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201421" w14:paraId="760715A0" w14:textId="77777777" w:rsidTr="0093139F">
        <w:trPr>
          <w:trHeight w:hRule="exact" w:val="1418"/>
        </w:trPr>
        <w:tc>
          <w:tcPr>
            <w:tcW w:w="6804" w:type="dxa"/>
            <w:shd w:val="clear" w:color="auto" w:fill="auto"/>
            <w:vAlign w:val="center"/>
          </w:tcPr>
          <w:p w14:paraId="527F674B" w14:textId="77777777" w:rsidR="00BE5062" w:rsidRPr="00201421" w:rsidRDefault="007852A3" w:rsidP="0093139F">
            <w:pPr>
              <w:pStyle w:val="EPName"/>
            </w:pPr>
            <w:r w:rsidRPr="00201421">
              <w:t>Parlamento Europeo</w:t>
            </w:r>
          </w:p>
          <w:p w14:paraId="7CAA9B1C" w14:textId="77777777" w:rsidR="00BE5062" w:rsidRPr="00201421" w:rsidRDefault="009C017D" w:rsidP="009C017D">
            <w:pPr>
              <w:pStyle w:val="EPTerm"/>
            </w:pPr>
            <w:r w:rsidRPr="00201421">
              <w:t>2019-2024</w:t>
            </w:r>
          </w:p>
        </w:tc>
        <w:tc>
          <w:tcPr>
            <w:tcW w:w="2268" w:type="dxa"/>
            <w:shd w:val="clear" w:color="auto" w:fill="auto"/>
          </w:tcPr>
          <w:p w14:paraId="380D6C78" w14:textId="77777777" w:rsidR="00BE5062" w:rsidRPr="00201421" w:rsidRDefault="00BE5062" w:rsidP="0093139F">
            <w:pPr>
              <w:pStyle w:val="EPLogo"/>
            </w:pPr>
            <w:r w:rsidRPr="00201421">
              <w:rPr>
                <w:noProof/>
                <w:lang w:val="en-GB"/>
              </w:rPr>
              <w:drawing>
                <wp:inline distT="0" distB="0" distL="0" distR="0" wp14:anchorId="73094CE0" wp14:editId="46D725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D599C2" w14:textId="77777777" w:rsidR="000E7234" w:rsidRPr="00201421" w:rsidRDefault="000E7234" w:rsidP="000E7234">
      <w:pPr>
        <w:pStyle w:val="LineTop"/>
      </w:pPr>
    </w:p>
    <w:p w14:paraId="05785A0F" w14:textId="77777777" w:rsidR="000E7234" w:rsidRPr="00201421" w:rsidRDefault="000E7234" w:rsidP="000E7234">
      <w:pPr>
        <w:pStyle w:val="EPBody"/>
      </w:pPr>
      <w:r w:rsidRPr="00201421">
        <w:rPr>
          <w:rStyle w:val="HideTWBExt"/>
          <w:i w:val="0"/>
          <w:szCs w:val="20"/>
        </w:rPr>
        <w:t>&lt;Commission&gt;</w:t>
      </w:r>
      <w:r w:rsidR="009C017D" w:rsidRPr="00201421">
        <w:rPr>
          <w:rStyle w:val="HideTWBInt"/>
          <w:i w:val="0"/>
          <w:szCs w:val="20"/>
        </w:rPr>
        <w:t>{LIBE}</w:t>
      </w:r>
      <w:r w:rsidR="009C017D" w:rsidRPr="00201421">
        <w:t>Comisión de Libertades Civiles, Justicia y Asuntos de Interior</w:t>
      </w:r>
      <w:r w:rsidRPr="00201421">
        <w:rPr>
          <w:rStyle w:val="HideTWBExt"/>
          <w:i w:val="0"/>
          <w:szCs w:val="20"/>
        </w:rPr>
        <w:t>&lt;/Commission&gt;</w:t>
      </w:r>
    </w:p>
    <w:p w14:paraId="752395DD" w14:textId="77777777" w:rsidR="000E7234" w:rsidRPr="00201421" w:rsidRDefault="000E7234" w:rsidP="000E7234">
      <w:pPr>
        <w:pStyle w:val="LineBottom"/>
      </w:pPr>
    </w:p>
    <w:p w14:paraId="713923C3" w14:textId="77777777" w:rsidR="00B85286" w:rsidRPr="00201421" w:rsidRDefault="00B85286">
      <w:pPr>
        <w:pStyle w:val="CoverReference"/>
      </w:pPr>
      <w:r w:rsidRPr="00201421">
        <w:rPr>
          <w:rStyle w:val="HideTWBExt"/>
          <w:b w:val="0"/>
        </w:rPr>
        <w:t>&lt;RefProc&gt;</w:t>
      </w:r>
      <w:r w:rsidR="009C017D" w:rsidRPr="00201421">
        <w:t>2022/0155</w:t>
      </w:r>
      <w:r w:rsidRPr="00201421">
        <w:rPr>
          <w:rStyle w:val="HideTWBExt"/>
          <w:b w:val="0"/>
        </w:rPr>
        <w:t>&lt;/RefProc&gt;&lt;RefTypeProc&gt;</w:t>
      </w:r>
      <w:r w:rsidR="007852A3" w:rsidRPr="00201421">
        <w:t>(</w:t>
      </w:r>
      <w:r w:rsidR="009C017D" w:rsidRPr="00201421">
        <w:t>COD</w:t>
      </w:r>
      <w:r w:rsidR="007852A3" w:rsidRPr="00201421">
        <w:t>)</w:t>
      </w:r>
      <w:r w:rsidRPr="00201421">
        <w:rPr>
          <w:rStyle w:val="HideTWBExt"/>
          <w:b w:val="0"/>
        </w:rPr>
        <w:t>&lt;/RefTypeProc&gt;</w:t>
      </w:r>
    </w:p>
    <w:p w14:paraId="381DE002" w14:textId="77777777" w:rsidR="00B85286" w:rsidRPr="00201421" w:rsidRDefault="00B85286">
      <w:pPr>
        <w:pStyle w:val="CoverDate"/>
      </w:pPr>
      <w:r w:rsidRPr="00201421">
        <w:rPr>
          <w:rStyle w:val="HideTWBExt"/>
        </w:rPr>
        <w:t>&lt;Date&gt;</w:t>
      </w:r>
      <w:r w:rsidR="009C017D" w:rsidRPr="00201421">
        <w:rPr>
          <w:rStyle w:val="HideTWBInt"/>
        </w:rPr>
        <w:t>{30/05/2023}</w:t>
      </w:r>
      <w:r w:rsidR="009C017D" w:rsidRPr="00201421">
        <w:t>30.5.2023</w:t>
      </w:r>
      <w:r w:rsidRPr="00201421">
        <w:rPr>
          <w:rStyle w:val="HideTWBExt"/>
        </w:rPr>
        <w:t>&lt;/Date&gt;</w:t>
      </w:r>
    </w:p>
    <w:p w14:paraId="6D27836B" w14:textId="77777777" w:rsidR="009B0305" w:rsidRPr="00201421" w:rsidRDefault="009B0305" w:rsidP="009B0305">
      <w:pPr>
        <w:pStyle w:val="CoverDocType"/>
      </w:pPr>
      <w:r w:rsidRPr="00201421">
        <w:rPr>
          <w:rStyle w:val="HideTWBExt"/>
          <w:b w:val="0"/>
        </w:rPr>
        <w:t>&lt;TypeAM&gt;</w:t>
      </w:r>
      <w:r w:rsidR="009C017D" w:rsidRPr="00201421">
        <w:t>ENMIENDAS</w:t>
      </w:r>
      <w:r w:rsidRPr="00201421">
        <w:rPr>
          <w:rStyle w:val="HideTWBExt"/>
          <w:b w:val="0"/>
        </w:rPr>
        <w:t>&lt;/TypeAM&gt;</w:t>
      </w:r>
    </w:p>
    <w:p w14:paraId="1FE97FC8" w14:textId="77777777" w:rsidR="00B85286" w:rsidRPr="00201421" w:rsidRDefault="00E25DC5" w:rsidP="001C2054">
      <w:pPr>
        <w:pStyle w:val="CoverDocType24a"/>
      </w:pPr>
      <w:r w:rsidRPr="00201421">
        <w:rPr>
          <w:rStyle w:val="HideTWBExt"/>
          <w:b w:val="0"/>
        </w:rPr>
        <w:t>&lt;RangeAM&gt;</w:t>
      </w:r>
      <w:r w:rsidR="009C017D" w:rsidRPr="00201421">
        <w:t>545 - 953</w:t>
      </w:r>
      <w:r w:rsidRPr="00201421">
        <w:rPr>
          <w:rStyle w:val="HideTWBExt"/>
          <w:b w:val="0"/>
        </w:rPr>
        <w:t>&lt;/RangeAM&gt;</w:t>
      </w:r>
    </w:p>
    <w:p w14:paraId="5BD7E250" w14:textId="77777777" w:rsidR="001C2054" w:rsidRPr="00201421" w:rsidRDefault="00A15973" w:rsidP="00A93F8C">
      <w:pPr>
        <w:pStyle w:val="CoverBold"/>
      </w:pPr>
      <w:r w:rsidRPr="00201421">
        <w:rPr>
          <w:rStyle w:val="HideTWBExt"/>
          <w:b w:val="0"/>
        </w:rPr>
        <w:t>&lt;TitreType&gt;</w:t>
      </w:r>
      <w:r w:rsidR="007852A3" w:rsidRPr="00201421">
        <w:t>Proyecto de informe</w:t>
      </w:r>
      <w:r w:rsidRPr="00201421">
        <w:rPr>
          <w:rStyle w:val="HideTWBExt"/>
          <w:b w:val="0"/>
        </w:rPr>
        <w:t>&lt;/TitreType&gt;</w:t>
      </w:r>
    </w:p>
    <w:p w14:paraId="0411FBEC" w14:textId="77777777" w:rsidR="00B85286" w:rsidRPr="00201421" w:rsidRDefault="00E25DC5" w:rsidP="00A93F8C">
      <w:pPr>
        <w:pStyle w:val="CoverBold"/>
      </w:pPr>
      <w:r w:rsidRPr="00201421">
        <w:rPr>
          <w:rStyle w:val="HideTWBExt"/>
          <w:b w:val="0"/>
        </w:rPr>
        <w:t>&lt;Rapporteur&gt;</w:t>
      </w:r>
      <w:r w:rsidR="009C017D" w:rsidRPr="00201421">
        <w:t>Javier Zarzalejos</w:t>
      </w:r>
      <w:r w:rsidRPr="00201421">
        <w:rPr>
          <w:rStyle w:val="HideTWBExt"/>
          <w:b w:val="0"/>
        </w:rPr>
        <w:t>&lt;/Rapporteur&gt;</w:t>
      </w:r>
    </w:p>
    <w:p w14:paraId="40FA2C94" w14:textId="77777777" w:rsidR="00B85286" w:rsidRPr="00201421" w:rsidRDefault="00075DBE">
      <w:pPr>
        <w:pStyle w:val="CoverNormal24a"/>
      </w:pPr>
      <w:r w:rsidRPr="00201421">
        <w:rPr>
          <w:rStyle w:val="HideTWBExt"/>
        </w:rPr>
        <w:t>&lt;DocRefPE&gt;</w:t>
      </w:r>
      <w:r w:rsidR="007852A3" w:rsidRPr="00201421">
        <w:t>(PE</w:t>
      </w:r>
      <w:r w:rsidR="009C017D" w:rsidRPr="00201421">
        <w:t>746.811</w:t>
      </w:r>
      <w:r w:rsidR="007852A3" w:rsidRPr="00201421">
        <w:t>v</w:t>
      </w:r>
      <w:r w:rsidR="009C017D" w:rsidRPr="00201421">
        <w:t>01-00</w:t>
      </w:r>
      <w:r w:rsidR="007852A3" w:rsidRPr="00201421">
        <w:t>)</w:t>
      </w:r>
      <w:r w:rsidRPr="00201421">
        <w:rPr>
          <w:rStyle w:val="HideTWBExt"/>
        </w:rPr>
        <w:t>&lt;/DocRefPE&gt;</w:t>
      </w:r>
    </w:p>
    <w:p w14:paraId="588D0B2C" w14:textId="500EDFEC" w:rsidR="00B85286" w:rsidRPr="00201421" w:rsidRDefault="00A15973">
      <w:pPr>
        <w:pStyle w:val="CoverNormal24a"/>
      </w:pPr>
      <w:r w:rsidRPr="00201421">
        <w:rPr>
          <w:rStyle w:val="HideTWBExt"/>
        </w:rPr>
        <w:t>&lt;Titre&gt;</w:t>
      </w:r>
      <w:bookmarkStart w:id="0" w:name="DocEPLastVariable"/>
      <w:bookmarkEnd w:id="0"/>
      <w:r w:rsidR="00010A2B">
        <w:t>sobre la p</w:t>
      </w:r>
      <w:bookmarkStart w:id="1" w:name="_GoBack"/>
      <w:bookmarkEnd w:id="1"/>
      <w:r w:rsidR="009C017D" w:rsidRPr="00201421">
        <w:t>ropuesta de Reglamento del Parlamento Europeo y del Consejo por el que se establecen normas para prevenir y combatir el abuso sexual de los menores</w:t>
      </w:r>
      <w:r w:rsidRPr="00201421">
        <w:rPr>
          <w:rStyle w:val="HideTWBExt"/>
        </w:rPr>
        <w:t>&lt;/Titre&gt;</w:t>
      </w:r>
    </w:p>
    <w:p w14:paraId="35F275EB" w14:textId="77777777" w:rsidR="006337D4" w:rsidRPr="00201421" w:rsidRDefault="00E25DC5" w:rsidP="006337D4">
      <w:pPr>
        <w:pStyle w:val="CoverNormal"/>
      </w:pPr>
      <w:r w:rsidRPr="00201421">
        <w:rPr>
          <w:rStyle w:val="HideTWBExt"/>
        </w:rPr>
        <w:t>&lt;DocAmend&gt;</w:t>
      </w:r>
      <w:r w:rsidR="009C017D" w:rsidRPr="00201421">
        <w:t>Propuesta de Reglamento</w:t>
      </w:r>
      <w:r w:rsidRPr="00201421">
        <w:rPr>
          <w:rStyle w:val="HideTWBExt"/>
        </w:rPr>
        <w:t>&lt;/DocAmend&gt;</w:t>
      </w:r>
    </w:p>
    <w:p w14:paraId="31A29788" w14:textId="77777777" w:rsidR="00B85286" w:rsidRPr="00201421" w:rsidRDefault="00A15973">
      <w:pPr>
        <w:pStyle w:val="CoverNormal24a"/>
      </w:pPr>
      <w:r w:rsidRPr="00201421">
        <w:rPr>
          <w:rStyle w:val="HideTWBExt"/>
        </w:rPr>
        <w:t>&lt;DocRef&gt;</w:t>
      </w:r>
      <w:r w:rsidR="009C017D" w:rsidRPr="00201421">
        <w:t>(COM(2022)0209 – C9-0174/2022 – 2022/0155(COD))</w:t>
      </w:r>
      <w:r w:rsidRPr="00201421">
        <w:rPr>
          <w:rStyle w:val="HideTWBExt"/>
        </w:rPr>
        <w:t>&lt;/DocRef&gt;</w:t>
      </w:r>
    </w:p>
    <w:p w14:paraId="459C0A1B" w14:textId="77777777" w:rsidR="00B85286" w:rsidRPr="00201421" w:rsidRDefault="00B85286" w:rsidP="00E660E2">
      <w:pPr>
        <w:widowControl/>
        <w:tabs>
          <w:tab w:val="center" w:pos="4677"/>
        </w:tabs>
      </w:pPr>
      <w:bookmarkStart w:id="2" w:name="DocEPLastPosition"/>
      <w:bookmarkEnd w:id="2"/>
      <w:r w:rsidRPr="00201421">
        <w:br w:type="page"/>
      </w:r>
      <w:r w:rsidR="007852A3" w:rsidRPr="00201421">
        <w:lastRenderedPageBreak/>
        <w:t>AM_Com_LegReport</w:t>
      </w:r>
    </w:p>
    <w:p w14:paraId="679A9CDF" w14:textId="003F5B7D" w:rsidR="00DA12ED" w:rsidRPr="00201421" w:rsidRDefault="00B85286" w:rsidP="00DA12ED">
      <w:pPr>
        <w:pStyle w:val="AmNumberTabs"/>
      </w:pPr>
      <w:r w:rsidRPr="00201421">
        <w:br w:type="page"/>
      </w:r>
      <w:r w:rsidR="00DA12ED" w:rsidRPr="00201421">
        <w:rPr>
          <w:rStyle w:val="HideTWBExt"/>
          <w:b w:val="0"/>
        </w:rPr>
        <w:lastRenderedPageBreak/>
        <w:t>&lt;RepeatBlock-Amend&gt;&lt;Amend&gt;</w:t>
      </w:r>
      <w:r w:rsidR="00DA12ED" w:rsidRPr="00201421">
        <w:t>Enmienda</w:t>
      </w:r>
      <w:r w:rsidR="00DA12ED" w:rsidRPr="00201421">
        <w:tab/>
      </w:r>
      <w:r w:rsidR="00DA12ED" w:rsidRPr="00201421">
        <w:tab/>
      </w:r>
      <w:r w:rsidR="00DA12ED" w:rsidRPr="00201421">
        <w:rPr>
          <w:rStyle w:val="HideTWBExt"/>
          <w:b w:val="0"/>
        </w:rPr>
        <w:t>&lt;NumAm&gt;</w:t>
      </w:r>
      <w:r w:rsidR="00DA12ED" w:rsidRPr="00201421">
        <w:t>545</w:t>
      </w:r>
      <w:r w:rsidR="00DA12ED" w:rsidRPr="00201421">
        <w:rPr>
          <w:rStyle w:val="HideTWBExt"/>
          <w:b w:val="0"/>
        </w:rPr>
        <w:t>&lt;/NumAm&gt;</w:t>
      </w:r>
    </w:p>
    <w:p w14:paraId="3180F439"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B26070C" w14:textId="77777777" w:rsidR="00DA12ED" w:rsidRPr="00201421" w:rsidRDefault="00DA12ED" w:rsidP="00DA12ED">
      <w:pPr>
        <w:pStyle w:val="NormalBold"/>
      </w:pPr>
      <w:r w:rsidRPr="00201421">
        <w:rPr>
          <w:rStyle w:val="HideTWBExt"/>
          <w:b w:val="0"/>
        </w:rPr>
        <w:t>&lt;/RepeatBlock-By&gt;</w:t>
      </w:r>
    </w:p>
    <w:p w14:paraId="3CE9371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9F458FB" w14:textId="77777777" w:rsidR="00DA12ED" w:rsidRPr="00201421" w:rsidRDefault="00DA12ED" w:rsidP="00DA12ED">
      <w:pPr>
        <w:pStyle w:val="NormalBold"/>
      </w:pPr>
      <w:r w:rsidRPr="00201421">
        <w:rPr>
          <w:rStyle w:val="HideTWBExt"/>
          <w:b w:val="0"/>
        </w:rPr>
        <w:t>&lt;Article&gt;</w:t>
      </w:r>
      <w:r w:rsidRPr="00201421">
        <w:t>Artículo 2 – párrafo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AC0C99E" w14:textId="77777777" w:rsidTr="0093139F">
        <w:trPr>
          <w:trHeight w:val="240"/>
          <w:jc w:val="center"/>
        </w:trPr>
        <w:tc>
          <w:tcPr>
            <w:tcW w:w="9752" w:type="dxa"/>
            <w:gridSpan w:val="2"/>
          </w:tcPr>
          <w:p w14:paraId="0E068248" w14:textId="77777777" w:rsidR="00DA12ED" w:rsidRPr="00201421" w:rsidRDefault="00DA12ED" w:rsidP="0093139F"/>
        </w:tc>
      </w:tr>
      <w:tr w:rsidR="00DA12ED" w:rsidRPr="00201421" w14:paraId="4578926E" w14:textId="77777777" w:rsidTr="0093139F">
        <w:trPr>
          <w:trHeight w:val="240"/>
          <w:jc w:val="center"/>
        </w:trPr>
        <w:tc>
          <w:tcPr>
            <w:tcW w:w="4876" w:type="dxa"/>
          </w:tcPr>
          <w:p w14:paraId="4103747C" w14:textId="77777777" w:rsidR="00DA12ED" w:rsidRPr="00201421" w:rsidRDefault="00DA12ED" w:rsidP="0093139F">
            <w:pPr>
              <w:pStyle w:val="AmColumnHeading"/>
            </w:pPr>
            <w:r w:rsidRPr="00201421">
              <w:t>Texto de la Comisión</w:t>
            </w:r>
          </w:p>
        </w:tc>
        <w:tc>
          <w:tcPr>
            <w:tcW w:w="4876" w:type="dxa"/>
          </w:tcPr>
          <w:p w14:paraId="3C989AD4" w14:textId="77777777" w:rsidR="00DA12ED" w:rsidRPr="00201421" w:rsidRDefault="00DA12ED" w:rsidP="0093139F">
            <w:pPr>
              <w:pStyle w:val="AmColumnHeading"/>
            </w:pPr>
            <w:r w:rsidRPr="00201421">
              <w:t>Enmienda</w:t>
            </w:r>
          </w:p>
        </w:tc>
      </w:tr>
      <w:tr w:rsidR="00DA12ED" w:rsidRPr="00201421" w14:paraId="5076BC23" w14:textId="77777777" w:rsidTr="0093139F">
        <w:trPr>
          <w:jc w:val="center"/>
        </w:trPr>
        <w:tc>
          <w:tcPr>
            <w:tcW w:w="4876" w:type="dxa"/>
          </w:tcPr>
          <w:p w14:paraId="3D965084" w14:textId="77777777" w:rsidR="00DA12ED" w:rsidRPr="00201421" w:rsidRDefault="00DA12ED" w:rsidP="0093139F">
            <w:pPr>
              <w:pStyle w:val="Normal6a"/>
            </w:pPr>
            <w:r w:rsidRPr="00201421">
              <w:t>b)</w:t>
            </w:r>
            <w:r w:rsidRPr="00201421">
              <w:tab/>
              <w:t>«</w:t>
            </w:r>
            <w:r w:rsidRPr="00201421">
              <w:rPr>
                <w:b/>
                <w:bCs/>
                <w:i/>
                <w:iCs/>
              </w:rPr>
              <w:t>servicio</w:t>
            </w:r>
            <w:r w:rsidRPr="00201421">
              <w:t xml:space="preserve"> de comunicaciones interpersonales»: </w:t>
            </w:r>
            <w:r w:rsidRPr="00201421">
              <w:rPr>
                <w:b/>
                <w:bCs/>
                <w:i/>
                <w:iCs/>
              </w:rPr>
              <w:t>un servicio disponible al público</w:t>
            </w:r>
            <w:r w:rsidRPr="00201421">
              <w:t xml:space="preserve"> tal como se </w:t>
            </w:r>
            <w:r w:rsidRPr="00201421">
              <w:rPr>
                <w:b/>
                <w:i/>
              </w:rPr>
              <w:t>define</w:t>
            </w:r>
            <w:r w:rsidRPr="00201421">
              <w:t xml:space="preserve"> en el artículo 2, punto </w:t>
            </w:r>
            <w:r w:rsidRPr="00201421">
              <w:rPr>
                <w:b/>
                <w:bCs/>
                <w:i/>
                <w:iCs/>
              </w:rPr>
              <w:t>5</w:t>
            </w:r>
            <w:r w:rsidRPr="00201421">
              <w:t>, de la Directiva (UE) 2018/1972</w:t>
            </w:r>
            <w:r w:rsidRPr="00201421">
              <w:rPr>
                <w:b/>
                <w:bCs/>
                <w:i/>
                <w:iCs/>
              </w:rPr>
              <w:t>, incluidos los servicios que permiten el intercambio interpersonal e interactivo directo de información como una mera posibilidad secundaria intrínsecamente vinculada a otro servicio</w:t>
            </w:r>
            <w:r w:rsidRPr="00201421">
              <w:t>;</w:t>
            </w:r>
          </w:p>
        </w:tc>
        <w:tc>
          <w:tcPr>
            <w:tcW w:w="4876" w:type="dxa"/>
          </w:tcPr>
          <w:p w14:paraId="4A9BA787" w14:textId="77777777" w:rsidR="00DA12ED" w:rsidRPr="00201421" w:rsidRDefault="00DA12ED" w:rsidP="0093139F">
            <w:pPr>
              <w:pStyle w:val="Normal6a"/>
            </w:pPr>
            <w:r w:rsidRPr="00201421">
              <w:t>b)</w:t>
            </w:r>
            <w:r w:rsidRPr="00201421">
              <w:tab/>
              <w:t>«</w:t>
            </w:r>
            <w:r w:rsidRPr="00201421">
              <w:rPr>
                <w:b/>
                <w:bCs/>
                <w:i/>
                <w:iCs/>
              </w:rPr>
              <w:t>servicios</w:t>
            </w:r>
            <w:r w:rsidRPr="00201421">
              <w:t xml:space="preserve"> de comunicaciones interpersonales </w:t>
            </w:r>
            <w:r w:rsidRPr="00201421">
              <w:rPr>
                <w:b/>
                <w:bCs/>
                <w:i/>
                <w:iCs/>
              </w:rPr>
              <w:t>independientes de la numeración</w:t>
            </w:r>
            <w:r w:rsidRPr="00201421">
              <w:t xml:space="preserve">»: </w:t>
            </w:r>
            <w:r w:rsidRPr="00201421">
              <w:rPr>
                <w:b/>
                <w:bCs/>
                <w:i/>
                <w:iCs/>
              </w:rPr>
              <w:t>servicios</w:t>
            </w:r>
            <w:r w:rsidRPr="00201421">
              <w:t xml:space="preserve"> tal como se </w:t>
            </w:r>
            <w:r w:rsidRPr="00201421">
              <w:rPr>
                <w:b/>
                <w:bCs/>
                <w:i/>
                <w:iCs/>
              </w:rPr>
              <w:t>definen</w:t>
            </w:r>
            <w:r w:rsidRPr="00201421">
              <w:t xml:space="preserve"> en el artículo 2, punto </w:t>
            </w:r>
            <w:r w:rsidRPr="00201421">
              <w:rPr>
                <w:b/>
                <w:i/>
              </w:rPr>
              <w:t>7</w:t>
            </w:r>
            <w:r w:rsidRPr="00201421">
              <w:t>, de la Directiva (UE) 2018/1972;</w:t>
            </w:r>
          </w:p>
        </w:tc>
      </w:tr>
    </w:tbl>
    <w:p w14:paraId="761C593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89860C9"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48C5E0F3" w14:textId="77777777" w:rsidR="00DA12ED" w:rsidRPr="00201421" w:rsidRDefault="00DA12ED" w:rsidP="00DA12ED">
      <w:pPr>
        <w:pStyle w:val="AmJustText"/>
      </w:pPr>
      <w:r w:rsidRPr="00201421">
        <w:t>Enmienda horizontal.</w:t>
      </w:r>
    </w:p>
    <w:p w14:paraId="6A53B3A0" w14:textId="77777777" w:rsidR="00DA12ED" w:rsidRPr="00201421" w:rsidRDefault="00DA12ED" w:rsidP="00DA12ED">
      <w:r w:rsidRPr="00201421">
        <w:rPr>
          <w:rStyle w:val="HideTWBExt"/>
        </w:rPr>
        <w:t>&lt;/Amend&gt;</w:t>
      </w:r>
    </w:p>
    <w:p w14:paraId="0915D40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546</w:t>
      </w:r>
      <w:r w:rsidRPr="00201421">
        <w:rPr>
          <w:rStyle w:val="HideTWBExt"/>
          <w:b w:val="0"/>
        </w:rPr>
        <w:t>&lt;/NumAm&gt;</w:t>
      </w:r>
    </w:p>
    <w:p w14:paraId="2574DFD9"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FBC5B9B"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4812FFA2"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BE5B7C8"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56C82389"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7081B3B" w14:textId="77777777" w:rsidR="00DA12ED" w:rsidRPr="00201421" w:rsidRDefault="00DA12ED" w:rsidP="00DA12ED">
      <w:pPr>
        <w:pStyle w:val="NormalBold"/>
      </w:pPr>
      <w:r w:rsidRPr="00201421">
        <w:rPr>
          <w:rStyle w:val="HideTWBExt"/>
          <w:b w:val="0"/>
        </w:rPr>
        <w:t>&lt;/RepeatBlock-By&gt;</w:t>
      </w:r>
    </w:p>
    <w:p w14:paraId="6D0985D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15F8589" w14:textId="77777777" w:rsidR="00DA12ED" w:rsidRPr="00201421" w:rsidRDefault="00DA12ED" w:rsidP="00DA12ED">
      <w:pPr>
        <w:pStyle w:val="NormalBold"/>
      </w:pPr>
      <w:r w:rsidRPr="00201421">
        <w:rPr>
          <w:rStyle w:val="HideTWBExt"/>
          <w:b w:val="0"/>
        </w:rPr>
        <w:t>&lt;Article&gt;</w:t>
      </w:r>
      <w:r w:rsidRPr="00201421">
        <w:t>Artículo 2 – párrafo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9549BF9" w14:textId="77777777" w:rsidTr="0093139F">
        <w:trPr>
          <w:trHeight w:val="240"/>
          <w:jc w:val="center"/>
        </w:trPr>
        <w:tc>
          <w:tcPr>
            <w:tcW w:w="9752" w:type="dxa"/>
            <w:gridSpan w:val="2"/>
          </w:tcPr>
          <w:p w14:paraId="68928DBE" w14:textId="77777777" w:rsidR="00DA12ED" w:rsidRPr="00201421" w:rsidRDefault="00DA12ED" w:rsidP="0093139F"/>
        </w:tc>
      </w:tr>
      <w:tr w:rsidR="00DA12ED" w:rsidRPr="00201421" w14:paraId="0A56FA84" w14:textId="77777777" w:rsidTr="0093139F">
        <w:trPr>
          <w:trHeight w:val="240"/>
          <w:jc w:val="center"/>
        </w:trPr>
        <w:tc>
          <w:tcPr>
            <w:tcW w:w="4876" w:type="dxa"/>
          </w:tcPr>
          <w:p w14:paraId="1DF07328" w14:textId="77777777" w:rsidR="00DA12ED" w:rsidRPr="00201421" w:rsidRDefault="00DA12ED" w:rsidP="0093139F">
            <w:pPr>
              <w:pStyle w:val="AmColumnHeading"/>
            </w:pPr>
            <w:r w:rsidRPr="00201421">
              <w:t>Texto de la Comisión</w:t>
            </w:r>
          </w:p>
        </w:tc>
        <w:tc>
          <w:tcPr>
            <w:tcW w:w="4876" w:type="dxa"/>
          </w:tcPr>
          <w:p w14:paraId="2C7E74E3" w14:textId="77777777" w:rsidR="00DA12ED" w:rsidRPr="00201421" w:rsidRDefault="00DA12ED" w:rsidP="0093139F">
            <w:pPr>
              <w:pStyle w:val="AmColumnHeading"/>
            </w:pPr>
            <w:r w:rsidRPr="00201421">
              <w:t>Enmienda</w:t>
            </w:r>
          </w:p>
        </w:tc>
      </w:tr>
      <w:tr w:rsidR="00DA12ED" w:rsidRPr="00201421" w14:paraId="3AF6A209" w14:textId="77777777" w:rsidTr="0093139F">
        <w:trPr>
          <w:jc w:val="center"/>
        </w:trPr>
        <w:tc>
          <w:tcPr>
            <w:tcW w:w="4876" w:type="dxa"/>
          </w:tcPr>
          <w:p w14:paraId="45D54975" w14:textId="77777777" w:rsidR="00DA12ED" w:rsidRPr="00201421" w:rsidRDefault="00DA12ED" w:rsidP="0093139F">
            <w:pPr>
              <w:pStyle w:val="Normal6a"/>
            </w:pPr>
            <w:r w:rsidRPr="00201421">
              <w:t>b)</w:t>
            </w:r>
            <w:r w:rsidRPr="00201421">
              <w:tab/>
              <w:t>«servicio de comunicaciones interpersonales»: un servicio disponible al público tal como se define en el artículo 2, punto 5, de la Directiva (UE) 2018/1972</w:t>
            </w:r>
            <w:r w:rsidRPr="00201421">
              <w:rPr>
                <w:b/>
                <w:bCs/>
                <w:i/>
                <w:iCs/>
              </w:rPr>
              <w:t>, incluidos los servicios que permiten el intercambio interpersonal e interactivo directo de información como una mera posibilidad secundaria intrínsecamente vinculada a otro servicio</w:t>
            </w:r>
            <w:r w:rsidRPr="00201421">
              <w:t>;</w:t>
            </w:r>
          </w:p>
        </w:tc>
        <w:tc>
          <w:tcPr>
            <w:tcW w:w="4876" w:type="dxa"/>
          </w:tcPr>
          <w:p w14:paraId="226FED7D" w14:textId="77777777" w:rsidR="00DA12ED" w:rsidRPr="00201421" w:rsidRDefault="00DA12ED" w:rsidP="0093139F">
            <w:pPr>
              <w:pStyle w:val="Normal6a"/>
            </w:pPr>
            <w:r w:rsidRPr="00201421">
              <w:t>b)</w:t>
            </w:r>
            <w:r w:rsidRPr="00201421">
              <w:tab/>
              <w:t>«servicio de comunicaciones interpersonales»: un servicio disponible al público tal como se define en el artículo 2, punto 5, de la Directiva (UE) 2018/1972;</w:t>
            </w:r>
          </w:p>
        </w:tc>
      </w:tr>
    </w:tbl>
    <w:p w14:paraId="22B3140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1330F2" w14:textId="77777777" w:rsidR="00DA12ED" w:rsidRPr="00201421" w:rsidRDefault="00DA12ED" w:rsidP="00DA12ED">
      <w:r w:rsidRPr="00201421">
        <w:rPr>
          <w:rStyle w:val="HideTWBExt"/>
        </w:rPr>
        <w:lastRenderedPageBreak/>
        <w:t>&lt;/Amend&gt;</w:t>
      </w:r>
    </w:p>
    <w:p w14:paraId="7840275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547</w:t>
      </w:r>
      <w:r w:rsidRPr="00201421">
        <w:rPr>
          <w:rStyle w:val="HideTWBExt"/>
          <w:b w:val="0"/>
        </w:rPr>
        <w:t>&lt;/NumAm&gt;</w:t>
      </w:r>
    </w:p>
    <w:p w14:paraId="50313946"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B6F0D2C"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E590330" w14:textId="77777777" w:rsidR="00DA12ED" w:rsidRPr="00201421" w:rsidRDefault="00DA12ED" w:rsidP="00DA12ED">
      <w:pPr>
        <w:pStyle w:val="NormalBold"/>
      </w:pPr>
      <w:r w:rsidRPr="00201421">
        <w:rPr>
          <w:rStyle w:val="HideTWBExt"/>
          <w:b w:val="0"/>
        </w:rPr>
        <w:t>&lt;/RepeatBlock-By&gt;</w:t>
      </w:r>
    </w:p>
    <w:p w14:paraId="77DC16B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1612361" w14:textId="77777777" w:rsidR="00DA12ED" w:rsidRPr="00201421" w:rsidRDefault="00DA12ED" w:rsidP="00DA12ED">
      <w:pPr>
        <w:pStyle w:val="NormalBold"/>
      </w:pPr>
      <w:r w:rsidRPr="00201421">
        <w:rPr>
          <w:rStyle w:val="HideTWBExt"/>
          <w:b w:val="0"/>
        </w:rPr>
        <w:t>&lt;Article&gt;</w:t>
      </w:r>
      <w:r w:rsidRPr="00201421">
        <w:t>Artículo 2 – párrafo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0DE1FC3" w14:textId="77777777" w:rsidTr="0093139F">
        <w:trPr>
          <w:trHeight w:val="240"/>
          <w:jc w:val="center"/>
        </w:trPr>
        <w:tc>
          <w:tcPr>
            <w:tcW w:w="9752" w:type="dxa"/>
            <w:gridSpan w:val="2"/>
          </w:tcPr>
          <w:p w14:paraId="16972E76" w14:textId="77777777" w:rsidR="00DA12ED" w:rsidRPr="00201421" w:rsidRDefault="00DA12ED" w:rsidP="0093139F"/>
        </w:tc>
      </w:tr>
      <w:tr w:rsidR="00DA12ED" w:rsidRPr="00201421" w14:paraId="14937965" w14:textId="77777777" w:rsidTr="0093139F">
        <w:trPr>
          <w:trHeight w:val="240"/>
          <w:jc w:val="center"/>
        </w:trPr>
        <w:tc>
          <w:tcPr>
            <w:tcW w:w="4876" w:type="dxa"/>
          </w:tcPr>
          <w:p w14:paraId="24754CD7" w14:textId="77777777" w:rsidR="00DA12ED" w:rsidRPr="00201421" w:rsidRDefault="00DA12ED" w:rsidP="0093139F">
            <w:pPr>
              <w:pStyle w:val="AmColumnHeading"/>
            </w:pPr>
            <w:r w:rsidRPr="00201421">
              <w:t>Texto de la Comisión</w:t>
            </w:r>
          </w:p>
        </w:tc>
        <w:tc>
          <w:tcPr>
            <w:tcW w:w="4876" w:type="dxa"/>
          </w:tcPr>
          <w:p w14:paraId="43119525" w14:textId="77777777" w:rsidR="00DA12ED" w:rsidRPr="00201421" w:rsidRDefault="00DA12ED" w:rsidP="0093139F">
            <w:pPr>
              <w:pStyle w:val="AmColumnHeading"/>
            </w:pPr>
            <w:r w:rsidRPr="00201421">
              <w:t>Enmienda</w:t>
            </w:r>
          </w:p>
        </w:tc>
      </w:tr>
      <w:tr w:rsidR="00DA12ED" w:rsidRPr="00201421" w14:paraId="54093834" w14:textId="77777777" w:rsidTr="0093139F">
        <w:trPr>
          <w:jc w:val="center"/>
        </w:trPr>
        <w:tc>
          <w:tcPr>
            <w:tcW w:w="4876" w:type="dxa"/>
          </w:tcPr>
          <w:p w14:paraId="78A4E012" w14:textId="77777777" w:rsidR="00DA12ED" w:rsidRPr="00201421" w:rsidRDefault="00DA12ED" w:rsidP="0093139F">
            <w:pPr>
              <w:pStyle w:val="Normal6a"/>
            </w:pPr>
            <w:r w:rsidRPr="00201421">
              <w:t>b)</w:t>
            </w:r>
            <w:r w:rsidRPr="00201421">
              <w:tab/>
              <w:t>«servicio de comunicaciones interpersonales»: un servicio disponible al público tal como se define en el artículo 2, punto </w:t>
            </w:r>
            <w:r w:rsidRPr="00201421">
              <w:rPr>
                <w:b/>
                <w:bCs/>
                <w:i/>
                <w:iCs/>
              </w:rPr>
              <w:t>5</w:t>
            </w:r>
            <w:r w:rsidRPr="00201421">
              <w:t>, de la Directiva (UE) 2018/1972, incluidos los servicios que permiten el intercambio interpersonal e interactivo directo de información como una mera posibilidad secundaria intrínsecamente vinculada a otro servicio;</w:t>
            </w:r>
          </w:p>
        </w:tc>
        <w:tc>
          <w:tcPr>
            <w:tcW w:w="4876" w:type="dxa"/>
          </w:tcPr>
          <w:p w14:paraId="6834FE35" w14:textId="77777777" w:rsidR="00DA12ED" w:rsidRPr="00201421" w:rsidRDefault="00DA12ED" w:rsidP="0093139F">
            <w:pPr>
              <w:pStyle w:val="Normal6a"/>
            </w:pPr>
            <w:r w:rsidRPr="00201421">
              <w:t>b)</w:t>
            </w:r>
            <w:r w:rsidRPr="00201421">
              <w:tab/>
              <w:t xml:space="preserve">«servicio de comunicaciones interpersonales </w:t>
            </w:r>
            <w:r w:rsidRPr="00201421">
              <w:rPr>
                <w:b/>
                <w:bCs/>
                <w:i/>
                <w:iCs/>
              </w:rPr>
              <w:t>independiente de la numeración</w:t>
            </w:r>
            <w:r w:rsidRPr="00201421">
              <w:t>»: un servicio disponible al público tal como se define en el artículo 2, punto </w:t>
            </w:r>
            <w:r w:rsidRPr="00201421">
              <w:rPr>
                <w:b/>
                <w:bCs/>
              </w:rPr>
              <w:t>7</w:t>
            </w:r>
            <w:r w:rsidRPr="00201421">
              <w:t>, de la Directiva (UE) 2018/1972, incluidos los servicios que permiten el intercambio interpersonal e interactivo directo de información como una mera posibilidad secundaria intrínsecamente vinculada a otro servicio;</w:t>
            </w:r>
          </w:p>
        </w:tc>
      </w:tr>
    </w:tbl>
    <w:p w14:paraId="00BE13E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70D9BA6" w14:textId="77777777" w:rsidR="00DA12ED" w:rsidRPr="00201421" w:rsidRDefault="00DA12ED" w:rsidP="00DA12ED">
      <w:r w:rsidRPr="00201421">
        <w:rPr>
          <w:rStyle w:val="HideTWBExt"/>
        </w:rPr>
        <w:t>&lt;/Amend&gt;</w:t>
      </w:r>
    </w:p>
    <w:p w14:paraId="1C1FE12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548</w:t>
      </w:r>
      <w:r w:rsidRPr="00201421">
        <w:rPr>
          <w:rStyle w:val="HideTWBExt"/>
          <w:b w:val="0"/>
        </w:rPr>
        <w:t>&lt;/NumAm&gt;</w:t>
      </w:r>
    </w:p>
    <w:p w14:paraId="0E0CECC9"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0E4922B"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BC84978" w14:textId="77777777" w:rsidR="00DA12ED" w:rsidRPr="00201421" w:rsidRDefault="00DA12ED" w:rsidP="00DA12ED">
      <w:pPr>
        <w:pStyle w:val="NormalBold"/>
      </w:pPr>
      <w:r w:rsidRPr="00201421">
        <w:rPr>
          <w:rStyle w:val="HideTWBExt"/>
          <w:b w:val="0"/>
        </w:rPr>
        <w:t>&lt;/RepeatBlock-By&gt;</w:t>
      </w:r>
    </w:p>
    <w:p w14:paraId="4DB7763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23F962B" w14:textId="77777777" w:rsidR="00DA12ED" w:rsidRPr="00201421" w:rsidRDefault="00DA12ED" w:rsidP="00DA12ED">
      <w:pPr>
        <w:pStyle w:val="NormalBold"/>
      </w:pPr>
      <w:r w:rsidRPr="00201421">
        <w:rPr>
          <w:rStyle w:val="HideTWBExt"/>
          <w:b w:val="0"/>
        </w:rPr>
        <w:t>&lt;Article&gt;</w:t>
      </w:r>
      <w:r w:rsidRPr="00201421">
        <w:t>Artículo 2 – párrafo 1 – letra b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B0AC6C6" w14:textId="77777777" w:rsidTr="0093139F">
        <w:trPr>
          <w:trHeight w:val="240"/>
          <w:jc w:val="center"/>
        </w:trPr>
        <w:tc>
          <w:tcPr>
            <w:tcW w:w="9752" w:type="dxa"/>
            <w:gridSpan w:val="2"/>
          </w:tcPr>
          <w:p w14:paraId="2C70B634" w14:textId="77777777" w:rsidR="00DA12ED" w:rsidRPr="00201421" w:rsidRDefault="00DA12ED" w:rsidP="0093139F"/>
        </w:tc>
      </w:tr>
      <w:tr w:rsidR="00DA12ED" w:rsidRPr="00201421" w14:paraId="1BBF0C34" w14:textId="77777777" w:rsidTr="0093139F">
        <w:trPr>
          <w:trHeight w:val="240"/>
          <w:jc w:val="center"/>
        </w:trPr>
        <w:tc>
          <w:tcPr>
            <w:tcW w:w="4876" w:type="dxa"/>
          </w:tcPr>
          <w:p w14:paraId="67788A9F" w14:textId="77777777" w:rsidR="00DA12ED" w:rsidRPr="00201421" w:rsidRDefault="00DA12ED" w:rsidP="0093139F">
            <w:pPr>
              <w:pStyle w:val="AmColumnHeading"/>
            </w:pPr>
            <w:r w:rsidRPr="00201421">
              <w:t>Texto de la Comisión</w:t>
            </w:r>
          </w:p>
        </w:tc>
        <w:tc>
          <w:tcPr>
            <w:tcW w:w="4876" w:type="dxa"/>
          </w:tcPr>
          <w:p w14:paraId="166AD6CC" w14:textId="77777777" w:rsidR="00DA12ED" w:rsidRPr="00201421" w:rsidRDefault="00DA12ED" w:rsidP="0093139F">
            <w:pPr>
              <w:pStyle w:val="AmColumnHeading"/>
            </w:pPr>
            <w:r w:rsidRPr="00201421">
              <w:t>Enmienda</w:t>
            </w:r>
          </w:p>
        </w:tc>
      </w:tr>
      <w:tr w:rsidR="00DA12ED" w:rsidRPr="00201421" w14:paraId="139F84DA" w14:textId="77777777" w:rsidTr="0093139F">
        <w:trPr>
          <w:jc w:val="center"/>
        </w:trPr>
        <w:tc>
          <w:tcPr>
            <w:tcW w:w="4876" w:type="dxa"/>
          </w:tcPr>
          <w:p w14:paraId="0B43F44C" w14:textId="77777777" w:rsidR="00DA12ED" w:rsidRPr="00201421" w:rsidRDefault="00DA12ED" w:rsidP="0093139F">
            <w:pPr>
              <w:pStyle w:val="Normal6a"/>
            </w:pPr>
          </w:p>
        </w:tc>
        <w:tc>
          <w:tcPr>
            <w:tcW w:w="4876" w:type="dxa"/>
          </w:tcPr>
          <w:p w14:paraId="48FFAD13" w14:textId="77777777" w:rsidR="00DA12ED" w:rsidRPr="00201421" w:rsidRDefault="00DA12ED" w:rsidP="0093139F">
            <w:pPr>
              <w:pStyle w:val="Normal6a"/>
            </w:pPr>
            <w:r w:rsidRPr="00201421">
              <w:rPr>
                <w:b/>
                <w:i/>
              </w:rPr>
              <w:t>b bis)</w:t>
            </w:r>
            <w:r w:rsidRPr="00201421">
              <w:tab/>
            </w:r>
            <w:r w:rsidRPr="00201421">
              <w:rPr>
                <w:b/>
                <w:i/>
              </w:rPr>
              <w:t>«servicio de comunicaciones interpersonales independiente de la numeración dentro de juegos»: un servicio tal como se define en el artículo 2, punto 7, de la Directiva (UE) 2018/1972 que forme parte de un juego;</w:t>
            </w:r>
          </w:p>
        </w:tc>
      </w:tr>
    </w:tbl>
    <w:p w14:paraId="69B8559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FB87D1C" w14:textId="77777777" w:rsidR="00DA12ED" w:rsidRPr="00201421" w:rsidRDefault="00DA12ED" w:rsidP="00DA12ED">
      <w:r w:rsidRPr="00201421">
        <w:rPr>
          <w:rStyle w:val="HideTWBExt"/>
        </w:rPr>
        <w:t>&lt;/Amend&gt;</w:t>
      </w:r>
    </w:p>
    <w:p w14:paraId="713699B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549</w:t>
      </w:r>
      <w:r w:rsidRPr="00201421">
        <w:rPr>
          <w:rStyle w:val="HideTWBExt"/>
          <w:b w:val="0"/>
        </w:rPr>
        <w:t>&lt;/NumAm&gt;</w:t>
      </w:r>
    </w:p>
    <w:p w14:paraId="56B30194"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2C50625C" w14:textId="77777777" w:rsidR="00DA12ED" w:rsidRPr="00201421" w:rsidRDefault="00DA12ED" w:rsidP="00DA12ED">
      <w:pPr>
        <w:pStyle w:val="NormalBold"/>
      </w:pPr>
      <w:r w:rsidRPr="00201421">
        <w:rPr>
          <w:rStyle w:val="HideTWBExt"/>
          <w:b w:val="0"/>
        </w:rPr>
        <w:t>&lt;/RepeatBlock-By&gt;</w:t>
      </w:r>
    </w:p>
    <w:p w14:paraId="22DA23DD" w14:textId="77777777" w:rsidR="00DA12ED" w:rsidRPr="00201421" w:rsidRDefault="00DA12ED" w:rsidP="00DA12ED">
      <w:pPr>
        <w:pStyle w:val="NormalBold"/>
      </w:pPr>
      <w:r w:rsidRPr="00201421">
        <w:rPr>
          <w:rStyle w:val="HideTWBExt"/>
          <w:b w:val="0"/>
        </w:rPr>
        <w:lastRenderedPageBreak/>
        <w:t>&lt;DocAmend&gt;</w:t>
      </w:r>
      <w:r w:rsidRPr="00201421">
        <w:t>Propuesta de Reglamento</w:t>
      </w:r>
      <w:r w:rsidRPr="00201421">
        <w:rPr>
          <w:rStyle w:val="HideTWBExt"/>
          <w:b w:val="0"/>
        </w:rPr>
        <w:t>&lt;/DocAmend&gt;</w:t>
      </w:r>
    </w:p>
    <w:p w14:paraId="259E90DB" w14:textId="77777777" w:rsidR="00DA12ED" w:rsidRPr="00201421" w:rsidRDefault="00DA12ED" w:rsidP="00DA12ED">
      <w:pPr>
        <w:pStyle w:val="NormalBold"/>
      </w:pPr>
      <w:r w:rsidRPr="00201421">
        <w:rPr>
          <w:rStyle w:val="HideTWBExt"/>
          <w:b w:val="0"/>
        </w:rPr>
        <w:t>&lt;Article&gt;</w:t>
      </w:r>
      <w:r w:rsidRPr="00201421">
        <w:t>Artículo 2 – párrafo 1 – letra b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877912C" w14:textId="77777777" w:rsidTr="0093139F">
        <w:trPr>
          <w:trHeight w:val="240"/>
          <w:jc w:val="center"/>
        </w:trPr>
        <w:tc>
          <w:tcPr>
            <w:tcW w:w="9752" w:type="dxa"/>
            <w:gridSpan w:val="2"/>
          </w:tcPr>
          <w:p w14:paraId="4F27E48B" w14:textId="77777777" w:rsidR="00DA12ED" w:rsidRPr="00201421" w:rsidRDefault="00DA12ED" w:rsidP="0093139F"/>
        </w:tc>
      </w:tr>
      <w:tr w:rsidR="00DA12ED" w:rsidRPr="00201421" w14:paraId="203DFF6E" w14:textId="77777777" w:rsidTr="0093139F">
        <w:trPr>
          <w:trHeight w:val="240"/>
          <w:jc w:val="center"/>
        </w:trPr>
        <w:tc>
          <w:tcPr>
            <w:tcW w:w="4876" w:type="dxa"/>
          </w:tcPr>
          <w:p w14:paraId="2E09154F" w14:textId="77777777" w:rsidR="00DA12ED" w:rsidRPr="00201421" w:rsidRDefault="00DA12ED" w:rsidP="0093139F">
            <w:pPr>
              <w:pStyle w:val="AmColumnHeading"/>
            </w:pPr>
            <w:r w:rsidRPr="00201421">
              <w:t>Texto de la Comisión</w:t>
            </w:r>
          </w:p>
        </w:tc>
        <w:tc>
          <w:tcPr>
            <w:tcW w:w="4876" w:type="dxa"/>
          </w:tcPr>
          <w:p w14:paraId="2D8346C0" w14:textId="77777777" w:rsidR="00DA12ED" w:rsidRPr="00201421" w:rsidRDefault="00DA12ED" w:rsidP="0093139F">
            <w:pPr>
              <w:pStyle w:val="AmColumnHeading"/>
            </w:pPr>
            <w:r w:rsidRPr="00201421">
              <w:t>Enmienda</w:t>
            </w:r>
          </w:p>
        </w:tc>
      </w:tr>
      <w:tr w:rsidR="00DA12ED" w:rsidRPr="00201421" w14:paraId="4A1F413A" w14:textId="77777777" w:rsidTr="0093139F">
        <w:trPr>
          <w:jc w:val="center"/>
        </w:trPr>
        <w:tc>
          <w:tcPr>
            <w:tcW w:w="4876" w:type="dxa"/>
          </w:tcPr>
          <w:p w14:paraId="057CE3F9" w14:textId="77777777" w:rsidR="00DA12ED" w:rsidRPr="00201421" w:rsidRDefault="00DA12ED" w:rsidP="0093139F">
            <w:pPr>
              <w:pStyle w:val="Normal6a"/>
            </w:pPr>
          </w:p>
        </w:tc>
        <w:tc>
          <w:tcPr>
            <w:tcW w:w="4876" w:type="dxa"/>
          </w:tcPr>
          <w:p w14:paraId="23428619" w14:textId="77777777" w:rsidR="00DA12ED" w:rsidRPr="00201421" w:rsidRDefault="00DA12ED" w:rsidP="0093139F">
            <w:pPr>
              <w:pStyle w:val="Normal6a"/>
            </w:pPr>
            <w:r w:rsidRPr="00201421">
              <w:rPr>
                <w:b/>
                <w:i/>
              </w:rPr>
              <w:t>b bis)</w:t>
            </w:r>
            <w:r w:rsidRPr="00201421">
              <w:tab/>
            </w:r>
            <w:r w:rsidRPr="00201421">
              <w:rPr>
                <w:b/>
                <w:i/>
              </w:rPr>
              <w:t>«servicio de comunicaciones interpersonales independiente de la numeración»: un servicio disponible al público tal como se define en el artículo 2, punto 7, de la Directiva (UE) 2018/1972;</w:t>
            </w:r>
          </w:p>
        </w:tc>
      </w:tr>
    </w:tbl>
    <w:p w14:paraId="2C16273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8EC087A" w14:textId="77777777" w:rsidR="00DA12ED" w:rsidRPr="00201421" w:rsidRDefault="00DA12ED" w:rsidP="00DA12ED">
      <w:r w:rsidRPr="00201421">
        <w:rPr>
          <w:rStyle w:val="HideTWBExt"/>
        </w:rPr>
        <w:t>&lt;/Amend&gt;</w:t>
      </w:r>
    </w:p>
    <w:p w14:paraId="3182A1A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550</w:t>
      </w:r>
      <w:r w:rsidRPr="00201421">
        <w:rPr>
          <w:rStyle w:val="HideTWBExt"/>
          <w:b w:val="0"/>
        </w:rPr>
        <w:t>&lt;/NumAm&gt;</w:t>
      </w:r>
    </w:p>
    <w:p w14:paraId="7B804A66"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3B316E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88177E7" w14:textId="77777777" w:rsidR="00DA12ED" w:rsidRPr="00201421" w:rsidRDefault="00DA12ED" w:rsidP="00DA12ED">
      <w:pPr>
        <w:pStyle w:val="NormalBold"/>
      </w:pPr>
      <w:r w:rsidRPr="00201421">
        <w:rPr>
          <w:rStyle w:val="HideTWBExt"/>
          <w:b w:val="0"/>
        </w:rPr>
        <w:t>&lt;/RepeatBlock-By&gt;</w:t>
      </w:r>
    </w:p>
    <w:p w14:paraId="69E19B4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F0FD6A1" w14:textId="77777777" w:rsidR="00DA12ED" w:rsidRPr="00201421" w:rsidRDefault="00DA12ED" w:rsidP="00DA12ED">
      <w:pPr>
        <w:pStyle w:val="NormalBold"/>
      </w:pPr>
      <w:r w:rsidRPr="00201421">
        <w:rPr>
          <w:rStyle w:val="HideTWBExt"/>
          <w:b w:val="0"/>
        </w:rPr>
        <w:t>&lt;Article&gt;</w:t>
      </w:r>
      <w:r w:rsidRPr="00201421">
        <w:t>Artículo 2 – párrafo 1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0D539ED" w14:textId="77777777" w:rsidTr="0093139F">
        <w:trPr>
          <w:trHeight w:val="240"/>
          <w:jc w:val="center"/>
        </w:trPr>
        <w:tc>
          <w:tcPr>
            <w:tcW w:w="9752" w:type="dxa"/>
            <w:gridSpan w:val="2"/>
          </w:tcPr>
          <w:p w14:paraId="6DA9A96A" w14:textId="77777777" w:rsidR="00DA12ED" w:rsidRPr="00201421" w:rsidRDefault="00DA12ED" w:rsidP="0093139F"/>
        </w:tc>
      </w:tr>
      <w:tr w:rsidR="00DA12ED" w:rsidRPr="00201421" w14:paraId="4CCC96BC" w14:textId="77777777" w:rsidTr="0093139F">
        <w:trPr>
          <w:trHeight w:val="240"/>
          <w:jc w:val="center"/>
        </w:trPr>
        <w:tc>
          <w:tcPr>
            <w:tcW w:w="4876" w:type="dxa"/>
          </w:tcPr>
          <w:p w14:paraId="2F1BFAA9" w14:textId="77777777" w:rsidR="00DA12ED" w:rsidRPr="00201421" w:rsidRDefault="00DA12ED" w:rsidP="0093139F">
            <w:pPr>
              <w:pStyle w:val="AmColumnHeading"/>
            </w:pPr>
            <w:r w:rsidRPr="00201421">
              <w:t>Texto de la Comisión</w:t>
            </w:r>
          </w:p>
        </w:tc>
        <w:tc>
          <w:tcPr>
            <w:tcW w:w="4876" w:type="dxa"/>
          </w:tcPr>
          <w:p w14:paraId="5F6BFCC2" w14:textId="77777777" w:rsidR="00DA12ED" w:rsidRPr="00201421" w:rsidRDefault="00DA12ED" w:rsidP="0093139F">
            <w:pPr>
              <w:pStyle w:val="AmColumnHeading"/>
            </w:pPr>
            <w:r w:rsidRPr="00201421">
              <w:t>Enmienda</w:t>
            </w:r>
          </w:p>
        </w:tc>
      </w:tr>
      <w:tr w:rsidR="00DA12ED" w:rsidRPr="00201421" w14:paraId="45F50F81" w14:textId="77777777" w:rsidTr="0093139F">
        <w:trPr>
          <w:jc w:val="center"/>
        </w:trPr>
        <w:tc>
          <w:tcPr>
            <w:tcW w:w="4876" w:type="dxa"/>
          </w:tcPr>
          <w:p w14:paraId="5FBF9897" w14:textId="77777777" w:rsidR="00DA12ED" w:rsidRPr="00201421" w:rsidRDefault="00DA12ED" w:rsidP="0093139F">
            <w:pPr>
              <w:pStyle w:val="Normal6a"/>
            </w:pPr>
            <w:r w:rsidRPr="00201421">
              <w:rPr>
                <w:b/>
                <w:i/>
              </w:rPr>
              <w:t>d)</w:t>
            </w:r>
            <w:r w:rsidRPr="00201421">
              <w:tab/>
            </w:r>
            <w:r w:rsidRPr="00201421">
              <w:rPr>
                <w:b/>
                <w:i/>
              </w:rPr>
              <w:t>«tienda de programas de aplicación»: un servicio tal como se define en el artículo 2, punto 12, del Reglamento (UE).../... [sobre mercados disputables y equitativos en el sector digital (Ley de Mercados Digitales)];</w:t>
            </w:r>
          </w:p>
        </w:tc>
        <w:tc>
          <w:tcPr>
            <w:tcW w:w="4876" w:type="dxa"/>
          </w:tcPr>
          <w:p w14:paraId="544DC114" w14:textId="77777777" w:rsidR="00DA12ED" w:rsidRPr="00201421" w:rsidRDefault="00DA12ED" w:rsidP="0093139F">
            <w:pPr>
              <w:pStyle w:val="Normal6a"/>
            </w:pPr>
            <w:r w:rsidRPr="00201421">
              <w:rPr>
                <w:b/>
                <w:i/>
              </w:rPr>
              <w:t>suprimida</w:t>
            </w:r>
          </w:p>
        </w:tc>
      </w:tr>
    </w:tbl>
    <w:p w14:paraId="6560AFA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93EF002" w14:textId="77777777" w:rsidR="00DA12ED" w:rsidRPr="00201421" w:rsidRDefault="00DA12ED" w:rsidP="00DA12ED">
      <w:r w:rsidRPr="00201421">
        <w:rPr>
          <w:rStyle w:val="HideTWBExt"/>
        </w:rPr>
        <w:t>&lt;/Amend&gt;</w:t>
      </w:r>
    </w:p>
    <w:p w14:paraId="2C81CFA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551</w:t>
      </w:r>
      <w:r w:rsidRPr="00201421">
        <w:rPr>
          <w:rStyle w:val="HideTWBExt"/>
          <w:b w:val="0"/>
        </w:rPr>
        <w:t>&lt;/NumAm&gt;</w:t>
      </w:r>
    </w:p>
    <w:p w14:paraId="0B087538"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E858B42"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443C395E"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5571B58C"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064E9301"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F6A4A5C" w14:textId="77777777" w:rsidR="00DA12ED" w:rsidRPr="00201421" w:rsidRDefault="00DA12ED" w:rsidP="00DA12ED">
      <w:pPr>
        <w:pStyle w:val="NormalBold"/>
      </w:pPr>
      <w:r w:rsidRPr="00201421">
        <w:rPr>
          <w:rStyle w:val="HideTWBExt"/>
          <w:b w:val="0"/>
        </w:rPr>
        <w:t>&lt;/RepeatBlock-By&gt;</w:t>
      </w:r>
    </w:p>
    <w:p w14:paraId="7BB3595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A77B8CC" w14:textId="77777777" w:rsidR="00DA12ED" w:rsidRPr="00201421" w:rsidRDefault="00DA12ED" w:rsidP="00DA12ED">
      <w:pPr>
        <w:pStyle w:val="NormalBold"/>
      </w:pPr>
      <w:r w:rsidRPr="00201421">
        <w:rPr>
          <w:rStyle w:val="HideTWBExt"/>
          <w:b w:val="0"/>
        </w:rPr>
        <w:t>&lt;Article&gt;</w:t>
      </w:r>
      <w:r w:rsidRPr="00201421">
        <w:t>Artículo 2 – párrafo 1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E549716" w14:textId="77777777" w:rsidTr="0093139F">
        <w:trPr>
          <w:trHeight w:val="240"/>
          <w:jc w:val="center"/>
        </w:trPr>
        <w:tc>
          <w:tcPr>
            <w:tcW w:w="9752" w:type="dxa"/>
            <w:gridSpan w:val="2"/>
          </w:tcPr>
          <w:p w14:paraId="4DF9418D" w14:textId="77777777" w:rsidR="00DA12ED" w:rsidRPr="00201421" w:rsidRDefault="00DA12ED" w:rsidP="0093139F"/>
        </w:tc>
      </w:tr>
      <w:tr w:rsidR="00DA12ED" w:rsidRPr="00201421" w14:paraId="7EF38125" w14:textId="77777777" w:rsidTr="0093139F">
        <w:trPr>
          <w:trHeight w:val="240"/>
          <w:jc w:val="center"/>
        </w:trPr>
        <w:tc>
          <w:tcPr>
            <w:tcW w:w="4876" w:type="dxa"/>
          </w:tcPr>
          <w:p w14:paraId="3E35112B" w14:textId="77777777" w:rsidR="00DA12ED" w:rsidRPr="00201421" w:rsidRDefault="00DA12ED" w:rsidP="0093139F">
            <w:pPr>
              <w:pStyle w:val="AmColumnHeading"/>
            </w:pPr>
            <w:r w:rsidRPr="00201421">
              <w:t>Texto de la Comisión</w:t>
            </w:r>
          </w:p>
        </w:tc>
        <w:tc>
          <w:tcPr>
            <w:tcW w:w="4876" w:type="dxa"/>
          </w:tcPr>
          <w:p w14:paraId="14E060F0" w14:textId="77777777" w:rsidR="00DA12ED" w:rsidRPr="00201421" w:rsidRDefault="00DA12ED" w:rsidP="0093139F">
            <w:pPr>
              <w:pStyle w:val="AmColumnHeading"/>
            </w:pPr>
            <w:r w:rsidRPr="00201421">
              <w:t>Enmienda</w:t>
            </w:r>
          </w:p>
        </w:tc>
      </w:tr>
      <w:tr w:rsidR="00DA12ED" w:rsidRPr="00201421" w14:paraId="3488D70A" w14:textId="77777777" w:rsidTr="0093139F">
        <w:trPr>
          <w:jc w:val="center"/>
        </w:trPr>
        <w:tc>
          <w:tcPr>
            <w:tcW w:w="4876" w:type="dxa"/>
          </w:tcPr>
          <w:p w14:paraId="5EAE5DDA" w14:textId="77777777" w:rsidR="00DA12ED" w:rsidRPr="00201421" w:rsidRDefault="00DA12ED" w:rsidP="0093139F">
            <w:pPr>
              <w:pStyle w:val="Normal6a"/>
            </w:pPr>
            <w:r w:rsidRPr="00201421">
              <w:rPr>
                <w:b/>
                <w:i/>
              </w:rPr>
              <w:t>d)</w:t>
            </w:r>
            <w:r w:rsidRPr="00201421">
              <w:tab/>
            </w:r>
            <w:r w:rsidRPr="00201421">
              <w:rPr>
                <w:b/>
                <w:i/>
              </w:rPr>
              <w:t xml:space="preserve">«tienda de programas de aplicación»: un servicio tal como se </w:t>
            </w:r>
            <w:r w:rsidRPr="00201421">
              <w:rPr>
                <w:b/>
                <w:i/>
              </w:rPr>
              <w:lastRenderedPageBreak/>
              <w:t>define en el artículo 2, punto 12, del Reglamento (UE).../... [sobre mercados disputables y equitativos en el sector digital (Ley de Mercados Digitales)];</w:t>
            </w:r>
          </w:p>
        </w:tc>
        <w:tc>
          <w:tcPr>
            <w:tcW w:w="4876" w:type="dxa"/>
          </w:tcPr>
          <w:p w14:paraId="6253664F" w14:textId="77777777" w:rsidR="00DA12ED" w:rsidRPr="00201421" w:rsidRDefault="00DA12ED" w:rsidP="0093139F">
            <w:pPr>
              <w:pStyle w:val="Normal6a"/>
            </w:pPr>
            <w:r w:rsidRPr="00201421">
              <w:rPr>
                <w:b/>
                <w:i/>
              </w:rPr>
              <w:lastRenderedPageBreak/>
              <w:t>suprimida</w:t>
            </w:r>
          </w:p>
        </w:tc>
      </w:tr>
    </w:tbl>
    <w:p w14:paraId="00AE7B8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0C54B79" w14:textId="77777777" w:rsidR="00DA12ED" w:rsidRPr="00201421" w:rsidRDefault="00DA12ED" w:rsidP="00DA12ED">
      <w:r w:rsidRPr="00201421">
        <w:rPr>
          <w:rStyle w:val="HideTWBExt"/>
        </w:rPr>
        <w:t>&lt;/Amend&gt;</w:t>
      </w:r>
    </w:p>
    <w:p w14:paraId="3962395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552</w:t>
      </w:r>
      <w:r w:rsidRPr="00201421">
        <w:rPr>
          <w:rStyle w:val="HideTWBExt"/>
          <w:b w:val="0"/>
        </w:rPr>
        <w:t>&lt;/NumAm&gt;</w:t>
      </w:r>
    </w:p>
    <w:p w14:paraId="083E47FA"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585BE9FB"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92C29CF" w14:textId="77777777" w:rsidR="00DA12ED" w:rsidRPr="00201421" w:rsidRDefault="00DA12ED" w:rsidP="00DA12ED">
      <w:pPr>
        <w:pStyle w:val="NormalBold"/>
      </w:pPr>
      <w:r w:rsidRPr="00201421">
        <w:rPr>
          <w:rStyle w:val="HideTWBExt"/>
          <w:b w:val="0"/>
        </w:rPr>
        <w:t>&lt;/RepeatBlock-By&gt;</w:t>
      </w:r>
    </w:p>
    <w:p w14:paraId="0E4CCC0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33D1778" w14:textId="77777777" w:rsidR="00DA12ED" w:rsidRPr="00201421" w:rsidRDefault="00DA12ED" w:rsidP="00DA12ED">
      <w:pPr>
        <w:pStyle w:val="NormalBold"/>
      </w:pPr>
      <w:r w:rsidRPr="00201421">
        <w:rPr>
          <w:rStyle w:val="HideTWBExt"/>
          <w:b w:val="0"/>
        </w:rPr>
        <w:t>&lt;Article&gt;</w:t>
      </w:r>
      <w:r w:rsidRPr="00201421">
        <w:t>Artículo 2 – párrafo 1 – letra e</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3F8657F" w14:textId="77777777" w:rsidTr="0093139F">
        <w:trPr>
          <w:trHeight w:val="240"/>
          <w:jc w:val="center"/>
        </w:trPr>
        <w:tc>
          <w:tcPr>
            <w:tcW w:w="9752" w:type="dxa"/>
            <w:gridSpan w:val="2"/>
          </w:tcPr>
          <w:p w14:paraId="49BA1D07" w14:textId="77777777" w:rsidR="00DA12ED" w:rsidRPr="00201421" w:rsidRDefault="00DA12ED" w:rsidP="0093139F"/>
        </w:tc>
      </w:tr>
      <w:tr w:rsidR="00DA12ED" w:rsidRPr="00201421" w14:paraId="33789DD3" w14:textId="77777777" w:rsidTr="0093139F">
        <w:trPr>
          <w:trHeight w:val="240"/>
          <w:jc w:val="center"/>
        </w:trPr>
        <w:tc>
          <w:tcPr>
            <w:tcW w:w="4876" w:type="dxa"/>
          </w:tcPr>
          <w:p w14:paraId="6B5A6558" w14:textId="77777777" w:rsidR="00DA12ED" w:rsidRPr="00201421" w:rsidRDefault="00DA12ED" w:rsidP="0093139F">
            <w:pPr>
              <w:pStyle w:val="AmColumnHeading"/>
            </w:pPr>
            <w:r w:rsidRPr="00201421">
              <w:t>Texto de la Comisión</w:t>
            </w:r>
          </w:p>
        </w:tc>
        <w:tc>
          <w:tcPr>
            <w:tcW w:w="4876" w:type="dxa"/>
          </w:tcPr>
          <w:p w14:paraId="05EEC141" w14:textId="77777777" w:rsidR="00DA12ED" w:rsidRPr="00201421" w:rsidRDefault="00DA12ED" w:rsidP="0093139F">
            <w:pPr>
              <w:pStyle w:val="AmColumnHeading"/>
            </w:pPr>
            <w:r w:rsidRPr="00201421">
              <w:t>Enmienda</w:t>
            </w:r>
          </w:p>
        </w:tc>
      </w:tr>
      <w:tr w:rsidR="00DA12ED" w:rsidRPr="00201421" w14:paraId="6C18C4A1" w14:textId="77777777" w:rsidTr="0093139F">
        <w:trPr>
          <w:jc w:val="center"/>
        </w:trPr>
        <w:tc>
          <w:tcPr>
            <w:tcW w:w="4876" w:type="dxa"/>
          </w:tcPr>
          <w:p w14:paraId="354B7EDF" w14:textId="77777777" w:rsidR="00DA12ED" w:rsidRPr="00201421" w:rsidRDefault="00DA12ED" w:rsidP="0093139F">
            <w:pPr>
              <w:pStyle w:val="Normal6a"/>
            </w:pPr>
            <w:r w:rsidRPr="00201421">
              <w:rPr>
                <w:b/>
                <w:i/>
              </w:rPr>
              <w:t>e)</w:t>
            </w:r>
            <w:r w:rsidRPr="00201421">
              <w:tab/>
            </w:r>
            <w:r w:rsidRPr="00201421">
              <w:rPr>
                <w:b/>
                <w:i/>
              </w:rPr>
              <w:t>«servicio de acceso a internet»: un servicio tal como se define en el artículo 2, apartado 2, punto 2, del Reglamento (UE) 2015/2120 del Parlamento Europeo y del Consejo</w:t>
            </w:r>
            <w:r w:rsidRPr="00201421">
              <w:rPr>
                <w:b/>
                <w:i/>
                <w:vertAlign w:val="superscript"/>
              </w:rPr>
              <w:t>49</w:t>
            </w:r>
            <w:r w:rsidRPr="00201421">
              <w:rPr>
                <w:b/>
                <w:i/>
              </w:rPr>
              <w:t>;</w:t>
            </w:r>
          </w:p>
        </w:tc>
        <w:tc>
          <w:tcPr>
            <w:tcW w:w="4876" w:type="dxa"/>
          </w:tcPr>
          <w:p w14:paraId="2C4EF4F9" w14:textId="77777777" w:rsidR="00DA12ED" w:rsidRPr="00201421" w:rsidRDefault="00DA12ED" w:rsidP="0093139F">
            <w:pPr>
              <w:pStyle w:val="Normal6a"/>
            </w:pPr>
            <w:r w:rsidRPr="00201421">
              <w:rPr>
                <w:b/>
                <w:i/>
              </w:rPr>
              <w:t>suprimida</w:t>
            </w:r>
          </w:p>
        </w:tc>
      </w:tr>
      <w:tr w:rsidR="00DA12ED" w:rsidRPr="00201421" w14:paraId="430718CC" w14:textId="77777777" w:rsidTr="0093139F">
        <w:trPr>
          <w:jc w:val="center"/>
        </w:trPr>
        <w:tc>
          <w:tcPr>
            <w:tcW w:w="4876" w:type="dxa"/>
          </w:tcPr>
          <w:p w14:paraId="0D3C3BF8" w14:textId="77777777" w:rsidR="00DA12ED" w:rsidRPr="00201421" w:rsidRDefault="00DA12ED" w:rsidP="0093139F">
            <w:pPr>
              <w:pStyle w:val="Normal6a"/>
            </w:pPr>
            <w:r w:rsidRPr="00201421">
              <w:rPr>
                <w:b/>
                <w:i/>
              </w:rPr>
              <w:t>_________________</w:t>
            </w:r>
          </w:p>
        </w:tc>
        <w:tc>
          <w:tcPr>
            <w:tcW w:w="4876" w:type="dxa"/>
          </w:tcPr>
          <w:p w14:paraId="5AD546B9" w14:textId="77777777" w:rsidR="00DA12ED" w:rsidRPr="00201421" w:rsidRDefault="00DA12ED" w:rsidP="0093139F"/>
        </w:tc>
      </w:tr>
      <w:tr w:rsidR="00DA12ED" w:rsidRPr="00201421" w14:paraId="2084F11E" w14:textId="77777777" w:rsidTr="0093139F">
        <w:trPr>
          <w:jc w:val="center"/>
        </w:trPr>
        <w:tc>
          <w:tcPr>
            <w:tcW w:w="4876" w:type="dxa"/>
          </w:tcPr>
          <w:p w14:paraId="024F320A" w14:textId="77777777" w:rsidR="00DA12ED" w:rsidRPr="00201421" w:rsidRDefault="00DA12ED" w:rsidP="0093139F">
            <w:pPr>
              <w:pStyle w:val="Normal6a"/>
            </w:pPr>
            <w:r w:rsidRPr="00201421">
              <w:rPr>
                <w:b/>
                <w:i/>
                <w:vertAlign w:val="superscript"/>
              </w:rPr>
              <w:t>49</w:t>
            </w:r>
            <w:r w:rsidRPr="00201421">
              <w:t xml:space="preserve"> </w:t>
            </w:r>
            <w:r w:rsidRPr="00201421">
              <w:rPr>
                <w:b/>
                <w:i/>
              </w:rPr>
              <w:t>Reglamento (UE) 2015/2120 del Parlamento Europeo y del Consejo, de 25 de noviembre de 2015, por el que se establecen medidas en relación con el acceso a una internet abierta y se modifica la Directiva 2002/22/CE relativa al servicio universal y los derechos de los usuarios en relación con las redes y los servicios de comunicaciones electrónicas y el Reglamento (UE) n.º 531/2012 relativo a la itinerancia en las redes públicas de comunicaciones móviles en la Unión (DO L 310 de 26.11.2015, p. 1).</w:t>
            </w:r>
          </w:p>
        </w:tc>
        <w:tc>
          <w:tcPr>
            <w:tcW w:w="4876" w:type="dxa"/>
          </w:tcPr>
          <w:p w14:paraId="333F5AA3" w14:textId="77777777" w:rsidR="00DA12ED" w:rsidRPr="00201421" w:rsidRDefault="00DA12ED" w:rsidP="0093139F"/>
        </w:tc>
      </w:tr>
    </w:tbl>
    <w:p w14:paraId="2722C47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BD80EC0" w14:textId="77777777" w:rsidR="00DA12ED" w:rsidRPr="00201421" w:rsidRDefault="00DA12ED" w:rsidP="00DA12ED">
      <w:r w:rsidRPr="00201421">
        <w:rPr>
          <w:rStyle w:val="HideTWBExt"/>
        </w:rPr>
        <w:t>&lt;/Amend&gt;</w:t>
      </w:r>
    </w:p>
    <w:p w14:paraId="7131077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553</w:t>
      </w:r>
      <w:r w:rsidRPr="00201421">
        <w:rPr>
          <w:rStyle w:val="HideTWBExt"/>
          <w:b w:val="0"/>
        </w:rPr>
        <w:t>&lt;/NumAm&gt;</w:t>
      </w:r>
    </w:p>
    <w:p w14:paraId="00F779CF"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108A223" w14:textId="77777777" w:rsidR="00DA12ED" w:rsidRPr="00201421" w:rsidRDefault="00DA12ED" w:rsidP="00DA12ED">
      <w:pPr>
        <w:pStyle w:val="NormalBold"/>
      </w:pPr>
      <w:r w:rsidRPr="00201421">
        <w:rPr>
          <w:rStyle w:val="HideTWBExt"/>
          <w:b w:val="0"/>
        </w:rPr>
        <w:t>&lt;/RepeatBlock-By&gt;</w:t>
      </w:r>
    </w:p>
    <w:p w14:paraId="3340EB7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C94FB0B" w14:textId="77777777" w:rsidR="00DA12ED" w:rsidRPr="00201421" w:rsidRDefault="00DA12ED" w:rsidP="00DA12ED">
      <w:pPr>
        <w:pStyle w:val="NormalBold"/>
      </w:pPr>
      <w:r w:rsidRPr="00201421">
        <w:rPr>
          <w:rStyle w:val="HideTWBExt"/>
          <w:b w:val="0"/>
        </w:rPr>
        <w:t>&lt;Article&gt;</w:t>
      </w:r>
      <w:r w:rsidRPr="00201421">
        <w:t>Artículo 2 – párrafo 1 – letra e</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CE1A34B" w14:textId="77777777" w:rsidTr="0093139F">
        <w:trPr>
          <w:trHeight w:val="240"/>
          <w:jc w:val="center"/>
        </w:trPr>
        <w:tc>
          <w:tcPr>
            <w:tcW w:w="9752" w:type="dxa"/>
            <w:gridSpan w:val="2"/>
          </w:tcPr>
          <w:p w14:paraId="5A6FC4E6" w14:textId="77777777" w:rsidR="00DA12ED" w:rsidRPr="00201421" w:rsidRDefault="00DA12ED" w:rsidP="0093139F"/>
        </w:tc>
      </w:tr>
      <w:tr w:rsidR="00DA12ED" w:rsidRPr="00201421" w14:paraId="18FBBF7B" w14:textId="77777777" w:rsidTr="0093139F">
        <w:trPr>
          <w:trHeight w:val="240"/>
          <w:jc w:val="center"/>
        </w:trPr>
        <w:tc>
          <w:tcPr>
            <w:tcW w:w="4876" w:type="dxa"/>
          </w:tcPr>
          <w:p w14:paraId="474231C3" w14:textId="77777777" w:rsidR="00DA12ED" w:rsidRPr="00201421" w:rsidRDefault="00DA12ED" w:rsidP="0093139F">
            <w:pPr>
              <w:pStyle w:val="AmColumnHeading"/>
            </w:pPr>
            <w:r w:rsidRPr="00201421">
              <w:lastRenderedPageBreak/>
              <w:t>Texto de la Comisión</w:t>
            </w:r>
          </w:p>
        </w:tc>
        <w:tc>
          <w:tcPr>
            <w:tcW w:w="4876" w:type="dxa"/>
          </w:tcPr>
          <w:p w14:paraId="517BE48C" w14:textId="77777777" w:rsidR="00DA12ED" w:rsidRPr="00201421" w:rsidRDefault="00DA12ED" w:rsidP="0093139F">
            <w:pPr>
              <w:pStyle w:val="AmColumnHeading"/>
            </w:pPr>
            <w:r w:rsidRPr="00201421">
              <w:t>Enmienda</w:t>
            </w:r>
          </w:p>
        </w:tc>
      </w:tr>
      <w:tr w:rsidR="00DA12ED" w:rsidRPr="00201421" w14:paraId="490B9CBD" w14:textId="77777777" w:rsidTr="0093139F">
        <w:trPr>
          <w:jc w:val="center"/>
        </w:trPr>
        <w:tc>
          <w:tcPr>
            <w:tcW w:w="4876" w:type="dxa"/>
          </w:tcPr>
          <w:p w14:paraId="0CED8563" w14:textId="77777777" w:rsidR="00DA12ED" w:rsidRPr="00201421" w:rsidRDefault="00DA12ED" w:rsidP="0093139F">
            <w:pPr>
              <w:pStyle w:val="Normal6a"/>
            </w:pPr>
            <w:r w:rsidRPr="00201421">
              <w:rPr>
                <w:b/>
                <w:i/>
              </w:rPr>
              <w:t>e)</w:t>
            </w:r>
            <w:r w:rsidRPr="00201421">
              <w:tab/>
            </w:r>
            <w:r w:rsidRPr="00201421">
              <w:rPr>
                <w:b/>
                <w:i/>
              </w:rPr>
              <w:t>«servicio de acceso a internet»: un servicio tal como se define en el artículo 2, apartado 2, punto 2, del Reglamento (UE) 2015/2120 del Parlamento Europeo y del Consejo</w:t>
            </w:r>
            <w:r w:rsidRPr="00201421">
              <w:rPr>
                <w:b/>
                <w:i/>
                <w:vertAlign w:val="superscript"/>
              </w:rPr>
              <w:t>49</w:t>
            </w:r>
            <w:r w:rsidRPr="00201421">
              <w:rPr>
                <w:b/>
                <w:i/>
              </w:rPr>
              <w:t>;</w:t>
            </w:r>
          </w:p>
        </w:tc>
        <w:tc>
          <w:tcPr>
            <w:tcW w:w="4876" w:type="dxa"/>
          </w:tcPr>
          <w:p w14:paraId="0F22E72F" w14:textId="77777777" w:rsidR="00DA12ED" w:rsidRPr="00201421" w:rsidRDefault="00DA12ED" w:rsidP="0093139F">
            <w:pPr>
              <w:pStyle w:val="Normal6a"/>
            </w:pPr>
            <w:r w:rsidRPr="00201421">
              <w:rPr>
                <w:b/>
                <w:i/>
              </w:rPr>
              <w:t>suprimida</w:t>
            </w:r>
          </w:p>
        </w:tc>
      </w:tr>
      <w:tr w:rsidR="00DA12ED" w:rsidRPr="00201421" w14:paraId="071B20AF" w14:textId="77777777" w:rsidTr="0093139F">
        <w:trPr>
          <w:jc w:val="center"/>
        </w:trPr>
        <w:tc>
          <w:tcPr>
            <w:tcW w:w="4876" w:type="dxa"/>
          </w:tcPr>
          <w:p w14:paraId="5D88CE02" w14:textId="77777777" w:rsidR="00DA12ED" w:rsidRPr="00201421" w:rsidRDefault="00DA12ED" w:rsidP="0093139F">
            <w:pPr>
              <w:pStyle w:val="Normal6a"/>
            </w:pPr>
            <w:r w:rsidRPr="00201421">
              <w:rPr>
                <w:b/>
                <w:i/>
              </w:rPr>
              <w:t>_________________</w:t>
            </w:r>
          </w:p>
        </w:tc>
        <w:tc>
          <w:tcPr>
            <w:tcW w:w="4876" w:type="dxa"/>
          </w:tcPr>
          <w:p w14:paraId="64540A47" w14:textId="77777777" w:rsidR="00DA12ED" w:rsidRPr="00201421" w:rsidRDefault="00DA12ED" w:rsidP="0093139F"/>
        </w:tc>
      </w:tr>
      <w:tr w:rsidR="00DA12ED" w:rsidRPr="00201421" w14:paraId="031DCC9B" w14:textId="77777777" w:rsidTr="0093139F">
        <w:trPr>
          <w:jc w:val="center"/>
        </w:trPr>
        <w:tc>
          <w:tcPr>
            <w:tcW w:w="4876" w:type="dxa"/>
          </w:tcPr>
          <w:p w14:paraId="36C199B7" w14:textId="77777777" w:rsidR="00DA12ED" w:rsidRPr="00201421" w:rsidRDefault="00DA12ED" w:rsidP="0093139F">
            <w:pPr>
              <w:pStyle w:val="Normal6a"/>
            </w:pPr>
            <w:r w:rsidRPr="00201421">
              <w:rPr>
                <w:b/>
                <w:i/>
                <w:vertAlign w:val="superscript"/>
              </w:rPr>
              <w:t>49</w:t>
            </w:r>
            <w:r w:rsidRPr="00201421">
              <w:t xml:space="preserve"> </w:t>
            </w:r>
            <w:r w:rsidRPr="00201421">
              <w:rPr>
                <w:b/>
                <w:i/>
              </w:rPr>
              <w:t>Reglamento (UE) 2015/2120 del Parlamento Europeo y del Consejo, de 25 de noviembre de 2015, por el que se establecen medidas en relación con el acceso a una internet abierta y se modifica la Directiva 2002/22/CE relativa al servicio universal y los derechos de los usuarios en relación con las redes y los servicios de comunicaciones electrónicas y el Reglamento (UE) n.º 531/2012 relativo a la itinerancia en las redes públicas de comunicaciones móviles en la Unión (DO L 310 de 26.11.2015, p. 1).</w:t>
            </w:r>
          </w:p>
        </w:tc>
        <w:tc>
          <w:tcPr>
            <w:tcW w:w="4876" w:type="dxa"/>
          </w:tcPr>
          <w:p w14:paraId="3C32C78A" w14:textId="77777777" w:rsidR="00DA12ED" w:rsidRPr="00201421" w:rsidRDefault="00DA12ED" w:rsidP="0093139F"/>
        </w:tc>
      </w:tr>
    </w:tbl>
    <w:p w14:paraId="293F172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466DEAC" w14:textId="77777777" w:rsidR="00DA12ED" w:rsidRPr="00201421" w:rsidRDefault="00DA12ED" w:rsidP="00DA12ED">
      <w:r w:rsidRPr="00201421">
        <w:rPr>
          <w:rStyle w:val="HideTWBExt"/>
        </w:rPr>
        <w:t>&lt;/Amend&gt;</w:t>
      </w:r>
    </w:p>
    <w:p w14:paraId="3750AFA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554</w:t>
      </w:r>
      <w:r w:rsidRPr="00201421">
        <w:rPr>
          <w:rStyle w:val="HideTWBExt"/>
          <w:b w:val="0"/>
        </w:rPr>
        <w:t>&lt;/NumAm&gt;</w:t>
      </w:r>
    </w:p>
    <w:p w14:paraId="2D6E5D00"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7DF29499" w14:textId="77777777" w:rsidR="00DA12ED" w:rsidRPr="00201421" w:rsidRDefault="00DA12ED" w:rsidP="00DA12ED">
      <w:pPr>
        <w:pStyle w:val="NormalBold"/>
      </w:pPr>
      <w:r w:rsidRPr="00201421">
        <w:rPr>
          <w:rStyle w:val="HideTWBExt"/>
          <w:b w:val="0"/>
        </w:rPr>
        <w:t>&lt;/RepeatBlock-By&gt;</w:t>
      </w:r>
    </w:p>
    <w:p w14:paraId="5E3BBC5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4B58B75" w14:textId="77777777" w:rsidR="00DA12ED" w:rsidRPr="00201421" w:rsidRDefault="00DA12ED" w:rsidP="00DA12ED">
      <w:pPr>
        <w:pStyle w:val="NormalBold"/>
      </w:pPr>
      <w:r w:rsidRPr="00201421">
        <w:rPr>
          <w:rStyle w:val="HideTWBExt"/>
          <w:b w:val="0"/>
        </w:rPr>
        <w:t>&lt;Article&gt;</w:t>
      </w:r>
      <w:r w:rsidRPr="00201421">
        <w:t>Artículo 2 – párrafo 1 – letra e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5EFE91E" w14:textId="77777777" w:rsidTr="0093139F">
        <w:trPr>
          <w:trHeight w:val="240"/>
          <w:jc w:val="center"/>
        </w:trPr>
        <w:tc>
          <w:tcPr>
            <w:tcW w:w="9752" w:type="dxa"/>
            <w:gridSpan w:val="2"/>
          </w:tcPr>
          <w:p w14:paraId="33B3DB46" w14:textId="77777777" w:rsidR="00DA12ED" w:rsidRPr="00201421" w:rsidRDefault="00DA12ED" w:rsidP="0093139F"/>
        </w:tc>
      </w:tr>
      <w:tr w:rsidR="00DA12ED" w:rsidRPr="00201421" w14:paraId="33F58AA7" w14:textId="77777777" w:rsidTr="0093139F">
        <w:trPr>
          <w:trHeight w:val="240"/>
          <w:jc w:val="center"/>
        </w:trPr>
        <w:tc>
          <w:tcPr>
            <w:tcW w:w="4876" w:type="dxa"/>
          </w:tcPr>
          <w:p w14:paraId="2FCEF1D3" w14:textId="77777777" w:rsidR="00DA12ED" w:rsidRPr="00201421" w:rsidRDefault="00DA12ED" w:rsidP="0093139F">
            <w:pPr>
              <w:pStyle w:val="AmColumnHeading"/>
            </w:pPr>
            <w:r w:rsidRPr="00201421">
              <w:t>Texto de la Comisión</w:t>
            </w:r>
          </w:p>
        </w:tc>
        <w:tc>
          <w:tcPr>
            <w:tcW w:w="4876" w:type="dxa"/>
          </w:tcPr>
          <w:p w14:paraId="312001E5" w14:textId="77777777" w:rsidR="00DA12ED" w:rsidRPr="00201421" w:rsidRDefault="00DA12ED" w:rsidP="0093139F">
            <w:pPr>
              <w:pStyle w:val="AmColumnHeading"/>
            </w:pPr>
            <w:r w:rsidRPr="00201421">
              <w:t>Enmienda</w:t>
            </w:r>
          </w:p>
        </w:tc>
      </w:tr>
      <w:tr w:rsidR="00DA12ED" w:rsidRPr="00201421" w14:paraId="1E461ADB" w14:textId="77777777" w:rsidTr="0093139F">
        <w:trPr>
          <w:jc w:val="center"/>
        </w:trPr>
        <w:tc>
          <w:tcPr>
            <w:tcW w:w="4876" w:type="dxa"/>
          </w:tcPr>
          <w:p w14:paraId="6DD5080D" w14:textId="77777777" w:rsidR="00DA12ED" w:rsidRPr="00201421" w:rsidRDefault="00DA12ED" w:rsidP="0093139F">
            <w:pPr>
              <w:pStyle w:val="Normal6a"/>
            </w:pPr>
          </w:p>
        </w:tc>
        <w:tc>
          <w:tcPr>
            <w:tcW w:w="4876" w:type="dxa"/>
          </w:tcPr>
          <w:p w14:paraId="20A2BD55" w14:textId="77777777" w:rsidR="00DA12ED" w:rsidRPr="00201421" w:rsidRDefault="00DA12ED" w:rsidP="0093139F">
            <w:pPr>
              <w:pStyle w:val="Normal6a"/>
            </w:pPr>
            <w:r w:rsidRPr="00201421">
              <w:rPr>
                <w:b/>
                <w:i/>
              </w:rPr>
              <w:t>e bis)</w:t>
            </w:r>
            <w:r w:rsidRPr="00201421">
              <w:tab/>
            </w:r>
            <w:r w:rsidRPr="00201421">
              <w:rPr>
                <w:b/>
                <w:i/>
              </w:rPr>
              <w:t>«sistema de inteligencia artificial»: un software tal como se define en el artículo 3, punto 1, del Reglamento (UE) …/… [por el que se establecen normas armonizadas en materia de inteligencia artificial (Ley de Inteligencia Artificial)];</w:t>
            </w:r>
          </w:p>
        </w:tc>
      </w:tr>
    </w:tbl>
    <w:p w14:paraId="0281072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AFBEA23" w14:textId="77777777" w:rsidR="00DA12ED" w:rsidRPr="00201421" w:rsidRDefault="00DA12ED" w:rsidP="00DA12ED">
      <w:r w:rsidRPr="00201421">
        <w:rPr>
          <w:rStyle w:val="HideTWBExt"/>
        </w:rPr>
        <w:t>&lt;/Amend&gt;</w:t>
      </w:r>
    </w:p>
    <w:p w14:paraId="76FC973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555</w:t>
      </w:r>
      <w:r w:rsidRPr="00201421">
        <w:rPr>
          <w:rStyle w:val="HideTWBExt"/>
          <w:b w:val="0"/>
        </w:rPr>
        <w:t>&lt;/NumAm&gt;</w:t>
      </w:r>
    </w:p>
    <w:p w14:paraId="534224A5" w14:textId="040DDFEB"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Abir Al-Sahlani, Lucia Ďuriš Nicholsonová</w:t>
      </w:r>
      <w:r w:rsidR="0093139F" w:rsidRPr="0093139F">
        <w:t>, Nathalie Loiseau</w:t>
      </w:r>
      <w:r w:rsidRPr="00201421">
        <w:rPr>
          <w:rStyle w:val="HideTWBExt"/>
          <w:b w:val="0"/>
        </w:rPr>
        <w:t>&lt;/Members&gt;</w:t>
      </w:r>
    </w:p>
    <w:p w14:paraId="2B84BDF6" w14:textId="77777777" w:rsidR="00DA12ED" w:rsidRPr="00201421" w:rsidRDefault="00DA12ED" w:rsidP="00DA12ED">
      <w:pPr>
        <w:pStyle w:val="NormalBold"/>
      </w:pPr>
      <w:r w:rsidRPr="00201421">
        <w:rPr>
          <w:rStyle w:val="HideTWBExt"/>
          <w:b w:val="0"/>
        </w:rPr>
        <w:lastRenderedPageBreak/>
        <w:t>&lt;/RepeatBlock-By&gt;</w:t>
      </w:r>
    </w:p>
    <w:p w14:paraId="1E784F0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87D608C" w14:textId="77777777" w:rsidR="00DA12ED" w:rsidRPr="00201421" w:rsidRDefault="00DA12ED" w:rsidP="00DA12ED">
      <w:pPr>
        <w:pStyle w:val="NormalBold"/>
      </w:pPr>
      <w:r w:rsidRPr="00201421">
        <w:rPr>
          <w:rStyle w:val="HideTWBExt"/>
          <w:b w:val="0"/>
        </w:rPr>
        <w:t>&lt;Article&gt;</w:t>
      </w:r>
      <w:r w:rsidRPr="00201421">
        <w:t>Artículo 2 – párrafo 1 – letra e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E1BC634" w14:textId="77777777" w:rsidTr="0093139F">
        <w:trPr>
          <w:trHeight w:val="240"/>
          <w:jc w:val="center"/>
        </w:trPr>
        <w:tc>
          <w:tcPr>
            <w:tcW w:w="9752" w:type="dxa"/>
            <w:gridSpan w:val="2"/>
          </w:tcPr>
          <w:p w14:paraId="4CED7E86" w14:textId="77777777" w:rsidR="00DA12ED" w:rsidRPr="00201421" w:rsidRDefault="00DA12ED" w:rsidP="0093139F"/>
        </w:tc>
      </w:tr>
      <w:tr w:rsidR="00DA12ED" w:rsidRPr="00201421" w14:paraId="11B89A0E" w14:textId="77777777" w:rsidTr="0093139F">
        <w:trPr>
          <w:trHeight w:val="240"/>
          <w:jc w:val="center"/>
        </w:trPr>
        <w:tc>
          <w:tcPr>
            <w:tcW w:w="4876" w:type="dxa"/>
          </w:tcPr>
          <w:p w14:paraId="1A8F8578" w14:textId="77777777" w:rsidR="00DA12ED" w:rsidRPr="00201421" w:rsidRDefault="00DA12ED" w:rsidP="0093139F">
            <w:pPr>
              <w:pStyle w:val="AmColumnHeading"/>
            </w:pPr>
            <w:r w:rsidRPr="00201421">
              <w:t>Texto de la Comisión</w:t>
            </w:r>
          </w:p>
        </w:tc>
        <w:tc>
          <w:tcPr>
            <w:tcW w:w="4876" w:type="dxa"/>
          </w:tcPr>
          <w:p w14:paraId="0F001880" w14:textId="77777777" w:rsidR="00DA12ED" w:rsidRPr="00201421" w:rsidRDefault="00DA12ED" w:rsidP="0093139F">
            <w:pPr>
              <w:pStyle w:val="AmColumnHeading"/>
            </w:pPr>
            <w:r w:rsidRPr="00201421">
              <w:t>Enmienda</w:t>
            </w:r>
          </w:p>
        </w:tc>
      </w:tr>
      <w:tr w:rsidR="00DA12ED" w:rsidRPr="00201421" w14:paraId="0B6DDDD7" w14:textId="77777777" w:rsidTr="0093139F">
        <w:trPr>
          <w:jc w:val="center"/>
        </w:trPr>
        <w:tc>
          <w:tcPr>
            <w:tcW w:w="4876" w:type="dxa"/>
          </w:tcPr>
          <w:p w14:paraId="71FABD5C" w14:textId="77777777" w:rsidR="00DA12ED" w:rsidRPr="00201421" w:rsidRDefault="00DA12ED" w:rsidP="0093139F">
            <w:pPr>
              <w:pStyle w:val="Normal6a"/>
            </w:pPr>
          </w:p>
        </w:tc>
        <w:tc>
          <w:tcPr>
            <w:tcW w:w="4876" w:type="dxa"/>
          </w:tcPr>
          <w:p w14:paraId="3B3F6E0E" w14:textId="77777777" w:rsidR="00DA12ED" w:rsidRPr="00201421" w:rsidRDefault="00DA12ED" w:rsidP="0093139F">
            <w:pPr>
              <w:pStyle w:val="Normal6a"/>
            </w:pPr>
            <w:r w:rsidRPr="00201421">
              <w:rPr>
                <w:b/>
                <w:i/>
              </w:rPr>
              <w:t>e bis)</w:t>
            </w:r>
            <w:r w:rsidRPr="00201421">
              <w:tab/>
            </w:r>
            <w:r w:rsidRPr="00201421">
              <w:rPr>
                <w:b/>
                <w:i/>
              </w:rPr>
              <w:t>«motor de búsqueda en línea»: un servicio intermediario tal como se define en el artículo 3, letra j), del Reglamento (UE) 2022/2065;</w:t>
            </w:r>
          </w:p>
        </w:tc>
      </w:tr>
    </w:tbl>
    <w:p w14:paraId="10E430E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D353024" w14:textId="77777777" w:rsidR="00DA12ED" w:rsidRPr="00201421" w:rsidRDefault="00DA12ED" w:rsidP="00DA12ED">
      <w:r w:rsidRPr="00201421">
        <w:rPr>
          <w:rStyle w:val="HideTWBExt"/>
        </w:rPr>
        <w:t>&lt;/Amend&gt;</w:t>
      </w:r>
    </w:p>
    <w:p w14:paraId="7A85D72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556</w:t>
      </w:r>
      <w:r w:rsidRPr="00201421">
        <w:rPr>
          <w:rStyle w:val="HideTWBExt"/>
          <w:b w:val="0"/>
        </w:rPr>
        <w:t>&lt;/NumAm&gt;</w:t>
      </w:r>
    </w:p>
    <w:p w14:paraId="7B9CE29D" w14:textId="324D435B"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Lucia Ďuriš Nicholsonová</w:t>
      </w:r>
      <w:r w:rsidR="0093139F" w:rsidRPr="0093139F">
        <w:t>, Nathalie Loiseau</w:t>
      </w:r>
      <w:r w:rsidRPr="00201421">
        <w:rPr>
          <w:rStyle w:val="HideTWBExt"/>
          <w:b w:val="0"/>
        </w:rPr>
        <w:t>&lt;/Members&gt;</w:t>
      </w:r>
    </w:p>
    <w:p w14:paraId="4CAE983F" w14:textId="77777777" w:rsidR="00DA12ED" w:rsidRPr="00201421" w:rsidRDefault="00DA12ED" w:rsidP="00DA12ED">
      <w:pPr>
        <w:pStyle w:val="NormalBold"/>
      </w:pPr>
      <w:r w:rsidRPr="00201421">
        <w:rPr>
          <w:rStyle w:val="HideTWBExt"/>
          <w:b w:val="0"/>
        </w:rPr>
        <w:t>&lt;/RepeatBlock-By&gt;</w:t>
      </w:r>
    </w:p>
    <w:p w14:paraId="6113826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47F6BC2" w14:textId="77777777" w:rsidR="00DA12ED" w:rsidRPr="00201421" w:rsidRDefault="00DA12ED" w:rsidP="00DA12ED">
      <w:pPr>
        <w:pStyle w:val="NormalBold"/>
      </w:pPr>
      <w:r w:rsidRPr="00201421">
        <w:rPr>
          <w:rStyle w:val="HideTWBExt"/>
          <w:b w:val="0"/>
        </w:rPr>
        <w:t>&lt;Article&gt;</w:t>
      </w:r>
      <w:r w:rsidRPr="00201421">
        <w:t>Artículo 2 – párrafo 1 – letra e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3CCD86C" w14:textId="77777777" w:rsidTr="0093139F">
        <w:trPr>
          <w:trHeight w:val="240"/>
          <w:jc w:val="center"/>
        </w:trPr>
        <w:tc>
          <w:tcPr>
            <w:tcW w:w="9752" w:type="dxa"/>
            <w:gridSpan w:val="2"/>
          </w:tcPr>
          <w:p w14:paraId="6755DB59" w14:textId="77777777" w:rsidR="00DA12ED" w:rsidRPr="00201421" w:rsidRDefault="00DA12ED" w:rsidP="0093139F"/>
        </w:tc>
      </w:tr>
      <w:tr w:rsidR="00DA12ED" w:rsidRPr="00201421" w14:paraId="3740EBCB" w14:textId="77777777" w:rsidTr="0093139F">
        <w:trPr>
          <w:trHeight w:val="240"/>
          <w:jc w:val="center"/>
        </w:trPr>
        <w:tc>
          <w:tcPr>
            <w:tcW w:w="4876" w:type="dxa"/>
          </w:tcPr>
          <w:p w14:paraId="44978113" w14:textId="77777777" w:rsidR="00DA12ED" w:rsidRPr="00201421" w:rsidRDefault="00DA12ED" w:rsidP="0093139F">
            <w:pPr>
              <w:pStyle w:val="AmColumnHeading"/>
            </w:pPr>
            <w:r w:rsidRPr="00201421">
              <w:t>Texto de la Comisión</w:t>
            </w:r>
          </w:p>
        </w:tc>
        <w:tc>
          <w:tcPr>
            <w:tcW w:w="4876" w:type="dxa"/>
          </w:tcPr>
          <w:p w14:paraId="033F8794" w14:textId="77777777" w:rsidR="00DA12ED" w:rsidRPr="00201421" w:rsidRDefault="00DA12ED" w:rsidP="0093139F">
            <w:pPr>
              <w:pStyle w:val="AmColumnHeading"/>
            </w:pPr>
            <w:r w:rsidRPr="00201421">
              <w:t>Enmienda</w:t>
            </w:r>
          </w:p>
        </w:tc>
      </w:tr>
      <w:tr w:rsidR="00DA12ED" w:rsidRPr="00201421" w14:paraId="31C4DFE5" w14:textId="77777777" w:rsidTr="0093139F">
        <w:trPr>
          <w:jc w:val="center"/>
        </w:trPr>
        <w:tc>
          <w:tcPr>
            <w:tcW w:w="4876" w:type="dxa"/>
          </w:tcPr>
          <w:p w14:paraId="50A298F9" w14:textId="77777777" w:rsidR="00DA12ED" w:rsidRPr="00201421" w:rsidRDefault="00DA12ED" w:rsidP="0093139F">
            <w:pPr>
              <w:pStyle w:val="Normal6a"/>
            </w:pPr>
          </w:p>
        </w:tc>
        <w:tc>
          <w:tcPr>
            <w:tcW w:w="4876" w:type="dxa"/>
          </w:tcPr>
          <w:p w14:paraId="08D36B37" w14:textId="77777777" w:rsidR="00DA12ED" w:rsidRPr="00201421" w:rsidRDefault="00DA12ED" w:rsidP="0093139F">
            <w:pPr>
              <w:pStyle w:val="Normal6a"/>
            </w:pPr>
            <w:r w:rsidRPr="00201421">
              <w:rPr>
                <w:b/>
                <w:i/>
              </w:rPr>
              <w:t>e ter)</w:t>
            </w:r>
            <w:r w:rsidRPr="00201421">
              <w:tab/>
            </w:r>
            <w:r w:rsidRPr="00201421">
              <w:rPr>
                <w:b/>
                <w:i/>
              </w:rPr>
              <w:t>«servicio intermediario»: un servicio tal como se define en el artículo 3, letra g), del Reglamento (UE) 2022/2065;</w:t>
            </w:r>
          </w:p>
        </w:tc>
      </w:tr>
    </w:tbl>
    <w:p w14:paraId="68CE0F8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436CF37" w14:textId="77777777" w:rsidR="00DA12ED" w:rsidRPr="00201421" w:rsidRDefault="00DA12ED" w:rsidP="00DA12ED">
      <w:r w:rsidRPr="00201421">
        <w:rPr>
          <w:rStyle w:val="HideTWBExt"/>
        </w:rPr>
        <w:t>&lt;/Amend&gt;</w:t>
      </w:r>
    </w:p>
    <w:p w14:paraId="71D7703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557</w:t>
      </w:r>
      <w:r w:rsidRPr="00201421">
        <w:rPr>
          <w:rStyle w:val="HideTWBExt"/>
          <w:b w:val="0"/>
        </w:rPr>
        <w:t>&lt;/NumAm&gt;</w:t>
      </w:r>
    </w:p>
    <w:p w14:paraId="70F94373" w14:textId="2EC1ADAB" w:rsidR="00DA12ED" w:rsidRPr="00201421" w:rsidRDefault="00DA12ED" w:rsidP="00DA12ED">
      <w:pPr>
        <w:pStyle w:val="NormalBold"/>
      </w:pPr>
      <w:r w:rsidRPr="00201421">
        <w:rPr>
          <w:rStyle w:val="HideTWBExt"/>
          <w:b w:val="0"/>
        </w:rPr>
        <w:t>&lt;RepeatBlock-By&gt;&lt;Members&gt;</w:t>
      </w:r>
      <w:r w:rsidRPr="00201421">
        <w:t>Hilde Vautmans, Fabienne Keller, Maite Pagazaurtundúa, Olivier Chastel, Lucia Ďuriš Nicholsonová</w:t>
      </w:r>
      <w:r w:rsidR="0093139F" w:rsidRPr="0093139F">
        <w:t>, Nathalie Loiseau</w:t>
      </w:r>
      <w:r w:rsidRPr="00201421">
        <w:rPr>
          <w:rStyle w:val="HideTWBExt"/>
          <w:b w:val="0"/>
        </w:rPr>
        <w:t>&lt;/Members&gt;</w:t>
      </w:r>
    </w:p>
    <w:p w14:paraId="259D7FA6" w14:textId="77777777" w:rsidR="00DA12ED" w:rsidRPr="00201421" w:rsidRDefault="00DA12ED" w:rsidP="00DA12ED">
      <w:pPr>
        <w:pStyle w:val="NormalBold"/>
      </w:pPr>
      <w:r w:rsidRPr="00201421">
        <w:rPr>
          <w:rStyle w:val="HideTWBExt"/>
          <w:b w:val="0"/>
        </w:rPr>
        <w:t>&lt;/RepeatBlock-By&gt;</w:t>
      </w:r>
    </w:p>
    <w:p w14:paraId="2636DA4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1616B08" w14:textId="77777777" w:rsidR="00DA12ED" w:rsidRPr="00201421" w:rsidRDefault="00DA12ED" w:rsidP="00DA12ED">
      <w:pPr>
        <w:pStyle w:val="NormalBold"/>
      </w:pPr>
      <w:r w:rsidRPr="00201421">
        <w:rPr>
          <w:rStyle w:val="HideTWBExt"/>
          <w:b w:val="0"/>
        </w:rPr>
        <w:t>&lt;Article&gt;</w:t>
      </w:r>
      <w:r w:rsidRPr="00201421">
        <w:t>Artículo 2 – párrafo 1 – letra e quater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62F8D9D" w14:textId="77777777" w:rsidTr="0093139F">
        <w:trPr>
          <w:trHeight w:val="240"/>
          <w:jc w:val="center"/>
        </w:trPr>
        <w:tc>
          <w:tcPr>
            <w:tcW w:w="9752" w:type="dxa"/>
            <w:gridSpan w:val="2"/>
          </w:tcPr>
          <w:p w14:paraId="3153C815" w14:textId="77777777" w:rsidR="00DA12ED" w:rsidRPr="00201421" w:rsidRDefault="00DA12ED" w:rsidP="0093139F"/>
        </w:tc>
      </w:tr>
      <w:tr w:rsidR="00DA12ED" w:rsidRPr="00201421" w14:paraId="16040ADD" w14:textId="77777777" w:rsidTr="0093139F">
        <w:trPr>
          <w:trHeight w:val="240"/>
          <w:jc w:val="center"/>
        </w:trPr>
        <w:tc>
          <w:tcPr>
            <w:tcW w:w="4876" w:type="dxa"/>
          </w:tcPr>
          <w:p w14:paraId="1958C4E3" w14:textId="77777777" w:rsidR="00DA12ED" w:rsidRPr="00201421" w:rsidRDefault="00DA12ED" w:rsidP="0093139F">
            <w:pPr>
              <w:pStyle w:val="AmColumnHeading"/>
            </w:pPr>
            <w:r w:rsidRPr="00201421">
              <w:t>Texto de la Comisión</w:t>
            </w:r>
          </w:p>
        </w:tc>
        <w:tc>
          <w:tcPr>
            <w:tcW w:w="4876" w:type="dxa"/>
          </w:tcPr>
          <w:p w14:paraId="7D85EDE3" w14:textId="77777777" w:rsidR="00DA12ED" w:rsidRPr="00201421" w:rsidRDefault="00DA12ED" w:rsidP="0093139F">
            <w:pPr>
              <w:pStyle w:val="AmColumnHeading"/>
            </w:pPr>
            <w:r w:rsidRPr="00201421">
              <w:t>Enmienda</w:t>
            </w:r>
          </w:p>
        </w:tc>
      </w:tr>
      <w:tr w:rsidR="00DA12ED" w:rsidRPr="00201421" w14:paraId="378DC50C" w14:textId="77777777" w:rsidTr="0093139F">
        <w:trPr>
          <w:jc w:val="center"/>
        </w:trPr>
        <w:tc>
          <w:tcPr>
            <w:tcW w:w="4876" w:type="dxa"/>
          </w:tcPr>
          <w:p w14:paraId="34217B41" w14:textId="77777777" w:rsidR="00DA12ED" w:rsidRPr="00201421" w:rsidRDefault="00DA12ED" w:rsidP="0093139F">
            <w:pPr>
              <w:pStyle w:val="Normal6a"/>
            </w:pPr>
          </w:p>
        </w:tc>
        <w:tc>
          <w:tcPr>
            <w:tcW w:w="4876" w:type="dxa"/>
          </w:tcPr>
          <w:p w14:paraId="03824495" w14:textId="77777777" w:rsidR="00DA12ED" w:rsidRPr="00201421" w:rsidRDefault="00DA12ED" w:rsidP="0093139F">
            <w:pPr>
              <w:pStyle w:val="Normal6a"/>
            </w:pPr>
            <w:r w:rsidRPr="00201421">
              <w:rPr>
                <w:b/>
                <w:i/>
              </w:rPr>
              <w:t>e quater)</w:t>
            </w:r>
            <w:r w:rsidRPr="00201421">
              <w:tab/>
            </w:r>
            <w:r w:rsidRPr="00201421">
              <w:rPr>
                <w:b/>
                <w:i/>
              </w:rPr>
              <w:t>«sistema de inteligencia artificial» (sistema de IA): el software definido en el artículo 3, punto 1, del Reglamento (UE) .../... sobre inteligencia artificial (Ley de Inteligencia Artificial);</w:t>
            </w:r>
          </w:p>
        </w:tc>
      </w:tr>
    </w:tbl>
    <w:p w14:paraId="54CD2AA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DEB66CC" w14:textId="77777777" w:rsidR="00DA12ED" w:rsidRPr="00201421" w:rsidRDefault="00DA12ED" w:rsidP="00DA12ED">
      <w:r w:rsidRPr="00201421">
        <w:rPr>
          <w:rStyle w:val="HideTWBExt"/>
        </w:rPr>
        <w:lastRenderedPageBreak/>
        <w:t>&lt;/Amend&gt;</w:t>
      </w:r>
    </w:p>
    <w:p w14:paraId="1D32029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558</w:t>
      </w:r>
      <w:r w:rsidRPr="00201421">
        <w:rPr>
          <w:rStyle w:val="HideTWBExt"/>
          <w:b w:val="0"/>
        </w:rPr>
        <w:t>&lt;/NumAm&gt;</w:t>
      </w:r>
    </w:p>
    <w:p w14:paraId="229A23C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E5ABF9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4A73DB57" w14:textId="77777777" w:rsidR="00DA12ED" w:rsidRPr="00201421" w:rsidRDefault="00DA12ED" w:rsidP="00DA12ED">
      <w:pPr>
        <w:pStyle w:val="NormalBold"/>
      </w:pPr>
      <w:r w:rsidRPr="00201421">
        <w:rPr>
          <w:rStyle w:val="HideTWBExt"/>
          <w:b w:val="0"/>
        </w:rPr>
        <w:t>&lt;/RepeatBlock-By&gt;</w:t>
      </w:r>
    </w:p>
    <w:p w14:paraId="59B2854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0AED0A0" w14:textId="77777777" w:rsidR="00DA12ED" w:rsidRPr="00201421" w:rsidRDefault="00DA12ED" w:rsidP="00DA12ED">
      <w:pPr>
        <w:pStyle w:val="NormalBold"/>
      </w:pPr>
      <w:r w:rsidRPr="00201421">
        <w:rPr>
          <w:rStyle w:val="HideTWBExt"/>
          <w:b w:val="0"/>
        </w:rPr>
        <w:t>&lt;Article&gt;</w:t>
      </w:r>
      <w:r w:rsidRPr="00201421">
        <w:t>Artículo 2 – párrafo 1 – letra f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7DB2AB8" w14:textId="77777777" w:rsidTr="0093139F">
        <w:trPr>
          <w:trHeight w:val="240"/>
          <w:jc w:val="center"/>
        </w:trPr>
        <w:tc>
          <w:tcPr>
            <w:tcW w:w="9752" w:type="dxa"/>
            <w:gridSpan w:val="2"/>
          </w:tcPr>
          <w:p w14:paraId="3D8664F0" w14:textId="77777777" w:rsidR="00DA12ED" w:rsidRPr="00201421" w:rsidRDefault="00DA12ED" w:rsidP="0093139F"/>
        </w:tc>
      </w:tr>
      <w:tr w:rsidR="00DA12ED" w:rsidRPr="00201421" w14:paraId="65CF3C25" w14:textId="77777777" w:rsidTr="0093139F">
        <w:trPr>
          <w:trHeight w:val="240"/>
          <w:jc w:val="center"/>
        </w:trPr>
        <w:tc>
          <w:tcPr>
            <w:tcW w:w="4876" w:type="dxa"/>
          </w:tcPr>
          <w:p w14:paraId="5E02C562" w14:textId="77777777" w:rsidR="00DA12ED" w:rsidRPr="00201421" w:rsidRDefault="00DA12ED" w:rsidP="0093139F">
            <w:pPr>
              <w:pStyle w:val="AmColumnHeading"/>
            </w:pPr>
            <w:r w:rsidRPr="00201421">
              <w:t>Texto de la Comisión</w:t>
            </w:r>
          </w:p>
        </w:tc>
        <w:tc>
          <w:tcPr>
            <w:tcW w:w="4876" w:type="dxa"/>
          </w:tcPr>
          <w:p w14:paraId="2B5B3A10" w14:textId="77777777" w:rsidR="00DA12ED" w:rsidRPr="00201421" w:rsidRDefault="00DA12ED" w:rsidP="0093139F">
            <w:pPr>
              <w:pStyle w:val="AmColumnHeading"/>
            </w:pPr>
            <w:r w:rsidRPr="00201421">
              <w:t>Enmienda</w:t>
            </w:r>
          </w:p>
        </w:tc>
      </w:tr>
      <w:tr w:rsidR="00DA12ED" w:rsidRPr="00201421" w14:paraId="391B61AB" w14:textId="77777777" w:rsidTr="0093139F">
        <w:trPr>
          <w:jc w:val="center"/>
        </w:trPr>
        <w:tc>
          <w:tcPr>
            <w:tcW w:w="4876" w:type="dxa"/>
          </w:tcPr>
          <w:p w14:paraId="5A434A74" w14:textId="77777777" w:rsidR="00DA12ED" w:rsidRPr="00201421" w:rsidRDefault="00DA12ED" w:rsidP="0093139F">
            <w:pPr>
              <w:pStyle w:val="Normal6a"/>
            </w:pPr>
            <w:r w:rsidRPr="00201421">
              <w:t>ii)</w:t>
            </w:r>
            <w:r w:rsidRPr="00201421">
              <w:tab/>
              <w:t>servicios de comunicaciones interpersonales;</w:t>
            </w:r>
          </w:p>
        </w:tc>
        <w:tc>
          <w:tcPr>
            <w:tcW w:w="4876" w:type="dxa"/>
          </w:tcPr>
          <w:p w14:paraId="628C3D5F" w14:textId="77777777" w:rsidR="00DA12ED" w:rsidRPr="00201421" w:rsidRDefault="00DA12ED" w:rsidP="0093139F">
            <w:pPr>
              <w:pStyle w:val="Normal6a"/>
            </w:pPr>
            <w:r w:rsidRPr="00201421">
              <w:t>ii)</w:t>
            </w:r>
            <w:r w:rsidRPr="00201421">
              <w:tab/>
              <w:t xml:space="preserve">servicios de comunicaciones interpersonales </w:t>
            </w:r>
            <w:r w:rsidRPr="00201421">
              <w:rPr>
                <w:b/>
                <w:i/>
              </w:rPr>
              <w:t>independientes de la numeración disponibles al público</w:t>
            </w:r>
            <w:r w:rsidRPr="00201421">
              <w:t>;</w:t>
            </w:r>
          </w:p>
        </w:tc>
      </w:tr>
    </w:tbl>
    <w:p w14:paraId="6A7EB62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A1E2E77" w14:textId="77777777" w:rsidR="00DA12ED" w:rsidRPr="00201421" w:rsidRDefault="00DA12ED" w:rsidP="00DA12ED">
      <w:r w:rsidRPr="00201421">
        <w:rPr>
          <w:rStyle w:val="HideTWBExt"/>
        </w:rPr>
        <w:t>&lt;/Amend&gt;</w:t>
      </w:r>
    </w:p>
    <w:p w14:paraId="4B15DE6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559</w:t>
      </w:r>
      <w:r w:rsidRPr="00201421">
        <w:rPr>
          <w:rStyle w:val="HideTWBExt"/>
          <w:b w:val="0"/>
        </w:rPr>
        <w:t>&lt;/NumAm&gt;</w:t>
      </w:r>
    </w:p>
    <w:p w14:paraId="2102F4E9"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97A450C"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32B78BE4"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467E7BF3"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D65F61C"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4B9F9266" w14:textId="77777777" w:rsidR="00DA12ED" w:rsidRPr="00201421" w:rsidRDefault="00DA12ED" w:rsidP="00DA12ED">
      <w:pPr>
        <w:pStyle w:val="NormalBold"/>
      </w:pPr>
      <w:r w:rsidRPr="00201421">
        <w:rPr>
          <w:rStyle w:val="HideTWBExt"/>
          <w:b w:val="0"/>
        </w:rPr>
        <w:t>&lt;/RepeatBlock-By&gt;</w:t>
      </w:r>
    </w:p>
    <w:p w14:paraId="43C0213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CC6B30A" w14:textId="77777777" w:rsidR="00DA12ED" w:rsidRPr="00201421" w:rsidRDefault="00DA12ED" w:rsidP="00DA12ED">
      <w:pPr>
        <w:pStyle w:val="NormalBold"/>
      </w:pPr>
      <w:r w:rsidRPr="00201421">
        <w:rPr>
          <w:rStyle w:val="HideTWBExt"/>
          <w:b w:val="0"/>
        </w:rPr>
        <w:t>&lt;Article&gt;</w:t>
      </w:r>
      <w:r w:rsidRPr="00201421">
        <w:t>Artículo 2 – párrafo 1 – letra f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63F2472" w14:textId="77777777" w:rsidTr="0093139F">
        <w:trPr>
          <w:trHeight w:val="240"/>
          <w:jc w:val="center"/>
        </w:trPr>
        <w:tc>
          <w:tcPr>
            <w:tcW w:w="9752" w:type="dxa"/>
            <w:gridSpan w:val="2"/>
          </w:tcPr>
          <w:p w14:paraId="2DCF56BC" w14:textId="77777777" w:rsidR="00DA12ED" w:rsidRPr="00201421" w:rsidRDefault="00DA12ED" w:rsidP="0093139F"/>
        </w:tc>
      </w:tr>
      <w:tr w:rsidR="00DA12ED" w:rsidRPr="00201421" w14:paraId="3C656284" w14:textId="77777777" w:rsidTr="0093139F">
        <w:trPr>
          <w:trHeight w:val="240"/>
          <w:jc w:val="center"/>
        </w:trPr>
        <w:tc>
          <w:tcPr>
            <w:tcW w:w="4876" w:type="dxa"/>
          </w:tcPr>
          <w:p w14:paraId="3F65DB18" w14:textId="77777777" w:rsidR="00DA12ED" w:rsidRPr="00201421" w:rsidRDefault="00DA12ED" w:rsidP="0093139F">
            <w:pPr>
              <w:pStyle w:val="AmColumnHeading"/>
            </w:pPr>
            <w:r w:rsidRPr="00201421">
              <w:t>Texto de la Comisión</w:t>
            </w:r>
          </w:p>
        </w:tc>
        <w:tc>
          <w:tcPr>
            <w:tcW w:w="4876" w:type="dxa"/>
          </w:tcPr>
          <w:p w14:paraId="4192EB9B" w14:textId="77777777" w:rsidR="00DA12ED" w:rsidRPr="00201421" w:rsidRDefault="00DA12ED" w:rsidP="0093139F">
            <w:pPr>
              <w:pStyle w:val="AmColumnHeading"/>
            </w:pPr>
            <w:r w:rsidRPr="00201421">
              <w:t>Enmienda</w:t>
            </w:r>
          </w:p>
        </w:tc>
      </w:tr>
      <w:tr w:rsidR="00DA12ED" w:rsidRPr="00201421" w14:paraId="1A429E55" w14:textId="77777777" w:rsidTr="0093139F">
        <w:trPr>
          <w:jc w:val="center"/>
        </w:trPr>
        <w:tc>
          <w:tcPr>
            <w:tcW w:w="4876" w:type="dxa"/>
          </w:tcPr>
          <w:p w14:paraId="18812731" w14:textId="77777777" w:rsidR="00DA12ED" w:rsidRPr="00201421" w:rsidRDefault="00DA12ED" w:rsidP="0093139F">
            <w:pPr>
              <w:pStyle w:val="Normal6a"/>
            </w:pPr>
            <w:r w:rsidRPr="00201421">
              <w:t>ii)</w:t>
            </w:r>
            <w:r w:rsidRPr="00201421">
              <w:tab/>
              <w:t>servicios de comunicaciones interpersonales;</w:t>
            </w:r>
          </w:p>
        </w:tc>
        <w:tc>
          <w:tcPr>
            <w:tcW w:w="4876" w:type="dxa"/>
          </w:tcPr>
          <w:p w14:paraId="2DC92FFC" w14:textId="77777777" w:rsidR="00DA12ED" w:rsidRPr="00201421" w:rsidRDefault="00DA12ED" w:rsidP="0093139F">
            <w:pPr>
              <w:pStyle w:val="Normal6a"/>
            </w:pPr>
            <w:r w:rsidRPr="00201421">
              <w:t>ii)</w:t>
            </w:r>
            <w:r w:rsidRPr="00201421">
              <w:tab/>
              <w:t xml:space="preserve">servicios de comunicaciones interpersonales </w:t>
            </w:r>
            <w:r w:rsidRPr="00201421">
              <w:rPr>
                <w:b/>
                <w:bCs/>
                <w:i/>
                <w:iCs/>
              </w:rPr>
              <w:t>independientes de la numeración</w:t>
            </w:r>
            <w:r w:rsidRPr="00201421">
              <w:t>;</w:t>
            </w:r>
          </w:p>
        </w:tc>
      </w:tr>
    </w:tbl>
    <w:p w14:paraId="08C0D6C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8FD71F4" w14:textId="77777777" w:rsidR="00DA12ED" w:rsidRPr="00201421" w:rsidRDefault="00DA12ED" w:rsidP="00DA12ED">
      <w:r w:rsidRPr="00201421">
        <w:rPr>
          <w:rStyle w:val="HideTWBExt"/>
        </w:rPr>
        <w:t>&lt;/Amend&gt;</w:t>
      </w:r>
    </w:p>
    <w:p w14:paraId="5695BDB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560</w:t>
      </w:r>
      <w:r w:rsidRPr="00201421">
        <w:rPr>
          <w:rStyle w:val="HideTWBExt"/>
          <w:b w:val="0"/>
        </w:rPr>
        <w:t>&lt;/NumAm&gt;</w:t>
      </w:r>
    </w:p>
    <w:p w14:paraId="499C4470"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0AFA5B8D" w14:textId="77777777" w:rsidR="00DA12ED" w:rsidRPr="00201421" w:rsidRDefault="00DA12ED" w:rsidP="00DA12ED">
      <w:pPr>
        <w:pStyle w:val="NormalBold"/>
      </w:pPr>
      <w:r w:rsidRPr="00201421">
        <w:rPr>
          <w:rStyle w:val="HideTWBExt"/>
          <w:b w:val="0"/>
        </w:rPr>
        <w:t>&lt;/RepeatBlock-By&gt;</w:t>
      </w:r>
    </w:p>
    <w:p w14:paraId="4196E20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46ADE8B" w14:textId="77777777" w:rsidR="00DA12ED" w:rsidRPr="00201421" w:rsidRDefault="00DA12ED" w:rsidP="00DA12ED">
      <w:pPr>
        <w:pStyle w:val="NormalBold"/>
      </w:pPr>
      <w:r w:rsidRPr="00201421">
        <w:rPr>
          <w:rStyle w:val="HideTWBExt"/>
          <w:b w:val="0"/>
        </w:rPr>
        <w:t>&lt;Article&gt;</w:t>
      </w:r>
      <w:r w:rsidRPr="00201421">
        <w:t>Artículo 2 – párrafo 1 – letra f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7FDA1A3" w14:textId="77777777" w:rsidTr="0093139F">
        <w:trPr>
          <w:trHeight w:val="240"/>
          <w:jc w:val="center"/>
        </w:trPr>
        <w:tc>
          <w:tcPr>
            <w:tcW w:w="9752" w:type="dxa"/>
            <w:gridSpan w:val="2"/>
          </w:tcPr>
          <w:p w14:paraId="22E861D3" w14:textId="77777777" w:rsidR="00DA12ED" w:rsidRPr="00201421" w:rsidRDefault="00DA12ED" w:rsidP="0093139F"/>
        </w:tc>
      </w:tr>
      <w:tr w:rsidR="00DA12ED" w:rsidRPr="00201421" w14:paraId="08C73155" w14:textId="77777777" w:rsidTr="0093139F">
        <w:trPr>
          <w:trHeight w:val="240"/>
          <w:jc w:val="center"/>
        </w:trPr>
        <w:tc>
          <w:tcPr>
            <w:tcW w:w="4876" w:type="dxa"/>
          </w:tcPr>
          <w:p w14:paraId="682EB6B7" w14:textId="77777777" w:rsidR="00DA12ED" w:rsidRPr="00201421" w:rsidRDefault="00DA12ED" w:rsidP="0093139F">
            <w:pPr>
              <w:pStyle w:val="AmColumnHeading"/>
            </w:pPr>
            <w:r w:rsidRPr="00201421">
              <w:t>Texto de la Comisión</w:t>
            </w:r>
          </w:p>
        </w:tc>
        <w:tc>
          <w:tcPr>
            <w:tcW w:w="4876" w:type="dxa"/>
          </w:tcPr>
          <w:p w14:paraId="632475C7" w14:textId="77777777" w:rsidR="00DA12ED" w:rsidRPr="00201421" w:rsidRDefault="00DA12ED" w:rsidP="0093139F">
            <w:pPr>
              <w:pStyle w:val="AmColumnHeading"/>
            </w:pPr>
            <w:r w:rsidRPr="00201421">
              <w:t>Enmienda</w:t>
            </w:r>
          </w:p>
        </w:tc>
      </w:tr>
      <w:tr w:rsidR="00DA12ED" w:rsidRPr="00201421" w14:paraId="210B389F" w14:textId="77777777" w:rsidTr="0093139F">
        <w:trPr>
          <w:jc w:val="center"/>
        </w:trPr>
        <w:tc>
          <w:tcPr>
            <w:tcW w:w="4876" w:type="dxa"/>
          </w:tcPr>
          <w:p w14:paraId="5CBC3BC8" w14:textId="77777777" w:rsidR="00DA12ED" w:rsidRPr="00201421" w:rsidRDefault="00DA12ED" w:rsidP="0093139F">
            <w:pPr>
              <w:pStyle w:val="Normal6a"/>
            </w:pPr>
            <w:r w:rsidRPr="00201421">
              <w:t>ii)</w:t>
            </w:r>
            <w:r w:rsidRPr="00201421">
              <w:tab/>
              <w:t>servicios de comunicaciones interpersonales;</w:t>
            </w:r>
          </w:p>
        </w:tc>
        <w:tc>
          <w:tcPr>
            <w:tcW w:w="4876" w:type="dxa"/>
          </w:tcPr>
          <w:p w14:paraId="3C4E4072" w14:textId="77777777" w:rsidR="00DA12ED" w:rsidRPr="00201421" w:rsidRDefault="00DA12ED" w:rsidP="0093139F">
            <w:pPr>
              <w:pStyle w:val="Normal6a"/>
            </w:pPr>
            <w:r w:rsidRPr="00201421">
              <w:t>ii)</w:t>
            </w:r>
            <w:r w:rsidRPr="00201421">
              <w:tab/>
              <w:t xml:space="preserve">servicios de comunicaciones interpersonales </w:t>
            </w:r>
            <w:r w:rsidRPr="00201421">
              <w:rPr>
                <w:b/>
                <w:bCs/>
                <w:i/>
                <w:iCs/>
              </w:rPr>
              <w:t xml:space="preserve">independientes de la </w:t>
            </w:r>
            <w:r w:rsidRPr="00201421">
              <w:rPr>
                <w:b/>
                <w:bCs/>
                <w:i/>
                <w:iCs/>
              </w:rPr>
              <w:lastRenderedPageBreak/>
              <w:t>numeración</w:t>
            </w:r>
            <w:r w:rsidRPr="00201421">
              <w:t>;</w:t>
            </w:r>
          </w:p>
        </w:tc>
      </w:tr>
    </w:tbl>
    <w:p w14:paraId="4687F21F" w14:textId="77777777" w:rsidR="00DA12ED" w:rsidRPr="00201421" w:rsidRDefault="00DA12ED" w:rsidP="00DA12ED">
      <w:pPr>
        <w:pStyle w:val="AmOrLang"/>
      </w:pPr>
      <w:r w:rsidRPr="00201421">
        <w:lastRenderedPageBreak/>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860583D" w14:textId="77777777" w:rsidR="00DA12ED" w:rsidRPr="00201421" w:rsidRDefault="00DA12ED" w:rsidP="00DA12ED">
      <w:r w:rsidRPr="00201421">
        <w:rPr>
          <w:rStyle w:val="HideTWBExt"/>
        </w:rPr>
        <w:t>&lt;/Amend&gt;</w:t>
      </w:r>
    </w:p>
    <w:p w14:paraId="6912031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561</w:t>
      </w:r>
      <w:r w:rsidRPr="00201421">
        <w:rPr>
          <w:rStyle w:val="HideTWBExt"/>
          <w:b w:val="0"/>
        </w:rPr>
        <w:t>&lt;/NumAm&gt;</w:t>
      </w:r>
    </w:p>
    <w:p w14:paraId="730E2C00"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1BAEC3F" w14:textId="77777777" w:rsidR="00DA12ED" w:rsidRPr="00201421" w:rsidRDefault="00DA12ED" w:rsidP="00DA12ED">
      <w:pPr>
        <w:pStyle w:val="NormalBold"/>
      </w:pPr>
      <w:r w:rsidRPr="00201421">
        <w:rPr>
          <w:rStyle w:val="HideTWBExt"/>
          <w:b w:val="0"/>
        </w:rPr>
        <w:t>&lt;/RepeatBlock-By&gt;</w:t>
      </w:r>
    </w:p>
    <w:p w14:paraId="7B05E44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129ABC" w14:textId="77777777" w:rsidR="00DA12ED" w:rsidRPr="00201421" w:rsidRDefault="00DA12ED" w:rsidP="00DA12ED">
      <w:pPr>
        <w:pStyle w:val="NormalBold"/>
      </w:pPr>
      <w:r w:rsidRPr="00201421">
        <w:rPr>
          <w:rStyle w:val="HideTWBExt"/>
          <w:b w:val="0"/>
        </w:rPr>
        <w:t>&lt;Article&gt;</w:t>
      </w:r>
      <w:r w:rsidRPr="00201421">
        <w:t>Artículo 2 – párrafo 1 – letra f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C2FE821" w14:textId="77777777" w:rsidTr="0093139F">
        <w:trPr>
          <w:trHeight w:val="240"/>
          <w:jc w:val="center"/>
        </w:trPr>
        <w:tc>
          <w:tcPr>
            <w:tcW w:w="9752" w:type="dxa"/>
            <w:gridSpan w:val="2"/>
          </w:tcPr>
          <w:p w14:paraId="60C6F849" w14:textId="77777777" w:rsidR="00DA12ED" w:rsidRPr="00201421" w:rsidRDefault="00DA12ED" w:rsidP="0093139F"/>
        </w:tc>
      </w:tr>
      <w:tr w:rsidR="00DA12ED" w:rsidRPr="00201421" w14:paraId="1BBCA703" w14:textId="77777777" w:rsidTr="0093139F">
        <w:trPr>
          <w:trHeight w:val="240"/>
          <w:jc w:val="center"/>
        </w:trPr>
        <w:tc>
          <w:tcPr>
            <w:tcW w:w="4876" w:type="dxa"/>
          </w:tcPr>
          <w:p w14:paraId="64E90B22" w14:textId="77777777" w:rsidR="00DA12ED" w:rsidRPr="00201421" w:rsidRDefault="00DA12ED" w:rsidP="0093139F">
            <w:pPr>
              <w:pStyle w:val="AmColumnHeading"/>
            </w:pPr>
            <w:r w:rsidRPr="00201421">
              <w:t>Texto de la Comisión</w:t>
            </w:r>
          </w:p>
        </w:tc>
        <w:tc>
          <w:tcPr>
            <w:tcW w:w="4876" w:type="dxa"/>
          </w:tcPr>
          <w:p w14:paraId="5B5D0CB0" w14:textId="77777777" w:rsidR="00DA12ED" w:rsidRPr="00201421" w:rsidRDefault="00DA12ED" w:rsidP="0093139F">
            <w:pPr>
              <w:pStyle w:val="AmColumnHeading"/>
            </w:pPr>
            <w:r w:rsidRPr="00201421">
              <w:t>Enmienda</w:t>
            </w:r>
          </w:p>
        </w:tc>
      </w:tr>
      <w:tr w:rsidR="00DA12ED" w:rsidRPr="00201421" w14:paraId="7374AF1F" w14:textId="77777777" w:rsidTr="0093139F">
        <w:trPr>
          <w:jc w:val="center"/>
        </w:trPr>
        <w:tc>
          <w:tcPr>
            <w:tcW w:w="4876" w:type="dxa"/>
          </w:tcPr>
          <w:p w14:paraId="2F5FE739" w14:textId="77777777" w:rsidR="00DA12ED" w:rsidRPr="00201421" w:rsidRDefault="00DA12ED" w:rsidP="0093139F">
            <w:pPr>
              <w:pStyle w:val="Normal6a"/>
            </w:pPr>
            <w:r w:rsidRPr="00201421">
              <w:t>ii)</w:t>
            </w:r>
            <w:r w:rsidRPr="00201421">
              <w:tab/>
              <w:t>servicios de comunicaciones interpersonales;</w:t>
            </w:r>
          </w:p>
        </w:tc>
        <w:tc>
          <w:tcPr>
            <w:tcW w:w="4876" w:type="dxa"/>
          </w:tcPr>
          <w:p w14:paraId="0D3633FA" w14:textId="77777777" w:rsidR="00DA12ED" w:rsidRPr="00201421" w:rsidRDefault="00DA12ED" w:rsidP="0093139F">
            <w:pPr>
              <w:pStyle w:val="Normal6a"/>
            </w:pPr>
            <w:r w:rsidRPr="00201421">
              <w:t>ii)</w:t>
            </w:r>
            <w:r w:rsidRPr="00201421">
              <w:tab/>
              <w:t xml:space="preserve">servicios de comunicaciones interpersonales </w:t>
            </w:r>
            <w:r w:rsidRPr="00201421">
              <w:rPr>
                <w:b/>
                <w:bCs/>
                <w:i/>
                <w:iCs/>
              </w:rPr>
              <w:t>independientes</w:t>
            </w:r>
            <w:r w:rsidRPr="00201421">
              <w:t>;</w:t>
            </w:r>
          </w:p>
        </w:tc>
      </w:tr>
    </w:tbl>
    <w:p w14:paraId="5E6F260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912DECA" w14:textId="77777777" w:rsidR="00DA12ED" w:rsidRPr="00201421" w:rsidRDefault="00DA12ED" w:rsidP="00DA12ED">
      <w:r w:rsidRPr="00201421">
        <w:rPr>
          <w:rStyle w:val="HideTWBExt"/>
        </w:rPr>
        <w:t>&lt;/Amend&gt;</w:t>
      </w:r>
    </w:p>
    <w:p w14:paraId="2A54A9E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562</w:t>
      </w:r>
      <w:r w:rsidRPr="00201421">
        <w:rPr>
          <w:rStyle w:val="HideTWBExt"/>
          <w:b w:val="0"/>
        </w:rPr>
        <w:t>&lt;/NumAm&gt;</w:t>
      </w:r>
    </w:p>
    <w:p w14:paraId="0D05F8FA"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92D594D" w14:textId="77777777" w:rsidR="00DA12ED" w:rsidRPr="00201421" w:rsidRDefault="00DA12ED" w:rsidP="00DA12ED">
      <w:pPr>
        <w:pStyle w:val="NormalBold"/>
      </w:pPr>
      <w:r w:rsidRPr="00201421">
        <w:rPr>
          <w:rStyle w:val="HideTWBExt"/>
          <w:b w:val="0"/>
        </w:rPr>
        <w:t>&lt;/RepeatBlock-By&gt;</w:t>
      </w:r>
    </w:p>
    <w:p w14:paraId="1BC7A79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574B2FA" w14:textId="77777777" w:rsidR="00DA12ED" w:rsidRPr="00201421" w:rsidRDefault="00DA12ED" w:rsidP="00DA12ED">
      <w:pPr>
        <w:pStyle w:val="NormalBold"/>
      </w:pPr>
      <w:r w:rsidRPr="00201421">
        <w:rPr>
          <w:rStyle w:val="HideTWBExt"/>
          <w:b w:val="0"/>
        </w:rPr>
        <w:t>&lt;Article&gt;</w:t>
      </w:r>
      <w:r w:rsidRPr="00201421">
        <w:t>Artículo 2 – párrafo 1 – letra f – inciso iii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6564908" w14:textId="77777777" w:rsidTr="0093139F">
        <w:trPr>
          <w:trHeight w:val="240"/>
          <w:jc w:val="center"/>
        </w:trPr>
        <w:tc>
          <w:tcPr>
            <w:tcW w:w="9752" w:type="dxa"/>
            <w:gridSpan w:val="2"/>
          </w:tcPr>
          <w:p w14:paraId="79031555" w14:textId="77777777" w:rsidR="00DA12ED" w:rsidRPr="00201421" w:rsidRDefault="00DA12ED" w:rsidP="0093139F"/>
        </w:tc>
      </w:tr>
      <w:tr w:rsidR="00DA12ED" w:rsidRPr="00201421" w14:paraId="347544D1" w14:textId="77777777" w:rsidTr="0093139F">
        <w:trPr>
          <w:trHeight w:val="240"/>
          <w:jc w:val="center"/>
        </w:trPr>
        <w:tc>
          <w:tcPr>
            <w:tcW w:w="4876" w:type="dxa"/>
          </w:tcPr>
          <w:p w14:paraId="373C61CB" w14:textId="77777777" w:rsidR="00DA12ED" w:rsidRPr="00201421" w:rsidRDefault="00DA12ED" w:rsidP="0093139F">
            <w:pPr>
              <w:pStyle w:val="AmColumnHeading"/>
            </w:pPr>
            <w:r w:rsidRPr="00201421">
              <w:t>Texto de la Comisión</w:t>
            </w:r>
          </w:p>
        </w:tc>
        <w:tc>
          <w:tcPr>
            <w:tcW w:w="4876" w:type="dxa"/>
          </w:tcPr>
          <w:p w14:paraId="228070D4" w14:textId="77777777" w:rsidR="00DA12ED" w:rsidRPr="00201421" w:rsidRDefault="00DA12ED" w:rsidP="0093139F">
            <w:pPr>
              <w:pStyle w:val="AmColumnHeading"/>
            </w:pPr>
            <w:r w:rsidRPr="00201421">
              <w:t>Enmienda</w:t>
            </w:r>
          </w:p>
        </w:tc>
      </w:tr>
      <w:tr w:rsidR="00DA12ED" w:rsidRPr="00201421" w14:paraId="0AA1E2B6" w14:textId="77777777" w:rsidTr="0093139F">
        <w:trPr>
          <w:jc w:val="center"/>
        </w:trPr>
        <w:tc>
          <w:tcPr>
            <w:tcW w:w="4876" w:type="dxa"/>
          </w:tcPr>
          <w:p w14:paraId="11DDCA90" w14:textId="77777777" w:rsidR="00DA12ED" w:rsidRPr="00201421" w:rsidRDefault="00DA12ED" w:rsidP="0093139F">
            <w:pPr>
              <w:pStyle w:val="Normal6a"/>
            </w:pPr>
            <w:r w:rsidRPr="00201421">
              <w:rPr>
                <w:b/>
                <w:i/>
              </w:rPr>
              <w:t>iii)</w:t>
            </w:r>
            <w:r w:rsidRPr="00201421">
              <w:tab/>
            </w:r>
            <w:r w:rsidRPr="00201421">
              <w:rPr>
                <w:b/>
                <w:i/>
              </w:rPr>
              <w:t>tiendas de programas de aplicación;</w:t>
            </w:r>
          </w:p>
        </w:tc>
        <w:tc>
          <w:tcPr>
            <w:tcW w:w="4876" w:type="dxa"/>
          </w:tcPr>
          <w:p w14:paraId="04B0B87A" w14:textId="77777777" w:rsidR="00DA12ED" w:rsidRPr="00201421" w:rsidRDefault="00DA12ED" w:rsidP="0093139F">
            <w:pPr>
              <w:pStyle w:val="Normal6a"/>
            </w:pPr>
            <w:r w:rsidRPr="00201421">
              <w:rPr>
                <w:b/>
                <w:i/>
              </w:rPr>
              <w:t>suprimido</w:t>
            </w:r>
          </w:p>
        </w:tc>
      </w:tr>
    </w:tbl>
    <w:p w14:paraId="7F83110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231C449" w14:textId="77777777" w:rsidR="00DA12ED" w:rsidRPr="00201421" w:rsidRDefault="00DA12ED" w:rsidP="00DA12ED">
      <w:r w:rsidRPr="00201421">
        <w:rPr>
          <w:rStyle w:val="HideTWBExt"/>
        </w:rPr>
        <w:t>&lt;/Amend&gt;</w:t>
      </w:r>
    </w:p>
    <w:p w14:paraId="3FBF369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563</w:t>
      </w:r>
      <w:r w:rsidRPr="00201421">
        <w:rPr>
          <w:rStyle w:val="HideTWBExt"/>
          <w:b w:val="0"/>
        </w:rPr>
        <w:t>&lt;/NumAm&gt;</w:t>
      </w:r>
    </w:p>
    <w:p w14:paraId="259E06B7"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3A745560" w14:textId="77777777" w:rsidR="00DA12ED" w:rsidRPr="00201421" w:rsidRDefault="00DA12ED" w:rsidP="00DA12ED">
      <w:pPr>
        <w:pStyle w:val="NormalBold"/>
      </w:pPr>
      <w:r w:rsidRPr="00201421">
        <w:rPr>
          <w:rStyle w:val="HideTWBExt"/>
          <w:b w:val="0"/>
        </w:rPr>
        <w:t>&lt;/RepeatBlock-By&gt;</w:t>
      </w:r>
    </w:p>
    <w:p w14:paraId="1BFC14E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0B9966A" w14:textId="77777777" w:rsidR="00DA12ED" w:rsidRPr="00201421" w:rsidRDefault="00DA12ED" w:rsidP="00DA12ED">
      <w:pPr>
        <w:pStyle w:val="NormalBold"/>
      </w:pPr>
      <w:r w:rsidRPr="00201421">
        <w:rPr>
          <w:rStyle w:val="HideTWBExt"/>
          <w:b w:val="0"/>
        </w:rPr>
        <w:t>&lt;Article&gt;</w:t>
      </w:r>
      <w:r w:rsidRPr="00201421">
        <w:t>Artículo 2 – párrafo 1 – letra f – inciso iii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5F8D03F" w14:textId="77777777" w:rsidTr="0093139F">
        <w:trPr>
          <w:trHeight w:val="240"/>
          <w:jc w:val="center"/>
        </w:trPr>
        <w:tc>
          <w:tcPr>
            <w:tcW w:w="9752" w:type="dxa"/>
            <w:gridSpan w:val="2"/>
          </w:tcPr>
          <w:p w14:paraId="5ACC2D75" w14:textId="77777777" w:rsidR="00DA12ED" w:rsidRPr="00201421" w:rsidRDefault="00DA12ED" w:rsidP="0093139F"/>
        </w:tc>
      </w:tr>
      <w:tr w:rsidR="00DA12ED" w:rsidRPr="00201421" w14:paraId="48190CE4" w14:textId="77777777" w:rsidTr="0093139F">
        <w:trPr>
          <w:trHeight w:val="240"/>
          <w:jc w:val="center"/>
        </w:trPr>
        <w:tc>
          <w:tcPr>
            <w:tcW w:w="4876" w:type="dxa"/>
          </w:tcPr>
          <w:p w14:paraId="1559EC90" w14:textId="77777777" w:rsidR="00DA12ED" w:rsidRPr="00201421" w:rsidRDefault="00DA12ED" w:rsidP="0093139F">
            <w:pPr>
              <w:pStyle w:val="AmColumnHeading"/>
            </w:pPr>
            <w:r w:rsidRPr="00201421">
              <w:t>Texto de la Comisión</w:t>
            </w:r>
          </w:p>
        </w:tc>
        <w:tc>
          <w:tcPr>
            <w:tcW w:w="4876" w:type="dxa"/>
          </w:tcPr>
          <w:p w14:paraId="35D50477" w14:textId="77777777" w:rsidR="00DA12ED" w:rsidRPr="00201421" w:rsidRDefault="00DA12ED" w:rsidP="0093139F">
            <w:pPr>
              <w:pStyle w:val="AmColumnHeading"/>
            </w:pPr>
            <w:r w:rsidRPr="00201421">
              <w:t>Enmienda</w:t>
            </w:r>
          </w:p>
        </w:tc>
      </w:tr>
      <w:tr w:rsidR="00DA12ED" w:rsidRPr="00201421" w14:paraId="51AA3EEF" w14:textId="77777777" w:rsidTr="0093139F">
        <w:trPr>
          <w:jc w:val="center"/>
        </w:trPr>
        <w:tc>
          <w:tcPr>
            <w:tcW w:w="4876" w:type="dxa"/>
          </w:tcPr>
          <w:p w14:paraId="0410617F" w14:textId="77777777" w:rsidR="00DA12ED" w:rsidRPr="00201421" w:rsidRDefault="00DA12ED" w:rsidP="0093139F">
            <w:pPr>
              <w:pStyle w:val="Normal6a"/>
            </w:pPr>
            <w:r w:rsidRPr="00201421">
              <w:rPr>
                <w:b/>
                <w:i/>
              </w:rPr>
              <w:t>iii)</w:t>
            </w:r>
            <w:r w:rsidRPr="00201421">
              <w:tab/>
            </w:r>
            <w:r w:rsidRPr="00201421">
              <w:rPr>
                <w:b/>
                <w:i/>
              </w:rPr>
              <w:t>tiendas de programas de aplicación;</w:t>
            </w:r>
          </w:p>
        </w:tc>
        <w:tc>
          <w:tcPr>
            <w:tcW w:w="4876" w:type="dxa"/>
          </w:tcPr>
          <w:p w14:paraId="0378F060" w14:textId="77777777" w:rsidR="00DA12ED" w:rsidRPr="00201421" w:rsidRDefault="00DA12ED" w:rsidP="0093139F">
            <w:pPr>
              <w:pStyle w:val="Normal6a"/>
            </w:pPr>
            <w:r w:rsidRPr="00201421">
              <w:rPr>
                <w:b/>
                <w:i/>
              </w:rPr>
              <w:t>suprimido</w:t>
            </w:r>
          </w:p>
        </w:tc>
      </w:tr>
    </w:tbl>
    <w:p w14:paraId="0B3D292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461485D" w14:textId="77777777" w:rsidR="00DA12ED" w:rsidRPr="00201421" w:rsidRDefault="00DA12ED" w:rsidP="00DA12ED">
      <w:r w:rsidRPr="00201421">
        <w:rPr>
          <w:rStyle w:val="HideTWBExt"/>
        </w:rPr>
        <w:lastRenderedPageBreak/>
        <w:t>&lt;/Amend&gt;</w:t>
      </w:r>
    </w:p>
    <w:p w14:paraId="7897B1E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564</w:t>
      </w:r>
      <w:r w:rsidRPr="00201421">
        <w:rPr>
          <w:rStyle w:val="HideTWBExt"/>
          <w:b w:val="0"/>
        </w:rPr>
        <w:t>&lt;/NumAm&gt;</w:t>
      </w:r>
    </w:p>
    <w:p w14:paraId="6E90E37A"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4773A333"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3A48BA50"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320604A"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5C1AA676"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570E3D3" w14:textId="77777777" w:rsidR="00DA12ED" w:rsidRPr="00201421" w:rsidRDefault="00DA12ED" w:rsidP="00DA12ED">
      <w:pPr>
        <w:pStyle w:val="NormalBold"/>
      </w:pPr>
      <w:r w:rsidRPr="00201421">
        <w:rPr>
          <w:rStyle w:val="HideTWBExt"/>
          <w:b w:val="0"/>
        </w:rPr>
        <w:t>&lt;/RepeatBlock-By&gt;</w:t>
      </w:r>
    </w:p>
    <w:p w14:paraId="56E0B8C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61E24DB" w14:textId="77777777" w:rsidR="00DA12ED" w:rsidRPr="00201421" w:rsidRDefault="00DA12ED" w:rsidP="00DA12ED">
      <w:pPr>
        <w:pStyle w:val="NormalBold"/>
      </w:pPr>
      <w:r w:rsidRPr="00201421">
        <w:rPr>
          <w:rStyle w:val="HideTWBExt"/>
          <w:b w:val="0"/>
        </w:rPr>
        <w:t>&lt;Article&gt;</w:t>
      </w:r>
      <w:r w:rsidRPr="00201421">
        <w:t>Artículo 2 – párrafo 1 – letra f – inciso iii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8E9A50B" w14:textId="77777777" w:rsidTr="0093139F">
        <w:trPr>
          <w:trHeight w:val="240"/>
          <w:jc w:val="center"/>
        </w:trPr>
        <w:tc>
          <w:tcPr>
            <w:tcW w:w="9752" w:type="dxa"/>
            <w:gridSpan w:val="2"/>
          </w:tcPr>
          <w:p w14:paraId="4D78A89E" w14:textId="77777777" w:rsidR="00DA12ED" w:rsidRPr="00201421" w:rsidRDefault="00DA12ED" w:rsidP="0093139F"/>
        </w:tc>
      </w:tr>
      <w:tr w:rsidR="00DA12ED" w:rsidRPr="00201421" w14:paraId="45AADACC" w14:textId="77777777" w:rsidTr="0093139F">
        <w:trPr>
          <w:trHeight w:val="240"/>
          <w:jc w:val="center"/>
        </w:trPr>
        <w:tc>
          <w:tcPr>
            <w:tcW w:w="4876" w:type="dxa"/>
          </w:tcPr>
          <w:p w14:paraId="266D6333" w14:textId="77777777" w:rsidR="00DA12ED" w:rsidRPr="00201421" w:rsidRDefault="00DA12ED" w:rsidP="0093139F">
            <w:pPr>
              <w:pStyle w:val="AmColumnHeading"/>
            </w:pPr>
            <w:r w:rsidRPr="00201421">
              <w:t>Texto de la Comisión</w:t>
            </w:r>
          </w:p>
        </w:tc>
        <w:tc>
          <w:tcPr>
            <w:tcW w:w="4876" w:type="dxa"/>
          </w:tcPr>
          <w:p w14:paraId="4D836AF3" w14:textId="77777777" w:rsidR="00DA12ED" w:rsidRPr="00201421" w:rsidRDefault="00DA12ED" w:rsidP="0093139F">
            <w:pPr>
              <w:pStyle w:val="AmColumnHeading"/>
            </w:pPr>
            <w:r w:rsidRPr="00201421">
              <w:t>Enmienda</w:t>
            </w:r>
          </w:p>
        </w:tc>
      </w:tr>
      <w:tr w:rsidR="00DA12ED" w:rsidRPr="00201421" w14:paraId="5E4B0226" w14:textId="77777777" w:rsidTr="0093139F">
        <w:trPr>
          <w:jc w:val="center"/>
        </w:trPr>
        <w:tc>
          <w:tcPr>
            <w:tcW w:w="4876" w:type="dxa"/>
          </w:tcPr>
          <w:p w14:paraId="46989AE0" w14:textId="77777777" w:rsidR="00DA12ED" w:rsidRPr="00201421" w:rsidRDefault="00DA12ED" w:rsidP="0093139F">
            <w:pPr>
              <w:pStyle w:val="Normal6a"/>
            </w:pPr>
            <w:r w:rsidRPr="00201421">
              <w:rPr>
                <w:b/>
                <w:i/>
              </w:rPr>
              <w:t>iii)</w:t>
            </w:r>
            <w:r w:rsidRPr="00201421">
              <w:tab/>
            </w:r>
            <w:r w:rsidRPr="00201421">
              <w:rPr>
                <w:b/>
                <w:i/>
              </w:rPr>
              <w:t>tiendas de programas de aplicación;</w:t>
            </w:r>
          </w:p>
        </w:tc>
        <w:tc>
          <w:tcPr>
            <w:tcW w:w="4876" w:type="dxa"/>
          </w:tcPr>
          <w:p w14:paraId="677A6A40" w14:textId="77777777" w:rsidR="00DA12ED" w:rsidRPr="00201421" w:rsidRDefault="00DA12ED" w:rsidP="0093139F">
            <w:pPr>
              <w:pStyle w:val="Normal6a"/>
            </w:pPr>
            <w:r w:rsidRPr="00201421">
              <w:rPr>
                <w:b/>
                <w:i/>
              </w:rPr>
              <w:t>suprimido</w:t>
            </w:r>
          </w:p>
        </w:tc>
      </w:tr>
    </w:tbl>
    <w:p w14:paraId="7E9E510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A9788F5" w14:textId="77777777" w:rsidR="00DA12ED" w:rsidRPr="00201421" w:rsidRDefault="00DA12ED" w:rsidP="00DA12ED">
      <w:r w:rsidRPr="00201421">
        <w:rPr>
          <w:rStyle w:val="HideTWBExt"/>
        </w:rPr>
        <w:t>&lt;/Amend&gt;</w:t>
      </w:r>
    </w:p>
    <w:p w14:paraId="74C2449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565</w:t>
      </w:r>
      <w:r w:rsidRPr="00201421">
        <w:rPr>
          <w:rStyle w:val="HideTWBExt"/>
          <w:b w:val="0"/>
        </w:rPr>
        <w:t>&lt;/NumAm&gt;</w:t>
      </w:r>
    </w:p>
    <w:p w14:paraId="5BCEFA3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E61552A"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70CEF8B" w14:textId="77777777" w:rsidR="00DA12ED" w:rsidRPr="00201421" w:rsidRDefault="00DA12ED" w:rsidP="00DA12ED">
      <w:pPr>
        <w:pStyle w:val="NormalBold"/>
      </w:pPr>
      <w:r w:rsidRPr="00201421">
        <w:rPr>
          <w:rStyle w:val="HideTWBExt"/>
          <w:b w:val="0"/>
        </w:rPr>
        <w:t>&lt;/RepeatBlock-By&gt;</w:t>
      </w:r>
    </w:p>
    <w:p w14:paraId="764E85A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D6B4A6A" w14:textId="77777777" w:rsidR="00DA12ED" w:rsidRPr="00201421" w:rsidRDefault="00DA12ED" w:rsidP="00DA12ED">
      <w:pPr>
        <w:pStyle w:val="NormalBold"/>
      </w:pPr>
      <w:r w:rsidRPr="00201421">
        <w:rPr>
          <w:rStyle w:val="HideTWBExt"/>
          <w:b w:val="0"/>
        </w:rPr>
        <w:t>&lt;Article&gt;</w:t>
      </w:r>
      <w:r w:rsidRPr="00201421">
        <w:t>Artículo 2 – párrafo 1 – letra f – inciso iii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BED1E0A" w14:textId="77777777" w:rsidTr="0093139F">
        <w:trPr>
          <w:trHeight w:val="240"/>
          <w:jc w:val="center"/>
        </w:trPr>
        <w:tc>
          <w:tcPr>
            <w:tcW w:w="9752" w:type="dxa"/>
            <w:gridSpan w:val="2"/>
          </w:tcPr>
          <w:p w14:paraId="5812950E" w14:textId="77777777" w:rsidR="00DA12ED" w:rsidRPr="00201421" w:rsidRDefault="00DA12ED" w:rsidP="0093139F"/>
        </w:tc>
      </w:tr>
      <w:tr w:rsidR="00DA12ED" w:rsidRPr="00201421" w14:paraId="1EF5129B" w14:textId="77777777" w:rsidTr="0093139F">
        <w:trPr>
          <w:trHeight w:val="240"/>
          <w:jc w:val="center"/>
        </w:trPr>
        <w:tc>
          <w:tcPr>
            <w:tcW w:w="4876" w:type="dxa"/>
          </w:tcPr>
          <w:p w14:paraId="32A64B50" w14:textId="77777777" w:rsidR="00DA12ED" w:rsidRPr="00201421" w:rsidRDefault="00DA12ED" w:rsidP="0093139F">
            <w:pPr>
              <w:pStyle w:val="AmColumnHeading"/>
            </w:pPr>
            <w:r w:rsidRPr="00201421">
              <w:t>Texto de la Comisión</w:t>
            </w:r>
          </w:p>
        </w:tc>
        <w:tc>
          <w:tcPr>
            <w:tcW w:w="4876" w:type="dxa"/>
          </w:tcPr>
          <w:p w14:paraId="30A40232" w14:textId="77777777" w:rsidR="00DA12ED" w:rsidRPr="00201421" w:rsidRDefault="00DA12ED" w:rsidP="0093139F">
            <w:pPr>
              <w:pStyle w:val="AmColumnHeading"/>
            </w:pPr>
            <w:r w:rsidRPr="00201421">
              <w:t>Enmienda</w:t>
            </w:r>
          </w:p>
        </w:tc>
      </w:tr>
      <w:tr w:rsidR="00DA12ED" w:rsidRPr="00201421" w14:paraId="643CDF3D" w14:textId="77777777" w:rsidTr="0093139F">
        <w:trPr>
          <w:jc w:val="center"/>
        </w:trPr>
        <w:tc>
          <w:tcPr>
            <w:tcW w:w="4876" w:type="dxa"/>
          </w:tcPr>
          <w:p w14:paraId="3AD78100" w14:textId="77777777" w:rsidR="00DA12ED" w:rsidRPr="00201421" w:rsidRDefault="00DA12ED" w:rsidP="0093139F">
            <w:pPr>
              <w:pStyle w:val="Normal6a"/>
            </w:pPr>
            <w:r w:rsidRPr="00201421">
              <w:rPr>
                <w:b/>
                <w:i/>
              </w:rPr>
              <w:t>iii)</w:t>
            </w:r>
            <w:r w:rsidRPr="00201421">
              <w:tab/>
            </w:r>
            <w:r w:rsidRPr="00201421">
              <w:rPr>
                <w:b/>
                <w:i/>
              </w:rPr>
              <w:t>tiendas de programas de aplicación;</w:t>
            </w:r>
          </w:p>
        </w:tc>
        <w:tc>
          <w:tcPr>
            <w:tcW w:w="4876" w:type="dxa"/>
          </w:tcPr>
          <w:p w14:paraId="787CBBC8" w14:textId="77777777" w:rsidR="00DA12ED" w:rsidRPr="00201421" w:rsidRDefault="00DA12ED" w:rsidP="0093139F">
            <w:pPr>
              <w:pStyle w:val="Normal6a"/>
            </w:pPr>
            <w:r w:rsidRPr="00201421">
              <w:rPr>
                <w:b/>
                <w:i/>
              </w:rPr>
              <w:t>suprimido</w:t>
            </w:r>
          </w:p>
        </w:tc>
      </w:tr>
    </w:tbl>
    <w:p w14:paraId="0E4D237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056732F" w14:textId="77777777" w:rsidR="00DA12ED" w:rsidRPr="00201421" w:rsidRDefault="00DA12ED" w:rsidP="00DA12ED">
      <w:r w:rsidRPr="00201421">
        <w:rPr>
          <w:rStyle w:val="HideTWBExt"/>
        </w:rPr>
        <w:t>&lt;/Amend&gt;</w:t>
      </w:r>
    </w:p>
    <w:p w14:paraId="66C5E12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566</w:t>
      </w:r>
      <w:r w:rsidRPr="00201421">
        <w:rPr>
          <w:rStyle w:val="HideTWBExt"/>
          <w:b w:val="0"/>
        </w:rPr>
        <w:t>&lt;/NumAm&gt;</w:t>
      </w:r>
    </w:p>
    <w:p w14:paraId="505BA50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6D6F42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F616A9C" w14:textId="77777777" w:rsidR="00DA12ED" w:rsidRPr="00201421" w:rsidRDefault="00DA12ED" w:rsidP="00DA12ED">
      <w:pPr>
        <w:pStyle w:val="NormalBold"/>
      </w:pPr>
      <w:r w:rsidRPr="00201421">
        <w:rPr>
          <w:rStyle w:val="HideTWBExt"/>
          <w:b w:val="0"/>
        </w:rPr>
        <w:t>&lt;/RepeatBlock-By&gt;</w:t>
      </w:r>
    </w:p>
    <w:p w14:paraId="3743D8D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0E24E60" w14:textId="77777777" w:rsidR="00DA12ED" w:rsidRPr="00201421" w:rsidRDefault="00DA12ED" w:rsidP="00DA12ED">
      <w:pPr>
        <w:pStyle w:val="NormalBold"/>
      </w:pPr>
      <w:r w:rsidRPr="00201421">
        <w:rPr>
          <w:rStyle w:val="HideTWBExt"/>
          <w:b w:val="0"/>
        </w:rPr>
        <w:t>&lt;Article&gt;</w:t>
      </w:r>
      <w:r w:rsidRPr="00201421">
        <w:t>Artículo 2 – párrafo 1 – letra f – inciso iii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86DAECE" w14:textId="77777777" w:rsidTr="0093139F">
        <w:trPr>
          <w:trHeight w:val="240"/>
          <w:jc w:val="center"/>
        </w:trPr>
        <w:tc>
          <w:tcPr>
            <w:tcW w:w="9752" w:type="dxa"/>
            <w:gridSpan w:val="2"/>
          </w:tcPr>
          <w:p w14:paraId="44E5A166" w14:textId="77777777" w:rsidR="00DA12ED" w:rsidRPr="00201421" w:rsidRDefault="00DA12ED" w:rsidP="0093139F"/>
        </w:tc>
      </w:tr>
      <w:tr w:rsidR="00DA12ED" w:rsidRPr="00201421" w14:paraId="2B4D9B6D" w14:textId="77777777" w:rsidTr="0093139F">
        <w:trPr>
          <w:trHeight w:val="240"/>
          <w:jc w:val="center"/>
        </w:trPr>
        <w:tc>
          <w:tcPr>
            <w:tcW w:w="4876" w:type="dxa"/>
          </w:tcPr>
          <w:p w14:paraId="62D7EC20" w14:textId="77777777" w:rsidR="00DA12ED" w:rsidRPr="00201421" w:rsidRDefault="00DA12ED" w:rsidP="0093139F">
            <w:pPr>
              <w:pStyle w:val="AmColumnHeading"/>
            </w:pPr>
            <w:r w:rsidRPr="00201421">
              <w:t>Texto de la Comisión</w:t>
            </w:r>
          </w:p>
        </w:tc>
        <w:tc>
          <w:tcPr>
            <w:tcW w:w="4876" w:type="dxa"/>
          </w:tcPr>
          <w:p w14:paraId="108A78EB" w14:textId="77777777" w:rsidR="00DA12ED" w:rsidRPr="00201421" w:rsidRDefault="00DA12ED" w:rsidP="0093139F">
            <w:pPr>
              <w:pStyle w:val="AmColumnHeading"/>
            </w:pPr>
            <w:r w:rsidRPr="00201421">
              <w:t>Enmienda</w:t>
            </w:r>
          </w:p>
        </w:tc>
      </w:tr>
      <w:tr w:rsidR="00DA12ED" w:rsidRPr="00201421" w14:paraId="7B8C1458" w14:textId="77777777" w:rsidTr="0093139F">
        <w:trPr>
          <w:jc w:val="center"/>
        </w:trPr>
        <w:tc>
          <w:tcPr>
            <w:tcW w:w="4876" w:type="dxa"/>
          </w:tcPr>
          <w:p w14:paraId="5B506615" w14:textId="77777777" w:rsidR="00DA12ED" w:rsidRPr="00201421" w:rsidRDefault="00DA12ED" w:rsidP="0093139F">
            <w:pPr>
              <w:pStyle w:val="Normal6a"/>
            </w:pPr>
          </w:p>
        </w:tc>
        <w:tc>
          <w:tcPr>
            <w:tcW w:w="4876" w:type="dxa"/>
          </w:tcPr>
          <w:p w14:paraId="36692A64" w14:textId="77777777" w:rsidR="00DA12ED" w:rsidRPr="00201421" w:rsidRDefault="00DA12ED" w:rsidP="0093139F">
            <w:pPr>
              <w:pStyle w:val="Normal6a"/>
            </w:pPr>
            <w:r w:rsidRPr="00201421">
              <w:rPr>
                <w:b/>
                <w:i/>
              </w:rPr>
              <w:t>iii bis)</w:t>
            </w:r>
            <w:r w:rsidRPr="00201421">
              <w:tab/>
            </w:r>
            <w:r w:rsidRPr="00201421">
              <w:rPr>
                <w:b/>
                <w:i/>
              </w:rPr>
              <w:t>juegos en línea;</w:t>
            </w:r>
          </w:p>
        </w:tc>
      </w:tr>
    </w:tbl>
    <w:p w14:paraId="47F561E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BB92D4A" w14:textId="77777777" w:rsidR="00DA12ED" w:rsidRPr="00201421" w:rsidRDefault="00DA12ED" w:rsidP="00DA12ED">
      <w:r w:rsidRPr="00201421">
        <w:rPr>
          <w:rStyle w:val="HideTWBExt"/>
        </w:rPr>
        <w:t>&lt;/Amend&gt;</w:t>
      </w:r>
    </w:p>
    <w:p w14:paraId="45D43FF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567</w:t>
      </w:r>
      <w:r w:rsidRPr="00201421">
        <w:rPr>
          <w:rStyle w:val="HideTWBExt"/>
          <w:b w:val="0"/>
        </w:rPr>
        <w:t>&lt;/NumAm&gt;</w:t>
      </w:r>
    </w:p>
    <w:p w14:paraId="7AA5BAD7"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42FDD672" w14:textId="77777777" w:rsidR="00DA12ED" w:rsidRPr="00201421" w:rsidRDefault="00DA12ED" w:rsidP="00DA12ED">
      <w:pPr>
        <w:pStyle w:val="NormalBold"/>
      </w:pPr>
      <w:r w:rsidRPr="00201421">
        <w:rPr>
          <w:rStyle w:val="HideTWBExt"/>
          <w:b w:val="0"/>
        </w:rPr>
        <w:t>&lt;/RepeatBlock-By&gt;</w:t>
      </w:r>
    </w:p>
    <w:p w14:paraId="1F18B57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1F79A10" w14:textId="77777777" w:rsidR="00DA12ED" w:rsidRPr="00201421" w:rsidRDefault="00DA12ED" w:rsidP="00DA12ED">
      <w:pPr>
        <w:pStyle w:val="NormalBold"/>
      </w:pPr>
      <w:r w:rsidRPr="00201421">
        <w:rPr>
          <w:rStyle w:val="HideTWBExt"/>
          <w:b w:val="0"/>
        </w:rPr>
        <w:t>&lt;Article&gt;</w:t>
      </w:r>
      <w:r w:rsidRPr="00201421">
        <w:t>Artículo 2 – párrafo 1 – letra f – inciso iv</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C60DC2C" w14:textId="77777777" w:rsidTr="0093139F">
        <w:trPr>
          <w:trHeight w:val="240"/>
          <w:jc w:val="center"/>
        </w:trPr>
        <w:tc>
          <w:tcPr>
            <w:tcW w:w="9752" w:type="dxa"/>
            <w:gridSpan w:val="2"/>
          </w:tcPr>
          <w:p w14:paraId="62DE11E1" w14:textId="77777777" w:rsidR="00DA12ED" w:rsidRPr="00201421" w:rsidRDefault="00DA12ED" w:rsidP="0093139F"/>
        </w:tc>
      </w:tr>
      <w:tr w:rsidR="00DA12ED" w:rsidRPr="00201421" w14:paraId="73B33474" w14:textId="77777777" w:rsidTr="0093139F">
        <w:trPr>
          <w:trHeight w:val="240"/>
          <w:jc w:val="center"/>
        </w:trPr>
        <w:tc>
          <w:tcPr>
            <w:tcW w:w="4876" w:type="dxa"/>
          </w:tcPr>
          <w:p w14:paraId="2AEB725B" w14:textId="77777777" w:rsidR="00DA12ED" w:rsidRPr="00201421" w:rsidRDefault="00DA12ED" w:rsidP="0093139F">
            <w:pPr>
              <w:pStyle w:val="AmColumnHeading"/>
            </w:pPr>
            <w:r w:rsidRPr="00201421">
              <w:t>Texto de la Comisión</w:t>
            </w:r>
          </w:p>
        </w:tc>
        <w:tc>
          <w:tcPr>
            <w:tcW w:w="4876" w:type="dxa"/>
          </w:tcPr>
          <w:p w14:paraId="258ED5F7" w14:textId="77777777" w:rsidR="00DA12ED" w:rsidRPr="00201421" w:rsidRDefault="00DA12ED" w:rsidP="0093139F">
            <w:pPr>
              <w:pStyle w:val="AmColumnHeading"/>
            </w:pPr>
            <w:r w:rsidRPr="00201421">
              <w:t>Enmienda</w:t>
            </w:r>
          </w:p>
        </w:tc>
      </w:tr>
      <w:tr w:rsidR="00DA12ED" w:rsidRPr="00201421" w14:paraId="4EAA18F3" w14:textId="77777777" w:rsidTr="0093139F">
        <w:trPr>
          <w:jc w:val="center"/>
        </w:trPr>
        <w:tc>
          <w:tcPr>
            <w:tcW w:w="4876" w:type="dxa"/>
          </w:tcPr>
          <w:p w14:paraId="3CF02A2C" w14:textId="77777777" w:rsidR="00DA12ED" w:rsidRPr="00201421" w:rsidRDefault="00DA12ED" w:rsidP="0093139F">
            <w:pPr>
              <w:pStyle w:val="Normal6a"/>
            </w:pPr>
            <w:r w:rsidRPr="00201421">
              <w:rPr>
                <w:b/>
                <w:i/>
              </w:rPr>
              <w:t>iv)</w:t>
            </w:r>
            <w:r w:rsidRPr="00201421">
              <w:tab/>
            </w:r>
            <w:r w:rsidRPr="00201421">
              <w:rPr>
                <w:b/>
                <w:i/>
              </w:rPr>
              <w:t>servicios de acceso a Internet;</w:t>
            </w:r>
          </w:p>
        </w:tc>
        <w:tc>
          <w:tcPr>
            <w:tcW w:w="4876" w:type="dxa"/>
          </w:tcPr>
          <w:p w14:paraId="648EA057" w14:textId="77777777" w:rsidR="00DA12ED" w:rsidRPr="00201421" w:rsidRDefault="00DA12ED" w:rsidP="0093139F">
            <w:pPr>
              <w:pStyle w:val="Normal6a"/>
            </w:pPr>
            <w:r w:rsidRPr="00201421">
              <w:rPr>
                <w:b/>
                <w:i/>
              </w:rPr>
              <w:t>suprimido</w:t>
            </w:r>
          </w:p>
        </w:tc>
      </w:tr>
    </w:tbl>
    <w:p w14:paraId="6E8BF8F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ADB2201" w14:textId="77777777" w:rsidR="00DA12ED" w:rsidRPr="00201421" w:rsidRDefault="00DA12ED" w:rsidP="00DA12ED">
      <w:r w:rsidRPr="00201421">
        <w:rPr>
          <w:rStyle w:val="HideTWBExt"/>
        </w:rPr>
        <w:t>&lt;/Amend&gt;</w:t>
      </w:r>
    </w:p>
    <w:p w14:paraId="18F60D3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568</w:t>
      </w:r>
      <w:r w:rsidRPr="00201421">
        <w:rPr>
          <w:rStyle w:val="HideTWBExt"/>
          <w:b w:val="0"/>
        </w:rPr>
        <w:t>&lt;/NumAm&gt;</w:t>
      </w:r>
    </w:p>
    <w:p w14:paraId="32660233"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0E6F24BD" w14:textId="77777777" w:rsidR="00DA12ED" w:rsidRPr="00201421" w:rsidRDefault="00DA12ED" w:rsidP="00DA12ED">
      <w:pPr>
        <w:pStyle w:val="NormalBold"/>
      </w:pPr>
      <w:r w:rsidRPr="00201421">
        <w:rPr>
          <w:rStyle w:val="HideTWBExt"/>
          <w:b w:val="0"/>
        </w:rPr>
        <w:t>&lt;/RepeatBlock-By&gt;</w:t>
      </w:r>
    </w:p>
    <w:p w14:paraId="58E121B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FD6D553" w14:textId="77777777" w:rsidR="00DA12ED" w:rsidRPr="00201421" w:rsidRDefault="00DA12ED" w:rsidP="00DA12ED">
      <w:pPr>
        <w:pStyle w:val="NormalBold"/>
      </w:pPr>
      <w:r w:rsidRPr="00201421">
        <w:rPr>
          <w:rStyle w:val="HideTWBExt"/>
          <w:b w:val="0"/>
        </w:rPr>
        <w:t>&lt;Article&gt;</w:t>
      </w:r>
      <w:r w:rsidRPr="00201421">
        <w:t>Artículo 2 – párrafo 1 – letra f – inciso iv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AF2BAC3" w14:textId="77777777" w:rsidTr="0093139F">
        <w:trPr>
          <w:trHeight w:val="240"/>
          <w:jc w:val="center"/>
        </w:trPr>
        <w:tc>
          <w:tcPr>
            <w:tcW w:w="9752" w:type="dxa"/>
            <w:gridSpan w:val="2"/>
          </w:tcPr>
          <w:p w14:paraId="7FC2B04F" w14:textId="77777777" w:rsidR="00DA12ED" w:rsidRPr="00201421" w:rsidRDefault="00DA12ED" w:rsidP="0093139F"/>
        </w:tc>
      </w:tr>
      <w:tr w:rsidR="00DA12ED" w:rsidRPr="00201421" w14:paraId="34B31F1A" w14:textId="77777777" w:rsidTr="0093139F">
        <w:trPr>
          <w:trHeight w:val="240"/>
          <w:jc w:val="center"/>
        </w:trPr>
        <w:tc>
          <w:tcPr>
            <w:tcW w:w="4876" w:type="dxa"/>
          </w:tcPr>
          <w:p w14:paraId="7CF3B29D" w14:textId="77777777" w:rsidR="00DA12ED" w:rsidRPr="00201421" w:rsidRDefault="00DA12ED" w:rsidP="0093139F">
            <w:pPr>
              <w:pStyle w:val="AmColumnHeading"/>
            </w:pPr>
            <w:r w:rsidRPr="00201421">
              <w:t>Texto de la Comisión</w:t>
            </w:r>
          </w:p>
        </w:tc>
        <w:tc>
          <w:tcPr>
            <w:tcW w:w="4876" w:type="dxa"/>
          </w:tcPr>
          <w:p w14:paraId="2C1820E8" w14:textId="77777777" w:rsidR="00DA12ED" w:rsidRPr="00201421" w:rsidRDefault="00DA12ED" w:rsidP="0093139F">
            <w:pPr>
              <w:pStyle w:val="AmColumnHeading"/>
            </w:pPr>
            <w:r w:rsidRPr="00201421">
              <w:t>Enmienda</w:t>
            </w:r>
          </w:p>
        </w:tc>
      </w:tr>
      <w:tr w:rsidR="00DA12ED" w:rsidRPr="00201421" w14:paraId="3858F643" w14:textId="77777777" w:rsidTr="0093139F">
        <w:trPr>
          <w:jc w:val="center"/>
        </w:trPr>
        <w:tc>
          <w:tcPr>
            <w:tcW w:w="4876" w:type="dxa"/>
          </w:tcPr>
          <w:p w14:paraId="56BCF279" w14:textId="77777777" w:rsidR="00DA12ED" w:rsidRPr="00201421" w:rsidRDefault="00DA12ED" w:rsidP="0093139F">
            <w:pPr>
              <w:pStyle w:val="Normal6a"/>
            </w:pPr>
          </w:p>
        </w:tc>
        <w:tc>
          <w:tcPr>
            <w:tcW w:w="4876" w:type="dxa"/>
          </w:tcPr>
          <w:p w14:paraId="29AEF77B" w14:textId="77777777" w:rsidR="00DA12ED" w:rsidRPr="00201421" w:rsidRDefault="00DA12ED" w:rsidP="0093139F">
            <w:pPr>
              <w:pStyle w:val="Normal6a"/>
            </w:pPr>
            <w:r w:rsidRPr="00201421">
              <w:rPr>
                <w:b/>
                <w:i/>
              </w:rPr>
              <w:t>iv bis)</w:t>
            </w:r>
            <w:r w:rsidRPr="00201421">
              <w:tab/>
            </w:r>
            <w:r w:rsidRPr="00201421">
              <w:rPr>
                <w:b/>
                <w:i/>
              </w:rPr>
              <w:t>sistemas de inteligencia artificial;</w:t>
            </w:r>
          </w:p>
        </w:tc>
      </w:tr>
    </w:tbl>
    <w:p w14:paraId="47EC343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9D0870" w14:textId="77777777" w:rsidR="00DA12ED" w:rsidRPr="00201421" w:rsidRDefault="00DA12ED" w:rsidP="00DA12ED">
      <w:r w:rsidRPr="00201421">
        <w:rPr>
          <w:rStyle w:val="HideTWBExt"/>
        </w:rPr>
        <w:t>&lt;/Amend&gt;</w:t>
      </w:r>
    </w:p>
    <w:p w14:paraId="230E416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569</w:t>
      </w:r>
      <w:r w:rsidRPr="00201421">
        <w:rPr>
          <w:rStyle w:val="HideTWBExt"/>
          <w:b w:val="0"/>
        </w:rPr>
        <w:t>&lt;/NumAm&gt;</w:t>
      </w:r>
    </w:p>
    <w:p w14:paraId="74F0664E" w14:textId="28D04C32"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Abir Al-Sahlani, Lucia Ďuriš Nicholsonová</w:t>
      </w:r>
      <w:r w:rsidR="0093139F" w:rsidRPr="0093139F">
        <w:t>, Nathalie Loiseau</w:t>
      </w:r>
      <w:r w:rsidRPr="00201421">
        <w:rPr>
          <w:rStyle w:val="HideTWBExt"/>
          <w:b w:val="0"/>
        </w:rPr>
        <w:t>&lt;/Members&gt;</w:t>
      </w:r>
    </w:p>
    <w:p w14:paraId="4591C6A1" w14:textId="77777777" w:rsidR="00DA12ED" w:rsidRPr="00201421" w:rsidRDefault="00DA12ED" w:rsidP="00DA12ED">
      <w:pPr>
        <w:pStyle w:val="NormalBold"/>
      </w:pPr>
      <w:r w:rsidRPr="00201421">
        <w:rPr>
          <w:rStyle w:val="HideTWBExt"/>
          <w:b w:val="0"/>
        </w:rPr>
        <w:t>&lt;/RepeatBlock-By&gt;</w:t>
      </w:r>
    </w:p>
    <w:p w14:paraId="047DF7E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F9C9549" w14:textId="77777777" w:rsidR="00DA12ED" w:rsidRPr="00201421" w:rsidRDefault="00DA12ED" w:rsidP="00DA12ED">
      <w:pPr>
        <w:pStyle w:val="NormalBold"/>
      </w:pPr>
      <w:r w:rsidRPr="00201421">
        <w:rPr>
          <w:rStyle w:val="HideTWBExt"/>
          <w:b w:val="0"/>
        </w:rPr>
        <w:t>&lt;Article&gt;</w:t>
      </w:r>
      <w:r w:rsidRPr="00201421">
        <w:t>Artículo 2 – párrafo 1 – letra f – inciso iv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5618F7D" w14:textId="77777777" w:rsidTr="0093139F">
        <w:trPr>
          <w:trHeight w:val="240"/>
          <w:jc w:val="center"/>
        </w:trPr>
        <w:tc>
          <w:tcPr>
            <w:tcW w:w="9752" w:type="dxa"/>
            <w:gridSpan w:val="2"/>
          </w:tcPr>
          <w:p w14:paraId="65180415" w14:textId="77777777" w:rsidR="00DA12ED" w:rsidRPr="00201421" w:rsidRDefault="00DA12ED" w:rsidP="0093139F"/>
        </w:tc>
      </w:tr>
      <w:tr w:rsidR="00DA12ED" w:rsidRPr="00201421" w14:paraId="10AF68DB" w14:textId="77777777" w:rsidTr="0093139F">
        <w:trPr>
          <w:trHeight w:val="240"/>
          <w:jc w:val="center"/>
        </w:trPr>
        <w:tc>
          <w:tcPr>
            <w:tcW w:w="4876" w:type="dxa"/>
          </w:tcPr>
          <w:p w14:paraId="6ACAA3E5" w14:textId="77777777" w:rsidR="00DA12ED" w:rsidRPr="00201421" w:rsidRDefault="00DA12ED" w:rsidP="0093139F">
            <w:pPr>
              <w:pStyle w:val="AmColumnHeading"/>
            </w:pPr>
            <w:r w:rsidRPr="00201421">
              <w:t>Texto de la Comisión</w:t>
            </w:r>
          </w:p>
        </w:tc>
        <w:tc>
          <w:tcPr>
            <w:tcW w:w="4876" w:type="dxa"/>
          </w:tcPr>
          <w:p w14:paraId="7AFE8133" w14:textId="77777777" w:rsidR="00DA12ED" w:rsidRPr="00201421" w:rsidRDefault="00DA12ED" w:rsidP="0093139F">
            <w:pPr>
              <w:pStyle w:val="AmColumnHeading"/>
            </w:pPr>
            <w:r w:rsidRPr="00201421">
              <w:t>Enmienda</w:t>
            </w:r>
          </w:p>
        </w:tc>
      </w:tr>
      <w:tr w:rsidR="00DA12ED" w:rsidRPr="00201421" w14:paraId="1F6442D4" w14:textId="77777777" w:rsidTr="0093139F">
        <w:trPr>
          <w:jc w:val="center"/>
        </w:trPr>
        <w:tc>
          <w:tcPr>
            <w:tcW w:w="4876" w:type="dxa"/>
          </w:tcPr>
          <w:p w14:paraId="34565F9E" w14:textId="77777777" w:rsidR="00DA12ED" w:rsidRPr="00201421" w:rsidRDefault="00DA12ED" w:rsidP="0093139F">
            <w:pPr>
              <w:pStyle w:val="Normal6a"/>
            </w:pPr>
          </w:p>
        </w:tc>
        <w:tc>
          <w:tcPr>
            <w:tcW w:w="4876" w:type="dxa"/>
          </w:tcPr>
          <w:p w14:paraId="709F03DE" w14:textId="77777777" w:rsidR="00DA12ED" w:rsidRPr="00201421" w:rsidRDefault="00DA12ED" w:rsidP="0093139F">
            <w:pPr>
              <w:pStyle w:val="Normal6a"/>
            </w:pPr>
            <w:r w:rsidRPr="00201421">
              <w:rPr>
                <w:b/>
                <w:i/>
              </w:rPr>
              <w:t>iv bis)</w:t>
            </w:r>
            <w:r w:rsidRPr="00201421">
              <w:tab/>
            </w:r>
            <w:r w:rsidRPr="00201421">
              <w:rPr>
                <w:b/>
                <w:i/>
              </w:rPr>
              <w:t>motores de búsqueda en línea;</w:t>
            </w:r>
          </w:p>
        </w:tc>
      </w:tr>
    </w:tbl>
    <w:p w14:paraId="6464772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D3B556C" w14:textId="77777777" w:rsidR="00DA12ED" w:rsidRPr="00201421" w:rsidRDefault="00DA12ED" w:rsidP="00DA12ED">
      <w:r w:rsidRPr="00201421">
        <w:rPr>
          <w:rStyle w:val="HideTWBExt"/>
        </w:rPr>
        <w:t>&lt;/Amend&gt;</w:t>
      </w:r>
    </w:p>
    <w:p w14:paraId="3CCDB7E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570</w:t>
      </w:r>
      <w:r w:rsidRPr="00201421">
        <w:rPr>
          <w:rStyle w:val="HideTWBExt"/>
          <w:b w:val="0"/>
        </w:rPr>
        <w:t>&lt;/NumAm&gt;</w:t>
      </w:r>
    </w:p>
    <w:p w14:paraId="3B1456FB" w14:textId="30F094F1"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Lucia Ďuriš Nicholsonová</w:t>
      </w:r>
      <w:r w:rsidR="0093139F" w:rsidRPr="0093139F">
        <w:t>, Nathalie Loiseau</w:t>
      </w:r>
      <w:r w:rsidRPr="00201421">
        <w:rPr>
          <w:rStyle w:val="HideTWBExt"/>
          <w:b w:val="0"/>
        </w:rPr>
        <w:t>&lt;/Members&gt;</w:t>
      </w:r>
    </w:p>
    <w:p w14:paraId="1659BB05" w14:textId="77777777" w:rsidR="00DA12ED" w:rsidRPr="00201421" w:rsidRDefault="00DA12ED" w:rsidP="00DA12ED">
      <w:pPr>
        <w:pStyle w:val="NormalBold"/>
      </w:pPr>
      <w:r w:rsidRPr="00201421">
        <w:rPr>
          <w:rStyle w:val="HideTWBExt"/>
          <w:b w:val="0"/>
        </w:rPr>
        <w:t>&lt;/RepeatBlock-By&gt;</w:t>
      </w:r>
    </w:p>
    <w:p w14:paraId="0B686E8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06433D7" w14:textId="77777777" w:rsidR="00DA12ED" w:rsidRPr="00201421" w:rsidRDefault="00DA12ED" w:rsidP="00DA12ED">
      <w:pPr>
        <w:pStyle w:val="NormalBold"/>
      </w:pPr>
      <w:r w:rsidRPr="00201421">
        <w:rPr>
          <w:rStyle w:val="HideTWBExt"/>
          <w:b w:val="0"/>
        </w:rPr>
        <w:t>&lt;Article&gt;</w:t>
      </w:r>
      <w:r w:rsidRPr="00201421">
        <w:t>Artículo 2 – párrafo 1 – letra f – inciso iv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D69D01E" w14:textId="77777777" w:rsidTr="0093139F">
        <w:trPr>
          <w:trHeight w:val="240"/>
          <w:jc w:val="center"/>
        </w:trPr>
        <w:tc>
          <w:tcPr>
            <w:tcW w:w="9752" w:type="dxa"/>
            <w:gridSpan w:val="2"/>
          </w:tcPr>
          <w:p w14:paraId="5F2584F0" w14:textId="77777777" w:rsidR="00DA12ED" w:rsidRPr="00201421" w:rsidRDefault="00DA12ED" w:rsidP="0093139F"/>
        </w:tc>
      </w:tr>
      <w:tr w:rsidR="00DA12ED" w:rsidRPr="00201421" w14:paraId="4C0EEABF" w14:textId="77777777" w:rsidTr="0093139F">
        <w:trPr>
          <w:trHeight w:val="240"/>
          <w:jc w:val="center"/>
        </w:trPr>
        <w:tc>
          <w:tcPr>
            <w:tcW w:w="4876" w:type="dxa"/>
          </w:tcPr>
          <w:p w14:paraId="1F61DC14" w14:textId="77777777" w:rsidR="00DA12ED" w:rsidRPr="00201421" w:rsidRDefault="00DA12ED" w:rsidP="0093139F">
            <w:pPr>
              <w:pStyle w:val="AmColumnHeading"/>
            </w:pPr>
            <w:r w:rsidRPr="00201421">
              <w:t>Texto de la Comisión</w:t>
            </w:r>
          </w:p>
        </w:tc>
        <w:tc>
          <w:tcPr>
            <w:tcW w:w="4876" w:type="dxa"/>
          </w:tcPr>
          <w:p w14:paraId="0844A231" w14:textId="77777777" w:rsidR="00DA12ED" w:rsidRPr="00201421" w:rsidRDefault="00DA12ED" w:rsidP="0093139F">
            <w:pPr>
              <w:pStyle w:val="AmColumnHeading"/>
            </w:pPr>
            <w:r w:rsidRPr="00201421">
              <w:t>Enmienda</w:t>
            </w:r>
          </w:p>
        </w:tc>
      </w:tr>
      <w:tr w:rsidR="00DA12ED" w:rsidRPr="00201421" w14:paraId="33DF0CF1" w14:textId="77777777" w:rsidTr="0093139F">
        <w:trPr>
          <w:jc w:val="center"/>
        </w:trPr>
        <w:tc>
          <w:tcPr>
            <w:tcW w:w="4876" w:type="dxa"/>
          </w:tcPr>
          <w:p w14:paraId="73507D05" w14:textId="77777777" w:rsidR="00DA12ED" w:rsidRPr="00201421" w:rsidRDefault="00DA12ED" w:rsidP="0093139F">
            <w:pPr>
              <w:pStyle w:val="Normal6a"/>
            </w:pPr>
          </w:p>
        </w:tc>
        <w:tc>
          <w:tcPr>
            <w:tcW w:w="4876" w:type="dxa"/>
          </w:tcPr>
          <w:p w14:paraId="71D92EA3" w14:textId="77777777" w:rsidR="00DA12ED" w:rsidRPr="00201421" w:rsidRDefault="00DA12ED" w:rsidP="0093139F">
            <w:pPr>
              <w:pStyle w:val="Normal6a"/>
            </w:pPr>
            <w:r w:rsidRPr="00201421">
              <w:rPr>
                <w:b/>
                <w:i/>
              </w:rPr>
              <w:t>iv ter)</w:t>
            </w:r>
            <w:r w:rsidRPr="00201421">
              <w:tab/>
            </w:r>
            <w:r w:rsidRPr="00201421">
              <w:rPr>
                <w:b/>
                <w:i/>
              </w:rPr>
              <w:t>sistemas de inteligencia artificial.</w:t>
            </w:r>
          </w:p>
        </w:tc>
      </w:tr>
    </w:tbl>
    <w:p w14:paraId="0F00386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681238F" w14:textId="77777777" w:rsidR="00DA12ED" w:rsidRPr="00201421" w:rsidRDefault="00DA12ED" w:rsidP="00DA12ED">
      <w:r w:rsidRPr="00201421">
        <w:rPr>
          <w:rStyle w:val="HideTWBExt"/>
        </w:rPr>
        <w:t>&lt;/Amend&gt;</w:t>
      </w:r>
    </w:p>
    <w:p w14:paraId="4170B3B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571</w:t>
      </w:r>
      <w:r w:rsidRPr="00201421">
        <w:rPr>
          <w:rStyle w:val="HideTWBExt"/>
          <w:b w:val="0"/>
        </w:rPr>
        <w:t>&lt;/NumAm&gt;</w:t>
      </w:r>
    </w:p>
    <w:p w14:paraId="1BAB956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08F580D"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631B713" w14:textId="77777777" w:rsidR="00DA12ED" w:rsidRPr="00201421" w:rsidRDefault="00DA12ED" w:rsidP="00DA12ED">
      <w:pPr>
        <w:pStyle w:val="NormalBold"/>
      </w:pPr>
      <w:r w:rsidRPr="00201421">
        <w:rPr>
          <w:rStyle w:val="HideTWBExt"/>
          <w:b w:val="0"/>
        </w:rPr>
        <w:t>&lt;/RepeatBlock-By&gt;</w:t>
      </w:r>
    </w:p>
    <w:p w14:paraId="2C49314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EF3BD9F" w14:textId="77777777" w:rsidR="00DA12ED" w:rsidRPr="00201421" w:rsidRDefault="00DA12ED" w:rsidP="00DA12ED">
      <w:pPr>
        <w:pStyle w:val="NormalBold"/>
      </w:pPr>
      <w:r w:rsidRPr="00201421">
        <w:rPr>
          <w:rStyle w:val="HideTWBExt"/>
          <w:b w:val="0"/>
        </w:rPr>
        <w:t>&lt;Article&gt;</w:t>
      </w:r>
      <w:r w:rsidRPr="00201421">
        <w:t>Artículo 2 – párrafo 1 – letra h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5F449D8" w14:textId="77777777" w:rsidTr="0093139F">
        <w:trPr>
          <w:trHeight w:val="240"/>
          <w:jc w:val="center"/>
        </w:trPr>
        <w:tc>
          <w:tcPr>
            <w:tcW w:w="9752" w:type="dxa"/>
            <w:gridSpan w:val="2"/>
          </w:tcPr>
          <w:p w14:paraId="37BE2DEA" w14:textId="77777777" w:rsidR="00DA12ED" w:rsidRPr="00201421" w:rsidRDefault="00DA12ED" w:rsidP="0093139F"/>
        </w:tc>
      </w:tr>
      <w:tr w:rsidR="00DA12ED" w:rsidRPr="00201421" w14:paraId="38A8270F" w14:textId="77777777" w:rsidTr="0093139F">
        <w:trPr>
          <w:trHeight w:val="240"/>
          <w:jc w:val="center"/>
        </w:trPr>
        <w:tc>
          <w:tcPr>
            <w:tcW w:w="4876" w:type="dxa"/>
          </w:tcPr>
          <w:p w14:paraId="57C1A328" w14:textId="77777777" w:rsidR="00DA12ED" w:rsidRPr="00201421" w:rsidRDefault="00DA12ED" w:rsidP="0093139F">
            <w:pPr>
              <w:pStyle w:val="AmColumnHeading"/>
            </w:pPr>
            <w:r w:rsidRPr="00201421">
              <w:t>Texto de la Comisión</w:t>
            </w:r>
          </w:p>
        </w:tc>
        <w:tc>
          <w:tcPr>
            <w:tcW w:w="4876" w:type="dxa"/>
          </w:tcPr>
          <w:p w14:paraId="3A9D1E82" w14:textId="77777777" w:rsidR="00DA12ED" w:rsidRPr="00201421" w:rsidRDefault="00DA12ED" w:rsidP="0093139F">
            <w:pPr>
              <w:pStyle w:val="AmColumnHeading"/>
            </w:pPr>
            <w:r w:rsidRPr="00201421">
              <w:t>Enmienda</w:t>
            </w:r>
          </w:p>
        </w:tc>
      </w:tr>
      <w:tr w:rsidR="00DA12ED" w:rsidRPr="00201421" w14:paraId="6A0704CB" w14:textId="77777777" w:rsidTr="0093139F">
        <w:trPr>
          <w:jc w:val="center"/>
        </w:trPr>
        <w:tc>
          <w:tcPr>
            <w:tcW w:w="4876" w:type="dxa"/>
          </w:tcPr>
          <w:p w14:paraId="25EF4F61" w14:textId="77777777" w:rsidR="00DA12ED" w:rsidRPr="00201421" w:rsidRDefault="00DA12ED" w:rsidP="0093139F">
            <w:pPr>
              <w:pStyle w:val="Normal6a"/>
            </w:pPr>
          </w:p>
        </w:tc>
        <w:tc>
          <w:tcPr>
            <w:tcW w:w="4876" w:type="dxa"/>
          </w:tcPr>
          <w:p w14:paraId="68C5096A" w14:textId="77777777" w:rsidR="00DA12ED" w:rsidRPr="00201421" w:rsidRDefault="00DA12ED" w:rsidP="0093139F">
            <w:pPr>
              <w:pStyle w:val="Normal6a"/>
            </w:pPr>
            <w:r w:rsidRPr="00201421">
              <w:rPr>
                <w:b/>
                <w:i/>
              </w:rPr>
              <w:t>h bis)</w:t>
            </w:r>
            <w:r w:rsidRPr="00201421">
              <w:tab/>
            </w:r>
            <w:r w:rsidRPr="00201421">
              <w:rPr>
                <w:b/>
                <w:i/>
              </w:rPr>
              <w:t>h bis) «línea directa»: una organización que proporciona un mecanismo, distinto a los canales de denuncia facilitados por las fuerzas y cuerpos de seguridad, para recibir denuncias anónimas del público sobre supuestos materiales de abuso sexual de menores y explotación sexual de menores en línea, que está reconocida por el Estado miembro de establecimiento según se establece en la Directiva 2011/93/UE y sus estatutos mencionan la misión de combatir el material de abuso sexual de menores;</w:t>
            </w:r>
          </w:p>
        </w:tc>
      </w:tr>
    </w:tbl>
    <w:p w14:paraId="2A4FBF0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06157B9" w14:textId="77777777" w:rsidR="00DA12ED" w:rsidRPr="00201421" w:rsidRDefault="00DA12ED" w:rsidP="00DA12ED">
      <w:r w:rsidRPr="00201421">
        <w:rPr>
          <w:rStyle w:val="HideTWBExt"/>
        </w:rPr>
        <w:t>&lt;/Amend&gt;</w:t>
      </w:r>
    </w:p>
    <w:p w14:paraId="34F4C32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572</w:t>
      </w:r>
      <w:r w:rsidRPr="00201421">
        <w:rPr>
          <w:rStyle w:val="HideTWBExt"/>
          <w:b w:val="0"/>
        </w:rPr>
        <w:t>&lt;/NumAm&gt;</w:t>
      </w:r>
    </w:p>
    <w:p w14:paraId="2CEF2D4C"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EA981B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7E14F45" w14:textId="77777777" w:rsidR="00DA12ED" w:rsidRPr="00201421" w:rsidRDefault="00DA12ED" w:rsidP="00DA12ED">
      <w:pPr>
        <w:pStyle w:val="NormalBold"/>
      </w:pPr>
      <w:r w:rsidRPr="00201421">
        <w:rPr>
          <w:rStyle w:val="HideTWBExt"/>
          <w:b w:val="0"/>
        </w:rPr>
        <w:t>&lt;/RepeatBlock-By&gt;</w:t>
      </w:r>
    </w:p>
    <w:p w14:paraId="19AB008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0401BA0" w14:textId="77777777" w:rsidR="00DA12ED" w:rsidRPr="00201421" w:rsidRDefault="00DA12ED" w:rsidP="00DA12ED">
      <w:pPr>
        <w:pStyle w:val="NormalBold"/>
      </w:pPr>
      <w:r w:rsidRPr="00201421">
        <w:rPr>
          <w:rStyle w:val="HideTWBExt"/>
          <w:b w:val="0"/>
        </w:rPr>
        <w:t>&lt;Article&gt;</w:t>
      </w:r>
      <w:r w:rsidRPr="00201421">
        <w:t>Artículo 2 – párrafo 1 – letra h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AEF067A" w14:textId="77777777" w:rsidTr="0093139F">
        <w:trPr>
          <w:trHeight w:val="240"/>
          <w:jc w:val="center"/>
        </w:trPr>
        <w:tc>
          <w:tcPr>
            <w:tcW w:w="9752" w:type="dxa"/>
            <w:gridSpan w:val="2"/>
          </w:tcPr>
          <w:p w14:paraId="4670A822" w14:textId="77777777" w:rsidR="00DA12ED" w:rsidRPr="00201421" w:rsidRDefault="00DA12ED" w:rsidP="0093139F"/>
        </w:tc>
      </w:tr>
      <w:tr w:rsidR="00DA12ED" w:rsidRPr="00201421" w14:paraId="3F9A87A1" w14:textId="77777777" w:rsidTr="0093139F">
        <w:trPr>
          <w:trHeight w:val="240"/>
          <w:jc w:val="center"/>
        </w:trPr>
        <w:tc>
          <w:tcPr>
            <w:tcW w:w="4876" w:type="dxa"/>
          </w:tcPr>
          <w:p w14:paraId="6ED86643" w14:textId="77777777" w:rsidR="00DA12ED" w:rsidRPr="00201421" w:rsidRDefault="00DA12ED" w:rsidP="0093139F">
            <w:pPr>
              <w:pStyle w:val="AmColumnHeading"/>
            </w:pPr>
            <w:r w:rsidRPr="00201421">
              <w:t>Texto de la Comisión</w:t>
            </w:r>
          </w:p>
        </w:tc>
        <w:tc>
          <w:tcPr>
            <w:tcW w:w="4876" w:type="dxa"/>
          </w:tcPr>
          <w:p w14:paraId="7ED80090" w14:textId="77777777" w:rsidR="00DA12ED" w:rsidRPr="00201421" w:rsidRDefault="00DA12ED" w:rsidP="0093139F">
            <w:pPr>
              <w:pStyle w:val="AmColumnHeading"/>
            </w:pPr>
            <w:r w:rsidRPr="00201421">
              <w:t>Enmienda</w:t>
            </w:r>
          </w:p>
        </w:tc>
      </w:tr>
      <w:tr w:rsidR="00DA12ED" w:rsidRPr="00201421" w14:paraId="2805C932" w14:textId="77777777" w:rsidTr="0093139F">
        <w:trPr>
          <w:jc w:val="center"/>
        </w:trPr>
        <w:tc>
          <w:tcPr>
            <w:tcW w:w="4876" w:type="dxa"/>
          </w:tcPr>
          <w:p w14:paraId="2651F3F2" w14:textId="77777777" w:rsidR="00DA12ED" w:rsidRPr="00201421" w:rsidRDefault="00DA12ED" w:rsidP="0093139F">
            <w:pPr>
              <w:pStyle w:val="Normal6a"/>
            </w:pPr>
          </w:p>
        </w:tc>
        <w:tc>
          <w:tcPr>
            <w:tcW w:w="4876" w:type="dxa"/>
          </w:tcPr>
          <w:p w14:paraId="31085731" w14:textId="77777777" w:rsidR="00DA12ED" w:rsidRPr="00201421" w:rsidRDefault="00DA12ED" w:rsidP="0093139F">
            <w:pPr>
              <w:pStyle w:val="Normal6a"/>
            </w:pPr>
            <w:r w:rsidRPr="00201421">
              <w:rPr>
                <w:b/>
                <w:i/>
              </w:rPr>
              <w:t>h ter)</w:t>
            </w:r>
            <w:r w:rsidRPr="00201421">
              <w:tab/>
            </w:r>
            <w:r w:rsidRPr="00201421">
              <w:rPr>
                <w:b/>
                <w:i/>
              </w:rPr>
              <w:t>«línea de ayuda»: una organización que presta servicios a niños necesitados reconocida por el Estado miembro de establecimiento en consonancia con la Directiva 2011/93/UE;</w:t>
            </w:r>
          </w:p>
        </w:tc>
      </w:tr>
    </w:tbl>
    <w:p w14:paraId="0104473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C2C46AC" w14:textId="77777777" w:rsidR="00DA12ED" w:rsidRPr="00201421" w:rsidRDefault="00DA12ED" w:rsidP="00DA12ED">
      <w:r w:rsidRPr="00201421">
        <w:rPr>
          <w:rStyle w:val="HideTWBExt"/>
        </w:rPr>
        <w:t>&lt;/Amend&gt;</w:t>
      </w:r>
    </w:p>
    <w:p w14:paraId="5E18075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573</w:t>
      </w:r>
      <w:r w:rsidRPr="00201421">
        <w:rPr>
          <w:rStyle w:val="HideTWBExt"/>
          <w:b w:val="0"/>
        </w:rPr>
        <w:t>&lt;/NumAm&gt;</w:t>
      </w:r>
    </w:p>
    <w:p w14:paraId="5ADF3EE5"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417CB54D" w14:textId="77777777" w:rsidR="00DA12ED" w:rsidRPr="00201421" w:rsidRDefault="00DA12ED" w:rsidP="00DA12ED">
      <w:pPr>
        <w:pStyle w:val="NormalBold"/>
      </w:pPr>
      <w:r w:rsidRPr="00201421">
        <w:rPr>
          <w:rStyle w:val="HideTWBExt"/>
          <w:b w:val="0"/>
        </w:rPr>
        <w:t>&lt;/RepeatBlock-By&gt;</w:t>
      </w:r>
    </w:p>
    <w:p w14:paraId="68442A3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A1407ED" w14:textId="77777777" w:rsidR="00DA12ED" w:rsidRPr="00201421" w:rsidRDefault="00DA12ED" w:rsidP="00DA12ED">
      <w:pPr>
        <w:pStyle w:val="NormalBold"/>
      </w:pPr>
      <w:r w:rsidRPr="00201421">
        <w:rPr>
          <w:rStyle w:val="HideTWBExt"/>
          <w:b w:val="0"/>
        </w:rPr>
        <w:t>&lt;Article&gt;</w:t>
      </w:r>
      <w:r w:rsidRPr="00201421">
        <w:t>Artículo 2 – párrafo 1 – letra 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2B0244" w14:textId="77777777" w:rsidTr="0093139F">
        <w:trPr>
          <w:trHeight w:val="240"/>
          <w:jc w:val="center"/>
        </w:trPr>
        <w:tc>
          <w:tcPr>
            <w:tcW w:w="9752" w:type="dxa"/>
            <w:gridSpan w:val="2"/>
          </w:tcPr>
          <w:p w14:paraId="0D80CC51" w14:textId="77777777" w:rsidR="00DA12ED" w:rsidRPr="00201421" w:rsidRDefault="00DA12ED" w:rsidP="0093139F"/>
        </w:tc>
      </w:tr>
      <w:tr w:rsidR="00DA12ED" w:rsidRPr="00201421" w14:paraId="3649ABAE" w14:textId="77777777" w:rsidTr="0093139F">
        <w:trPr>
          <w:trHeight w:val="240"/>
          <w:jc w:val="center"/>
        </w:trPr>
        <w:tc>
          <w:tcPr>
            <w:tcW w:w="4876" w:type="dxa"/>
          </w:tcPr>
          <w:p w14:paraId="0A029F15" w14:textId="77777777" w:rsidR="00DA12ED" w:rsidRPr="00201421" w:rsidRDefault="00DA12ED" w:rsidP="0093139F">
            <w:pPr>
              <w:pStyle w:val="AmColumnHeading"/>
            </w:pPr>
            <w:r w:rsidRPr="00201421">
              <w:t>Texto de la Comisión</w:t>
            </w:r>
          </w:p>
        </w:tc>
        <w:tc>
          <w:tcPr>
            <w:tcW w:w="4876" w:type="dxa"/>
          </w:tcPr>
          <w:p w14:paraId="219D9AD5" w14:textId="77777777" w:rsidR="00DA12ED" w:rsidRPr="00201421" w:rsidRDefault="00DA12ED" w:rsidP="0093139F">
            <w:pPr>
              <w:pStyle w:val="AmColumnHeading"/>
            </w:pPr>
            <w:r w:rsidRPr="00201421">
              <w:t>Enmienda</w:t>
            </w:r>
          </w:p>
        </w:tc>
      </w:tr>
      <w:tr w:rsidR="00DA12ED" w:rsidRPr="00201421" w14:paraId="24015078" w14:textId="77777777" w:rsidTr="0093139F">
        <w:trPr>
          <w:jc w:val="center"/>
        </w:trPr>
        <w:tc>
          <w:tcPr>
            <w:tcW w:w="4876" w:type="dxa"/>
          </w:tcPr>
          <w:p w14:paraId="434C04EF" w14:textId="77777777" w:rsidR="00DA12ED" w:rsidRPr="00201421" w:rsidRDefault="00DA12ED" w:rsidP="0093139F">
            <w:pPr>
              <w:pStyle w:val="Normal6a"/>
            </w:pPr>
            <w:r w:rsidRPr="00201421">
              <w:t>i)</w:t>
            </w:r>
            <w:r w:rsidRPr="00201421">
              <w:tab/>
              <w:t>«menor»: toda persona física que tenga menos de dieciocho años;</w:t>
            </w:r>
          </w:p>
        </w:tc>
        <w:tc>
          <w:tcPr>
            <w:tcW w:w="4876" w:type="dxa"/>
          </w:tcPr>
          <w:p w14:paraId="56660CAE" w14:textId="77777777" w:rsidR="00DA12ED" w:rsidRPr="00201421" w:rsidRDefault="00DA12ED" w:rsidP="0093139F">
            <w:pPr>
              <w:pStyle w:val="Normal6a"/>
            </w:pPr>
            <w:r w:rsidRPr="00201421">
              <w:t>i)</w:t>
            </w:r>
            <w:r w:rsidRPr="00201421">
              <w:tab/>
              <w:t xml:space="preserve">«menor»: toda persona física que tenga menos </w:t>
            </w:r>
            <w:r w:rsidRPr="00201421">
              <w:rPr>
                <w:b/>
                <w:bCs/>
                <w:i/>
                <w:iCs/>
              </w:rPr>
              <w:t>de la edad establecida para el consentimiento según se regule en cada Estado miembro, pero que al menos tenga menos</w:t>
            </w:r>
            <w:r w:rsidRPr="00201421">
              <w:t xml:space="preserve"> de dieciocho años;</w:t>
            </w:r>
          </w:p>
        </w:tc>
      </w:tr>
    </w:tbl>
    <w:p w14:paraId="6178DC9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4B37441" w14:textId="77777777" w:rsidR="00DA12ED" w:rsidRPr="00201421" w:rsidRDefault="00DA12ED" w:rsidP="00DA12ED">
      <w:r w:rsidRPr="00201421">
        <w:rPr>
          <w:rStyle w:val="HideTWBExt"/>
        </w:rPr>
        <w:t>&lt;/Amend&gt;</w:t>
      </w:r>
    </w:p>
    <w:p w14:paraId="1A71C73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574</w:t>
      </w:r>
      <w:r w:rsidRPr="00201421">
        <w:rPr>
          <w:rStyle w:val="HideTWBExt"/>
          <w:b w:val="0"/>
        </w:rPr>
        <w:t>&lt;/NumAm&gt;</w:t>
      </w:r>
    </w:p>
    <w:p w14:paraId="19F568C5"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76C11FD6" w14:textId="77777777" w:rsidR="00DA12ED" w:rsidRPr="00201421" w:rsidRDefault="00DA12ED" w:rsidP="00DA12ED">
      <w:pPr>
        <w:pStyle w:val="NormalBold"/>
      </w:pPr>
      <w:r w:rsidRPr="00201421">
        <w:rPr>
          <w:rStyle w:val="HideTWBExt"/>
          <w:b w:val="0"/>
        </w:rPr>
        <w:t>&lt;/RepeatBlock-By&gt;</w:t>
      </w:r>
    </w:p>
    <w:p w14:paraId="69EF3F8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A647EA7" w14:textId="77777777" w:rsidR="00DA12ED" w:rsidRPr="00201421" w:rsidRDefault="00DA12ED" w:rsidP="00DA12ED">
      <w:pPr>
        <w:pStyle w:val="NormalBold"/>
      </w:pPr>
      <w:r w:rsidRPr="00201421">
        <w:rPr>
          <w:rStyle w:val="HideTWBExt"/>
          <w:b w:val="0"/>
        </w:rPr>
        <w:t>&lt;Article&gt;</w:t>
      </w:r>
      <w:r w:rsidRPr="00201421">
        <w:t>Artículo 2 – párrafo 1 – letra i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CB1C439" w14:textId="77777777" w:rsidTr="0093139F">
        <w:trPr>
          <w:trHeight w:val="240"/>
          <w:jc w:val="center"/>
        </w:trPr>
        <w:tc>
          <w:tcPr>
            <w:tcW w:w="9752" w:type="dxa"/>
            <w:gridSpan w:val="2"/>
          </w:tcPr>
          <w:p w14:paraId="1C5B7C06" w14:textId="77777777" w:rsidR="00DA12ED" w:rsidRPr="00201421" w:rsidRDefault="00DA12ED" w:rsidP="0093139F"/>
        </w:tc>
      </w:tr>
      <w:tr w:rsidR="00DA12ED" w:rsidRPr="00201421" w14:paraId="3A2E4A5A" w14:textId="77777777" w:rsidTr="0093139F">
        <w:trPr>
          <w:trHeight w:val="240"/>
          <w:jc w:val="center"/>
        </w:trPr>
        <w:tc>
          <w:tcPr>
            <w:tcW w:w="4876" w:type="dxa"/>
          </w:tcPr>
          <w:p w14:paraId="4AC1BAF0" w14:textId="77777777" w:rsidR="00DA12ED" w:rsidRPr="00201421" w:rsidRDefault="00DA12ED" w:rsidP="0093139F">
            <w:pPr>
              <w:pStyle w:val="AmColumnHeading"/>
            </w:pPr>
            <w:r w:rsidRPr="00201421">
              <w:t>Texto de la Comisión</w:t>
            </w:r>
          </w:p>
        </w:tc>
        <w:tc>
          <w:tcPr>
            <w:tcW w:w="4876" w:type="dxa"/>
          </w:tcPr>
          <w:p w14:paraId="052D6953" w14:textId="77777777" w:rsidR="00DA12ED" w:rsidRPr="00201421" w:rsidRDefault="00DA12ED" w:rsidP="0093139F">
            <w:pPr>
              <w:pStyle w:val="AmColumnHeading"/>
            </w:pPr>
            <w:r w:rsidRPr="00201421">
              <w:t>Enmienda</w:t>
            </w:r>
          </w:p>
        </w:tc>
      </w:tr>
      <w:tr w:rsidR="00DA12ED" w:rsidRPr="00201421" w14:paraId="5660A368" w14:textId="77777777" w:rsidTr="0093139F">
        <w:trPr>
          <w:jc w:val="center"/>
        </w:trPr>
        <w:tc>
          <w:tcPr>
            <w:tcW w:w="4876" w:type="dxa"/>
          </w:tcPr>
          <w:p w14:paraId="1CE73730" w14:textId="77777777" w:rsidR="00DA12ED" w:rsidRPr="00201421" w:rsidRDefault="00DA12ED" w:rsidP="0093139F">
            <w:pPr>
              <w:pStyle w:val="Normal6a"/>
            </w:pPr>
          </w:p>
        </w:tc>
        <w:tc>
          <w:tcPr>
            <w:tcW w:w="4876" w:type="dxa"/>
          </w:tcPr>
          <w:p w14:paraId="6D3CF3C4" w14:textId="77777777" w:rsidR="00DA12ED" w:rsidRPr="00201421" w:rsidRDefault="00DA12ED" w:rsidP="0093139F">
            <w:pPr>
              <w:pStyle w:val="Normal6a"/>
            </w:pPr>
            <w:r w:rsidRPr="00201421">
              <w:rPr>
                <w:b/>
                <w:i/>
              </w:rPr>
              <w:t>i bis)</w:t>
            </w:r>
            <w:r w:rsidRPr="00201421">
              <w:tab/>
            </w:r>
            <w:r w:rsidRPr="00201421">
              <w:rPr>
                <w:b/>
                <w:i/>
              </w:rPr>
              <w:t>«adulto»: toda persona física que tenga más de dieciocho años;</w:t>
            </w:r>
          </w:p>
        </w:tc>
      </w:tr>
    </w:tbl>
    <w:p w14:paraId="5469BAB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72C50C5" w14:textId="77777777" w:rsidR="00DA12ED" w:rsidRPr="00201421" w:rsidRDefault="00DA12ED" w:rsidP="00DA12ED">
      <w:r w:rsidRPr="00201421">
        <w:rPr>
          <w:rStyle w:val="HideTWBExt"/>
        </w:rPr>
        <w:t>&lt;/Amend&gt;</w:t>
      </w:r>
    </w:p>
    <w:p w14:paraId="6B63C01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575</w:t>
      </w:r>
      <w:r w:rsidRPr="00201421">
        <w:rPr>
          <w:rStyle w:val="HideTWBExt"/>
          <w:b w:val="0"/>
        </w:rPr>
        <w:t>&lt;/NumAm&gt;</w:t>
      </w:r>
    </w:p>
    <w:p w14:paraId="6CCCBEA4" w14:textId="77777777" w:rsidR="00DA12ED" w:rsidRPr="00201421" w:rsidRDefault="00DA12ED" w:rsidP="00DA12ED">
      <w:pPr>
        <w:pStyle w:val="NormalBold"/>
      </w:pPr>
      <w:r w:rsidRPr="00201421">
        <w:rPr>
          <w:rStyle w:val="HideTWBExt"/>
          <w:b w:val="0"/>
        </w:rPr>
        <w:t>&lt;RepeatBlock-By&gt;&lt;Members&gt;</w:t>
      </w:r>
      <w:r w:rsidRPr="00201421">
        <w:t>Vincenzo Sofo, Cristian Terheş, Jadwiga Wiśniewska</w:t>
      </w:r>
      <w:r w:rsidRPr="00201421">
        <w:rPr>
          <w:rStyle w:val="HideTWBExt"/>
          <w:b w:val="0"/>
        </w:rPr>
        <w:t>&lt;/Members&gt;</w:t>
      </w:r>
    </w:p>
    <w:p w14:paraId="05BA91B1" w14:textId="77777777" w:rsidR="00DA12ED" w:rsidRPr="00201421" w:rsidRDefault="00DA12ED" w:rsidP="00DA12ED">
      <w:pPr>
        <w:pStyle w:val="NormalBold"/>
      </w:pPr>
      <w:r w:rsidRPr="00201421">
        <w:rPr>
          <w:rStyle w:val="HideTWBExt"/>
          <w:b w:val="0"/>
        </w:rPr>
        <w:t>&lt;/RepeatBlock-By&gt;</w:t>
      </w:r>
    </w:p>
    <w:p w14:paraId="6173ED5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7662696"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5FCC754" w14:textId="77777777" w:rsidTr="0093139F">
        <w:trPr>
          <w:trHeight w:val="240"/>
          <w:jc w:val="center"/>
        </w:trPr>
        <w:tc>
          <w:tcPr>
            <w:tcW w:w="9752" w:type="dxa"/>
            <w:gridSpan w:val="2"/>
          </w:tcPr>
          <w:p w14:paraId="64E3107F" w14:textId="77777777" w:rsidR="00DA12ED" w:rsidRPr="00201421" w:rsidRDefault="00DA12ED" w:rsidP="0093139F"/>
        </w:tc>
      </w:tr>
      <w:tr w:rsidR="00DA12ED" w:rsidRPr="00201421" w14:paraId="242E2F38" w14:textId="77777777" w:rsidTr="0093139F">
        <w:trPr>
          <w:trHeight w:val="240"/>
          <w:jc w:val="center"/>
        </w:trPr>
        <w:tc>
          <w:tcPr>
            <w:tcW w:w="4876" w:type="dxa"/>
          </w:tcPr>
          <w:p w14:paraId="7D77D0A2" w14:textId="77777777" w:rsidR="00DA12ED" w:rsidRPr="00201421" w:rsidRDefault="00DA12ED" w:rsidP="0093139F">
            <w:pPr>
              <w:pStyle w:val="AmColumnHeading"/>
            </w:pPr>
            <w:r w:rsidRPr="00201421">
              <w:t>Texto de la Comisión</w:t>
            </w:r>
          </w:p>
        </w:tc>
        <w:tc>
          <w:tcPr>
            <w:tcW w:w="4876" w:type="dxa"/>
          </w:tcPr>
          <w:p w14:paraId="788BBF13" w14:textId="77777777" w:rsidR="00DA12ED" w:rsidRPr="00201421" w:rsidRDefault="00DA12ED" w:rsidP="0093139F">
            <w:pPr>
              <w:pStyle w:val="AmColumnHeading"/>
            </w:pPr>
            <w:r w:rsidRPr="00201421">
              <w:t>Enmienda</w:t>
            </w:r>
          </w:p>
        </w:tc>
      </w:tr>
      <w:tr w:rsidR="00DA12ED" w:rsidRPr="00201421" w14:paraId="2F4B0725" w14:textId="77777777" w:rsidTr="0093139F">
        <w:trPr>
          <w:jc w:val="center"/>
        </w:trPr>
        <w:tc>
          <w:tcPr>
            <w:tcW w:w="4876" w:type="dxa"/>
          </w:tcPr>
          <w:p w14:paraId="1AD63FCD" w14:textId="77777777" w:rsidR="00DA12ED" w:rsidRPr="00201421" w:rsidRDefault="00DA12ED" w:rsidP="0093139F">
            <w:pPr>
              <w:pStyle w:val="Normal6a"/>
            </w:pPr>
            <w:r w:rsidRPr="00201421">
              <w:rPr>
                <w:b/>
                <w:i/>
              </w:rPr>
              <w:t>j)</w:t>
            </w:r>
            <w:r w:rsidRPr="00201421">
              <w:tab/>
            </w:r>
            <w:r w:rsidRPr="00201421">
              <w:rPr>
                <w:b/>
                <w:i/>
              </w:rPr>
              <w:t>«usuario menor»: una persona física que utiliza un servicio de la sociedad de la información pertinente y que es una persona física menor de diecisiete años;</w:t>
            </w:r>
          </w:p>
        </w:tc>
        <w:tc>
          <w:tcPr>
            <w:tcW w:w="4876" w:type="dxa"/>
          </w:tcPr>
          <w:p w14:paraId="285A67C0" w14:textId="77777777" w:rsidR="00DA12ED" w:rsidRPr="00201421" w:rsidRDefault="00DA12ED" w:rsidP="0093139F">
            <w:pPr>
              <w:pStyle w:val="Normal6a"/>
            </w:pPr>
            <w:r w:rsidRPr="00201421">
              <w:rPr>
                <w:b/>
                <w:i/>
              </w:rPr>
              <w:t>suprimida</w:t>
            </w:r>
          </w:p>
        </w:tc>
      </w:tr>
    </w:tbl>
    <w:p w14:paraId="6C5DDA7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7935176"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19A8FF4D" w14:textId="77777777" w:rsidR="00DA12ED" w:rsidRPr="00201421" w:rsidRDefault="00DA12ED" w:rsidP="00DA12ED">
      <w:pPr>
        <w:pStyle w:val="AmJustText"/>
      </w:pPr>
      <w:r w:rsidRPr="00201421">
        <w:t>La ambigüedad que surge de la confusión conceptual entre «menor» y «usuario menor» es problemática, especialmente, ya que hace referencia a la imposición de los límites de edad para las aplicaciones de mensajería o tiene relevancia para esta.</w:t>
      </w:r>
    </w:p>
    <w:p w14:paraId="0356E1E0" w14:textId="77777777" w:rsidR="00DA12ED" w:rsidRPr="00201421" w:rsidRDefault="00DA12ED" w:rsidP="00DA12ED">
      <w:r w:rsidRPr="00201421">
        <w:rPr>
          <w:rStyle w:val="HideTWBExt"/>
        </w:rPr>
        <w:t>&lt;/Amend&gt;</w:t>
      </w:r>
    </w:p>
    <w:p w14:paraId="43AEDCD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576</w:t>
      </w:r>
      <w:r w:rsidRPr="00201421">
        <w:rPr>
          <w:rStyle w:val="HideTWBExt"/>
          <w:b w:val="0"/>
        </w:rPr>
        <w:t>&lt;/NumAm&gt;</w:t>
      </w:r>
    </w:p>
    <w:p w14:paraId="265BB7EB"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27AB7D9A" w14:textId="77777777" w:rsidR="00DA12ED" w:rsidRPr="00201421" w:rsidRDefault="00DA12ED" w:rsidP="00DA12ED">
      <w:pPr>
        <w:pStyle w:val="NormalBold"/>
      </w:pPr>
      <w:r w:rsidRPr="00201421">
        <w:rPr>
          <w:rStyle w:val="HideTWBExt"/>
          <w:b w:val="0"/>
        </w:rPr>
        <w:t>&lt;/RepeatBlock-By&gt;</w:t>
      </w:r>
    </w:p>
    <w:p w14:paraId="78FE3E8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CB0D898"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E0D3393" w14:textId="77777777" w:rsidTr="0093139F">
        <w:trPr>
          <w:trHeight w:val="240"/>
          <w:jc w:val="center"/>
        </w:trPr>
        <w:tc>
          <w:tcPr>
            <w:tcW w:w="9752" w:type="dxa"/>
            <w:gridSpan w:val="2"/>
          </w:tcPr>
          <w:p w14:paraId="37721144" w14:textId="77777777" w:rsidR="00DA12ED" w:rsidRPr="00201421" w:rsidRDefault="00DA12ED" w:rsidP="0093139F"/>
        </w:tc>
      </w:tr>
      <w:tr w:rsidR="00DA12ED" w:rsidRPr="00201421" w14:paraId="2C984E92" w14:textId="77777777" w:rsidTr="0093139F">
        <w:trPr>
          <w:trHeight w:val="240"/>
          <w:jc w:val="center"/>
        </w:trPr>
        <w:tc>
          <w:tcPr>
            <w:tcW w:w="4876" w:type="dxa"/>
          </w:tcPr>
          <w:p w14:paraId="4B804806" w14:textId="77777777" w:rsidR="00DA12ED" w:rsidRPr="00201421" w:rsidRDefault="00DA12ED" w:rsidP="0093139F">
            <w:pPr>
              <w:pStyle w:val="AmColumnHeading"/>
            </w:pPr>
            <w:r w:rsidRPr="00201421">
              <w:t>Texto de la Comisión</w:t>
            </w:r>
          </w:p>
        </w:tc>
        <w:tc>
          <w:tcPr>
            <w:tcW w:w="4876" w:type="dxa"/>
          </w:tcPr>
          <w:p w14:paraId="1357DBCF" w14:textId="77777777" w:rsidR="00DA12ED" w:rsidRPr="00201421" w:rsidRDefault="00DA12ED" w:rsidP="0093139F">
            <w:pPr>
              <w:pStyle w:val="AmColumnHeading"/>
            </w:pPr>
            <w:r w:rsidRPr="00201421">
              <w:t>Enmienda</w:t>
            </w:r>
          </w:p>
        </w:tc>
      </w:tr>
      <w:tr w:rsidR="00DA12ED" w:rsidRPr="00201421" w14:paraId="0C299CA3" w14:textId="77777777" w:rsidTr="0093139F">
        <w:trPr>
          <w:jc w:val="center"/>
        </w:trPr>
        <w:tc>
          <w:tcPr>
            <w:tcW w:w="4876" w:type="dxa"/>
          </w:tcPr>
          <w:p w14:paraId="6A0AFD9F" w14:textId="77777777" w:rsidR="00DA12ED" w:rsidRPr="00201421" w:rsidRDefault="00DA12ED" w:rsidP="0093139F">
            <w:pPr>
              <w:pStyle w:val="Normal6a"/>
            </w:pPr>
            <w:r w:rsidRPr="00201421">
              <w:rPr>
                <w:b/>
                <w:i/>
              </w:rPr>
              <w:t>j)</w:t>
            </w:r>
            <w:r w:rsidRPr="00201421">
              <w:tab/>
            </w:r>
            <w:r w:rsidRPr="00201421">
              <w:rPr>
                <w:b/>
                <w:i/>
              </w:rPr>
              <w:t>«usuario menor»: una persona física que utiliza un servicio de la sociedad de la información pertinente y que es una persona física menor de diecisiete años;</w:t>
            </w:r>
          </w:p>
        </w:tc>
        <w:tc>
          <w:tcPr>
            <w:tcW w:w="4876" w:type="dxa"/>
          </w:tcPr>
          <w:p w14:paraId="42B09AA6" w14:textId="77777777" w:rsidR="00DA12ED" w:rsidRPr="00201421" w:rsidRDefault="00DA12ED" w:rsidP="0093139F">
            <w:pPr>
              <w:pStyle w:val="Normal6a"/>
            </w:pPr>
            <w:r w:rsidRPr="00201421">
              <w:rPr>
                <w:b/>
                <w:i/>
              </w:rPr>
              <w:t>suprimida</w:t>
            </w:r>
          </w:p>
        </w:tc>
      </w:tr>
    </w:tbl>
    <w:p w14:paraId="336AD3E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44F678F" w14:textId="77777777" w:rsidR="00DA12ED" w:rsidRPr="00201421" w:rsidRDefault="00DA12ED" w:rsidP="00DA12ED">
      <w:r w:rsidRPr="00201421">
        <w:rPr>
          <w:rStyle w:val="HideTWBExt"/>
        </w:rPr>
        <w:t>&lt;/Amend&gt;</w:t>
      </w:r>
    </w:p>
    <w:p w14:paraId="73251F1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577</w:t>
      </w:r>
      <w:r w:rsidRPr="00201421">
        <w:rPr>
          <w:rStyle w:val="HideTWBExt"/>
          <w:b w:val="0"/>
        </w:rPr>
        <w:t>&lt;/NumAm&gt;</w:t>
      </w:r>
    </w:p>
    <w:p w14:paraId="7225CD6D"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2F46D159" w14:textId="77777777" w:rsidR="00DA12ED" w:rsidRPr="00201421" w:rsidRDefault="00DA12ED" w:rsidP="00DA12ED">
      <w:pPr>
        <w:pStyle w:val="NormalBold"/>
      </w:pPr>
      <w:r w:rsidRPr="00201421">
        <w:rPr>
          <w:rStyle w:val="HideTWBExt"/>
          <w:b w:val="0"/>
        </w:rPr>
        <w:t>&lt;/RepeatBlock-By&gt;</w:t>
      </w:r>
    </w:p>
    <w:p w14:paraId="4ADA1BD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6A34FC"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2089D0" w14:textId="77777777" w:rsidTr="0093139F">
        <w:trPr>
          <w:trHeight w:val="240"/>
          <w:jc w:val="center"/>
        </w:trPr>
        <w:tc>
          <w:tcPr>
            <w:tcW w:w="9752" w:type="dxa"/>
            <w:gridSpan w:val="2"/>
          </w:tcPr>
          <w:p w14:paraId="017F7E65" w14:textId="77777777" w:rsidR="00DA12ED" w:rsidRPr="00201421" w:rsidRDefault="00DA12ED" w:rsidP="0093139F"/>
        </w:tc>
      </w:tr>
      <w:tr w:rsidR="00DA12ED" w:rsidRPr="00201421" w14:paraId="44F35AE0" w14:textId="77777777" w:rsidTr="0093139F">
        <w:trPr>
          <w:trHeight w:val="240"/>
          <w:jc w:val="center"/>
        </w:trPr>
        <w:tc>
          <w:tcPr>
            <w:tcW w:w="4876" w:type="dxa"/>
          </w:tcPr>
          <w:p w14:paraId="6253AEFA" w14:textId="77777777" w:rsidR="00DA12ED" w:rsidRPr="00201421" w:rsidRDefault="00DA12ED" w:rsidP="0093139F">
            <w:pPr>
              <w:pStyle w:val="AmColumnHeading"/>
            </w:pPr>
            <w:r w:rsidRPr="00201421">
              <w:t>Texto de la Comisión</w:t>
            </w:r>
          </w:p>
        </w:tc>
        <w:tc>
          <w:tcPr>
            <w:tcW w:w="4876" w:type="dxa"/>
          </w:tcPr>
          <w:p w14:paraId="3F6C9DED" w14:textId="77777777" w:rsidR="00DA12ED" w:rsidRPr="00201421" w:rsidRDefault="00DA12ED" w:rsidP="0093139F">
            <w:pPr>
              <w:pStyle w:val="AmColumnHeading"/>
            </w:pPr>
            <w:r w:rsidRPr="00201421">
              <w:t>Enmienda</w:t>
            </w:r>
          </w:p>
        </w:tc>
      </w:tr>
      <w:tr w:rsidR="00DA12ED" w:rsidRPr="00201421" w14:paraId="5C2B4DA4" w14:textId="77777777" w:rsidTr="0093139F">
        <w:trPr>
          <w:jc w:val="center"/>
        </w:trPr>
        <w:tc>
          <w:tcPr>
            <w:tcW w:w="4876" w:type="dxa"/>
          </w:tcPr>
          <w:p w14:paraId="46F20BAE" w14:textId="77777777" w:rsidR="00DA12ED" w:rsidRPr="00201421" w:rsidRDefault="00DA12ED" w:rsidP="0093139F">
            <w:pPr>
              <w:pStyle w:val="Normal6a"/>
            </w:pPr>
            <w:r w:rsidRPr="00201421">
              <w:rPr>
                <w:b/>
                <w:i/>
              </w:rPr>
              <w:t>j)</w:t>
            </w:r>
            <w:r w:rsidRPr="00201421">
              <w:tab/>
            </w:r>
            <w:r w:rsidRPr="00201421">
              <w:rPr>
                <w:b/>
                <w:i/>
              </w:rPr>
              <w:t>«usuario menor»: una persona física que utiliza un servicio de la sociedad de la información pertinente y que es una persona física menor de diecisiete años;</w:t>
            </w:r>
          </w:p>
        </w:tc>
        <w:tc>
          <w:tcPr>
            <w:tcW w:w="4876" w:type="dxa"/>
          </w:tcPr>
          <w:p w14:paraId="4EB6F6EA" w14:textId="77777777" w:rsidR="00DA12ED" w:rsidRPr="00201421" w:rsidRDefault="00DA12ED" w:rsidP="0093139F">
            <w:pPr>
              <w:pStyle w:val="Normal6a"/>
            </w:pPr>
            <w:r w:rsidRPr="00201421">
              <w:rPr>
                <w:b/>
                <w:i/>
              </w:rPr>
              <w:t>suprimida</w:t>
            </w:r>
          </w:p>
        </w:tc>
      </w:tr>
    </w:tbl>
    <w:p w14:paraId="044E763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11A6D41" w14:textId="77777777" w:rsidR="00DA12ED" w:rsidRPr="00201421" w:rsidRDefault="00DA12ED" w:rsidP="00DA12ED">
      <w:r w:rsidRPr="00201421">
        <w:rPr>
          <w:rStyle w:val="HideTWBExt"/>
        </w:rPr>
        <w:t>&lt;/Amend&gt;</w:t>
      </w:r>
    </w:p>
    <w:p w14:paraId="01353C5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578</w:t>
      </w:r>
      <w:r w:rsidRPr="00201421">
        <w:rPr>
          <w:rStyle w:val="HideTWBExt"/>
          <w:b w:val="0"/>
        </w:rPr>
        <w:t>&lt;/NumAm&gt;</w:t>
      </w:r>
    </w:p>
    <w:p w14:paraId="72590157"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B954CBC"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9AD9D7E"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647FB267"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11EC0C23"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279A51B7" w14:textId="77777777" w:rsidR="00DA12ED" w:rsidRPr="00201421" w:rsidRDefault="00DA12ED" w:rsidP="00DA12ED">
      <w:pPr>
        <w:pStyle w:val="NormalBold"/>
      </w:pPr>
      <w:r w:rsidRPr="00201421">
        <w:rPr>
          <w:rStyle w:val="HideTWBExt"/>
          <w:b w:val="0"/>
        </w:rPr>
        <w:t>&lt;/RepeatBlock-By&gt;</w:t>
      </w:r>
    </w:p>
    <w:p w14:paraId="663D996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4328F35"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8EB660C" w14:textId="77777777" w:rsidTr="0093139F">
        <w:trPr>
          <w:trHeight w:val="240"/>
          <w:jc w:val="center"/>
        </w:trPr>
        <w:tc>
          <w:tcPr>
            <w:tcW w:w="9752" w:type="dxa"/>
            <w:gridSpan w:val="2"/>
          </w:tcPr>
          <w:p w14:paraId="02ACC417" w14:textId="77777777" w:rsidR="00DA12ED" w:rsidRPr="00201421" w:rsidRDefault="00DA12ED" w:rsidP="0093139F"/>
        </w:tc>
      </w:tr>
      <w:tr w:rsidR="00DA12ED" w:rsidRPr="00201421" w14:paraId="748CEE1B" w14:textId="77777777" w:rsidTr="0093139F">
        <w:trPr>
          <w:trHeight w:val="240"/>
          <w:jc w:val="center"/>
        </w:trPr>
        <w:tc>
          <w:tcPr>
            <w:tcW w:w="4876" w:type="dxa"/>
          </w:tcPr>
          <w:p w14:paraId="39B69CF9" w14:textId="77777777" w:rsidR="00DA12ED" w:rsidRPr="00201421" w:rsidRDefault="00DA12ED" w:rsidP="0093139F">
            <w:pPr>
              <w:pStyle w:val="AmColumnHeading"/>
            </w:pPr>
            <w:r w:rsidRPr="00201421">
              <w:t>Texto de la Comisión</w:t>
            </w:r>
          </w:p>
        </w:tc>
        <w:tc>
          <w:tcPr>
            <w:tcW w:w="4876" w:type="dxa"/>
          </w:tcPr>
          <w:p w14:paraId="2DB0D94B" w14:textId="77777777" w:rsidR="00DA12ED" w:rsidRPr="00201421" w:rsidRDefault="00DA12ED" w:rsidP="0093139F">
            <w:pPr>
              <w:pStyle w:val="AmColumnHeading"/>
            </w:pPr>
            <w:r w:rsidRPr="00201421">
              <w:t>Enmienda</w:t>
            </w:r>
          </w:p>
        </w:tc>
      </w:tr>
      <w:tr w:rsidR="00DA12ED" w:rsidRPr="00201421" w14:paraId="2C905D60" w14:textId="77777777" w:rsidTr="0093139F">
        <w:trPr>
          <w:jc w:val="center"/>
        </w:trPr>
        <w:tc>
          <w:tcPr>
            <w:tcW w:w="4876" w:type="dxa"/>
          </w:tcPr>
          <w:p w14:paraId="5D97762C" w14:textId="77777777" w:rsidR="00DA12ED" w:rsidRPr="00201421" w:rsidRDefault="00DA12ED" w:rsidP="0093139F">
            <w:pPr>
              <w:pStyle w:val="Normal6a"/>
            </w:pPr>
            <w:r w:rsidRPr="00201421">
              <w:rPr>
                <w:b/>
                <w:i/>
              </w:rPr>
              <w:t>j)</w:t>
            </w:r>
            <w:r w:rsidRPr="00201421">
              <w:tab/>
            </w:r>
            <w:r w:rsidRPr="00201421">
              <w:rPr>
                <w:b/>
                <w:i/>
              </w:rPr>
              <w:t>«usuario menor»: una persona física que utiliza un servicio de la sociedad de la información pertinente y que es una persona física menor de diecisiete años;</w:t>
            </w:r>
          </w:p>
        </w:tc>
        <w:tc>
          <w:tcPr>
            <w:tcW w:w="4876" w:type="dxa"/>
          </w:tcPr>
          <w:p w14:paraId="169D5346" w14:textId="77777777" w:rsidR="00DA12ED" w:rsidRPr="00201421" w:rsidRDefault="00DA12ED" w:rsidP="0093139F">
            <w:pPr>
              <w:pStyle w:val="Normal6a"/>
            </w:pPr>
            <w:r w:rsidRPr="00201421">
              <w:rPr>
                <w:b/>
                <w:i/>
              </w:rPr>
              <w:t>suprimida</w:t>
            </w:r>
          </w:p>
        </w:tc>
      </w:tr>
    </w:tbl>
    <w:p w14:paraId="395B078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43C0C0C" w14:textId="77777777" w:rsidR="00DA12ED" w:rsidRPr="00201421" w:rsidRDefault="00DA12ED" w:rsidP="00DA12ED">
      <w:r w:rsidRPr="00201421">
        <w:rPr>
          <w:rStyle w:val="HideTWBExt"/>
        </w:rPr>
        <w:t>&lt;/Amend&gt;</w:t>
      </w:r>
    </w:p>
    <w:p w14:paraId="235F485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579</w:t>
      </w:r>
      <w:r w:rsidRPr="00201421">
        <w:rPr>
          <w:rStyle w:val="HideTWBExt"/>
          <w:b w:val="0"/>
        </w:rPr>
        <w:t>&lt;/NumAm&gt;</w:t>
      </w:r>
    </w:p>
    <w:p w14:paraId="19682C85"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4C80B325" w14:textId="77777777" w:rsidR="00DA12ED" w:rsidRPr="00201421" w:rsidRDefault="00DA12ED" w:rsidP="00DA12ED">
      <w:pPr>
        <w:pStyle w:val="NormalBold"/>
      </w:pPr>
      <w:r w:rsidRPr="00201421">
        <w:rPr>
          <w:rStyle w:val="HideTWBExt"/>
          <w:b w:val="0"/>
        </w:rPr>
        <w:t>&lt;/RepeatBlock-By&gt;</w:t>
      </w:r>
    </w:p>
    <w:p w14:paraId="0065819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1283319"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CC1A0FA" w14:textId="77777777" w:rsidTr="0093139F">
        <w:trPr>
          <w:trHeight w:val="240"/>
          <w:jc w:val="center"/>
        </w:trPr>
        <w:tc>
          <w:tcPr>
            <w:tcW w:w="9752" w:type="dxa"/>
            <w:gridSpan w:val="2"/>
          </w:tcPr>
          <w:p w14:paraId="0E3D325C" w14:textId="77777777" w:rsidR="00DA12ED" w:rsidRPr="00201421" w:rsidRDefault="00DA12ED" w:rsidP="0093139F"/>
        </w:tc>
      </w:tr>
      <w:tr w:rsidR="00DA12ED" w:rsidRPr="00201421" w14:paraId="435E6E13" w14:textId="77777777" w:rsidTr="0093139F">
        <w:trPr>
          <w:trHeight w:val="240"/>
          <w:jc w:val="center"/>
        </w:trPr>
        <w:tc>
          <w:tcPr>
            <w:tcW w:w="4876" w:type="dxa"/>
          </w:tcPr>
          <w:p w14:paraId="0B498172" w14:textId="77777777" w:rsidR="00DA12ED" w:rsidRPr="00201421" w:rsidRDefault="00DA12ED" w:rsidP="0093139F">
            <w:pPr>
              <w:pStyle w:val="AmColumnHeading"/>
            </w:pPr>
            <w:r w:rsidRPr="00201421">
              <w:t>Texto de la Comisión</w:t>
            </w:r>
          </w:p>
        </w:tc>
        <w:tc>
          <w:tcPr>
            <w:tcW w:w="4876" w:type="dxa"/>
          </w:tcPr>
          <w:p w14:paraId="1DF7B81A" w14:textId="77777777" w:rsidR="00DA12ED" w:rsidRPr="00201421" w:rsidRDefault="00DA12ED" w:rsidP="0093139F">
            <w:pPr>
              <w:pStyle w:val="AmColumnHeading"/>
            </w:pPr>
            <w:r w:rsidRPr="00201421">
              <w:t>Enmienda</w:t>
            </w:r>
          </w:p>
        </w:tc>
      </w:tr>
      <w:tr w:rsidR="00DA12ED" w:rsidRPr="00201421" w14:paraId="146DE882" w14:textId="77777777" w:rsidTr="0093139F">
        <w:trPr>
          <w:jc w:val="center"/>
        </w:trPr>
        <w:tc>
          <w:tcPr>
            <w:tcW w:w="4876" w:type="dxa"/>
          </w:tcPr>
          <w:p w14:paraId="18B1A453" w14:textId="77777777" w:rsidR="00DA12ED" w:rsidRPr="00201421" w:rsidRDefault="00DA12ED" w:rsidP="0093139F">
            <w:pPr>
              <w:pStyle w:val="Normal6a"/>
            </w:pPr>
            <w:r w:rsidRPr="00201421">
              <w:t>j)</w:t>
            </w:r>
            <w:r w:rsidRPr="00201421">
              <w:tab/>
              <w:t>«usuario menor»: una persona física que utiliza un servicio de la sociedad de la información pertinente y que es una persona física menor de diecisiete años;</w:t>
            </w:r>
          </w:p>
        </w:tc>
        <w:tc>
          <w:tcPr>
            <w:tcW w:w="4876" w:type="dxa"/>
          </w:tcPr>
          <w:p w14:paraId="71F9BA53" w14:textId="77777777" w:rsidR="00DA12ED" w:rsidRPr="00201421" w:rsidRDefault="00DA12ED" w:rsidP="0093139F">
            <w:pPr>
              <w:pStyle w:val="Normal6a"/>
            </w:pPr>
            <w:r w:rsidRPr="00201421">
              <w:t>j)</w:t>
            </w:r>
            <w:r w:rsidRPr="00201421">
              <w:tab/>
              <w:t xml:space="preserve">«usuario menor»: una persona física que utiliza un servicio de la sociedad de la información pertinente y que es una persona física menor de </w:t>
            </w:r>
            <w:r w:rsidRPr="00201421">
              <w:rPr>
                <w:b/>
                <w:bCs/>
                <w:i/>
                <w:iCs/>
              </w:rPr>
              <w:t>la edad establecida para el consentimiento regulada en cada Estado miembro, pero al menos menor de</w:t>
            </w:r>
            <w:r w:rsidRPr="00201421">
              <w:t xml:space="preserve"> diecisiete años;</w:t>
            </w:r>
          </w:p>
        </w:tc>
      </w:tr>
    </w:tbl>
    <w:p w14:paraId="577D7B7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3F7A0CA" w14:textId="77777777" w:rsidR="00DA12ED" w:rsidRPr="00201421" w:rsidRDefault="00DA12ED" w:rsidP="00DA12ED">
      <w:r w:rsidRPr="00201421">
        <w:rPr>
          <w:rStyle w:val="HideTWBExt"/>
        </w:rPr>
        <w:t>&lt;/Amend&gt;</w:t>
      </w:r>
    </w:p>
    <w:p w14:paraId="7C2D8D1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580</w:t>
      </w:r>
      <w:r w:rsidRPr="00201421">
        <w:rPr>
          <w:rStyle w:val="HideTWBExt"/>
          <w:b w:val="0"/>
        </w:rPr>
        <w:t>&lt;/NumAm&gt;</w:t>
      </w:r>
    </w:p>
    <w:p w14:paraId="7A8AAAA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34C1E040"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CC4BC6A" w14:textId="77777777" w:rsidR="00DA12ED" w:rsidRPr="00201421" w:rsidRDefault="00DA12ED" w:rsidP="00DA12ED">
      <w:pPr>
        <w:pStyle w:val="NormalBold"/>
      </w:pPr>
      <w:r w:rsidRPr="00201421">
        <w:rPr>
          <w:rStyle w:val="HideTWBExt"/>
          <w:b w:val="0"/>
        </w:rPr>
        <w:t>&lt;/RepeatBlock-By&gt;</w:t>
      </w:r>
    </w:p>
    <w:p w14:paraId="727CD4B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9F9891C"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E1DF180" w14:textId="77777777" w:rsidTr="0093139F">
        <w:trPr>
          <w:trHeight w:val="240"/>
          <w:jc w:val="center"/>
        </w:trPr>
        <w:tc>
          <w:tcPr>
            <w:tcW w:w="9752" w:type="dxa"/>
            <w:gridSpan w:val="2"/>
          </w:tcPr>
          <w:p w14:paraId="350DD129" w14:textId="77777777" w:rsidR="00DA12ED" w:rsidRPr="00201421" w:rsidRDefault="00DA12ED" w:rsidP="0093139F"/>
        </w:tc>
      </w:tr>
      <w:tr w:rsidR="00DA12ED" w:rsidRPr="00201421" w14:paraId="76D8B5C1" w14:textId="77777777" w:rsidTr="0093139F">
        <w:trPr>
          <w:trHeight w:val="240"/>
          <w:jc w:val="center"/>
        </w:trPr>
        <w:tc>
          <w:tcPr>
            <w:tcW w:w="4876" w:type="dxa"/>
          </w:tcPr>
          <w:p w14:paraId="0DC6B304" w14:textId="77777777" w:rsidR="00DA12ED" w:rsidRPr="00201421" w:rsidRDefault="00DA12ED" w:rsidP="0093139F">
            <w:pPr>
              <w:pStyle w:val="AmColumnHeading"/>
            </w:pPr>
            <w:r w:rsidRPr="00201421">
              <w:t>Texto de la Comisión</w:t>
            </w:r>
          </w:p>
        </w:tc>
        <w:tc>
          <w:tcPr>
            <w:tcW w:w="4876" w:type="dxa"/>
          </w:tcPr>
          <w:p w14:paraId="1ACE4924" w14:textId="77777777" w:rsidR="00DA12ED" w:rsidRPr="00201421" w:rsidRDefault="00DA12ED" w:rsidP="0093139F">
            <w:pPr>
              <w:pStyle w:val="AmColumnHeading"/>
            </w:pPr>
            <w:r w:rsidRPr="00201421">
              <w:t>Enmienda</w:t>
            </w:r>
          </w:p>
        </w:tc>
      </w:tr>
      <w:tr w:rsidR="00DA12ED" w:rsidRPr="00201421" w14:paraId="10D550D1" w14:textId="77777777" w:rsidTr="0093139F">
        <w:trPr>
          <w:jc w:val="center"/>
        </w:trPr>
        <w:tc>
          <w:tcPr>
            <w:tcW w:w="4876" w:type="dxa"/>
          </w:tcPr>
          <w:p w14:paraId="72C1987C" w14:textId="77777777" w:rsidR="00DA12ED" w:rsidRPr="00201421" w:rsidRDefault="00DA12ED" w:rsidP="0093139F">
            <w:pPr>
              <w:pStyle w:val="Normal6a"/>
            </w:pPr>
            <w:r w:rsidRPr="00201421">
              <w:t>j)</w:t>
            </w:r>
            <w:r w:rsidRPr="00201421">
              <w:tab/>
              <w:t xml:space="preserve">«usuario menor»: una persona física que utiliza un servicio de la sociedad de la información pertinente y que es </w:t>
            </w:r>
            <w:r w:rsidRPr="00201421">
              <w:rPr>
                <w:b/>
                <w:i/>
              </w:rPr>
              <w:t>una persona física menor de diecisiete años</w:t>
            </w:r>
            <w:r w:rsidRPr="00201421">
              <w:t>;</w:t>
            </w:r>
          </w:p>
        </w:tc>
        <w:tc>
          <w:tcPr>
            <w:tcW w:w="4876" w:type="dxa"/>
          </w:tcPr>
          <w:p w14:paraId="0803B221" w14:textId="77777777" w:rsidR="00DA12ED" w:rsidRPr="00201421" w:rsidRDefault="00DA12ED" w:rsidP="0093139F">
            <w:pPr>
              <w:pStyle w:val="Normal6a"/>
            </w:pPr>
            <w:r w:rsidRPr="00201421">
              <w:t>j)</w:t>
            </w:r>
            <w:r w:rsidRPr="00201421">
              <w:tab/>
              <w:t xml:space="preserve">«usuario menor»: una persona física que utiliza un servicio de la sociedad de la información pertinente y que es </w:t>
            </w:r>
            <w:r w:rsidRPr="00201421">
              <w:rPr>
                <w:b/>
                <w:bCs/>
                <w:i/>
                <w:iCs/>
              </w:rPr>
              <w:t>un menor</w:t>
            </w:r>
            <w:r w:rsidRPr="00201421">
              <w:t>;</w:t>
            </w:r>
          </w:p>
        </w:tc>
      </w:tr>
    </w:tbl>
    <w:p w14:paraId="628A179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6B73E56" w14:textId="77777777" w:rsidR="00DA12ED" w:rsidRPr="00201421" w:rsidRDefault="00DA12ED" w:rsidP="00DA12ED">
      <w:r w:rsidRPr="00201421">
        <w:rPr>
          <w:rStyle w:val="HideTWBExt"/>
        </w:rPr>
        <w:t>&lt;/Amend&gt;</w:t>
      </w:r>
    </w:p>
    <w:p w14:paraId="4774A53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581</w:t>
      </w:r>
      <w:r w:rsidRPr="00201421">
        <w:rPr>
          <w:rStyle w:val="HideTWBExt"/>
          <w:b w:val="0"/>
        </w:rPr>
        <w:t>&lt;/NumAm&gt;</w:t>
      </w:r>
    </w:p>
    <w:p w14:paraId="60F3C51D" w14:textId="10C825B4" w:rsidR="00DA12ED" w:rsidRPr="00201421" w:rsidRDefault="00DA12ED" w:rsidP="00DA12ED">
      <w:pPr>
        <w:pStyle w:val="NormalBold"/>
      </w:pPr>
      <w:r w:rsidRPr="00201421">
        <w:rPr>
          <w:rStyle w:val="HideTWBExt"/>
          <w:b w:val="0"/>
        </w:rPr>
        <w:t>&lt;RepeatBlock-By&gt;&lt;Members&gt;</w:t>
      </w:r>
      <w:r w:rsidRPr="00201421">
        <w:t>Hilde Vautmans, Abir Al-Sahlani, Fabienne Keller, Olivier Chastel, Maite Pagazaurtundúa, Lucia Ďuriš Nicholsonová</w:t>
      </w:r>
      <w:r w:rsidR="0093139F" w:rsidRPr="0093139F">
        <w:t>, Nathalie Loiseau</w:t>
      </w:r>
      <w:r w:rsidRPr="00201421">
        <w:rPr>
          <w:rStyle w:val="HideTWBExt"/>
          <w:b w:val="0"/>
        </w:rPr>
        <w:t>&lt;/Members&gt;</w:t>
      </w:r>
    </w:p>
    <w:p w14:paraId="02DDCCF8" w14:textId="77777777" w:rsidR="00DA12ED" w:rsidRPr="00201421" w:rsidRDefault="00DA12ED" w:rsidP="00DA12ED">
      <w:pPr>
        <w:pStyle w:val="NormalBold"/>
      </w:pPr>
      <w:r w:rsidRPr="00201421">
        <w:rPr>
          <w:rStyle w:val="HideTWBExt"/>
          <w:b w:val="0"/>
        </w:rPr>
        <w:t>&lt;/RepeatBlock-By&gt;</w:t>
      </w:r>
    </w:p>
    <w:p w14:paraId="120CFAF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705C542"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0DA979A" w14:textId="77777777" w:rsidTr="0093139F">
        <w:trPr>
          <w:trHeight w:val="240"/>
          <w:jc w:val="center"/>
        </w:trPr>
        <w:tc>
          <w:tcPr>
            <w:tcW w:w="9752" w:type="dxa"/>
            <w:gridSpan w:val="2"/>
          </w:tcPr>
          <w:p w14:paraId="536D3D6E" w14:textId="77777777" w:rsidR="00DA12ED" w:rsidRPr="00201421" w:rsidRDefault="00DA12ED" w:rsidP="0093139F"/>
        </w:tc>
      </w:tr>
      <w:tr w:rsidR="00DA12ED" w:rsidRPr="00201421" w14:paraId="102490B9" w14:textId="77777777" w:rsidTr="0093139F">
        <w:trPr>
          <w:trHeight w:val="240"/>
          <w:jc w:val="center"/>
        </w:trPr>
        <w:tc>
          <w:tcPr>
            <w:tcW w:w="4876" w:type="dxa"/>
          </w:tcPr>
          <w:p w14:paraId="7CF6C556" w14:textId="77777777" w:rsidR="00DA12ED" w:rsidRPr="00201421" w:rsidRDefault="00DA12ED" w:rsidP="0093139F">
            <w:pPr>
              <w:pStyle w:val="AmColumnHeading"/>
            </w:pPr>
            <w:r w:rsidRPr="00201421">
              <w:t>Texto de la Comisión</w:t>
            </w:r>
          </w:p>
        </w:tc>
        <w:tc>
          <w:tcPr>
            <w:tcW w:w="4876" w:type="dxa"/>
          </w:tcPr>
          <w:p w14:paraId="21FD5EA4" w14:textId="77777777" w:rsidR="00DA12ED" w:rsidRPr="00201421" w:rsidRDefault="00DA12ED" w:rsidP="0093139F">
            <w:pPr>
              <w:pStyle w:val="AmColumnHeading"/>
            </w:pPr>
            <w:r w:rsidRPr="00201421">
              <w:t>Enmienda</w:t>
            </w:r>
          </w:p>
        </w:tc>
      </w:tr>
      <w:tr w:rsidR="00DA12ED" w:rsidRPr="00201421" w14:paraId="48856D64" w14:textId="77777777" w:rsidTr="0093139F">
        <w:trPr>
          <w:jc w:val="center"/>
        </w:trPr>
        <w:tc>
          <w:tcPr>
            <w:tcW w:w="4876" w:type="dxa"/>
          </w:tcPr>
          <w:p w14:paraId="65D0C632" w14:textId="77777777" w:rsidR="00DA12ED" w:rsidRPr="00201421" w:rsidRDefault="00DA12ED" w:rsidP="0093139F">
            <w:pPr>
              <w:pStyle w:val="Normal6a"/>
            </w:pPr>
            <w:r w:rsidRPr="00201421">
              <w:t>j)</w:t>
            </w:r>
            <w:r w:rsidRPr="00201421">
              <w:tab/>
              <w:t xml:space="preserve">«usuario menor»: una persona física que utiliza un servicio de la sociedad de la información pertinente y que es una persona física menor de </w:t>
            </w:r>
            <w:r w:rsidRPr="00201421">
              <w:rPr>
                <w:b/>
                <w:i/>
              </w:rPr>
              <w:t>diecisiete</w:t>
            </w:r>
            <w:r w:rsidRPr="00201421">
              <w:t xml:space="preserve"> años;</w:t>
            </w:r>
          </w:p>
        </w:tc>
        <w:tc>
          <w:tcPr>
            <w:tcW w:w="4876" w:type="dxa"/>
          </w:tcPr>
          <w:p w14:paraId="155066D3" w14:textId="77777777" w:rsidR="00DA12ED" w:rsidRPr="00201421" w:rsidRDefault="00DA12ED" w:rsidP="0093139F">
            <w:pPr>
              <w:pStyle w:val="Normal6a"/>
            </w:pPr>
            <w:r w:rsidRPr="00201421">
              <w:t>j)</w:t>
            </w:r>
            <w:r w:rsidRPr="00201421">
              <w:tab/>
              <w:t xml:space="preserve">«usuario menor»: una persona física que utiliza un servicio de la sociedad de la información pertinente y que es una persona física menor de </w:t>
            </w:r>
            <w:r w:rsidRPr="00201421">
              <w:rPr>
                <w:b/>
                <w:i/>
              </w:rPr>
              <w:t>dieciocho</w:t>
            </w:r>
            <w:r w:rsidRPr="00201421">
              <w:t xml:space="preserve"> años;</w:t>
            </w:r>
          </w:p>
        </w:tc>
      </w:tr>
    </w:tbl>
    <w:p w14:paraId="41C26CC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AD39A6E" w14:textId="77777777" w:rsidR="00DA12ED" w:rsidRPr="00201421" w:rsidRDefault="00DA12ED" w:rsidP="00DA12ED">
      <w:r w:rsidRPr="00201421">
        <w:rPr>
          <w:rStyle w:val="HideTWBExt"/>
        </w:rPr>
        <w:t>&lt;/Amend&gt;</w:t>
      </w:r>
    </w:p>
    <w:p w14:paraId="05AFD07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582</w:t>
      </w:r>
      <w:r w:rsidRPr="00201421">
        <w:rPr>
          <w:rStyle w:val="HideTWBExt"/>
          <w:b w:val="0"/>
        </w:rPr>
        <w:t>&lt;/NumAm&gt;</w:t>
      </w:r>
    </w:p>
    <w:p w14:paraId="44DCC529" w14:textId="035C2850" w:rsidR="00DA12ED" w:rsidRPr="00201421" w:rsidRDefault="00DA12ED" w:rsidP="00DA12ED">
      <w:pPr>
        <w:pStyle w:val="NormalBold"/>
      </w:pPr>
      <w:r w:rsidRPr="00201421">
        <w:rPr>
          <w:rStyle w:val="HideTWBExt"/>
          <w:b w:val="0"/>
        </w:rPr>
        <w:t>&lt;RepeatBlock-By&gt;&lt;Members&gt;</w:t>
      </w:r>
      <w:r w:rsidRPr="00201421">
        <w:t>Fabienne Keller</w:t>
      </w:r>
      <w:r w:rsidR="0093139F" w:rsidRPr="0093139F">
        <w:t>, Nathalie Loiseau</w:t>
      </w:r>
      <w:r w:rsidRPr="00201421">
        <w:rPr>
          <w:rStyle w:val="HideTWBExt"/>
          <w:b w:val="0"/>
        </w:rPr>
        <w:t>&lt;/Members&gt;</w:t>
      </w:r>
    </w:p>
    <w:p w14:paraId="6484999F" w14:textId="77777777" w:rsidR="00DA12ED" w:rsidRPr="00201421" w:rsidRDefault="00DA12ED" w:rsidP="00DA12ED">
      <w:pPr>
        <w:pStyle w:val="NormalBold"/>
      </w:pPr>
      <w:r w:rsidRPr="00201421">
        <w:rPr>
          <w:rStyle w:val="HideTWBExt"/>
          <w:b w:val="0"/>
        </w:rPr>
        <w:t>&lt;/RepeatBlock-By&gt;</w:t>
      </w:r>
    </w:p>
    <w:p w14:paraId="4E065FE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599CD0C" w14:textId="77777777" w:rsidR="00DA12ED" w:rsidRPr="00201421" w:rsidRDefault="00DA12ED" w:rsidP="00DA12ED">
      <w:pPr>
        <w:pStyle w:val="NormalBold"/>
      </w:pPr>
      <w:r w:rsidRPr="00201421">
        <w:rPr>
          <w:rStyle w:val="HideTWBExt"/>
          <w:b w:val="0"/>
        </w:rPr>
        <w:t>&lt;Article&gt;</w:t>
      </w:r>
      <w:r w:rsidRPr="00201421">
        <w:t>Artículo 2 – párrafo 1 – letra j</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6D157E3" w14:textId="77777777" w:rsidTr="0093139F">
        <w:trPr>
          <w:trHeight w:val="240"/>
          <w:jc w:val="center"/>
        </w:trPr>
        <w:tc>
          <w:tcPr>
            <w:tcW w:w="9752" w:type="dxa"/>
            <w:gridSpan w:val="2"/>
          </w:tcPr>
          <w:p w14:paraId="585C4509" w14:textId="77777777" w:rsidR="00DA12ED" w:rsidRPr="00201421" w:rsidRDefault="00DA12ED" w:rsidP="0093139F"/>
        </w:tc>
      </w:tr>
      <w:tr w:rsidR="00DA12ED" w:rsidRPr="00201421" w14:paraId="2F4025AE" w14:textId="77777777" w:rsidTr="0093139F">
        <w:trPr>
          <w:trHeight w:val="240"/>
          <w:jc w:val="center"/>
        </w:trPr>
        <w:tc>
          <w:tcPr>
            <w:tcW w:w="4876" w:type="dxa"/>
          </w:tcPr>
          <w:p w14:paraId="082595B5" w14:textId="77777777" w:rsidR="00DA12ED" w:rsidRPr="00201421" w:rsidRDefault="00DA12ED" w:rsidP="0093139F">
            <w:pPr>
              <w:pStyle w:val="AmColumnHeading"/>
            </w:pPr>
            <w:r w:rsidRPr="00201421">
              <w:t>Texto de la Comisión</w:t>
            </w:r>
          </w:p>
        </w:tc>
        <w:tc>
          <w:tcPr>
            <w:tcW w:w="4876" w:type="dxa"/>
          </w:tcPr>
          <w:p w14:paraId="24ECE5FF" w14:textId="77777777" w:rsidR="00DA12ED" w:rsidRPr="00201421" w:rsidRDefault="00DA12ED" w:rsidP="0093139F">
            <w:pPr>
              <w:pStyle w:val="AmColumnHeading"/>
            </w:pPr>
            <w:r w:rsidRPr="00201421">
              <w:t>Enmienda</w:t>
            </w:r>
          </w:p>
        </w:tc>
      </w:tr>
      <w:tr w:rsidR="00DA12ED" w:rsidRPr="00201421" w14:paraId="5D8B97C1" w14:textId="77777777" w:rsidTr="0093139F">
        <w:trPr>
          <w:jc w:val="center"/>
        </w:trPr>
        <w:tc>
          <w:tcPr>
            <w:tcW w:w="4876" w:type="dxa"/>
          </w:tcPr>
          <w:p w14:paraId="4AF246F9" w14:textId="77777777" w:rsidR="00DA12ED" w:rsidRPr="00201421" w:rsidRDefault="00DA12ED" w:rsidP="0093139F">
            <w:pPr>
              <w:pStyle w:val="Normal6a"/>
            </w:pPr>
            <w:r w:rsidRPr="00201421">
              <w:t>j)</w:t>
            </w:r>
            <w:r w:rsidRPr="00201421">
              <w:tab/>
              <w:t xml:space="preserve">«usuario menor»: una persona física que utiliza un servicio de la sociedad de la información pertinente y que es una persona física menor de </w:t>
            </w:r>
            <w:r w:rsidRPr="00201421">
              <w:rPr>
                <w:b/>
                <w:i/>
              </w:rPr>
              <w:t>diecisiete</w:t>
            </w:r>
            <w:r w:rsidRPr="00201421">
              <w:t xml:space="preserve"> años;</w:t>
            </w:r>
          </w:p>
        </w:tc>
        <w:tc>
          <w:tcPr>
            <w:tcW w:w="4876" w:type="dxa"/>
          </w:tcPr>
          <w:p w14:paraId="4B99923A" w14:textId="77777777" w:rsidR="00DA12ED" w:rsidRPr="00201421" w:rsidRDefault="00DA12ED" w:rsidP="0093139F">
            <w:pPr>
              <w:pStyle w:val="Normal6a"/>
            </w:pPr>
            <w:r w:rsidRPr="00201421">
              <w:t>j)</w:t>
            </w:r>
            <w:r w:rsidRPr="00201421">
              <w:tab/>
              <w:t xml:space="preserve">«usuario menor»: una persona física que utiliza un servicio de la sociedad de la información pertinente y que es una persona física menor de </w:t>
            </w:r>
            <w:r w:rsidRPr="00201421">
              <w:rPr>
                <w:b/>
                <w:i/>
              </w:rPr>
              <w:t>dieciocho</w:t>
            </w:r>
            <w:r w:rsidRPr="00201421">
              <w:t xml:space="preserve"> años;</w:t>
            </w:r>
          </w:p>
        </w:tc>
      </w:tr>
    </w:tbl>
    <w:p w14:paraId="4F49BB6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AA734A9" w14:textId="77777777" w:rsidR="00DA12ED" w:rsidRPr="00201421" w:rsidRDefault="00DA12ED" w:rsidP="00DA12ED">
      <w:r w:rsidRPr="00201421">
        <w:rPr>
          <w:rStyle w:val="HideTWBExt"/>
        </w:rPr>
        <w:t>&lt;/Amend&gt;</w:t>
      </w:r>
    </w:p>
    <w:p w14:paraId="02CCD1C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583</w:t>
      </w:r>
      <w:r w:rsidRPr="00201421">
        <w:rPr>
          <w:rStyle w:val="HideTWBExt"/>
          <w:b w:val="0"/>
        </w:rPr>
        <w:t>&lt;/NumAm&gt;</w:t>
      </w:r>
    </w:p>
    <w:p w14:paraId="06987D43"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230A2F23" w14:textId="77777777" w:rsidR="00DA12ED" w:rsidRPr="00201421" w:rsidRDefault="00DA12ED" w:rsidP="00DA12ED">
      <w:pPr>
        <w:pStyle w:val="NormalBold"/>
      </w:pPr>
      <w:r w:rsidRPr="00201421">
        <w:rPr>
          <w:rStyle w:val="HideTWBExt"/>
          <w:b w:val="0"/>
        </w:rPr>
        <w:t>&lt;/RepeatBlock-By&gt;</w:t>
      </w:r>
    </w:p>
    <w:p w14:paraId="58BF1A3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65E5A29" w14:textId="77777777" w:rsidR="00DA12ED" w:rsidRPr="00201421" w:rsidRDefault="00DA12ED" w:rsidP="00DA12ED">
      <w:pPr>
        <w:pStyle w:val="NormalBold"/>
      </w:pPr>
      <w:r w:rsidRPr="00201421">
        <w:rPr>
          <w:rStyle w:val="HideTWBExt"/>
          <w:b w:val="0"/>
        </w:rPr>
        <w:t>&lt;Article&gt;</w:t>
      </w:r>
      <w:r w:rsidRPr="00201421">
        <w:t>Artículo 2 – párrafo 1 – letra j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D7B79D0" w14:textId="77777777" w:rsidTr="0093139F">
        <w:trPr>
          <w:trHeight w:val="240"/>
          <w:jc w:val="center"/>
        </w:trPr>
        <w:tc>
          <w:tcPr>
            <w:tcW w:w="9752" w:type="dxa"/>
            <w:gridSpan w:val="2"/>
          </w:tcPr>
          <w:p w14:paraId="5CB59755" w14:textId="77777777" w:rsidR="00DA12ED" w:rsidRPr="00201421" w:rsidRDefault="00DA12ED" w:rsidP="0093139F"/>
        </w:tc>
      </w:tr>
      <w:tr w:rsidR="00DA12ED" w:rsidRPr="00201421" w14:paraId="39480A18" w14:textId="77777777" w:rsidTr="0093139F">
        <w:trPr>
          <w:trHeight w:val="240"/>
          <w:jc w:val="center"/>
        </w:trPr>
        <w:tc>
          <w:tcPr>
            <w:tcW w:w="4876" w:type="dxa"/>
          </w:tcPr>
          <w:p w14:paraId="44FCE38C" w14:textId="77777777" w:rsidR="00DA12ED" w:rsidRPr="00201421" w:rsidRDefault="00DA12ED" w:rsidP="0093139F">
            <w:pPr>
              <w:pStyle w:val="AmColumnHeading"/>
            </w:pPr>
            <w:r w:rsidRPr="00201421">
              <w:t>Texto de la Comisión</w:t>
            </w:r>
          </w:p>
        </w:tc>
        <w:tc>
          <w:tcPr>
            <w:tcW w:w="4876" w:type="dxa"/>
          </w:tcPr>
          <w:p w14:paraId="34B25A89" w14:textId="77777777" w:rsidR="00DA12ED" w:rsidRPr="00201421" w:rsidRDefault="00DA12ED" w:rsidP="0093139F">
            <w:pPr>
              <w:pStyle w:val="AmColumnHeading"/>
            </w:pPr>
            <w:r w:rsidRPr="00201421">
              <w:t>Enmienda</w:t>
            </w:r>
          </w:p>
        </w:tc>
      </w:tr>
      <w:tr w:rsidR="00DA12ED" w:rsidRPr="00201421" w14:paraId="1A9FB3E6" w14:textId="77777777" w:rsidTr="0093139F">
        <w:trPr>
          <w:jc w:val="center"/>
        </w:trPr>
        <w:tc>
          <w:tcPr>
            <w:tcW w:w="4876" w:type="dxa"/>
          </w:tcPr>
          <w:p w14:paraId="1BB809C5" w14:textId="77777777" w:rsidR="00DA12ED" w:rsidRPr="00201421" w:rsidRDefault="00DA12ED" w:rsidP="0093139F">
            <w:pPr>
              <w:pStyle w:val="Normal6a"/>
            </w:pPr>
          </w:p>
        </w:tc>
        <w:tc>
          <w:tcPr>
            <w:tcW w:w="4876" w:type="dxa"/>
          </w:tcPr>
          <w:p w14:paraId="7E5B963E" w14:textId="77777777" w:rsidR="00DA12ED" w:rsidRPr="00201421" w:rsidRDefault="00DA12ED" w:rsidP="0093139F">
            <w:pPr>
              <w:pStyle w:val="Normal6a"/>
            </w:pPr>
            <w:r w:rsidRPr="00201421">
              <w:rPr>
                <w:b/>
                <w:i/>
              </w:rPr>
              <w:t>j bis)</w:t>
            </w:r>
            <w:r w:rsidRPr="00201421">
              <w:tab/>
            </w:r>
            <w:r w:rsidRPr="00201421">
              <w:rPr>
                <w:b/>
                <w:i/>
              </w:rPr>
              <w:t>«usuario adulto»: una persona física que utiliza un servicio de la sociedad de la información pertinente y que es una persona física mayor de dieciocho años;</w:t>
            </w:r>
          </w:p>
        </w:tc>
      </w:tr>
    </w:tbl>
    <w:p w14:paraId="7BC53D4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8CC5B2E" w14:textId="77777777" w:rsidR="00DA12ED" w:rsidRPr="00201421" w:rsidRDefault="00DA12ED" w:rsidP="00DA12ED">
      <w:r w:rsidRPr="00201421">
        <w:rPr>
          <w:rStyle w:val="HideTWBExt"/>
        </w:rPr>
        <w:t>&lt;/Amend&gt;</w:t>
      </w:r>
    </w:p>
    <w:p w14:paraId="27F4E67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584</w:t>
      </w:r>
      <w:r w:rsidRPr="00201421">
        <w:rPr>
          <w:rStyle w:val="HideTWBExt"/>
          <w:b w:val="0"/>
        </w:rPr>
        <w:t>&lt;/NumAm&gt;</w:t>
      </w:r>
    </w:p>
    <w:p w14:paraId="7939AD5B"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4BC6542" w14:textId="77777777" w:rsidR="00DA12ED" w:rsidRPr="00201421" w:rsidRDefault="00DA12ED" w:rsidP="00DA12ED">
      <w:pPr>
        <w:pStyle w:val="NormalBold"/>
      </w:pPr>
      <w:r w:rsidRPr="00201421">
        <w:rPr>
          <w:rStyle w:val="HideTWBExt"/>
          <w:b w:val="0"/>
        </w:rPr>
        <w:t>&lt;/RepeatBlock-By&gt;</w:t>
      </w:r>
    </w:p>
    <w:p w14:paraId="3A856FB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1B980C" w14:textId="77777777" w:rsidR="00DA12ED" w:rsidRPr="00201421" w:rsidRDefault="00DA12ED" w:rsidP="00DA12ED">
      <w:pPr>
        <w:pStyle w:val="NormalBold"/>
      </w:pPr>
      <w:r w:rsidRPr="00201421">
        <w:rPr>
          <w:rStyle w:val="HideTWBExt"/>
          <w:b w:val="0"/>
        </w:rPr>
        <w:t>&lt;Article&gt;</w:t>
      </w:r>
      <w:r w:rsidRPr="00201421">
        <w:t>Artículo 2 – párrafo 1 – letra l</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332701F" w14:textId="77777777" w:rsidTr="0093139F">
        <w:trPr>
          <w:trHeight w:val="240"/>
          <w:jc w:val="center"/>
        </w:trPr>
        <w:tc>
          <w:tcPr>
            <w:tcW w:w="9752" w:type="dxa"/>
            <w:gridSpan w:val="2"/>
          </w:tcPr>
          <w:p w14:paraId="39A4D2A9" w14:textId="77777777" w:rsidR="00DA12ED" w:rsidRPr="00201421" w:rsidRDefault="00DA12ED" w:rsidP="0093139F"/>
        </w:tc>
      </w:tr>
      <w:tr w:rsidR="00DA12ED" w:rsidRPr="00201421" w14:paraId="3072C383" w14:textId="77777777" w:rsidTr="0093139F">
        <w:trPr>
          <w:trHeight w:val="240"/>
          <w:jc w:val="center"/>
        </w:trPr>
        <w:tc>
          <w:tcPr>
            <w:tcW w:w="4876" w:type="dxa"/>
          </w:tcPr>
          <w:p w14:paraId="4103F6C1" w14:textId="77777777" w:rsidR="00DA12ED" w:rsidRPr="00201421" w:rsidRDefault="00DA12ED" w:rsidP="0093139F">
            <w:pPr>
              <w:pStyle w:val="AmColumnHeading"/>
            </w:pPr>
            <w:r w:rsidRPr="00201421">
              <w:t>Texto de la Comisión</w:t>
            </w:r>
          </w:p>
        </w:tc>
        <w:tc>
          <w:tcPr>
            <w:tcW w:w="4876" w:type="dxa"/>
          </w:tcPr>
          <w:p w14:paraId="501E2B5F" w14:textId="77777777" w:rsidR="00DA12ED" w:rsidRPr="00201421" w:rsidRDefault="00DA12ED" w:rsidP="0093139F">
            <w:pPr>
              <w:pStyle w:val="AmColumnHeading"/>
            </w:pPr>
            <w:r w:rsidRPr="00201421">
              <w:t>Enmienda</w:t>
            </w:r>
          </w:p>
        </w:tc>
      </w:tr>
      <w:tr w:rsidR="00DA12ED" w:rsidRPr="00201421" w14:paraId="069E4CAF" w14:textId="77777777" w:rsidTr="0093139F">
        <w:trPr>
          <w:jc w:val="center"/>
        </w:trPr>
        <w:tc>
          <w:tcPr>
            <w:tcW w:w="4876" w:type="dxa"/>
          </w:tcPr>
          <w:p w14:paraId="3DC356ED" w14:textId="77777777" w:rsidR="00DA12ED" w:rsidRPr="00201421" w:rsidRDefault="00DA12ED" w:rsidP="0093139F">
            <w:pPr>
              <w:pStyle w:val="Normal6a"/>
            </w:pPr>
            <w:r w:rsidRPr="00201421">
              <w:t>l)</w:t>
            </w:r>
            <w:r w:rsidRPr="00201421">
              <w:tab/>
              <w:t xml:space="preserve">«material de abuso sexual de menores»: material que </w:t>
            </w:r>
            <w:r w:rsidRPr="00201421">
              <w:rPr>
                <w:b/>
                <w:i/>
              </w:rPr>
              <w:t>constituye pornografía infantil o un espectáculo pornográfico</w:t>
            </w:r>
            <w:r w:rsidRPr="00201421">
              <w:t xml:space="preserve"> tal como se definen en el artículo 2, letras c) y e), respectivamente, de la Directiva 2011/93/UE;</w:t>
            </w:r>
          </w:p>
        </w:tc>
        <w:tc>
          <w:tcPr>
            <w:tcW w:w="4876" w:type="dxa"/>
          </w:tcPr>
          <w:p w14:paraId="09EA8FE0" w14:textId="77777777" w:rsidR="00DA12ED" w:rsidRPr="00201421" w:rsidRDefault="00DA12ED" w:rsidP="0093139F">
            <w:pPr>
              <w:pStyle w:val="Normal6a"/>
            </w:pPr>
            <w:r w:rsidRPr="00201421">
              <w:t>l)</w:t>
            </w:r>
            <w:r w:rsidRPr="00201421">
              <w:tab/>
              <w:t xml:space="preserve">«material de abuso sexual de menores»: </w:t>
            </w:r>
            <w:r w:rsidRPr="00201421">
              <w:rPr>
                <w:b/>
                <w:bCs/>
                <w:i/>
                <w:iCs/>
              </w:rPr>
              <w:t>cualquier</w:t>
            </w:r>
            <w:r w:rsidRPr="00201421">
              <w:t xml:space="preserve"> material que </w:t>
            </w:r>
            <w:r w:rsidRPr="00201421">
              <w:rPr>
                <w:b/>
                <w:bCs/>
                <w:i/>
                <w:iCs/>
              </w:rPr>
              <w:t>represente de manera visual a un menor participando en una conducta sexualmente explícita real o simulada o cualquier representación de los órganos sexuales de un menor, con fines principalmente sexuales o cualquier material que represente de manera visual a una persona que parezca ser un menor participando en una conducta sexualmente explícita real o simulada o cualquier representación de los órganos sexuales de una persona que parezca ser un menor, con fines principalmente sexuales;</w:t>
            </w:r>
            <w:r w:rsidRPr="00201421">
              <w:rPr>
                <w:b/>
                <w:i/>
              </w:rPr>
              <w:t xml:space="preserve"> o imágenes realistas de un menor participando en una conducta sexualmente explícita o imágenes realistas de los órganos sexuales de un menor, con fines principalmente sexuales; o una exhibición en directo ante un público, incluida mediante tecnologías de la información y de las comunicaciones, de un menor participando en una conducta sexualmente explícita real o simulada; </w:t>
            </w:r>
            <w:r w:rsidRPr="00201421">
              <w:rPr>
                <w:b/>
                <w:bCs/>
                <w:i/>
                <w:iCs/>
              </w:rPr>
              <w:t>o la representación de los órganos sexuales de un menor, con fines principalmente sexuales,</w:t>
            </w:r>
            <w:r w:rsidRPr="00201421">
              <w:t xml:space="preserve"> tal como se definen en el artículo 2, letras c) y e), respectivamente, de la Directiva 2011/93/UE;</w:t>
            </w:r>
          </w:p>
        </w:tc>
      </w:tr>
    </w:tbl>
    <w:p w14:paraId="01F093E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56756A5" w14:textId="77777777" w:rsidR="00DA12ED" w:rsidRPr="00201421" w:rsidRDefault="00DA12ED" w:rsidP="00DA12ED">
      <w:r w:rsidRPr="00201421">
        <w:rPr>
          <w:rStyle w:val="HideTWBExt"/>
        </w:rPr>
        <w:t>&lt;/Amend&gt;</w:t>
      </w:r>
    </w:p>
    <w:p w14:paraId="118BD90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585</w:t>
      </w:r>
      <w:r w:rsidRPr="00201421">
        <w:rPr>
          <w:rStyle w:val="HideTWBExt"/>
          <w:b w:val="0"/>
        </w:rPr>
        <w:t>&lt;/NumAm&gt;</w:t>
      </w:r>
    </w:p>
    <w:p w14:paraId="3D124FE4"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28FAFF4" w14:textId="77777777" w:rsidR="00DA12ED" w:rsidRPr="00201421" w:rsidRDefault="00DA12ED" w:rsidP="00DA12ED">
      <w:pPr>
        <w:pStyle w:val="NormalBold"/>
      </w:pPr>
      <w:r w:rsidRPr="00201421">
        <w:rPr>
          <w:rStyle w:val="HideTWBExt"/>
          <w:b w:val="0"/>
        </w:rPr>
        <w:t>&lt;/RepeatBlock-By&gt;</w:t>
      </w:r>
    </w:p>
    <w:p w14:paraId="5D5DDA1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4856666" w14:textId="77777777" w:rsidR="00DA12ED" w:rsidRPr="00201421" w:rsidRDefault="00DA12ED" w:rsidP="00DA12ED">
      <w:pPr>
        <w:pStyle w:val="NormalBold"/>
      </w:pPr>
      <w:r w:rsidRPr="00201421">
        <w:rPr>
          <w:rStyle w:val="HideTWBExt"/>
          <w:b w:val="0"/>
        </w:rPr>
        <w:t>&lt;Article&gt;</w:t>
      </w:r>
      <w:r w:rsidRPr="00201421">
        <w:t>Artículo 2 – párrafo 1 – letra m</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62ADF98" w14:textId="77777777" w:rsidTr="0093139F">
        <w:trPr>
          <w:trHeight w:val="240"/>
          <w:jc w:val="center"/>
        </w:trPr>
        <w:tc>
          <w:tcPr>
            <w:tcW w:w="9752" w:type="dxa"/>
            <w:gridSpan w:val="2"/>
          </w:tcPr>
          <w:p w14:paraId="3CB63C0F" w14:textId="77777777" w:rsidR="00DA12ED" w:rsidRPr="00201421" w:rsidRDefault="00DA12ED" w:rsidP="0093139F"/>
        </w:tc>
      </w:tr>
      <w:tr w:rsidR="00DA12ED" w:rsidRPr="00201421" w14:paraId="617BB6A2" w14:textId="77777777" w:rsidTr="0093139F">
        <w:trPr>
          <w:trHeight w:val="240"/>
          <w:jc w:val="center"/>
        </w:trPr>
        <w:tc>
          <w:tcPr>
            <w:tcW w:w="4876" w:type="dxa"/>
          </w:tcPr>
          <w:p w14:paraId="25D0A363" w14:textId="77777777" w:rsidR="00DA12ED" w:rsidRPr="00201421" w:rsidRDefault="00DA12ED" w:rsidP="0093139F">
            <w:pPr>
              <w:pStyle w:val="AmColumnHeading"/>
            </w:pPr>
            <w:r w:rsidRPr="00201421">
              <w:t>Texto de la Comisión</w:t>
            </w:r>
          </w:p>
        </w:tc>
        <w:tc>
          <w:tcPr>
            <w:tcW w:w="4876" w:type="dxa"/>
          </w:tcPr>
          <w:p w14:paraId="5018C649" w14:textId="77777777" w:rsidR="00DA12ED" w:rsidRPr="00201421" w:rsidRDefault="00DA12ED" w:rsidP="0093139F">
            <w:pPr>
              <w:pStyle w:val="AmColumnHeading"/>
            </w:pPr>
            <w:r w:rsidRPr="00201421">
              <w:t>Enmienda</w:t>
            </w:r>
          </w:p>
        </w:tc>
      </w:tr>
      <w:tr w:rsidR="00DA12ED" w:rsidRPr="00201421" w14:paraId="5D9880BB" w14:textId="77777777" w:rsidTr="0093139F">
        <w:trPr>
          <w:jc w:val="center"/>
        </w:trPr>
        <w:tc>
          <w:tcPr>
            <w:tcW w:w="4876" w:type="dxa"/>
          </w:tcPr>
          <w:p w14:paraId="621A5611" w14:textId="77777777" w:rsidR="00DA12ED" w:rsidRPr="00201421" w:rsidRDefault="00DA12ED" w:rsidP="0093139F">
            <w:pPr>
              <w:pStyle w:val="Normal6a"/>
            </w:pPr>
            <w:r w:rsidRPr="00201421">
              <w:t>m)</w:t>
            </w:r>
            <w:r w:rsidRPr="00201421">
              <w:tab/>
              <w:t xml:space="preserve">«material conocido de abuso sexual de menores»: posible material de abuso sexual de menores detectado </w:t>
            </w:r>
            <w:r w:rsidRPr="00201421">
              <w:rPr>
                <w:b/>
                <w:bCs/>
                <w:i/>
                <w:iCs/>
              </w:rPr>
              <w:t>utilizando los indicadores contenidos en la base de datos de indicadores a que se refiere el artículo 44, apartado 1, letra a)</w:t>
            </w:r>
            <w:r w:rsidRPr="00201421">
              <w:t>;</w:t>
            </w:r>
          </w:p>
        </w:tc>
        <w:tc>
          <w:tcPr>
            <w:tcW w:w="4876" w:type="dxa"/>
          </w:tcPr>
          <w:p w14:paraId="2764B5A0" w14:textId="77777777" w:rsidR="00DA12ED" w:rsidRPr="00201421" w:rsidRDefault="00DA12ED" w:rsidP="0093139F">
            <w:pPr>
              <w:pStyle w:val="Normal6a"/>
            </w:pPr>
            <w:r w:rsidRPr="00201421">
              <w:t>m)</w:t>
            </w:r>
            <w:r w:rsidRPr="00201421">
              <w:tab/>
              <w:t>«material conocido de abuso sexual de menores»: posible material de abuso sexual de menores detectado;</w:t>
            </w:r>
          </w:p>
        </w:tc>
      </w:tr>
    </w:tbl>
    <w:p w14:paraId="3E8F7C5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1A12F55" w14:textId="77777777" w:rsidR="00DA12ED" w:rsidRPr="00201421" w:rsidRDefault="00DA12ED" w:rsidP="00DA12ED">
      <w:r w:rsidRPr="00201421">
        <w:rPr>
          <w:rStyle w:val="HideTWBExt"/>
        </w:rPr>
        <w:t>&lt;/Amend&gt;</w:t>
      </w:r>
    </w:p>
    <w:p w14:paraId="2249A5D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586</w:t>
      </w:r>
      <w:r w:rsidRPr="00201421">
        <w:rPr>
          <w:rStyle w:val="HideTWBExt"/>
          <w:b w:val="0"/>
        </w:rPr>
        <w:t>&lt;/NumAm&gt;</w:t>
      </w:r>
    </w:p>
    <w:p w14:paraId="7E6B55DB"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76C9BA53" w14:textId="77777777" w:rsidR="00DA12ED" w:rsidRPr="00201421" w:rsidRDefault="00DA12ED" w:rsidP="00DA12ED">
      <w:pPr>
        <w:pStyle w:val="NormalBold"/>
      </w:pPr>
      <w:r w:rsidRPr="00201421">
        <w:rPr>
          <w:rStyle w:val="HideTWBExt"/>
          <w:b w:val="0"/>
        </w:rPr>
        <w:t>&lt;/RepeatBlock-By&gt;</w:t>
      </w:r>
    </w:p>
    <w:p w14:paraId="33FE077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370A603" w14:textId="77777777" w:rsidR="00DA12ED" w:rsidRPr="00201421" w:rsidRDefault="00DA12ED" w:rsidP="00DA12ED">
      <w:pPr>
        <w:pStyle w:val="NormalBold"/>
      </w:pPr>
      <w:r w:rsidRPr="00201421">
        <w:rPr>
          <w:rStyle w:val="HideTWBExt"/>
          <w:b w:val="0"/>
        </w:rPr>
        <w:t>&lt;Article&gt;</w:t>
      </w:r>
      <w:r w:rsidRPr="00201421">
        <w:t>Artículo 2 – párrafo 1 – letra n</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F87170E" w14:textId="77777777" w:rsidTr="0093139F">
        <w:trPr>
          <w:trHeight w:val="240"/>
          <w:jc w:val="center"/>
        </w:trPr>
        <w:tc>
          <w:tcPr>
            <w:tcW w:w="9752" w:type="dxa"/>
            <w:gridSpan w:val="2"/>
          </w:tcPr>
          <w:p w14:paraId="039D95C3" w14:textId="77777777" w:rsidR="00DA12ED" w:rsidRPr="00201421" w:rsidRDefault="00DA12ED" w:rsidP="0093139F"/>
        </w:tc>
      </w:tr>
      <w:tr w:rsidR="00DA12ED" w:rsidRPr="00201421" w14:paraId="58BB808A" w14:textId="77777777" w:rsidTr="0093139F">
        <w:trPr>
          <w:trHeight w:val="240"/>
          <w:jc w:val="center"/>
        </w:trPr>
        <w:tc>
          <w:tcPr>
            <w:tcW w:w="4876" w:type="dxa"/>
          </w:tcPr>
          <w:p w14:paraId="0C8C5D4A" w14:textId="77777777" w:rsidR="00DA12ED" w:rsidRPr="00201421" w:rsidRDefault="00DA12ED" w:rsidP="0093139F">
            <w:pPr>
              <w:pStyle w:val="AmColumnHeading"/>
            </w:pPr>
            <w:r w:rsidRPr="00201421">
              <w:t>Texto de la Comisión</w:t>
            </w:r>
          </w:p>
        </w:tc>
        <w:tc>
          <w:tcPr>
            <w:tcW w:w="4876" w:type="dxa"/>
          </w:tcPr>
          <w:p w14:paraId="7FE39441" w14:textId="77777777" w:rsidR="00DA12ED" w:rsidRPr="00201421" w:rsidRDefault="00DA12ED" w:rsidP="0093139F">
            <w:pPr>
              <w:pStyle w:val="AmColumnHeading"/>
            </w:pPr>
            <w:r w:rsidRPr="00201421">
              <w:t>Enmienda</w:t>
            </w:r>
          </w:p>
        </w:tc>
      </w:tr>
      <w:tr w:rsidR="00DA12ED" w:rsidRPr="00201421" w14:paraId="7F008D03" w14:textId="77777777" w:rsidTr="0093139F">
        <w:trPr>
          <w:jc w:val="center"/>
        </w:trPr>
        <w:tc>
          <w:tcPr>
            <w:tcW w:w="4876" w:type="dxa"/>
          </w:tcPr>
          <w:p w14:paraId="2C3F22F3" w14:textId="77777777" w:rsidR="00DA12ED" w:rsidRPr="00201421" w:rsidRDefault="00DA12ED" w:rsidP="0093139F">
            <w:pPr>
              <w:pStyle w:val="Normal6a"/>
            </w:pPr>
            <w:r w:rsidRPr="00201421">
              <w:rPr>
                <w:b/>
                <w:i/>
              </w:rPr>
              <w:t>n)</w:t>
            </w:r>
            <w:r w:rsidRPr="00201421">
              <w:tab/>
            </w:r>
            <w:r w:rsidRPr="00201421">
              <w:rPr>
                <w:b/>
                <w:i/>
              </w:rPr>
              <w:t>«nuevo material de abuso sexual de menores»: posible material de abuso sexual de menores detectado utilizando los indicadores contenidos en la base de datos de indicadores a que se refiere el artículo 44, apartado 1, letra b);</w:t>
            </w:r>
          </w:p>
        </w:tc>
        <w:tc>
          <w:tcPr>
            <w:tcW w:w="4876" w:type="dxa"/>
          </w:tcPr>
          <w:p w14:paraId="0D2C7E93" w14:textId="77777777" w:rsidR="00DA12ED" w:rsidRPr="00201421" w:rsidRDefault="00DA12ED" w:rsidP="0093139F">
            <w:pPr>
              <w:pStyle w:val="Normal6a"/>
            </w:pPr>
            <w:r w:rsidRPr="00201421">
              <w:rPr>
                <w:b/>
                <w:i/>
              </w:rPr>
              <w:t>suprimida</w:t>
            </w:r>
          </w:p>
        </w:tc>
      </w:tr>
    </w:tbl>
    <w:p w14:paraId="532EB47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1CDDCD2" w14:textId="77777777" w:rsidR="00DA12ED" w:rsidRPr="00201421" w:rsidRDefault="00DA12ED" w:rsidP="00DA12ED">
      <w:r w:rsidRPr="00201421">
        <w:rPr>
          <w:rStyle w:val="HideTWBExt"/>
        </w:rPr>
        <w:t>&lt;/Amend&gt;</w:t>
      </w:r>
    </w:p>
    <w:p w14:paraId="4A46C38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587</w:t>
      </w:r>
      <w:r w:rsidRPr="00201421">
        <w:rPr>
          <w:rStyle w:val="HideTWBExt"/>
          <w:b w:val="0"/>
        </w:rPr>
        <w:t>&lt;/NumAm&gt;</w:t>
      </w:r>
    </w:p>
    <w:p w14:paraId="17C794D2"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EA4F083"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8ABC294"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054A4AB"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A3E2C87"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3E3F3359" w14:textId="77777777" w:rsidR="00DA12ED" w:rsidRPr="00201421" w:rsidRDefault="00DA12ED" w:rsidP="00DA12ED">
      <w:pPr>
        <w:pStyle w:val="NormalBold"/>
      </w:pPr>
      <w:r w:rsidRPr="00201421">
        <w:rPr>
          <w:rStyle w:val="HideTWBExt"/>
          <w:b w:val="0"/>
        </w:rPr>
        <w:t>&lt;/RepeatBlock-By&gt;</w:t>
      </w:r>
    </w:p>
    <w:p w14:paraId="19A1C45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DF6CDE4" w14:textId="77777777" w:rsidR="00DA12ED" w:rsidRPr="00201421" w:rsidRDefault="00DA12ED" w:rsidP="00DA12ED">
      <w:pPr>
        <w:pStyle w:val="NormalBold"/>
      </w:pPr>
      <w:r w:rsidRPr="00201421">
        <w:rPr>
          <w:rStyle w:val="HideTWBExt"/>
          <w:b w:val="0"/>
        </w:rPr>
        <w:t>&lt;Article&gt;</w:t>
      </w:r>
      <w:r w:rsidRPr="00201421">
        <w:t>Artículo 2 – párrafo 1 – letra n</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B2B5338" w14:textId="77777777" w:rsidTr="0093139F">
        <w:trPr>
          <w:trHeight w:val="240"/>
          <w:jc w:val="center"/>
        </w:trPr>
        <w:tc>
          <w:tcPr>
            <w:tcW w:w="9752" w:type="dxa"/>
            <w:gridSpan w:val="2"/>
          </w:tcPr>
          <w:p w14:paraId="3045A72E" w14:textId="77777777" w:rsidR="00DA12ED" w:rsidRPr="00201421" w:rsidRDefault="00DA12ED" w:rsidP="0093139F"/>
        </w:tc>
      </w:tr>
      <w:tr w:rsidR="00DA12ED" w:rsidRPr="00201421" w14:paraId="6CDE16ED" w14:textId="77777777" w:rsidTr="0093139F">
        <w:trPr>
          <w:trHeight w:val="240"/>
          <w:jc w:val="center"/>
        </w:trPr>
        <w:tc>
          <w:tcPr>
            <w:tcW w:w="4876" w:type="dxa"/>
          </w:tcPr>
          <w:p w14:paraId="48247E6F" w14:textId="77777777" w:rsidR="00DA12ED" w:rsidRPr="00201421" w:rsidRDefault="00DA12ED" w:rsidP="0093139F">
            <w:pPr>
              <w:pStyle w:val="AmColumnHeading"/>
            </w:pPr>
            <w:r w:rsidRPr="00201421">
              <w:t>Texto de la Comisión</w:t>
            </w:r>
          </w:p>
        </w:tc>
        <w:tc>
          <w:tcPr>
            <w:tcW w:w="4876" w:type="dxa"/>
          </w:tcPr>
          <w:p w14:paraId="3B13422A" w14:textId="77777777" w:rsidR="00DA12ED" w:rsidRPr="00201421" w:rsidRDefault="00DA12ED" w:rsidP="0093139F">
            <w:pPr>
              <w:pStyle w:val="AmColumnHeading"/>
            </w:pPr>
            <w:r w:rsidRPr="00201421">
              <w:t>Enmienda</w:t>
            </w:r>
          </w:p>
        </w:tc>
      </w:tr>
      <w:tr w:rsidR="00DA12ED" w:rsidRPr="00201421" w14:paraId="64EF18DB" w14:textId="77777777" w:rsidTr="0093139F">
        <w:trPr>
          <w:jc w:val="center"/>
        </w:trPr>
        <w:tc>
          <w:tcPr>
            <w:tcW w:w="4876" w:type="dxa"/>
          </w:tcPr>
          <w:p w14:paraId="1F2281DA" w14:textId="77777777" w:rsidR="00DA12ED" w:rsidRPr="00201421" w:rsidRDefault="00DA12ED" w:rsidP="0093139F">
            <w:pPr>
              <w:pStyle w:val="Normal6a"/>
            </w:pPr>
            <w:r w:rsidRPr="00201421">
              <w:rPr>
                <w:b/>
                <w:i/>
              </w:rPr>
              <w:t>n)</w:t>
            </w:r>
            <w:r w:rsidRPr="00201421">
              <w:tab/>
            </w:r>
            <w:r w:rsidRPr="00201421">
              <w:rPr>
                <w:b/>
                <w:i/>
              </w:rPr>
              <w:t>«nuevo material de abuso sexual de menores»: posible material de abuso sexual de menores detectado utilizando los indicadores contenidos en la base de datos de indicadores a que se refiere el artículo 44, apartado 1, letra b);</w:t>
            </w:r>
          </w:p>
        </w:tc>
        <w:tc>
          <w:tcPr>
            <w:tcW w:w="4876" w:type="dxa"/>
          </w:tcPr>
          <w:p w14:paraId="09DC5680" w14:textId="77777777" w:rsidR="00DA12ED" w:rsidRPr="00201421" w:rsidRDefault="00DA12ED" w:rsidP="0093139F">
            <w:pPr>
              <w:pStyle w:val="Normal6a"/>
            </w:pPr>
            <w:r w:rsidRPr="00201421">
              <w:rPr>
                <w:b/>
                <w:i/>
              </w:rPr>
              <w:t>suprimida</w:t>
            </w:r>
          </w:p>
        </w:tc>
      </w:tr>
    </w:tbl>
    <w:p w14:paraId="439977C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194EE8C" w14:textId="77777777" w:rsidR="00DA12ED" w:rsidRPr="00201421" w:rsidRDefault="00DA12ED" w:rsidP="00DA12ED">
      <w:r w:rsidRPr="00201421">
        <w:rPr>
          <w:rStyle w:val="HideTWBExt"/>
        </w:rPr>
        <w:t>&lt;/Amend&gt;</w:t>
      </w:r>
    </w:p>
    <w:p w14:paraId="7C9F4AC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588</w:t>
      </w:r>
      <w:r w:rsidRPr="00201421">
        <w:rPr>
          <w:rStyle w:val="HideTWBExt"/>
          <w:b w:val="0"/>
        </w:rPr>
        <w:t>&lt;/NumAm&gt;</w:t>
      </w:r>
    </w:p>
    <w:p w14:paraId="0604E92C"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572030C" w14:textId="77777777" w:rsidR="00DA12ED" w:rsidRPr="00201421" w:rsidRDefault="00DA12ED" w:rsidP="00DA12ED">
      <w:pPr>
        <w:pStyle w:val="NormalBold"/>
      </w:pPr>
      <w:r w:rsidRPr="00201421">
        <w:rPr>
          <w:rStyle w:val="HideTWBExt"/>
          <w:b w:val="0"/>
        </w:rPr>
        <w:t>&lt;/RepeatBlock-By&gt;</w:t>
      </w:r>
    </w:p>
    <w:p w14:paraId="01EB907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5120C68" w14:textId="77777777" w:rsidR="00DA12ED" w:rsidRPr="00201421" w:rsidRDefault="00DA12ED" w:rsidP="00DA12ED">
      <w:pPr>
        <w:pStyle w:val="NormalBold"/>
      </w:pPr>
      <w:r w:rsidRPr="00201421">
        <w:rPr>
          <w:rStyle w:val="HideTWBExt"/>
          <w:b w:val="0"/>
        </w:rPr>
        <w:t>&lt;Article&gt;</w:t>
      </w:r>
      <w:r w:rsidRPr="00201421">
        <w:t>Artículo 2 – párrafo 1 – letra 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FA9D38D" w14:textId="77777777" w:rsidTr="0093139F">
        <w:trPr>
          <w:trHeight w:val="240"/>
          <w:jc w:val="center"/>
        </w:trPr>
        <w:tc>
          <w:tcPr>
            <w:tcW w:w="9752" w:type="dxa"/>
            <w:gridSpan w:val="2"/>
          </w:tcPr>
          <w:p w14:paraId="6072D031" w14:textId="77777777" w:rsidR="00DA12ED" w:rsidRPr="00201421" w:rsidRDefault="00DA12ED" w:rsidP="0093139F"/>
        </w:tc>
      </w:tr>
      <w:tr w:rsidR="00DA12ED" w:rsidRPr="00201421" w14:paraId="42310444" w14:textId="77777777" w:rsidTr="0093139F">
        <w:trPr>
          <w:trHeight w:val="240"/>
          <w:jc w:val="center"/>
        </w:trPr>
        <w:tc>
          <w:tcPr>
            <w:tcW w:w="4876" w:type="dxa"/>
          </w:tcPr>
          <w:p w14:paraId="21258358" w14:textId="77777777" w:rsidR="00DA12ED" w:rsidRPr="00201421" w:rsidRDefault="00DA12ED" w:rsidP="0093139F">
            <w:pPr>
              <w:pStyle w:val="AmColumnHeading"/>
            </w:pPr>
            <w:r w:rsidRPr="00201421">
              <w:t>Texto de la Comisión</w:t>
            </w:r>
          </w:p>
        </w:tc>
        <w:tc>
          <w:tcPr>
            <w:tcW w:w="4876" w:type="dxa"/>
          </w:tcPr>
          <w:p w14:paraId="372C8682" w14:textId="77777777" w:rsidR="00DA12ED" w:rsidRPr="00201421" w:rsidRDefault="00DA12ED" w:rsidP="0093139F">
            <w:pPr>
              <w:pStyle w:val="AmColumnHeading"/>
            </w:pPr>
            <w:r w:rsidRPr="00201421">
              <w:t>Enmienda</w:t>
            </w:r>
          </w:p>
        </w:tc>
      </w:tr>
      <w:tr w:rsidR="00DA12ED" w:rsidRPr="00201421" w14:paraId="734F9640" w14:textId="77777777" w:rsidTr="0093139F">
        <w:trPr>
          <w:jc w:val="center"/>
        </w:trPr>
        <w:tc>
          <w:tcPr>
            <w:tcW w:w="4876" w:type="dxa"/>
          </w:tcPr>
          <w:p w14:paraId="6D7D72C7" w14:textId="77777777" w:rsidR="00DA12ED" w:rsidRPr="00201421" w:rsidRDefault="00DA12ED" w:rsidP="0093139F">
            <w:pPr>
              <w:pStyle w:val="Normal6a"/>
            </w:pPr>
            <w:r w:rsidRPr="00201421">
              <w:rPr>
                <w:b/>
                <w:i/>
              </w:rPr>
              <w:t>o)</w:t>
            </w:r>
            <w:r w:rsidRPr="00201421">
              <w:tab/>
            </w:r>
            <w:r w:rsidRPr="00201421">
              <w:rPr>
                <w:b/>
                <w:i/>
              </w:rPr>
              <w:t>«embaucamiento de menores»: el embaucamiento de menores con fines sexuales a que se refiere el artículo 6 de la Directiva 2011/93/UE;</w:t>
            </w:r>
          </w:p>
        </w:tc>
        <w:tc>
          <w:tcPr>
            <w:tcW w:w="4876" w:type="dxa"/>
          </w:tcPr>
          <w:p w14:paraId="00A9207A" w14:textId="77777777" w:rsidR="00DA12ED" w:rsidRPr="00201421" w:rsidRDefault="00DA12ED" w:rsidP="0093139F">
            <w:pPr>
              <w:pStyle w:val="Normal6a"/>
            </w:pPr>
            <w:r w:rsidRPr="00201421">
              <w:rPr>
                <w:b/>
                <w:i/>
              </w:rPr>
              <w:t>suprimida</w:t>
            </w:r>
          </w:p>
        </w:tc>
      </w:tr>
    </w:tbl>
    <w:p w14:paraId="4F43FC5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E34EBAC" w14:textId="77777777" w:rsidR="00DA12ED" w:rsidRPr="00201421" w:rsidRDefault="00DA12ED" w:rsidP="00DA12ED">
      <w:r w:rsidRPr="00201421">
        <w:rPr>
          <w:rStyle w:val="HideTWBExt"/>
        </w:rPr>
        <w:t>&lt;/Amend&gt;</w:t>
      </w:r>
    </w:p>
    <w:p w14:paraId="1ACAD9D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589</w:t>
      </w:r>
      <w:r w:rsidRPr="00201421">
        <w:rPr>
          <w:rStyle w:val="HideTWBExt"/>
          <w:b w:val="0"/>
        </w:rPr>
        <w:t>&lt;/NumAm&gt;</w:t>
      </w:r>
    </w:p>
    <w:p w14:paraId="7314C507" w14:textId="77777777" w:rsidR="00DA12ED" w:rsidRPr="00201421" w:rsidRDefault="00DA12ED" w:rsidP="00DA12ED">
      <w:pPr>
        <w:pStyle w:val="NormalBold"/>
      </w:pPr>
      <w:r w:rsidRPr="00201421">
        <w:rPr>
          <w:rStyle w:val="HideTWBExt"/>
          <w:b w:val="0"/>
        </w:rPr>
        <w:t>&lt;RepeatBlock-By&gt;&lt;Members&gt;</w:t>
      </w:r>
      <w:r w:rsidRPr="00201421">
        <w:t>Loránt Vincze, Miriam Lexmann, François-Xavier Bellamy</w:t>
      </w:r>
      <w:r w:rsidRPr="00201421">
        <w:rPr>
          <w:rStyle w:val="HideTWBExt"/>
          <w:b w:val="0"/>
        </w:rPr>
        <w:t>&lt;/Members&gt;</w:t>
      </w:r>
    </w:p>
    <w:p w14:paraId="7ED7A443" w14:textId="77777777" w:rsidR="00DA12ED" w:rsidRPr="00201421" w:rsidRDefault="00DA12ED" w:rsidP="00DA12ED">
      <w:pPr>
        <w:pStyle w:val="NormalBold"/>
      </w:pPr>
      <w:r w:rsidRPr="00201421">
        <w:rPr>
          <w:rStyle w:val="HideTWBExt"/>
          <w:b w:val="0"/>
        </w:rPr>
        <w:t>&lt;/RepeatBlock-By&gt;</w:t>
      </w:r>
    </w:p>
    <w:p w14:paraId="31C58EF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30A2726" w14:textId="77777777" w:rsidR="00DA12ED" w:rsidRPr="00201421" w:rsidRDefault="00DA12ED" w:rsidP="00DA12ED">
      <w:pPr>
        <w:pStyle w:val="NormalBold"/>
      </w:pPr>
      <w:r w:rsidRPr="00201421">
        <w:rPr>
          <w:rStyle w:val="HideTWBExt"/>
          <w:b w:val="0"/>
        </w:rPr>
        <w:t>&lt;Article&gt;</w:t>
      </w:r>
      <w:r w:rsidRPr="00201421">
        <w:t>Artículo 2 – párrafo 1 – letra p</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3BC2C09" w14:textId="77777777" w:rsidTr="0093139F">
        <w:trPr>
          <w:trHeight w:val="240"/>
          <w:jc w:val="center"/>
        </w:trPr>
        <w:tc>
          <w:tcPr>
            <w:tcW w:w="9752" w:type="dxa"/>
            <w:gridSpan w:val="2"/>
          </w:tcPr>
          <w:p w14:paraId="378C7DA0" w14:textId="77777777" w:rsidR="00DA12ED" w:rsidRPr="00201421" w:rsidRDefault="00DA12ED" w:rsidP="0093139F"/>
        </w:tc>
      </w:tr>
      <w:tr w:rsidR="00DA12ED" w:rsidRPr="00201421" w14:paraId="41229308" w14:textId="77777777" w:rsidTr="0093139F">
        <w:trPr>
          <w:trHeight w:val="240"/>
          <w:jc w:val="center"/>
        </w:trPr>
        <w:tc>
          <w:tcPr>
            <w:tcW w:w="4876" w:type="dxa"/>
          </w:tcPr>
          <w:p w14:paraId="04F215A3" w14:textId="77777777" w:rsidR="00DA12ED" w:rsidRPr="00201421" w:rsidRDefault="00DA12ED" w:rsidP="0093139F">
            <w:pPr>
              <w:pStyle w:val="AmColumnHeading"/>
            </w:pPr>
            <w:r w:rsidRPr="00201421">
              <w:t>Texto de la Comisión</w:t>
            </w:r>
          </w:p>
        </w:tc>
        <w:tc>
          <w:tcPr>
            <w:tcW w:w="4876" w:type="dxa"/>
          </w:tcPr>
          <w:p w14:paraId="5634C2D0" w14:textId="77777777" w:rsidR="00DA12ED" w:rsidRPr="00201421" w:rsidRDefault="00DA12ED" w:rsidP="0093139F">
            <w:pPr>
              <w:pStyle w:val="AmColumnHeading"/>
            </w:pPr>
            <w:r w:rsidRPr="00201421">
              <w:t>Enmienda</w:t>
            </w:r>
          </w:p>
        </w:tc>
      </w:tr>
      <w:tr w:rsidR="00DA12ED" w:rsidRPr="00201421" w14:paraId="456145BD" w14:textId="77777777" w:rsidTr="0093139F">
        <w:trPr>
          <w:jc w:val="center"/>
        </w:trPr>
        <w:tc>
          <w:tcPr>
            <w:tcW w:w="4876" w:type="dxa"/>
          </w:tcPr>
          <w:p w14:paraId="666F8234" w14:textId="77777777" w:rsidR="00DA12ED" w:rsidRPr="00201421" w:rsidRDefault="00DA12ED" w:rsidP="0093139F">
            <w:pPr>
              <w:pStyle w:val="Normal6a"/>
            </w:pPr>
            <w:r w:rsidRPr="00201421">
              <w:t>p)</w:t>
            </w:r>
            <w:r w:rsidRPr="00201421">
              <w:tab/>
              <w:t>«abuso sexual de menores en línea»: la difusión en línea de material de abuso sexual de menores y el embaucamiento de menores;</w:t>
            </w:r>
          </w:p>
        </w:tc>
        <w:tc>
          <w:tcPr>
            <w:tcW w:w="4876" w:type="dxa"/>
          </w:tcPr>
          <w:p w14:paraId="5EE2FF19" w14:textId="77777777" w:rsidR="00DA12ED" w:rsidRPr="00201421" w:rsidRDefault="00DA12ED" w:rsidP="0093139F">
            <w:pPr>
              <w:pStyle w:val="Normal6a"/>
            </w:pPr>
            <w:r w:rsidRPr="00201421">
              <w:t>p)</w:t>
            </w:r>
            <w:r w:rsidRPr="00201421">
              <w:tab/>
              <w:t>«abuso sexual de menores en línea»: la difusión en línea de material de abuso sexual de menores y el embaucamiento de menores</w:t>
            </w:r>
            <w:r w:rsidRPr="00201421">
              <w:rPr>
                <w:b/>
                <w:bCs/>
                <w:i/>
                <w:iCs/>
              </w:rPr>
              <w:t>, incluida la exposición de menores a contenido pornográfico en línea</w:t>
            </w:r>
            <w:r w:rsidRPr="00201421">
              <w:t>;</w:t>
            </w:r>
          </w:p>
        </w:tc>
      </w:tr>
    </w:tbl>
    <w:p w14:paraId="3FBD2D7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78604D9" w14:textId="77777777" w:rsidR="00DA12ED" w:rsidRPr="00201421" w:rsidRDefault="00DA12ED" w:rsidP="00DA12ED">
      <w:r w:rsidRPr="00201421">
        <w:rPr>
          <w:rStyle w:val="HideTWBExt"/>
        </w:rPr>
        <w:t>&lt;/Amend&gt;</w:t>
      </w:r>
    </w:p>
    <w:p w14:paraId="111BC5A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590</w:t>
      </w:r>
      <w:r w:rsidRPr="00201421">
        <w:rPr>
          <w:rStyle w:val="HideTWBExt"/>
          <w:b w:val="0"/>
        </w:rPr>
        <w:t>&lt;/NumAm&gt;</w:t>
      </w:r>
    </w:p>
    <w:p w14:paraId="717A2EF8"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7768CCBD" w14:textId="77777777" w:rsidR="00DA12ED" w:rsidRPr="00201421" w:rsidRDefault="00DA12ED" w:rsidP="00DA12ED">
      <w:pPr>
        <w:pStyle w:val="NormalBold"/>
      </w:pPr>
      <w:r w:rsidRPr="00201421">
        <w:rPr>
          <w:rStyle w:val="HideTWBExt"/>
          <w:b w:val="0"/>
        </w:rPr>
        <w:t>&lt;/RepeatBlock-By&gt;</w:t>
      </w:r>
    </w:p>
    <w:p w14:paraId="0A83573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BB48EE6" w14:textId="77777777" w:rsidR="00DA12ED" w:rsidRPr="00201421" w:rsidRDefault="00DA12ED" w:rsidP="00DA12ED">
      <w:pPr>
        <w:pStyle w:val="NormalBold"/>
      </w:pPr>
      <w:r w:rsidRPr="00201421">
        <w:rPr>
          <w:rStyle w:val="HideTWBExt"/>
          <w:b w:val="0"/>
        </w:rPr>
        <w:t>&lt;Article&gt;</w:t>
      </w:r>
      <w:r w:rsidRPr="00201421">
        <w:t>Artículo 2 – párrafo 1 – letra p</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19577E2" w14:textId="77777777" w:rsidTr="0093139F">
        <w:trPr>
          <w:trHeight w:val="240"/>
          <w:jc w:val="center"/>
        </w:trPr>
        <w:tc>
          <w:tcPr>
            <w:tcW w:w="9752" w:type="dxa"/>
            <w:gridSpan w:val="2"/>
          </w:tcPr>
          <w:p w14:paraId="08DAEBD1" w14:textId="77777777" w:rsidR="00DA12ED" w:rsidRPr="00201421" w:rsidRDefault="00DA12ED" w:rsidP="0093139F"/>
        </w:tc>
      </w:tr>
      <w:tr w:rsidR="00DA12ED" w:rsidRPr="00201421" w14:paraId="12EF1E69" w14:textId="77777777" w:rsidTr="0093139F">
        <w:trPr>
          <w:trHeight w:val="240"/>
          <w:jc w:val="center"/>
        </w:trPr>
        <w:tc>
          <w:tcPr>
            <w:tcW w:w="4876" w:type="dxa"/>
          </w:tcPr>
          <w:p w14:paraId="6E24F376" w14:textId="77777777" w:rsidR="00DA12ED" w:rsidRPr="00201421" w:rsidRDefault="00DA12ED" w:rsidP="0093139F">
            <w:pPr>
              <w:pStyle w:val="AmColumnHeading"/>
            </w:pPr>
            <w:r w:rsidRPr="00201421">
              <w:t>Texto de la Comisión</w:t>
            </w:r>
          </w:p>
        </w:tc>
        <w:tc>
          <w:tcPr>
            <w:tcW w:w="4876" w:type="dxa"/>
          </w:tcPr>
          <w:p w14:paraId="1A9CF852" w14:textId="77777777" w:rsidR="00DA12ED" w:rsidRPr="00201421" w:rsidRDefault="00DA12ED" w:rsidP="0093139F">
            <w:pPr>
              <w:pStyle w:val="AmColumnHeading"/>
            </w:pPr>
            <w:r w:rsidRPr="00201421">
              <w:t>Enmienda</w:t>
            </w:r>
          </w:p>
        </w:tc>
      </w:tr>
      <w:tr w:rsidR="00DA12ED" w:rsidRPr="00201421" w14:paraId="46DFFEBE" w14:textId="77777777" w:rsidTr="0093139F">
        <w:trPr>
          <w:jc w:val="center"/>
        </w:trPr>
        <w:tc>
          <w:tcPr>
            <w:tcW w:w="4876" w:type="dxa"/>
          </w:tcPr>
          <w:p w14:paraId="7A6E5398" w14:textId="77777777" w:rsidR="00DA12ED" w:rsidRPr="00201421" w:rsidRDefault="00DA12ED" w:rsidP="0093139F">
            <w:pPr>
              <w:pStyle w:val="Normal6a"/>
            </w:pPr>
            <w:r w:rsidRPr="00201421">
              <w:t>p)</w:t>
            </w:r>
            <w:r w:rsidRPr="00201421">
              <w:tab/>
              <w:t>«abuso sexual de menores en línea»: la difusión en línea de material de abuso sexual de menores y el embaucamiento de menores;</w:t>
            </w:r>
          </w:p>
        </w:tc>
        <w:tc>
          <w:tcPr>
            <w:tcW w:w="4876" w:type="dxa"/>
          </w:tcPr>
          <w:p w14:paraId="7589E9EC" w14:textId="77777777" w:rsidR="00DA12ED" w:rsidRPr="00201421" w:rsidRDefault="00DA12ED" w:rsidP="0093139F">
            <w:pPr>
              <w:pStyle w:val="Normal6a"/>
            </w:pPr>
            <w:r w:rsidRPr="00201421">
              <w:t>p)</w:t>
            </w:r>
            <w:r w:rsidRPr="00201421">
              <w:tab/>
              <w:t>«abuso sexual de menores en línea»: la difusión en línea de material de abuso sexual de menores</w:t>
            </w:r>
            <w:r w:rsidRPr="00201421">
              <w:rPr>
                <w:b/>
                <w:bCs/>
                <w:i/>
                <w:iCs/>
              </w:rPr>
              <w:t>, incluido el material autogenerado divulgado sin consentimiento,</w:t>
            </w:r>
            <w:r w:rsidRPr="00201421">
              <w:t xml:space="preserve"> y el embaucamiento de menores;</w:t>
            </w:r>
          </w:p>
        </w:tc>
      </w:tr>
    </w:tbl>
    <w:p w14:paraId="1A3C8A2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F8DC14F" w14:textId="77777777" w:rsidR="00DA12ED" w:rsidRPr="00201421" w:rsidRDefault="00DA12ED" w:rsidP="00DA12ED">
      <w:r w:rsidRPr="00201421">
        <w:rPr>
          <w:rStyle w:val="HideTWBExt"/>
        </w:rPr>
        <w:t>&lt;/Amend&gt;</w:t>
      </w:r>
    </w:p>
    <w:p w14:paraId="79BA3A5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591</w:t>
      </w:r>
      <w:r w:rsidRPr="00201421">
        <w:rPr>
          <w:rStyle w:val="HideTWBExt"/>
          <w:b w:val="0"/>
        </w:rPr>
        <w:t>&lt;/NumAm&gt;</w:t>
      </w:r>
    </w:p>
    <w:p w14:paraId="785C93A9"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1299B102" w14:textId="77777777" w:rsidR="00DA12ED" w:rsidRPr="00201421" w:rsidRDefault="00DA12ED" w:rsidP="00DA12ED">
      <w:pPr>
        <w:pStyle w:val="NormalBold"/>
      </w:pPr>
      <w:r w:rsidRPr="00201421">
        <w:rPr>
          <w:rStyle w:val="HideTWBExt"/>
          <w:b w:val="0"/>
        </w:rPr>
        <w:t>&lt;/RepeatBlock-By&gt;</w:t>
      </w:r>
    </w:p>
    <w:p w14:paraId="2D2861E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13FF1DF" w14:textId="77777777" w:rsidR="00DA12ED" w:rsidRPr="00201421" w:rsidRDefault="00DA12ED" w:rsidP="00DA12ED">
      <w:pPr>
        <w:pStyle w:val="NormalBold"/>
      </w:pPr>
      <w:r w:rsidRPr="00201421">
        <w:rPr>
          <w:rStyle w:val="HideTWBExt"/>
          <w:b w:val="0"/>
        </w:rPr>
        <w:t>&lt;Article&gt;</w:t>
      </w:r>
      <w:r w:rsidRPr="00201421">
        <w:t>Artículo 2 – párrafo 1 – letra p</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469D594" w14:textId="77777777" w:rsidTr="0093139F">
        <w:trPr>
          <w:trHeight w:val="240"/>
          <w:jc w:val="center"/>
        </w:trPr>
        <w:tc>
          <w:tcPr>
            <w:tcW w:w="9752" w:type="dxa"/>
            <w:gridSpan w:val="2"/>
          </w:tcPr>
          <w:p w14:paraId="0D2EB887" w14:textId="77777777" w:rsidR="00DA12ED" w:rsidRPr="00201421" w:rsidRDefault="00DA12ED" w:rsidP="0093139F"/>
        </w:tc>
      </w:tr>
      <w:tr w:rsidR="00DA12ED" w:rsidRPr="00201421" w14:paraId="3119EB42" w14:textId="77777777" w:rsidTr="0093139F">
        <w:trPr>
          <w:trHeight w:val="240"/>
          <w:jc w:val="center"/>
        </w:trPr>
        <w:tc>
          <w:tcPr>
            <w:tcW w:w="4876" w:type="dxa"/>
          </w:tcPr>
          <w:p w14:paraId="7B337F7E" w14:textId="77777777" w:rsidR="00DA12ED" w:rsidRPr="00201421" w:rsidRDefault="00DA12ED" w:rsidP="0093139F">
            <w:pPr>
              <w:pStyle w:val="AmColumnHeading"/>
            </w:pPr>
            <w:r w:rsidRPr="00201421">
              <w:t>Texto de la Comisión</w:t>
            </w:r>
          </w:p>
        </w:tc>
        <w:tc>
          <w:tcPr>
            <w:tcW w:w="4876" w:type="dxa"/>
          </w:tcPr>
          <w:p w14:paraId="01AEFC83" w14:textId="77777777" w:rsidR="00DA12ED" w:rsidRPr="00201421" w:rsidRDefault="00DA12ED" w:rsidP="0093139F">
            <w:pPr>
              <w:pStyle w:val="AmColumnHeading"/>
            </w:pPr>
            <w:r w:rsidRPr="00201421">
              <w:t>Enmienda</w:t>
            </w:r>
          </w:p>
        </w:tc>
      </w:tr>
      <w:tr w:rsidR="00DA12ED" w:rsidRPr="00201421" w14:paraId="1483FCCF" w14:textId="77777777" w:rsidTr="0093139F">
        <w:trPr>
          <w:jc w:val="center"/>
        </w:trPr>
        <w:tc>
          <w:tcPr>
            <w:tcW w:w="4876" w:type="dxa"/>
          </w:tcPr>
          <w:p w14:paraId="4A630943" w14:textId="77777777" w:rsidR="00DA12ED" w:rsidRPr="00201421" w:rsidRDefault="00DA12ED" w:rsidP="0093139F">
            <w:pPr>
              <w:pStyle w:val="Normal6a"/>
            </w:pPr>
            <w:r w:rsidRPr="00201421">
              <w:t>p)</w:t>
            </w:r>
            <w:r w:rsidRPr="00201421">
              <w:tab/>
              <w:t xml:space="preserve">«abuso sexual de menores en línea»: la difusión en línea de material de abuso sexual de menores </w:t>
            </w:r>
            <w:r w:rsidRPr="00201421">
              <w:rPr>
                <w:b/>
                <w:bCs/>
                <w:i/>
                <w:iCs/>
              </w:rPr>
              <w:t>y el embaucamiento de menores</w:t>
            </w:r>
            <w:r w:rsidRPr="00201421">
              <w:t>;</w:t>
            </w:r>
          </w:p>
        </w:tc>
        <w:tc>
          <w:tcPr>
            <w:tcW w:w="4876" w:type="dxa"/>
          </w:tcPr>
          <w:p w14:paraId="5467285B" w14:textId="77777777" w:rsidR="00DA12ED" w:rsidRPr="00201421" w:rsidRDefault="00DA12ED" w:rsidP="0093139F">
            <w:pPr>
              <w:pStyle w:val="Normal6a"/>
            </w:pPr>
            <w:r w:rsidRPr="00201421">
              <w:t>p)</w:t>
            </w:r>
            <w:r w:rsidRPr="00201421">
              <w:tab/>
              <w:t>«abuso sexual de menores en línea»: la difusión en línea de material de abuso sexual de menores;</w:t>
            </w:r>
          </w:p>
        </w:tc>
      </w:tr>
    </w:tbl>
    <w:p w14:paraId="26864B3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8FF8746" w14:textId="77777777" w:rsidR="00DA12ED" w:rsidRPr="00201421" w:rsidRDefault="00DA12ED" w:rsidP="00DA12ED">
      <w:r w:rsidRPr="00201421">
        <w:rPr>
          <w:rStyle w:val="HideTWBExt"/>
        </w:rPr>
        <w:t>&lt;/Amend&gt;</w:t>
      </w:r>
    </w:p>
    <w:p w14:paraId="42B04BB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592</w:t>
      </w:r>
      <w:r w:rsidRPr="00201421">
        <w:rPr>
          <w:rStyle w:val="HideTWBExt"/>
          <w:b w:val="0"/>
        </w:rPr>
        <w:t>&lt;/NumAm&gt;</w:t>
      </w:r>
    </w:p>
    <w:p w14:paraId="005532AE" w14:textId="77777777" w:rsidR="00DA12ED" w:rsidRPr="00201421" w:rsidRDefault="00DA12ED" w:rsidP="00DA12ED">
      <w:pPr>
        <w:pStyle w:val="NormalBold"/>
      </w:pPr>
      <w:r w:rsidRPr="00201421">
        <w:rPr>
          <w:rStyle w:val="HideTWBExt"/>
          <w:b w:val="0"/>
        </w:rPr>
        <w:t>&lt;RepeatBlock-By&gt;&lt;Members&gt;</w:t>
      </w:r>
      <w:r w:rsidRPr="00201421">
        <w:t>Loránt Vincze, Miriam Lexmann, François-Xavier Bellamy</w:t>
      </w:r>
      <w:r w:rsidRPr="00201421">
        <w:rPr>
          <w:rStyle w:val="HideTWBExt"/>
          <w:b w:val="0"/>
        </w:rPr>
        <w:t>&lt;/Members&gt;</w:t>
      </w:r>
    </w:p>
    <w:p w14:paraId="5F85DB1B" w14:textId="77777777" w:rsidR="00DA12ED" w:rsidRPr="00201421" w:rsidRDefault="00DA12ED" w:rsidP="00DA12ED">
      <w:pPr>
        <w:pStyle w:val="NormalBold"/>
      </w:pPr>
      <w:r w:rsidRPr="00201421">
        <w:rPr>
          <w:rStyle w:val="HideTWBExt"/>
          <w:b w:val="0"/>
        </w:rPr>
        <w:t>&lt;/RepeatBlock-By&gt;</w:t>
      </w:r>
    </w:p>
    <w:p w14:paraId="2D3386D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C964F0" w14:textId="77777777" w:rsidR="00DA12ED" w:rsidRPr="00201421" w:rsidRDefault="00DA12ED" w:rsidP="00DA12ED">
      <w:pPr>
        <w:pStyle w:val="NormalBold"/>
      </w:pPr>
      <w:r w:rsidRPr="00201421">
        <w:rPr>
          <w:rStyle w:val="HideTWBExt"/>
          <w:b w:val="0"/>
        </w:rPr>
        <w:t>&lt;Article&gt;</w:t>
      </w:r>
      <w:r w:rsidRPr="00201421">
        <w:t>Artículo 2 – párrafo 1 – letra q</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E61BF20" w14:textId="77777777" w:rsidTr="0093139F">
        <w:trPr>
          <w:trHeight w:val="240"/>
          <w:jc w:val="center"/>
        </w:trPr>
        <w:tc>
          <w:tcPr>
            <w:tcW w:w="9752" w:type="dxa"/>
            <w:gridSpan w:val="2"/>
          </w:tcPr>
          <w:p w14:paraId="45321BCF" w14:textId="77777777" w:rsidR="00DA12ED" w:rsidRPr="00201421" w:rsidRDefault="00DA12ED" w:rsidP="0093139F"/>
        </w:tc>
      </w:tr>
      <w:tr w:rsidR="00DA12ED" w:rsidRPr="00201421" w14:paraId="6842E019" w14:textId="77777777" w:rsidTr="0093139F">
        <w:trPr>
          <w:trHeight w:val="240"/>
          <w:jc w:val="center"/>
        </w:trPr>
        <w:tc>
          <w:tcPr>
            <w:tcW w:w="4876" w:type="dxa"/>
          </w:tcPr>
          <w:p w14:paraId="76EDE9D1" w14:textId="77777777" w:rsidR="00DA12ED" w:rsidRPr="00201421" w:rsidRDefault="00DA12ED" w:rsidP="0093139F">
            <w:pPr>
              <w:pStyle w:val="AmColumnHeading"/>
            </w:pPr>
            <w:r w:rsidRPr="00201421">
              <w:t>Texto de la Comisión</w:t>
            </w:r>
          </w:p>
        </w:tc>
        <w:tc>
          <w:tcPr>
            <w:tcW w:w="4876" w:type="dxa"/>
          </w:tcPr>
          <w:p w14:paraId="202FE3CD" w14:textId="77777777" w:rsidR="00DA12ED" w:rsidRPr="00201421" w:rsidRDefault="00DA12ED" w:rsidP="0093139F">
            <w:pPr>
              <w:pStyle w:val="AmColumnHeading"/>
            </w:pPr>
            <w:r w:rsidRPr="00201421">
              <w:t>Enmienda</w:t>
            </w:r>
          </w:p>
        </w:tc>
      </w:tr>
      <w:tr w:rsidR="00DA12ED" w:rsidRPr="00201421" w14:paraId="15BE9AA5" w14:textId="77777777" w:rsidTr="0093139F">
        <w:trPr>
          <w:jc w:val="center"/>
        </w:trPr>
        <w:tc>
          <w:tcPr>
            <w:tcW w:w="4876" w:type="dxa"/>
          </w:tcPr>
          <w:p w14:paraId="689C1ADD" w14:textId="77777777" w:rsidR="00DA12ED" w:rsidRPr="00201421" w:rsidRDefault="00DA12ED" w:rsidP="0093139F">
            <w:pPr>
              <w:pStyle w:val="Normal6a"/>
            </w:pPr>
            <w:r w:rsidRPr="00201421">
              <w:t>q)</w:t>
            </w:r>
            <w:r w:rsidRPr="00201421">
              <w:tab/>
              <w:t>«infracciones de abuso sexual de menores»: las infracciones definidas en los artículos 3 a 7 de la Directiva 2011/93/UE;</w:t>
            </w:r>
          </w:p>
        </w:tc>
        <w:tc>
          <w:tcPr>
            <w:tcW w:w="4876" w:type="dxa"/>
          </w:tcPr>
          <w:p w14:paraId="47BF6CD2" w14:textId="77777777" w:rsidR="00DA12ED" w:rsidRPr="00201421" w:rsidRDefault="00DA12ED" w:rsidP="0093139F">
            <w:pPr>
              <w:pStyle w:val="Normal6a"/>
            </w:pPr>
            <w:r w:rsidRPr="00201421">
              <w:t>q)</w:t>
            </w:r>
            <w:r w:rsidRPr="00201421">
              <w:tab/>
              <w:t>«infracciones de abuso sexual de menores»: las infracciones definidas en los artículos 3 a 7 de la Directiva 2011/93/UE</w:t>
            </w:r>
            <w:r w:rsidRPr="00201421">
              <w:rPr>
                <w:b/>
                <w:bCs/>
                <w:i/>
                <w:iCs/>
              </w:rPr>
              <w:t>. Para el ámbito de aplicación del presente Reglamento, se amplía el delito a que se refiere el artículo 3, apartado 2, de la misma Directiva a ser testigo de actividades sexuales en línea, incluso sin participar</w:t>
            </w:r>
            <w:r w:rsidRPr="00201421">
              <w:t>;</w:t>
            </w:r>
          </w:p>
        </w:tc>
      </w:tr>
    </w:tbl>
    <w:p w14:paraId="4C3F641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6EE9587" w14:textId="77777777" w:rsidR="00DA12ED" w:rsidRPr="00201421" w:rsidRDefault="00DA12ED" w:rsidP="00DA12ED">
      <w:r w:rsidRPr="00201421">
        <w:rPr>
          <w:rStyle w:val="HideTWBExt"/>
        </w:rPr>
        <w:t>&lt;/Amend&gt;</w:t>
      </w:r>
    </w:p>
    <w:p w14:paraId="52DAA0C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593</w:t>
      </w:r>
      <w:r w:rsidRPr="00201421">
        <w:rPr>
          <w:rStyle w:val="HideTWBExt"/>
          <w:b w:val="0"/>
        </w:rPr>
        <w:t>&lt;/NumAm&gt;</w:t>
      </w:r>
    </w:p>
    <w:p w14:paraId="2856D307"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25EA7A21" w14:textId="77777777" w:rsidR="00DA12ED" w:rsidRPr="00201421" w:rsidRDefault="00DA12ED" w:rsidP="00DA12ED">
      <w:pPr>
        <w:pStyle w:val="NormalBold"/>
      </w:pPr>
      <w:r w:rsidRPr="00201421">
        <w:rPr>
          <w:rStyle w:val="HideTWBExt"/>
          <w:b w:val="0"/>
        </w:rPr>
        <w:t>&lt;/RepeatBlock-By&gt;</w:t>
      </w:r>
    </w:p>
    <w:p w14:paraId="2F5BFB8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6CC9AEA" w14:textId="77777777" w:rsidR="00DA12ED" w:rsidRPr="00201421" w:rsidRDefault="00DA12ED" w:rsidP="00DA12ED">
      <w:pPr>
        <w:pStyle w:val="NormalBold"/>
      </w:pPr>
      <w:r w:rsidRPr="00201421">
        <w:rPr>
          <w:rStyle w:val="HideTWBExt"/>
          <w:b w:val="0"/>
        </w:rPr>
        <w:t>&lt;Article&gt;</w:t>
      </w:r>
      <w:r w:rsidRPr="00201421">
        <w:t>Artículo 2 – párrafo 1 – letra q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97BF3F3" w14:textId="77777777" w:rsidTr="0093139F">
        <w:trPr>
          <w:trHeight w:val="240"/>
          <w:jc w:val="center"/>
        </w:trPr>
        <w:tc>
          <w:tcPr>
            <w:tcW w:w="9752" w:type="dxa"/>
            <w:gridSpan w:val="2"/>
          </w:tcPr>
          <w:p w14:paraId="22600A68" w14:textId="77777777" w:rsidR="00DA12ED" w:rsidRPr="00201421" w:rsidRDefault="00DA12ED" w:rsidP="0093139F"/>
        </w:tc>
      </w:tr>
      <w:tr w:rsidR="00DA12ED" w:rsidRPr="00201421" w14:paraId="635EBB69" w14:textId="77777777" w:rsidTr="0093139F">
        <w:trPr>
          <w:trHeight w:val="240"/>
          <w:jc w:val="center"/>
        </w:trPr>
        <w:tc>
          <w:tcPr>
            <w:tcW w:w="4876" w:type="dxa"/>
          </w:tcPr>
          <w:p w14:paraId="034A85A7" w14:textId="77777777" w:rsidR="00DA12ED" w:rsidRPr="00201421" w:rsidRDefault="00DA12ED" w:rsidP="0093139F">
            <w:pPr>
              <w:pStyle w:val="AmColumnHeading"/>
            </w:pPr>
            <w:r w:rsidRPr="00201421">
              <w:t>Texto de la Comisión</w:t>
            </w:r>
          </w:p>
        </w:tc>
        <w:tc>
          <w:tcPr>
            <w:tcW w:w="4876" w:type="dxa"/>
          </w:tcPr>
          <w:p w14:paraId="5CF5F902" w14:textId="77777777" w:rsidR="00DA12ED" w:rsidRPr="00201421" w:rsidRDefault="00DA12ED" w:rsidP="0093139F">
            <w:pPr>
              <w:pStyle w:val="AmColumnHeading"/>
            </w:pPr>
            <w:r w:rsidRPr="00201421">
              <w:t>Enmienda</w:t>
            </w:r>
          </w:p>
        </w:tc>
      </w:tr>
      <w:tr w:rsidR="00DA12ED" w:rsidRPr="00201421" w14:paraId="6D34B00A" w14:textId="77777777" w:rsidTr="0093139F">
        <w:trPr>
          <w:jc w:val="center"/>
        </w:trPr>
        <w:tc>
          <w:tcPr>
            <w:tcW w:w="4876" w:type="dxa"/>
          </w:tcPr>
          <w:p w14:paraId="44489B63" w14:textId="77777777" w:rsidR="00DA12ED" w:rsidRPr="00201421" w:rsidRDefault="00DA12ED" w:rsidP="0093139F">
            <w:pPr>
              <w:pStyle w:val="Normal6a"/>
            </w:pPr>
          </w:p>
        </w:tc>
        <w:tc>
          <w:tcPr>
            <w:tcW w:w="4876" w:type="dxa"/>
          </w:tcPr>
          <w:p w14:paraId="307E028D" w14:textId="77777777" w:rsidR="00DA12ED" w:rsidRPr="00201421" w:rsidRDefault="00DA12ED" w:rsidP="0093139F">
            <w:pPr>
              <w:pStyle w:val="Normal6a"/>
            </w:pPr>
            <w:r w:rsidRPr="00201421">
              <w:rPr>
                <w:b/>
                <w:i/>
              </w:rPr>
              <w:t>q bis)</w:t>
            </w:r>
            <w:r w:rsidRPr="00201421">
              <w:tab/>
            </w:r>
            <w:r w:rsidRPr="00201421">
              <w:rPr>
                <w:b/>
                <w:i/>
              </w:rPr>
              <w:t>q bis) «víctima»: persona residente en la Unión que, siendo menor de dieciocho años, fue objeto de delitos de abuso sexual de menores. A los efectos de ejercer los derechos de la víctima reconocidos en el presente Reglamento, los progenitores y los tutores, así como cualquier persona menor de dieciocho años en el momento en que se creó el material, cuyo material ha sido alojado o difundido en la Unión, serán considerados víctimas;</w:t>
            </w:r>
          </w:p>
        </w:tc>
      </w:tr>
    </w:tbl>
    <w:p w14:paraId="1952612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865CFD7" w14:textId="77777777" w:rsidR="00DA12ED" w:rsidRPr="00201421" w:rsidRDefault="00DA12ED" w:rsidP="00DA12ED">
      <w:r w:rsidRPr="00201421">
        <w:rPr>
          <w:rStyle w:val="HideTWBExt"/>
        </w:rPr>
        <w:t>&lt;/Amend&gt;</w:t>
      </w:r>
    </w:p>
    <w:p w14:paraId="7D2E88F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594</w:t>
      </w:r>
      <w:r w:rsidRPr="00201421">
        <w:rPr>
          <w:rStyle w:val="HideTWBExt"/>
          <w:b w:val="0"/>
        </w:rPr>
        <w:t>&lt;/NumAm&gt;</w:t>
      </w:r>
    </w:p>
    <w:p w14:paraId="7D48532C" w14:textId="77777777" w:rsidR="00DA12ED" w:rsidRPr="00201421" w:rsidRDefault="00DA12ED" w:rsidP="00DA12ED">
      <w:pPr>
        <w:pStyle w:val="NormalBold"/>
      </w:pPr>
      <w:r w:rsidRPr="00201421">
        <w:rPr>
          <w:rStyle w:val="HideTWBExt"/>
          <w:b w:val="0"/>
        </w:rPr>
        <w:t>&lt;RepeatBlock-By&gt;&lt;Members&gt;</w:t>
      </w:r>
      <w:r w:rsidRPr="00201421">
        <w:t>Moritz Körner, Sophia in 't Veld, Yana Toom, Morten Petersen, Abir Al-Sahlani, Michal Šimečka, Jan-Christoph Oetjen, Svenja Hahn, Karen Melchior</w:t>
      </w:r>
      <w:r w:rsidRPr="00201421">
        <w:rPr>
          <w:rStyle w:val="HideTWBExt"/>
          <w:b w:val="0"/>
        </w:rPr>
        <w:t>&lt;/Members&gt;</w:t>
      </w:r>
    </w:p>
    <w:p w14:paraId="5AABC614" w14:textId="77777777" w:rsidR="00DA12ED" w:rsidRPr="00201421" w:rsidRDefault="00DA12ED" w:rsidP="00DA12ED">
      <w:pPr>
        <w:pStyle w:val="NormalBold"/>
      </w:pPr>
      <w:r w:rsidRPr="00201421">
        <w:rPr>
          <w:rStyle w:val="HideTWBExt"/>
          <w:b w:val="0"/>
        </w:rPr>
        <w:t>&lt;/RepeatBlock-By&gt;</w:t>
      </w:r>
    </w:p>
    <w:p w14:paraId="0ADADA4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8F50760" w14:textId="77777777" w:rsidR="00DA12ED" w:rsidRPr="00201421" w:rsidRDefault="00DA12ED" w:rsidP="00DA12ED">
      <w:pPr>
        <w:pStyle w:val="NormalBold"/>
      </w:pPr>
      <w:r w:rsidRPr="00201421">
        <w:rPr>
          <w:rStyle w:val="HideTWBExt"/>
          <w:b w:val="0"/>
        </w:rPr>
        <w:t>&lt;Article&gt;</w:t>
      </w:r>
      <w:r w:rsidRPr="00201421">
        <w:t>Artículo 2 – párrafo 1 – letra q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3916B0A" w14:textId="77777777" w:rsidTr="0093139F">
        <w:trPr>
          <w:trHeight w:val="240"/>
          <w:jc w:val="center"/>
        </w:trPr>
        <w:tc>
          <w:tcPr>
            <w:tcW w:w="9752" w:type="dxa"/>
            <w:gridSpan w:val="2"/>
          </w:tcPr>
          <w:p w14:paraId="3B28B415" w14:textId="77777777" w:rsidR="00DA12ED" w:rsidRPr="00201421" w:rsidRDefault="00DA12ED" w:rsidP="0093139F"/>
        </w:tc>
      </w:tr>
      <w:tr w:rsidR="00DA12ED" w:rsidRPr="00201421" w14:paraId="06BD916D" w14:textId="77777777" w:rsidTr="0093139F">
        <w:trPr>
          <w:trHeight w:val="240"/>
          <w:jc w:val="center"/>
        </w:trPr>
        <w:tc>
          <w:tcPr>
            <w:tcW w:w="4876" w:type="dxa"/>
          </w:tcPr>
          <w:p w14:paraId="1CC41735" w14:textId="77777777" w:rsidR="00DA12ED" w:rsidRPr="00201421" w:rsidRDefault="00DA12ED" w:rsidP="0093139F">
            <w:pPr>
              <w:pStyle w:val="AmColumnHeading"/>
            </w:pPr>
            <w:r w:rsidRPr="00201421">
              <w:t>Texto de la Comisión</w:t>
            </w:r>
          </w:p>
        </w:tc>
        <w:tc>
          <w:tcPr>
            <w:tcW w:w="4876" w:type="dxa"/>
          </w:tcPr>
          <w:p w14:paraId="29BB050D" w14:textId="77777777" w:rsidR="00DA12ED" w:rsidRPr="00201421" w:rsidRDefault="00DA12ED" w:rsidP="0093139F">
            <w:pPr>
              <w:pStyle w:val="AmColumnHeading"/>
            </w:pPr>
            <w:r w:rsidRPr="00201421">
              <w:t>Enmienda</w:t>
            </w:r>
          </w:p>
        </w:tc>
      </w:tr>
      <w:tr w:rsidR="00DA12ED" w:rsidRPr="00201421" w14:paraId="225F0E91" w14:textId="77777777" w:rsidTr="0093139F">
        <w:trPr>
          <w:jc w:val="center"/>
        </w:trPr>
        <w:tc>
          <w:tcPr>
            <w:tcW w:w="4876" w:type="dxa"/>
          </w:tcPr>
          <w:p w14:paraId="3180C3F0" w14:textId="77777777" w:rsidR="00DA12ED" w:rsidRPr="00201421" w:rsidRDefault="00DA12ED" w:rsidP="0093139F">
            <w:pPr>
              <w:pStyle w:val="Normal6a"/>
            </w:pPr>
          </w:p>
        </w:tc>
        <w:tc>
          <w:tcPr>
            <w:tcW w:w="4876" w:type="dxa"/>
          </w:tcPr>
          <w:p w14:paraId="33E990A6" w14:textId="77777777" w:rsidR="00DA12ED" w:rsidRPr="00201421" w:rsidRDefault="00DA12ED" w:rsidP="0093139F">
            <w:pPr>
              <w:pStyle w:val="Normal6a"/>
            </w:pPr>
            <w:r w:rsidRPr="00201421">
              <w:rPr>
                <w:b/>
                <w:i/>
              </w:rPr>
              <w:t>q bis)</w:t>
            </w:r>
            <w:r w:rsidRPr="00201421">
              <w:tab/>
            </w:r>
            <w:r w:rsidRPr="00201421">
              <w:rPr>
                <w:b/>
                <w:i/>
              </w:rPr>
              <w:t>«persona sospechosa de estar implicada en el abuso sexual de menores»: una persona identificada de la que existen pruebas adecuadas verificables que inducen a sospechar que dicha persona ha cometido un delito de abuso sexual de menores, ha intentado cometerlo o está preparada para cometerlo;</w:t>
            </w:r>
          </w:p>
        </w:tc>
      </w:tr>
    </w:tbl>
    <w:p w14:paraId="33BE977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1C63C7A" w14:textId="77777777" w:rsidR="00DA12ED" w:rsidRPr="00201421" w:rsidRDefault="00DA12ED" w:rsidP="00DA12ED">
      <w:r w:rsidRPr="00201421">
        <w:rPr>
          <w:rStyle w:val="HideTWBExt"/>
        </w:rPr>
        <w:t>&lt;/Amend&gt;</w:t>
      </w:r>
    </w:p>
    <w:p w14:paraId="270A343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595</w:t>
      </w:r>
      <w:r w:rsidRPr="00201421">
        <w:rPr>
          <w:rStyle w:val="HideTWBExt"/>
          <w:b w:val="0"/>
        </w:rPr>
        <w:t>&lt;/NumAm&gt;</w:t>
      </w:r>
    </w:p>
    <w:p w14:paraId="4D80F592"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759BD99" w14:textId="77777777" w:rsidR="00DA12ED" w:rsidRPr="00201421" w:rsidRDefault="00DA12ED" w:rsidP="00DA12ED">
      <w:pPr>
        <w:pStyle w:val="NormalBold"/>
      </w:pPr>
      <w:r w:rsidRPr="00201421">
        <w:rPr>
          <w:rStyle w:val="HideTWBExt"/>
          <w:b w:val="0"/>
        </w:rPr>
        <w:t>&lt;/RepeatBlock-By&gt;</w:t>
      </w:r>
    </w:p>
    <w:p w14:paraId="78CB956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530B105" w14:textId="77777777" w:rsidR="00DA12ED" w:rsidRPr="00201421" w:rsidRDefault="00DA12ED" w:rsidP="00DA12ED">
      <w:pPr>
        <w:pStyle w:val="NormalBold"/>
      </w:pPr>
      <w:r w:rsidRPr="00201421">
        <w:rPr>
          <w:rStyle w:val="HideTWBExt"/>
          <w:b w:val="0"/>
        </w:rPr>
        <w:t>&lt;Article&gt;</w:t>
      </w:r>
      <w:r w:rsidRPr="00201421">
        <w:t>Artículo 2 – párrafo 1 – letra q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84191E0" w14:textId="77777777" w:rsidTr="0093139F">
        <w:trPr>
          <w:trHeight w:val="240"/>
          <w:jc w:val="center"/>
        </w:trPr>
        <w:tc>
          <w:tcPr>
            <w:tcW w:w="9752" w:type="dxa"/>
            <w:gridSpan w:val="2"/>
          </w:tcPr>
          <w:p w14:paraId="2803E3A9" w14:textId="77777777" w:rsidR="00DA12ED" w:rsidRPr="00201421" w:rsidRDefault="00DA12ED" w:rsidP="0093139F"/>
        </w:tc>
      </w:tr>
      <w:tr w:rsidR="00DA12ED" w:rsidRPr="00201421" w14:paraId="3D2F8F18" w14:textId="77777777" w:rsidTr="0093139F">
        <w:trPr>
          <w:trHeight w:val="240"/>
          <w:jc w:val="center"/>
        </w:trPr>
        <w:tc>
          <w:tcPr>
            <w:tcW w:w="4876" w:type="dxa"/>
          </w:tcPr>
          <w:p w14:paraId="46862327" w14:textId="77777777" w:rsidR="00DA12ED" w:rsidRPr="00201421" w:rsidRDefault="00DA12ED" w:rsidP="0093139F">
            <w:pPr>
              <w:pStyle w:val="AmColumnHeading"/>
            </w:pPr>
            <w:r w:rsidRPr="00201421">
              <w:t>Texto de la Comisión</w:t>
            </w:r>
          </w:p>
        </w:tc>
        <w:tc>
          <w:tcPr>
            <w:tcW w:w="4876" w:type="dxa"/>
          </w:tcPr>
          <w:p w14:paraId="22FF74C6" w14:textId="77777777" w:rsidR="00DA12ED" w:rsidRPr="00201421" w:rsidRDefault="00DA12ED" w:rsidP="0093139F">
            <w:pPr>
              <w:pStyle w:val="AmColumnHeading"/>
            </w:pPr>
            <w:r w:rsidRPr="00201421">
              <w:t>Enmienda</w:t>
            </w:r>
          </w:p>
        </w:tc>
      </w:tr>
      <w:tr w:rsidR="00DA12ED" w:rsidRPr="00201421" w14:paraId="57FCEC43" w14:textId="77777777" w:rsidTr="0093139F">
        <w:trPr>
          <w:jc w:val="center"/>
        </w:trPr>
        <w:tc>
          <w:tcPr>
            <w:tcW w:w="4876" w:type="dxa"/>
          </w:tcPr>
          <w:p w14:paraId="64916A47" w14:textId="77777777" w:rsidR="00DA12ED" w:rsidRPr="00201421" w:rsidRDefault="00DA12ED" w:rsidP="0093139F">
            <w:pPr>
              <w:pStyle w:val="Normal6a"/>
            </w:pPr>
          </w:p>
        </w:tc>
        <w:tc>
          <w:tcPr>
            <w:tcW w:w="4876" w:type="dxa"/>
          </w:tcPr>
          <w:p w14:paraId="39A70879" w14:textId="77777777" w:rsidR="00DA12ED" w:rsidRPr="00201421" w:rsidRDefault="00DA12ED" w:rsidP="0093139F">
            <w:pPr>
              <w:pStyle w:val="Normal6a"/>
            </w:pPr>
            <w:r w:rsidRPr="00201421">
              <w:rPr>
                <w:b/>
                <w:i/>
              </w:rPr>
              <w:t>q bis)</w:t>
            </w:r>
            <w:r w:rsidRPr="00201421">
              <w:tab/>
            </w:r>
            <w:r w:rsidRPr="00201421">
              <w:rPr>
                <w:b/>
                <w:i/>
              </w:rPr>
              <w:t>«superviviente menor»: una persona tal como se define en el artículo 2, párrafo primero, letra a), de la Directiva 2011/93/UE que es menor de dieciocho años de edad y fue objeto de delitos de abuso sexual de menores;</w:t>
            </w:r>
          </w:p>
        </w:tc>
      </w:tr>
    </w:tbl>
    <w:p w14:paraId="1D00AC2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DD9C1B1" w14:textId="77777777" w:rsidR="00DA12ED" w:rsidRPr="00201421" w:rsidRDefault="00DA12ED" w:rsidP="00DA12ED">
      <w:r w:rsidRPr="00201421">
        <w:rPr>
          <w:rStyle w:val="HideTWBExt"/>
        </w:rPr>
        <w:t>&lt;/Amend&gt;</w:t>
      </w:r>
    </w:p>
    <w:p w14:paraId="5D925B1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596</w:t>
      </w:r>
      <w:r w:rsidRPr="00201421">
        <w:rPr>
          <w:rStyle w:val="HideTWBExt"/>
          <w:b w:val="0"/>
        </w:rPr>
        <w:t>&lt;/NumAm&gt;</w:t>
      </w:r>
    </w:p>
    <w:p w14:paraId="52BE4365" w14:textId="77777777" w:rsidR="00DA12ED" w:rsidRPr="00201421" w:rsidRDefault="00DA12ED" w:rsidP="00DA12ED">
      <w:pPr>
        <w:pStyle w:val="NormalBold"/>
      </w:pPr>
      <w:r w:rsidRPr="00201421">
        <w:rPr>
          <w:rStyle w:val="HideTWBExt"/>
          <w:b w:val="0"/>
        </w:rPr>
        <w:t>&lt;RepeatBlock-By&gt;&lt;Members&gt;</w:t>
      </w:r>
      <w:r w:rsidRPr="00201421">
        <w:t>Moritz Körner, Sophia in 't Veld, Yana Toom, Morten Petersen, Abir Al-Sahlani, Michal Šimečka, Jan-Christoph Oetjen, Svenja Hahn, Karen Melchior</w:t>
      </w:r>
      <w:r w:rsidRPr="00201421">
        <w:rPr>
          <w:rStyle w:val="HideTWBExt"/>
          <w:b w:val="0"/>
        </w:rPr>
        <w:t>&lt;/Members&gt;</w:t>
      </w:r>
    </w:p>
    <w:p w14:paraId="682C6E0E" w14:textId="77777777" w:rsidR="00DA12ED" w:rsidRPr="00201421" w:rsidRDefault="00DA12ED" w:rsidP="00DA12ED">
      <w:pPr>
        <w:pStyle w:val="NormalBold"/>
      </w:pPr>
      <w:r w:rsidRPr="00201421">
        <w:rPr>
          <w:rStyle w:val="HideTWBExt"/>
          <w:b w:val="0"/>
        </w:rPr>
        <w:t>&lt;/RepeatBlock-By&gt;</w:t>
      </w:r>
    </w:p>
    <w:p w14:paraId="0B86EC4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223F7F3" w14:textId="77777777" w:rsidR="00DA12ED" w:rsidRPr="00201421" w:rsidRDefault="00DA12ED" w:rsidP="00DA12ED">
      <w:pPr>
        <w:pStyle w:val="NormalBold"/>
      </w:pPr>
      <w:r w:rsidRPr="00201421">
        <w:rPr>
          <w:rStyle w:val="HideTWBExt"/>
          <w:b w:val="0"/>
        </w:rPr>
        <w:t>&lt;Article&gt;</w:t>
      </w:r>
      <w:r w:rsidRPr="00201421">
        <w:t>Artículo 2 – párrafo 1 – letra q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8A095B" w14:textId="77777777" w:rsidTr="0093139F">
        <w:trPr>
          <w:trHeight w:val="240"/>
          <w:jc w:val="center"/>
        </w:trPr>
        <w:tc>
          <w:tcPr>
            <w:tcW w:w="9752" w:type="dxa"/>
            <w:gridSpan w:val="2"/>
          </w:tcPr>
          <w:p w14:paraId="48EC0509" w14:textId="77777777" w:rsidR="00DA12ED" w:rsidRPr="00201421" w:rsidRDefault="00DA12ED" w:rsidP="0093139F"/>
        </w:tc>
      </w:tr>
      <w:tr w:rsidR="00DA12ED" w:rsidRPr="00201421" w14:paraId="6B071E57" w14:textId="77777777" w:rsidTr="0093139F">
        <w:trPr>
          <w:trHeight w:val="240"/>
          <w:jc w:val="center"/>
        </w:trPr>
        <w:tc>
          <w:tcPr>
            <w:tcW w:w="4876" w:type="dxa"/>
          </w:tcPr>
          <w:p w14:paraId="4795AECA" w14:textId="77777777" w:rsidR="00DA12ED" w:rsidRPr="00201421" w:rsidRDefault="00DA12ED" w:rsidP="0093139F">
            <w:pPr>
              <w:pStyle w:val="AmColumnHeading"/>
            </w:pPr>
            <w:r w:rsidRPr="00201421">
              <w:t>Texto de la Comisión</w:t>
            </w:r>
          </w:p>
        </w:tc>
        <w:tc>
          <w:tcPr>
            <w:tcW w:w="4876" w:type="dxa"/>
          </w:tcPr>
          <w:p w14:paraId="545F6734" w14:textId="77777777" w:rsidR="00DA12ED" w:rsidRPr="00201421" w:rsidRDefault="00DA12ED" w:rsidP="0093139F">
            <w:pPr>
              <w:pStyle w:val="AmColumnHeading"/>
            </w:pPr>
            <w:r w:rsidRPr="00201421">
              <w:t>Enmienda</w:t>
            </w:r>
          </w:p>
        </w:tc>
      </w:tr>
      <w:tr w:rsidR="00DA12ED" w:rsidRPr="00201421" w14:paraId="2FDF99AA" w14:textId="77777777" w:rsidTr="0093139F">
        <w:trPr>
          <w:jc w:val="center"/>
        </w:trPr>
        <w:tc>
          <w:tcPr>
            <w:tcW w:w="4876" w:type="dxa"/>
          </w:tcPr>
          <w:p w14:paraId="0B23D164" w14:textId="77777777" w:rsidR="00DA12ED" w:rsidRPr="00201421" w:rsidRDefault="00DA12ED" w:rsidP="0093139F">
            <w:pPr>
              <w:pStyle w:val="Normal6a"/>
            </w:pPr>
          </w:p>
        </w:tc>
        <w:tc>
          <w:tcPr>
            <w:tcW w:w="4876" w:type="dxa"/>
          </w:tcPr>
          <w:p w14:paraId="78249E73" w14:textId="77777777" w:rsidR="00DA12ED" w:rsidRPr="00201421" w:rsidRDefault="00DA12ED" w:rsidP="0093139F">
            <w:pPr>
              <w:pStyle w:val="Normal6a"/>
            </w:pPr>
            <w:r w:rsidRPr="00201421">
              <w:rPr>
                <w:b/>
                <w:i/>
              </w:rPr>
              <w:t>q ter)</w:t>
            </w:r>
            <w:r w:rsidRPr="00201421">
              <w:tab/>
            </w:r>
            <w:r w:rsidRPr="00201421">
              <w:rPr>
                <w:b/>
                <w:i/>
              </w:rPr>
              <w:t>«persona inhabilitada para realizar actividades en las que participen menores»: persona identificada que, en consonancia con el artículo 10 de la Directiva 2011/93/UE, está inhabilitada temporal o permanentemente para realizar actividades que conlleven un contacto directo y habitual con menores;</w:t>
            </w:r>
          </w:p>
        </w:tc>
      </w:tr>
    </w:tbl>
    <w:p w14:paraId="3016DA3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7BE2015" w14:textId="77777777" w:rsidR="00DA12ED" w:rsidRPr="00201421" w:rsidRDefault="00DA12ED" w:rsidP="00DA12ED">
      <w:r w:rsidRPr="00201421">
        <w:rPr>
          <w:rStyle w:val="HideTWBExt"/>
        </w:rPr>
        <w:t>&lt;/Amend&gt;</w:t>
      </w:r>
    </w:p>
    <w:p w14:paraId="2426EF0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597</w:t>
      </w:r>
      <w:r w:rsidRPr="00201421">
        <w:rPr>
          <w:rStyle w:val="HideTWBExt"/>
          <w:b w:val="0"/>
        </w:rPr>
        <w:t>&lt;/NumAm&gt;</w:t>
      </w:r>
    </w:p>
    <w:p w14:paraId="04ADC75A"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19C58451" w14:textId="77777777" w:rsidR="00DA12ED" w:rsidRPr="00201421" w:rsidRDefault="00DA12ED" w:rsidP="00DA12ED">
      <w:pPr>
        <w:pStyle w:val="NormalBold"/>
      </w:pPr>
      <w:r w:rsidRPr="00201421">
        <w:rPr>
          <w:rStyle w:val="HideTWBExt"/>
          <w:b w:val="0"/>
        </w:rPr>
        <w:t>&lt;/RepeatBlock-By&gt;</w:t>
      </w:r>
    </w:p>
    <w:p w14:paraId="4971C8E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D343515" w14:textId="77777777" w:rsidR="00DA12ED" w:rsidRPr="00201421" w:rsidRDefault="00DA12ED" w:rsidP="00DA12ED">
      <w:pPr>
        <w:pStyle w:val="NormalBold"/>
      </w:pPr>
      <w:r w:rsidRPr="00201421">
        <w:rPr>
          <w:rStyle w:val="HideTWBExt"/>
          <w:b w:val="0"/>
        </w:rPr>
        <w:t>&lt;Article&gt;</w:t>
      </w:r>
      <w:r w:rsidRPr="00201421">
        <w:t>Artículo 2 – párrafo 1 – letra q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34334A3" w14:textId="77777777" w:rsidTr="0093139F">
        <w:trPr>
          <w:trHeight w:val="240"/>
          <w:jc w:val="center"/>
        </w:trPr>
        <w:tc>
          <w:tcPr>
            <w:tcW w:w="9752" w:type="dxa"/>
            <w:gridSpan w:val="2"/>
          </w:tcPr>
          <w:p w14:paraId="46E53C32" w14:textId="77777777" w:rsidR="00DA12ED" w:rsidRPr="00201421" w:rsidRDefault="00DA12ED" w:rsidP="0093139F"/>
        </w:tc>
      </w:tr>
      <w:tr w:rsidR="00DA12ED" w:rsidRPr="00201421" w14:paraId="4F9E44A2" w14:textId="77777777" w:rsidTr="0093139F">
        <w:trPr>
          <w:trHeight w:val="240"/>
          <w:jc w:val="center"/>
        </w:trPr>
        <w:tc>
          <w:tcPr>
            <w:tcW w:w="4876" w:type="dxa"/>
          </w:tcPr>
          <w:p w14:paraId="24472F54" w14:textId="77777777" w:rsidR="00DA12ED" w:rsidRPr="00201421" w:rsidRDefault="00DA12ED" w:rsidP="0093139F">
            <w:pPr>
              <w:pStyle w:val="AmColumnHeading"/>
            </w:pPr>
            <w:r w:rsidRPr="00201421">
              <w:t>Texto de la Comisión</w:t>
            </w:r>
          </w:p>
        </w:tc>
        <w:tc>
          <w:tcPr>
            <w:tcW w:w="4876" w:type="dxa"/>
          </w:tcPr>
          <w:p w14:paraId="59EF6263" w14:textId="77777777" w:rsidR="00DA12ED" w:rsidRPr="00201421" w:rsidRDefault="00DA12ED" w:rsidP="0093139F">
            <w:pPr>
              <w:pStyle w:val="AmColumnHeading"/>
            </w:pPr>
            <w:r w:rsidRPr="00201421">
              <w:t>Enmienda</w:t>
            </w:r>
          </w:p>
        </w:tc>
      </w:tr>
      <w:tr w:rsidR="00DA12ED" w:rsidRPr="00201421" w14:paraId="2725FEA2" w14:textId="77777777" w:rsidTr="0093139F">
        <w:trPr>
          <w:jc w:val="center"/>
        </w:trPr>
        <w:tc>
          <w:tcPr>
            <w:tcW w:w="4876" w:type="dxa"/>
          </w:tcPr>
          <w:p w14:paraId="05BBDE6F" w14:textId="77777777" w:rsidR="00DA12ED" w:rsidRPr="00201421" w:rsidRDefault="00DA12ED" w:rsidP="0093139F">
            <w:pPr>
              <w:pStyle w:val="Normal6a"/>
            </w:pPr>
          </w:p>
        </w:tc>
        <w:tc>
          <w:tcPr>
            <w:tcW w:w="4876" w:type="dxa"/>
          </w:tcPr>
          <w:p w14:paraId="13510B2A" w14:textId="77777777" w:rsidR="00DA12ED" w:rsidRPr="00201421" w:rsidRDefault="00DA12ED" w:rsidP="0093139F">
            <w:pPr>
              <w:pStyle w:val="Normal6a"/>
            </w:pPr>
            <w:r w:rsidRPr="00201421">
              <w:rPr>
                <w:b/>
                <w:i/>
              </w:rPr>
              <w:t>q ter)</w:t>
            </w:r>
            <w:r w:rsidRPr="00201421">
              <w:tab/>
            </w:r>
            <w:r w:rsidRPr="00201421">
              <w:rPr>
                <w:b/>
                <w:i/>
              </w:rPr>
              <w:t>«superviviente»: una persona tal como se define en el artículo 2, párrafo primero, letra a), de la Directiva 2011/93/UE que fue objeto de delitos de abuso sexual de menores;</w:t>
            </w:r>
          </w:p>
        </w:tc>
      </w:tr>
    </w:tbl>
    <w:p w14:paraId="77A6656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58D882C" w14:textId="77777777" w:rsidR="00DA12ED" w:rsidRPr="00201421" w:rsidRDefault="00DA12ED" w:rsidP="00DA12ED">
      <w:r w:rsidRPr="00201421">
        <w:rPr>
          <w:rStyle w:val="HideTWBExt"/>
        </w:rPr>
        <w:t>&lt;/Amend&gt;</w:t>
      </w:r>
    </w:p>
    <w:p w14:paraId="772A40D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598</w:t>
      </w:r>
      <w:r w:rsidRPr="00201421">
        <w:rPr>
          <w:rStyle w:val="HideTWBExt"/>
          <w:b w:val="0"/>
        </w:rPr>
        <w:t>&lt;/NumAm&gt;</w:t>
      </w:r>
    </w:p>
    <w:p w14:paraId="2B06ABF0"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9FEDE58" w14:textId="77777777" w:rsidR="00DA12ED" w:rsidRPr="00201421" w:rsidRDefault="00DA12ED" w:rsidP="00DA12ED">
      <w:pPr>
        <w:pStyle w:val="NormalBold"/>
      </w:pPr>
      <w:r w:rsidRPr="00201421">
        <w:rPr>
          <w:rStyle w:val="HideTWBExt"/>
          <w:b w:val="0"/>
        </w:rPr>
        <w:t>&lt;/RepeatBlock-By&gt;</w:t>
      </w:r>
    </w:p>
    <w:p w14:paraId="01A4ACB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5838F2D" w14:textId="77777777" w:rsidR="00DA12ED" w:rsidRPr="00201421" w:rsidRDefault="00DA12ED" w:rsidP="00DA12ED">
      <w:pPr>
        <w:pStyle w:val="NormalBold"/>
      </w:pPr>
      <w:r w:rsidRPr="00201421">
        <w:rPr>
          <w:rStyle w:val="HideTWBExt"/>
          <w:b w:val="0"/>
        </w:rPr>
        <w:t>&lt;Article&gt;</w:t>
      </w:r>
      <w:r w:rsidRPr="00201421">
        <w:t>Artículo 2 – párrafo 1 – letra s</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C2295D5" w14:textId="77777777" w:rsidTr="0093139F">
        <w:trPr>
          <w:trHeight w:val="240"/>
          <w:jc w:val="center"/>
        </w:trPr>
        <w:tc>
          <w:tcPr>
            <w:tcW w:w="9752" w:type="dxa"/>
            <w:gridSpan w:val="2"/>
          </w:tcPr>
          <w:p w14:paraId="431873E3" w14:textId="77777777" w:rsidR="00DA12ED" w:rsidRPr="00201421" w:rsidRDefault="00DA12ED" w:rsidP="0093139F"/>
        </w:tc>
      </w:tr>
      <w:tr w:rsidR="00DA12ED" w:rsidRPr="00201421" w14:paraId="295DE946" w14:textId="77777777" w:rsidTr="0093139F">
        <w:trPr>
          <w:trHeight w:val="240"/>
          <w:jc w:val="center"/>
        </w:trPr>
        <w:tc>
          <w:tcPr>
            <w:tcW w:w="4876" w:type="dxa"/>
          </w:tcPr>
          <w:p w14:paraId="75DADDC0" w14:textId="77777777" w:rsidR="00DA12ED" w:rsidRPr="00201421" w:rsidRDefault="00DA12ED" w:rsidP="0093139F">
            <w:pPr>
              <w:pStyle w:val="AmColumnHeading"/>
            </w:pPr>
            <w:r w:rsidRPr="00201421">
              <w:t>Texto de la Comisión</w:t>
            </w:r>
          </w:p>
        </w:tc>
        <w:tc>
          <w:tcPr>
            <w:tcW w:w="4876" w:type="dxa"/>
          </w:tcPr>
          <w:p w14:paraId="6879F2A1" w14:textId="77777777" w:rsidR="00DA12ED" w:rsidRPr="00201421" w:rsidRDefault="00DA12ED" w:rsidP="0093139F">
            <w:pPr>
              <w:pStyle w:val="AmColumnHeading"/>
            </w:pPr>
            <w:r w:rsidRPr="00201421">
              <w:t>Enmienda</w:t>
            </w:r>
          </w:p>
        </w:tc>
      </w:tr>
      <w:tr w:rsidR="00DA12ED" w:rsidRPr="00201421" w14:paraId="7A4CFE9F" w14:textId="77777777" w:rsidTr="0093139F">
        <w:trPr>
          <w:jc w:val="center"/>
        </w:trPr>
        <w:tc>
          <w:tcPr>
            <w:tcW w:w="4876" w:type="dxa"/>
          </w:tcPr>
          <w:p w14:paraId="12CAF3A8" w14:textId="77777777" w:rsidR="00DA12ED" w:rsidRPr="00201421" w:rsidRDefault="00DA12ED" w:rsidP="0093139F">
            <w:pPr>
              <w:pStyle w:val="Normal6a"/>
            </w:pPr>
            <w:r w:rsidRPr="00201421">
              <w:rPr>
                <w:b/>
                <w:i/>
              </w:rPr>
              <w:t>s)</w:t>
            </w:r>
            <w:r w:rsidRPr="00201421">
              <w:tab/>
            </w:r>
            <w:r w:rsidRPr="00201421">
              <w:rPr>
                <w:b/>
                <w:i/>
              </w:rPr>
              <w:t>«datos de contenido»: los datos que se definen en el artículo 2, punto 10, del Reglamento (UE) ... [sobre las órdenes europeas de entrega y conservación de pruebas electrónicas a efectos de enjuiciamiento penal (Reglamento .../... sobre pruebas electrónicas)];</w:t>
            </w:r>
          </w:p>
        </w:tc>
        <w:tc>
          <w:tcPr>
            <w:tcW w:w="4876" w:type="dxa"/>
          </w:tcPr>
          <w:p w14:paraId="0EF2239D" w14:textId="77777777" w:rsidR="00DA12ED" w:rsidRPr="00201421" w:rsidRDefault="00DA12ED" w:rsidP="0093139F">
            <w:pPr>
              <w:pStyle w:val="Normal6a"/>
            </w:pPr>
            <w:r w:rsidRPr="00201421">
              <w:rPr>
                <w:b/>
                <w:i/>
              </w:rPr>
              <w:t>suprimida</w:t>
            </w:r>
          </w:p>
        </w:tc>
      </w:tr>
    </w:tbl>
    <w:p w14:paraId="76D109A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C6B46AB" w14:textId="77777777" w:rsidR="00DA12ED" w:rsidRPr="00201421" w:rsidRDefault="00DA12ED" w:rsidP="00DA12ED">
      <w:r w:rsidRPr="00201421">
        <w:rPr>
          <w:rStyle w:val="HideTWBExt"/>
        </w:rPr>
        <w:t>&lt;/Amend&gt;</w:t>
      </w:r>
    </w:p>
    <w:p w14:paraId="4246F64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599</w:t>
      </w:r>
      <w:r w:rsidRPr="00201421">
        <w:rPr>
          <w:rStyle w:val="HideTWBExt"/>
          <w:b w:val="0"/>
        </w:rPr>
        <w:t>&lt;/NumAm&gt;</w:t>
      </w:r>
    </w:p>
    <w:p w14:paraId="37623990"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4E471F41" w14:textId="77777777" w:rsidR="00DA12ED" w:rsidRPr="00201421" w:rsidRDefault="00DA12ED" w:rsidP="00DA12ED">
      <w:pPr>
        <w:pStyle w:val="NormalBold"/>
      </w:pPr>
      <w:r w:rsidRPr="00201421">
        <w:rPr>
          <w:rStyle w:val="HideTWBExt"/>
          <w:b w:val="0"/>
        </w:rPr>
        <w:t>&lt;/RepeatBlock-By&gt;</w:t>
      </w:r>
    </w:p>
    <w:p w14:paraId="1986E79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76E6F2E" w14:textId="77777777" w:rsidR="00DA12ED" w:rsidRPr="00201421" w:rsidRDefault="00DA12ED" w:rsidP="00DA12ED">
      <w:pPr>
        <w:pStyle w:val="NormalBold"/>
      </w:pPr>
      <w:r w:rsidRPr="00201421">
        <w:rPr>
          <w:rStyle w:val="HideTWBExt"/>
          <w:b w:val="0"/>
        </w:rPr>
        <w:t>&lt;Article&gt;</w:t>
      </w:r>
      <w:r w:rsidRPr="00201421">
        <w:t>Artículo 2 – párrafo 1 – letra s</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F40F359" w14:textId="77777777" w:rsidTr="0093139F">
        <w:trPr>
          <w:trHeight w:val="240"/>
          <w:jc w:val="center"/>
        </w:trPr>
        <w:tc>
          <w:tcPr>
            <w:tcW w:w="9752" w:type="dxa"/>
            <w:gridSpan w:val="2"/>
          </w:tcPr>
          <w:p w14:paraId="12AC18D2" w14:textId="77777777" w:rsidR="00DA12ED" w:rsidRPr="00201421" w:rsidRDefault="00DA12ED" w:rsidP="0093139F"/>
        </w:tc>
      </w:tr>
      <w:tr w:rsidR="00DA12ED" w:rsidRPr="00201421" w14:paraId="4CF5B858" w14:textId="77777777" w:rsidTr="0093139F">
        <w:trPr>
          <w:trHeight w:val="240"/>
          <w:jc w:val="center"/>
        </w:trPr>
        <w:tc>
          <w:tcPr>
            <w:tcW w:w="4876" w:type="dxa"/>
          </w:tcPr>
          <w:p w14:paraId="29C48CFA" w14:textId="77777777" w:rsidR="00DA12ED" w:rsidRPr="00201421" w:rsidRDefault="00DA12ED" w:rsidP="0093139F">
            <w:pPr>
              <w:pStyle w:val="AmColumnHeading"/>
            </w:pPr>
            <w:r w:rsidRPr="00201421">
              <w:t>Texto de la Comisión</w:t>
            </w:r>
          </w:p>
        </w:tc>
        <w:tc>
          <w:tcPr>
            <w:tcW w:w="4876" w:type="dxa"/>
          </w:tcPr>
          <w:p w14:paraId="74611F2B" w14:textId="77777777" w:rsidR="00DA12ED" w:rsidRPr="00201421" w:rsidRDefault="00DA12ED" w:rsidP="0093139F">
            <w:pPr>
              <w:pStyle w:val="AmColumnHeading"/>
            </w:pPr>
            <w:r w:rsidRPr="00201421">
              <w:t>Enmienda</w:t>
            </w:r>
          </w:p>
        </w:tc>
      </w:tr>
      <w:tr w:rsidR="00DA12ED" w:rsidRPr="00201421" w14:paraId="31B72909" w14:textId="77777777" w:rsidTr="0093139F">
        <w:trPr>
          <w:jc w:val="center"/>
        </w:trPr>
        <w:tc>
          <w:tcPr>
            <w:tcW w:w="4876" w:type="dxa"/>
          </w:tcPr>
          <w:p w14:paraId="09ADEE66" w14:textId="77777777" w:rsidR="00DA12ED" w:rsidRPr="00201421" w:rsidRDefault="00DA12ED" w:rsidP="0093139F">
            <w:pPr>
              <w:pStyle w:val="Normal6a"/>
            </w:pPr>
            <w:r w:rsidRPr="00201421">
              <w:t>s)</w:t>
            </w:r>
            <w:r w:rsidRPr="00201421">
              <w:tab/>
              <w:t xml:space="preserve">«datos de contenido»: </w:t>
            </w:r>
            <w:r w:rsidRPr="00201421">
              <w:rPr>
                <w:b/>
                <w:bCs/>
                <w:i/>
                <w:iCs/>
              </w:rPr>
              <w:t>los datos que se definen en el artículo 2, punto 10, del Reglamento (UE) ... [sobre las órdenes europeas de entrega y conservación de pruebas electrónicas a efectos de enjuiciamiento penal (Reglamento .../... sobre pruebas electrónicas)]</w:t>
            </w:r>
            <w:r w:rsidRPr="00201421">
              <w:t>;</w:t>
            </w:r>
          </w:p>
        </w:tc>
        <w:tc>
          <w:tcPr>
            <w:tcW w:w="4876" w:type="dxa"/>
          </w:tcPr>
          <w:p w14:paraId="709F7E24" w14:textId="77777777" w:rsidR="00DA12ED" w:rsidRPr="00201421" w:rsidRDefault="00DA12ED" w:rsidP="0093139F">
            <w:pPr>
              <w:pStyle w:val="Normal6a"/>
            </w:pPr>
            <w:r w:rsidRPr="00201421">
              <w:t>s)</w:t>
            </w:r>
            <w:r w:rsidRPr="00201421">
              <w:tab/>
              <w:t xml:space="preserve">«datos de contenido»: </w:t>
            </w:r>
            <w:r w:rsidRPr="00201421">
              <w:rPr>
                <w:b/>
                <w:bCs/>
                <w:i/>
                <w:iCs/>
              </w:rPr>
              <w:t>vídeos e imágenes en un formato digital</w:t>
            </w:r>
            <w:r w:rsidRPr="00201421">
              <w:t>;</w:t>
            </w:r>
          </w:p>
        </w:tc>
      </w:tr>
    </w:tbl>
    <w:p w14:paraId="5AADFEC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014278E" w14:textId="77777777" w:rsidR="00DA12ED" w:rsidRPr="00201421" w:rsidRDefault="00DA12ED" w:rsidP="00DA12ED">
      <w:r w:rsidRPr="00201421">
        <w:rPr>
          <w:rStyle w:val="HideTWBExt"/>
        </w:rPr>
        <w:t>&lt;/Amend&gt;</w:t>
      </w:r>
    </w:p>
    <w:p w14:paraId="323B1A7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600</w:t>
      </w:r>
      <w:r w:rsidRPr="00201421">
        <w:rPr>
          <w:rStyle w:val="HideTWBExt"/>
          <w:b w:val="0"/>
        </w:rPr>
        <w:t>&lt;/NumAm&gt;</w:t>
      </w:r>
    </w:p>
    <w:p w14:paraId="20722DEE"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758C4DF"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3858ECF"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5C44EFA"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47169401"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4838B345" w14:textId="77777777" w:rsidR="00DA12ED" w:rsidRPr="00201421" w:rsidRDefault="00DA12ED" w:rsidP="00DA12ED">
      <w:pPr>
        <w:pStyle w:val="NormalBold"/>
      </w:pPr>
      <w:r w:rsidRPr="00201421">
        <w:rPr>
          <w:rStyle w:val="HideTWBExt"/>
          <w:b w:val="0"/>
        </w:rPr>
        <w:t>&lt;/RepeatBlock-By&gt;</w:t>
      </w:r>
    </w:p>
    <w:p w14:paraId="42422DC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FE38269" w14:textId="77777777" w:rsidR="00DA12ED" w:rsidRPr="00201421" w:rsidRDefault="00DA12ED" w:rsidP="00DA12ED">
      <w:pPr>
        <w:pStyle w:val="NormalBold"/>
      </w:pPr>
      <w:r w:rsidRPr="00201421">
        <w:rPr>
          <w:rStyle w:val="HideTWBExt"/>
          <w:b w:val="0"/>
        </w:rPr>
        <w:t>&lt;Article&gt;</w:t>
      </w:r>
      <w:r w:rsidRPr="00201421">
        <w:t>Artículo 2 – párrafo 1 – letra s</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41F47E9" w14:textId="77777777" w:rsidTr="0093139F">
        <w:trPr>
          <w:trHeight w:val="240"/>
          <w:jc w:val="center"/>
        </w:trPr>
        <w:tc>
          <w:tcPr>
            <w:tcW w:w="9752" w:type="dxa"/>
            <w:gridSpan w:val="2"/>
          </w:tcPr>
          <w:p w14:paraId="560EE2CA" w14:textId="77777777" w:rsidR="00DA12ED" w:rsidRPr="00201421" w:rsidRDefault="00DA12ED" w:rsidP="0093139F"/>
        </w:tc>
      </w:tr>
      <w:tr w:rsidR="00DA12ED" w:rsidRPr="00201421" w14:paraId="7BE64974" w14:textId="77777777" w:rsidTr="0093139F">
        <w:trPr>
          <w:trHeight w:val="240"/>
          <w:jc w:val="center"/>
        </w:trPr>
        <w:tc>
          <w:tcPr>
            <w:tcW w:w="4876" w:type="dxa"/>
          </w:tcPr>
          <w:p w14:paraId="0F167809" w14:textId="77777777" w:rsidR="00DA12ED" w:rsidRPr="00201421" w:rsidRDefault="00DA12ED" w:rsidP="0093139F">
            <w:pPr>
              <w:pStyle w:val="AmColumnHeading"/>
            </w:pPr>
            <w:r w:rsidRPr="00201421">
              <w:t>Texto de la Comisión</w:t>
            </w:r>
          </w:p>
        </w:tc>
        <w:tc>
          <w:tcPr>
            <w:tcW w:w="4876" w:type="dxa"/>
          </w:tcPr>
          <w:p w14:paraId="6C07A232" w14:textId="77777777" w:rsidR="00DA12ED" w:rsidRPr="00201421" w:rsidRDefault="00DA12ED" w:rsidP="0093139F">
            <w:pPr>
              <w:pStyle w:val="AmColumnHeading"/>
            </w:pPr>
            <w:r w:rsidRPr="00201421">
              <w:t>Enmienda</w:t>
            </w:r>
          </w:p>
        </w:tc>
      </w:tr>
      <w:tr w:rsidR="00DA12ED" w:rsidRPr="00201421" w14:paraId="63E0ECF4" w14:textId="77777777" w:rsidTr="0093139F">
        <w:trPr>
          <w:jc w:val="center"/>
        </w:trPr>
        <w:tc>
          <w:tcPr>
            <w:tcW w:w="4876" w:type="dxa"/>
          </w:tcPr>
          <w:p w14:paraId="4C9CD98E" w14:textId="77777777" w:rsidR="00DA12ED" w:rsidRPr="00201421" w:rsidRDefault="00DA12ED" w:rsidP="0093139F">
            <w:pPr>
              <w:pStyle w:val="Normal6a"/>
            </w:pPr>
            <w:r w:rsidRPr="00201421">
              <w:t>s)</w:t>
            </w:r>
            <w:r w:rsidRPr="00201421">
              <w:tab/>
              <w:t xml:space="preserve">«datos de contenido»: </w:t>
            </w:r>
            <w:r w:rsidRPr="00201421">
              <w:rPr>
                <w:b/>
                <w:bCs/>
                <w:i/>
                <w:iCs/>
              </w:rPr>
              <w:t>los datos que se definen en el artículo 2, punto 10, del Reglamento (UE) ... [sobre las órdenes europeas de entrega y conservación de pruebas electrónicas a efectos de enjuiciamiento penal (Reglamento .../... sobre pruebas electrónicas)]</w:t>
            </w:r>
            <w:r w:rsidRPr="00201421">
              <w:t>;</w:t>
            </w:r>
          </w:p>
        </w:tc>
        <w:tc>
          <w:tcPr>
            <w:tcW w:w="4876" w:type="dxa"/>
          </w:tcPr>
          <w:p w14:paraId="38530483" w14:textId="77777777" w:rsidR="00DA12ED" w:rsidRPr="00201421" w:rsidRDefault="00DA12ED" w:rsidP="0093139F">
            <w:pPr>
              <w:pStyle w:val="Normal6a"/>
            </w:pPr>
            <w:r w:rsidRPr="00201421">
              <w:t>s)</w:t>
            </w:r>
            <w:r w:rsidRPr="00201421">
              <w:tab/>
              <w:t xml:space="preserve">«datos de contenido»: </w:t>
            </w:r>
            <w:r w:rsidRPr="00201421">
              <w:rPr>
                <w:b/>
                <w:bCs/>
                <w:i/>
                <w:iCs/>
              </w:rPr>
              <w:t>vídeos e imágenes en un formato digital</w:t>
            </w:r>
            <w:r w:rsidRPr="00201421">
              <w:t>;</w:t>
            </w:r>
          </w:p>
        </w:tc>
      </w:tr>
    </w:tbl>
    <w:p w14:paraId="46EF44E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43319D9" w14:textId="77777777" w:rsidR="00DA12ED" w:rsidRPr="00201421" w:rsidRDefault="00DA12ED" w:rsidP="00DA12ED">
      <w:r w:rsidRPr="00201421">
        <w:rPr>
          <w:rStyle w:val="HideTWBExt"/>
        </w:rPr>
        <w:t>&lt;/Amend&gt;</w:t>
      </w:r>
    </w:p>
    <w:p w14:paraId="010C2B7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601</w:t>
      </w:r>
      <w:r w:rsidRPr="00201421">
        <w:rPr>
          <w:rStyle w:val="HideTWBExt"/>
          <w:b w:val="0"/>
        </w:rPr>
        <w:t>&lt;/NumAm&gt;</w:t>
      </w:r>
    </w:p>
    <w:p w14:paraId="4AEBDD4D"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5595BCD9" w14:textId="77777777" w:rsidR="00DA12ED" w:rsidRPr="00201421" w:rsidRDefault="00DA12ED" w:rsidP="00DA12ED">
      <w:pPr>
        <w:pStyle w:val="NormalBold"/>
      </w:pPr>
      <w:r w:rsidRPr="00201421">
        <w:rPr>
          <w:rStyle w:val="HideTWBExt"/>
          <w:b w:val="0"/>
        </w:rPr>
        <w:t>&lt;/RepeatBlock-By&gt;</w:t>
      </w:r>
    </w:p>
    <w:p w14:paraId="6C7AA90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8B31D01" w14:textId="77777777" w:rsidR="00DA12ED" w:rsidRPr="00201421" w:rsidRDefault="00DA12ED" w:rsidP="00DA12ED">
      <w:pPr>
        <w:pStyle w:val="NormalBold"/>
      </w:pPr>
      <w:r w:rsidRPr="00201421">
        <w:rPr>
          <w:rStyle w:val="HideTWBExt"/>
          <w:b w:val="0"/>
        </w:rPr>
        <w:t>&lt;Article&gt;</w:t>
      </w:r>
      <w:r w:rsidRPr="00201421">
        <w:t>Artículo 2 – párrafo 1 – letra w</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D1E0C80" w14:textId="77777777" w:rsidTr="0093139F">
        <w:trPr>
          <w:trHeight w:val="240"/>
          <w:jc w:val="center"/>
        </w:trPr>
        <w:tc>
          <w:tcPr>
            <w:tcW w:w="9752" w:type="dxa"/>
            <w:gridSpan w:val="2"/>
          </w:tcPr>
          <w:p w14:paraId="4A6C7053" w14:textId="77777777" w:rsidR="00DA12ED" w:rsidRPr="00201421" w:rsidRDefault="00DA12ED" w:rsidP="0093139F"/>
        </w:tc>
      </w:tr>
      <w:tr w:rsidR="00DA12ED" w:rsidRPr="00201421" w14:paraId="160CEFA6" w14:textId="77777777" w:rsidTr="0093139F">
        <w:trPr>
          <w:trHeight w:val="240"/>
          <w:jc w:val="center"/>
        </w:trPr>
        <w:tc>
          <w:tcPr>
            <w:tcW w:w="4876" w:type="dxa"/>
          </w:tcPr>
          <w:p w14:paraId="44D25700" w14:textId="77777777" w:rsidR="00DA12ED" w:rsidRPr="00201421" w:rsidRDefault="00DA12ED" w:rsidP="0093139F">
            <w:pPr>
              <w:pStyle w:val="AmColumnHeading"/>
            </w:pPr>
            <w:r w:rsidRPr="00201421">
              <w:t>Texto de la Comisión</w:t>
            </w:r>
          </w:p>
        </w:tc>
        <w:tc>
          <w:tcPr>
            <w:tcW w:w="4876" w:type="dxa"/>
          </w:tcPr>
          <w:p w14:paraId="5460864C" w14:textId="77777777" w:rsidR="00DA12ED" w:rsidRPr="00201421" w:rsidRDefault="00DA12ED" w:rsidP="0093139F">
            <w:pPr>
              <w:pStyle w:val="AmColumnHeading"/>
            </w:pPr>
            <w:r w:rsidRPr="00201421">
              <w:t>Enmienda</w:t>
            </w:r>
          </w:p>
        </w:tc>
      </w:tr>
      <w:tr w:rsidR="00DA12ED" w:rsidRPr="00201421" w14:paraId="08DA3834" w14:textId="77777777" w:rsidTr="0093139F">
        <w:trPr>
          <w:jc w:val="center"/>
        </w:trPr>
        <w:tc>
          <w:tcPr>
            <w:tcW w:w="4876" w:type="dxa"/>
          </w:tcPr>
          <w:p w14:paraId="09526536" w14:textId="77777777" w:rsidR="00DA12ED" w:rsidRPr="00201421" w:rsidRDefault="00DA12ED" w:rsidP="0093139F">
            <w:pPr>
              <w:pStyle w:val="Normal6a"/>
            </w:pPr>
            <w:r w:rsidRPr="00201421">
              <w:t>w)</w:t>
            </w:r>
            <w:r w:rsidRPr="00201421">
              <w:tab/>
              <w:t xml:space="preserve">«establecimiento principal»: la sede </w:t>
            </w:r>
            <w:r w:rsidRPr="00201421">
              <w:rPr>
                <w:b/>
                <w:bCs/>
                <w:i/>
                <w:iCs/>
              </w:rPr>
              <w:t>central o el domicilio social</w:t>
            </w:r>
            <w:r w:rsidRPr="00201421">
              <w:t xml:space="preserve"> del prestador de servicios de la sociedad de la información pertinentes en que se ejercen las principales funciones financieras y el control operativo.</w:t>
            </w:r>
          </w:p>
        </w:tc>
        <w:tc>
          <w:tcPr>
            <w:tcW w:w="4876" w:type="dxa"/>
          </w:tcPr>
          <w:p w14:paraId="39017B0B" w14:textId="77777777" w:rsidR="00DA12ED" w:rsidRPr="00201421" w:rsidRDefault="00DA12ED" w:rsidP="0093139F">
            <w:pPr>
              <w:pStyle w:val="Normal6a"/>
            </w:pPr>
            <w:r w:rsidRPr="00201421">
              <w:t>w)</w:t>
            </w:r>
            <w:r w:rsidRPr="00201421">
              <w:tab/>
              <w:t>«establecimiento principal»: la sede del prestador de servicios de la sociedad de la información pertinentes en que se ejercen las principales funciones financieras y el control operativo.</w:t>
            </w:r>
          </w:p>
        </w:tc>
      </w:tr>
    </w:tbl>
    <w:p w14:paraId="36AAE94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5C3053B" w14:textId="77777777" w:rsidR="00DA12ED" w:rsidRPr="00201421" w:rsidRDefault="00DA12ED" w:rsidP="00DA12ED">
      <w:r w:rsidRPr="00201421">
        <w:rPr>
          <w:rStyle w:val="HideTWBExt"/>
        </w:rPr>
        <w:t>&lt;/Amend&gt;</w:t>
      </w:r>
    </w:p>
    <w:p w14:paraId="7C01C8E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602</w:t>
      </w:r>
      <w:r w:rsidRPr="00201421">
        <w:rPr>
          <w:rStyle w:val="HideTWBExt"/>
          <w:b w:val="0"/>
        </w:rPr>
        <w:t>&lt;/NumAm&gt;</w:t>
      </w:r>
    </w:p>
    <w:p w14:paraId="6B8670C8" w14:textId="77777777" w:rsidR="00DA12ED" w:rsidRPr="00201421" w:rsidRDefault="00DA12ED" w:rsidP="00DA12ED">
      <w:pPr>
        <w:pStyle w:val="NormalBold"/>
      </w:pPr>
      <w:r w:rsidRPr="00201421">
        <w:rPr>
          <w:rStyle w:val="HideTWBExt"/>
          <w:b w:val="0"/>
        </w:rPr>
        <w:t>&lt;RepeatBlock-By&gt;&lt;Members&gt;</w:t>
      </w:r>
      <w:r w:rsidRPr="00201421">
        <w:t>Loránt Vincze, Miriam Lexmann, François-Xavier Bellamy</w:t>
      </w:r>
      <w:r w:rsidRPr="00201421">
        <w:rPr>
          <w:rStyle w:val="HideTWBExt"/>
          <w:b w:val="0"/>
        </w:rPr>
        <w:t>&lt;/Members&gt;</w:t>
      </w:r>
    </w:p>
    <w:p w14:paraId="1FA1A185" w14:textId="77777777" w:rsidR="00DA12ED" w:rsidRPr="00201421" w:rsidRDefault="00DA12ED" w:rsidP="00DA12ED">
      <w:pPr>
        <w:pStyle w:val="NormalBold"/>
      </w:pPr>
      <w:r w:rsidRPr="00201421">
        <w:rPr>
          <w:rStyle w:val="HideTWBExt"/>
          <w:b w:val="0"/>
        </w:rPr>
        <w:t>&lt;/RepeatBlock-By&gt;</w:t>
      </w:r>
    </w:p>
    <w:p w14:paraId="16BE1E5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69EE432" w14:textId="77777777" w:rsidR="00DA12ED" w:rsidRPr="00201421" w:rsidRDefault="00DA12ED" w:rsidP="00DA12ED">
      <w:pPr>
        <w:pStyle w:val="NormalBold"/>
      </w:pPr>
      <w:r w:rsidRPr="00201421">
        <w:rPr>
          <w:rStyle w:val="HideTWBExt"/>
          <w:b w:val="0"/>
        </w:rPr>
        <w:t>&lt;Article&gt;</w:t>
      </w:r>
      <w:r w:rsidRPr="00201421">
        <w:t>Artículo 2 – párrafo 1 – letra w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798C5A" w14:textId="77777777" w:rsidTr="0093139F">
        <w:trPr>
          <w:trHeight w:val="240"/>
          <w:jc w:val="center"/>
        </w:trPr>
        <w:tc>
          <w:tcPr>
            <w:tcW w:w="9752" w:type="dxa"/>
            <w:gridSpan w:val="2"/>
          </w:tcPr>
          <w:p w14:paraId="68A51DEA" w14:textId="77777777" w:rsidR="00DA12ED" w:rsidRPr="00201421" w:rsidRDefault="00DA12ED" w:rsidP="0093139F"/>
        </w:tc>
      </w:tr>
      <w:tr w:rsidR="00DA12ED" w:rsidRPr="00201421" w14:paraId="3E637925" w14:textId="77777777" w:rsidTr="0093139F">
        <w:trPr>
          <w:trHeight w:val="240"/>
          <w:jc w:val="center"/>
        </w:trPr>
        <w:tc>
          <w:tcPr>
            <w:tcW w:w="4876" w:type="dxa"/>
          </w:tcPr>
          <w:p w14:paraId="4F0A1337" w14:textId="77777777" w:rsidR="00DA12ED" w:rsidRPr="00201421" w:rsidRDefault="00DA12ED" w:rsidP="0093139F">
            <w:pPr>
              <w:pStyle w:val="AmColumnHeading"/>
            </w:pPr>
            <w:r w:rsidRPr="00201421">
              <w:t>Texto de la Comisión</w:t>
            </w:r>
          </w:p>
        </w:tc>
        <w:tc>
          <w:tcPr>
            <w:tcW w:w="4876" w:type="dxa"/>
          </w:tcPr>
          <w:p w14:paraId="508FF980" w14:textId="77777777" w:rsidR="00DA12ED" w:rsidRPr="00201421" w:rsidRDefault="00DA12ED" w:rsidP="0093139F">
            <w:pPr>
              <w:pStyle w:val="AmColumnHeading"/>
            </w:pPr>
            <w:r w:rsidRPr="00201421">
              <w:t>Enmienda</w:t>
            </w:r>
          </w:p>
        </w:tc>
      </w:tr>
      <w:tr w:rsidR="00DA12ED" w:rsidRPr="00201421" w14:paraId="720E1AF1" w14:textId="77777777" w:rsidTr="0093139F">
        <w:trPr>
          <w:jc w:val="center"/>
        </w:trPr>
        <w:tc>
          <w:tcPr>
            <w:tcW w:w="4876" w:type="dxa"/>
          </w:tcPr>
          <w:p w14:paraId="092B4B86" w14:textId="77777777" w:rsidR="00DA12ED" w:rsidRPr="00201421" w:rsidRDefault="00DA12ED" w:rsidP="0093139F">
            <w:pPr>
              <w:pStyle w:val="Normal6a"/>
            </w:pPr>
          </w:p>
        </w:tc>
        <w:tc>
          <w:tcPr>
            <w:tcW w:w="4876" w:type="dxa"/>
          </w:tcPr>
          <w:p w14:paraId="5CFD074E" w14:textId="77777777" w:rsidR="00DA12ED" w:rsidRPr="00201421" w:rsidRDefault="00DA12ED" w:rsidP="0093139F">
            <w:pPr>
              <w:pStyle w:val="Normal6a"/>
            </w:pPr>
            <w:r w:rsidRPr="00201421">
              <w:rPr>
                <w:b/>
                <w:i/>
              </w:rPr>
              <w:t>w bis)</w:t>
            </w:r>
            <w:r w:rsidRPr="00201421">
              <w:tab/>
            </w:r>
            <w:r w:rsidRPr="00201421">
              <w:rPr>
                <w:b/>
                <w:i/>
              </w:rPr>
              <w:t>«línea directa»: una organización que proporciona un mecanismo, distinto a los canales de denuncia facilitados por las agencias de las fuerzas y cuerpos de seguridad, para recibir denuncias anónimas del público sobre supuestos materiales de abuso sexual de menores y explotación sexual de menores en línea, y que satisface todos los criterios siguientes: a) está oficialmente reconocida por su Estado miembro de origen según se establece en la Directiva 2011/93/UE del Parlamento Europeo y del Consejo; b) tiene la misión de combatir el material de abuso sexual de menores en sus estatutos; y c) forma parte de una red internacional reconocida y bien establecida;</w:t>
            </w:r>
          </w:p>
        </w:tc>
      </w:tr>
    </w:tbl>
    <w:p w14:paraId="222C871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1463FDD" w14:textId="77777777" w:rsidR="00DA12ED" w:rsidRPr="00201421" w:rsidRDefault="00DA12ED" w:rsidP="00DA12ED">
      <w:r w:rsidRPr="00201421">
        <w:rPr>
          <w:rStyle w:val="HideTWBExt"/>
        </w:rPr>
        <w:t>&lt;/Amend&gt;</w:t>
      </w:r>
    </w:p>
    <w:p w14:paraId="73BA519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603</w:t>
      </w:r>
      <w:r w:rsidRPr="00201421">
        <w:rPr>
          <w:rStyle w:val="HideTWBExt"/>
          <w:b w:val="0"/>
        </w:rPr>
        <w:t>&lt;/NumAm&gt;</w:t>
      </w:r>
    </w:p>
    <w:p w14:paraId="4DD9BB84"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34FB9BE2" w14:textId="77777777" w:rsidR="00DA12ED" w:rsidRPr="00201421" w:rsidRDefault="00DA12ED" w:rsidP="00DA12ED">
      <w:pPr>
        <w:pStyle w:val="NormalBold"/>
      </w:pPr>
      <w:r w:rsidRPr="00201421">
        <w:rPr>
          <w:rStyle w:val="HideTWBExt"/>
          <w:b w:val="0"/>
        </w:rPr>
        <w:t>&lt;/RepeatBlock-By&gt;</w:t>
      </w:r>
    </w:p>
    <w:p w14:paraId="3397FA4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8695314" w14:textId="77777777" w:rsidR="00DA12ED" w:rsidRPr="00201421" w:rsidRDefault="00DA12ED" w:rsidP="00DA12ED">
      <w:pPr>
        <w:pStyle w:val="NormalBold"/>
      </w:pPr>
      <w:r w:rsidRPr="00201421">
        <w:rPr>
          <w:rStyle w:val="HideTWBExt"/>
          <w:b w:val="0"/>
        </w:rPr>
        <w:t>&lt;Article&gt;</w:t>
      </w:r>
      <w:r w:rsidRPr="00201421">
        <w:t>Artículo 2 – párrafo 1 – letra w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D3B409" w14:textId="77777777" w:rsidTr="0093139F">
        <w:trPr>
          <w:trHeight w:val="240"/>
          <w:jc w:val="center"/>
        </w:trPr>
        <w:tc>
          <w:tcPr>
            <w:tcW w:w="9752" w:type="dxa"/>
            <w:gridSpan w:val="2"/>
          </w:tcPr>
          <w:p w14:paraId="2BA50593" w14:textId="77777777" w:rsidR="00DA12ED" w:rsidRPr="00201421" w:rsidRDefault="00DA12ED" w:rsidP="0093139F"/>
        </w:tc>
      </w:tr>
      <w:tr w:rsidR="00DA12ED" w:rsidRPr="00201421" w14:paraId="21D76B7F" w14:textId="77777777" w:rsidTr="0093139F">
        <w:trPr>
          <w:trHeight w:val="240"/>
          <w:jc w:val="center"/>
        </w:trPr>
        <w:tc>
          <w:tcPr>
            <w:tcW w:w="4876" w:type="dxa"/>
          </w:tcPr>
          <w:p w14:paraId="78AEC317" w14:textId="77777777" w:rsidR="00DA12ED" w:rsidRPr="00201421" w:rsidRDefault="00DA12ED" w:rsidP="0093139F">
            <w:pPr>
              <w:pStyle w:val="AmColumnHeading"/>
            </w:pPr>
            <w:r w:rsidRPr="00201421">
              <w:t>Texto de la Comisión</w:t>
            </w:r>
          </w:p>
        </w:tc>
        <w:tc>
          <w:tcPr>
            <w:tcW w:w="4876" w:type="dxa"/>
          </w:tcPr>
          <w:p w14:paraId="637F3314" w14:textId="77777777" w:rsidR="00DA12ED" w:rsidRPr="00201421" w:rsidRDefault="00DA12ED" w:rsidP="0093139F">
            <w:pPr>
              <w:pStyle w:val="AmColumnHeading"/>
            </w:pPr>
            <w:r w:rsidRPr="00201421">
              <w:t>Enmienda</w:t>
            </w:r>
          </w:p>
        </w:tc>
      </w:tr>
      <w:tr w:rsidR="00DA12ED" w:rsidRPr="00201421" w14:paraId="3207D2F3" w14:textId="77777777" w:rsidTr="0093139F">
        <w:trPr>
          <w:jc w:val="center"/>
        </w:trPr>
        <w:tc>
          <w:tcPr>
            <w:tcW w:w="4876" w:type="dxa"/>
          </w:tcPr>
          <w:p w14:paraId="6043A9D2" w14:textId="77777777" w:rsidR="00DA12ED" w:rsidRPr="00201421" w:rsidRDefault="00DA12ED" w:rsidP="0093139F">
            <w:pPr>
              <w:pStyle w:val="Normal6a"/>
            </w:pPr>
          </w:p>
        </w:tc>
        <w:tc>
          <w:tcPr>
            <w:tcW w:w="4876" w:type="dxa"/>
          </w:tcPr>
          <w:p w14:paraId="1ED6D075" w14:textId="77777777" w:rsidR="00DA12ED" w:rsidRPr="00201421" w:rsidRDefault="00DA12ED" w:rsidP="0093139F">
            <w:pPr>
              <w:pStyle w:val="Normal6a"/>
            </w:pPr>
            <w:r w:rsidRPr="00201421">
              <w:rPr>
                <w:b/>
                <w:i/>
              </w:rPr>
              <w:t>w bis)</w:t>
            </w:r>
            <w:r w:rsidRPr="00201421">
              <w:tab/>
            </w:r>
            <w:r w:rsidRPr="00201421">
              <w:rPr>
                <w:b/>
                <w:i/>
              </w:rPr>
              <w:t>«línea telefónica directa»: organización que proporciona un mecanismo, distinto a los canales de denuncia facilitados por las fuerzas y cuerpos de seguridad, para recibir información anónima de los ciudadanos sobre supuestos materiales de abuso sexual de menores y explotación sexual de menores en línea, que está reconocida por su Estado miembro de origen de conformidad con lo establecido en la Directiva 2011/93/UE del Parlamento Europeo y del Consejo y en cuyos estatutos se fija la misión de combatir el material de abuso sexual de menores;</w:t>
            </w:r>
          </w:p>
        </w:tc>
      </w:tr>
    </w:tbl>
    <w:p w14:paraId="713481D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6657BC9" w14:textId="77777777" w:rsidR="00DA12ED" w:rsidRPr="00201421" w:rsidRDefault="00DA12ED" w:rsidP="00DA12ED">
      <w:r w:rsidRPr="00201421">
        <w:rPr>
          <w:rStyle w:val="HideTWBExt"/>
        </w:rPr>
        <w:t>&lt;/Amend&gt;</w:t>
      </w:r>
    </w:p>
    <w:p w14:paraId="4A33423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604</w:t>
      </w:r>
      <w:r w:rsidRPr="00201421">
        <w:rPr>
          <w:rStyle w:val="HideTWBExt"/>
          <w:b w:val="0"/>
        </w:rPr>
        <w:t>&lt;/NumAm&gt;</w:t>
      </w:r>
    </w:p>
    <w:p w14:paraId="2B7FC53F"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5FBEBB21" w14:textId="77777777" w:rsidR="00DA12ED" w:rsidRPr="00201421" w:rsidRDefault="00DA12ED" w:rsidP="00DA12ED">
      <w:pPr>
        <w:pStyle w:val="NormalBold"/>
      </w:pPr>
      <w:r w:rsidRPr="00201421">
        <w:rPr>
          <w:rStyle w:val="HideTWBExt"/>
          <w:b w:val="0"/>
        </w:rPr>
        <w:t>&lt;/RepeatBlock-By&gt;</w:t>
      </w:r>
    </w:p>
    <w:p w14:paraId="331DD88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B07757A" w14:textId="77777777" w:rsidR="00DA12ED" w:rsidRPr="00201421" w:rsidRDefault="00DA12ED" w:rsidP="00DA12ED">
      <w:pPr>
        <w:pStyle w:val="NormalBold"/>
      </w:pPr>
      <w:r w:rsidRPr="00201421">
        <w:rPr>
          <w:rStyle w:val="HideTWBExt"/>
          <w:b w:val="0"/>
        </w:rPr>
        <w:t>&lt;Article&gt;</w:t>
      </w:r>
      <w:r w:rsidRPr="00201421">
        <w:t>Artículo 2 – párrafo 1 – letra w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67F920A" w14:textId="77777777" w:rsidTr="0093139F">
        <w:trPr>
          <w:trHeight w:val="240"/>
          <w:jc w:val="center"/>
        </w:trPr>
        <w:tc>
          <w:tcPr>
            <w:tcW w:w="9752" w:type="dxa"/>
            <w:gridSpan w:val="2"/>
          </w:tcPr>
          <w:p w14:paraId="08328E09" w14:textId="77777777" w:rsidR="00DA12ED" w:rsidRPr="00201421" w:rsidRDefault="00DA12ED" w:rsidP="0093139F"/>
        </w:tc>
      </w:tr>
      <w:tr w:rsidR="00DA12ED" w:rsidRPr="00201421" w14:paraId="35C3C41D" w14:textId="77777777" w:rsidTr="0093139F">
        <w:trPr>
          <w:trHeight w:val="240"/>
          <w:jc w:val="center"/>
        </w:trPr>
        <w:tc>
          <w:tcPr>
            <w:tcW w:w="4876" w:type="dxa"/>
          </w:tcPr>
          <w:p w14:paraId="371247E6" w14:textId="77777777" w:rsidR="00DA12ED" w:rsidRPr="00201421" w:rsidRDefault="00DA12ED" w:rsidP="0093139F">
            <w:pPr>
              <w:pStyle w:val="AmColumnHeading"/>
            </w:pPr>
            <w:r w:rsidRPr="00201421">
              <w:t>Texto de la Comisión</w:t>
            </w:r>
          </w:p>
        </w:tc>
        <w:tc>
          <w:tcPr>
            <w:tcW w:w="4876" w:type="dxa"/>
          </w:tcPr>
          <w:p w14:paraId="535D1A38" w14:textId="77777777" w:rsidR="00DA12ED" w:rsidRPr="00201421" w:rsidRDefault="00DA12ED" w:rsidP="0093139F">
            <w:pPr>
              <w:pStyle w:val="AmColumnHeading"/>
            </w:pPr>
            <w:r w:rsidRPr="00201421">
              <w:t>Enmienda</w:t>
            </w:r>
          </w:p>
        </w:tc>
      </w:tr>
      <w:tr w:rsidR="00DA12ED" w:rsidRPr="00201421" w14:paraId="1CACBA75" w14:textId="77777777" w:rsidTr="0093139F">
        <w:trPr>
          <w:jc w:val="center"/>
        </w:trPr>
        <w:tc>
          <w:tcPr>
            <w:tcW w:w="4876" w:type="dxa"/>
          </w:tcPr>
          <w:p w14:paraId="32476A59" w14:textId="77777777" w:rsidR="00DA12ED" w:rsidRPr="00201421" w:rsidRDefault="00DA12ED" w:rsidP="0093139F">
            <w:pPr>
              <w:pStyle w:val="Normal6a"/>
            </w:pPr>
          </w:p>
        </w:tc>
        <w:tc>
          <w:tcPr>
            <w:tcW w:w="4876" w:type="dxa"/>
          </w:tcPr>
          <w:p w14:paraId="78C79BB0" w14:textId="77777777" w:rsidR="00DA12ED" w:rsidRPr="00201421" w:rsidRDefault="00DA12ED" w:rsidP="0093139F">
            <w:pPr>
              <w:pStyle w:val="Normal6a"/>
            </w:pPr>
            <w:r w:rsidRPr="00201421">
              <w:rPr>
                <w:b/>
                <w:i/>
              </w:rPr>
              <w:t>w bis)</w:t>
            </w:r>
            <w:r w:rsidRPr="00201421">
              <w:tab/>
            </w:r>
            <w:r w:rsidRPr="00201421">
              <w:rPr>
                <w:b/>
                <w:i/>
              </w:rPr>
              <w:t>«víctima»: un menor que fue objeto de delitos de abuso sexual de menores, incluida la difusión no consentida de material autogenerado. A los efectos del ejercicio de los derechos de las víctimas enumerados en el presente Reglamento, se considerarán víctimas los representantes legales.</w:t>
            </w:r>
          </w:p>
        </w:tc>
      </w:tr>
    </w:tbl>
    <w:p w14:paraId="2979D66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221D95F" w14:textId="77777777" w:rsidR="00DA12ED" w:rsidRPr="00201421" w:rsidRDefault="00DA12ED" w:rsidP="00DA12ED">
      <w:r w:rsidRPr="00201421">
        <w:rPr>
          <w:rStyle w:val="HideTWBExt"/>
        </w:rPr>
        <w:t>&lt;/Amend&gt;</w:t>
      </w:r>
    </w:p>
    <w:p w14:paraId="1B3D140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605</w:t>
      </w:r>
      <w:r w:rsidRPr="00201421">
        <w:rPr>
          <w:rStyle w:val="HideTWBExt"/>
          <w:b w:val="0"/>
        </w:rPr>
        <w:t>&lt;/NumAm&gt;</w:t>
      </w:r>
    </w:p>
    <w:p w14:paraId="11357DAD"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4C230D5E" w14:textId="77777777" w:rsidR="00DA12ED" w:rsidRPr="00201421" w:rsidRDefault="00DA12ED" w:rsidP="00DA12ED">
      <w:pPr>
        <w:pStyle w:val="NormalBold"/>
      </w:pPr>
      <w:r w:rsidRPr="00201421">
        <w:rPr>
          <w:rStyle w:val="HideTWBExt"/>
          <w:b w:val="0"/>
        </w:rPr>
        <w:t>&lt;/RepeatBlock-By&gt;</w:t>
      </w:r>
    </w:p>
    <w:p w14:paraId="77C4BFD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2007C23" w14:textId="77777777" w:rsidR="00DA12ED" w:rsidRPr="00201421" w:rsidRDefault="00DA12ED" w:rsidP="00DA12ED">
      <w:pPr>
        <w:pStyle w:val="NormalBold"/>
      </w:pPr>
      <w:r w:rsidRPr="00201421">
        <w:rPr>
          <w:rStyle w:val="HideTWBExt"/>
          <w:b w:val="0"/>
        </w:rPr>
        <w:t>&lt;Article&gt;</w:t>
      </w:r>
      <w:r w:rsidRPr="00201421">
        <w:t>Artículo 2 – párrafo 1 – letra w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37F9E41" w14:textId="77777777" w:rsidTr="0093139F">
        <w:trPr>
          <w:trHeight w:val="240"/>
          <w:jc w:val="center"/>
        </w:trPr>
        <w:tc>
          <w:tcPr>
            <w:tcW w:w="9752" w:type="dxa"/>
            <w:gridSpan w:val="2"/>
          </w:tcPr>
          <w:p w14:paraId="77A72D3E" w14:textId="77777777" w:rsidR="00DA12ED" w:rsidRPr="00201421" w:rsidRDefault="00DA12ED" w:rsidP="0093139F"/>
        </w:tc>
      </w:tr>
      <w:tr w:rsidR="00DA12ED" w:rsidRPr="00201421" w14:paraId="15ACB337" w14:textId="77777777" w:rsidTr="0093139F">
        <w:trPr>
          <w:trHeight w:val="240"/>
          <w:jc w:val="center"/>
        </w:trPr>
        <w:tc>
          <w:tcPr>
            <w:tcW w:w="4876" w:type="dxa"/>
          </w:tcPr>
          <w:p w14:paraId="31E711D5" w14:textId="77777777" w:rsidR="00DA12ED" w:rsidRPr="00201421" w:rsidRDefault="00DA12ED" w:rsidP="0093139F">
            <w:pPr>
              <w:pStyle w:val="AmColumnHeading"/>
            </w:pPr>
            <w:r w:rsidRPr="00201421">
              <w:t>Texto de la Comisión</w:t>
            </w:r>
          </w:p>
        </w:tc>
        <w:tc>
          <w:tcPr>
            <w:tcW w:w="4876" w:type="dxa"/>
          </w:tcPr>
          <w:p w14:paraId="08A3F9A4" w14:textId="77777777" w:rsidR="00DA12ED" w:rsidRPr="00201421" w:rsidRDefault="00DA12ED" w:rsidP="0093139F">
            <w:pPr>
              <w:pStyle w:val="AmColumnHeading"/>
            </w:pPr>
            <w:r w:rsidRPr="00201421">
              <w:t>Enmienda</w:t>
            </w:r>
          </w:p>
        </w:tc>
      </w:tr>
      <w:tr w:rsidR="00DA12ED" w:rsidRPr="00201421" w14:paraId="57D4DFF2" w14:textId="77777777" w:rsidTr="0093139F">
        <w:trPr>
          <w:jc w:val="center"/>
        </w:trPr>
        <w:tc>
          <w:tcPr>
            <w:tcW w:w="4876" w:type="dxa"/>
          </w:tcPr>
          <w:p w14:paraId="1D640605" w14:textId="77777777" w:rsidR="00DA12ED" w:rsidRPr="00201421" w:rsidRDefault="00DA12ED" w:rsidP="0093139F">
            <w:pPr>
              <w:pStyle w:val="Normal6a"/>
            </w:pPr>
          </w:p>
        </w:tc>
        <w:tc>
          <w:tcPr>
            <w:tcW w:w="4876" w:type="dxa"/>
          </w:tcPr>
          <w:p w14:paraId="2147BAC5" w14:textId="77777777" w:rsidR="00DA12ED" w:rsidRPr="00201421" w:rsidRDefault="00DA12ED" w:rsidP="0093139F">
            <w:pPr>
              <w:pStyle w:val="Normal6a"/>
            </w:pPr>
            <w:r w:rsidRPr="00201421">
              <w:rPr>
                <w:b/>
                <w:i/>
              </w:rPr>
              <w:t>w bis)</w:t>
            </w:r>
            <w:r w:rsidRPr="00201421">
              <w:tab/>
            </w:r>
            <w:r w:rsidRPr="00201421">
              <w:rPr>
                <w:b/>
                <w:i/>
              </w:rPr>
              <w:t>«línea telefónica directa»: una organización reconocida oficialmente por un Estado miembro, distinto de los canales de denuncia establecidos por las autoridades policiales, para recibir denuncias anónimas de víctimas y del público general relacionadas con presuntos abusos sexuales de menores;</w:t>
            </w:r>
          </w:p>
        </w:tc>
      </w:tr>
    </w:tbl>
    <w:p w14:paraId="1CA0329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8C17F01" w14:textId="77777777" w:rsidR="00DA12ED" w:rsidRPr="00201421" w:rsidRDefault="00DA12ED" w:rsidP="00DA12ED">
      <w:r w:rsidRPr="00201421">
        <w:rPr>
          <w:rStyle w:val="HideTWBExt"/>
        </w:rPr>
        <w:t>&lt;/Amend&gt;</w:t>
      </w:r>
    </w:p>
    <w:p w14:paraId="097492C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606</w:t>
      </w:r>
      <w:r w:rsidRPr="00201421">
        <w:rPr>
          <w:rStyle w:val="HideTWBExt"/>
          <w:b w:val="0"/>
        </w:rPr>
        <w:t>&lt;/NumAm&gt;</w:t>
      </w:r>
    </w:p>
    <w:p w14:paraId="583019C9"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485A1C05" w14:textId="77777777" w:rsidR="00DA12ED" w:rsidRPr="00201421" w:rsidRDefault="00DA12ED" w:rsidP="00DA12ED">
      <w:pPr>
        <w:pStyle w:val="NormalBold"/>
      </w:pPr>
      <w:r w:rsidRPr="00201421">
        <w:rPr>
          <w:rStyle w:val="HideTWBExt"/>
          <w:b w:val="0"/>
        </w:rPr>
        <w:t>&lt;/RepeatBlock-By&gt;</w:t>
      </w:r>
    </w:p>
    <w:p w14:paraId="43F1CA2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DE507F2" w14:textId="77777777" w:rsidR="00DA12ED" w:rsidRPr="00201421" w:rsidRDefault="00DA12ED" w:rsidP="00DA12ED">
      <w:pPr>
        <w:pStyle w:val="NormalBold"/>
      </w:pPr>
      <w:r w:rsidRPr="00201421">
        <w:rPr>
          <w:rStyle w:val="HideTWBExt"/>
          <w:b w:val="0"/>
        </w:rPr>
        <w:t>&lt;Article&gt;</w:t>
      </w:r>
      <w:r w:rsidRPr="00201421">
        <w:t>Artículo 2 – párrafo 1 – letra w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BAC240D" w14:textId="77777777" w:rsidTr="0093139F">
        <w:trPr>
          <w:trHeight w:val="240"/>
          <w:jc w:val="center"/>
        </w:trPr>
        <w:tc>
          <w:tcPr>
            <w:tcW w:w="9752" w:type="dxa"/>
            <w:gridSpan w:val="2"/>
          </w:tcPr>
          <w:p w14:paraId="466E9738" w14:textId="77777777" w:rsidR="00DA12ED" w:rsidRPr="00201421" w:rsidRDefault="00DA12ED" w:rsidP="0093139F"/>
        </w:tc>
      </w:tr>
      <w:tr w:rsidR="00DA12ED" w:rsidRPr="00201421" w14:paraId="282CDEEC" w14:textId="77777777" w:rsidTr="0093139F">
        <w:trPr>
          <w:trHeight w:val="240"/>
          <w:jc w:val="center"/>
        </w:trPr>
        <w:tc>
          <w:tcPr>
            <w:tcW w:w="4876" w:type="dxa"/>
          </w:tcPr>
          <w:p w14:paraId="35EFBEFF" w14:textId="77777777" w:rsidR="00DA12ED" w:rsidRPr="00201421" w:rsidRDefault="00DA12ED" w:rsidP="0093139F">
            <w:pPr>
              <w:pStyle w:val="AmColumnHeading"/>
            </w:pPr>
            <w:r w:rsidRPr="00201421">
              <w:t>Texto de la Comisión</w:t>
            </w:r>
          </w:p>
        </w:tc>
        <w:tc>
          <w:tcPr>
            <w:tcW w:w="4876" w:type="dxa"/>
          </w:tcPr>
          <w:p w14:paraId="497EFFEC" w14:textId="77777777" w:rsidR="00DA12ED" w:rsidRPr="00201421" w:rsidRDefault="00DA12ED" w:rsidP="0093139F">
            <w:pPr>
              <w:pStyle w:val="AmColumnHeading"/>
            </w:pPr>
            <w:r w:rsidRPr="00201421">
              <w:t>Enmienda</w:t>
            </w:r>
          </w:p>
        </w:tc>
      </w:tr>
      <w:tr w:rsidR="00DA12ED" w:rsidRPr="00201421" w14:paraId="7443843B" w14:textId="77777777" w:rsidTr="0093139F">
        <w:trPr>
          <w:jc w:val="center"/>
        </w:trPr>
        <w:tc>
          <w:tcPr>
            <w:tcW w:w="4876" w:type="dxa"/>
          </w:tcPr>
          <w:p w14:paraId="5C70C392" w14:textId="77777777" w:rsidR="00DA12ED" w:rsidRPr="00201421" w:rsidRDefault="00DA12ED" w:rsidP="0093139F">
            <w:pPr>
              <w:pStyle w:val="Normal6a"/>
            </w:pPr>
          </w:p>
        </w:tc>
        <w:tc>
          <w:tcPr>
            <w:tcW w:w="4876" w:type="dxa"/>
          </w:tcPr>
          <w:p w14:paraId="6D0BAEF3" w14:textId="77777777" w:rsidR="00DA12ED" w:rsidRPr="00201421" w:rsidRDefault="00DA12ED" w:rsidP="0093139F">
            <w:pPr>
              <w:pStyle w:val="Normal6a"/>
            </w:pPr>
            <w:r w:rsidRPr="00201421">
              <w:rPr>
                <w:b/>
                <w:i/>
              </w:rPr>
              <w:t>w bis)</w:t>
            </w:r>
            <w:r w:rsidRPr="00201421">
              <w:tab/>
            </w:r>
            <w:r w:rsidRPr="00201421">
              <w:rPr>
                <w:b/>
                <w:i/>
              </w:rPr>
              <w:t>«motor de búsqueda en línea»: un servicio intermediario tal como se define en el artículo 3, letra j), del Reglamento (UE) 2022/2065;</w:t>
            </w:r>
          </w:p>
        </w:tc>
      </w:tr>
    </w:tbl>
    <w:p w14:paraId="5D34B14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9812B7C" w14:textId="77777777" w:rsidR="00DA12ED" w:rsidRPr="00201421" w:rsidRDefault="00DA12ED" w:rsidP="00DA12ED">
      <w:r w:rsidRPr="00201421">
        <w:rPr>
          <w:rStyle w:val="HideTWBExt"/>
        </w:rPr>
        <w:t>&lt;/Amend&gt;</w:t>
      </w:r>
    </w:p>
    <w:p w14:paraId="3A99127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607</w:t>
      </w:r>
      <w:r w:rsidRPr="00201421">
        <w:rPr>
          <w:rStyle w:val="HideTWBExt"/>
          <w:b w:val="0"/>
        </w:rPr>
        <w:t>&lt;/NumAm&gt;</w:t>
      </w:r>
    </w:p>
    <w:p w14:paraId="1D653D2A"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4FE82C01" w14:textId="77777777" w:rsidR="00DA12ED" w:rsidRPr="00201421" w:rsidRDefault="00DA12ED" w:rsidP="00DA12ED">
      <w:pPr>
        <w:pStyle w:val="NormalBold"/>
      </w:pPr>
      <w:r w:rsidRPr="00201421">
        <w:rPr>
          <w:rStyle w:val="HideTWBExt"/>
          <w:b w:val="0"/>
        </w:rPr>
        <w:t>&lt;/RepeatBlock-By&gt;</w:t>
      </w:r>
    </w:p>
    <w:p w14:paraId="18ED019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7631F40" w14:textId="77777777" w:rsidR="00DA12ED" w:rsidRPr="00201421" w:rsidRDefault="00DA12ED" w:rsidP="00DA12ED">
      <w:pPr>
        <w:pStyle w:val="NormalBold"/>
      </w:pPr>
      <w:r w:rsidRPr="00201421">
        <w:rPr>
          <w:rStyle w:val="HideTWBExt"/>
          <w:b w:val="0"/>
        </w:rPr>
        <w:t>&lt;Article&gt;</w:t>
      </w:r>
      <w:r w:rsidRPr="00201421">
        <w:t>Artículo 2 – párrafo 1 – letra w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4295737" w14:textId="77777777" w:rsidTr="0093139F">
        <w:trPr>
          <w:trHeight w:val="240"/>
          <w:jc w:val="center"/>
        </w:trPr>
        <w:tc>
          <w:tcPr>
            <w:tcW w:w="9752" w:type="dxa"/>
            <w:gridSpan w:val="2"/>
          </w:tcPr>
          <w:p w14:paraId="10B2BDD5" w14:textId="77777777" w:rsidR="00DA12ED" w:rsidRPr="00201421" w:rsidRDefault="00DA12ED" w:rsidP="0093139F"/>
        </w:tc>
      </w:tr>
      <w:tr w:rsidR="00DA12ED" w:rsidRPr="00201421" w14:paraId="3CBBF472" w14:textId="77777777" w:rsidTr="0093139F">
        <w:trPr>
          <w:trHeight w:val="240"/>
          <w:jc w:val="center"/>
        </w:trPr>
        <w:tc>
          <w:tcPr>
            <w:tcW w:w="4876" w:type="dxa"/>
          </w:tcPr>
          <w:p w14:paraId="3103B3B8" w14:textId="77777777" w:rsidR="00DA12ED" w:rsidRPr="00201421" w:rsidRDefault="00DA12ED" w:rsidP="0093139F">
            <w:pPr>
              <w:pStyle w:val="AmColumnHeading"/>
            </w:pPr>
            <w:r w:rsidRPr="00201421">
              <w:t>Texto de la Comisión</w:t>
            </w:r>
          </w:p>
        </w:tc>
        <w:tc>
          <w:tcPr>
            <w:tcW w:w="4876" w:type="dxa"/>
          </w:tcPr>
          <w:p w14:paraId="76127268" w14:textId="77777777" w:rsidR="00DA12ED" w:rsidRPr="00201421" w:rsidRDefault="00DA12ED" w:rsidP="0093139F">
            <w:pPr>
              <w:pStyle w:val="AmColumnHeading"/>
            </w:pPr>
            <w:r w:rsidRPr="00201421">
              <w:t>Enmienda</w:t>
            </w:r>
          </w:p>
        </w:tc>
      </w:tr>
      <w:tr w:rsidR="00DA12ED" w:rsidRPr="00201421" w14:paraId="24E84630" w14:textId="77777777" w:rsidTr="0093139F">
        <w:trPr>
          <w:jc w:val="center"/>
        </w:trPr>
        <w:tc>
          <w:tcPr>
            <w:tcW w:w="4876" w:type="dxa"/>
          </w:tcPr>
          <w:p w14:paraId="119D8C37" w14:textId="77777777" w:rsidR="00DA12ED" w:rsidRPr="00201421" w:rsidRDefault="00DA12ED" w:rsidP="0093139F">
            <w:pPr>
              <w:pStyle w:val="Normal6a"/>
            </w:pPr>
          </w:p>
        </w:tc>
        <w:tc>
          <w:tcPr>
            <w:tcW w:w="4876" w:type="dxa"/>
          </w:tcPr>
          <w:p w14:paraId="6418C271" w14:textId="77777777" w:rsidR="00DA12ED" w:rsidRPr="00201421" w:rsidRDefault="00DA12ED" w:rsidP="0093139F">
            <w:pPr>
              <w:pStyle w:val="Normal6a"/>
            </w:pPr>
            <w:r w:rsidRPr="00201421">
              <w:rPr>
                <w:b/>
                <w:i/>
              </w:rPr>
              <w:t>w ter)</w:t>
            </w:r>
            <w:r w:rsidRPr="00201421">
              <w:tab/>
            </w:r>
            <w:r w:rsidRPr="00201421">
              <w:rPr>
                <w:b/>
                <w:i/>
              </w:rPr>
              <w:t>«línea telefónica directa»: una organización reconocida por el Estado miembro de establecimiento, que ofrece o bien un canal de denuncia establecido por las autoridades policiales, o bien un servicio para recibir denuncias anónimas de víctimas y del público general relacionadas con presuntos abusos sexuales de menores en línea.</w:t>
            </w:r>
          </w:p>
        </w:tc>
      </w:tr>
    </w:tbl>
    <w:p w14:paraId="7DD970C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9C99915" w14:textId="77777777" w:rsidR="00DA12ED" w:rsidRPr="00201421" w:rsidRDefault="00DA12ED" w:rsidP="00DA12ED">
      <w:r w:rsidRPr="00201421">
        <w:rPr>
          <w:rStyle w:val="HideTWBExt"/>
        </w:rPr>
        <w:t>&lt;/Amend&gt;</w:t>
      </w:r>
    </w:p>
    <w:p w14:paraId="144CC31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608</w:t>
      </w:r>
      <w:r w:rsidRPr="00201421">
        <w:rPr>
          <w:rStyle w:val="HideTWBExt"/>
          <w:b w:val="0"/>
        </w:rPr>
        <w:t>&lt;/NumAm&gt;</w:t>
      </w:r>
    </w:p>
    <w:p w14:paraId="5FE42F00"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 Tiemo Wölken, Marina Kaljurand</w:t>
      </w:r>
      <w:r w:rsidRPr="00201421">
        <w:rPr>
          <w:rStyle w:val="HideTWBExt"/>
          <w:b w:val="0"/>
        </w:rPr>
        <w:t>&lt;/Members&gt;</w:t>
      </w:r>
    </w:p>
    <w:p w14:paraId="4FEC0C4F" w14:textId="77777777" w:rsidR="00DA12ED" w:rsidRPr="00201421" w:rsidRDefault="00DA12ED" w:rsidP="00DA12ED">
      <w:pPr>
        <w:pStyle w:val="NormalBold"/>
      </w:pPr>
      <w:r w:rsidRPr="00201421">
        <w:rPr>
          <w:rStyle w:val="HideTWBExt"/>
          <w:b w:val="0"/>
        </w:rPr>
        <w:t>&lt;/RepeatBlock-By&gt;</w:t>
      </w:r>
    </w:p>
    <w:p w14:paraId="2DA10F7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6DAF6C4" w14:textId="77777777" w:rsidR="00DA12ED" w:rsidRPr="00201421" w:rsidRDefault="00DA12ED" w:rsidP="00DA12ED">
      <w:pPr>
        <w:pStyle w:val="NormalBold"/>
      </w:pPr>
      <w:r w:rsidRPr="00201421">
        <w:rPr>
          <w:rStyle w:val="HideTWBExt"/>
          <w:b w:val="0"/>
        </w:rPr>
        <w:t>&lt;Article&gt;</w:t>
      </w:r>
      <w:r w:rsidRPr="00201421">
        <w:t>Artículo -3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A7C8234" w14:textId="77777777" w:rsidTr="0093139F">
        <w:trPr>
          <w:trHeight w:val="240"/>
          <w:jc w:val="center"/>
        </w:trPr>
        <w:tc>
          <w:tcPr>
            <w:tcW w:w="9752" w:type="dxa"/>
            <w:gridSpan w:val="2"/>
          </w:tcPr>
          <w:p w14:paraId="693968F6" w14:textId="77777777" w:rsidR="00DA12ED" w:rsidRPr="00201421" w:rsidRDefault="00DA12ED" w:rsidP="0093139F"/>
        </w:tc>
      </w:tr>
      <w:tr w:rsidR="00DA12ED" w:rsidRPr="00201421" w14:paraId="3698A7D2" w14:textId="77777777" w:rsidTr="0093139F">
        <w:trPr>
          <w:trHeight w:val="240"/>
          <w:jc w:val="center"/>
        </w:trPr>
        <w:tc>
          <w:tcPr>
            <w:tcW w:w="4876" w:type="dxa"/>
          </w:tcPr>
          <w:p w14:paraId="759BE0C0" w14:textId="77777777" w:rsidR="00DA12ED" w:rsidRPr="00201421" w:rsidRDefault="00DA12ED" w:rsidP="0093139F">
            <w:pPr>
              <w:pStyle w:val="AmColumnHeading"/>
            </w:pPr>
            <w:r w:rsidRPr="00201421">
              <w:t>Texto de la Comisión</w:t>
            </w:r>
          </w:p>
        </w:tc>
        <w:tc>
          <w:tcPr>
            <w:tcW w:w="4876" w:type="dxa"/>
          </w:tcPr>
          <w:p w14:paraId="780A1A1C" w14:textId="77777777" w:rsidR="00DA12ED" w:rsidRPr="00201421" w:rsidRDefault="00DA12ED" w:rsidP="0093139F">
            <w:pPr>
              <w:pStyle w:val="AmColumnHeading"/>
            </w:pPr>
            <w:r w:rsidRPr="00201421">
              <w:t>Enmienda</w:t>
            </w:r>
          </w:p>
        </w:tc>
      </w:tr>
      <w:tr w:rsidR="00DA12ED" w:rsidRPr="00201421" w14:paraId="28B044B2" w14:textId="77777777" w:rsidTr="0093139F">
        <w:trPr>
          <w:jc w:val="center"/>
        </w:trPr>
        <w:tc>
          <w:tcPr>
            <w:tcW w:w="4876" w:type="dxa"/>
          </w:tcPr>
          <w:p w14:paraId="196B02AD" w14:textId="77777777" w:rsidR="00DA12ED" w:rsidRPr="00201421" w:rsidRDefault="00DA12ED" w:rsidP="0093139F">
            <w:pPr>
              <w:pStyle w:val="Normal6a"/>
            </w:pPr>
          </w:p>
        </w:tc>
        <w:tc>
          <w:tcPr>
            <w:tcW w:w="4876" w:type="dxa"/>
          </w:tcPr>
          <w:p w14:paraId="39526317" w14:textId="77777777" w:rsidR="00DA12ED" w:rsidRPr="00201421" w:rsidRDefault="00DA12ED" w:rsidP="0093139F">
            <w:pPr>
              <w:pStyle w:val="Normal6a"/>
              <w:jc w:val="center"/>
            </w:pPr>
            <w:r w:rsidRPr="00201421">
              <w:rPr>
                <w:b/>
                <w:i/>
              </w:rPr>
              <w:t>Artículo -3</w:t>
            </w:r>
            <w:r w:rsidRPr="00201421">
              <w:tab/>
            </w:r>
          </w:p>
        </w:tc>
      </w:tr>
      <w:tr w:rsidR="00DA12ED" w:rsidRPr="00201421" w14:paraId="5249DFA2" w14:textId="77777777" w:rsidTr="0093139F">
        <w:trPr>
          <w:jc w:val="center"/>
        </w:trPr>
        <w:tc>
          <w:tcPr>
            <w:tcW w:w="4876" w:type="dxa"/>
          </w:tcPr>
          <w:p w14:paraId="0D482441" w14:textId="77777777" w:rsidR="00DA12ED" w:rsidRPr="00201421" w:rsidRDefault="00DA12ED" w:rsidP="0093139F">
            <w:pPr>
              <w:pStyle w:val="Normal6a"/>
            </w:pPr>
          </w:p>
        </w:tc>
        <w:tc>
          <w:tcPr>
            <w:tcW w:w="4876" w:type="dxa"/>
          </w:tcPr>
          <w:p w14:paraId="23A37EF2" w14:textId="77777777" w:rsidR="00DA12ED" w:rsidRPr="00201421" w:rsidRDefault="00DA12ED" w:rsidP="0093139F">
            <w:pPr>
              <w:pStyle w:val="Normal6a"/>
              <w:jc w:val="center"/>
            </w:pPr>
            <w:r w:rsidRPr="00201421">
              <w:rPr>
                <w:b/>
                <w:i/>
              </w:rPr>
              <w:t>Protección de los derechos humanos fundamentales y la confidencialidad en las comunicaciones</w:t>
            </w:r>
          </w:p>
        </w:tc>
      </w:tr>
      <w:tr w:rsidR="00DA12ED" w:rsidRPr="00201421" w14:paraId="3A3B3B5E" w14:textId="77777777" w:rsidTr="0093139F">
        <w:trPr>
          <w:jc w:val="center"/>
        </w:trPr>
        <w:tc>
          <w:tcPr>
            <w:tcW w:w="4876" w:type="dxa"/>
          </w:tcPr>
          <w:p w14:paraId="77151BE5" w14:textId="77777777" w:rsidR="00DA12ED" w:rsidRPr="00201421" w:rsidRDefault="00DA12ED" w:rsidP="0093139F">
            <w:pPr>
              <w:pStyle w:val="Normal6a"/>
            </w:pPr>
          </w:p>
        </w:tc>
        <w:tc>
          <w:tcPr>
            <w:tcW w:w="4876" w:type="dxa"/>
          </w:tcPr>
          <w:p w14:paraId="7FDC1C6B" w14:textId="77777777" w:rsidR="00DA12ED" w:rsidRPr="00201421" w:rsidRDefault="00DA12ED" w:rsidP="0093139F">
            <w:pPr>
              <w:pStyle w:val="Normal6a"/>
            </w:pPr>
            <w:r w:rsidRPr="00201421">
              <w:rPr>
                <w:b/>
                <w:i/>
              </w:rPr>
              <w:t>1. No deberá entenderse que lo dispuesto en el presente Reglamento prohíbe, mina o socava el cifrado de extremo a extremo o prohíbe a los prestadores de servicios de la sociedad de la información prestar sus servicios aplicando el cifrado de extremo a extremo, o interpretarse de ese modo.</w:t>
            </w:r>
          </w:p>
        </w:tc>
      </w:tr>
      <w:tr w:rsidR="00DA12ED" w:rsidRPr="00201421" w14:paraId="60C5D7E5" w14:textId="77777777" w:rsidTr="0093139F">
        <w:trPr>
          <w:jc w:val="center"/>
        </w:trPr>
        <w:tc>
          <w:tcPr>
            <w:tcW w:w="4876" w:type="dxa"/>
          </w:tcPr>
          <w:p w14:paraId="0D6160CA" w14:textId="77777777" w:rsidR="00DA12ED" w:rsidRPr="00201421" w:rsidRDefault="00DA12ED" w:rsidP="0093139F">
            <w:pPr>
              <w:pStyle w:val="Normal6a"/>
            </w:pPr>
          </w:p>
        </w:tc>
        <w:tc>
          <w:tcPr>
            <w:tcW w:w="4876" w:type="dxa"/>
          </w:tcPr>
          <w:p w14:paraId="6BCADE7A" w14:textId="77777777" w:rsidR="00DA12ED" w:rsidRPr="00201421" w:rsidRDefault="00DA12ED" w:rsidP="0093139F">
            <w:pPr>
              <w:pStyle w:val="Normal6a"/>
            </w:pPr>
            <w:r w:rsidRPr="00201421">
              <w:rPr>
                <w:b/>
                <w:i/>
              </w:rPr>
              <w:t>2. Ninguna disposición del presente Reglamento socavará la prohibición de la supervisión general en virtud del Derecho de la Unión o introducirá obligaciones de conservación de datos generales.</w:t>
            </w:r>
          </w:p>
        </w:tc>
      </w:tr>
    </w:tbl>
    <w:p w14:paraId="20F8437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F41B6F9" w14:textId="77777777" w:rsidR="00DA12ED" w:rsidRPr="00201421" w:rsidRDefault="00DA12ED" w:rsidP="00DA12ED">
      <w:r w:rsidRPr="00201421">
        <w:rPr>
          <w:rStyle w:val="HideTWBExt"/>
        </w:rPr>
        <w:t>&lt;/Amend&gt;</w:t>
      </w:r>
    </w:p>
    <w:p w14:paraId="0A3C3F7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609</w:t>
      </w:r>
      <w:r w:rsidRPr="00201421">
        <w:rPr>
          <w:rStyle w:val="HideTWBExt"/>
          <w:b w:val="0"/>
        </w:rPr>
        <w:t>&lt;/NumAm&gt;</w:t>
      </w:r>
    </w:p>
    <w:p w14:paraId="445AD088"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6AFEBC42"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49891B6C"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2BEDEA5C"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1448304"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1C63281E" w14:textId="77777777" w:rsidR="00DA12ED" w:rsidRPr="00201421" w:rsidRDefault="00DA12ED" w:rsidP="00DA12ED">
      <w:pPr>
        <w:pStyle w:val="NormalBold"/>
      </w:pPr>
      <w:r w:rsidRPr="00201421">
        <w:rPr>
          <w:rStyle w:val="HideTWBExt"/>
          <w:b w:val="0"/>
        </w:rPr>
        <w:t>&lt;/RepeatBlock-By&gt;</w:t>
      </w:r>
    </w:p>
    <w:p w14:paraId="2306BD7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49EA13E" w14:textId="77777777" w:rsidR="00DA12ED" w:rsidRPr="00201421" w:rsidRDefault="00DA12ED" w:rsidP="00DA12ED">
      <w:pPr>
        <w:pStyle w:val="NormalBold"/>
      </w:pPr>
      <w:r w:rsidRPr="00201421">
        <w:rPr>
          <w:rStyle w:val="HideTWBExt"/>
          <w:b w:val="0"/>
        </w:rPr>
        <w:t>&lt;Article&gt;</w:t>
      </w:r>
      <w:r w:rsidRPr="00201421">
        <w:t>Artículo 3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B42B7C9" w14:textId="77777777" w:rsidTr="0093139F">
        <w:trPr>
          <w:trHeight w:val="240"/>
          <w:jc w:val="center"/>
        </w:trPr>
        <w:tc>
          <w:tcPr>
            <w:tcW w:w="9752" w:type="dxa"/>
            <w:gridSpan w:val="2"/>
          </w:tcPr>
          <w:p w14:paraId="649CB7C4" w14:textId="77777777" w:rsidR="00DA12ED" w:rsidRPr="00201421" w:rsidRDefault="00DA12ED" w:rsidP="0093139F"/>
        </w:tc>
      </w:tr>
      <w:tr w:rsidR="00DA12ED" w:rsidRPr="00201421" w14:paraId="191C0208" w14:textId="77777777" w:rsidTr="0093139F">
        <w:trPr>
          <w:trHeight w:val="240"/>
          <w:jc w:val="center"/>
        </w:trPr>
        <w:tc>
          <w:tcPr>
            <w:tcW w:w="4876" w:type="dxa"/>
          </w:tcPr>
          <w:p w14:paraId="79919533" w14:textId="77777777" w:rsidR="00DA12ED" w:rsidRPr="00201421" w:rsidRDefault="00DA12ED" w:rsidP="0093139F">
            <w:pPr>
              <w:pStyle w:val="AmColumnHeading"/>
            </w:pPr>
            <w:r w:rsidRPr="00201421">
              <w:t>Texto de la Comisión</w:t>
            </w:r>
          </w:p>
        </w:tc>
        <w:tc>
          <w:tcPr>
            <w:tcW w:w="4876" w:type="dxa"/>
          </w:tcPr>
          <w:p w14:paraId="6115B70B" w14:textId="77777777" w:rsidR="00DA12ED" w:rsidRPr="00201421" w:rsidRDefault="00DA12ED" w:rsidP="0093139F">
            <w:pPr>
              <w:pStyle w:val="AmColumnHeading"/>
            </w:pPr>
            <w:r w:rsidRPr="00201421">
              <w:t>Enmienda</w:t>
            </w:r>
          </w:p>
        </w:tc>
      </w:tr>
      <w:tr w:rsidR="00DA12ED" w:rsidRPr="00201421" w14:paraId="32B0653F" w14:textId="77777777" w:rsidTr="0093139F">
        <w:trPr>
          <w:jc w:val="center"/>
        </w:trPr>
        <w:tc>
          <w:tcPr>
            <w:tcW w:w="4876" w:type="dxa"/>
          </w:tcPr>
          <w:p w14:paraId="6286A8FF"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determinarán, analizarán y evaluarán, para cada uno de los servicios que ofrezcan, </w:t>
            </w:r>
            <w:r w:rsidRPr="00201421">
              <w:rPr>
                <w:b/>
                <w:bCs/>
                <w:i/>
                <w:iCs/>
              </w:rPr>
              <w:t>el riesgo de</w:t>
            </w:r>
            <w:r w:rsidRPr="00201421">
              <w:t xml:space="preserve"> uso </w:t>
            </w:r>
            <w:r w:rsidRPr="00201421">
              <w:rPr>
                <w:b/>
                <w:bCs/>
                <w:i/>
                <w:iCs/>
              </w:rPr>
              <w:t>del servicio con fines</w:t>
            </w:r>
            <w:r w:rsidRPr="00201421">
              <w:t xml:space="preserve"> de abuso sexual de menores </w:t>
            </w:r>
            <w:r w:rsidRPr="00201421">
              <w:rPr>
                <w:b/>
                <w:bCs/>
                <w:i/>
                <w:iCs/>
              </w:rPr>
              <w:t>en línea</w:t>
            </w:r>
            <w:r w:rsidRPr="00201421">
              <w:t>.</w:t>
            </w:r>
          </w:p>
        </w:tc>
        <w:tc>
          <w:tcPr>
            <w:tcW w:w="4876" w:type="dxa"/>
          </w:tcPr>
          <w:p w14:paraId="630E3266"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w:t>
            </w:r>
            <w:r w:rsidRPr="00201421">
              <w:rPr>
                <w:b/>
                <w:bCs/>
                <w:i/>
                <w:iCs/>
              </w:rPr>
              <w:t>independientes de la numeración</w:t>
            </w:r>
            <w:r w:rsidRPr="00201421">
              <w:t xml:space="preserve"> determinarán, analizarán y evaluarán, para cada uno de los servicios que ofrezcan, </w:t>
            </w:r>
            <w:r w:rsidRPr="00201421">
              <w:rPr>
                <w:b/>
                <w:bCs/>
                <w:i/>
                <w:iCs/>
              </w:rPr>
              <w:t>todo riesgo grave residual sistémico y significativo derivado del funcionamiento y el</w:t>
            </w:r>
            <w:r w:rsidRPr="00201421">
              <w:t xml:space="preserve"> uso </w:t>
            </w:r>
            <w:r w:rsidRPr="00201421">
              <w:rPr>
                <w:b/>
                <w:bCs/>
                <w:i/>
                <w:iCs/>
              </w:rPr>
              <w:t>de sus servicios en la Unión de que dichos servicios sean utilizados para difundir o intercambiar material</w:t>
            </w:r>
            <w:r w:rsidRPr="00201421">
              <w:t xml:space="preserve"> de abuso sexual de menores.</w:t>
            </w:r>
          </w:p>
        </w:tc>
      </w:tr>
      <w:tr w:rsidR="00DA12ED" w:rsidRPr="00201421" w14:paraId="5C5275F8" w14:textId="77777777" w:rsidTr="0093139F">
        <w:trPr>
          <w:jc w:val="center"/>
        </w:trPr>
        <w:tc>
          <w:tcPr>
            <w:tcW w:w="4876" w:type="dxa"/>
          </w:tcPr>
          <w:p w14:paraId="3428F4D5" w14:textId="77777777" w:rsidR="00DA12ED" w:rsidRPr="00201421" w:rsidRDefault="00DA12ED" w:rsidP="0093139F">
            <w:pPr>
              <w:pStyle w:val="Normal6a"/>
            </w:pPr>
          </w:p>
        </w:tc>
        <w:tc>
          <w:tcPr>
            <w:tcW w:w="4876" w:type="dxa"/>
          </w:tcPr>
          <w:p w14:paraId="22456C24" w14:textId="77777777" w:rsidR="00DA12ED" w:rsidRPr="00201421" w:rsidRDefault="00DA12ED" w:rsidP="0093139F">
            <w:pPr>
              <w:pStyle w:val="Normal6a"/>
            </w:pPr>
            <w:r w:rsidRPr="00201421">
              <w:rPr>
                <w:b/>
                <w:i/>
              </w:rPr>
              <w:t>Esto habrá de entenderse sin prejuicio de la prohibición de supervisión general o la conservación de datos generalizada y no deberá interpretarse como un obligación para los prestadores de los servicios de la sociedad de la información en cuestión de romper, minar o socavar el cifrado de extremo a extremo o tomar medidas que pongan en riesgo la seguridad, la integridad y la confidencialidad de las comunicaciones.</w:t>
            </w:r>
          </w:p>
        </w:tc>
      </w:tr>
    </w:tbl>
    <w:p w14:paraId="6284A39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584419B" w14:textId="77777777" w:rsidR="00DA12ED" w:rsidRPr="00201421" w:rsidRDefault="00DA12ED" w:rsidP="00DA12ED">
      <w:r w:rsidRPr="00201421">
        <w:rPr>
          <w:rStyle w:val="HideTWBExt"/>
        </w:rPr>
        <w:t>&lt;/Amend&gt;</w:t>
      </w:r>
    </w:p>
    <w:p w14:paraId="1671611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610</w:t>
      </w:r>
      <w:r w:rsidRPr="00201421">
        <w:rPr>
          <w:rStyle w:val="HideTWBExt"/>
          <w:b w:val="0"/>
        </w:rPr>
        <w:t>&lt;/NumAm&gt;</w:t>
      </w:r>
    </w:p>
    <w:p w14:paraId="16A69111"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0F17E743" w14:textId="77777777" w:rsidR="00DA12ED" w:rsidRPr="00201421" w:rsidRDefault="00DA12ED" w:rsidP="00DA12ED">
      <w:pPr>
        <w:pStyle w:val="NormalBold"/>
      </w:pPr>
      <w:r w:rsidRPr="00201421">
        <w:rPr>
          <w:rStyle w:val="HideTWBExt"/>
          <w:b w:val="0"/>
        </w:rPr>
        <w:t>&lt;/RepeatBlock-By&gt;</w:t>
      </w:r>
    </w:p>
    <w:p w14:paraId="230F9DA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91FDEDE" w14:textId="77777777" w:rsidR="00DA12ED" w:rsidRPr="00201421" w:rsidRDefault="00DA12ED" w:rsidP="00DA12ED">
      <w:pPr>
        <w:pStyle w:val="NormalBold"/>
      </w:pPr>
      <w:r w:rsidRPr="00201421">
        <w:rPr>
          <w:rStyle w:val="HideTWBExt"/>
          <w:b w:val="0"/>
        </w:rPr>
        <w:t>&lt;Article&gt;</w:t>
      </w:r>
      <w:r w:rsidRPr="00201421">
        <w:t>Artículo 3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6372178" w14:textId="77777777" w:rsidTr="0093139F">
        <w:trPr>
          <w:trHeight w:val="240"/>
          <w:jc w:val="center"/>
        </w:trPr>
        <w:tc>
          <w:tcPr>
            <w:tcW w:w="9752" w:type="dxa"/>
            <w:gridSpan w:val="2"/>
          </w:tcPr>
          <w:p w14:paraId="46B5C443" w14:textId="77777777" w:rsidR="00DA12ED" w:rsidRPr="00201421" w:rsidRDefault="00DA12ED" w:rsidP="0093139F"/>
        </w:tc>
      </w:tr>
      <w:tr w:rsidR="00DA12ED" w:rsidRPr="00201421" w14:paraId="6F057DA4" w14:textId="77777777" w:rsidTr="0093139F">
        <w:trPr>
          <w:trHeight w:val="240"/>
          <w:jc w:val="center"/>
        </w:trPr>
        <w:tc>
          <w:tcPr>
            <w:tcW w:w="4876" w:type="dxa"/>
          </w:tcPr>
          <w:p w14:paraId="4C0BDE59" w14:textId="77777777" w:rsidR="00DA12ED" w:rsidRPr="00201421" w:rsidRDefault="00DA12ED" w:rsidP="0093139F">
            <w:pPr>
              <w:pStyle w:val="AmColumnHeading"/>
            </w:pPr>
            <w:r w:rsidRPr="00201421">
              <w:t>Texto de la Comisión</w:t>
            </w:r>
          </w:p>
        </w:tc>
        <w:tc>
          <w:tcPr>
            <w:tcW w:w="4876" w:type="dxa"/>
          </w:tcPr>
          <w:p w14:paraId="7E5DC96E" w14:textId="77777777" w:rsidR="00DA12ED" w:rsidRPr="00201421" w:rsidRDefault="00DA12ED" w:rsidP="0093139F">
            <w:pPr>
              <w:pStyle w:val="AmColumnHeading"/>
            </w:pPr>
            <w:r w:rsidRPr="00201421">
              <w:t>Enmienda</w:t>
            </w:r>
          </w:p>
        </w:tc>
      </w:tr>
      <w:tr w:rsidR="00DA12ED" w:rsidRPr="00201421" w14:paraId="20CFB7C3" w14:textId="77777777" w:rsidTr="0093139F">
        <w:trPr>
          <w:jc w:val="center"/>
        </w:trPr>
        <w:tc>
          <w:tcPr>
            <w:tcW w:w="4876" w:type="dxa"/>
          </w:tcPr>
          <w:p w14:paraId="40B1E002" w14:textId="77777777" w:rsidR="00DA12ED" w:rsidRPr="00201421" w:rsidRDefault="00DA12ED" w:rsidP="0093139F">
            <w:pPr>
              <w:pStyle w:val="Normal6a"/>
            </w:pPr>
            <w:r w:rsidRPr="00201421">
              <w:t>1.</w:t>
            </w:r>
            <w:r w:rsidRPr="00201421">
              <w:tab/>
              <w:t>Los prestadores de servicios de alojamiento de datos y los prestadores de servicios de comunicaciones interpersonales determinarán, analizarán y evaluarán</w:t>
            </w:r>
            <w:r w:rsidRPr="00201421">
              <w:rPr>
                <w:b/>
                <w:bCs/>
                <w:i/>
                <w:iCs/>
              </w:rPr>
              <w:t>, para cada uno de los servicios que ofrezcan, el riesgo de</w:t>
            </w:r>
            <w:r w:rsidRPr="00201421">
              <w:t xml:space="preserve"> uso </w:t>
            </w:r>
            <w:r w:rsidRPr="00201421">
              <w:rPr>
                <w:b/>
                <w:bCs/>
                <w:i/>
                <w:iCs/>
              </w:rPr>
              <w:t>del servicio</w:t>
            </w:r>
            <w:r w:rsidRPr="00201421">
              <w:t xml:space="preserve"> con fines de abuso sexual de menores en línea.</w:t>
            </w:r>
          </w:p>
        </w:tc>
        <w:tc>
          <w:tcPr>
            <w:tcW w:w="4876" w:type="dxa"/>
          </w:tcPr>
          <w:p w14:paraId="02EB8811"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determinarán, analizarán y evaluarán </w:t>
            </w:r>
            <w:r w:rsidRPr="00201421">
              <w:rPr>
                <w:b/>
                <w:bCs/>
                <w:i/>
                <w:iCs/>
              </w:rPr>
              <w:t>todo riesgo sistémico grave derivado del funcionamiento y el</w:t>
            </w:r>
            <w:r w:rsidRPr="00201421">
              <w:t xml:space="preserve"> uso </w:t>
            </w:r>
            <w:r w:rsidRPr="00201421">
              <w:rPr>
                <w:b/>
                <w:bCs/>
                <w:i/>
                <w:iCs/>
              </w:rPr>
              <w:t>de sus servicios</w:t>
            </w:r>
            <w:r w:rsidRPr="00201421">
              <w:t xml:space="preserve"> con fines de abuso sexual de menores en línea. </w:t>
            </w:r>
            <w:r w:rsidRPr="00201421">
              <w:rPr>
                <w:b/>
                <w:i/>
              </w:rPr>
              <w:t>Tal evaluación de riesgos será específica de los servicios que ofrezcan, y proporcionada respecto al riesgo sistémico grave, considerando su gravedad y su probabilidad. A tal fin, los prestadores obligados a llevar a cabo una evaluación de riesgos en virtud del Reglamento (UE) 2022/2065 podrán basarse en tal evaluación de riesgos y complementarla con una evaluación más específica de los riesgos de uso de sus servicios con fines de abuso sexual de menores en línea.</w:t>
            </w:r>
          </w:p>
        </w:tc>
      </w:tr>
    </w:tbl>
    <w:p w14:paraId="5BC9878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D617F7D" w14:textId="77777777" w:rsidR="00DA12ED" w:rsidRPr="00201421" w:rsidRDefault="00DA12ED" w:rsidP="00DA12ED">
      <w:r w:rsidRPr="00201421">
        <w:rPr>
          <w:rStyle w:val="HideTWBExt"/>
        </w:rPr>
        <w:t>&lt;/Amend&gt;</w:t>
      </w:r>
    </w:p>
    <w:p w14:paraId="7A69CD5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611</w:t>
      </w:r>
      <w:r w:rsidRPr="00201421">
        <w:rPr>
          <w:rStyle w:val="HideTWBExt"/>
          <w:b w:val="0"/>
        </w:rPr>
        <w:t>&lt;/NumAm&gt;</w:t>
      </w:r>
    </w:p>
    <w:p w14:paraId="47F71DA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E397F89"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EDE8BE1" w14:textId="77777777" w:rsidR="00DA12ED" w:rsidRPr="00201421" w:rsidRDefault="00DA12ED" w:rsidP="00DA12ED">
      <w:pPr>
        <w:pStyle w:val="NormalBold"/>
      </w:pPr>
      <w:r w:rsidRPr="00201421">
        <w:rPr>
          <w:rStyle w:val="HideTWBExt"/>
          <w:b w:val="0"/>
        </w:rPr>
        <w:t>&lt;/RepeatBlock-By&gt;</w:t>
      </w:r>
    </w:p>
    <w:p w14:paraId="2AA8F9C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F83F6C1" w14:textId="77777777" w:rsidR="00DA12ED" w:rsidRPr="00201421" w:rsidRDefault="00DA12ED" w:rsidP="00DA12ED">
      <w:pPr>
        <w:pStyle w:val="NormalBold"/>
      </w:pPr>
      <w:r w:rsidRPr="00201421">
        <w:rPr>
          <w:rStyle w:val="HideTWBExt"/>
          <w:b w:val="0"/>
        </w:rPr>
        <w:t>&lt;Article&gt;</w:t>
      </w:r>
      <w:r w:rsidRPr="00201421">
        <w:t>Artículo 3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FCAF0D9" w14:textId="77777777" w:rsidTr="0093139F">
        <w:trPr>
          <w:trHeight w:val="240"/>
          <w:jc w:val="center"/>
        </w:trPr>
        <w:tc>
          <w:tcPr>
            <w:tcW w:w="9752" w:type="dxa"/>
            <w:gridSpan w:val="2"/>
          </w:tcPr>
          <w:p w14:paraId="749E1650" w14:textId="77777777" w:rsidR="00DA12ED" w:rsidRPr="00201421" w:rsidRDefault="00DA12ED" w:rsidP="0093139F"/>
        </w:tc>
      </w:tr>
      <w:tr w:rsidR="00DA12ED" w:rsidRPr="00201421" w14:paraId="1810979E" w14:textId="77777777" w:rsidTr="0093139F">
        <w:trPr>
          <w:trHeight w:val="240"/>
          <w:jc w:val="center"/>
        </w:trPr>
        <w:tc>
          <w:tcPr>
            <w:tcW w:w="4876" w:type="dxa"/>
          </w:tcPr>
          <w:p w14:paraId="5786A35A" w14:textId="77777777" w:rsidR="00DA12ED" w:rsidRPr="00201421" w:rsidRDefault="00DA12ED" w:rsidP="0093139F">
            <w:pPr>
              <w:pStyle w:val="AmColumnHeading"/>
            </w:pPr>
            <w:r w:rsidRPr="00201421">
              <w:t>Texto de la Comisión</w:t>
            </w:r>
          </w:p>
        </w:tc>
        <w:tc>
          <w:tcPr>
            <w:tcW w:w="4876" w:type="dxa"/>
          </w:tcPr>
          <w:p w14:paraId="63358A89" w14:textId="77777777" w:rsidR="00DA12ED" w:rsidRPr="00201421" w:rsidRDefault="00DA12ED" w:rsidP="0093139F">
            <w:pPr>
              <w:pStyle w:val="AmColumnHeading"/>
            </w:pPr>
            <w:r w:rsidRPr="00201421">
              <w:t>Enmienda</w:t>
            </w:r>
          </w:p>
        </w:tc>
      </w:tr>
      <w:tr w:rsidR="00DA12ED" w:rsidRPr="00201421" w14:paraId="6F7D53C8" w14:textId="77777777" w:rsidTr="0093139F">
        <w:trPr>
          <w:jc w:val="center"/>
        </w:trPr>
        <w:tc>
          <w:tcPr>
            <w:tcW w:w="4876" w:type="dxa"/>
          </w:tcPr>
          <w:p w14:paraId="4F9546D0"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determinarán, analizarán y evaluarán, para cada uno de los servicios que ofrezcan, </w:t>
            </w:r>
            <w:r w:rsidRPr="00201421">
              <w:rPr>
                <w:b/>
                <w:bCs/>
                <w:i/>
                <w:iCs/>
              </w:rPr>
              <w:t>el riesgo de</w:t>
            </w:r>
            <w:r w:rsidRPr="00201421">
              <w:t xml:space="preserve"> uso del servicio con fines de abuso sexual de menores en línea.</w:t>
            </w:r>
          </w:p>
        </w:tc>
        <w:tc>
          <w:tcPr>
            <w:tcW w:w="4876" w:type="dxa"/>
          </w:tcPr>
          <w:p w14:paraId="2CCA7F2B"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w:t>
            </w:r>
            <w:r w:rsidRPr="00201421">
              <w:rPr>
                <w:b/>
                <w:bCs/>
                <w:i/>
                <w:iCs/>
              </w:rPr>
              <w:t>independientes de la numeración disponibles al público que estén expuestos a una cantidad sustancial de abuso sexual de menores en línea</w:t>
            </w:r>
            <w:r w:rsidRPr="00201421">
              <w:t xml:space="preserve"> determinarán, analizarán y evaluarán, para cada uno de los servicios que ofrezcan, </w:t>
            </w:r>
            <w:r w:rsidRPr="00201421">
              <w:rPr>
                <w:b/>
                <w:bCs/>
                <w:i/>
                <w:iCs/>
              </w:rPr>
              <w:t>los riesgos derivados del diseño y el funcionamiento del servicio, incluidos los sistemas de recomendación algorítmicos, o del</w:t>
            </w:r>
            <w:r w:rsidRPr="00201421">
              <w:t xml:space="preserve"> uso del servicio con fines de abuso sexual de menores en línea.</w:t>
            </w:r>
          </w:p>
        </w:tc>
      </w:tr>
    </w:tbl>
    <w:p w14:paraId="3604249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7FC2498"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7F14CB75" w14:textId="77777777" w:rsidR="00DA12ED" w:rsidRPr="00201421" w:rsidRDefault="00DA12ED" w:rsidP="00DA12ED">
      <w:pPr>
        <w:pStyle w:val="AmJustText"/>
      </w:pPr>
      <w:r w:rsidRPr="00201421">
        <w:t>En consonancia con el Reglamento (UE) 2021/784 sobre contenidos terroristas en línea y para garantizar la proporcionalidad. Por ejemplo, el chat de asistencia al cliente de un producto de consumo es probable que nunca esté expuesto a abuso sexual de menores en línea y una evaluación de riesgos no resultaría útil.</w:t>
      </w:r>
    </w:p>
    <w:p w14:paraId="5BCE4B74" w14:textId="77777777" w:rsidR="00DA12ED" w:rsidRPr="00201421" w:rsidRDefault="00DA12ED" w:rsidP="00DA12ED">
      <w:r w:rsidRPr="00201421">
        <w:rPr>
          <w:rStyle w:val="HideTWBExt"/>
        </w:rPr>
        <w:t>&lt;/Amend&gt;</w:t>
      </w:r>
    </w:p>
    <w:p w14:paraId="0D0E9B1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612</w:t>
      </w:r>
      <w:r w:rsidRPr="00201421">
        <w:rPr>
          <w:rStyle w:val="HideTWBExt"/>
          <w:b w:val="0"/>
        </w:rPr>
        <w:t>&lt;/NumAm&gt;</w:t>
      </w:r>
    </w:p>
    <w:p w14:paraId="046034FF"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79DDCF3C" w14:textId="77777777" w:rsidR="00DA12ED" w:rsidRPr="00201421" w:rsidRDefault="00DA12ED" w:rsidP="00DA12ED">
      <w:pPr>
        <w:pStyle w:val="NormalBold"/>
      </w:pPr>
      <w:r w:rsidRPr="00201421">
        <w:rPr>
          <w:rStyle w:val="HideTWBExt"/>
          <w:b w:val="0"/>
        </w:rPr>
        <w:t>&lt;/RepeatBlock-By&gt;</w:t>
      </w:r>
    </w:p>
    <w:p w14:paraId="4D641E4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4E9FF15" w14:textId="77777777" w:rsidR="00DA12ED" w:rsidRPr="00201421" w:rsidRDefault="00DA12ED" w:rsidP="00DA12ED">
      <w:pPr>
        <w:pStyle w:val="NormalBold"/>
      </w:pPr>
      <w:r w:rsidRPr="00201421">
        <w:rPr>
          <w:rStyle w:val="HideTWBExt"/>
          <w:b w:val="0"/>
        </w:rPr>
        <w:t>&lt;Article&gt;</w:t>
      </w:r>
      <w:r w:rsidRPr="00201421">
        <w:t>Artículo 3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82A47CD" w14:textId="77777777" w:rsidTr="0093139F">
        <w:trPr>
          <w:trHeight w:val="240"/>
          <w:jc w:val="center"/>
        </w:trPr>
        <w:tc>
          <w:tcPr>
            <w:tcW w:w="9752" w:type="dxa"/>
            <w:gridSpan w:val="2"/>
          </w:tcPr>
          <w:p w14:paraId="6FEB7D13" w14:textId="77777777" w:rsidR="00DA12ED" w:rsidRPr="00201421" w:rsidRDefault="00DA12ED" w:rsidP="0093139F"/>
        </w:tc>
      </w:tr>
      <w:tr w:rsidR="00DA12ED" w:rsidRPr="00201421" w14:paraId="1BD4D76E" w14:textId="77777777" w:rsidTr="0093139F">
        <w:trPr>
          <w:trHeight w:val="240"/>
          <w:jc w:val="center"/>
        </w:trPr>
        <w:tc>
          <w:tcPr>
            <w:tcW w:w="4876" w:type="dxa"/>
          </w:tcPr>
          <w:p w14:paraId="49114DBA" w14:textId="77777777" w:rsidR="00DA12ED" w:rsidRPr="00201421" w:rsidRDefault="00DA12ED" w:rsidP="0093139F">
            <w:pPr>
              <w:pStyle w:val="AmColumnHeading"/>
            </w:pPr>
            <w:r w:rsidRPr="00201421">
              <w:t>Texto de la Comisión</w:t>
            </w:r>
          </w:p>
        </w:tc>
        <w:tc>
          <w:tcPr>
            <w:tcW w:w="4876" w:type="dxa"/>
          </w:tcPr>
          <w:p w14:paraId="37DFB2A3" w14:textId="77777777" w:rsidR="00DA12ED" w:rsidRPr="00201421" w:rsidRDefault="00DA12ED" w:rsidP="0093139F">
            <w:pPr>
              <w:pStyle w:val="AmColumnHeading"/>
            </w:pPr>
            <w:r w:rsidRPr="00201421">
              <w:t>Enmienda</w:t>
            </w:r>
          </w:p>
        </w:tc>
      </w:tr>
      <w:tr w:rsidR="00DA12ED" w:rsidRPr="00201421" w14:paraId="2C3FBB87" w14:textId="77777777" w:rsidTr="0093139F">
        <w:trPr>
          <w:jc w:val="center"/>
        </w:trPr>
        <w:tc>
          <w:tcPr>
            <w:tcW w:w="4876" w:type="dxa"/>
          </w:tcPr>
          <w:p w14:paraId="4F5963FD"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w:t>
            </w:r>
            <w:r w:rsidRPr="00201421">
              <w:rPr>
                <w:b/>
                <w:bCs/>
                <w:i/>
                <w:iCs/>
              </w:rPr>
              <w:t>determinarán, analizarán y evaluarán, para cada uno de los servicios que ofrezcan, el riesgo de</w:t>
            </w:r>
            <w:r w:rsidRPr="00201421">
              <w:t xml:space="preserve"> uso del servicio con fines de abuso sexual de menores en línea.</w:t>
            </w:r>
          </w:p>
        </w:tc>
        <w:tc>
          <w:tcPr>
            <w:tcW w:w="4876" w:type="dxa"/>
          </w:tcPr>
          <w:p w14:paraId="335DB043"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w:t>
            </w:r>
            <w:r w:rsidRPr="00201421">
              <w:rPr>
                <w:b/>
                <w:bCs/>
                <w:i/>
                <w:iCs/>
              </w:rPr>
              <w:t>independientes de la numeración llevarán a cabo una evaluación de riesgos del</w:t>
            </w:r>
            <w:r w:rsidRPr="00201421">
              <w:t xml:space="preserve"> uso del servicio con fines de abuso sexual de menores en línea. </w:t>
            </w:r>
            <w:r w:rsidRPr="00201421">
              <w:rPr>
                <w:b/>
                <w:i/>
              </w:rPr>
              <w:t>La evaluación de riesgos se hará pública.</w:t>
            </w:r>
          </w:p>
        </w:tc>
      </w:tr>
    </w:tbl>
    <w:p w14:paraId="240A04E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F6C04F7" w14:textId="77777777" w:rsidR="00DA12ED" w:rsidRPr="00201421" w:rsidRDefault="00DA12ED" w:rsidP="00DA12ED">
      <w:r w:rsidRPr="00201421">
        <w:rPr>
          <w:rStyle w:val="HideTWBExt"/>
        </w:rPr>
        <w:t>&lt;/Amend&gt;</w:t>
      </w:r>
    </w:p>
    <w:p w14:paraId="75B63E6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613</w:t>
      </w:r>
      <w:r w:rsidRPr="00201421">
        <w:rPr>
          <w:rStyle w:val="HideTWBExt"/>
          <w:b w:val="0"/>
        </w:rPr>
        <w:t>&lt;/NumAm&gt;</w:t>
      </w:r>
    </w:p>
    <w:p w14:paraId="6B85DF2B" w14:textId="5C99026A"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Abir Al-Sahlani, Lucia Ďuriš Nicholsonová</w:t>
      </w:r>
      <w:r w:rsidR="0093139F" w:rsidRPr="0093139F">
        <w:t>, Nathalie Loiseau</w:t>
      </w:r>
      <w:r w:rsidRPr="00201421">
        <w:rPr>
          <w:rStyle w:val="HideTWBExt"/>
          <w:b w:val="0"/>
        </w:rPr>
        <w:t>&lt;/Members&gt;</w:t>
      </w:r>
    </w:p>
    <w:p w14:paraId="09CF7354" w14:textId="77777777" w:rsidR="00DA12ED" w:rsidRPr="00201421" w:rsidRDefault="00DA12ED" w:rsidP="00DA12ED">
      <w:pPr>
        <w:pStyle w:val="NormalBold"/>
      </w:pPr>
      <w:r w:rsidRPr="00201421">
        <w:rPr>
          <w:rStyle w:val="HideTWBExt"/>
          <w:b w:val="0"/>
        </w:rPr>
        <w:t>&lt;/RepeatBlock-By&gt;</w:t>
      </w:r>
    </w:p>
    <w:p w14:paraId="768816F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DE6A799" w14:textId="77777777" w:rsidR="00DA12ED" w:rsidRPr="00201421" w:rsidRDefault="00DA12ED" w:rsidP="00DA12ED">
      <w:pPr>
        <w:pStyle w:val="NormalBold"/>
      </w:pPr>
      <w:r w:rsidRPr="00201421">
        <w:rPr>
          <w:rStyle w:val="HideTWBExt"/>
          <w:b w:val="0"/>
        </w:rPr>
        <w:t>&lt;Article&gt;</w:t>
      </w:r>
      <w:r w:rsidRPr="00201421">
        <w:t>Artículo 3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554D086" w14:textId="77777777" w:rsidTr="0093139F">
        <w:trPr>
          <w:trHeight w:val="240"/>
          <w:jc w:val="center"/>
        </w:trPr>
        <w:tc>
          <w:tcPr>
            <w:tcW w:w="9752" w:type="dxa"/>
            <w:gridSpan w:val="2"/>
          </w:tcPr>
          <w:p w14:paraId="74B881B4" w14:textId="77777777" w:rsidR="00DA12ED" w:rsidRPr="00201421" w:rsidRDefault="00DA12ED" w:rsidP="0093139F"/>
        </w:tc>
      </w:tr>
      <w:tr w:rsidR="00DA12ED" w:rsidRPr="00201421" w14:paraId="692B9FED" w14:textId="77777777" w:rsidTr="0093139F">
        <w:trPr>
          <w:trHeight w:val="240"/>
          <w:jc w:val="center"/>
        </w:trPr>
        <w:tc>
          <w:tcPr>
            <w:tcW w:w="4876" w:type="dxa"/>
          </w:tcPr>
          <w:p w14:paraId="01D08185" w14:textId="77777777" w:rsidR="00DA12ED" w:rsidRPr="00201421" w:rsidRDefault="00DA12ED" w:rsidP="0093139F">
            <w:pPr>
              <w:pStyle w:val="AmColumnHeading"/>
            </w:pPr>
            <w:r w:rsidRPr="00201421">
              <w:t>Texto de la Comisión</w:t>
            </w:r>
          </w:p>
        </w:tc>
        <w:tc>
          <w:tcPr>
            <w:tcW w:w="4876" w:type="dxa"/>
          </w:tcPr>
          <w:p w14:paraId="370580D1" w14:textId="77777777" w:rsidR="00DA12ED" w:rsidRPr="00201421" w:rsidRDefault="00DA12ED" w:rsidP="0093139F">
            <w:pPr>
              <w:pStyle w:val="AmColumnHeading"/>
            </w:pPr>
            <w:r w:rsidRPr="00201421">
              <w:t>Enmienda</w:t>
            </w:r>
          </w:p>
        </w:tc>
      </w:tr>
      <w:tr w:rsidR="00DA12ED" w:rsidRPr="00201421" w14:paraId="7A1C32D2" w14:textId="77777777" w:rsidTr="0093139F">
        <w:trPr>
          <w:jc w:val="center"/>
        </w:trPr>
        <w:tc>
          <w:tcPr>
            <w:tcW w:w="4876" w:type="dxa"/>
          </w:tcPr>
          <w:p w14:paraId="49A33B50" w14:textId="77777777" w:rsidR="00DA12ED" w:rsidRPr="00201421" w:rsidRDefault="00DA12ED" w:rsidP="0093139F">
            <w:pPr>
              <w:pStyle w:val="Normal6a"/>
            </w:pPr>
            <w:r w:rsidRPr="00201421">
              <w:t>1.</w:t>
            </w:r>
            <w:r w:rsidRPr="00201421">
              <w:tab/>
              <w:t>Los prestadores de servicios de alojamiento de datos y los prestadores de servicios de comunicaciones interpersonales determinarán, analizarán y evaluarán, para cada uno de los servicios que ofrezcan, el riesgo de uso del servicio con fines de abuso sexual de menores en línea.</w:t>
            </w:r>
          </w:p>
        </w:tc>
        <w:tc>
          <w:tcPr>
            <w:tcW w:w="4876" w:type="dxa"/>
          </w:tcPr>
          <w:p w14:paraId="16273B57" w14:textId="77777777" w:rsidR="00DA12ED" w:rsidRPr="00201421" w:rsidRDefault="00DA12ED" w:rsidP="0093139F">
            <w:pPr>
              <w:pStyle w:val="Normal6a"/>
            </w:pPr>
            <w:r w:rsidRPr="00201421">
              <w:t>1.</w:t>
            </w:r>
            <w:r w:rsidRPr="00201421">
              <w:tab/>
              <w:t>Los prestadores de servicios de alojamiento de datos y los prestadores de servicios de comunicaciones interpersonales determinarán, analizarán y evaluarán, para cada uno de los servicios que ofrezcan, el riesgo de uso del servicio con fines de abuso sexual de menores en línea</w:t>
            </w:r>
            <w:r w:rsidRPr="00201421">
              <w:rPr>
                <w:b/>
                <w:bCs/>
                <w:i/>
                <w:iCs/>
              </w:rPr>
              <w:t>, que requiera una respuesta específica y a medida</w:t>
            </w:r>
            <w:r w:rsidRPr="00201421">
              <w:t>.</w:t>
            </w:r>
          </w:p>
        </w:tc>
      </w:tr>
    </w:tbl>
    <w:p w14:paraId="26D6A7A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3EAE486" w14:textId="77777777" w:rsidR="00DA12ED" w:rsidRPr="00201421" w:rsidRDefault="00DA12ED" w:rsidP="00DA12ED">
      <w:r w:rsidRPr="00201421">
        <w:rPr>
          <w:rStyle w:val="HideTWBExt"/>
        </w:rPr>
        <w:t>&lt;/Amend&gt;</w:t>
      </w:r>
    </w:p>
    <w:p w14:paraId="790C28A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614</w:t>
      </w:r>
      <w:r w:rsidRPr="00201421">
        <w:rPr>
          <w:rStyle w:val="HideTWBExt"/>
          <w:b w:val="0"/>
        </w:rPr>
        <w:t>&lt;/NumAm&gt;</w:t>
      </w:r>
    </w:p>
    <w:p w14:paraId="627FEEBF"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60F70733" w14:textId="77777777" w:rsidR="00DA12ED" w:rsidRPr="00201421" w:rsidRDefault="00DA12ED" w:rsidP="00DA12ED">
      <w:pPr>
        <w:pStyle w:val="NormalBold"/>
      </w:pPr>
      <w:r w:rsidRPr="00201421">
        <w:rPr>
          <w:rStyle w:val="HideTWBExt"/>
          <w:b w:val="0"/>
        </w:rPr>
        <w:t>&lt;/RepeatBlock-By&gt;</w:t>
      </w:r>
    </w:p>
    <w:p w14:paraId="7FDC2C5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C9E906D" w14:textId="77777777" w:rsidR="00DA12ED" w:rsidRPr="00201421" w:rsidRDefault="00DA12ED" w:rsidP="00DA12ED">
      <w:pPr>
        <w:pStyle w:val="NormalBold"/>
      </w:pPr>
      <w:r w:rsidRPr="00201421">
        <w:rPr>
          <w:rStyle w:val="HideTWBExt"/>
          <w:b w:val="0"/>
        </w:rPr>
        <w:t>&lt;Article&gt;</w:t>
      </w:r>
      <w:r w:rsidRPr="00201421">
        <w:t>Artículo 3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17E08FF" w14:textId="77777777" w:rsidTr="0093139F">
        <w:trPr>
          <w:trHeight w:val="240"/>
          <w:jc w:val="center"/>
        </w:trPr>
        <w:tc>
          <w:tcPr>
            <w:tcW w:w="9752" w:type="dxa"/>
            <w:gridSpan w:val="2"/>
          </w:tcPr>
          <w:p w14:paraId="2A1778B2" w14:textId="77777777" w:rsidR="00DA12ED" w:rsidRPr="00201421" w:rsidRDefault="00DA12ED" w:rsidP="0093139F"/>
        </w:tc>
      </w:tr>
      <w:tr w:rsidR="00DA12ED" w:rsidRPr="00201421" w14:paraId="433DB1ED" w14:textId="77777777" w:rsidTr="0093139F">
        <w:trPr>
          <w:trHeight w:val="240"/>
          <w:jc w:val="center"/>
        </w:trPr>
        <w:tc>
          <w:tcPr>
            <w:tcW w:w="4876" w:type="dxa"/>
          </w:tcPr>
          <w:p w14:paraId="3B2C11A7" w14:textId="77777777" w:rsidR="00DA12ED" w:rsidRPr="00201421" w:rsidRDefault="00DA12ED" w:rsidP="0093139F">
            <w:pPr>
              <w:pStyle w:val="AmColumnHeading"/>
            </w:pPr>
            <w:r w:rsidRPr="00201421">
              <w:t>Texto de la Comisión</w:t>
            </w:r>
          </w:p>
        </w:tc>
        <w:tc>
          <w:tcPr>
            <w:tcW w:w="4876" w:type="dxa"/>
          </w:tcPr>
          <w:p w14:paraId="24AE068A" w14:textId="77777777" w:rsidR="00DA12ED" w:rsidRPr="00201421" w:rsidRDefault="00DA12ED" w:rsidP="0093139F">
            <w:pPr>
              <w:pStyle w:val="AmColumnHeading"/>
            </w:pPr>
            <w:r w:rsidRPr="00201421">
              <w:t>Enmienda</w:t>
            </w:r>
          </w:p>
        </w:tc>
      </w:tr>
      <w:tr w:rsidR="00DA12ED" w:rsidRPr="00201421" w14:paraId="52AE6683" w14:textId="77777777" w:rsidTr="0093139F">
        <w:trPr>
          <w:jc w:val="center"/>
        </w:trPr>
        <w:tc>
          <w:tcPr>
            <w:tcW w:w="4876" w:type="dxa"/>
          </w:tcPr>
          <w:p w14:paraId="30DFAA1D"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determinarán, analizarán y evaluarán, para cada uno de los servicios que ofrezcan, </w:t>
            </w:r>
            <w:r w:rsidRPr="00201421">
              <w:rPr>
                <w:b/>
                <w:bCs/>
                <w:i/>
                <w:iCs/>
              </w:rPr>
              <w:t>el</w:t>
            </w:r>
            <w:r w:rsidRPr="00201421">
              <w:t xml:space="preserve"> riesgo de uso del servicio con fines de abuso sexual de menores en línea.</w:t>
            </w:r>
          </w:p>
        </w:tc>
        <w:tc>
          <w:tcPr>
            <w:tcW w:w="4876" w:type="dxa"/>
          </w:tcPr>
          <w:p w14:paraId="0F8DEC49" w14:textId="77777777" w:rsidR="00DA12ED" w:rsidRPr="00201421" w:rsidRDefault="00DA12ED" w:rsidP="0093139F">
            <w:pPr>
              <w:pStyle w:val="Normal6a"/>
            </w:pPr>
            <w:r w:rsidRPr="00201421">
              <w:t>1.</w:t>
            </w:r>
            <w:r w:rsidRPr="00201421">
              <w:tab/>
              <w:t xml:space="preserve">Los prestadores de servicios de alojamiento de datos y los prestadores de servicios de comunicaciones interpersonales </w:t>
            </w:r>
            <w:r w:rsidRPr="00201421">
              <w:rPr>
                <w:b/>
                <w:bCs/>
                <w:i/>
                <w:iCs/>
              </w:rPr>
              <w:t>independientes de la numeración</w:t>
            </w:r>
            <w:r w:rsidRPr="00201421">
              <w:t xml:space="preserve"> determinarán, analizarán y evaluarán, para cada uno de los servicios que ofrezcan, </w:t>
            </w:r>
            <w:r w:rsidRPr="00201421">
              <w:rPr>
                <w:b/>
                <w:bCs/>
                <w:i/>
                <w:iCs/>
              </w:rPr>
              <w:t>todo</w:t>
            </w:r>
            <w:r w:rsidRPr="00201421">
              <w:t xml:space="preserve"> riesgo </w:t>
            </w:r>
            <w:r w:rsidRPr="00201421">
              <w:rPr>
                <w:b/>
                <w:bCs/>
                <w:i/>
                <w:iCs/>
              </w:rPr>
              <w:t>sistémico recurrente</w:t>
            </w:r>
            <w:r w:rsidRPr="00201421">
              <w:t xml:space="preserve"> de uso del servicio con fines de abuso sexual de menores en línea.</w:t>
            </w:r>
          </w:p>
        </w:tc>
      </w:tr>
    </w:tbl>
    <w:p w14:paraId="079FA01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1CC2B94"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60B09538" w14:textId="77777777" w:rsidR="00DA12ED" w:rsidRPr="00201421" w:rsidRDefault="00DA12ED" w:rsidP="00DA12ED">
      <w:pPr>
        <w:pStyle w:val="AmJustText"/>
      </w:pPr>
      <w:r w:rsidRPr="00201421">
        <w:t>El concepto de «riesgo» es muy amplio. La evaluación de los «riesgos sistémicos recurrentes» aumenta la seguridad jurídica para los prestadores, lo que les permite centrarse en los riesgos más problemáticos del uso indebido del servicio.</w:t>
      </w:r>
    </w:p>
    <w:p w14:paraId="715977FB" w14:textId="77777777" w:rsidR="00DA12ED" w:rsidRPr="00201421" w:rsidRDefault="00DA12ED" w:rsidP="00DA12ED">
      <w:r w:rsidRPr="00201421">
        <w:rPr>
          <w:rStyle w:val="HideTWBExt"/>
        </w:rPr>
        <w:t>&lt;/Amend&gt;</w:t>
      </w:r>
    </w:p>
    <w:p w14:paraId="7FC74AD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615</w:t>
      </w:r>
      <w:r w:rsidRPr="00201421">
        <w:rPr>
          <w:rStyle w:val="HideTWBExt"/>
          <w:b w:val="0"/>
        </w:rPr>
        <w:t>&lt;/NumAm&gt;</w:t>
      </w:r>
    </w:p>
    <w:p w14:paraId="1B8FA29B"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05DCF46"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9E5AEC2" w14:textId="77777777" w:rsidR="00DA12ED" w:rsidRPr="00201421" w:rsidRDefault="00DA12ED" w:rsidP="00DA12ED">
      <w:pPr>
        <w:pStyle w:val="NormalBold"/>
      </w:pPr>
      <w:r w:rsidRPr="00201421">
        <w:rPr>
          <w:rStyle w:val="HideTWBExt"/>
          <w:b w:val="0"/>
        </w:rPr>
        <w:t>&lt;/RepeatBlock-By&gt;</w:t>
      </w:r>
    </w:p>
    <w:p w14:paraId="5B6E2BE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973E8C" w14:textId="77777777" w:rsidR="00DA12ED" w:rsidRPr="00201421" w:rsidRDefault="00DA12ED" w:rsidP="00DA12ED">
      <w:pPr>
        <w:pStyle w:val="NormalBold"/>
      </w:pPr>
      <w:r w:rsidRPr="00201421">
        <w:rPr>
          <w:rStyle w:val="HideTWBExt"/>
          <w:b w:val="0"/>
        </w:rPr>
        <w:t>&lt;Article&gt;</w:t>
      </w:r>
      <w:r w:rsidRPr="00201421">
        <w:t>Artículo 3 – apartado 1 – párrafo 1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50E4922" w14:textId="77777777" w:rsidTr="0093139F">
        <w:trPr>
          <w:trHeight w:val="240"/>
          <w:jc w:val="center"/>
        </w:trPr>
        <w:tc>
          <w:tcPr>
            <w:tcW w:w="9752" w:type="dxa"/>
            <w:gridSpan w:val="2"/>
          </w:tcPr>
          <w:p w14:paraId="41473D7A" w14:textId="77777777" w:rsidR="00DA12ED" w:rsidRPr="00201421" w:rsidRDefault="00DA12ED" w:rsidP="0093139F"/>
        </w:tc>
      </w:tr>
      <w:tr w:rsidR="00DA12ED" w:rsidRPr="00201421" w14:paraId="7FEB4613" w14:textId="77777777" w:rsidTr="0093139F">
        <w:trPr>
          <w:trHeight w:val="240"/>
          <w:jc w:val="center"/>
        </w:trPr>
        <w:tc>
          <w:tcPr>
            <w:tcW w:w="4876" w:type="dxa"/>
          </w:tcPr>
          <w:p w14:paraId="7018990E" w14:textId="77777777" w:rsidR="00DA12ED" w:rsidRPr="00201421" w:rsidRDefault="00DA12ED" w:rsidP="0093139F">
            <w:pPr>
              <w:pStyle w:val="AmColumnHeading"/>
            </w:pPr>
            <w:r w:rsidRPr="00201421">
              <w:t>Texto de la Comisión</w:t>
            </w:r>
          </w:p>
        </w:tc>
        <w:tc>
          <w:tcPr>
            <w:tcW w:w="4876" w:type="dxa"/>
          </w:tcPr>
          <w:p w14:paraId="7AB4AA04" w14:textId="77777777" w:rsidR="00DA12ED" w:rsidRPr="00201421" w:rsidRDefault="00DA12ED" w:rsidP="0093139F">
            <w:pPr>
              <w:pStyle w:val="AmColumnHeading"/>
            </w:pPr>
            <w:r w:rsidRPr="00201421">
              <w:t>Enmienda</w:t>
            </w:r>
          </w:p>
        </w:tc>
      </w:tr>
      <w:tr w:rsidR="00DA12ED" w:rsidRPr="00201421" w14:paraId="59485552" w14:textId="77777777" w:rsidTr="0093139F">
        <w:trPr>
          <w:jc w:val="center"/>
        </w:trPr>
        <w:tc>
          <w:tcPr>
            <w:tcW w:w="4876" w:type="dxa"/>
          </w:tcPr>
          <w:p w14:paraId="7FEC3305" w14:textId="77777777" w:rsidR="00DA12ED" w:rsidRPr="00201421" w:rsidRDefault="00DA12ED" w:rsidP="0093139F">
            <w:pPr>
              <w:pStyle w:val="Normal6a"/>
            </w:pPr>
          </w:p>
        </w:tc>
        <w:tc>
          <w:tcPr>
            <w:tcW w:w="4876" w:type="dxa"/>
          </w:tcPr>
          <w:p w14:paraId="236E4B37" w14:textId="77777777" w:rsidR="00DA12ED" w:rsidRPr="00201421" w:rsidRDefault="00DA12ED" w:rsidP="0093139F">
            <w:pPr>
              <w:pStyle w:val="Normal6a"/>
            </w:pPr>
            <w:r w:rsidRPr="00201421">
              <w:rPr>
                <w:b/>
                <w:i/>
              </w:rPr>
              <w:t>Un servicio de alojamiento de datos o un servicio de comunicaciones interpersonales independiente de la numeración disponible al público estará expuesto a los abusos sexuales de menores en línea cuando:</w:t>
            </w:r>
          </w:p>
        </w:tc>
      </w:tr>
    </w:tbl>
    <w:p w14:paraId="46FE0A8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AE77BF2" w14:textId="77777777" w:rsidR="00DA12ED" w:rsidRPr="00201421" w:rsidRDefault="00DA12ED" w:rsidP="00DA12ED">
      <w:r w:rsidRPr="00201421">
        <w:rPr>
          <w:rStyle w:val="HideTWBExt"/>
        </w:rPr>
        <w:t>&lt;/Amend&gt;</w:t>
      </w:r>
    </w:p>
    <w:p w14:paraId="631F789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616</w:t>
      </w:r>
      <w:r w:rsidRPr="00201421">
        <w:rPr>
          <w:rStyle w:val="HideTWBExt"/>
          <w:b w:val="0"/>
        </w:rPr>
        <w:t>&lt;/NumAm&gt;</w:t>
      </w:r>
    </w:p>
    <w:p w14:paraId="4961378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319C229E"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4DE8C271" w14:textId="77777777" w:rsidR="00DA12ED" w:rsidRPr="00201421" w:rsidRDefault="00DA12ED" w:rsidP="00DA12ED">
      <w:pPr>
        <w:pStyle w:val="NormalBold"/>
      </w:pPr>
      <w:r w:rsidRPr="00201421">
        <w:rPr>
          <w:rStyle w:val="HideTWBExt"/>
          <w:b w:val="0"/>
        </w:rPr>
        <w:t>&lt;/RepeatBlock-By&gt;</w:t>
      </w:r>
    </w:p>
    <w:p w14:paraId="757847F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26E6DB5" w14:textId="77777777" w:rsidR="00DA12ED" w:rsidRPr="00201421" w:rsidRDefault="00DA12ED" w:rsidP="00DA12ED">
      <w:pPr>
        <w:pStyle w:val="NormalBold"/>
      </w:pPr>
      <w:r w:rsidRPr="00201421">
        <w:rPr>
          <w:rStyle w:val="HideTWBExt"/>
          <w:b w:val="0"/>
        </w:rPr>
        <w:t>&lt;Article&gt;</w:t>
      </w:r>
      <w:r w:rsidRPr="00201421">
        <w:t>Artículo 3 – apartado 1 – letra a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7FFB795" w14:textId="77777777" w:rsidTr="0093139F">
        <w:trPr>
          <w:trHeight w:val="240"/>
          <w:jc w:val="center"/>
        </w:trPr>
        <w:tc>
          <w:tcPr>
            <w:tcW w:w="9752" w:type="dxa"/>
            <w:gridSpan w:val="2"/>
          </w:tcPr>
          <w:p w14:paraId="0173869C" w14:textId="77777777" w:rsidR="00DA12ED" w:rsidRPr="00201421" w:rsidRDefault="00DA12ED" w:rsidP="0093139F"/>
        </w:tc>
      </w:tr>
      <w:tr w:rsidR="00DA12ED" w:rsidRPr="00201421" w14:paraId="0BDB55F8" w14:textId="77777777" w:rsidTr="0093139F">
        <w:trPr>
          <w:trHeight w:val="240"/>
          <w:jc w:val="center"/>
        </w:trPr>
        <w:tc>
          <w:tcPr>
            <w:tcW w:w="4876" w:type="dxa"/>
          </w:tcPr>
          <w:p w14:paraId="3832AFB7" w14:textId="77777777" w:rsidR="00DA12ED" w:rsidRPr="00201421" w:rsidRDefault="00DA12ED" w:rsidP="0093139F">
            <w:pPr>
              <w:pStyle w:val="AmColumnHeading"/>
            </w:pPr>
            <w:r w:rsidRPr="00201421">
              <w:t>Texto de la Comisión</w:t>
            </w:r>
          </w:p>
        </w:tc>
        <w:tc>
          <w:tcPr>
            <w:tcW w:w="4876" w:type="dxa"/>
          </w:tcPr>
          <w:p w14:paraId="0B8BC398" w14:textId="77777777" w:rsidR="00DA12ED" w:rsidRPr="00201421" w:rsidRDefault="00DA12ED" w:rsidP="0093139F">
            <w:pPr>
              <w:pStyle w:val="AmColumnHeading"/>
            </w:pPr>
            <w:r w:rsidRPr="00201421">
              <w:t>Enmienda</w:t>
            </w:r>
          </w:p>
        </w:tc>
      </w:tr>
      <w:tr w:rsidR="00DA12ED" w:rsidRPr="00201421" w14:paraId="52FCBFC9" w14:textId="77777777" w:rsidTr="0093139F">
        <w:trPr>
          <w:jc w:val="center"/>
        </w:trPr>
        <w:tc>
          <w:tcPr>
            <w:tcW w:w="4876" w:type="dxa"/>
          </w:tcPr>
          <w:p w14:paraId="787DC3F6" w14:textId="77777777" w:rsidR="00DA12ED" w:rsidRPr="00201421" w:rsidRDefault="00DA12ED" w:rsidP="0093139F">
            <w:pPr>
              <w:pStyle w:val="Normal6a"/>
            </w:pPr>
          </w:p>
        </w:tc>
        <w:tc>
          <w:tcPr>
            <w:tcW w:w="4876" w:type="dxa"/>
          </w:tcPr>
          <w:p w14:paraId="0BD3AF67" w14:textId="77777777" w:rsidR="00DA12ED" w:rsidRPr="00201421" w:rsidRDefault="00DA12ED" w:rsidP="0093139F">
            <w:pPr>
              <w:pStyle w:val="Normal6a"/>
            </w:pPr>
            <w:r w:rsidRPr="00201421">
              <w:rPr>
                <w:b/>
                <w:i/>
              </w:rPr>
              <w:t>a)</w:t>
            </w:r>
            <w:r w:rsidRPr="00201421">
              <w:tab/>
            </w:r>
            <w:r w:rsidRPr="00201421">
              <w:rPr>
                <w:b/>
                <w:i/>
              </w:rPr>
              <w:t>la autoridad de coordinación del Estado miembro de su establecimiento principal o donde reside su representante legal o está establecido haya adoptado una decisión, sobre la base de factores objetivos, como que el prestador haya recibido dos o más órdenes de eliminación definitivas en los doce meses anteriores, por la que se constante que el prestador está expuesto a abuso sexual de menores en línea, y haya notificado la decisión al prestador; o</w:t>
            </w:r>
          </w:p>
        </w:tc>
      </w:tr>
    </w:tbl>
    <w:p w14:paraId="455652C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BB3083F" w14:textId="77777777" w:rsidR="00DA12ED" w:rsidRPr="00201421" w:rsidRDefault="00DA12ED" w:rsidP="00DA12ED">
      <w:r w:rsidRPr="00201421">
        <w:rPr>
          <w:rStyle w:val="HideTWBExt"/>
        </w:rPr>
        <w:t>&lt;/Amend&gt;</w:t>
      </w:r>
    </w:p>
    <w:p w14:paraId="03A1CBC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617</w:t>
      </w:r>
      <w:r w:rsidRPr="00201421">
        <w:rPr>
          <w:rStyle w:val="HideTWBExt"/>
          <w:b w:val="0"/>
        </w:rPr>
        <w:t>&lt;/NumAm&gt;</w:t>
      </w:r>
    </w:p>
    <w:p w14:paraId="71139EAE"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8BB700D"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9C6597E" w14:textId="77777777" w:rsidR="00DA12ED" w:rsidRPr="00201421" w:rsidRDefault="00DA12ED" w:rsidP="00DA12ED">
      <w:pPr>
        <w:pStyle w:val="NormalBold"/>
      </w:pPr>
      <w:r w:rsidRPr="00201421">
        <w:rPr>
          <w:rStyle w:val="HideTWBExt"/>
          <w:b w:val="0"/>
        </w:rPr>
        <w:t>&lt;/RepeatBlock-By&gt;</w:t>
      </w:r>
    </w:p>
    <w:p w14:paraId="79642E8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359151C" w14:textId="77777777" w:rsidR="00DA12ED" w:rsidRPr="00201421" w:rsidRDefault="00DA12ED" w:rsidP="00DA12ED">
      <w:pPr>
        <w:pStyle w:val="NormalBold"/>
      </w:pPr>
      <w:r w:rsidRPr="00201421">
        <w:rPr>
          <w:rStyle w:val="HideTWBExt"/>
          <w:b w:val="0"/>
        </w:rPr>
        <w:t>&lt;Article&gt;</w:t>
      </w:r>
      <w:r w:rsidRPr="00201421">
        <w:t>Artículo 3 – apartado 1 – letra b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771772" w14:textId="77777777" w:rsidTr="0093139F">
        <w:trPr>
          <w:trHeight w:val="240"/>
          <w:jc w:val="center"/>
        </w:trPr>
        <w:tc>
          <w:tcPr>
            <w:tcW w:w="9752" w:type="dxa"/>
            <w:gridSpan w:val="2"/>
          </w:tcPr>
          <w:p w14:paraId="5B8B8B97" w14:textId="77777777" w:rsidR="00DA12ED" w:rsidRPr="00201421" w:rsidRDefault="00DA12ED" w:rsidP="0093139F"/>
        </w:tc>
      </w:tr>
      <w:tr w:rsidR="00DA12ED" w:rsidRPr="00201421" w14:paraId="6DA18C93" w14:textId="77777777" w:rsidTr="0093139F">
        <w:trPr>
          <w:trHeight w:val="240"/>
          <w:jc w:val="center"/>
        </w:trPr>
        <w:tc>
          <w:tcPr>
            <w:tcW w:w="4876" w:type="dxa"/>
          </w:tcPr>
          <w:p w14:paraId="5ACB1FFE" w14:textId="77777777" w:rsidR="00DA12ED" w:rsidRPr="00201421" w:rsidRDefault="00DA12ED" w:rsidP="0093139F">
            <w:pPr>
              <w:pStyle w:val="AmColumnHeading"/>
            </w:pPr>
            <w:r w:rsidRPr="00201421">
              <w:t>Texto de la Comisión</w:t>
            </w:r>
          </w:p>
        </w:tc>
        <w:tc>
          <w:tcPr>
            <w:tcW w:w="4876" w:type="dxa"/>
          </w:tcPr>
          <w:p w14:paraId="3D973A3A" w14:textId="77777777" w:rsidR="00DA12ED" w:rsidRPr="00201421" w:rsidRDefault="00DA12ED" w:rsidP="0093139F">
            <w:pPr>
              <w:pStyle w:val="AmColumnHeading"/>
            </w:pPr>
            <w:r w:rsidRPr="00201421">
              <w:t>Enmienda</w:t>
            </w:r>
          </w:p>
        </w:tc>
      </w:tr>
      <w:tr w:rsidR="00DA12ED" w:rsidRPr="00201421" w14:paraId="2DFA07F3" w14:textId="77777777" w:rsidTr="0093139F">
        <w:trPr>
          <w:jc w:val="center"/>
        </w:trPr>
        <w:tc>
          <w:tcPr>
            <w:tcW w:w="4876" w:type="dxa"/>
          </w:tcPr>
          <w:p w14:paraId="699AC482" w14:textId="77777777" w:rsidR="00DA12ED" w:rsidRPr="00201421" w:rsidRDefault="00DA12ED" w:rsidP="0093139F">
            <w:pPr>
              <w:pStyle w:val="Normal6a"/>
            </w:pPr>
          </w:p>
        </w:tc>
        <w:tc>
          <w:tcPr>
            <w:tcW w:w="4876" w:type="dxa"/>
          </w:tcPr>
          <w:p w14:paraId="717198A6" w14:textId="77777777" w:rsidR="00DA12ED" w:rsidRPr="00201421" w:rsidRDefault="00DA12ED" w:rsidP="0093139F">
            <w:pPr>
              <w:pStyle w:val="Normal6a"/>
            </w:pPr>
            <w:r w:rsidRPr="00201421">
              <w:rPr>
                <w:b/>
                <w:i/>
              </w:rPr>
              <w:t>b)</w:t>
            </w:r>
            <w:r w:rsidRPr="00201421">
              <w:tab/>
            </w:r>
            <w:r w:rsidRPr="00201421">
              <w:rPr>
                <w:b/>
                <w:i/>
              </w:rPr>
              <w:t>el prestador haya presentado dos o más informes de posibles abusos sexuales de menores en línea en los doce meses anteriores de conformidad con el artículo 12.</w:t>
            </w:r>
          </w:p>
        </w:tc>
      </w:tr>
    </w:tbl>
    <w:p w14:paraId="6C0FC1A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3841ADA" w14:textId="77777777" w:rsidR="00DA12ED" w:rsidRPr="00201421" w:rsidRDefault="00DA12ED" w:rsidP="00DA12ED">
      <w:r w:rsidRPr="00201421">
        <w:rPr>
          <w:rStyle w:val="HideTWBExt"/>
        </w:rPr>
        <w:t>&lt;/Amend&gt;</w:t>
      </w:r>
    </w:p>
    <w:p w14:paraId="47ED000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618</w:t>
      </w:r>
      <w:r w:rsidRPr="00201421">
        <w:rPr>
          <w:rStyle w:val="HideTWBExt"/>
          <w:b w:val="0"/>
        </w:rPr>
        <w:t>&lt;/NumAm&gt;</w:t>
      </w:r>
    </w:p>
    <w:p w14:paraId="6A26B454"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 Theresa Bielowski</w:t>
      </w:r>
      <w:r w:rsidRPr="00201421">
        <w:rPr>
          <w:rStyle w:val="HideTWBExt"/>
          <w:b w:val="0"/>
        </w:rPr>
        <w:t>&lt;/Members&gt;</w:t>
      </w:r>
    </w:p>
    <w:p w14:paraId="69E0E5A9" w14:textId="77777777" w:rsidR="00DA12ED" w:rsidRPr="00201421" w:rsidRDefault="00DA12ED" w:rsidP="00DA12ED">
      <w:pPr>
        <w:pStyle w:val="NormalBold"/>
      </w:pPr>
      <w:r w:rsidRPr="00201421">
        <w:rPr>
          <w:rStyle w:val="HideTWBExt"/>
          <w:b w:val="0"/>
        </w:rPr>
        <w:t>&lt;/RepeatBlock-By&gt;</w:t>
      </w:r>
    </w:p>
    <w:p w14:paraId="73D77AD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910411" w14:textId="77777777" w:rsidR="00DA12ED" w:rsidRPr="00201421" w:rsidRDefault="00DA12ED" w:rsidP="00DA12ED">
      <w:pPr>
        <w:pStyle w:val="NormalBold"/>
      </w:pPr>
      <w:r w:rsidRPr="00201421">
        <w:rPr>
          <w:rStyle w:val="HideTWBExt"/>
          <w:b w:val="0"/>
        </w:rPr>
        <w:t>&lt;Article&gt;</w:t>
      </w:r>
      <w:r w:rsidRPr="00201421">
        <w:t>Artículo 3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254A03B" w14:textId="77777777" w:rsidTr="0093139F">
        <w:trPr>
          <w:trHeight w:val="240"/>
          <w:jc w:val="center"/>
        </w:trPr>
        <w:tc>
          <w:tcPr>
            <w:tcW w:w="9752" w:type="dxa"/>
            <w:gridSpan w:val="2"/>
          </w:tcPr>
          <w:p w14:paraId="5255D837" w14:textId="77777777" w:rsidR="00DA12ED" w:rsidRPr="00201421" w:rsidRDefault="00DA12ED" w:rsidP="0093139F"/>
        </w:tc>
      </w:tr>
      <w:tr w:rsidR="00DA12ED" w:rsidRPr="00201421" w14:paraId="668EB71B" w14:textId="77777777" w:rsidTr="0093139F">
        <w:trPr>
          <w:trHeight w:val="240"/>
          <w:jc w:val="center"/>
        </w:trPr>
        <w:tc>
          <w:tcPr>
            <w:tcW w:w="4876" w:type="dxa"/>
          </w:tcPr>
          <w:p w14:paraId="4393C0A3" w14:textId="77777777" w:rsidR="00DA12ED" w:rsidRPr="00201421" w:rsidRDefault="00DA12ED" w:rsidP="0093139F">
            <w:pPr>
              <w:pStyle w:val="AmColumnHeading"/>
            </w:pPr>
            <w:r w:rsidRPr="00201421">
              <w:t>Texto de la Comisión</w:t>
            </w:r>
          </w:p>
        </w:tc>
        <w:tc>
          <w:tcPr>
            <w:tcW w:w="4876" w:type="dxa"/>
          </w:tcPr>
          <w:p w14:paraId="165218D1" w14:textId="77777777" w:rsidR="00DA12ED" w:rsidRPr="00201421" w:rsidRDefault="00DA12ED" w:rsidP="0093139F">
            <w:pPr>
              <w:pStyle w:val="AmColumnHeading"/>
            </w:pPr>
            <w:r w:rsidRPr="00201421">
              <w:t>Enmienda</w:t>
            </w:r>
          </w:p>
        </w:tc>
      </w:tr>
      <w:tr w:rsidR="00DA12ED" w:rsidRPr="00201421" w14:paraId="35CA1595" w14:textId="77777777" w:rsidTr="0093139F">
        <w:trPr>
          <w:jc w:val="center"/>
        </w:trPr>
        <w:tc>
          <w:tcPr>
            <w:tcW w:w="4876" w:type="dxa"/>
          </w:tcPr>
          <w:p w14:paraId="0C1374F5" w14:textId="77777777" w:rsidR="00DA12ED" w:rsidRPr="00201421" w:rsidRDefault="00DA12ED" w:rsidP="0093139F">
            <w:pPr>
              <w:pStyle w:val="Normal6a"/>
            </w:pPr>
          </w:p>
        </w:tc>
        <w:tc>
          <w:tcPr>
            <w:tcW w:w="4876" w:type="dxa"/>
          </w:tcPr>
          <w:p w14:paraId="617A8EED" w14:textId="77777777" w:rsidR="00DA12ED" w:rsidRPr="00201421" w:rsidRDefault="00DA12ED" w:rsidP="0093139F">
            <w:pPr>
              <w:pStyle w:val="Normal6a"/>
            </w:pPr>
            <w:r w:rsidRPr="00201421">
              <w:rPr>
                <w:b/>
                <w:i/>
              </w:rPr>
              <w:t>1 bis.</w:t>
            </w:r>
            <w:r w:rsidRPr="00201421">
              <w:tab/>
            </w:r>
            <w:r w:rsidRPr="00201421">
              <w:rPr>
                <w:b/>
                <w:i/>
              </w:rPr>
              <w:t>Sin perjuicio del Reglamento (UE) 2022/2065, al efectuar la evaluación de riesgos, los prestadores de servicios de alojamiento de datos y los prestadores de servicios de comunicaciones interpersonales respetarán y evitarán todo efecto negativo real o previsible en el ejercicio de derechos fundamentales, en particular los relativos a la dignidad humana, el respeto de la vida privada y familiar, la protección de los datos personales, la libertad de expresión e información, incluidos la libertad y el pluralismo de los medios de comunicación, la prohibición de la discriminación, los derechos del niño y la protección del consumidor, como se consagra en los artículos 1, 7, 8, 11, 21, 24 y 38 de la Carta, respectivamente.</w:t>
            </w:r>
          </w:p>
        </w:tc>
      </w:tr>
    </w:tbl>
    <w:p w14:paraId="24AAB5C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40CFD38" w14:textId="77777777" w:rsidR="00DA12ED" w:rsidRPr="00201421" w:rsidRDefault="00DA12ED" w:rsidP="00DA12ED">
      <w:r w:rsidRPr="00201421">
        <w:rPr>
          <w:rStyle w:val="HideTWBExt"/>
        </w:rPr>
        <w:t>&lt;/Amend&gt;</w:t>
      </w:r>
    </w:p>
    <w:p w14:paraId="542599D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619</w:t>
      </w:r>
      <w:r w:rsidRPr="00201421">
        <w:rPr>
          <w:rStyle w:val="HideTWBExt"/>
          <w:b w:val="0"/>
        </w:rPr>
        <w:t>&lt;/NumAm&gt;</w:t>
      </w:r>
    </w:p>
    <w:p w14:paraId="418AE003"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07C09AF3" w14:textId="77777777" w:rsidR="00DA12ED" w:rsidRPr="00201421" w:rsidRDefault="00DA12ED" w:rsidP="00DA12ED">
      <w:pPr>
        <w:pStyle w:val="NormalBold"/>
      </w:pPr>
      <w:r w:rsidRPr="00201421">
        <w:rPr>
          <w:rStyle w:val="HideTWBExt"/>
          <w:b w:val="0"/>
        </w:rPr>
        <w:t>&lt;/RepeatBlock-By&gt;</w:t>
      </w:r>
    </w:p>
    <w:p w14:paraId="0305172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556C3FB" w14:textId="77777777" w:rsidR="00DA12ED" w:rsidRPr="00201421" w:rsidRDefault="00DA12ED" w:rsidP="00DA12ED">
      <w:pPr>
        <w:pStyle w:val="NormalBold"/>
      </w:pPr>
      <w:r w:rsidRPr="00201421">
        <w:rPr>
          <w:rStyle w:val="HideTWBExt"/>
          <w:b w:val="0"/>
        </w:rPr>
        <w:t>&lt;Article&gt;</w:t>
      </w:r>
      <w:r w:rsidRPr="00201421">
        <w:t>Artículo 3 – apartado 1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82B6D86" w14:textId="77777777" w:rsidTr="0093139F">
        <w:trPr>
          <w:trHeight w:val="240"/>
          <w:jc w:val="center"/>
        </w:trPr>
        <w:tc>
          <w:tcPr>
            <w:tcW w:w="9752" w:type="dxa"/>
            <w:gridSpan w:val="2"/>
          </w:tcPr>
          <w:p w14:paraId="1CA95B97" w14:textId="77777777" w:rsidR="00DA12ED" w:rsidRPr="00201421" w:rsidRDefault="00DA12ED" w:rsidP="0093139F"/>
        </w:tc>
      </w:tr>
      <w:tr w:rsidR="00DA12ED" w:rsidRPr="00201421" w14:paraId="203A2FD7" w14:textId="77777777" w:rsidTr="0093139F">
        <w:trPr>
          <w:trHeight w:val="240"/>
          <w:jc w:val="center"/>
        </w:trPr>
        <w:tc>
          <w:tcPr>
            <w:tcW w:w="4876" w:type="dxa"/>
          </w:tcPr>
          <w:p w14:paraId="251573F7" w14:textId="77777777" w:rsidR="00DA12ED" w:rsidRPr="00201421" w:rsidRDefault="00DA12ED" w:rsidP="0093139F">
            <w:pPr>
              <w:pStyle w:val="AmColumnHeading"/>
            </w:pPr>
            <w:r w:rsidRPr="00201421">
              <w:t>Texto de la Comisión</w:t>
            </w:r>
          </w:p>
        </w:tc>
        <w:tc>
          <w:tcPr>
            <w:tcW w:w="4876" w:type="dxa"/>
          </w:tcPr>
          <w:p w14:paraId="430E8CBE" w14:textId="77777777" w:rsidR="00DA12ED" w:rsidRPr="00201421" w:rsidRDefault="00DA12ED" w:rsidP="0093139F">
            <w:pPr>
              <w:pStyle w:val="AmColumnHeading"/>
            </w:pPr>
            <w:r w:rsidRPr="00201421">
              <w:t>Enmienda</w:t>
            </w:r>
          </w:p>
        </w:tc>
      </w:tr>
      <w:tr w:rsidR="00DA12ED" w:rsidRPr="00201421" w14:paraId="12F3E0B5" w14:textId="77777777" w:rsidTr="0093139F">
        <w:trPr>
          <w:jc w:val="center"/>
        </w:trPr>
        <w:tc>
          <w:tcPr>
            <w:tcW w:w="4876" w:type="dxa"/>
          </w:tcPr>
          <w:p w14:paraId="734A0446" w14:textId="77777777" w:rsidR="00DA12ED" w:rsidRPr="00201421" w:rsidRDefault="00DA12ED" w:rsidP="0093139F">
            <w:pPr>
              <w:pStyle w:val="Normal6a"/>
            </w:pPr>
          </w:p>
        </w:tc>
        <w:tc>
          <w:tcPr>
            <w:tcW w:w="4876" w:type="dxa"/>
          </w:tcPr>
          <w:p w14:paraId="7992E1F8" w14:textId="77777777" w:rsidR="00DA12ED" w:rsidRPr="00201421" w:rsidRDefault="00DA12ED" w:rsidP="0093139F">
            <w:pPr>
              <w:pStyle w:val="Normal6a"/>
            </w:pPr>
            <w:r w:rsidRPr="00201421">
              <w:rPr>
                <w:b/>
                <w:i/>
              </w:rPr>
              <w:t>1 ter.</w:t>
            </w:r>
            <w:r w:rsidRPr="00201421">
              <w:tab/>
            </w:r>
            <w:r w:rsidRPr="00201421">
              <w:rPr>
                <w:b/>
                <w:i/>
              </w:rPr>
              <w:t>Las obligaciones de evaluación de riesgos deberán ser siempre estrictamente necesarias y proporcionadas y nunca conllevarán una obligación de supervisión general, una obligación de obtener conocimiento de las comunicaciones privadas, ni una obligación para los prestadores de obtener conocimiento del contenido ilegal.</w:t>
            </w:r>
          </w:p>
        </w:tc>
      </w:tr>
    </w:tbl>
    <w:p w14:paraId="31002BB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E9ABD09" w14:textId="77777777" w:rsidR="00DA12ED" w:rsidRPr="00201421" w:rsidRDefault="00DA12ED" w:rsidP="00DA12ED">
      <w:r w:rsidRPr="00201421">
        <w:rPr>
          <w:rStyle w:val="HideTWBExt"/>
        </w:rPr>
        <w:t>&lt;/Amend&gt;</w:t>
      </w:r>
    </w:p>
    <w:p w14:paraId="6210CA5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620</w:t>
      </w:r>
      <w:r w:rsidRPr="00201421">
        <w:rPr>
          <w:rStyle w:val="HideTWBExt"/>
          <w:b w:val="0"/>
        </w:rPr>
        <w:t>&lt;/NumAm&gt;</w:t>
      </w:r>
    </w:p>
    <w:p w14:paraId="392FD78E"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B6D3BE6"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289FD42D"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69B924D"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948402E"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13D304FF" w14:textId="77777777" w:rsidR="00DA12ED" w:rsidRPr="00201421" w:rsidRDefault="00DA12ED" w:rsidP="00DA12ED">
      <w:pPr>
        <w:pStyle w:val="NormalBold"/>
      </w:pPr>
      <w:r w:rsidRPr="00201421">
        <w:rPr>
          <w:rStyle w:val="HideTWBExt"/>
          <w:b w:val="0"/>
        </w:rPr>
        <w:t>&lt;/RepeatBlock-By&gt;</w:t>
      </w:r>
    </w:p>
    <w:p w14:paraId="21736DC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447152D" w14:textId="77777777" w:rsidR="00DA12ED" w:rsidRPr="00201421" w:rsidRDefault="00DA12ED" w:rsidP="00DA12ED">
      <w:pPr>
        <w:pStyle w:val="NormalBold"/>
      </w:pPr>
      <w:r w:rsidRPr="00201421">
        <w:rPr>
          <w:rStyle w:val="HideTWBExt"/>
          <w:b w:val="0"/>
        </w:rPr>
        <w:t>&lt;Article&gt;</w:t>
      </w:r>
      <w:r w:rsidRPr="00201421">
        <w:t>Artículo 3 – apartado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E29348C" w14:textId="77777777" w:rsidTr="0093139F">
        <w:trPr>
          <w:trHeight w:val="240"/>
          <w:jc w:val="center"/>
        </w:trPr>
        <w:tc>
          <w:tcPr>
            <w:tcW w:w="9752" w:type="dxa"/>
            <w:gridSpan w:val="2"/>
          </w:tcPr>
          <w:p w14:paraId="16044DCB" w14:textId="77777777" w:rsidR="00DA12ED" w:rsidRPr="00201421" w:rsidRDefault="00DA12ED" w:rsidP="0093139F"/>
        </w:tc>
      </w:tr>
      <w:tr w:rsidR="00DA12ED" w:rsidRPr="00201421" w14:paraId="2990A95C" w14:textId="77777777" w:rsidTr="0093139F">
        <w:trPr>
          <w:trHeight w:val="240"/>
          <w:jc w:val="center"/>
        </w:trPr>
        <w:tc>
          <w:tcPr>
            <w:tcW w:w="4876" w:type="dxa"/>
          </w:tcPr>
          <w:p w14:paraId="4DD1A37E" w14:textId="77777777" w:rsidR="00DA12ED" w:rsidRPr="00201421" w:rsidRDefault="00DA12ED" w:rsidP="0093139F">
            <w:pPr>
              <w:pStyle w:val="AmColumnHeading"/>
            </w:pPr>
            <w:r w:rsidRPr="00201421">
              <w:t>Texto de la Comisión</w:t>
            </w:r>
          </w:p>
        </w:tc>
        <w:tc>
          <w:tcPr>
            <w:tcW w:w="4876" w:type="dxa"/>
          </w:tcPr>
          <w:p w14:paraId="7E7A014B" w14:textId="77777777" w:rsidR="00DA12ED" w:rsidRPr="00201421" w:rsidRDefault="00DA12ED" w:rsidP="0093139F">
            <w:pPr>
              <w:pStyle w:val="AmColumnHeading"/>
            </w:pPr>
            <w:r w:rsidRPr="00201421">
              <w:t>Enmienda</w:t>
            </w:r>
          </w:p>
        </w:tc>
      </w:tr>
      <w:tr w:rsidR="00DA12ED" w:rsidRPr="00201421" w14:paraId="3C5243FB" w14:textId="77777777" w:rsidTr="0093139F">
        <w:trPr>
          <w:jc w:val="center"/>
        </w:trPr>
        <w:tc>
          <w:tcPr>
            <w:tcW w:w="4876" w:type="dxa"/>
          </w:tcPr>
          <w:p w14:paraId="2DBE05DD" w14:textId="77777777" w:rsidR="00DA12ED" w:rsidRPr="00201421" w:rsidRDefault="00DA12ED" w:rsidP="0093139F">
            <w:pPr>
              <w:pStyle w:val="Normal6a"/>
            </w:pPr>
            <w:r w:rsidRPr="00201421">
              <w:t>a)</w:t>
            </w:r>
            <w:r w:rsidRPr="00201421">
              <w:tab/>
            </w:r>
            <w:r w:rsidRPr="00201421">
              <w:rPr>
                <w:b/>
                <w:bCs/>
                <w:i/>
                <w:iCs/>
              </w:rPr>
              <w:t>cualquier caso previamente detectado</w:t>
            </w:r>
            <w:r w:rsidRPr="00201421">
              <w:t xml:space="preserve"> de uso de sus servicios con fines de abuso sexual de menores en línea;</w:t>
            </w:r>
          </w:p>
        </w:tc>
        <w:tc>
          <w:tcPr>
            <w:tcW w:w="4876" w:type="dxa"/>
          </w:tcPr>
          <w:p w14:paraId="6DF3C826" w14:textId="77777777" w:rsidR="00DA12ED" w:rsidRPr="00201421" w:rsidRDefault="00DA12ED" w:rsidP="0093139F">
            <w:pPr>
              <w:pStyle w:val="Normal6a"/>
            </w:pPr>
            <w:r w:rsidRPr="00201421">
              <w:t>a)</w:t>
            </w:r>
            <w:r w:rsidRPr="00201421">
              <w:tab/>
            </w:r>
            <w:r w:rsidRPr="00201421">
              <w:rPr>
                <w:b/>
                <w:bCs/>
                <w:i/>
                <w:iCs/>
              </w:rPr>
              <w:t>riesgos graves, sistémicos y significativos y casos detectados</w:t>
            </w:r>
            <w:r w:rsidRPr="00201421">
              <w:t xml:space="preserve"> de uso de sus servicios con fines de abuso sexual de menores en línea;</w:t>
            </w:r>
          </w:p>
        </w:tc>
      </w:tr>
    </w:tbl>
    <w:p w14:paraId="3B06B67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B93F677" w14:textId="77777777" w:rsidR="00DA12ED" w:rsidRPr="00201421" w:rsidRDefault="00DA12ED" w:rsidP="00DA12ED">
      <w:r w:rsidRPr="00201421">
        <w:rPr>
          <w:rStyle w:val="HideTWBExt"/>
        </w:rPr>
        <w:t>&lt;/Amend&gt;</w:t>
      </w:r>
    </w:p>
    <w:p w14:paraId="7DBD830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621</w:t>
      </w:r>
      <w:r w:rsidRPr="00201421">
        <w:rPr>
          <w:rStyle w:val="HideTWBExt"/>
          <w:b w:val="0"/>
        </w:rPr>
        <w:t>&lt;/NumAm&gt;</w:t>
      </w:r>
    </w:p>
    <w:p w14:paraId="6A58513F"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5931D698" w14:textId="77777777" w:rsidR="00DA12ED" w:rsidRPr="00201421" w:rsidRDefault="00DA12ED" w:rsidP="00DA12ED">
      <w:pPr>
        <w:pStyle w:val="NormalBold"/>
      </w:pPr>
      <w:r w:rsidRPr="00201421">
        <w:rPr>
          <w:rStyle w:val="HideTWBExt"/>
          <w:b w:val="0"/>
        </w:rPr>
        <w:t>&lt;/RepeatBlock-By&gt;</w:t>
      </w:r>
    </w:p>
    <w:p w14:paraId="680276F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19A8ADE" w14:textId="77777777" w:rsidR="00DA12ED" w:rsidRPr="00201421" w:rsidRDefault="00DA12ED" w:rsidP="00DA12ED">
      <w:pPr>
        <w:pStyle w:val="NormalBold"/>
      </w:pPr>
      <w:r w:rsidRPr="00201421">
        <w:rPr>
          <w:rStyle w:val="HideTWBExt"/>
          <w:b w:val="0"/>
        </w:rPr>
        <w:t>&lt;Article&gt;</w:t>
      </w:r>
      <w:r w:rsidRPr="00201421">
        <w:t>Artículo 3 – apartado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1F1BF93" w14:textId="77777777" w:rsidTr="0093139F">
        <w:trPr>
          <w:trHeight w:val="240"/>
          <w:jc w:val="center"/>
        </w:trPr>
        <w:tc>
          <w:tcPr>
            <w:tcW w:w="9752" w:type="dxa"/>
            <w:gridSpan w:val="2"/>
          </w:tcPr>
          <w:p w14:paraId="60CE35C5" w14:textId="77777777" w:rsidR="00DA12ED" w:rsidRPr="00201421" w:rsidRDefault="00DA12ED" w:rsidP="0093139F"/>
        </w:tc>
      </w:tr>
      <w:tr w:rsidR="00DA12ED" w:rsidRPr="00201421" w14:paraId="76F0F1FB" w14:textId="77777777" w:rsidTr="0093139F">
        <w:trPr>
          <w:trHeight w:val="240"/>
          <w:jc w:val="center"/>
        </w:trPr>
        <w:tc>
          <w:tcPr>
            <w:tcW w:w="4876" w:type="dxa"/>
          </w:tcPr>
          <w:p w14:paraId="124F51A8" w14:textId="77777777" w:rsidR="00DA12ED" w:rsidRPr="00201421" w:rsidRDefault="00DA12ED" w:rsidP="0093139F">
            <w:pPr>
              <w:pStyle w:val="AmColumnHeading"/>
            </w:pPr>
            <w:r w:rsidRPr="00201421">
              <w:t>Texto de la Comisión</w:t>
            </w:r>
          </w:p>
        </w:tc>
        <w:tc>
          <w:tcPr>
            <w:tcW w:w="4876" w:type="dxa"/>
          </w:tcPr>
          <w:p w14:paraId="07FC590D" w14:textId="77777777" w:rsidR="00DA12ED" w:rsidRPr="00201421" w:rsidRDefault="00DA12ED" w:rsidP="0093139F">
            <w:pPr>
              <w:pStyle w:val="AmColumnHeading"/>
            </w:pPr>
            <w:r w:rsidRPr="00201421">
              <w:t>Enmienda</w:t>
            </w:r>
          </w:p>
        </w:tc>
      </w:tr>
      <w:tr w:rsidR="00DA12ED" w:rsidRPr="00201421" w14:paraId="46835287" w14:textId="77777777" w:rsidTr="0093139F">
        <w:trPr>
          <w:jc w:val="center"/>
        </w:trPr>
        <w:tc>
          <w:tcPr>
            <w:tcW w:w="4876" w:type="dxa"/>
          </w:tcPr>
          <w:p w14:paraId="1480151C" w14:textId="77777777" w:rsidR="00DA12ED" w:rsidRPr="00201421" w:rsidRDefault="00DA12ED" w:rsidP="0093139F">
            <w:pPr>
              <w:pStyle w:val="Normal6a"/>
            </w:pPr>
            <w:r w:rsidRPr="00201421">
              <w:t>a)</w:t>
            </w:r>
            <w:r w:rsidRPr="00201421">
              <w:tab/>
            </w:r>
            <w:r w:rsidRPr="00201421">
              <w:rPr>
                <w:b/>
                <w:i/>
              </w:rPr>
              <w:t>cualquier caso previamente detectado</w:t>
            </w:r>
            <w:r w:rsidRPr="00201421">
              <w:t xml:space="preserve"> de uso de sus servicios con fines de abuso sexual de menores en línea;</w:t>
            </w:r>
          </w:p>
        </w:tc>
        <w:tc>
          <w:tcPr>
            <w:tcW w:w="4876" w:type="dxa"/>
          </w:tcPr>
          <w:p w14:paraId="10B68E72" w14:textId="77777777" w:rsidR="00DA12ED" w:rsidRPr="00201421" w:rsidRDefault="00DA12ED" w:rsidP="0093139F">
            <w:pPr>
              <w:pStyle w:val="Normal6a"/>
            </w:pPr>
            <w:r w:rsidRPr="00201421">
              <w:t>a)</w:t>
            </w:r>
            <w:r w:rsidRPr="00201421">
              <w:tab/>
            </w:r>
            <w:r w:rsidRPr="00201421">
              <w:rPr>
                <w:b/>
                <w:bCs/>
                <w:i/>
                <w:iCs/>
              </w:rPr>
              <w:t>riesgos sistémicos recurrentes y casos detectados</w:t>
            </w:r>
            <w:r w:rsidRPr="00201421">
              <w:t xml:space="preserve"> de uso de sus servicios con fines de abuso sexual de menores en línea;</w:t>
            </w:r>
          </w:p>
        </w:tc>
      </w:tr>
    </w:tbl>
    <w:p w14:paraId="3701D7D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CC221EE" w14:textId="77777777" w:rsidR="00DA12ED" w:rsidRPr="00201421" w:rsidRDefault="00DA12ED" w:rsidP="00DA12ED">
      <w:r w:rsidRPr="00201421">
        <w:rPr>
          <w:rStyle w:val="HideTWBExt"/>
        </w:rPr>
        <w:t>&lt;/Amend&gt;</w:t>
      </w:r>
    </w:p>
    <w:p w14:paraId="66EE2B0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622</w:t>
      </w:r>
      <w:r w:rsidRPr="00201421">
        <w:rPr>
          <w:rStyle w:val="HideTWBExt"/>
          <w:b w:val="0"/>
        </w:rPr>
        <w:t>&lt;/NumAm&gt;</w:t>
      </w:r>
    </w:p>
    <w:p w14:paraId="59F564B6"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36258AA9" w14:textId="77777777" w:rsidR="00DA12ED" w:rsidRPr="00201421" w:rsidRDefault="00DA12ED" w:rsidP="00DA12ED">
      <w:pPr>
        <w:pStyle w:val="NormalBold"/>
      </w:pPr>
      <w:r w:rsidRPr="00201421">
        <w:rPr>
          <w:rStyle w:val="HideTWBExt"/>
          <w:b w:val="0"/>
        </w:rPr>
        <w:t>&lt;/RepeatBlock-By&gt;</w:t>
      </w:r>
    </w:p>
    <w:p w14:paraId="5945487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1FACE1B" w14:textId="77777777" w:rsidR="00DA12ED" w:rsidRPr="00201421" w:rsidRDefault="00DA12ED" w:rsidP="00DA12ED">
      <w:pPr>
        <w:pStyle w:val="NormalBold"/>
      </w:pPr>
      <w:r w:rsidRPr="00201421">
        <w:rPr>
          <w:rStyle w:val="HideTWBExt"/>
          <w:b w:val="0"/>
        </w:rPr>
        <w:t>&lt;Article&gt;</w:t>
      </w:r>
      <w:r w:rsidRPr="00201421">
        <w:t>Artículo 3 – apartado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00E7586" w14:textId="77777777" w:rsidTr="0093139F">
        <w:trPr>
          <w:trHeight w:val="240"/>
          <w:jc w:val="center"/>
        </w:trPr>
        <w:tc>
          <w:tcPr>
            <w:tcW w:w="9752" w:type="dxa"/>
            <w:gridSpan w:val="2"/>
          </w:tcPr>
          <w:p w14:paraId="1DC1D4D3" w14:textId="77777777" w:rsidR="00DA12ED" w:rsidRPr="00201421" w:rsidRDefault="00DA12ED" w:rsidP="0093139F"/>
        </w:tc>
      </w:tr>
      <w:tr w:rsidR="00DA12ED" w:rsidRPr="00201421" w14:paraId="68D8F734" w14:textId="77777777" w:rsidTr="0093139F">
        <w:trPr>
          <w:trHeight w:val="240"/>
          <w:jc w:val="center"/>
        </w:trPr>
        <w:tc>
          <w:tcPr>
            <w:tcW w:w="4876" w:type="dxa"/>
          </w:tcPr>
          <w:p w14:paraId="35BF6B79" w14:textId="77777777" w:rsidR="00DA12ED" w:rsidRPr="00201421" w:rsidRDefault="00DA12ED" w:rsidP="0093139F">
            <w:pPr>
              <w:pStyle w:val="AmColumnHeading"/>
            </w:pPr>
            <w:r w:rsidRPr="00201421">
              <w:t>Texto de la Comisión</w:t>
            </w:r>
          </w:p>
        </w:tc>
        <w:tc>
          <w:tcPr>
            <w:tcW w:w="4876" w:type="dxa"/>
          </w:tcPr>
          <w:p w14:paraId="0B8AD9FA" w14:textId="77777777" w:rsidR="00DA12ED" w:rsidRPr="00201421" w:rsidRDefault="00DA12ED" w:rsidP="0093139F">
            <w:pPr>
              <w:pStyle w:val="AmColumnHeading"/>
            </w:pPr>
            <w:r w:rsidRPr="00201421">
              <w:t>Enmienda</w:t>
            </w:r>
          </w:p>
        </w:tc>
      </w:tr>
      <w:tr w:rsidR="00DA12ED" w:rsidRPr="00201421" w14:paraId="014FC231" w14:textId="77777777" w:rsidTr="0093139F">
        <w:trPr>
          <w:jc w:val="center"/>
        </w:trPr>
        <w:tc>
          <w:tcPr>
            <w:tcW w:w="4876" w:type="dxa"/>
          </w:tcPr>
          <w:p w14:paraId="6690663F" w14:textId="77777777" w:rsidR="00DA12ED" w:rsidRPr="00201421" w:rsidRDefault="00DA12ED" w:rsidP="0093139F">
            <w:pPr>
              <w:pStyle w:val="Normal6a"/>
            </w:pPr>
            <w:r w:rsidRPr="00201421">
              <w:t>a)</w:t>
            </w:r>
            <w:r w:rsidRPr="00201421">
              <w:tab/>
            </w:r>
            <w:r w:rsidRPr="00201421">
              <w:rPr>
                <w:b/>
                <w:i/>
              </w:rPr>
              <w:t>cualquier caso previamente detectado</w:t>
            </w:r>
            <w:r w:rsidRPr="00201421">
              <w:t xml:space="preserve"> de uso de sus servicios con fines de abuso sexual de menores en línea;</w:t>
            </w:r>
          </w:p>
        </w:tc>
        <w:tc>
          <w:tcPr>
            <w:tcW w:w="4876" w:type="dxa"/>
          </w:tcPr>
          <w:p w14:paraId="4CAF6F5B" w14:textId="77777777" w:rsidR="00DA12ED" w:rsidRPr="00201421" w:rsidRDefault="00DA12ED" w:rsidP="0093139F">
            <w:pPr>
              <w:pStyle w:val="Normal6a"/>
            </w:pPr>
            <w:r w:rsidRPr="00201421">
              <w:t>a)</w:t>
            </w:r>
            <w:r w:rsidRPr="00201421">
              <w:tab/>
            </w:r>
            <w:r w:rsidRPr="00201421">
              <w:rPr>
                <w:b/>
                <w:bCs/>
                <w:i/>
                <w:iCs/>
              </w:rPr>
              <w:t>riesgos sistémicos graves y casos detectados</w:t>
            </w:r>
            <w:r w:rsidRPr="00201421">
              <w:t xml:space="preserve"> de uso de sus servicios con fines de abuso sexual de menores en línea;</w:t>
            </w:r>
          </w:p>
        </w:tc>
      </w:tr>
    </w:tbl>
    <w:p w14:paraId="6BD973E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03FE479" w14:textId="77777777" w:rsidR="00DA12ED" w:rsidRPr="00201421" w:rsidRDefault="00DA12ED" w:rsidP="00DA12ED">
      <w:r w:rsidRPr="00201421">
        <w:rPr>
          <w:rStyle w:val="HideTWBExt"/>
        </w:rPr>
        <w:t>&lt;/Amend&gt;</w:t>
      </w:r>
    </w:p>
    <w:p w14:paraId="6041811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623</w:t>
      </w:r>
      <w:r w:rsidRPr="00201421">
        <w:rPr>
          <w:rStyle w:val="HideTWBExt"/>
          <w:b w:val="0"/>
        </w:rPr>
        <w:t>&lt;/NumAm&gt;</w:t>
      </w:r>
    </w:p>
    <w:p w14:paraId="4C0296F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A665760"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332C8F4" w14:textId="77777777" w:rsidR="00DA12ED" w:rsidRPr="00201421" w:rsidRDefault="00DA12ED" w:rsidP="00DA12ED">
      <w:pPr>
        <w:pStyle w:val="NormalBold"/>
      </w:pPr>
      <w:r w:rsidRPr="00201421">
        <w:rPr>
          <w:rStyle w:val="HideTWBExt"/>
          <w:b w:val="0"/>
        </w:rPr>
        <w:t>&lt;/RepeatBlock-By&gt;</w:t>
      </w:r>
    </w:p>
    <w:p w14:paraId="2E5412A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A5B8A18" w14:textId="77777777" w:rsidR="00DA12ED" w:rsidRPr="00201421" w:rsidRDefault="00DA12ED" w:rsidP="00DA12ED">
      <w:pPr>
        <w:pStyle w:val="NormalBold"/>
      </w:pPr>
      <w:r w:rsidRPr="00201421">
        <w:rPr>
          <w:rStyle w:val="HideTWBExt"/>
          <w:b w:val="0"/>
        </w:rPr>
        <w:t>&lt;Article&gt;</w:t>
      </w:r>
      <w:r w:rsidRPr="00201421">
        <w:t>Artículo 3 – apartado 2 – letra a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23B5068" w14:textId="77777777" w:rsidTr="0093139F">
        <w:trPr>
          <w:trHeight w:val="240"/>
          <w:jc w:val="center"/>
        </w:trPr>
        <w:tc>
          <w:tcPr>
            <w:tcW w:w="9752" w:type="dxa"/>
            <w:gridSpan w:val="2"/>
          </w:tcPr>
          <w:p w14:paraId="54CDB23A" w14:textId="77777777" w:rsidR="00DA12ED" w:rsidRPr="00201421" w:rsidRDefault="00DA12ED" w:rsidP="0093139F"/>
        </w:tc>
      </w:tr>
      <w:tr w:rsidR="00DA12ED" w:rsidRPr="00201421" w14:paraId="15202671" w14:textId="77777777" w:rsidTr="0093139F">
        <w:trPr>
          <w:trHeight w:val="240"/>
          <w:jc w:val="center"/>
        </w:trPr>
        <w:tc>
          <w:tcPr>
            <w:tcW w:w="4876" w:type="dxa"/>
          </w:tcPr>
          <w:p w14:paraId="688890DA" w14:textId="77777777" w:rsidR="00DA12ED" w:rsidRPr="00201421" w:rsidRDefault="00DA12ED" w:rsidP="0093139F">
            <w:pPr>
              <w:pStyle w:val="AmColumnHeading"/>
            </w:pPr>
            <w:r w:rsidRPr="00201421">
              <w:t>Texto de la Comisión</w:t>
            </w:r>
          </w:p>
        </w:tc>
        <w:tc>
          <w:tcPr>
            <w:tcW w:w="4876" w:type="dxa"/>
          </w:tcPr>
          <w:p w14:paraId="5A29EAC3" w14:textId="77777777" w:rsidR="00DA12ED" w:rsidRPr="00201421" w:rsidRDefault="00DA12ED" w:rsidP="0093139F">
            <w:pPr>
              <w:pStyle w:val="AmColumnHeading"/>
            </w:pPr>
            <w:r w:rsidRPr="00201421">
              <w:t>Enmienda</w:t>
            </w:r>
          </w:p>
        </w:tc>
      </w:tr>
      <w:tr w:rsidR="00DA12ED" w:rsidRPr="00201421" w14:paraId="1105D30F" w14:textId="77777777" w:rsidTr="0093139F">
        <w:trPr>
          <w:jc w:val="center"/>
        </w:trPr>
        <w:tc>
          <w:tcPr>
            <w:tcW w:w="4876" w:type="dxa"/>
          </w:tcPr>
          <w:p w14:paraId="0D6F6A3C" w14:textId="77777777" w:rsidR="00DA12ED" w:rsidRPr="00201421" w:rsidRDefault="00DA12ED" w:rsidP="0093139F">
            <w:pPr>
              <w:pStyle w:val="Normal6a"/>
            </w:pPr>
          </w:p>
        </w:tc>
        <w:tc>
          <w:tcPr>
            <w:tcW w:w="4876" w:type="dxa"/>
          </w:tcPr>
          <w:p w14:paraId="064B4795" w14:textId="77777777" w:rsidR="00DA12ED" w:rsidRPr="00201421" w:rsidRDefault="00DA12ED" w:rsidP="0093139F">
            <w:pPr>
              <w:pStyle w:val="Normal6a"/>
            </w:pPr>
            <w:r w:rsidRPr="00201421">
              <w:rPr>
                <w:b/>
                <w:i/>
              </w:rPr>
              <w:t>a bis)</w:t>
            </w:r>
            <w:r w:rsidRPr="00201421">
              <w:tab/>
            </w:r>
            <w:r w:rsidRPr="00201421">
              <w:rPr>
                <w:b/>
                <w:i/>
              </w:rPr>
              <w:t>cualquier efecto negativo real o previsible para el ejercicio de los derechos fundamentales;</w:t>
            </w:r>
          </w:p>
        </w:tc>
      </w:tr>
    </w:tbl>
    <w:p w14:paraId="277E953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E2ED2EB"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55E51D9" w14:textId="77777777" w:rsidR="00DA12ED" w:rsidRPr="00201421" w:rsidRDefault="00DA12ED" w:rsidP="00DA12ED">
      <w:pPr>
        <w:pStyle w:val="AmJustText"/>
      </w:pPr>
      <w:r w:rsidRPr="00201421">
        <w:t>De la Ley de Servicios Digitales.</w:t>
      </w:r>
    </w:p>
    <w:p w14:paraId="2E76A875" w14:textId="77777777" w:rsidR="00DA12ED" w:rsidRPr="00201421" w:rsidRDefault="00DA12ED" w:rsidP="00DA12ED">
      <w:r w:rsidRPr="00201421">
        <w:rPr>
          <w:rStyle w:val="HideTWBExt"/>
        </w:rPr>
        <w:t>&lt;/Amend&gt;</w:t>
      </w:r>
    </w:p>
    <w:p w14:paraId="7682D77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624</w:t>
      </w:r>
      <w:r w:rsidRPr="00201421">
        <w:rPr>
          <w:rStyle w:val="HideTWBExt"/>
          <w:b w:val="0"/>
        </w:rPr>
        <w:t>&lt;/NumAm&gt;</w:t>
      </w:r>
    </w:p>
    <w:p w14:paraId="149143FB"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23E9B3F3" w14:textId="77777777" w:rsidR="00DA12ED" w:rsidRPr="00201421" w:rsidRDefault="00DA12ED" w:rsidP="00DA12ED">
      <w:pPr>
        <w:pStyle w:val="NormalBold"/>
      </w:pPr>
      <w:r w:rsidRPr="00201421">
        <w:rPr>
          <w:rStyle w:val="HideTWBExt"/>
          <w:b w:val="0"/>
        </w:rPr>
        <w:t>&lt;/RepeatBlock-By&gt;</w:t>
      </w:r>
    </w:p>
    <w:p w14:paraId="57A93AD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243CBA3" w14:textId="77777777" w:rsidR="00DA12ED" w:rsidRPr="00201421" w:rsidRDefault="00DA12ED" w:rsidP="00DA12ED">
      <w:pPr>
        <w:pStyle w:val="NormalBold"/>
      </w:pPr>
      <w:r w:rsidRPr="00201421">
        <w:rPr>
          <w:rStyle w:val="HideTWBExt"/>
          <w:b w:val="0"/>
        </w:rPr>
        <w:t>&lt;Article&gt;</w:t>
      </w:r>
      <w:r w:rsidRPr="00201421">
        <w:t>Artículo 3 – apartado 2 – letra b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535272F" w14:textId="77777777" w:rsidTr="0093139F">
        <w:trPr>
          <w:trHeight w:val="240"/>
          <w:jc w:val="center"/>
        </w:trPr>
        <w:tc>
          <w:tcPr>
            <w:tcW w:w="9752" w:type="dxa"/>
            <w:gridSpan w:val="2"/>
          </w:tcPr>
          <w:p w14:paraId="4DE7EB27" w14:textId="77777777" w:rsidR="00DA12ED" w:rsidRPr="00201421" w:rsidRDefault="00DA12ED" w:rsidP="0093139F"/>
        </w:tc>
      </w:tr>
      <w:tr w:rsidR="00DA12ED" w:rsidRPr="00201421" w14:paraId="6262DCBB" w14:textId="77777777" w:rsidTr="0093139F">
        <w:trPr>
          <w:trHeight w:val="240"/>
          <w:jc w:val="center"/>
        </w:trPr>
        <w:tc>
          <w:tcPr>
            <w:tcW w:w="4876" w:type="dxa"/>
          </w:tcPr>
          <w:p w14:paraId="732D251D" w14:textId="77777777" w:rsidR="00DA12ED" w:rsidRPr="00201421" w:rsidRDefault="00DA12ED" w:rsidP="0093139F">
            <w:pPr>
              <w:pStyle w:val="AmColumnHeading"/>
            </w:pPr>
            <w:r w:rsidRPr="00201421">
              <w:t>Texto de la Comisión</w:t>
            </w:r>
          </w:p>
        </w:tc>
        <w:tc>
          <w:tcPr>
            <w:tcW w:w="4876" w:type="dxa"/>
          </w:tcPr>
          <w:p w14:paraId="25F5D115" w14:textId="77777777" w:rsidR="00DA12ED" w:rsidRPr="00201421" w:rsidRDefault="00DA12ED" w:rsidP="0093139F">
            <w:pPr>
              <w:pStyle w:val="AmColumnHeading"/>
            </w:pPr>
            <w:r w:rsidRPr="00201421">
              <w:t>Enmienda</w:t>
            </w:r>
          </w:p>
        </w:tc>
      </w:tr>
      <w:tr w:rsidR="00DA12ED" w:rsidRPr="00201421" w14:paraId="5D27CF5D" w14:textId="77777777" w:rsidTr="0093139F">
        <w:trPr>
          <w:jc w:val="center"/>
        </w:trPr>
        <w:tc>
          <w:tcPr>
            <w:tcW w:w="4876" w:type="dxa"/>
          </w:tcPr>
          <w:p w14:paraId="05BAE46E" w14:textId="77777777" w:rsidR="00DA12ED" w:rsidRPr="00201421" w:rsidRDefault="00DA12ED" w:rsidP="0093139F">
            <w:pPr>
              <w:pStyle w:val="Normal6a"/>
            </w:pPr>
            <w:r w:rsidRPr="00201421">
              <w:t>b)</w:t>
            </w:r>
            <w:r w:rsidRPr="00201421">
              <w:tab/>
              <w:t>la existencia</w:t>
            </w:r>
            <w:r w:rsidRPr="00201421">
              <w:rPr>
                <w:b/>
                <w:i/>
              </w:rPr>
              <w:t xml:space="preserve"> y la aplicación por parte del prestador de una política, así como la disponibilidad de funcionalidades, para hacer frente al riesgo a que se refiere el apartado 1, en particular a través</w:t>
            </w:r>
            <w:r w:rsidRPr="00201421">
              <w:t xml:space="preserve"> de:</w:t>
            </w:r>
          </w:p>
        </w:tc>
        <w:tc>
          <w:tcPr>
            <w:tcW w:w="4876" w:type="dxa"/>
          </w:tcPr>
          <w:p w14:paraId="6DD9F20D" w14:textId="77777777" w:rsidR="00DA12ED" w:rsidRPr="00201421" w:rsidRDefault="00DA12ED" w:rsidP="0093139F">
            <w:pPr>
              <w:pStyle w:val="Normal6a"/>
            </w:pPr>
            <w:r w:rsidRPr="00201421">
              <w:t>b)</w:t>
            </w:r>
            <w:r w:rsidRPr="00201421">
              <w:tab/>
              <w:t>la existencia de:</w:t>
            </w:r>
          </w:p>
        </w:tc>
      </w:tr>
    </w:tbl>
    <w:p w14:paraId="5B4AF95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64BDD7C" w14:textId="77777777" w:rsidR="00DA12ED" w:rsidRPr="00201421" w:rsidRDefault="00DA12ED" w:rsidP="00DA12ED">
      <w:r w:rsidRPr="00201421">
        <w:rPr>
          <w:rStyle w:val="HideTWBExt"/>
        </w:rPr>
        <w:t>&lt;/Amend&gt;</w:t>
      </w:r>
    </w:p>
    <w:p w14:paraId="664C996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625</w:t>
      </w:r>
      <w:r w:rsidRPr="00201421">
        <w:rPr>
          <w:rStyle w:val="HideTWBExt"/>
          <w:b w:val="0"/>
        </w:rPr>
        <w:t>&lt;/NumAm&gt;</w:t>
      </w:r>
    </w:p>
    <w:p w14:paraId="23A7179D"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5C4195CF" w14:textId="77777777" w:rsidR="00DA12ED" w:rsidRPr="00201421" w:rsidRDefault="00DA12ED" w:rsidP="00DA12ED">
      <w:pPr>
        <w:pStyle w:val="NormalBold"/>
      </w:pPr>
      <w:r w:rsidRPr="00201421">
        <w:rPr>
          <w:rStyle w:val="HideTWBExt"/>
          <w:b w:val="0"/>
        </w:rPr>
        <w:t>&lt;/RepeatBlock-By&gt;</w:t>
      </w:r>
    </w:p>
    <w:p w14:paraId="5B1D13B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58B4F4C" w14:textId="77777777" w:rsidR="00DA12ED" w:rsidRPr="00201421" w:rsidRDefault="00DA12ED" w:rsidP="00DA12ED">
      <w:pPr>
        <w:pStyle w:val="NormalBold"/>
      </w:pPr>
      <w:r w:rsidRPr="00201421">
        <w:rPr>
          <w:rStyle w:val="HideTWBExt"/>
          <w:b w:val="0"/>
        </w:rPr>
        <w:t>&lt;Article&gt;</w:t>
      </w:r>
      <w:r w:rsidRPr="00201421">
        <w:t>Artículo 3 – apartado 2 – letra b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96A7120" w14:textId="77777777" w:rsidTr="0093139F">
        <w:trPr>
          <w:trHeight w:val="240"/>
          <w:jc w:val="center"/>
        </w:trPr>
        <w:tc>
          <w:tcPr>
            <w:tcW w:w="9752" w:type="dxa"/>
            <w:gridSpan w:val="2"/>
          </w:tcPr>
          <w:p w14:paraId="4C6DBFF8" w14:textId="77777777" w:rsidR="00DA12ED" w:rsidRPr="00201421" w:rsidRDefault="00DA12ED" w:rsidP="0093139F"/>
        </w:tc>
      </w:tr>
      <w:tr w:rsidR="00DA12ED" w:rsidRPr="00201421" w14:paraId="113391EC" w14:textId="77777777" w:rsidTr="0093139F">
        <w:trPr>
          <w:trHeight w:val="240"/>
          <w:jc w:val="center"/>
        </w:trPr>
        <w:tc>
          <w:tcPr>
            <w:tcW w:w="4876" w:type="dxa"/>
          </w:tcPr>
          <w:p w14:paraId="73829EE8" w14:textId="77777777" w:rsidR="00DA12ED" w:rsidRPr="00201421" w:rsidRDefault="00DA12ED" w:rsidP="0093139F">
            <w:pPr>
              <w:pStyle w:val="AmColumnHeading"/>
            </w:pPr>
            <w:r w:rsidRPr="00201421">
              <w:t>Texto de la Comisión</w:t>
            </w:r>
          </w:p>
        </w:tc>
        <w:tc>
          <w:tcPr>
            <w:tcW w:w="4876" w:type="dxa"/>
          </w:tcPr>
          <w:p w14:paraId="751712A7" w14:textId="77777777" w:rsidR="00DA12ED" w:rsidRPr="00201421" w:rsidRDefault="00DA12ED" w:rsidP="0093139F">
            <w:pPr>
              <w:pStyle w:val="AmColumnHeading"/>
            </w:pPr>
            <w:r w:rsidRPr="00201421">
              <w:t>Enmienda</w:t>
            </w:r>
          </w:p>
        </w:tc>
      </w:tr>
      <w:tr w:rsidR="00DA12ED" w:rsidRPr="00201421" w14:paraId="6D9D14AF" w14:textId="77777777" w:rsidTr="0093139F">
        <w:trPr>
          <w:jc w:val="center"/>
        </w:trPr>
        <w:tc>
          <w:tcPr>
            <w:tcW w:w="4876" w:type="dxa"/>
          </w:tcPr>
          <w:p w14:paraId="0271CAF4" w14:textId="77777777" w:rsidR="00DA12ED" w:rsidRPr="00201421" w:rsidRDefault="00DA12ED" w:rsidP="0093139F">
            <w:pPr>
              <w:pStyle w:val="Normal6a"/>
            </w:pPr>
            <w:r w:rsidRPr="00201421">
              <w:t>b)</w:t>
            </w:r>
            <w:r w:rsidRPr="00201421">
              <w:tab/>
              <w:t xml:space="preserve">la existencia y la aplicación por parte del prestador de una política, así como la disponibilidad de funcionalidades, para hacer frente </w:t>
            </w:r>
            <w:r w:rsidRPr="00201421">
              <w:rPr>
                <w:b/>
                <w:bCs/>
                <w:i/>
                <w:iCs/>
              </w:rPr>
              <w:t>al riesgo</w:t>
            </w:r>
            <w:r w:rsidRPr="00201421">
              <w:t xml:space="preserve"> a que se refiere el apartado 1, en particular a través de:</w:t>
            </w:r>
          </w:p>
        </w:tc>
        <w:tc>
          <w:tcPr>
            <w:tcW w:w="4876" w:type="dxa"/>
          </w:tcPr>
          <w:p w14:paraId="6283994D" w14:textId="77777777" w:rsidR="00DA12ED" w:rsidRPr="00201421" w:rsidRDefault="00DA12ED" w:rsidP="0093139F">
            <w:pPr>
              <w:pStyle w:val="Normal6a"/>
            </w:pPr>
            <w:r w:rsidRPr="00201421">
              <w:t>b)</w:t>
            </w:r>
            <w:r w:rsidRPr="00201421">
              <w:tab/>
              <w:t xml:space="preserve">la existencia y la aplicación por parte del prestador de una política, así como la disponibilidad de funcionalidades, para </w:t>
            </w:r>
            <w:r w:rsidRPr="00201421">
              <w:rPr>
                <w:b/>
                <w:bCs/>
                <w:i/>
                <w:iCs/>
              </w:rPr>
              <w:t>prevenir y</w:t>
            </w:r>
            <w:r w:rsidRPr="00201421">
              <w:t xml:space="preserve"> hacer frente </w:t>
            </w:r>
            <w:r w:rsidRPr="00201421">
              <w:rPr>
                <w:b/>
                <w:bCs/>
                <w:i/>
                <w:iCs/>
              </w:rPr>
              <w:t>a los riesgos y abusos sexuales de menores en línea</w:t>
            </w:r>
            <w:r w:rsidRPr="00201421">
              <w:t xml:space="preserve"> a que se refiere el apartado 1, en particular a través de:</w:t>
            </w:r>
          </w:p>
        </w:tc>
      </w:tr>
    </w:tbl>
    <w:p w14:paraId="3E2F7C2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EB9CFE3" w14:textId="77777777" w:rsidR="00DA12ED" w:rsidRPr="00201421" w:rsidRDefault="00DA12ED" w:rsidP="00DA12ED">
      <w:r w:rsidRPr="00201421">
        <w:rPr>
          <w:rStyle w:val="HideTWBExt"/>
        </w:rPr>
        <w:t>&lt;/Amend&gt;</w:t>
      </w:r>
    </w:p>
    <w:p w14:paraId="492EE3E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626</w:t>
      </w:r>
      <w:r w:rsidRPr="00201421">
        <w:rPr>
          <w:rStyle w:val="HideTWBExt"/>
          <w:b w:val="0"/>
        </w:rPr>
        <w:t>&lt;/NumAm&gt;</w:t>
      </w:r>
    </w:p>
    <w:p w14:paraId="26EB36A5"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89C2438"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9264EBD" w14:textId="77777777" w:rsidR="00DA12ED" w:rsidRPr="00201421" w:rsidRDefault="00DA12ED" w:rsidP="00DA12ED">
      <w:pPr>
        <w:pStyle w:val="NormalBold"/>
      </w:pPr>
      <w:r w:rsidRPr="00201421">
        <w:rPr>
          <w:rStyle w:val="HideTWBExt"/>
          <w:b w:val="0"/>
        </w:rPr>
        <w:t>&lt;/RepeatBlock-By&gt;</w:t>
      </w:r>
    </w:p>
    <w:p w14:paraId="1DA76CB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B01BFCE" w14:textId="77777777" w:rsidR="00DA12ED" w:rsidRPr="00201421" w:rsidRDefault="00DA12ED" w:rsidP="00DA12ED">
      <w:pPr>
        <w:pStyle w:val="NormalBold"/>
      </w:pPr>
      <w:r w:rsidRPr="00201421">
        <w:rPr>
          <w:rStyle w:val="HideTWBExt"/>
          <w:b w:val="0"/>
        </w:rPr>
        <w:t>&lt;Article&gt;</w:t>
      </w:r>
      <w:r w:rsidRPr="00201421">
        <w:t>Artículo 3 – apartado 2 – letra b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8279D19" w14:textId="77777777" w:rsidTr="0093139F">
        <w:trPr>
          <w:trHeight w:val="240"/>
          <w:jc w:val="center"/>
        </w:trPr>
        <w:tc>
          <w:tcPr>
            <w:tcW w:w="9752" w:type="dxa"/>
            <w:gridSpan w:val="2"/>
          </w:tcPr>
          <w:p w14:paraId="4D282531" w14:textId="77777777" w:rsidR="00DA12ED" w:rsidRPr="00201421" w:rsidRDefault="00DA12ED" w:rsidP="0093139F"/>
        </w:tc>
      </w:tr>
      <w:tr w:rsidR="00DA12ED" w:rsidRPr="00201421" w14:paraId="0F2059CD" w14:textId="77777777" w:rsidTr="0093139F">
        <w:trPr>
          <w:trHeight w:val="240"/>
          <w:jc w:val="center"/>
        </w:trPr>
        <w:tc>
          <w:tcPr>
            <w:tcW w:w="4876" w:type="dxa"/>
          </w:tcPr>
          <w:p w14:paraId="42C288D2" w14:textId="77777777" w:rsidR="00DA12ED" w:rsidRPr="00201421" w:rsidRDefault="00DA12ED" w:rsidP="0093139F">
            <w:pPr>
              <w:pStyle w:val="AmColumnHeading"/>
            </w:pPr>
            <w:r w:rsidRPr="00201421">
              <w:t>Texto de la Comisión</w:t>
            </w:r>
          </w:p>
        </w:tc>
        <w:tc>
          <w:tcPr>
            <w:tcW w:w="4876" w:type="dxa"/>
          </w:tcPr>
          <w:p w14:paraId="3C07B7BB" w14:textId="77777777" w:rsidR="00DA12ED" w:rsidRPr="00201421" w:rsidRDefault="00DA12ED" w:rsidP="0093139F">
            <w:pPr>
              <w:pStyle w:val="AmColumnHeading"/>
            </w:pPr>
            <w:r w:rsidRPr="00201421">
              <w:t>Enmienda</w:t>
            </w:r>
          </w:p>
        </w:tc>
      </w:tr>
      <w:tr w:rsidR="00DA12ED" w:rsidRPr="00201421" w14:paraId="570B9ED5" w14:textId="77777777" w:rsidTr="0093139F">
        <w:trPr>
          <w:jc w:val="center"/>
        </w:trPr>
        <w:tc>
          <w:tcPr>
            <w:tcW w:w="4876" w:type="dxa"/>
          </w:tcPr>
          <w:p w14:paraId="6721D148" w14:textId="77777777" w:rsidR="00DA12ED" w:rsidRPr="00201421" w:rsidRDefault="00DA12ED" w:rsidP="0093139F">
            <w:pPr>
              <w:pStyle w:val="Normal6a"/>
            </w:pPr>
            <w:r w:rsidRPr="00201421">
              <w:t>b)</w:t>
            </w:r>
            <w:r w:rsidRPr="00201421">
              <w:tab/>
              <w:t>la existencia y la aplicación por parte del prestador de una política, así como la disponibilidad de funcionalidades, para hacer frente al riesgo a que se refiere el apartado 1, en particular a través de:</w:t>
            </w:r>
          </w:p>
        </w:tc>
        <w:tc>
          <w:tcPr>
            <w:tcW w:w="4876" w:type="dxa"/>
          </w:tcPr>
          <w:p w14:paraId="17669FC2" w14:textId="77777777" w:rsidR="00DA12ED" w:rsidRPr="00201421" w:rsidRDefault="00DA12ED" w:rsidP="0093139F">
            <w:pPr>
              <w:pStyle w:val="Normal6a"/>
            </w:pPr>
            <w:r w:rsidRPr="00201421">
              <w:t>b)</w:t>
            </w:r>
            <w:r w:rsidRPr="00201421">
              <w:tab/>
              <w:t xml:space="preserve">la existencia y la aplicación por parte del prestador de una política, así como la disponibilidad de funcionalidades </w:t>
            </w:r>
            <w:r w:rsidRPr="00201421">
              <w:rPr>
                <w:b/>
                <w:bCs/>
                <w:i/>
                <w:iCs/>
              </w:rPr>
              <w:t>y su eficacia</w:t>
            </w:r>
            <w:r w:rsidRPr="00201421">
              <w:t>, para hacer frente al riesgo a que se refiere el apartado 1, en particular a través de:</w:t>
            </w:r>
          </w:p>
        </w:tc>
      </w:tr>
    </w:tbl>
    <w:p w14:paraId="73D9248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C5C0086" w14:textId="77777777" w:rsidR="00DA12ED" w:rsidRPr="00201421" w:rsidRDefault="00DA12ED" w:rsidP="00DA12ED">
      <w:r w:rsidRPr="00201421">
        <w:rPr>
          <w:rStyle w:val="HideTWBExt"/>
        </w:rPr>
        <w:t>&lt;/Amend&gt;</w:t>
      </w:r>
    </w:p>
    <w:p w14:paraId="43372C2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627</w:t>
      </w:r>
      <w:r w:rsidRPr="00201421">
        <w:rPr>
          <w:rStyle w:val="HideTWBExt"/>
          <w:b w:val="0"/>
        </w:rPr>
        <w:t>&lt;/NumAm&gt;</w:t>
      </w:r>
    </w:p>
    <w:p w14:paraId="36A510E2" w14:textId="1F362D4D" w:rsidR="00DA12ED" w:rsidRPr="00201421" w:rsidRDefault="00DA12ED" w:rsidP="00DA12ED">
      <w:pPr>
        <w:pStyle w:val="NormalBold"/>
      </w:pPr>
      <w:r w:rsidRPr="00201421">
        <w:rPr>
          <w:rStyle w:val="HideTWBExt"/>
          <w:b w:val="0"/>
        </w:rPr>
        <w:t>&lt;RepeatBlock-By&gt;&lt;Members&gt;</w:t>
      </w:r>
      <w:r w:rsidRPr="00201421">
        <w:t>Fabienne Keller</w:t>
      </w:r>
      <w:r w:rsidR="0093139F" w:rsidRPr="0093139F">
        <w:t>, Nathalie Loiseau</w:t>
      </w:r>
      <w:r w:rsidRPr="00201421">
        <w:rPr>
          <w:rStyle w:val="HideTWBExt"/>
          <w:b w:val="0"/>
        </w:rPr>
        <w:t>&lt;/Members&gt;</w:t>
      </w:r>
    </w:p>
    <w:p w14:paraId="75858398" w14:textId="77777777" w:rsidR="00DA12ED" w:rsidRPr="00201421" w:rsidRDefault="00DA12ED" w:rsidP="00DA12ED">
      <w:pPr>
        <w:pStyle w:val="NormalBold"/>
      </w:pPr>
      <w:r w:rsidRPr="00201421">
        <w:rPr>
          <w:rStyle w:val="HideTWBExt"/>
          <w:b w:val="0"/>
        </w:rPr>
        <w:t>&lt;/RepeatBlock-By&gt;</w:t>
      </w:r>
    </w:p>
    <w:p w14:paraId="1E1641B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6E43870" w14:textId="77777777" w:rsidR="00DA12ED" w:rsidRPr="00201421" w:rsidRDefault="00DA12ED" w:rsidP="00DA12ED">
      <w:pPr>
        <w:pStyle w:val="NormalBold"/>
      </w:pPr>
      <w:r w:rsidRPr="00201421">
        <w:rPr>
          <w:rStyle w:val="HideTWBExt"/>
          <w:b w:val="0"/>
        </w:rPr>
        <w:t>&lt;Article&gt;</w:t>
      </w:r>
      <w:r w:rsidRPr="00201421">
        <w:t>Artículo 3 – apartado 2 – letra b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A39760C" w14:textId="77777777" w:rsidTr="0093139F">
        <w:trPr>
          <w:trHeight w:val="240"/>
          <w:jc w:val="center"/>
        </w:trPr>
        <w:tc>
          <w:tcPr>
            <w:tcW w:w="9752" w:type="dxa"/>
            <w:gridSpan w:val="2"/>
          </w:tcPr>
          <w:p w14:paraId="0C55FF8D" w14:textId="77777777" w:rsidR="00DA12ED" w:rsidRPr="00201421" w:rsidRDefault="00DA12ED" w:rsidP="0093139F"/>
        </w:tc>
      </w:tr>
      <w:tr w:rsidR="00DA12ED" w:rsidRPr="00201421" w14:paraId="42CA85A3" w14:textId="77777777" w:rsidTr="0093139F">
        <w:trPr>
          <w:trHeight w:val="240"/>
          <w:jc w:val="center"/>
        </w:trPr>
        <w:tc>
          <w:tcPr>
            <w:tcW w:w="4876" w:type="dxa"/>
          </w:tcPr>
          <w:p w14:paraId="6972A28B" w14:textId="77777777" w:rsidR="00DA12ED" w:rsidRPr="00201421" w:rsidRDefault="00DA12ED" w:rsidP="0093139F">
            <w:pPr>
              <w:pStyle w:val="AmColumnHeading"/>
            </w:pPr>
            <w:r w:rsidRPr="00201421">
              <w:t>Texto de la Comisión</w:t>
            </w:r>
          </w:p>
        </w:tc>
        <w:tc>
          <w:tcPr>
            <w:tcW w:w="4876" w:type="dxa"/>
          </w:tcPr>
          <w:p w14:paraId="6DD295D2" w14:textId="77777777" w:rsidR="00DA12ED" w:rsidRPr="00201421" w:rsidRDefault="00DA12ED" w:rsidP="0093139F">
            <w:pPr>
              <w:pStyle w:val="AmColumnHeading"/>
            </w:pPr>
            <w:r w:rsidRPr="00201421">
              <w:t>Enmienda</w:t>
            </w:r>
          </w:p>
        </w:tc>
      </w:tr>
      <w:tr w:rsidR="00DA12ED" w:rsidRPr="00201421" w14:paraId="49747942" w14:textId="77777777" w:rsidTr="0093139F">
        <w:trPr>
          <w:jc w:val="center"/>
        </w:trPr>
        <w:tc>
          <w:tcPr>
            <w:tcW w:w="4876" w:type="dxa"/>
          </w:tcPr>
          <w:p w14:paraId="6E758ADD" w14:textId="77777777" w:rsidR="00DA12ED" w:rsidRPr="00201421" w:rsidRDefault="00DA12ED" w:rsidP="0093139F">
            <w:pPr>
              <w:pStyle w:val="Normal6a"/>
            </w:pPr>
            <w:r w:rsidRPr="00201421">
              <w:t>b)</w:t>
            </w:r>
            <w:r w:rsidRPr="00201421">
              <w:tab/>
              <w:t>la existencia y la aplicación por parte del prestador de una política, así como la disponibilidad de funcionalidades, para hacer frente al riesgo a que se refiere el apartado 1, en particular a través de:</w:t>
            </w:r>
          </w:p>
        </w:tc>
        <w:tc>
          <w:tcPr>
            <w:tcW w:w="4876" w:type="dxa"/>
          </w:tcPr>
          <w:p w14:paraId="2E5D3985" w14:textId="77777777" w:rsidR="00DA12ED" w:rsidRPr="00201421" w:rsidRDefault="00DA12ED" w:rsidP="0093139F">
            <w:pPr>
              <w:pStyle w:val="Normal6a"/>
            </w:pPr>
            <w:r w:rsidRPr="00201421">
              <w:t>b)</w:t>
            </w:r>
            <w:r w:rsidRPr="00201421">
              <w:tab/>
              <w:t xml:space="preserve">la existencia y la aplicación por parte del prestador de una política, así como la disponibilidad de funcionalidades, para </w:t>
            </w:r>
            <w:r w:rsidRPr="00201421">
              <w:rPr>
                <w:b/>
                <w:bCs/>
                <w:i/>
                <w:iCs/>
              </w:rPr>
              <w:t>prevenir y</w:t>
            </w:r>
            <w:r w:rsidRPr="00201421">
              <w:t xml:space="preserve"> hacer frente al riesgo a que se refiere el apartado 1, en particular a través de:</w:t>
            </w:r>
          </w:p>
        </w:tc>
      </w:tr>
    </w:tbl>
    <w:p w14:paraId="145CBFE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53BD6F7" w14:textId="77777777" w:rsidR="00DA12ED" w:rsidRPr="00201421" w:rsidRDefault="00DA12ED" w:rsidP="00DA12ED">
      <w:r w:rsidRPr="00201421">
        <w:rPr>
          <w:rStyle w:val="HideTWBExt"/>
        </w:rPr>
        <w:t>&lt;/Amend&gt;</w:t>
      </w:r>
    </w:p>
    <w:p w14:paraId="3D6B6FE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628</w:t>
      </w:r>
      <w:r w:rsidRPr="00201421">
        <w:rPr>
          <w:rStyle w:val="HideTWBExt"/>
          <w:b w:val="0"/>
        </w:rPr>
        <w:t>&lt;/NumAm&gt;</w:t>
      </w:r>
    </w:p>
    <w:p w14:paraId="5DB08107" w14:textId="79193509"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Abir Al-Sahlani, Lucia Ďuriš Nicholsonová</w:t>
      </w:r>
      <w:r w:rsidR="0093139F" w:rsidRPr="0093139F">
        <w:t>, Nathalie Loiseau</w:t>
      </w:r>
      <w:r w:rsidRPr="00201421">
        <w:rPr>
          <w:rStyle w:val="HideTWBExt"/>
          <w:b w:val="0"/>
        </w:rPr>
        <w:t>&lt;/Members&gt;</w:t>
      </w:r>
    </w:p>
    <w:p w14:paraId="5752C567" w14:textId="77777777" w:rsidR="00DA12ED" w:rsidRPr="00201421" w:rsidRDefault="00DA12ED" w:rsidP="00DA12ED">
      <w:pPr>
        <w:pStyle w:val="NormalBold"/>
      </w:pPr>
      <w:r w:rsidRPr="00201421">
        <w:rPr>
          <w:rStyle w:val="HideTWBExt"/>
          <w:b w:val="0"/>
        </w:rPr>
        <w:t>&lt;/RepeatBlock-By&gt;</w:t>
      </w:r>
    </w:p>
    <w:p w14:paraId="1D6BF4C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19A79DE" w14:textId="77777777" w:rsidR="00DA12ED" w:rsidRPr="00201421" w:rsidRDefault="00DA12ED" w:rsidP="00DA12ED">
      <w:pPr>
        <w:pStyle w:val="NormalBold"/>
      </w:pPr>
      <w:r w:rsidRPr="00201421">
        <w:rPr>
          <w:rStyle w:val="HideTWBExt"/>
          <w:b w:val="0"/>
        </w:rPr>
        <w:t>&lt;Article&gt;</w:t>
      </w:r>
      <w:r w:rsidRPr="00201421">
        <w:t>Artículo 3 – apartado 2 – letra b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7B8F6AB" w14:textId="77777777" w:rsidTr="0093139F">
        <w:trPr>
          <w:trHeight w:val="240"/>
          <w:jc w:val="center"/>
        </w:trPr>
        <w:tc>
          <w:tcPr>
            <w:tcW w:w="9752" w:type="dxa"/>
            <w:gridSpan w:val="2"/>
          </w:tcPr>
          <w:p w14:paraId="2E4211FE" w14:textId="77777777" w:rsidR="00DA12ED" w:rsidRPr="00201421" w:rsidRDefault="00DA12ED" w:rsidP="0093139F"/>
        </w:tc>
      </w:tr>
      <w:tr w:rsidR="00DA12ED" w:rsidRPr="00201421" w14:paraId="5BACAF5E" w14:textId="77777777" w:rsidTr="0093139F">
        <w:trPr>
          <w:trHeight w:val="240"/>
          <w:jc w:val="center"/>
        </w:trPr>
        <w:tc>
          <w:tcPr>
            <w:tcW w:w="4876" w:type="dxa"/>
          </w:tcPr>
          <w:p w14:paraId="4DDBDD34" w14:textId="77777777" w:rsidR="00DA12ED" w:rsidRPr="00201421" w:rsidRDefault="00DA12ED" w:rsidP="0093139F">
            <w:pPr>
              <w:pStyle w:val="AmColumnHeading"/>
            </w:pPr>
            <w:r w:rsidRPr="00201421">
              <w:t>Texto de la Comisión</w:t>
            </w:r>
          </w:p>
        </w:tc>
        <w:tc>
          <w:tcPr>
            <w:tcW w:w="4876" w:type="dxa"/>
          </w:tcPr>
          <w:p w14:paraId="06C200FD" w14:textId="77777777" w:rsidR="00DA12ED" w:rsidRPr="00201421" w:rsidRDefault="00DA12ED" w:rsidP="0093139F">
            <w:pPr>
              <w:pStyle w:val="AmColumnHeading"/>
            </w:pPr>
            <w:r w:rsidRPr="00201421">
              <w:t>Enmienda</w:t>
            </w:r>
          </w:p>
        </w:tc>
      </w:tr>
      <w:tr w:rsidR="00DA12ED" w:rsidRPr="00201421" w14:paraId="6FA5D732" w14:textId="77777777" w:rsidTr="0093139F">
        <w:trPr>
          <w:jc w:val="center"/>
        </w:trPr>
        <w:tc>
          <w:tcPr>
            <w:tcW w:w="4876" w:type="dxa"/>
          </w:tcPr>
          <w:p w14:paraId="0AD0919A" w14:textId="77777777" w:rsidR="00DA12ED" w:rsidRPr="00201421" w:rsidRDefault="00DA12ED" w:rsidP="0093139F">
            <w:pPr>
              <w:pStyle w:val="Normal6a"/>
            </w:pPr>
            <w:r w:rsidRPr="00201421">
              <w:t>b)</w:t>
            </w:r>
            <w:r w:rsidRPr="00201421">
              <w:tab/>
              <w:t>la existencia y la aplicación por parte del prestador de una política, así como la disponibilidad de funcionalidades, para hacer frente al riesgo a que se refiere el apartado 1, en particular a través de:</w:t>
            </w:r>
          </w:p>
        </w:tc>
        <w:tc>
          <w:tcPr>
            <w:tcW w:w="4876" w:type="dxa"/>
          </w:tcPr>
          <w:p w14:paraId="7E6E7C5C" w14:textId="77777777" w:rsidR="00DA12ED" w:rsidRPr="00201421" w:rsidRDefault="00DA12ED" w:rsidP="0093139F">
            <w:pPr>
              <w:pStyle w:val="Normal6a"/>
            </w:pPr>
            <w:r w:rsidRPr="00201421">
              <w:t>b)</w:t>
            </w:r>
            <w:r w:rsidRPr="00201421">
              <w:tab/>
              <w:t xml:space="preserve">la existencia y la aplicación por parte del prestador de una política, así como la disponibilidad de funcionalidades, para </w:t>
            </w:r>
            <w:r w:rsidRPr="00201421">
              <w:rPr>
                <w:b/>
                <w:bCs/>
                <w:i/>
                <w:iCs/>
              </w:rPr>
              <w:t>prevenir y</w:t>
            </w:r>
            <w:r w:rsidRPr="00201421">
              <w:t xml:space="preserve"> hacer frente al riesgo a que se refiere el apartado 1, en particular a través de:</w:t>
            </w:r>
          </w:p>
        </w:tc>
      </w:tr>
    </w:tbl>
    <w:p w14:paraId="483D8A1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BE71746" w14:textId="77777777" w:rsidR="00DA12ED" w:rsidRPr="00201421" w:rsidRDefault="00DA12ED" w:rsidP="00DA12ED">
      <w:r w:rsidRPr="00201421">
        <w:rPr>
          <w:rStyle w:val="HideTWBExt"/>
        </w:rPr>
        <w:t>&lt;/Amend&gt;</w:t>
      </w:r>
    </w:p>
    <w:p w14:paraId="2B77B2E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629</w:t>
      </w:r>
      <w:r w:rsidRPr="00201421">
        <w:rPr>
          <w:rStyle w:val="HideTWBExt"/>
          <w:b w:val="0"/>
        </w:rPr>
        <w:t>&lt;/NumAm&gt;</w:t>
      </w:r>
    </w:p>
    <w:p w14:paraId="2A1718C4"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531DF0AB" w14:textId="77777777" w:rsidR="00DA12ED" w:rsidRPr="00201421" w:rsidRDefault="00DA12ED" w:rsidP="00DA12ED">
      <w:pPr>
        <w:pStyle w:val="NormalBold"/>
      </w:pPr>
      <w:r w:rsidRPr="00201421">
        <w:rPr>
          <w:rStyle w:val="HideTWBExt"/>
          <w:b w:val="0"/>
        </w:rPr>
        <w:t>&lt;/RepeatBlock-By&gt;</w:t>
      </w:r>
    </w:p>
    <w:p w14:paraId="3EA6A55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A20DC0F" w14:textId="77777777" w:rsidR="00DA12ED" w:rsidRPr="00201421" w:rsidRDefault="00DA12ED" w:rsidP="00DA12ED">
      <w:pPr>
        <w:pStyle w:val="NormalBold"/>
      </w:pPr>
      <w:r w:rsidRPr="00201421">
        <w:rPr>
          <w:rStyle w:val="HideTWBExt"/>
          <w:b w:val="0"/>
        </w:rPr>
        <w:t>&lt;Article&gt;</w:t>
      </w:r>
      <w:r w:rsidRPr="00201421">
        <w:t>Artículo 3 – apartado 2 – letra b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57D50D6" w14:textId="77777777" w:rsidTr="0093139F">
        <w:trPr>
          <w:trHeight w:val="240"/>
          <w:jc w:val="center"/>
        </w:trPr>
        <w:tc>
          <w:tcPr>
            <w:tcW w:w="9752" w:type="dxa"/>
            <w:gridSpan w:val="2"/>
          </w:tcPr>
          <w:p w14:paraId="79A6F7CC" w14:textId="77777777" w:rsidR="00DA12ED" w:rsidRPr="00201421" w:rsidRDefault="00DA12ED" w:rsidP="0093139F"/>
        </w:tc>
      </w:tr>
      <w:tr w:rsidR="00DA12ED" w:rsidRPr="00201421" w14:paraId="1685CB7A" w14:textId="77777777" w:rsidTr="0093139F">
        <w:trPr>
          <w:trHeight w:val="240"/>
          <w:jc w:val="center"/>
        </w:trPr>
        <w:tc>
          <w:tcPr>
            <w:tcW w:w="4876" w:type="dxa"/>
          </w:tcPr>
          <w:p w14:paraId="0392E1CF" w14:textId="77777777" w:rsidR="00DA12ED" w:rsidRPr="00201421" w:rsidRDefault="00DA12ED" w:rsidP="0093139F">
            <w:pPr>
              <w:pStyle w:val="AmColumnHeading"/>
            </w:pPr>
            <w:r w:rsidRPr="00201421">
              <w:t>Texto de la Comisión</w:t>
            </w:r>
          </w:p>
        </w:tc>
        <w:tc>
          <w:tcPr>
            <w:tcW w:w="4876" w:type="dxa"/>
          </w:tcPr>
          <w:p w14:paraId="34ED814A" w14:textId="77777777" w:rsidR="00DA12ED" w:rsidRPr="00201421" w:rsidRDefault="00DA12ED" w:rsidP="0093139F">
            <w:pPr>
              <w:pStyle w:val="AmColumnHeading"/>
            </w:pPr>
            <w:r w:rsidRPr="00201421">
              <w:t>Enmienda</w:t>
            </w:r>
          </w:p>
        </w:tc>
      </w:tr>
      <w:tr w:rsidR="00DA12ED" w:rsidRPr="00201421" w14:paraId="280C6222" w14:textId="77777777" w:rsidTr="0093139F">
        <w:trPr>
          <w:jc w:val="center"/>
        </w:trPr>
        <w:tc>
          <w:tcPr>
            <w:tcW w:w="4876" w:type="dxa"/>
          </w:tcPr>
          <w:p w14:paraId="25DBC7C3" w14:textId="77777777" w:rsidR="00DA12ED" w:rsidRPr="00201421" w:rsidRDefault="00DA12ED" w:rsidP="0093139F">
            <w:pPr>
              <w:pStyle w:val="Normal6a"/>
            </w:pPr>
            <w:r w:rsidRPr="00201421">
              <w:t>b)</w:t>
            </w:r>
            <w:r w:rsidRPr="00201421">
              <w:tab/>
              <w:t xml:space="preserve">la existencia y la aplicación por parte del prestador de una política, así como la disponibilidad de funcionalidades, para hacer frente </w:t>
            </w:r>
            <w:r w:rsidRPr="00201421">
              <w:rPr>
                <w:b/>
                <w:bCs/>
                <w:i/>
                <w:iCs/>
              </w:rPr>
              <w:t>al riesgo</w:t>
            </w:r>
            <w:r w:rsidRPr="00201421">
              <w:t xml:space="preserve"> a que se refiere el apartado 1, en particular a través de:</w:t>
            </w:r>
          </w:p>
        </w:tc>
        <w:tc>
          <w:tcPr>
            <w:tcW w:w="4876" w:type="dxa"/>
          </w:tcPr>
          <w:p w14:paraId="7B8B3F68" w14:textId="77777777" w:rsidR="00DA12ED" w:rsidRPr="00201421" w:rsidRDefault="00DA12ED" w:rsidP="0093139F">
            <w:pPr>
              <w:pStyle w:val="Normal6a"/>
            </w:pPr>
            <w:r w:rsidRPr="00201421">
              <w:t>b)</w:t>
            </w:r>
            <w:r w:rsidRPr="00201421">
              <w:tab/>
              <w:t xml:space="preserve">la existencia y la aplicación por parte del prestador de una política, así como la disponibilidad de funcionalidades, para hacer frente </w:t>
            </w:r>
            <w:r w:rsidRPr="00201421">
              <w:rPr>
                <w:b/>
                <w:bCs/>
                <w:i/>
                <w:iCs/>
              </w:rPr>
              <w:t>a los riesgos sistémicos</w:t>
            </w:r>
            <w:r w:rsidRPr="00201421">
              <w:t xml:space="preserve"> a que se refiere el apartado 1, en particular a través de:</w:t>
            </w:r>
          </w:p>
        </w:tc>
      </w:tr>
    </w:tbl>
    <w:p w14:paraId="7E1D74C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172DD2" w14:textId="77777777" w:rsidR="00DA12ED" w:rsidRPr="00201421" w:rsidRDefault="00DA12ED" w:rsidP="00DA12ED">
      <w:r w:rsidRPr="00201421">
        <w:rPr>
          <w:rStyle w:val="HideTWBExt"/>
        </w:rPr>
        <w:t>&lt;/Amend&gt;</w:t>
      </w:r>
    </w:p>
    <w:p w14:paraId="361D519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630</w:t>
      </w:r>
      <w:r w:rsidRPr="00201421">
        <w:rPr>
          <w:rStyle w:val="HideTWBExt"/>
          <w:b w:val="0"/>
        </w:rPr>
        <w:t>&lt;/NumAm&gt;</w:t>
      </w:r>
    </w:p>
    <w:p w14:paraId="1DCFBAF7"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4544568B" w14:textId="77777777" w:rsidR="00DA12ED" w:rsidRPr="00201421" w:rsidRDefault="00DA12ED" w:rsidP="00DA12ED">
      <w:pPr>
        <w:pStyle w:val="NormalBold"/>
      </w:pPr>
      <w:r w:rsidRPr="00201421">
        <w:rPr>
          <w:rStyle w:val="HideTWBExt"/>
          <w:b w:val="0"/>
        </w:rPr>
        <w:t>&lt;/RepeatBlock-By&gt;</w:t>
      </w:r>
    </w:p>
    <w:p w14:paraId="69B8F0E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6FEC906" w14:textId="77777777" w:rsidR="00DA12ED" w:rsidRPr="00201421" w:rsidRDefault="00DA12ED" w:rsidP="00DA12ED">
      <w:pPr>
        <w:pStyle w:val="NormalBold"/>
      </w:pPr>
      <w:r w:rsidRPr="00201421">
        <w:rPr>
          <w:rStyle w:val="HideTWBExt"/>
          <w:b w:val="0"/>
        </w:rPr>
        <w:t>&lt;Article&gt;</w:t>
      </w:r>
      <w:r w:rsidRPr="00201421">
        <w:t>Artículo 3 – apartado 2 – letra b – guion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B7E25CC" w14:textId="77777777" w:rsidTr="0093139F">
        <w:trPr>
          <w:trHeight w:val="240"/>
          <w:jc w:val="center"/>
        </w:trPr>
        <w:tc>
          <w:tcPr>
            <w:tcW w:w="9752" w:type="dxa"/>
            <w:gridSpan w:val="2"/>
          </w:tcPr>
          <w:p w14:paraId="2772D5BB" w14:textId="77777777" w:rsidR="00DA12ED" w:rsidRPr="00201421" w:rsidRDefault="00DA12ED" w:rsidP="0093139F"/>
        </w:tc>
      </w:tr>
      <w:tr w:rsidR="00DA12ED" w:rsidRPr="00201421" w14:paraId="6A262636" w14:textId="77777777" w:rsidTr="0093139F">
        <w:trPr>
          <w:trHeight w:val="240"/>
          <w:jc w:val="center"/>
        </w:trPr>
        <w:tc>
          <w:tcPr>
            <w:tcW w:w="4876" w:type="dxa"/>
          </w:tcPr>
          <w:p w14:paraId="317CEC29" w14:textId="77777777" w:rsidR="00DA12ED" w:rsidRPr="00201421" w:rsidRDefault="00DA12ED" w:rsidP="0093139F">
            <w:pPr>
              <w:pStyle w:val="AmColumnHeading"/>
            </w:pPr>
            <w:r w:rsidRPr="00201421">
              <w:t>Texto de la Comisión</w:t>
            </w:r>
          </w:p>
        </w:tc>
        <w:tc>
          <w:tcPr>
            <w:tcW w:w="4876" w:type="dxa"/>
          </w:tcPr>
          <w:p w14:paraId="207CADD9" w14:textId="77777777" w:rsidR="00DA12ED" w:rsidRPr="00201421" w:rsidRDefault="00DA12ED" w:rsidP="0093139F">
            <w:pPr>
              <w:pStyle w:val="AmColumnHeading"/>
            </w:pPr>
            <w:r w:rsidRPr="00201421">
              <w:t>Enmienda</w:t>
            </w:r>
          </w:p>
        </w:tc>
      </w:tr>
      <w:tr w:rsidR="00DA12ED" w:rsidRPr="00201421" w14:paraId="36B9B2B7" w14:textId="77777777" w:rsidTr="0093139F">
        <w:trPr>
          <w:jc w:val="center"/>
        </w:trPr>
        <w:tc>
          <w:tcPr>
            <w:tcW w:w="4876" w:type="dxa"/>
          </w:tcPr>
          <w:p w14:paraId="5494D14A" w14:textId="77777777" w:rsidR="00DA12ED" w:rsidRPr="00201421" w:rsidRDefault="00DA12ED" w:rsidP="0093139F">
            <w:pPr>
              <w:pStyle w:val="Normal6a"/>
            </w:pPr>
            <w:r w:rsidRPr="00201421">
              <w:rPr>
                <w:b/>
                <w:i/>
              </w:rPr>
              <w:t>–</w:t>
            </w:r>
            <w:r w:rsidRPr="00201421">
              <w:tab/>
            </w:r>
            <w:r w:rsidRPr="00201421">
              <w:rPr>
                <w:b/>
                <w:i/>
              </w:rPr>
              <w:t>prohibiciones y restricciones establecidas en las condiciones;</w:t>
            </w:r>
          </w:p>
        </w:tc>
        <w:tc>
          <w:tcPr>
            <w:tcW w:w="4876" w:type="dxa"/>
          </w:tcPr>
          <w:p w14:paraId="6C2DDE65" w14:textId="77777777" w:rsidR="00DA12ED" w:rsidRPr="00201421" w:rsidRDefault="00DA12ED" w:rsidP="0093139F">
            <w:pPr>
              <w:pStyle w:val="Normal6a"/>
            </w:pPr>
            <w:r w:rsidRPr="00201421">
              <w:rPr>
                <w:b/>
                <w:i/>
              </w:rPr>
              <w:t>suprimido</w:t>
            </w:r>
          </w:p>
        </w:tc>
      </w:tr>
    </w:tbl>
    <w:p w14:paraId="0D09F13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177C9E9" w14:textId="77777777" w:rsidR="00DA12ED" w:rsidRPr="00201421" w:rsidRDefault="00DA12ED" w:rsidP="00DA12ED">
      <w:r w:rsidRPr="00201421">
        <w:rPr>
          <w:rStyle w:val="HideTWBExt"/>
        </w:rPr>
        <w:t>&lt;/Amend&gt;</w:t>
      </w:r>
    </w:p>
    <w:p w14:paraId="1A74315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631</w:t>
      </w:r>
      <w:r w:rsidRPr="00201421">
        <w:rPr>
          <w:rStyle w:val="HideTWBExt"/>
          <w:b w:val="0"/>
        </w:rPr>
        <w:t>&lt;/NumAm&gt;</w:t>
      </w:r>
    </w:p>
    <w:p w14:paraId="76967DAC"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066014DE" w14:textId="77777777" w:rsidR="00DA12ED" w:rsidRPr="00201421" w:rsidRDefault="00DA12ED" w:rsidP="00DA12ED">
      <w:pPr>
        <w:pStyle w:val="NormalBold"/>
      </w:pPr>
      <w:r w:rsidRPr="00201421">
        <w:rPr>
          <w:rStyle w:val="HideTWBExt"/>
          <w:b w:val="0"/>
        </w:rPr>
        <w:t>&lt;/RepeatBlock-By&gt;</w:t>
      </w:r>
    </w:p>
    <w:p w14:paraId="2F0D32F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869B914" w14:textId="77777777" w:rsidR="00DA12ED" w:rsidRPr="00201421" w:rsidRDefault="00DA12ED" w:rsidP="00DA12ED">
      <w:pPr>
        <w:pStyle w:val="NormalBold"/>
      </w:pPr>
      <w:r w:rsidRPr="00201421">
        <w:rPr>
          <w:rStyle w:val="HideTWBExt"/>
          <w:b w:val="0"/>
        </w:rPr>
        <w:t>&lt;Article&gt;</w:t>
      </w:r>
      <w:r w:rsidRPr="00201421">
        <w:t>Artículo 3 – apartado 2 – letra b – guion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46A2F7E" w14:textId="77777777" w:rsidTr="0093139F">
        <w:trPr>
          <w:trHeight w:val="240"/>
          <w:jc w:val="center"/>
        </w:trPr>
        <w:tc>
          <w:tcPr>
            <w:tcW w:w="9752" w:type="dxa"/>
            <w:gridSpan w:val="2"/>
          </w:tcPr>
          <w:p w14:paraId="7AEDEB56" w14:textId="77777777" w:rsidR="00DA12ED" w:rsidRPr="00201421" w:rsidRDefault="00DA12ED" w:rsidP="0093139F"/>
        </w:tc>
      </w:tr>
      <w:tr w:rsidR="00DA12ED" w:rsidRPr="00201421" w14:paraId="7641284E" w14:textId="77777777" w:rsidTr="0093139F">
        <w:trPr>
          <w:trHeight w:val="240"/>
          <w:jc w:val="center"/>
        </w:trPr>
        <w:tc>
          <w:tcPr>
            <w:tcW w:w="4876" w:type="dxa"/>
          </w:tcPr>
          <w:p w14:paraId="48ACA1F4" w14:textId="77777777" w:rsidR="00DA12ED" w:rsidRPr="00201421" w:rsidRDefault="00DA12ED" w:rsidP="0093139F">
            <w:pPr>
              <w:pStyle w:val="AmColumnHeading"/>
            </w:pPr>
            <w:r w:rsidRPr="00201421">
              <w:t>Texto de la Comisión</w:t>
            </w:r>
          </w:p>
        </w:tc>
        <w:tc>
          <w:tcPr>
            <w:tcW w:w="4876" w:type="dxa"/>
          </w:tcPr>
          <w:p w14:paraId="21CDFBCA" w14:textId="77777777" w:rsidR="00DA12ED" w:rsidRPr="00201421" w:rsidRDefault="00DA12ED" w:rsidP="0093139F">
            <w:pPr>
              <w:pStyle w:val="AmColumnHeading"/>
            </w:pPr>
            <w:r w:rsidRPr="00201421">
              <w:t>Enmienda</w:t>
            </w:r>
          </w:p>
        </w:tc>
      </w:tr>
      <w:tr w:rsidR="00DA12ED" w:rsidRPr="00201421" w14:paraId="4AB4C41D" w14:textId="77777777" w:rsidTr="0093139F">
        <w:trPr>
          <w:jc w:val="center"/>
        </w:trPr>
        <w:tc>
          <w:tcPr>
            <w:tcW w:w="4876" w:type="dxa"/>
          </w:tcPr>
          <w:p w14:paraId="3CB433D1" w14:textId="77777777" w:rsidR="00DA12ED" w:rsidRPr="00201421" w:rsidRDefault="00DA12ED" w:rsidP="0093139F">
            <w:pPr>
              <w:pStyle w:val="Normal6a"/>
            </w:pPr>
          </w:p>
        </w:tc>
        <w:tc>
          <w:tcPr>
            <w:tcW w:w="4876" w:type="dxa"/>
          </w:tcPr>
          <w:p w14:paraId="6834BFF3" w14:textId="77777777" w:rsidR="00DA12ED" w:rsidRPr="00201421" w:rsidRDefault="00DA12ED" w:rsidP="0093139F">
            <w:pPr>
              <w:pStyle w:val="Normal6a"/>
            </w:pPr>
            <w:r w:rsidRPr="00201421">
              <w:rPr>
                <w:b/>
                <w:i/>
              </w:rPr>
              <w:t>–</w:t>
            </w:r>
            <w:r w:rsidRPr="00201421">
              <w:tab/>
            </w:r>
            <w:r w:rsidRPr="00201421">
              <w:rPr>
                <w:b/>
                <w:i/>
              </w:rPr>
              <w:t>la disponibilidad para emplear las medidas técnicas adecuadas, como instrumentos de control parental, para impedir el acceso de menores y la exposición a servicios o contenido inapropiados;</w:t>
            </w:r>
          </w:p>
        </w:tc>
      </w:tr>
    </w:tbl>
    <w:p w14:paraId="13D4698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6E0FD1D" w14:textId="77777777" w:rsidR="00DA12ED" w:rsidRPr="00201421" w:rsidRDefault="00DA12ED" w:rsidP="00DA12ED">
      <w:r w:rsidRPr="00201421">
        <w:rPr>
          <w:rStyle w:val="HideTWBExt"/>
        </w:rPr>
        <w:t>&lt;/Amend&gt;</w:t>
      </w:r>
    </w:p>
    <w:p w14:paraId="5A5FA49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632</w:t>
      </w:r>
      <w:r w:rsidRPr="00201421">
        <w:rPr>
          <w:rStyle w:val="HideTWBExt"/>
          <w:b w:val="0"/>
        </w:rPr>
        <w:t>&lt;/NumAm&gt;</w:t>
      </w:r>
    </w:p>
    <w:p w14:paraId="22395433"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C5FF63B" w14:textId="77777777" w:rsidR="00DA12ED" w:rsidRPr="00201421" w:rsidRDefault="00DA12ED" w:rsidP="00DA12ED">
      <w:pPr>
        <w:pStyle w:val="NormalBold"/>
      </w:pPr>
      <w:r w:rsidRPr="00201421">
        <w:rPr>
          <w:rStyle w:val="HideTWBExt"/>
          <w:b w:val="0"/>
        </w:rPr>
        <w:t>&lt;/RepeatBlock-By&gt;</w:t>
      </w:r>
    </w:p>
    <w:p w14:paraId="5875F6C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088CC64" w14:textId="77777777" w:rsidR="00DA12ED" w:rsidRPr="00201421" w:rsidRDefault="00DA12ED" w:rsidP="00DA12ED">
      <w:pPr>
        <w:pStyle w:val="NormalBold"/>
      </w:pPr>
      <w:r w:rsidRPr="00201421">
        <w:rPr>
          <w:rStyle w:val="HideTWBExt"/>
          <w:b w:val="0"/>
        </w:rPr>
        <w:t>&lt;Article&gt;</w:t>
      </w:r>
      <w:r w:rsidRPr="00201421">
        <w:t>Artículo 3 – apartado 2 – letra b – guion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A1C5A9" w14:textId="77777777" w:rsidTr="0093139F">
        <w:trPr>
          <w:trHeight w:val="240"/>
          <w:jc w:val="center"/>
        </w:trPr>
        <w:tc>
          <w:tcPr>
            <w:tcW w:w="9752" w:type="dxa"/>
            <w:gridSpan w:val="2"/>
          </w:tcPr>
          <w:p w14:paraId="5B15F696" w14:textId="77777777" w:rsidR="00DA12ED" w:rsidRPr="00201421" w:rsidRDefault="00DA12ED" w:rsidP="0093139F"/>
        </w:tc>
      </w:tr>
      <w:tr w:rsidR="00DA12ED" w:rsidRPr="00201421" w14:paraId="3B9FF3A6" w14:textId="77777777" w:rsidTr="0093139F">
        <w:trPr>
          <w:trHeight w:val="240"/>
          <w:jc w:val="center"/>
        </w:trPr>
        <w:tc>
          <w:tcPr>
            <w:tcW w:w="4876" w:type="dxa"/>
          </w:tcPr>
          <w:p w14:paraId="7D28D72E" w14:textId="77777777" w:rsidR="00DA12ED" w:rsidRPr="00201421" w:rsidRDefault="00DA12ED" w:rsidP="0093139F">
            <w:pPr>
              <w:pStyle w:val="AmColumnHeading"/>
            </w:pPr>
            <w:r w:rsidRPr="00201421">
              <w:t>Texto de la Comisión</w:t>
            </w:r>
          </w:p>
        </w:tc>
        <w:tc>
          <w:tcPr>
            <w:tcW w:w="4876" w:type="dxa"/>
          </w:tcPr>
          <w:p w14:paraId="22D40A68" w14:textId="77777777" w:rsidR="00DA12ED" w:rsidRPr="00201421" w:rsidRDefault="00DA12ED" w:rsidP="0093139F">
            <w:pPr>
              <w:pStyle w:val="AmColumnHeading"/>
            </w:pPr>
            <w:r w:rsidRPr="00201421">
              <w:t>Enmienda</w:t>
            </w:r>
          </w:p>
        </w:tc>
      </w:tr>
      <w:tr w:rsidR="00DA12ED" w:rsidRPr="00201421" w14:paraId="60E17A9A" w14:textId="77777777" w:rsidTr="0093139F">
        <w:trPr>
          <w:jc w:val="center"/>
        </w:trPr>
        <w:tc>
          <w:tcPr>
            <w:tcW w:w="4876" w:type="dxa"/>
          </w:tcPr>
          <w:p w14:paraId="0253062B" w14:textId="77777777" w:rsidR="00DA12ED" w:rsidRPr="00201421" w:rsidRDefault="00DA12ED" w:rsidP="0093139F">
            <w:pPr>
              <w:pStyle w:val="Normal6a"/>
            </w:pPr>
            <w:r w:rsidRPr="00201421">
              <w:rPr>
                <w:b/>
                <w:i/>
              </w:rPr>
              <w:t>–</w:t>
            </w:r>
            <w:r w:rsidRPr="00201421">
              <w:tab/>
            </w:r>
            <w:r w:rsidRPr="00201421">
              <w:rPr>
                <w:b/>
                <w:i/>
              </w:rPr>
              <w:t>medidas adoptadas para hacer cumplir dichas prohibiciones y restricciones;</w:t>
            </w:r>
          </w:p>
        </w:tc>
        <w:tc>
          <w:tcPr>
            <w:tcW w:w="4876" w:type="dxa"/>
          </w:tcPr>
          <w:p w14:paraId="46205173" w14:textId="77777777" w:rsidR="00DA12ED" w:rsidRPr="00201421" w:rsidRDefault="00DA12ED" w:rsidP="0093139F">
            <w:pPr>
              <w:pStyle w:val="Normal6a"/>
            </w:pPr>
            <w:r w:rsidRPr="00201421">
              <w:rPr>
                <w:b/>
                <w:i/>
              </w:rPr>
              <w:t>suprimido</w:t>
            </w:r>
          </w:p>
        </w:tc>
      </w:tr>
    </w:tbl>
    <w:p w14:paraId="45293DE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A38F6EC" w14:textId="77777777" w:rsidR="00DA12ED" w:rsidRPr="00201421" w:rsidRDefault="00DA12ED" w:rsidP="00DA12ED">
      <w:r w:rsidRPr="00201421">
        <w:rPr>
          <w:rStyle w:val="HideTWBExt"/>
        </w:rPr>
        <w:t>&lt;/Amend&gt;</w:t>
      </w:r>
    </w:p>
    <w:p w14:paraId="0BDBB48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633</w:t>
      </w:r>
      <w:r w:rsidRPr="00201421">
        <w:rPr>
          <w:rStyle w:val="HideTWBExt"/>
          <w:b w:val="0"/>
        </w:rPr>
        <w:t>&lt;/NumAm&gt;</w:t>
      </w:r>
    </w:p>
    <w:p w14:paraId="06A9DBCB"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3D619D10" w14:textId="77777777" w:rsidR="00DA12ED" w:rsidRPr="00201421" w:rsidRDefault="00DA12ED" w:rsidP="00DA12ED">
      <w:pPr>
        <w:pStyle w:val="NormalBold"/>
      </w:pPr>
      <w:r w:rsidRPr="00201421">
        <w:rPr>
          <w:rStyle w:val="HideTWBExt"/>
          <w:b w:val="0"/>
        </w:rPr>
        <w:t>&lt;/RepeatBlock-By&gt;</w:t>
      </w:r>
    </w:p>
    <w:p w14:paraId="64D34FF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B0B3AB" w14:textId="77777777" w:rsidR="00DA12ED" w:rsidRPr="00201421" w:rsidRDefault="00DA12ED" w:rsidP="00DA12ED">
      <w:pPr>
        <w:pStyle w:val="NormalBold"/>
      </w:pPr>
      <w:r w:rsidRPr="00201421">
        <w:rPr>
          <w:rStyle w:val="HideTWBExt"/>
          <w:b w:val="0"/>
        </w:rPr>
        <w:t>&lt;Article&gt;</w:t>
      </w:r>
      <w:r w:rsidRPr="00201421">
        <w:t>Artículo 3 – apartado 2 – letra b – guion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EBD2BB" w14:textId="77777777" w:rsidTr="0093139F">
        <w:trPr>
          <w:trHeight w:val="240"/>
          <w:jc w:val="center"/>
        </w:trPr>
        <w:tc>
          <w:tcPr>
            <w:tcW w:w="9752" w:type="dxa"/>
            <w:gridSpan w:val="2"/>
          </w:tcPr>
          <w:p w14:paraId="2AE96C48" w14:textId="77777777" w:rsidR="00DA12ED" w:rsidRPr="00201421" w:rsidRDefault="00DA12ED" w:rsidP="0093139F"/>
        </w:tc>
      </w:tr>
      <w:tr w:rsidR="00DA12ED" w:rsidRPr="00201421" w14:paraId="20315FB1" w14:textId="77777777" w:rsidTr="0093139F">
        <w:trPr>
          <w:trHeight w:val="240"/>
          <w:jc w:val="center"/>
        </w:trPr>
        <w:tc>
          <w:tcPr>
            <w:tcW w:w="4876" w:type="dxa"/>
          </w:tcPr>
          <w:p w14:paraId="0D004234" w14:textId="77777777" w:rsidR="00DA12ED" w:rsidRPr="00201421" w:rsidRDefault="00DA12ED" w:rsidP="0093139F">
            <w:pPr>
              <w:pStyle w:val="AmColumnHeading"/>
            </w:pPr>
            <w:r w:rsidRPr="00201421">
              <w:t>Texto de la Comisión</w:t>
            </w:r>
          </w:p>
        </w:tc>
        <w:tc>
          <w:tcPr>
            <w:tcW w:w="4876" w:type="dxa"/>
          </w:tcPr>
          <w:p w14:paraId="5DF87871" w14:textId="77777777" w:rsidR="00DA12ED" w:rsidRPr="00201421" w:rsidRDefault="00DA12ED" w:rsidP="0093139F">
            <w:pPr>
              <w:pStyle w:val="AmColumnHeading"/>
            </w:pPr>
            <w:r w:rsidRPr="00201421">
              <w:t>Enmienda</w:t>
            </w:r>
          </w:p>
        </w:tc>
      </w:tr>
      <w:tr w:rsidR="00DA12ED" w:rsidRPr="00201421" w14:paraId="61FD3CCF" w14:textId="77777777" w:rsidTr="0093139F">
        <w:trPr>
          <w:jc w:val="center"/>
        </w:trPr>
        <w:tc>
          <w:tcPr>
            <w:tcW w:w="4876" w:type="dxa"/>
          </w:tcPr>
          <w:p w14:paraId="2130DE92" w14:textId="77777777" w:rsidR="00DA12ED" w:rsidRPr="00201421" w:rsidRDefault="00DA12ED" w:rsidP="0093139F">
            <w:pPr>
              <w:pStyle w:val="Normal6a"/>
            </w:pPr>
            <w:r w:rsidRPr="00201421">
              <w:t>–</w:t>
            </w:r>
            <w:r w:rsidRPr="00201421">
              <w:tab/>
              <w:t>medidas adoptadas para hacer cumplir dichas prohibiciones y restricciones;</w:t>
            </w:r>
          </w:p>
        </w:tc>
        <w:tc>
          <w:tcPr>
            <w:tcW w:w="4876" w:type="dxa"/>
          </w:tcPr>
          <w:p w14:paraId="6AD755A3" w14:textId="77777777" w:rsidR="00DA12ED" w:rsidRPr="00201421" w:rsidRDefault="00DA12ED" w:rsidP="0093139F">
            <w:pPr>
              <w:pStyle w:val="Normal6a"/>
            </w:pPr>
            <w:r w:rsidRPr="00201421">
              <w:t>–</w:t>
            </w:r>
            <w:r w:rsidRPr="00201421">
              <w:tab/>
              <w:t xml:space="preserve">medidas adoptadas para hacer cumplir dichas prohibiciones y restricciones </w:t>
            </w:r>
            <w:r w:rsidRPr="00201421">
              <w:rPr>
                <w:b/>
                <w:bCs/>
                <w:i/>
                <w:iCs/>
              </w:rPr>
              <w:t>y la cantidad de recursos humanos y financieros destinados a determinar, analizar y evaluar la presencia de abusos sexuales de menores</w:t>
            </w:r>
            <w:r w:rsidRPr="00201421">
              <w:t>;</w:t>
            </w:r>
          </w:p>
        </w:tc>
      </w:tr>
    </w:tbl>
    <w:p w14:paraId="4B12AEE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6CDE995" w14:textId="77777777" w:rsidR="00DA12ED" w:rsidRPr="00201421" w:rsidRDefault="00DA12ED" w:rsidP="00DA12ED">
      <w:r w:rsidRPr="00201421">
        <w:rPr>
          <w:rStyle w:val="HideTWBExt"/>
        </w:rPr>
        <w:t>&lt;/Amend&gt;</w:t>
      </w:r>
    </w:p>
    <w:p w14:paraId="4D58AC0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634</w:t>
      </w:r>
      <w:r w:rsidRPr="00201421">
        <w:rPr>
          <w:rStyle w:val="HideTWBExt"/>
          <w:b w:val="0"/>
        </w:rPr>
        <w:t>&lt;/NumAm&gt;</w:t>
      </w:r>
    </w:p>
    <w:p w14:paraId="5DCB862B" w14:textId="1E01A283" w:rsidR="00DA12ED" w:rsidRPr="00201421" w:rsidRDefault="00DA12ED" w:rsidP="00DA12ED">
      <w:pPr>
        <w:pStyle w:val="NormalBold"/>
      </w:pPr>
      <w:r w:rsidRPr="00201421">
        <w:rPr>
          <w:rStyle w:val="HideTWBExt"/>
          <w:b w:val="0"/>
        </w:rPr>
        <w:t>&lt;RepeatBlock-By&gt;&lt;Members&gt;</w:t>
      </w:r>
      <w:r w:rsidRPr="00201421">
        <w:t>Hilde Vautmans, Abir Al-Sahlani, Fabienne Keller, Olivier Chastel, Maite Pagazaurtundúa, Lucia Ďuriš Nicholsonová</w:t>
      </w:r>
      <w:r w:rsidR="0093139F" w:rsidRPr="0093139F">
        <w:t>, Nathalie Loiseau</w:t>
      </w:r>
      <w:r w:rsidRPr="00201421">
        <w:rPr>
          <w:rStyle w:val="HideTWBExt"/>
          <w:b w:val="0"/>
        </w:rPr>
        <w:t>&lt;/Members&gt;</w:t>
      </w:r>
    </w:p>
    <w:p w14:paraId="63E6F75C" w14:textId="77777777" w:rsidR="00DA12ED" w:rsidRPr="00201421" w:rsidRDefault="00DA12ED" w:rsidP="00DA12ED">
      <w:pPr>
        <w:pStyle w:val="NormalBold"/>
      </w:pPr>
      <w:r w:rsidRPr="00201421">
        <w:rPr>
          <w:rStyle w:val="HideTWBExt"/>
          <w:b w:val="0"/>
        </w:rPr>
        <w:t>&lt;/RepeatBlock-By&gt;</w:t>
      </w:r>
    </w:p>
    <w:p w14:paraId="2EAC792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9B0F396" w14:textId="77777777" w:rsidR="00DA12ED" w:rsidRPr="00201421" w:rsidRDefault="00DA12ED" w:rsidP="00DA12ED">
      <w:pPr>
        <w:pStyle w:val="NormalBold"/>
      </w:pPr>
      <w:r w:rsidRPr="00201421">
        <w:rPr>
          <w:rStyle w:val="HideTWBExt"/>
          <w:b w:val="0"/>
        </w:rPr>
        <w:t>&lt;Article&gt;</w:t>
      </w:r>
      <w:r w:rsidRPr="00201421">
        <w:t>Artículo 3 – apartado 2 – letra b – guion 2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E6CE3B3" w14:textId="77777777" w:rsidTr="0093139F">
        <w:trPr>
          <w:trHeight w:val="240"/>
          <w:jc w:val="center"/>
        </w:trPr>
        <w:tc>
          <w:tcPr>
            <w:tcW w:w="9752" w:type="dxa"/>
            <w:gridSpan w:val="2"/>
          </w:tcPr>
          <w:p w14:paraId="047D853B" w14:textId="77777777" w:rsidR="00DA12ED" w:rsidRPr="00201421" w:rsidRDefault="00DA12ED" w:rsidP="0093139F"/>
        </w:tc>
      </w:tr>
      <w:tr w:rsidR="00DA12ED" w:rsidRPr="00201421" w14:paraId="3E27243D" w14:textId="77777777" w:rsidTr="0093139F">
        <w:trPr>
          <w:trHeight w:val="240"/>
          <w:jc w:val="center"/>
        </w:trPr>
        <w:tc>
          <w:tcPr>
            <w:tcW w:w="4876" w:type="dxa"/>
          </w:tcPr>
          <w:p w14:paraId="12683DDF" w14:textId="77777777" w:rsidR="00DA12ED" w:rsidRPr="00201421" w:rsidRDefault="00DA12ED" w:rsidP="0093139F">
            <w:pPr>
              <w:pStyle w:val="AmColumnHeading"/>
            </w:pPr>
            <w:r w:rsidRPr="00201421">
              <w:t>Texto de la Comisión</w:t>
            </w:r>
          </w:p>
        </w:tc>
        <w:tc>
          <w:tcPr>
            <w:tcW w:w="4876" w:type="dxa"/>
          </w:tcPr>
          <w:p w14:paraId="441A4072" w14:textId="77777777" w:rsidR="00DA12ED" w:rsidRPr="00201421" w:rsidRDefault="00DA12ED" w:rsidP="0093139F">
            <w:pPr>
              <w:pStyle w:val="AmColumnHeading"/>
            </w:pPr>
            <w:r w:rsidRPr="00201421">
              <w:t>Enmienda</w:t>
            </w:r>
          </w:p>
        </w:tc>
      </w:tr>
      <w:tr w:rsidR="00DA12ED" w:rsidRPr="00201421" w14:paraId="439CE237" w14:textId="77777777" w:rsidTr="0093139F">
        <w:trPr>
          <w:jc w:val="center"/>
        </w:trPr>
        <w:tc>
          <w:tcPr>
            <w:tcW w:w="4876" w:type="dxa"/>
          </w:tcPr>
          <w:p w14:paraId="7EA6154B" w14:textId="77777777" w:rsidR="00DA12ED" w:rsidRPr="00201421" w:rsidRDefault="00DA12ED" w:rsidP="0093139F">
            <w:pPr>
              <w:pStyle w:val="Normal6a"/>
            </w:pPr>
          </w:p>
        </w:tc>
        <w:tc>
          <w:tcPr>
            <w:tcW w:w="4876" w:type="dxa"/>
          </w:tcPr>
          <w:p w14:paraId="448BD5FB" w14:textId="77777777" w:rsidR="00DA12ED" w:rsidRPr="00201421" w:rsidRDefault="00DA12ED" w:rsidP="0093139F">
            <w:pPr>
              <w:pStyle w:val="Normal6a"/>
            </w:pPr>
            <w:r w:rsidRPr="00201421">
              <w:rPr>
                <w:b/>
                <w:i/>
              </w:rPr>
              <w:t>–</w:t>
            </w:r>
            <w:r w:rsidRPr="00201421">
              <w:tab/>
            </w:r>
            <w:r w:rsidRPr="00201421">
              <w:rPr>
                <w:b/>
                <w:i/>
              </w:rPr>
              <w:t>aplicar funcionalidades y protocolos para prevenir y reducir el riesgo de abuso sexual de menores en línea;</w:t>
            </w:r>
          </w:p>
        </w:tc>
      </w:tr>
      <w:tr w:rsidR="00DA12ED" w:rsidRPr="00201421" w14:paraId="467EBF5E" w14:textId="77777777" w:rsidTr="0093139F">
        <w:trPr>
          <w:jc w:val="center"/>
        </w:trPr>
        <w:tc>
          <w:tcPr>
            <w:tcW w:w="4876" w:type="dxa"/>
          </w:tcPr>
          <w:p w14:paraId="749F1E43" w14:textId="77777777" w:rsidR="00DA12ED" w:rsidRPr="00201421" w:rsidRDefault="00DA12ED" w:rsidP="0093139F">
            <w:pPr>
              <w:pStyle w:val="Normal6a"/>
            </w:pPr>
          </w:p>
        </w:tc>
        <w:tc>
          <w:tcPr>
            <w:tcW w:w="4876" w:type="dxa"/>
          </w:tcPr>
          <w:p w14:paraId="1758D8B8" w14:textId="77777777" w:rsidR="00DA12ED" w:rsidRPr="00201421" w:rsidRDefault="00DA12ED" w:rsidP="0093139F">
            <w:pPr>
              <w:pStyle w:val="Normal6a"/>
            </w:pPr>
            <w:r w:rsidRPr="00201421">
              <w:rPr>
                <w:b/>
                <w:i/>
              </w:rPr>
              <w:t>– campañas de información y concienciación que eduquen y adviertan a los usuarios del riesgo de abuso sexual de menores en línea;</w:t>
            </w:r>
          </w:p>
        </w:tc>
      </w:tr>
    </w:tbl>
    <w:p w14:paraId="07805FA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2E24FB9" w14:textId="77777777" w:rsidR="00DA12ED" w:rsidRPr="00201421" w:rsidRDefault="00DA12ED" w:rsidP="00DA12ED">
      <w:r w:rsidRPr="00201421">
        <w:rPr>
          <w:rStyle w:val="HideTWBExt"/>
        </w:rPr>
        <w:t>&lt;/Amend&gt;</w:t>
      </w:r>
    </w:p>
    <w:p w14:paraId="3B69755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635</w:t>
      </w:r>
      <w:r w:rsidRPr="00201421">
        <w:rPr>
          <w:rStyle w:val="HideTWBExt"/>
          <w:b w:val="0"/>
        </w:rPr>
        <w:t>&lt;/NumAm&gt;</w:t>
      </w:r>
    </w:p>
    <w:p w14:paraId="57C71D56"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CBD55D2"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6920A24"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B9BF167"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888CC97"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631DA454" w14:textId="77777777" w:rsidR="00DA12ED" w:rsidRPr="00201421" w:rsidRDefault="00DA12ED" w:rsidP="00DA12ED">
      <w:pPr>
        <w:pStyle w:val="NormalBold"/>
      </w:pPr>
      <w:r w:rsidRPr="00201421">
        <w:rPr>
          <w:rStyle w:val="HideTWBExt"/>
          <w:b w:val="0"/>
        </w:rPr>
        <w:t>&lt;/RepeatBlock-By&gt;</w:t>
      </w:r>
    </w:p>
    <w:p w14:paraId="033624C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F2E90BB" w14:textId="77777777" w:rsidR="00DA12ED" w:rsidRPr="00201421" w:rsidRDefault="00DA12ED" w:rsidP="00DA12ED">
      <w:pPr>
        <w:pStyle w:val="NormalBold"/>
      </w:pPr>
      <w:r w:rsidRPr="00201421">
        <w:rPr>
          <w:rStyle w:val="HideTWBExt"/>
          <w:b w:val="0"/>
        </w:rPr>
        <w:t>&lt;Article&gt;</w:t>
      </w:r>
      <w:r w:rsidRPr="00201421">
        <w:t>Artículo 3 – apartado 2 – letra b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8B7282F" w14:textId="77777777" w:rsidTr="0093139F">
        <w:trPr>
          <w:trHeight w:val="240"/>
          <w:jc w:val="center"/>
        </w:trPr>
        <w:tc>
          <w:tcPr>
            <w:tcW w:w="9752" w:type="dxa"/>
            <w:gridSpan w:val="2"/>
          </w:tcPr>
          <w:p w14:paraId="487341FB" w14:textId="77777777" w:rsidR="00DA12ED" w:rsidRPr="00201421" w:rsidRDefault="00DA12ED" w:rsidP="0093139F"/>
        </w:tc>
      </w:tr>
      <w:tr w:rsidR="00DA12ED" w:rsidRPr="00201421" w14:paraId="49879669" w14:textId="77777777" w:rsidTr="0093139F">
        <w:trPr>
          <w:trHeight w:val="240"/>
          <w:jc w:val="center"/>
        </w:trPr>
        <w:tc>
          <w:tcPr>
            <w:tcW w:w="4876" w:type="dxa"/>
          </w:tcPr>
          <w:p w14:paraId="758D390F" w14:textId="77777777" w:rsidR="00DA12ED" w:rsidRPr="00201421" w:rsidRDefault="00DA12ED" w:rsidP="0093139F">
            <w:pPr>
              <w:pStyle w:val="AmColumnHeading"/>
            </w:pPr>
            <w:r w:rsidRPr="00201421">
              <w:t>Texto de la Comisión</w:t>
            </w:r>
          </w:p>
        </w:tc>
        <w:tc>
          <w:tcPr>
            <w:tcW w:w="4876" w:type="dxa"/>
          </w:tcPr>
          <w:p w14:paraId="45D2F82C" w14:textId="77777777" w:rsidR="00DA12ED" w:rsidRPr="00201421" w:rsidRDefault="00DA12ED" w:rsidP="0093139F">
            <w:pPr>
              <w:pStyle w:val="AmColumnHeading"/>
            </w:pPr>
            <w:r w:rsidRPr="00201421">
              <w:t>Enmienda</w:t>
            </w:r>
          </w:p>
        </w:tc>
      </w:tr>
      <w:tr w:rsidR="00DA12ED" w:rsidRPr="00201421" w14:paraId="507D66DC" w14:textId="77777777" w:rsidTr="0093139F">
        <w:trPr>
          <w:jc w:val="center"/>
        </w:trPr>
        <w:tc>
          <w:tcPr>
            <w:tcW w:w="4876" w:type="dxa"/>
          </w:tcPr>
          <w:p w14:paraId="71A21F98" w14:textId="77777777" w:rsidR="00DA12ED" w:rsidRPr="00201421" w:rsidRDefault="00DA12ED" w:rsidP="0093139F">
            <w:pPr>
              <w:pStyle w:val="Normal6a"/>
            </w:pPr>
            <w:r w:rsidRPr="00201421">
              <w:rPr>
                <w:b/>
                <w:i/>
              </w:rPr>
              <w:t>–</w:t>
            </w:r>
            <w:r w:rsidRPr="00201421">
              <w:tab/>
            </w:r>
            <w:r w:rsidRPr="00201421">
              <w:rPr>
                <w:b/>
                <w:i/>
              </w:rPr>
              <w:t>funcionalidades que permitan la verificación de la edad;</w:t>
            </w:r>
          </w:p>
        </w:tc>
        <w:tc>
          <w:tcPr>
            <w:tcW w:w="4876" w:type="dxa"/>
          </w:tcPr>
          <w:p w14:paraId="73A3082C" w14:textId="77777777" w:rsidR="00DA12ED" w:rsidRPr="00201421" w:rsidRDefault="00DA12ED" w:rsidP="0093139F">
            <w:pPr>
              <w:pStyle w:val="Normal6a"/>
            </w:pPr>
            <w:r w:rsidRPr="00201421">
              <w:rPr>
                <w:b/>
                <w:i/>
              </w:rPr>
              <w:t>suprimido</w:t>
            </w:r>
          </w:p>
        </w:tc>
      </w:tr>
    </w:tbl>
    <w:p w14:paraId="75DFEEE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ADCB364"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6FDAC1E4" w14:textId="77777777" w:rsidR="00DA12ED" w:rsidRPr="00201421" w:rsidRDefault="00DA12ED" w:rsidP="00DA12ED">
      <w:pPr>
        <w:pStyle w:val="AmJustText"/>
      </w:pPr>
      <w:r w:rsidRPr="00201421">
        <w:t>El Comité Europeo de Protección de Datos (CEPD) y el Supervisor Europeo de Protección de Datos (SEPD) señalan que actualmente no existe una solución tecnológica que sea capaz de evaluar con certeza la edad de un usuario en un contexto en línea, sin basarse en una identidad digital oficial, la cual no está disponible para cada ciudadano europeo en este momento.</w:t>
      </w:r>
    </w:p>
    <w:p w14:paraId="364D3B5E" w14:textId="77777777" w:rsidR="00DA12ED" w:rsidRPr="00201421" w:rsidRDefault="00DA12ED" w:rsidP="00DA12ED">
      <w:r w:rsidRPr="00201421">
        <w:rPr>
          <w:rStyle w:val="HideTWBExt"/>
        </w:rPr>
        <w:t>&lt;/Amend&gt;</w:t>
      </w:r>
    </w:p>
    <w:p w14:paraId="30B2606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636</w:t>
      </w:r>
      <w:r w:rsidRPr="00201421">
        <w:rPr>
          <w:rStyle w:val="HideTWBExt"/>
          <w:b w:val="0"/>
        </w:rPr>
        <w:t>&lt;/NumAm&gt;</w:t>
      </w:r>
    </w:p>
    <w:p w14:paraId="462815E5"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 Theresa Bielowski</w:t>
      </w:r>
      <w:r w:rsidRPr="00201421">
        <w:rPr>
          <w:rStyle w:val="HideTWBExt"/>
          <w:b w:val="0"/>
        </w:rPr>
        <w:t>&lt;/Members&gt;</w:t>
      </w:r>
    </w:p>
    <w:p w14:paraId="0ADCD5ED" w14:textId="77777777" w:rsidR="00DA12ED" w:rsidRPr="00201421" w:rsidRDefault="00DA12ED" w:rsidP="00DA12ED">
      <w:pPr>
        <w:pStyle w:val="NormalBold"/>
      </w:pPr>
      <w:r w:rsidRPr="00201421">
        <w:rPr>
          <w:rStyle w:val="HideTWBExt"/>
          <w:b w:val="0"/>
        </w:rPr>
        <w:t>&lt;/RepeatBlock-By&gt;</w:t>
      </w:r>
    </w:p>
    <w:p w14:paraId="55078F8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E1940BA" w14:textId="77777777" w:rsidR="00DA12ED" w:rsidRPr="00201421" w:rsidRDefault="00DA12ED" w:rsidP="00DA12ED">
      <w:pPr>
        <w:pStyle w:val="NormalBold"/>
      </w:pPr>
      <w:r w:rsidRPr="00201421">
        <w:rPr>
          <w:rStyle w:val="HideTWBExt"/>
          <w:b w:val="0"/>
        </w:rPr>
        <w:t>&lt;Article&gt;</w:t>
      </w:r>
      <w:r w:rsidRPr="00201421">
        <w:t>Artículo 3 – apartado 2 – letra b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49D25F1" w14:textId="77777777" w:rsidTr="0093139F">
        <w:trPr>
          <w:trHeight w:val="240"/>
          <w:jc w:val="center"/>
        </w:trPr>
        <w:tc>
          <w:tcPr>
            <w:tcW w:w="9752" w:type="dxa"/>
            <w:gridSpan w:val="2"/>
          </w:tcPr>
          <w:p w14:paraId="49D4D285" w14:textId="77777777" w:rsidR="00DA12ED" w:rsidRPr="00201421" w:rsidRDefault="00DA12ED" w:rsidP="0093139F"/>
        </w:tc>
      </w:tr>
      <w:tr w:rsidR="00DA12ED" w:rsidRPr="00201421" w14:paraId="61188BE9" w14:textId="77777777" w:rsidTr="0093139F">
        <w:trPr>
          <w:trHeight w:val="240"/>
          <w:jc w:val="center"/>
        </w:trPr>
        <w:tc>
          <w:tcPr>
            <w:tcW w:w="4876" w:type="dxa"/>
          </w:tcPr>
          <w:p w14:paraId="1BC53810" w14:textId="77777777" w:rsidR="00DA12ED" w:rsidRPr="00201421" w:rsidRDefault="00DA12ED" w:rsidP="0093139F">
            <w:pPr>
              <w:pStyle w:val="AmColumnHeading"/>
            </w:pPr>
            <w:r w:rsidRPr="00201421">
              <w:t>Texto de la Comisión</w:t>
            </w:r>
          </w:p>
        </w:tc>
        <w:tc>
          <w:tcPr>
            <w:tcW w:w="4876" w:type="dxa"/>
          </w:tcPr>
          <w:p w14:paraId="78048969" w14:textId="77777777" w:rsidR="00DA12ED" w:rsidRPr="00201421" w:rsidRDefault="00DA12ED" w:rsidP="0093139F">
            <w:pPr>
              <w:pStyle w:val="AmColumnHeading"/>
            </w:pPr>
            <w:r w:rsidRPr="00201421">
              <w:t>Enmienda</w:t>
            </w:r>
          </w:p>
        </w:tc>
      </w:tr>
      <w:tr w:rsidR="00DA12ED" w:rsidRPr="00201421" w14:paraId="7A1876ED" w14:textId="77777777" w:rsidTr="0093139F">
        <w:trPr>
          <w:jc w:val="center"/>
        </w:trPr>
        <w:tc>
          <w:tcPr>
            <w:tcW w:w="4876" w:type="dxa"/>
          </w:tcPr>
          <w:p w14:paraId="05BC52C6" w14:textId="77777777" w:rsidR="00DA12ED" w:rsidRPr="00201421" w:rsidRDefault="00DA12ED" w:rsidP="0093139F">
            <w:pPr>
              <w:pStyle w:val="Normal6a"/>
            </w:pPr>
            <w:r w:rsidRPr="00201421">
              <w:rPr>
                <w:b/>
                <w:i/>
              </w:rPr>
              <w:t>–</w:t>
            </w:r>
            <w:r w:rsidRPr="00201421">
              <w:tab/>
            </w:r>
            <w:r w:rsidRPr="00201421">
              <w:rPr>
                <w:b/>
                <w:i/>
              </w:rPr>
              <w:t>funcionalidades que permitan la verificación de la edad;</w:t>
            </w:r>
          </w:p>
        </w:tc>
        <w:tc>
          <w:tcPr>
            <w:tcW w:w="4876" w:type="dxa"/>
          </w:tcPr>
          <w:p w14:paraId="24C02357" w14:textId="77777777" w:rsidR="00DA12ED" w:rsidRPr="00201421" w:rsidRDefault="00DA12ED" w:rsidP="0093139F">
            <w:pPr>
              <w:pStyle w:val="Normal6a"/>
            </w:pPr>
            <w:r w:rsidRPr="00201421">
              <w:rPr>
                <w:b/>
                <w:i/>
              </w:rPr>
              <w:t>suprimido</w:t>
            </w:r>
          </w:p>
        </w:tc>
      </w:tr>
    </w:tbl>
    <w:p w14:paraId="1797566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3D9EA36" w14:textId="77777777" w:rsidR="00DA12ED" w:rsidRPr="00201421" w:rsidRDefault="00DA12ED" w:rsidP="00DA12ED">
      <w:r w:rsidRPr="00201421">
        <w:rPr>
          <w:rStyle w:val="HideTWBExt"/>
        </w:rPr>
        <w:t>&lt;/Amend&gt;</w:t>
      </w:r>
    </w:p>
    <w:p w14:paraId="69F1250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637</w:t>
      </w:r>
      <w:r w:rsidRPr="00201421">
        <w:rPr>
          <w:rStyle w:val="HideTWBExt"/>
          <w:b w:val="0"/>
        </w:rPr>
        <w:t>&lt;/NumAm&gt;</w:t>
      </w:r>
    </w:p>
    <w:p w14:paraId="63277588"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7BD4CE60" w14:textId="77777777" w:rsidR="00DA12ED" w:rsidRPr="00201421" w:rsidRDefault="00DA12ED" w:rsidP="00DA12ED">
      <w:pPr>
        <w:pStyle w:val="NormalBold"/>
      </w:pPr>
      <w:r w:rsidRPr="00201421">
        <w:rPr>
          <w:rStyle w:val="HideTWBExt"/>
          <w:b w:val="0"/>
        </w:rPr>
        <w:t>&lt;/RepeatBlock-By&gt;</w:t>
      </w:r>
    </w:p>
    <w:p w14:paraId="2DFE2F4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B67F6E2" w14:textId="77777777" w:rsidR="00DA12ED" w:rsidRPr="00201421" w:rsidRDefault="00DA12ED" w:rsidP="00DA12ED">
      <w:pPr>
        <w:pStyle w:val="NormalBold"/>
      </w:pPr>
      <w:r w:rsidRPr="00201421">
        <w:rPr>
          <w:rStyle w:val="HideTWBExt"/>
          <w:b w:val="0"/>
        </w:rPr>
        <w:t>&lt;Article&gt;</w:t>
      </w:r>
      <w:r w:rsidRPr="00201421">
        <w:t>Artículo 3 – apartado 2 – letra b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42AEE6E" w14:textId="77777777" w:rsidTr="0093139F">
        <w:trPr>
          <w:trHeight w:val="240"/>
          <w:jc w:val="center"/>
        </w:trPr>
        <w:tc>
          <w:tcPr>
            <w:tcW w:w="9752" w:type="dxa"/>
            <w:gridSpan w:val="2"/>
          </w:tcPr>
          <w:p w14:paraId="2E76F1E7" w14:textId="77777777" w:rsidR="00DA12ED" w:rsidRPr="00201421" w:rsidRDefault="00DA12ED" w:rsidP="0093139F"/>
        </w:tc>
      </w:tr>
      <w:tr w:rsidR="00DA12ED" w:rsidRPr="00201421" w14:paraId="53CC86F7" w14:textId="77777777" w:rsidTr="0093139F">
        <w:trPr>
          <w:trHeight w:val="240"/>
          <w:jc w:val="center"/>
        </w:trPr>
        <w:tc>
          <w:tcPr>
            <w:tcW w:w="4876" w:type="dxa"/>
          </w:tcPr>
          <w:p w14:paraId="1E09BEB1" w14:textId="77777777" w:rsidR="00DA12ED" w:rsidRPr="00201421" w:rsidRDefault="00DA12ED" w:rsidP="0093139F">
            <w:pPr>
              <w:pStyle w:val="AmColumnHeading"/>
            </w:pPr>
            <w:r w:rsidRPr="00201421">
              <w:t>Texto de la Comisión</w:t>
            </w:r>
          </w:p>
        </w:tc>
        <w:tc>
          <w:tcPr>
            <w:tcW w:w="4876" w:type="dxa"/>
          </w:tcPr>
          <w:p w14:paraId="76E53FC6" w14:textId="77777777" w:rsidR="00DA12ED" w:rsidRPr="00201421" w:rsidRDefault="00DA12ED" w:rsidP="0093139F">
            <w:pPr>
              <w:pStyle w:val="AmColumnHeading"/>
            </w:pPr>
            <w:r w:rsidRPr="00201421">
              <w:t>Enmienda</w:t>
            </w:r>
          </w:p>
        </w:tc>
      </w:tr>
      <w:tr w:rsidR="00DA12ED" w:rsidRPr="00201421" w14:paraId="4F1344F2" w14:textId="77777777" w:rsidTr="0093139F">
        <w:trPr>
          <w:jc w:val="center"/>
        </w:trPr>
        <w:tc>
          <w:tcPr>
            <w:tcW w:w="4876" w:type="dxa"/>
          </w:tcPr>
          <w:p w14:paraId="68628B45" w14:textId="77777777" w:rsidR="00DA12ED" w:rsidRPr="00201421" w:rsidRDefault="00DA12ED" w:rsidP="0093139F">
            <w:pPr>
              <w:pStyle w:val="Normal6a"/>
            </w:pPr>
            <w:r w:rsidRPr="00201421">
              <w:rPr>
                <w:b/>
                <w:i/>
              </w:rPr>
              <w:t>–</w:t>
            </w:r>
            <w:r w:rsidRPr="00201421">
              <w:tab/>
            </w:r>
            <w:r w:rsidRPr="00201421">
              <w:rPr>
                <w:b/>
                <w:i/>
              </w:rPr>
              <w:t>funcionalidades que permitan la verificación de la edad;</w:t>
            </w:r>
          </w:p>
        </w:tc>
        <w:tc>
          <w:tcPr>
            <w:tcW w:w="4876" w:type="dxa"/>
          </w:tcPr>
          <w:p w14:paraId="2785B23B" w14:textId="77777777" w:rsidR="00DA12ED" w:rsidRPr="00201421" w:rsidRDefault="00DA12ED" w:rsidP="0093139F">
            <w:pPr>
              <w:pStyle w:val="Normal6a"/>
            </w:pPr>
            <w:r w:rsidRPr="00201421">
              <w:rPr>
                <w:b/>
                <w:i/>
              </w:rPr>
              <w:t>suprimido</w:t>
            </w:r>
          </w:p>
        </w:tc>
      </w:tr>
    </w:tbl>
    <w:p w14:paraId="3148C4A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FACA16B" w14:textId="77777777" w:rsidR="00DA12ED" w:rsidRPr="00201421" w:rsidRDefault="00DA12ED" w:rsidP="00DA12ED">
      <w:r w:rsidRPr="00201421">
        <w:rPr>
          <w:rStyle w:val="HideTWBExt"/>
        </w:rPr>
        <w:t>&lt;/Amend&gt;</w:t>
      </w:r>
    </w:p>
    <w:p w14:paraId="22EB1AE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638</w:t>
      </w:r>
      <w:r w:rsidRPr="00201421">
        <w:rPr>
          <w:rStyle w:val="HideTWBExt"/>
          <w:b w:val="0"/>
        </w:rPr>
        <w:t>&lt;/NumAm&gt;</w:t>
      </w:r>
    </w:p>
    <w:p w14:paraId="307384E8"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5ABE7738" w14:textId="77777777" w:rsidR="00DA12ED" w:rsidRPr="00201421" w:rsidRDefault="00DA12ED" w:rsidP="00DA12ED">
      <w:pPr>
        <w:pStyle w:val="NormalBold"/>
      </w:pPr>
      <w:r w:rsidRPr="00201421">
        <w:rPr>
          <w:rStyle w:val="HideTWBExt"/>
          <w:b w:val="0"/>
        </w:rPr>
        <w:t>&lt;/RepeatBlock-By&gt;</w:t>
      </w:r>
    </w:p>
    <w:p w14:paraId="57F08F5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2B8AB77" w14:textId="77777777" w:rsidR="00DA12ED" w:rsidRPr="00201421" w:rsidRDefault="00DA12ED" w:rsidP="00DA12ED">
      <w:pPr>
        <w:pStyle w:val="NormalBold"/>
      </w:pPr>
      <w:r w:rsidRPr="00201421">
        <w:rPr>
          <w:rStyle w:val="HideTWBExt"/>
          <w:b w:val="0"/>
        </w:rPr>
        <w:t>&lt;Article&gt;</w:t>
      </w:r>
      <w:r w:rsidRPr="00201421">
        <w:t>Artículo 3 – apartado 2 – letra b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2860D89" w14:textId="77777777" w:rsidTr="0093139F">
        <w:trPr>
          <w:trHeight w:val="240"/>
          <w:jc w:val="center"/>
        </w:trPr>
        <w:tc>
          <w:tcPr>
            <w:tcW w:w="9752" w:type="dxa"/>
            <w:gridSpan w:val="2"/>
          </w:tcPr>
          <w:p w14:paraId="4196D56A" w14:textId="77777777" w:rsidR="00DA12ED" w:rsidRPr="00201421" w:rsidRDefault="00DA12ED" w:rsidP="0093139F"/>
        </w:tc>
      </w:tr>
      <w:tr w:rsidR="00DA12ED" w:rsidRPr="00201421" w14:paraId="5E2E3BB4" w14:textId="77777777" w:rsidTr="0093139F">
        <w:trPr>
          <w:trHeight w:val="240"/>
          <w:jc w:val="center"/>
        </w:trPr>
        <w:tc>
          <w:tcPr>
            <w:tcW w:w="4876" w:type="dxa"/>
          </w:tcPr>
          <w:p w14:paraId="7BC22C4A" w14:textId="77777777" w:rsidR="00DA12ED" w:rsidRPr="00201421" w:rsidRDefault="00DA12ED" w:rsidP="0093139F">
            <w:pPr>
              <w:pStyle w:val="AmColumnHeading"/>
            </w:pPr>
            <w:r w:rsidRPr="00201421">
              <w:t>Texto de la Comisión</w:t>
            </w:r>
          </w:p>
        </w:tc>
        <w:tc>
          <w:tcPr>
            <w:tcW w:w="4876" w:type="dxa"/>
          </w:tcPr>
          <w:p w14:paraId="632A05D2" w14:textId="77777777" w:rsidR="00DA12ED" w:rsidRPr="00201421" w:rsidRDefault="00DA12ED" w:rsidP="0093139F">
            <w:pPr>
              <w:pStyle w:val="AmColumnHeading"/>
            </w:pPr>
            <w:r w:rsidRPr="00201421">
              <w:t>Enmienda</w:t>
            </w:r>
          </w:p>
        </w:tc>
      </w:tr>
      <w:tr w:rsidR="00DA12ED" w:rsidRPr="00201421" w14:paraId="727F75C0" w14:textId="77777777" w:rsidTr="0093139F">
        <w:trPr>
          <w:jc w:val="center"/>
        </w:trPr>
        <w:tc>
          <w:tcPr>
            <w:tcW w:w="4876" w:type="dxa"/>
          </w:tcPr>
          <w:p w14:paraId="2EB5503E" w14:textId="77777777" w:rsidR="00DA12ED" w:rsidRPr="00201421" w:rsidRDefault="00DA12ED" w:rsidP="0093139F">
            <w:pPr>
              <w:pStyle w:val="Normal6a"/>
            </w:pPr>
            <w:r w:rsidRPr="00201421">
              <w:rPr>
                <w:b/>
                <w:i/>
              </w:rPr>
              <w:t>–</w:t>
            </w:r>
            <w:r w:rsidRPr="00201421">
              <w:tab/>
            </w:r>
            <w:r w:rsidRPr="00201421">
              <w:rPr>
                <w:b/>
                <w:i/>
              </w:rPr>
              <w:t>funcionalidades que permitan la verificación de la edad;</w:t>
            </w:r>
          </w:p>
        </w:tc>
        <w:tc>
          <w:tcPr>
            <w:tcW w:w="4876" w:type="dxa"/>
          </w:tcPr>
          <w:p w14:paraId="7CD42AEB" w14:textId="77777777" w:rsidR="00DA12ED" w:rsidRPr="00201421" w:rsidRDefault="00DA12ED" w:rsidP="0093139F">
            <w:pPr>
              <w:pStyle w:val="Normal6a"/>
            </w:pPr>
            <w:r w:rsidRPr="00201421">
              <w:rPr>
                <w:b/>
                <w:i/>
              </w:rPr>
              <w:t>suprimido</w:t>
            </w:r>
          </w:p>
        </w:tc>
      </w:tr>
    </w:tbl>
    <w:p w14:paraId="1ED534A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4526FF1" w14:textId="77777777" w:rsidR="00DA12ED" w:rsidRPr="00201421" w:rsidRDefault="00DA12ED" w:rsidP="00DA12ED">
      <w:r w:rsidRPr="00201421">
        <w:rPr>
          <w:rStyle w:val="HideTWBExt"/>
        </w:rPr>
        <w:t>&lt;/Amend&gt;</w:t>
      </w:r>
    </w:p>
    <w:p w14:paraId="6DFE138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639</w:t>
      </w:r>
      <w:r w:rsidRPr="00201421">
        <w:rPr>
          <w:rStyle w:val="HideTWBExt"/>
          <w:b w:val="0"/>
        </w:rPr>
        <w:t>&lt;/NumAm&gt;</w:t>
      </w:r>
    </w:p>
    <w:p w14:paraId="474134B5"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B8FE2FD"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4A03D894" w14:textId="77777777" w:rsidR="00DA12ED" w:rsidRPr="00201421" w:rsidRDefault="00DA12ED" w:rsidP="00DA12ED">
      <w:pPr>
        <w:pStyle w:val="NormalBold"/>
      </w:pPr>
      <w:r w:rsidRPr="00201421">
        <w:rPr>
          <w:rStyle w:val="HideTWBExt"/>
          <w:b w:val="0"/>
        </w:rPr>
        <w:t>&lt;/RepeatBlock-By&gt;</w:t>
      </w:r>
    </w:p>
    <w:p w14:paraId="1098895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6D9DE2B" w14:textId="77777777" w:rsidR="00DA12ED" w:rsidRPr="00201421" w:rsidRDefault="00DA12ED" w:rsidP="00DA12ED">
      <w:pPr>
        <w:pStyle w:val="NormalBold"/>
      </w:pPr>
      <w:r w:rsidRPr="00201421">
        <w:rPr>
          <w:rStyle w:val="HideTWBExt"/>
          <w:b w:val="0"/>
        </w:rPr>
        <w:t>&lt;Article&gt;</w:t>
      </w:r>
      <w:r w:rsidRPr="00201421">
        <w:t>Artículo 3 – apartado 2 – letra b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A5A8BFC" w14:textId="77777777" w:rsidTr="0093139F">
        <w:trPr>
          <w:trHeight w:val="240"/>
          <w:jc w:val="center"/>
        </w:trPr>
        <w:tc>
          <w:tcPr>
            <w:tcW w:w="9752" w:type="dxa"/>
            <w:gridSpan w:val="2"/>
          </w:tcPr>
          <w:p w14:paraId="2F2CF25C" w14:textId="77777777" w:rsidR="00DA12ED" w:rsidRPr="00201421" w:rsidRDefault="00DA12ED" w:rsidP="0093139F"/>
        </w:tc>
      </w:tr>
      <w:tr w:rsidR="00DA12ED" w:rsidRPr="00201421" w14:paraId="02760277" w14:textId="77777777" w:rsidTr="0093139F">
        <w:trPr>
          <w:trHeight w:val="240"/>
          <w:jc w:val="center"/>
        </w:trPr>
        <w:tc>
          <w:tcPr>
            <w:tcW w:w="4876" w:type="dxa"/>
          </w:tcPr>
          <w:p w14:paraId="2EB93736" w14:textId="77777777" w:rsidR="00DA12ED" w:rsidRPr="00201421" w:rsidRDefault="00DA12ED" w:rsidP="0093139F">
            <w:pPr>
              <w:pStyle w:val="AmColumnHeading"/>
            </w:pPr>
            <w:r w:rsidRPr="00201421">
              <w:t>Texto de la Comisión</w:t>
            </w:r>
          </w:p>
        </w:tc>
        <w:tc>
          <w:tcPr>
            <w:tcW w:w="4876" w:type="dxa"/>
          </w:tcPr>
          <w:p w14:paraId="1287E557" w14:textId="77777777" w:rsidR="00DA12ED" w:rsidRPr="00201421" w:rsidRDefault="00DA12ED" w:rsidP="0093139F">
            <w:pPr>
              <w:pStyle w:val="AmColumnHeading"/>
            </w:pPr>
            <w:r w:rsidRPr="00201421">
              <w:t>Enmienda</w:t>
            </w:r>
          </w:p>
        </w:tc>
      </w:tr>
      <w:tr w:rsidR="00DA12ED" w:rsidRPr="00201421" w14:paraId="3CDF9828" w14:textId="77777777" w:rsidTr="0093139F">
        <w:trPr>
          <w:jc w:val="center"/>
        </w:trPr>
        <w:tc>
          <w:tcPr>
            <w:tcW w:w="4876" w:type="dxa"/>
          </w:tcPr>
          <w:p w14:paraId="04494A21" w14:textId="77777777" w:rsidR="00DA12ED" w:rsidRPr="00201421" w:rsidRDefault="00DA12ED" w:rsidP="0093139F">
            <w:pPr>
              <w:pStyle w:val="Normal6a"/>
            </w:pPr>
            <w:r w:rsidRPr="00201421">
              <w:t>–</w:t>
            </w:r>
            <w:r w:rsidRPr="00201421">
              <w:tab/>
              <w:t xml:space="preserve">funcionalidades que permitan la </w:t>
            </w:r>
            <w:r w:rsidRPr="00201421">
              <w:rPr>
                <w:b/>
                <w:i/>
              </w:rPr>
              <w:t>verificación de la edad</w:t>
            </w:r>
            <w:r w:rsidRPr="00201421">
              <w:t>;</w:t>
            </w:r>
          </w:p>
        </w:tc>
        <w:tc>
          <w:tcPr>
            <w:tcW w:w="4876" w:type="dxa"/>
          </w:tcPr>
          <w:p w14:paraId="0AAD7EA1" w14:textId="77777777" w:rsidR="00DA12ED" w:rsidRPr="00201421" w:rsidRDefault="00DA12ED" w:rsidP="0093139F">
            <w:pPr>
              <w:pStyle w:val="Normal6a"/>
            </w:pPr>
            <w:r w:rsidRPr="00201421">
              <w:t>–</w:t>
            </w:r>
            <w:r w:rsidRPr="00201421">
              <w:tab/>
              <w:t xml:space="preserve">funcionalidades que permitan la </w:t>
            </w:r>
            <w:r w:rsidRPr="00201421">
              <w:rPr>
                <w:b/>
                <w:bCs/>
                <w:i/>
                <w:iCs/>
              </w:rPr>
              <w:t>protección eficaz de los menores en línea, en consonancia con la necesidad cada vez mayor de autonomía de los menores y los derechos de acceso a la información y libertad de expresión cada vez mayores a medida que crezcan</w:t>
            </w:r>
            <w:r w:rsidRPr="00201421">
              <w:t>;</w:t>
            </w:r>
          </w:p>
        </w:tc>
      </w:tr>
    </w:tbl>
    <w:p w14:paraId="68DD118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3F61035" w14:textId="77777777" w:rsidR="00DA12ED" w:rsidRPr="00201421" w:rsidRDefault="00DA12ED" w:rsidP="00DA12ED">
      <w:r w:rsidRPr="00201421">
        <w:rPr>
          <w:rStyle w:val="HideTWBExt"/>
        </w:rPr>
        <w:t>&lt;/Amend&gt;</w:t>
      </w:r>
    </w:p>
    <w:p w14:paraId="05FEFFA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640</w:t>
      </w:r>
      <w:r w:rsidRPr="00201421">
        <w:rPr>
          <w:rStyle w:val="HideTWBExt"/>
          <w:b w:val="0"/>
        </w:rPr>
        <w:t>&lt;/NumAm&gt;</w:t>
      </w:r>
    </w:p>
    <w:p w14:paraId="22A265EA" w14:textId="77777777" w:rsidR="00DA12ED" w:rsidRPr="00201421" w:rsidRDefault="00DA12ED" w:rsidP="00DA12ED">
      <w:pPr>
        <w:pStyle w:val="NormalBold"/>
      </w:pPr>
      <w:r w:rsidRPr="00201421">
        <w:rPr>
          <w:rStyle w:val="HideTWBExt"/>
          <w:b w:val="0"/>
        </w:rPr>
        <w:t>&lt;RepeatBlock-By&gt;&lt;Members&gt;</w:t>
      </w:r>
      <w:r w:rsidRPr="00201421">
        <w:t>Loránt Vincze, François-Xavier Bellamy, Miriam Lexmann</w:t>
      </w:r>
      <w:r w:rsidRPr="00201421">
        <w:rPr>
          <w:rStyle w:val="HideTWBExt"/>
          <w:b w:val="0"/>
        </w:rPr>
        <w:t>&lt;/Members&gt;</w:t>
      </w:r>
    </w:p>
    <w:p w14:paraId="4B2C76FB" w14:textId="77777777" w:rsidR="00DA12ED" w:rsidRPr="00201421" w:rsidRDefault="00DA12ED" w:rsidP="00DA12ED">
      <w:pPr>
        <w:pStyle w:val="NormalBold"/>
      </w:pPr>
      <w:r w:rsidRPr="00201421">
        <w:rPr>
          <w:rStyle w:val="HideTWBExt"/>
          <w:b w:val="0"/>
        </w:rPr>
        <w:t>&lt;/RepeatBlock-By&gt;</w:t>
      </w:r>
    </w:p>
    <w:p w14:paraId="03DD652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F7D9D0B" w14:textId="77777777" w:rsidR="00DA12ED" w:rsidRPr="00201421" w:rsidRDefault="00DA12ED" w:rsidP="00DA12ED">
      <w:pPr>
        <w:pStyle w:val="NormalBold"/>
      </w:pPr>
      <w:r w:rsidRPr="00201421">
        <w:rPr>
          <w:rStyle w:val="HideTWBExt"/>
          <w:b w:val="0"/>
        </w:rPr>
        <w:t>&lt;Article&gt;</w:t>
      </w:r>
      <w:r w:rsidRPr="00201421">
        <w:t>Artículo 3 – apartado 2 – letra b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F5F04F" w14:textId="77777777" w:rsidTr="0093139F">
        <w:trPr>
          <w:trHeight w:val="240"/>
          <w:jc w:val="center"/>
        </w:trPr>
        <w:tc>
          <w:tcPr>
            <w:tcW w:w="9752" w:type="dxa"/>
            <w:gridSpan w:val="2"/>
          </w:tcPr>
          <w:p w14:paraId="70FEAB13" w14:textId="77777777" w:rsidR="00DA12ED" w:rsidRPr="00201421" w:rsidRDefault="00DA12ED" w:rsidP="0093139F"/>
        </w:tc>
      </w:tr>
      <w:tr w:rsidR="00DA12ED" w:rsidRPr="00201421" w14:paraId="2259E0CE" w14:textId="77777777" w:rsidTr="0093139F">
        <w:trPr>
          <w:trHeight w:val="240"/>
          <w:jc w:val="center"/>
        </w:trPr>
        <w:tc>
          <w:tcPr>
            <w:tcW w:w="4876" w:type="dxa"/>
          </w:tcPr>
          <w:p w14:paraId="1A110302" w14:textId="77777777" w:rsidR="00DA12ED" w:rsidRPr="00201421" w:rsidRDefault="00DA12ED" w:rsidP="0093139F">
            <w:pPr>
              <w:pStyle w:val="AmColumnHeading"/>
            </w:pPr>
            <w:r w:rsidRPr="00201421">
              <w:t>Texto de la Comisión</w:t>
            </w:r>
          </w:p>
        </w:tc>
        <w:tc>
          <w:tcPr>
            <w:tcW w:w="4876" w:type="dxa"/>
          </w:tcPr>
          <w:p w14:paraId="19AD2464" w14:textId="77777777" w:rsidR="00DA12ED" w:rsidRPr="00201421" w:rsidRDefault="00DA12ED" w:rsidP="0093139F">
            <w:pPr>
              <w:pStyle w:val="AmColumnHeading"/>
            </w:pPr>
            <w:r w:rsidRPr="00201421">
              <w:t>Enmienda</w:t>
            </w:r>
          </w:p>
        </w:tc>
      </w:tr>
      <w:tr w:rsidR="00DA12ED" w:rsidRPr="00201421" w14:paraId="2A0E3D19" w14:textId="77777777" w:rsidTr="0093139F">
        <w:trPr>
          <w:jc w:val="center"/>
        </w:trPr>
        <w:tc>
          <w:tcPr>
            <w:tcW w:w="4876" w:type="dxa"/>
          </w:tcPr>
          <w:p w14:paraId="6D11F575" w14:textId="77777777" w:rsidR="00DA12ED" w:rsidRPr="00201421" w:rsidRDefault="00DA12ED" w:rsidP="0093139F">
            <w:pPr>
              <w:pStyle w:val="Normal6a"/>
            </w:pPr>
            <w:r w:rsidRPr="00201421">
              <w:t>–</w:t>
            </w:r>
            <w:r w:rsidRPr="00201421">
              <w:tab/>
              <w:t>funcionalidades que permitan la verificación de la edad;</w:t>
            </w:r>
          </w:p>
        </w:tc>
        <w:tc>
          <w:tcPr>
            <w:tcW w:w="4876" w:type="dxa"/>
          </w:tcPr>
          <w:p w14:paraId="6502734D" w14:textId="77777777" w:rsidR="00DA12ED" w:rsidRPr="00201421" w:rsidRDefault="00DA12ED" w:rsidP="0093139F">
            <w:pPr>
              <w:pStyle w:val="Normal6a"/>
            </w:pPr>
            <w:r w:rsidRPr="00201421">
              <w:t>–</w:t>
            </w:r>
            <w:r w:rsidRPr="00201421">
              <w:tab/>
              <w:t xml:space="preserve">funcionalidades que permitan la verificación de la edad </w:t>
            </w:r>
            <w:r w:rsidRPr="00201421">
              <w:rPr>
                <w:b/>
                <w:bCs/>
                <w:i/>
                <w:iCs/>
              </w:rPr>
              <w:t>y el posterior bloqueo de sitios web y contenidos sujetos a restricciones de edad;</w:t>
            </w:r>
          </w:p>
        </w:tc>
      </w:tr>
    </w:tbl>
    <w:p w14:paraId="7F4A9FA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CDCA781" w14:textId="77777777" w:rsidR="00DA12ED" w:rsidRPr="00201421" w:rsidRDefault="00DA12ED" w:rsidP="00DA12ED">
      <w:r w:rsidRPr="00201421">
        <w:rPr>
          <w:rStyle w:val="HideTWBExt"/>
        </w:rPr>
        <w:t>&lt;/Amend&gt;</w:t>
      </w:r>
    </w:p>
    <w:p w14:paraId="33C110C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641</w:t>
      </w:r>
      <w:r w:rsidRPr="00201421">
        <w:rPr>
          <w:rStyle w:val="HideTWBExt"/>
          <w:b w:val="0"/>
        </w:rPr>
        <w:t>&lt;/NumAm&gt;</w:t>
      </w:r>
    </w:p>
    <w:p w14:paraId="10ACF26B"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55DCA3B9" w14:textId="77777777" w:rsidR="00DA12ED" w:rsidRPr="00201421" w:rsidRDefault="00DA12ED" w:rsidP="00DA12ED">
      <w:pPr>
        <w:pStyle w:val="NormalBold"/>
      </w:pPr>
      <w:r w:rsidRPr="00201421">
        <w:rPr>
          <w:rStyle w:val="HideTWBExt"/>
          <w:b w:val="0"/>
        </w:rPr>
        <w:t>&lt;/RepeatBlock-By&gt;</w:t>
      </w:r>
    </w:p>
    <w:p w14:paraId="0C81DA8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CA96394" w14:textId="77777777" w:rsidR="00DA12ED" w:rsidRPr="00201421" w:rsidRDefault="00DA12ED" w:rsidP="00DA12ED">
      <w:pPr>
        <w:pStyle w:val="NormalBold"/>
      </w:pPr>
      <w:r w:rsidRPr="00201421">
        <w:rPr>
          <w:rStyle w:val="HideTWBExt"/>
          <w:b w:val="0"/>
        </w:rPr>
        <w:t>&lt;Article&gt;</w:t>
      </w:r>
      <w:r w:rsidRPr="00201421">
        <w:t>Artículo 3 – apartado 2 – letra b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8087A84" w14:textId="77777777" w:rsidTr="0093139F">
        <w:trPr>
          <w:trHeight w:val="240"/>
          <w:jc w:val="center"/>
        </w:trPr>
        <w:tc>
          <w:tcPr>
            <w:tcW w:w="9752" w:type="dxa"/>
            <w:gridSpan w:val="2"/>
          </w:tcPr>
          <w:p w14:paraId="395E0C3E" w14:textId="77777777" w:rsidR="00DA12ED" w:rsidRPr="00201421" w:rsidRDefault="00DA12ED" w:rsidP="0093139F"/>
        </w:tc>
      </w:tr>
      <w:tr w:rsidR="00DA12ED" w:rsidRPr="00201421" w14:paraId="2A06F59A" w14:textId="77777777" w:rsidTr="0093139F">
        <w:trPr>
          <w:trHeight w:val="240"/>
          <w:jc w:val="center"/>
        </w:trPr>
        <w:tc>
          <w:tcPr>
            <w:tcW w:w="4876" w:type="dxa"/>
          </w:tcPr>
          <w:p w14:paraId="28510B8C" w14:textId="77777777" w:rsidR="00DA12ED" w:rsidRPr="00201421" w:rsidRDefault="00DA12ED" w:rsidP="0093139F">
            <w:pPr>
              <w:pStyle w:val="AmColumnHeading"/>
            </w:pPr>
            <w:r w:rsidRPr="00201421">
              <w:t>Texto de la Comisión</w:t>
            </w:r>
          </w:p>
        </w:tc>
        <w:tc>
          <w:tcPr>
            <w:tcW w:w="4876" w:type="dxa"/>
          </w:tcPr>
          <w:p w14:paraId="4834BB6C" w14:textId="77777777" w:rsidR="00DA12ED" w:rsidRPr="00201421" w:rsidRDefault="00DA12ED" w:rsidP="0093139F">
            <w:pPr>
              <w:pStyle w:val="AmColumnHeading"/>
            </w:pPr>
            <w:r w:rsidRPr="00201421">
              <w:t>Enmienda</w:t>
            </w:r>
          </w:p>
        </w:tc>
      </w:tr>
      <w:tr w:rsidR="00DA12ED" w:rsidRPr="00201421" w14:paraId="08F19549" w14:textId="77777777" w:rsidTr="0093139F">
        <w:trPr>
          <w:jc w:val="center"/>
        </w:trPr>
        <w:tc>
          <w:tcPr>
            <w:tcW w:w="4876" w:type="dxa"/>
          </w:tcPr>
          <w:p w14:paraId="6808E6D7" w14:textId="77777777" w:rsidR="00DA12ED" w:rsidRPr="00201421" w:rsidRDefault="00DA12ED" w:rsidP="0093139F">
            <w:pPr>
              <w:pStyle w:val="Normal6a"/>
            </w:pPr>
            <w:r w:rsidRPr="00201421">
              <w:t>–</w:t>
            </w:r>
            <w:r w:rsidRPr="00201421">
              <w:tab/>
              <w:t>funcionalidades que permitan la verificación de la edad;</w:t>
            </w:r>
          </w:p>
        </w:tc>
        <w:tc>
          <w:tcPr>
            <w:tcW w:w="4876" w:type="dxa"/>
          </w:tcPr>
          <w:p w14:paraId="388CB467" w14:textId="77777777" w:rsidR="00DA12ED" w:rsidRPr="00201421" w:rsidRDefault="00DA12ED" w:rsidP="0093139F">
            <w:pPr>
              <w:pStyle w:val="Normal6a"/>
            </w:pPr>
            <w:r w:rsidRPr="00201421">
              <w:t>–</w:t>
            </w:r>
            <w:r w:rsidRPr="00201421">
              <w:tab/>
              <w:t xml:space="preserve">funcionalidades que permitan la verificación de la edad </w:t>
            </w:r>
            <w:r w:rsidRPr="00201421">
              <w:rPr>
                <w:b/>
                <w:bCs/>
                <w:i/>
                <w:iCs/>
              </w:rPr>
              <w:t>y el control parental</w:t>
            </w:r>
            <w:r w:rsidRPr="00201421">
              <w:t>;</w:t>
            </w:r>
          </w:p>
        </w:tc>
      </w:tr>
    </w:tbl>
    <w:p w14:paraId="36F8B80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EB8F2AE" w14:textId="77777777" w:rsidR="00DA12ED" w:rsidRPr="00201421" w:rsidRDefault="00DA12ED" w:rsidP="00DA12ED">
      <w:r w:rsidRPr="00201421">
        <w:rPr>
          <w:rStyle w:val="HideTWBExt"/>
        </w:rPr>
        <w:t>&lt;/Amend&gt;</w:t>
      </w:r>
    </w:p>
    <w:p w14:paraId="04092E9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642</w:t>
      </w:r>
      <w:r w:rsidRPr="00201421">
        <w:rPr>
          <w:rStyle w:val="HideTWBExt"/>
          <w:b w:val="0"/>
        </w:rPr>
        <w:t>&lt;/NumAm&gt;</w:t>
      </w:r>
    </w:p>
    <w:p w14:paraId="6F4C4A37"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5CC80A83" w14:textId="77777777" w:rsidR="00DA12ED" w:rsidRPr="00201421" w:rsidRDefault="00DA12ED" w:rsidP="00DA12ED">
      <w:pPr>
        <w:pStyle w:val="NormalBold"/>
      </w:pPr>
      <w:r w:rsidRPr="00201421">
        <w:rPr>
          <w:rStyle w:val="HideTWBExt"/>
          <w:b w:val="0"/>
        </w:rPr>
        <w:t>&lt;/RepeatBlock-By&gt;</w:t>
      </w:r>
    </w:p>
    <w:p w14:paraId="0148384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AA2E855" w14:textId="77777777" w:rsidR="00DA12ED" w:rsidRPr="00201421" w:rsidRDefault="00DA12ED" w:rsidP="00DA12ED">
      <w:pPr>
        <w:pStyle w:val="NormalBold"/>
      </w:pPr>
      <w:r w:rsidRPr="00201421">
        <w:rPr>
          <w:rStyle w:val="HideTWBExt"/>
          <w:b w:val="0"/>
        </w:rPr>
        <w:t>&lt;Article&gt;</w:t>
      </w:r>
      <w:r w:rsidRPr="00201421">
        <w:t>Artículo 3 – apartado 2 – letra b – guion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9F5F2CE" w14:textId="77777777" w:rsidTr="0093139F">
        <w:trPr>
          <w:trHeight w:val="240"/>
          <w:jc w:val="center"/>
        </w:trPr>
        <w:tc>
          <w:tcPr>
            <w:tcW w:w="9752" w:type="dxa"/>
            <w:gridSpan w:val="2"/>
          </w:tcPr>
          <w:p w14:paraId="66B7F319" w14:textId="77777777" w:rsidR="00DA12ED" w:rsidRPr="00201421" w:rsidRDefault="00DA12ED" w:rsidP="0093139F"/>
        </w:tc>
      </w:tr>
      <w:tr w:rsidR="00DA12ED" w:rsidRPr="00201421" w14:paraId="6D8DEE4E" w14:textId="77777777" w:rsidTr="0093139F">
        <w:trPr>
          <w:trHeight w:val="240"/>
          <w:jc w:val="center"/>
        </w:trPr>
        <w:tc>
          <w:tcPr>
            <w:tcW w:w="4876" w:type="dxa"/>
          </w:tcPr>
          <w:p w14:paraId="2B7091D1" w14:textId="77777777" w:rsidR="00DA12ED" w:rsidRPr="00201421" w:rsidRDefault="00DA12ED" w:rsidP="0093139F">
            <w:pPr>
              <w:pStyle w:val="AmColumnHeading"/>
            </w:pPr>
            <w:r w:rsidRPr="00201421">
              <w:t>Texto de la Comisión</w:t>
            </w:r>
          </w:p>
        </w:tc>
        <w:tc>
          <w:tcPr>
            <w:tcW w:w="4876" w:type="dxa"/>
          </w:tcPr>
          <w:p w14:paraId="1896D59F" w14:textId="77777777" w:rsidR="00DA12ED" w:rsidRPr="00201421" w:rsidRDefault="00DA12ED" w:rsidP="0093139F">
            <w:pPr>
              <w:pStyle w:val="AmColumnHeading"/>
            </w:pPr>
            <w:r w:rsidRPr="00201421">
              <w:t>Enmienda</w:t>
            </w:r>
          </w:p>
        </w:tc>
      </w:tr>
      <w:tr w:rsidR="00DA12ED" w:rsidRPr="00201421" w14:paraId="28D1AD2A" w14:textId="77777777" w:rsidTr="0093139F">
        <w:trPr>
          <w:jc w:val="center"/>
        </w:trPr>
        <w:tc>
          <w:tcPr>
            <w:tcW w:w="4876" w:type="dxa"/>
          </w:tcPr>
          <w:p w14:paraId="78FC135A" w14:textId="77777777" w:rsidR="00DA12ED" w:rsidRPr="00201421" w:rsidRDefault="00DA12ED" w:rsidP="0093139F">
            <w:pPr>
              <w:pStyle w:val="Normal6a"/>
            </w:pPr>
            <w:r w:rsidRPr="00201421">
              <w:t>–</w:t>
            </w:r>
            <w:r w:rsidRPr="00201421">
              <w:tab/>
              <w:t>funcionalidades que permitan a los usuarios señalar al prestador los abusos sexuales de menores en línea a través de herramientas fácilmente accesibles y adaptadas a la edad;</w:t>
            </w:r>
          </w:p>
        </w:tc>
        <w:tc>
          <w:tcPr>
            <w:tcW w:w="4876" w:type="dxa"/>
          </w:tcPr>
          <w:p w14:paraId="797F6EFC" w14:textId="77777777" w:rsidR="00DA12ED" w:rsidRPr="00201421" w:rsidRDefault="00DA12ED" w:rsidP="0093139F">
            <w:pPr>
              <w:pStyle w:val="Normal6a"/>
            </w:pPr>
            <w:r w:rsidRPr="00201421">
              <w:t>–</w:t>
            </w:r>
            <w:r w:rsidRPr="00201421">
              <w:tab/>
              <w:t xml:space="preserve">funcionalidades que permitan a los usuarios señalar al prestador los abusos sexuales de menores en línea a través de herramientas fácilmente accesibles y adaptadas a la edad; </w:t>
            </w:r>
            <w:r w:rsidRPr="00201421">
              <w:rPr>
                <w:b/>
                <w:i/>
              </w:rPr>
              <w:t>y capacidad para abordar significativamente estas denuncias de manera oportuna;</w:t>
            </w:r>
          </w:p>
        </w:tc>
      </w:tr>
    </w:tbl>
    <w:p w14:paraId="0EECE23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0AF86DD" w14:textId="77777777" w:rsidR="00DA12ED" w:rsidRPr="00201421" w:rsidRDefault="00DA12ED" w:rsidP="00DA12ED">
      <w:r w:rsidRPr="00201421">
        <w:rPr>
          <w:rStyle w:val="HideTWBExt"/>
        </w:rPr>
        <w:t>&lt;/Amend&gt;</w:t>
      </w:r>
    </w:p>
    <w:p w14:paraId="7046AE8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643</w:t>
      </w:r>
      <w:r w:rsidRPr="00201421">
        <w:rPr>
          <w:rStyle w:val="HideTWBExt"/>
          <w:b w:val="0"/>
        </w:rPr>
        <w:t>&lt;/NumAm&gt;</w:t>
      </w:r>
    </w:p>
    <w:p w14:paraId="62A17EED"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688F31DF" w14:textId="77777777" w:rsidR="00DA12ED" w:rsidRPr="00201421" w:rsidRDefault="00DA12ED" w:rsidP="00DA12ED">
      <w:pPr>
        <w:pStyle w:val="NormalBold"/>
      </w:pPr>
      <w:r w:rsidRPr="00201421">
        <w:rPr>
          <w:rStyle w:val="HideTWBExt"/>
          <w:b w:val="0"/>
        </w:rPr>
        <w:t>&lt;/RepeatBlock-By&gt;</w:t>
      </w:r>
    </w:p>
    <w:p w14:paraId="587927C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AF8E3FA" w14:textId="77777777" w:rsidR="00DA12ED" w:rsidRPr="00201421" w:rsidRDefault="00DA12ED" w:rsidP="00DA12ED">
      <w:pPr>
        <w:pStyle w:val="NormalBold"/>
      </w:pPr>
      <w:r w:rsidRPr="00201421">
        <w:rPr>
          <w:rStyle w:val="HideTWBExt"/>
          <w:b w:val="0"/>
        </w:rPr>
        <w:t>&lt;Article&gt;</w:t>
      </w:r>
      <w:r w:rsidRPr="00201421">
        <w:t>Artículo 3 – apartado 2 – letra b – guion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B82B044" w14:textId="77777777" w:rsidTr="0093139F">
        <w:trPr>
          <w:trHeight w:val="240"/>
          <w:jc w:val="center"/>
        </w:trPr>
        <w:tc>
          <w:tcPr>
            <w:tcW w:w="9752" w:type="dxa"/>
            <w:gridSpan w:val="2"/>
          </w:tcPr>
          <w:p w14:paraId="794EB500" w14:textId="77777777" w:rsidR="00DA12ED" w:rsidRPr="00201421" w:rsidRDefault="00DA12ED" w:rsidP="0093139F"/>
        </w:tc>
      </w:tr>
      <w:tr w:rsidR="00DA12ED" w:rsidRPr="00201421" w14:paraId="796F3DAE" w14:textId="77777777" w:rsidTr="0093139F">
        <w:trPr>
          <w:trHeight w:val="240"/>
          <w:jc w:val="center"/>
        </w:trPr>
        <w:tc>
          <w:tcPr>
            <w:tcW w:w="4876" w:type="dxa"/>
          </w:tcPr>
          <w:p w14:paraId="3FB116DE" w14:textId="77777777" w:rsidR="00DA12ED" w:rsidRPr="00201421" w:rsidRDefault="00DA12ED" w:rsidP="0093139F">
            <w:pPr>
              <w:pStyle w:val="AmColumnHeading"/>
            </w:pPr>
            <w:r w:rsidRPr="00201421">
              <w:t>Texto de la Comisión</w:t>
            </w:r>
          </w:p>
        </w:tc>
        <w:tc>
          <w:tcPr>
            <w:tcW w:w="4876" w:type="dxa"/>
          </w:tcPr>
          <w:p w14:paraId="07C70749" w14:textId="77777777" w:rsidR="00DA12ED" w:rsidRPr="00201421" w:rsidRDefault="00DA12ED" w:rsidP="0093139F">
            <w:pPr>
              <w:pStyle w:val="AmColumnHeading"/>
            </w:pPr>
            <w:r w:rsidRPr="00201421">
              <w:t>Enmienda</w:t>
            </w:r>
          </w:p>
        </w:tc>
      </w:tr>
      <w:tr w:rsidR="00DA12ED" w:rsidRPr="00201421" w14:paraId="48B08610" w14:textId="77777777" w:rsidTr="0093139F">
        <w:trPr>
          <w:jc w:val="center"/>
        </w:trPr>
        <w:tc>
          <w:tcPr>
            <w:tcW w:w="4876" w:type="dxa"/>
          </w:tcPr>
          <w:p w14:paraId="3B9E24F6" w14:textId="77777777" w:rsidR="00DA12ED" w:rsidRPr="00201421" w:rsidRDefault="00DA12ED" w:rsidP="0093139F">
            <w:pPr>
              <w:pStyle w:val="Normal6a"/>
            </w:pPr>
            <w:r w:rsidRPr="00201421">
              <w:t>–</w:t>
            </w:r>
            <w:r w:rsidRPr="00201421">
              <w:tab/>
              <w:t>funcionalidades que permitan a los usuarios señalar al prestador los abusos sexuales de menores en línea a través de herramientas fácilmente accesibles y adaptadas a la edad;</w:t>
            </w:r>
          </w:p>
        </w:tc>
        <w:tc>
          <w:tcPr>
            <w:tcW w:w="4876" w:type="dxa"/>
          </w:tcPr>
          <w:p w14:paraId="3CFCC8CF" w14:textId="77777777" w:rsidR="00DA12ED" w:rsidRPr="00201421" w:rsidRDefault="00DA12ED" w:rsidP="0093139F">
            <w:pPr>
              <w:pStyle w:val="Normal6a"/>
            </w:pPr>
            <w:r w:rsidRPr="00201421">
              <w:t>–</w:t>
            </w:r>
            <w:r w:rsidRPr="00201421">
              <w:tab/>
              <w:t xml:space="preserve">funcionalidades que permitan a los usuarios señalar </w:t>
            </w:r>
            <w:r w:rsidRPr="00201421">
              <w:rPr>
                <w:b/>
                <w:bCs/>
                <w:i/>
                <w:iCs/>
              </w:rPr>
              <w:t>o notificar</w:t>
            </w:r>
            <w:r w:rsidRPr="00201421">
              <w:t xml:space="preserve"> al prestador los abusos sexuales de menores en línea a través de herramientas fácilmente accesibles y adaptadas a la edad</w:t>
            </w:r>
            <w:r w:rsidRPr="00201421">
              <w:rPr>
                <w:b/>
                <w:bCs/>
                <w:i/>
                <w:iCs/>
              </w:rPr>
              <w:t>, en particular, los canales de denuncia anónima ya disponibles previstos en la Directiva (UE) 2019/1937</w:t>
            </w:r>
            <w:r w:rsidRPr="00201421">
              <w:t>;</w:t>
            </w:r>
          </w:p>
        </w:tc>
      </w:tr>
    </w:tbl>
    <w:p w14:paraId="3713FDF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5039526" w14:textId="77777777" w:rsidR="00DA12ED" w:rsidRPr="00201421" w:rsidRDefault="00DA12ED" w:rsidP="00DA12ED">
      <w:r w:rsidRPr="00201421">
        <w:rPr>
          <w:rStyle w:val="HideTWBExt"/>
        </w:rPr>
        <w:t>&lt;/Amend&gt;</w:t>
      </w:r>
    </w:p>
    <w:p w14:paraId="05D7FEE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644</w:t>
      </w:r>
      <w:r w:rsidRPr="00201421">
        <w:rPr>
          <w:rStyle w:val="HideTWBExt"/>
          <w:b w:val="0"/>
        </w:rPr>
        <w:t>&lt;/NumAm&gt;</w:t>
      </w:r>
    </w:p>
    <w:p w14:paraId="4A5AA0AF"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11D33F54"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031469D"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2D6EF1B8"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143BDCEA"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796B1E8" w14:textId="77777777" w:rsidR="00DA12ED" w:rsidRPr="00201421" w:rsidRDefault="00DA12ED" w:rsidP="00DA12ED">
      <w:pPr>
        <w:pStyle w:val="NormalBold"/>
      </w:pPr>
      <w:r w:rsidRPr="00201421">
        <w:rPr>
          <w:rStyle w:val="HideTWBExt"/>
          <w:b w:val="0"/>
        </w:rPr>
        <w:t>&lt;/RepeatBlock-By&gt;</w:t>
      </w:r>
    </w:p>
    <w:p w14:paraId="4B33F44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32E8628" w14:textId="77777777" w:rsidR="00DA12ED" w:rsidRPr="00201421" w:rsidRDefault="00DA12ED" w:rsidP="00DA12ED">
      <w:pPr>
        <w:pStyle w:val="NormalBold"/>
      </w:pPr>
      <w:r w:rsidRPr="00201421">
        <w:rPr>
          <w:rStyle w:val="HideTWBExt"/>
          <w:b w:val="0"/>
        </w:rPr>
        <w:t>&lt;Article&gt;</w:t>
      </w:r>
      <w:r w:rsidRPr="00201421">
        <w:t>Artículo 3 – apartado 2 – letra b – guion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ECC43F2" w14:textId="77777777" w:rsidTr="0093139F">
        <w:trPr>
          <w:trHeight w:val="240"/>
          <w:jc w:val="center"/>
        </w:trPr>
        <w:tc>
          <w:tcPr>
            <w:tcW w:w="9752" w:type="dxa"/>
            <w:gridSpan w:val="2"/>
          </w:tcPr>
          <w:p w14:paraId="4ADD81E0" w14:textId="77777777" w:rsidR="00DA12ED" w:rsidRPr="00201421" w:rsidRDefault="00DA12ED" w:rsidP="0093139F"/>
        </w:tc>
      </w:tr>
      <w:tr w:rsidR="00DA12ED" w:rsidRPr="00201421" w14:paraId="35ECC11E" w14:textId="77777777" w:rsidTr="0093139F">
        <w:trPr>
          <w:trHeight w:val="240"/>
          <w:jc w:val="center"/>
        </w:trPr>
        <w:tc>
          <w:tcPr>
            <w:tcW w:w="4876" w:type="dxa"/>
          </w:tcPr>
          <w:p w14:paraId="6D575F05" w14:textId="77777777" w:rsidR="00DA12ED" w:rsidRPr="00201421" w:rsidRDefault="00DA12ED" w:rsidP="0093139F">
            <w:pPr>
              <w:pStyle w:val="AmColumnHeading"/>
            </w:pPr>
            <w:r w:rsidRPr="00201421">
              <w:t>Texto de la Comisión</w:t>
            </w:r>
          </w:p>
        </w:tc>
        <w:tc>
          <w:tcPr>
            <w:tcW w:w="4876" w:type="dxa"/>
          </w:tcPr>
          <w:p w14:paraId="4BE5474A" w14:textId="77777777" w:rsidR="00DA12ED" w:rsidRPr="00201421" w:rsidRDefault="00DA12ED" w:rsidP="0093139F">
            <w:pPr>
              <w:pStyle w:val="AmColumnHeading"/>
            </w:pPr>
            <w:r w:rsidRPr="00201421">
              <w:t>Enmienda</w:t>
            </w:r>
          </w:p>
        </w:tc>
      </w:tr>
      <w:tr w:rsidR="00DA12ED" w:rsidRPr="00201421" w14:paraId="2966FCD0" w14:textId="77777777" w:rsidTr="0093139F">
        <w:trPr>
          <w:jc w:val="center"/>
        </w:trPr>
        <w:tc>
          <w:tcPr>
            <w:tcW w:w="4876" w:type="dxa"/>
          </w:tcPr>
          <w:p w14:paraId="56B97091" w14:textId="77777777" w:rsidR="00DA12ED" w:rsidRPr="00201421" w:rsidRDefault="00DA12ED" w:rsidP="0093139F">
            <w:pPr>
              <w:pStyle w:val="Normal6a"/>
            </w:pPr>
            <w:r w:rsidRPr="00201421">
              <w:t>–</w:t>
            </w:r>
            <w:r w:rsidRPr="00201421">
              <w:tab/>
              <w:t xml:space="preserve">funcionalidades que permitan a los usuarios señalar al prestador los abusos sexuales de menores en línea a través de herramientas fácilmente accesibles </w:t>
            </w:r>
            <w:r w:rsidRPr="00201421">
              <w:rPr>
                <w:b/>
                <w:i/>
              </w:rPr>
              <w:t>y</w:t>
            </w:r>
            <w:r w:rsidRPr="00201421">
              <w:t xml:space="preserve"> adaptadas a la edad;</w:t>
            </w:r>
          </w:p>
        </w:tc>
        <w:tc>
          <w:tcPr>
            <w:tcW w:w="4876" w:type="dxa"/>
          </w:tcPr>
          <w:p w14:paraId="23204E42" w14:textId="77777777" w:rsidR="00DA12ED" w:rsidRPr="00201421" w:rsidRDefault="00DA12ED" w:rsidP="0093139F">
            <w:pPr>
              <w:pStyle w:val="Normal6a"/>
            </w:pPr>
            <w:r w:rsidRPr="00201421">
              <w:t>–</w:t>
            </w:r>
            <w:r w:rsidRPr="00201421">
              <w:tab/>
              <w:t xml:space="preserve">funcionalidades que permitan a los usuarios señalar al prestador los abusos sexuales de menores en línea a través de herramientas fácilmente </w:t>
            </w:r>
            <w:r w:rsidRPr="00201421">
              <w:rPr>
                <w:b/>
                <w:bCs/>
                <w:i/>
                <w:iCs/>
              </w:rPr>
              <w:t>reconocibles,</w:t>
            </w:r>
            <w:r w:rsidRPr="00201421">
              <w:t xml:space="preserve"> accesibles</w:t>
            </w:r>
            <w:r w:rsidRPr="00201421">
              <w:rPr>
                <w:b/>
                <w:bCs/>
                <w:i/>
                <w:iCs/>
              </w:rPr>
              <w:t>,</w:t>
            </w:r>
            <w:r w:rsidRPr="00201421">
              <w:t xml:space="preserve"> adaptadas a la edad</w:t>
            </w:r>
            <w:r w:rsidRPr="00201421">
              <w:rPr>
                <w:b/>
                <w:bCs/>
                <w:i/>
                <w:iCs/>
              </w:rPr>
              <w:t>, adaptadas a los menores y de fácil uso, incluidos canales de denuncia anónima</w:t>
            </w:r>
            <w:r w:rsidRPr="00201421">
              <w:t>;</w:t>
            </w:r>
          </w:p>
        </w:tc>
      </w:tr>
    </w:tbl>
    <w:p w14:paraId="6EFD924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0E26C8B" w14:textId="77777777" w:rsidR="00DA12ED" w:rsidRPr="00201421" w:rsidRDefault="00DA12ED" w:rsidP="00DA12ED">
      <w:r w:rsidRPr="00201421">
        <w:rPr>
          <w:rStyle w:val="HideTWBExt"/>
        </w:rPr>
        <w:t>&lt;/Amend&gt;</w:t>
      </w:r>
    </w:p>
    <w:p w14:paraId="4FFDE3E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645</w:t>
      </w:r>
      <w:r w:rsidRPr="00201421">
        <w:rPr>
          <w:rStyle w:val="HideTWBExt"/>
          <w:b w:val="0"/>
        </w:rPr>
        <w:t>&lt;/NumAm&gt;</w:t>
      </w:r>
    </w:p>
    <w:p w14:paraId="5A1D90E7"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3B4CC24A" w14:textId="77777777" w:rsidR="00DA12ED" w:rsidRPr="00201421" w:rsidRDefault="00DA12ED" w:rsidP="00DA12ED">
      <w:pPr>
        <w:pStyle w:val="NormalBold"/>
      </w:pPr>
      <w:r w:rsidRPr="00201421">
        <w:rPr>
          <w:rStyle w:val="HideTWBExt"/>
          <w:b w:val="0"/>
        </w:rPr>
        <w:t>&lt;/RepeatBlock-By&gt;</w:t>
      </w:r>
    </w:p>
    <w:p w14:paraId="0AC6589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6416C2C" w14:textId="77777777" w:rsidR="00DA12ED" w:rsidRPr="00201421" w:rsidRDefault="00DA12ED" w:rsidP="00DA12ED">
      <w:pPr>
        <w:pStyle w:val="NormalBold"/>
      </w:pPr>
      <w:r w:rsidRPr="00201421">
        <w:rPr>
          <w:rStyle w:val="HideTWBExt"/>
          <w:b w:val="0"/>
        </w:rPr>
        <w:t>&lt;Article&gt;</w:t>
      </w:r>
      <w:r w:rsidRPr="00201421">
        <w:t>Artículo 3 – apartado 2 – letra b – guion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C50839" w14:textId="77777777" w:rsidTr="0093139F">
        <w:trPr>
          <w:trHeight w:val="240"/>
          <w:jc w:val="center"/>
        </w:trPr>
        <w:tc>
          <w:tcPr>
            <w:tcW w:w="9752" w:type="dxa"/>
            <w:gridSpan w:val="2"/>
          </w:tcPr>
          <w:p w14:paraId="46DFD396" w14:textId="77777777" w:rsidR="00DA12ED" w:rsidRPr="00201421" w:rsidRDefault="00DA12ED" w:rsidP="0093139F"/>
        </w:tc>
      </w:tr>
      <w:tr w:rsidR="00DA12ED" w:rsidRPr="00201421" w14:paraId="77B56F22" w14:textId="77777777" w:rsidTr="0093139F">
        <w:trPr>
          <w:trHeight w:val="240"/>
          <w:jc w:val="center"/>
        </w:trPr>
        <w:tc>
          <w:tcPr>
            <w:tcW w:w="4876" w:type="dxa"/>
          </w:tcPr>
          <w:p w14:paraId="08D9274F" w14:textId="77777777" w:rsidR="00DA12ED" w:rsidRPr="00201421" w:rsidRDefault="00DA12ED" w:rsidP="0093139F">
            <w:pPr>
              <w:pStyle w:val="AmColumnHeading"/>
            </w:pPr>
            <w:r w:rsidRPr="00201421">
              <w:t>Texto de la Comisión</w:t>
            </w:r>
          </w:p>
        </w:tc>
        <w:tc>
          <w:tcPr>
            <w:tcW w:w="4876" w:type="dxa"/>
          </w:tcPr>
          <w:p w14:paraId="0DC5C8CF" w14:textId="77777777" w:rsidR="00DA12ED" w:rsidRPr="00201421" w:rsidRDefault="00DA12ED" w:rsidP="0093139F">
            <w:pPr>
              <w:pStyle w:val="AmColumnHeading"/>
            </w:pPr>
            <w:r w:rsidRPr="00201421">
              <w:t>Enmienda</w:t>
            </w:r>
          </w:p>
        </w:tc>
      </w:tr>
      <w:tr w:rsidR="00DA12ED" w:rsidRPr="00201421" w14:paraId="27619DFC" w14:textId="77777777" w:rsidTr="0093139F">
        <w:trPr>
          <w:jc w:val="center"/>
        </w:trPr>
        <w:tc>
          <w:tcPr>
            <w:tcW w:w="4876" w:type="dxa"/>
          </w:tcPr>
          <w:p w14:paraId="06756590" w14:textId="77777777" w:rsidR="00DA12ED" w:rsidRPr="00201421" w:rsidRDefault="00DA12ED" w:rsidP="0093139F">
            <w:pPr>
              <w:pStyle w:val="Normal6a"/>
            </w:pPr>
            <w:r w:rsidRPr="00201421">
              <w:t>–</w:t>
            </w:r>
            <w:r w:rsidRPr="00201421">
              <w:tab/>
              <w:t xml:space="preserve">funcionalidades que permitan a los usuarios señalar al prestador los abusos sexuales de menores en línea a través de herramientas fácilmente accesibles </w:t>
            </w:r>
            <w:r w:rsidRPr="00201421">
              <w:rPr>
                <w:b/>
                <w:bCs/>
                <w:i/>
                <w:iCs/>
              </w:rPr>
              <w:t>y</w:t>
            </w:r>
            <w:r w:rsidRPr="00201421">
              <w:t xml:space="preserve"> adaptadas a la edad;</w:t>
            </w:r>
          </w:p>
        </w:tc>
        <w:tc>
          <w:tcPr>
            <w:tcW w:w="4876" w:type="dxa"/>
          </w:tcPr>
          <w:p w14:paraId="60C602AD" w14:textId="77777777" w:rsidR="00DA12ED" w:rsidRPr="00201421" w:rsidRDefault="00DA12ED" w:rsidP="0093139F">
            <w:pPr>
              <w:pStyle w:val="Normal6a"/>
            </w:pPr>
            <w:r w:rsidRPr="00201421">
              <w:t>–</w:t>
            </w:r>
            <w:r w:rsidRPr="00201421">
              <w:tab/>
              <w:t xml:space="preserve">funcionalidades que permitan a los usuarios señalar al prestador los abusos sexuales de menores en línea a través de herramientas fácilmente </w:t>
            </w:r>
            <w:r w:rsidRPr="00201421">
              <w:rPr>
                <w:b/>
                <w:bCs/>
                <w:i/>
                <w:iCs/>
              </w:rPr>
              <w:t>reconocibles,</w:t>
            </w:r>
            <w:r w:rsidRPr="00201421">
              <w:t xml:space="preserve"> accesibles</w:t>
            </w:r>
            <w:r w:rsidRPr="00201421">
              <w:rPr>
                <w:b/>
                <w:bCs/>
                <w:i/>
                <w:iCs/>
              </w:rPr>
              <w:t>,</w:t>
            </w:r>
            <w:r w:rsidRPr="00201421">
              <w:t xml:space="preserve"> adaptadas a la edad</w:t>
            </w:r>
            <w:r w:rsidRPr="00201421">
              <w:rPr>
                <w:b/>
                <w:bCs/>
                <w:i/>
                <w:iCs/>
              </w:rPr>
              <w:t>, adaptadas a los menores y de fácil uso, incluidos canales de denuncia anónima</w:t>
            </w:r>
            <w:r w:rsidRPr="00201421">
              <w:t>;</w:t>
            </w:r>
          </w:p>
        </w:tc>
      </w:tr>
    </w:tbl>
    <w:p w14:paraId="66F69F0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E404250" w14:textId="77777777" w:rsidR="00DA12ED" w:rsidRPr="00201421" w:rsidRDefault="00DA12ED" w:rsidP="00DA12ED">
      <w:r w:rsidRPr="00201421">
        <w:rPr>
          <w:rStyle w:val="HideTWBExt"/>
        </w:rPr>
        <w:t>&lt;/Amend&gt;</w:t>
      </w:r>
    </w:p>
    <w:p w14:paraId="1FED007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646</w:t>
      </w:r>
      <w:r w:rsidRPr="00201421">
        <w:rPr>
          <w:rStyle w:val="HideTWBExt"/>
          <w:b w:val="0"/>
        </w:rPr>
        <w:t>&lt;/NumAm&gt;</w:t>
      </w:r>
    </w:p>
    <w:p w14:paraId="6238B132"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33F2B9AF" w14:textId="77777777" w:rsidR="00DA12ED" w:rsidRPr="00201421" w:rsidRDefault="00DA12ED" w:rsidP="00DA12ED">
      <w:pPr>
        <w:pStyle w:val="NormalBold"/>
      </w:pPr>
      <w:r w:rsidRPr="00201421">
        <w:rPr>
          <w:rStyle w:val="HideTWBExt"/>
          <w:b w:val="0"/>
        </w:rPr>
        <w:t>&lt;/RepeatBlock-By&gt;</w:t>
      </w:r>
    </w:p>
    <w:p w14:paraId="01CA455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7D3017B" w14:textId="77777777" w:rsidR="00DA12ED" w:rsidRPr="00201421" w:rsidRDefault="00DA12ED" w:rsidP="00DA12ED">
      <w:pPr>
        <w:pStyle w:val="NormalBold"/>
      </w:pPr>
      <w:r w:rsidRPr="00201421">
        <w:rPr>
          <w:rStyle w:val="HideTWBExt"/>
          <w:b w:val="0"/>
        </w:rPr>
        <w:t>&lt;Article&gt;</w:t>
      </w:r>
      <w:r w:rsidRPr="00201421">
        <w:t>Artículo 3 – apartado 2 – letra b – guion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7D8B45D" w14:textId="77777777" w:rsidTr="0093139F">
        <w:trPr>
          <w:trHeight w:val="240"/>
          <w:jc w:val="center"/>
        </w:trPr>
        <w:tc>
          <w:tcPr>
            <w:tcW w:w="9752" w:type="dxa"/>
            <w:gridSpan w:val="2"/>
          </w:tcPr>
          <w:p w14:paraId="04ECB497" w14:textId="77777777" w:rsidR="00DA12ED" w:rsidRPr="00201421" w:rsidRDefault="00DA12ED" w:rsidP="0093139F"/>
        </w:tc>
      </w:tr>
      <w:tr w:rsidR="00DA12ED" w:rsidRPr="00201421" w14:paraId="08ADA284" w14:textId="77777777" w:rsidTr="0093139F">
        <w:trPr>
          <w:trHeight w:val="240"/>
          <w:jc w:val="center"/>
        </w:trPr>
        <w:tc>
          <w:tcPr>
            <w:tcW w:w="4876" w:type="dxa"/>
          </w:tcPr>
          <w:p w14:paraId="1F8C0D68" w14:textId="77777777" w:rsidR="00DA12ED" w:rsidRPr="00201421" w:rsidRDefault="00DA12ED" w:rsidP="0093139F">
            <w:pPr>
              <w:pStyle w:val="AmColumnHeading"/>
            </w:pPr>
            <w:r w:rsidRPr="00201421">
              <w:t>Texto de la Comisión</w:t>
            </w:r>
          </w:p>
        </w:tc>
        <w:tc>
          <w:tcPr>
            <w:tcW w:w="4876" w:type="dxa"/>
          </w:tcPr>
          <w:p w14:paraId="5AEB1C68" w14:textId="77777777" w:rsidR="00DA12ED" w:rsidRPr="00201421" w:rsidRDefault="00DA12ED" w:rsidP="0093139F">
            <w:pPr>
              <w:pStyle w:val="AmColumnHeading"/>
            </w:pPr>
            <w:r w:rsidRPr="00201421">
              <w:t>Enmienda</w:t>
            </w:r>
          </w:p>
        </w:tc>
      </w:tr>
      <w:tr w:rsidR="00DA12ED" w:rsidRPr="00201421" w14:paraId="0A9F505D" w14:textId="77777777" w:rsidTr="0093139F">
        <w:trPr>
          <w:jc w:val="center"/>
        </w:trPr>
        <w:tc>
          <w:tcPr>
            <w:tcW w:w="4876" w:type="dxa"/>
          </w:tcPr>
          <w:p w14:paraId="0840688A" w14:textId="77777777" w:rsidR="00DA12ED" w:rsidRPr="00201421" w:rsidRDefault="00DA12ED" w:rsidP="0093139F">
            <w:pPr>
              <w:pStyle w:val="Normal6a"/>
            </w:pPr>
            <w:r w:rsidRPr="00201421">
              <w:t>–</w:t>
            </w:r>
            <w:r w:rsidRPr="00201421">
              <w:tab/>
              <w:t>funcionalidades que permitan a los usuarios señalar al prestador los abusos sexuales de menores en línea a través de herramientas fácilmente accesibles y adaptadas a la edad;</w:t>
            </w:r>
          </w:p>
        </w:tc>
        <w:tc>
          <w:tcPr>
            <w:tcW w:w="4876" w:type="dxa"/>
          </w:tcPr>
          <w:p w14:paraId="29F72DA8" w14:textId="77777777" w:rsidR="00DA12ED" w:rsidRPr="00201421" w:rsidRDefault="00DA12ED" w:rsidP="0093139F">
            <w:pPr>
              <w:pStyle w:val="Normal6a"/>
            </w:pPr>
            <w:r w:rsidRPr="00201421">
              <w:t>–</w:t>
            </w:r>
            <w:r w:rsidRPr="00201421">
              <w:tab/>
              <w:t xml:space="preserve">funcionalidades que permitan a los usuarios señalar </w:t>
            </w:r>
            <w:r w:rsidRPr="00201421">
              <w:rPr>
                <w:b/>
                <w:bCs/>
                <w:i/>
                <w:iCs/>
              </w:rPr>
              <w:t>y notificar</w:t>
            </w:r>
            <w:r w:rsidRPr="00201421">
              <w:t xml:space="preserve"> al prestador los abusos sexuales de menores en línea a través de herramientas fácilmente accesibles y adaptadas a la edad </w:t>
            </w:r>
            <w:r w:rsidRPr="00201421">
              <w:rPr>
                <w:b/>
                <w:bCs/>
                <w:i/>
                <w:iCs/>
              </w:rPr>
              <w:t>con una respuesta oportuna</w:t>
            </w:r>
            <w:r w:rsidRPr="00201421">
              <w:t>;</w:t>
            </w:r>
          </w:p>
        </w:tc>
      </w:tr>
    </w:tbl>
    <w:p w14:paraId="1CDABA7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E2FD69A" w14:textId="77777777" w:rsidR="00DA12ED" w:rsidRPr="00201421" w:rsidRDefault="00DA12ED" w:rsidP="00DA12ED">
      <w:r w:rsidRPr="00201421">
        <w:rPr>
          <w:rStyle w:val="HideTWBExt"/>
        </w:rPr>
        <w:t>&lt;/Amend&gt;</w:t>
      </w:r>
    </w:p>
    <w:p w14:paraId="72D4F0E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647</w:t>
      </w:r>
      <w:r w:rsidRPr="00201421">
        <w:rPr>
          <w:rStyle w:val="HideTWBExt"/>
          <w:b w:val="0"/>
        </w:rPr>
        <w:t>&lt;/NumAm&gt;</w:t>
      </w:r>
    </w:p>
    <w:p w14:paraId="6E29E35E"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58048243" w14:textId="77777777" w:rsidR="00DA12ED" w:rsidRPr="00201421" w:rsidRDefault="00DA12ED" w:rsidP="00DA12ED">
      <w:pPr>
        <w:pStyle w:val="NormalBold"/>
      </w:pPr>
      <w:r w:rsidRPr="00201421">
        <w:rPr>
          <w:rStyle w:val="HideTWBExt"/>
          <w:b w:val="0"/>
        </w:rPr>
        <w:t>&lt;/RepeatBlock-By&gt;</w:t>
      </w:r>
    </w:p>
    <w:p w14:paraId="40061A9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536A297" w14:textId="77777777" w:rsidR="00DA12ED" w:rsidRPr="00201421" w:rsidRDefault="00DA12ED" w:rsidP="00DA12ED">
      <w:pPr>
        <w:pStyle w:val="NormalBold"/>
      </w:pPr>
      <w:r w:rsidRPr="00201421">
        <w:rPr>
          <w:rStyle w:val="HideTWBExt"/>
          <w:b w:val="0"/>
        </w:rPr>
        <w:t>&lt;Article&gt;</w:t>
      </w:r>
      <w:r w:rsidRPr="00201421">
        <w:t>Artículo 3 – apartado 2 – letra b – guion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77AB8C4" w14:textId="77777777" w:rsidTr="0093139F">
        <w:trPr>
          <w:trHeight w:val="240"/>
          <w:jc w:val="center"/>
        </w:trPr>
        <w:tc>
          <w:tcPr>
            <w:tcW w:w="9752" w:type="dxa"/>
            <w:gridSpan w:val="2"/>
          </w:tcPr>
          <w:p w14:paraId="5C085A3D" w14:textId="77777777" w:rsidR="00DA12ED" w:rsidRPr="00201421" w:rsidRDefault="00DA12ED" w:rsidP="0093139F"/>
        </w:tc>
      </w:tr>
      <w:tr w:rsidR="00DA12ED" w:rsidRPr="00201421" w14:paraId="26F35353" w14:textId="77777777" w:rsidTr="0093139F">
        <w:trPr>
          <w:trHeight w:val="240"/>
          <w:jc w:val="center"/>
        </w:trPr>
        <w:tc>
          <w:tcPr>
            <w:tcW w:w="4876" w:type="dxa"/>
          </w:tcPr>
          <w:p w14:paraId="4A0F128A" w14:textId="77777777" w:rsidR="00DA12ED" w:rsidRPr="00201421" w:rsidRDefault="00DA12ED" w:rsidP="0093139F">
            <w:pPr>
              <w:pStyle w:val="AmColumnHeading"/>
            </w:pPr>
            <w:r w:rsidRPr="00201421">
              <w:t>Texto de la Comisión</w:t>
            </w:r>
          </w:p>
        </w:tc>
        <w:tc>
          <w:tcPr>
            <w:tcW w:w="4876" w:type="dxa"/>
          </w:tcPr>
          <w:p w14:paraId="3F472215" w14:textId="77777777" w:rsidR="00DA12ED" w:rsidRPr="00201421" w:rsidRDefault="00DA12ED" w:rsidP="0093139F">
            <w:pPr>
              <w:pStyle w:val="AmColumnHeading"/>
            </w:pPr>
            <w:r w:rsidRPr="00201421">
              <w:t>Enmienda</w:t>
            </w:r>
          </w:p>
        </w:tc>
      </w:tr>
      <w:tr w:rsidR="00DA12ED" w:rsidRPr="00201421" w14:paraId="064A0A52" w14:textId="77777777" w:rsidTr="0093139F">
        <w:trPr>
          <w:jc w:val="center"/>
        </w:trPr>
        <w:tc>
          <w:tcPr>
            <w:tcW w:w="4876" w:type="dxa"/>
          </w:tcPr>
          <w:p w14:paraId="5FD06CDE" w14:textId="77777777" w:rsidR="00DA12ED" w:rsidRPr="00201421" w:rsidRDefault="00DA12ED" w:rsidP="0093139F">
            <w:pPr>
              <w:pStyle w:val="Normal6a"/>
            </w:pPr>
            <w:r w:rsidRPr="00201421">
              <w:t>–</w:t>
            </w:r>
            <w:r w:rsidRPr="00201421">
              <w:tab/>
              <w:t xml:space="preserve">funcionalidades que permitan a los usuarios señalar al prestador los abusos sexuales de menores en línea a través de herramientas fácilmente accesibles </w:t>
            </w:r>
            <w:r w:rsidRPr="00201421">
              <w:rPr>
                <w:b/>
                <w:bCs/>
                <w:i/>
                <w:iCs/>
              </w:rPr>
              <w:t>y adaptadas a la edad</w:t>
            </w:r>
            <w:r w:rsidRPr="00201421">
              <w:t>;</w:t>
            </w:r>
          </w:p>
        </w:tc>
        <w:tc>
          <w:tcPr>
            <w:tcW w:w="4876" w:type="dxa"/>
          </w:tcPr>
          <w:p w14:paraId="59ED790F" w14:textId="77777777" w:rsidR="00DA12ED" w:rsidRPr="00201421" w:rsidRDefault="00DA12ED" w:rsidP="0093139F">
            <w:pPr>
              <w:pStyle w:val="Normal6a"/>
            </w:pPr>
            <w:r w:rsidRPr="00201421">
              <w:t>–</w:t>
            </w:r>
            <w:r w:rsidRPr="00201421">
              <w:tab/>
              <w:t>funcionalidades que permitan a los usuarios señalar al prestador los abusos sexuales de menores en línea a través de herramientas fácilmente accesibles;</w:t>
            </w:r>
          </w:p>
        </w:tc>
      </w:tr>
    </w:tbl>
    <w:p w14:paraId="617AA56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9287AC5" w14:textId="77777777" w:rsidR="00DA12ED" w:rsidRPr="00201421" w:rsidRDefault="00DA12ED" w:rsidP="00DA12ED">
      <w:r w:rsidRPr="00201421">
        <w:rPr>
          <w:rStyle w:val="HideTWBExt"/>
        </w:rPr>
        <w:t>&lt;/Amend&gt;</w:t>
      </w:r>
    </w:p>
    <w:p w14:paraId="4C2A75B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648</w:t>
      </w:r>
      <w:r w:rsidRPr="00201421">
        <w:rPr>
          <w:rStyle w:val="HideTWBExt"/>
          <w:b w:val="0"/>
        </w:rPr>
        <w:t>&lt;/NumAm&gt;</w:t>
      </w:r>
    </w:p>
    <w:p w14:paraId="13F31087"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6ECDC81B"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782B56F"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C774675"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26D6B5E5"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160CDF4C" w14:textId="77777777" w:rsidR="00DA12ED" w:rsidRPr="00201421" w:rsidRDefault="00DA12ED" w:rsidP="00DA12ED">
      <w:pPr>
        <w:pStyle w:val="NormalBold"/>
      </w:pPr>
      <w:r w:rsidRPr="00201421">
        <w:rPr>
          <w:rStyle w:val="HideTWBExt"/>
          <w:b w:val="0"/>
        </w:rPr>
        <w:t>&lt;/RepeatBlock-By&gt;</w:t>
      </w:r>
    </w:p>
    <w:p w14:paraId="06DF169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77175BE" w14:textId="77777777" w:rsidR="00DA12ED" w:rsidRPr="00201421" w:rsidRDefault="00DA12ED" w:rsidP="00DA12ED">
      <w:pPr>
        <w:pStyle w:val="NormalBold"/>
      </w:pPr>
      <w:r w:rsidRPr="00201421">
        <w:rPr>
          <w:rStyle w:val="HideTWBExt"/>
          <w:b w:val="0"/>
        </w:rPr>
        <w:t>&lt;Article&gt;</w:t>
      </w:r>
      <w:r w:rsidRPr="00201421">
        <w:t>Artículo 3 – apartado 2 – letra b – guion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2093480" w14:textId="77777777" w:rsidTr="0093139F">
        <w:trPr>
          <w:trHeight w:val="240"/>
          <w:jc w:val="center"/>
        </w:trPr>
        <w:tc>
          <w:tcPr>
            <w:tcW w:w="9752" w:type="dxa"/>
            <w:gridSpan w:val="2"/>
          </w:tcPr>
          <w:p w14:paraId="16BED54A" w14:textId="77777777" w:rsidR="00DA12ED" w:rsidRPr="00201421" w:rsidRDefault="00DA12ED" w:rsidP="0093139F"/>
        </w:tc>
      </w:tr>
      <w:tr w:rsidR="00DA12ED" w:rsidRPr="00201421" w14:paraId="196D2D23" w14:textId="77777777" w:rsidTr="0093139F">
        <w:trPr>
          <w:trHeight w:val="240"/>
          <w:jc w:val="center"/>
        </w:trPr>
        <w:tc>
          <w:tcPr>
            <w:tcW w:w="4876" w:type="dxa"/>
          </w:tcPr>
          <w:p w14:paraId="262FEA51" w14:textId="77777777" w:rsidR="00DA12ED" w:rsidRPr="00201421" w:rsidRDefault="00DA12ED" w:rsidP="0093139F">
            <w:pPr>
              <w:pStyle w:val="AmColumnHeading"/>
            </w:pPr>
            <w:r w:rsidRPr="00201421">
              <w:t>Texto de la Comisión</w:t>
            </w:r>
          </w:p>
        </w:tc>
        <w:tc>
          <w:tcPr>
            <w:tcW w:w="4876" w:type="dxa"/>
          </w:tcPr>
          <w:p w14:paraId="173CFAC6" w14:textId="77777777" w:rsidR="00DA12ED" w:rsidRPr="00201421" w:rsidRDefault="00DA12ED" w:rsidP="0093139F">
            <w:pPr>
              <w:pStyle w:val="AmColumnHeading"/>
            </w:pPr>
            <w:r w:rsidRPr="00201421">
              <w:t>Enmienda</w:t>
            </w:r>
          </w:p>
        </w:tc>
      </w:tr>
      <w:tr w:rsidR="00DA12ED" w:rsidRPr="00201421" w14:paraId="00A29714" w14:textId="77777777" w:rsidTr="0093139F">
        <w:trPr>
          <w:jc w:val="center"/>
        </w:trPr>
        <w:tc>
          <w:tcPr>
            <w:tcW w:w="4876" w:type="dxa"/>
          </w:tcPr>
          <w:p w14:paraId="0C695BD4" w14:textId="77777777" w:rsidR="00DA12ED" w:rsidRPr="00201421" w:rsidRDefault="00DA12ED" w:rsidP="0093139F">
            <w:pPr>
              <w:pStyle w:val="Normal6a"/>
            </w:pPr>
          </w:p>
        </w:tc>
        <w:tc>
          <w:tcPr>
            <w:tcW w:w="4876" w:type="dxa"/>
          </w:tcPr>
          <w:p w14:paraId="40F48BC3" w14:textId="77777777" w:rsidR="00DA12ED" w:rsidRPr="00201421" w:rsidRDefault="00DA12ED" w:rsidP="0093139F">
            <w:pPr>
              <w:pStyle w:val="Normal6a"/>
            </w:pPr>
            <w:r w:rsidRPr="00201421">
              <w:rPr>
                <w:b/>
                <w:i/>
              </w:rPr>
              <w:t>–</w:t>
            </w:r>
            <w:r w:rsidRPr="00201421">
              <w:tab/>
            </w:r>
            <w:r w:rsidRPr="00201421">
              <w:rPr>
                <w:b/>
                <w:i/>
              </w:rPr>
              <w:t>sistemas y mecanismos que proporcionen recursos adaptados a los menores y de fácil uso para garantizar que estos puedan buscar ayuda rápidamente, incluida información sobre cómo ponerse en contacto con organizaciones nacionales de protección de menores o cuerpos de seguridad nacionales;</w:t>
            </w:r>
          </w:p>
        </w:tc>
      </w:tr>
    </w:tbl>
    <w:p w14:paraId="788A889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5A62C9E" w14:textId="77777777" w:rsidR="00DA12ED" w:rsidRPr="00201421" w:rsidRDefault="00DA12ED" w:rsidP="00DA12ED">
      <w:r w:rsidRPr="00201421">
        <w:rPr>
          <w:rStyle w:val="HideTWBExt"/>
        </w:rPr>
        <w:t>&lt;/Amend&gt;</w:t>
      </w:r>
    </w:p>
    <w:p w14:paraId="1A0788D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649</w:t>
      </w:r>
      <w:r w:rsidRPr="00201421">
        <w:rPr>
          <w:rStyle w:val="HideTWBExt"/>
          <w:b w:val="0"/>
        </w:rPr>
        <w:t>&lt;/NumAm&gt;</w:t>
      </w:r>
    </w:p>
    <w:p w14:paraId="2E1A20D0"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3B698A94" w14:textId="77777777" w:rsidR="00DA12ED" w:rsidRPr="00201421" w:rsidRDefault="00DA12ED" w:rsidP="00DA12ED">
      <w:pPr>
        <w:pStyle w:val="NormalBold"/>
      </w:pPr>
      <w:r w:rsidRPr="00201421">
        <w:rPr>
          <w:rStyle w:val="HideTWBExt"/>
          <w:b w:val="0"/>
        </w:rPr>
        <w:t>&lt;/RepeatBlock-By&gt;</w:t>
      </w:r>
    </w:p>
    <w:p w14:paraId="5AF6206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F4560E4" w14:textId="77777777" w:rsidR="00DA12ED" w:rsidRPr="00201421" w:rsidRDefault="00DA12ED" w:rsidP="00DA12ED">
      <w:pPr>
        <w:pStyle w:val="NormalBold"/>
      </w:pPr>
      <w:r w:rsidRPr="00201421">
        <w:rPr>
          <w:rStyle w:val="HideTWBExt"/>
          <w:b w:val="0"/>
        </w:rPr>
        <w:t>&lt;Article&gt;</w:t>
      </w:r>
      <w:r w:rsidRPr="00201421">
        <w:t>Artículo 3 – apartado 2 – letra b – guion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6939AAF" w14:textId="77777777" w:rsidTr="0093139F">
        <w:trPr>
          <w:trHeight w:val="240"/>
          <w:jc w:val="center"/>
        </w:trPr>
        <w:tc>
          <w:tcPr>
            <w:tcW w:w="9752" w:type="dxa"/>
            <w:gridSpan w:val="2"/>
          </w:tcPr>
          <w:p w14:paraId="13A2C606" w14:textId="77777777" w:rsidR="00DA12ED" w:rsidRPr="00201421" w:rsidRDefault="00DA12ED" w:rsidP="0093139F"/>
        </w:tc>
      </w:tr>
      <w:tr w:rsidR="00DA12ED" w:rsidRPr="00201421" w14:paraId="0E39B563" w14:textId="77777777" w:rsidTr="0093139F">
        <w:trPr>
          <w:trHeight w:val="240"/>
          <w:jc w:val="center"/>
        </w:trPr>
        <w:tc>
          <w:tcPr>
            <w:tcW w:w="4876" w:type="dxa"/>
          </w:tcPr>
          <w:p w14:paraId="47A228DB" w14:textId="77777777" w:rsidR="00DA12ED" w:rsidRPr="00201421" w:rsidRDefault="00DA12ED" w:rsidP="0093139F">
            <w:pPr>
              <w:pStyle w:val="AmColumnHeading"/>
            </w:pPr>
            <w:r w:rsidRPr="00201421">
              <w:t>Texto de la Comisión</w:t>
            </w:r>
          </w:p>
        </w:tc>
        <w:tc>
          <w:tcPr>
            <w:tcW w:w="4876" w:type="dxa"/>
          </w:tcPr>
          <w:p w14:paraId="33062802" w14:textId="77777777" w:rsidR="00DA12ED" w:rsidRPr="00201421" w:rsidRDefault="00DA12ED" w:rsidP="0093139F">
            <w:pPr>
              <w:pStyle w:val="AmColumnHeading"/>
            </w:pPr>
            <w:r w:rsidRPr="00201421">
              <w:t>Enmienda</w:t>
            </w:r>
          </w:p>
        </w:tc>
      </w:tr>
      <w:tr w:rsidR="00DA12ED" w:rsidRPr="00201421" w14:paraId="07526EE3" w14:textId="77777777" w:rsidTr="0093139F">
        <w:trPr>
          <w:jc w:val="center"/>
        </w:trPr>
        <w:tc>
          <w:tcPr>
            <w:tcW w:w="4876" w:type="dxa"/>
          </w:tcPr>
          <w:p w14:paraId="56F05694" w14:textId="77777777" w:rsidR="00DA12ED" w:rsidRPr="00201421" w:rsidRDefault="00DA12ED" w:rsidP="0093139F">
            <w:pPr>
              <w:pStyle w:val="Normal6a"/>
            </w:pPr>
          </w:p>
        </w:tc>
        <w:tc>
          <w:tcPr>
            <w:tcW w:w="4876" w:type="dxa"/>
          </w:tcPr>
          <w:p w14:paraId="5D364DC5" w14:textId="77777777" w:rsidR="00DA12ED" w:rsidRPr="00201421" w:rsidRDefault="00DA12ED" w:rsidP="0093139F">
            <w:pPr>
              <w:pStyle w:val="Normal6a"/>
            </w:pPr>
            <w:r w:rsidRPr="00201421">
              <w:rPr>
                <w:b/>
                <w:i/>
              </w:rPr>
              <w:t>–</w:t>
            </w:r>
            <w:r w:rsidRPr="00201421">
              <w:tab/>
            </w:r>
            <w:r w:rsidRPr="00201421">
              <w:rPr>
                <w:b/>
                <w:i/>
              </w:rPr>
              <w:t>sistemas y mecanismos que proporcionen recursos adaptados a los menores y de fácil uso para garantizar que estos puedan buscar ayuda rápidamente, incluida información sobre cómo ponerse en contacto con organizaciones nacionales de protección de menores o cuerpos de seguridad nacionales;</w:t>
            </w:r>
          </w:p>
        </w:tc>
      </w:tr>
    </w:tbl>
    <w:p w14:paraId="0074B8A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8DCD5BB" w14:textId="77777777" w:rsidR="00DA12ED" w:rsidRPr="00201421" w:rsidRDefault="00DA12ED" w:rsidP="00DA12ED">
      <w:r w:rsidRPr="00201421">
        <w:rPr>
          <w:rStyle w:val="HideTWBExt"/>
        </w:rPr>
        <w:t>&lt;/Amend&gt;</w:t>
      </w:r>
    </w:p>
    <w:p w14:paraId="6A60E7D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650</w:t>
      </w:r>
      <w:r w:rsidRPr="00201421">
        <w:rPr>
          <w:rStyle w:val="HideTWBExt"/>
          <w:b w:val="0"/>
        </w:rPr>
        <w:t>&lt;/NumAm&gt;</w:t>
      </w:r>
    </w:p>
    <w:p w14:paraId="22AC4283" w14:textId="3EBA7B07"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Lucia Ďuriš Nicholsonová</w:t>
      </w:r>
      <w:r w:rsidR="0093139F" w:rsidRPr="0093139F">
        <w:t>, Nathalie Loiseau</w:t>
      </w:r>
      <w:r w:rsidRPr="00201421">
        <w:rPr>
          <w:rStyle w:val="HideTWBExt"/>
          <w:b w:val="0"/>
        </w:rPr>
        <w:t>&lt;/Members&gt;</w:t>
      </w:r>
    </w:p>
    <w:p w14:paraId="45804FAA" w14:textId="77777777" w:rsidR="00DA12ED" w:rsidRPr="00201421" w:rsidRDefault="00DA12ED" w:rsidP="00DA12ED">
      <w:pPr>
        <w:pStyle w:val="NormalBold"/>
      </w:pPr>
      <w:r w:rsidRPr="00201421">
        <w:rPr>
          <w:rStyle w:val="HideTWBExt"/>
          <w:b w:val="0"/>
        </w:rPr>
        <w:t>&lt;/RepeatBlock-By&gt;</w:t>
      </w:r>
    </w:p>
    <w:p w14:paraId="667D0FD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6D47D58" w14:textId="77777777" w:rsidR="00DA12ED" w:rsidRPr="00201421" w:rsidRDefault="00DA12ED" w:rsidP="00DA12ED">
      <w:pPr>
        <w:pStyle w:val="NormalBold"/>
      </w:pPr>
      <w:r w:rsidRPr="00201421">
        <w:rPr>
          <w:rStyle w:val="HideTWBExt"/>
          <w:b w:val="0"/>
        </w:rPr>
        <w:t>&lt;Article&gt;</w:t>
      </w:r>
      <w:r w:rsidRPr="00201421">
        <w:t>Artículo 3 – apartado 2 – letra b – guion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58B6D88" w14:textId="77777777" w:rsidTr="0093139F">
        <w:trPr>
          <w:trHeight w:val="240"/>
          <w:jc w:val="center"/>
        </w:trPr>
        <w:tc>
          <w:tcPr>
            <w:tcW w:w="9752" w:type="dxa"/>
            <w:gridSpan w:val="2"/>
          </w:tcPr>
          <w:p w14:paraId="00D9908F" w14:textId="77777777" w:rsidR="00DA12ED" w:rsidRPr="00201421" w:rsidRDefault="00DA12ED" w:rsidP="0093139F"/>
        </w:tc>
      </w:tr>
      <w:tr w:rsidR="00DA12ED" w:rsidRPr="00201421" w14:paraId="41921C66" w14:textId="77777777" w:rsidTr="0093139F">
        <w:trPr>
          <w:trHeight w:val="240"/>
          <w:jc w:val="center"/>
        </w:trPr>
        <w:tc>
          <w:tcPr>
            <w:tcW w:w="4876" w:type="dxa"/>
          </w:tcPr>
          <w:p w14:paraId="40F5BAFF" w14:textId="77777777" w:rsidR="00DA12ED" w:rsidRPr="00201421" w:rsidRDefault="00DA12ED" w:rsidP="0093139F">
            <w:pPr>
              <w:pStyle w:val="AmColumnHeading"/>
            </w:pPr>
            <w:r w:rsidRPr="00201421">
              <w:t>Texto de la Comisión</w:t>
            </w:r>
          </w:p>
        </w:tc>
        <w:tc>
          <w:tcPr>
            <w:tcW w:w="4876" w:type="dxa"/>
          </w:tcPr>
          <w:p w14:paraId="2E139D9B" w14:textId="77777777" w:rsidR="00DA12ED" w:rsidRPr="00201421" w:rsidRDefault="00DA12ED" w:rsidP="0093139F">
            <w:pPr>
              <w:pStyle w:val="AmColumnHeading"/>
            </w:pPr>
            <w:r w:rsidRPr="00201421">
              <w:t>Enmienda</w:t>
            </w:r>
          </w:p>
        </w:tc>
      </w:tr>
      <w:tr w:rsidR="00DA12ED" w:rsidRPr="00201421" w14:paraId="72245B50" w14:textId="77777777" w:rsidTr="0093139F">
        <w:trPr>
          <w:jc w:val="center"/>
        </w:trPr>
        <w:tc>
          <w:tcPr>
            <w:tcW w:w="4876" w:type="dxa"/>
          </w:tcPr>
          <w:p w14:paraId="1D584DC6" w14:textId="77777777" w:rsidR="00DA12ED" w:rsidRPr="00201421" w:rsidRDefault="00DA12ED" w:rsidP="0093139F">
            <w:pPr>
              <w:pStyle w:val="Normal6a"/>
            </w:pPr>
          </w:p>
        </w:tc>
        <w:tc>
          <w:tcPr>
            <w:tcW w:w="4876" w:type="dxa"/>
          </w:tcPr>
          <w:p w14:paraId="5FAC5ACD" w14:textId="77777777" w:rsidR="00DA12ED" w:rsidRPr="00201421" w:rsidRDefault="00DA12ED" w:rsidP="0093139F">
            <w:pPr>
              <w:pStyle w:val="Normal6a"/>
            </w:pPr>
            <w:r w:rsidRPr="00201421">
              <w:rPr>
                <w:b/>
                <w:i/>
              </w:rPr>
              <w:t>–</w:t>
            </w:r>
            <w:r w:rsidRPr="00201421">
              <w:tab/>
            </w:r>
            <w:r w:rsidRPr="00201421">
              <w:rPr>
                <w:b/>
                <w:i/>
              </w:rPr>
              <w:t>funcionalidades que permitan detectar el material conocido de abuso sexual de menores en el momento de su carga;</w:t>
            </w:r>
          </w:p>
        </w:tc>
      </w:tr>
      <w:tr w:rsidR="00DA12ED" w:rsidRPr="00201421" w14:paraId="68B81F5B" w14:textId="77777777" w:rsidTr="0093139F">
        <w:trPr>
          <w:jc w:val="center"/>
        </w:trPr>
        <w:tc>
          <w:tcPr>
            <w:tcW w:w="4876" w:type="dxa"/>
          </w:tcPr>
          <w:p w14:paraId="77CFFB07" w14:textId="77777777" w:rsidR="00DA12ED" w:rsidRPr="00201421" w:rsidRDefault="00DA12ED" w:rsidP="0093139F">
            <w:pPr>
              <w:pStyle w:val="Normal6a"/>
            </w:pPr>
          </w:p>
        </w:tc>
        <w:tc>
          <w:tcPr>
            <w:tcW w:w="4876" w:type="dxa"/>
          </w:tcPr>
          <w:p w14:paraId="00DE3C33" w14:textId="77777777" w:rsidR="00DA12ED" w:rsidRPr="00201421" w:rsidRDefault="00DA12ED" w:rsidP="0093139F">
            <w:pPr>
              <w:pStyle w:val="Normal6a"/>
            </w:pPr>
            <w:r w:rsidRPr="00201421">
              <w:rPr>
                <w:b/>
                <w:i/>
              </w:rPr>
              <w:t>–</w:t>
            </w:r>
            <w:r w:rsidRPr="00201421">
              <w:rPr>
                <w:b/>
                <w:i/>
              </w:rPr>
              <w:tab/>
              <w:t>funcionalidades que impidan la carga de contenido desde la red oscura;</w:t>
            </w:r>
          </w:p>
        </w:tc>
      </w:tr>
    </w:tbl>
    <w:p w14:paraId="7A97D40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DAEF4E7" w14:textId="77777777" w:rsidR="00DA12ED" w:rsidRPr="00201421" w:rsidRDefault="00DA12ED" w:rsidP="00DA12ED">
      <w:r w:rsidRPr="00201421">
        <w:rPr>
          <w:rStyle w:val="HideTWBExt"/>
        </w:rPr>
        <w:t>&lt;/Amend&gt;</w:t>
      </w:r>
    </w:p>
    <w:p w14:paraId="278137A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651</w:t>
      </w:r>
      <w:r w:rsidRPr="00201421">
        <w:rPr>
          <w:rStyle w:val="HideTWBExt"/>
          <w:b w:val="0"/>
        </w:rPr>
        <w:t>&lt;/NumAm&gt;</w:t>
      </w:r>
    </w:p>
    <w:p w14:paraId="2341040C"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Stelios Kympouropoulos, Tomas Tobé, Jessica Polfjärd, Jörgen Warborn, Arba Kokalari</w:t>
      </w:r>
      <w:r w:rsidRPr="00201421">
        <w:rPr>
          <w:rStyle w:val="HideTWBExt"/>
          <w:b w:val="0"/>
        </w:rPr>
        <w:t>&lt;/Members&gt;</w:t>
      </w:r>
    </w:p>
    <w:p w14:paraId="1044F5F0" w14:textId="77777777" w:rsidR="00DA12ED" w:rsidRPr="00201421" w:rsidRDefault="00DA12ED" w:rsidP="00DA12ED">
      <w:pPr>
        <w:pStyle w:val="NormalBold"/>
      </w:pPr>
      <w:r w:rsidRPr="00201421">
        <w:rPr>
          <w:rStyle w:val="HideTWBExt"/>
          <w:b w:val="0"/>
        </w:rPr>
        <w:t>&lt;/RepeatBlock-By&gt;</w:t>
      </w:r>
    </w:p>
    <w:p w14:paraId="409BA6C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E5A92D6" w14:textId="77777777" w:rsidR="00DA12ED" w:rsidRPr="00201421" w:rsidRDefault="00DA12ED" w:rsidP="00DA12ED">
      <w:pPr>
        <w:pStyle w:val="NormalBold"/>
      </w:pPr>
      <w:r w:rsidRPr="00201421">
        <w:rPr>
          <w:rStyle w:val="HideTWBExt"/>
          <w:b w:val="0"/>
        </w:rPr>
        <w:t>&lt;Article&gt;</w:t>
      </w:r>
      <w:r w:rsidRPr="00201421">
        <w:t>Artículo 3 – apartado 2 – letra b – guion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61208BD" w14:textId="77777777" w:rsidTr="0093139F">
        <w:trPr>
          <w:trHeight w:val="240"/>
          <w:jc w:val="center"/>
        </w:trPr>
        <w:tc>
          <w:tcPr>
            <w:tcW w:w="9752" w:type="dxa"/>
            <w:gridSpan w:val="2"/>
          </w:tcPr>
          <w:p w14:paraId="63BFF475" w14:textId="77777777" w:rsidR="00DA12ED" w:rsidRPr="00201421" w:rsidRDefault="00DA12ED" w:rsidP="0093139F"/>
        </w:tc>
      </w:tr>
      <w:tr w:rsidR="00DA12ED" w:rsidRPr="00201421" w14:paraId="5D8E21CE" w14:textId="77777777" w:rsidTr="0093139F">
        <w:trPr>
          <w:trHeight w:val="240"/>
          <w:jc w:val="center"/>
        </w:trPr>
        <w:tc>
          <w:tcPr>
            <w:tcW w:w="4876" w:type="dxa"/>
          </w:tcPr>
          <w:p w14:paraId="0CE62B81" w14:textId="77777777" w:rsidR="00DA12ED" w:rsidRPr="00201421" w:rsidRDefault="00DA12ED" w:rsidP="0093139F">
            <w:pPr>
              <w:pStyle w:val="AmColumnHeading"/>
            </w:pPr>
            <w:r w:rsidRPr="00201421">
              <w:t>Texto de la Comisión</w:t>
            </w:r>
          </w:p>
        </w:tc>
        <w:tc>
          <w:tcPr>
            <w:tcW w:w="4876" w:type="dxa"/>
          </w:tcPr>
          <w:p w14:paraId="751FBC77" w14:textId="77777777" w:rsidR="00DA12ED" w:rsidRPr="00201421" w:rsidRDefault="00DA12ED" w:rsidP="0093139F">
            <w:pPr>
              <w:pStyle w:val="AmColumnHeading"/>
            </w:pPr>
            <w:r w:rsidRPr="00201421">
              <w:t>Enmienda</w:t>
            </w:r>
          </w:p>
        </w:tc>
      </w:tr>
      <w:tr w:rsidR="00DA12ED" w:rsidRPr="00201421" w14:paraId="070D2BC9" w14:textId="77777777" w:rsidTr="0093139F">
        <w:trPr>
          <w:jc w:val="center"/>
        </w:trPr>
        <w:tc>
          <w:tcPr>
            <w:tcW w:w="4876" w:type="dxa"/>
          </w:tcPr>
          <w:p w14:paraId="30B3D05A" w14:textId="77777777" w:rsidR="00DA12ED" w:rsidRPr="00201421" w:rsidRDefault="00DA12ED" w:rsidP="0093139F">
            <w:pPr>
              <w:pStyle w:val="Normal6a"/>
            </w:pPr>
          </w:p>
        </w:tc>
        <w:tc>
          <w:tcPr>
            <w:tcW w:w="4876" w:type="dxa"/>
          </w:tcPr>
          <w:p w14:paraId="7D4CD17A" w14:textId="77777777" w:rsidR="00DA12ED" w:rsidRPr="00201421" w:rsidRDefault="00DA12ED" w:rsidP="0093139F">
            <w:pPr>
              <w:pStyle w:val="Normal6a"/>
            </w:pPr>
            <w:r w:rsidRPr="00201421">
              <w:rPr>
                <w:b/>
                <w:i/>
              </w:rPr>
              <w:t>–</w:t>
            </w:r>
            <w:r w:rsidRPr="00201421">
              <w:tab/>
            </w:r>
            <w:r w:rsidRPr="00201421">
              <w:rPr>
                <w:b/>
                <w:i/>
              </w:rPr>
              <w:t>funcionalidades que permitan controles parentales adecuados a cada edad;, incluido con el uso de IA;</w:t>
            </w:r>
          </w:p>
        </w:tc>
      </w:tr>
    </w:tbl>
    <w:p w14:paraId="1F55783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CF29B2C"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7237A6BF" w14:textId="77777777" w:rsidR="00DA12ED" w:rsidRPr="00201421" w:rsidRDefault="00DA12ED" w:rsidP="00DA12ED">
      <w:pPr>
        <w:pStyle w:val="AmJustText"/>
      </w:pPr>
      <w:r w:rsidRPr="00201421">
        <w:t>Como propuso el ponente, con la adición del uso de IA.</w:t>
      </w:r>
    </w:p>
    <w:p w14:paraId="5C04DD54" w14:textId="77777777" w:rsidR="00DA12ED" w:rsidRPr="00201421" w:rsidRDefault="00DA12ED" w:rsidP="00DA12ED">
      <w:r w:rsidRPr="00201421">
        <w:rPr>
          <w:rStyle w:val="HideTWBExt"/>
        </w:rPr>
        <w:t>&lt;/Amend&gt;</w:t>
      </w:r>
    </w:p>
    <w:p w14:paraId="3FEA7DF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652</w:t>
      </w:r>
      <w:r w:rsidRPr="00201421">
        <w:rPr>
          <w:rStyle w:val="HideTWBExt"/>
          <w:b w:val="0"/>
        </w:rPr>
        <w:t>&lt;/NumAm&gt;</w:t>
      </w:r>
    </w:p>
    <w:p w14:paraId="21F07EA6"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22376612" w14:textId="77777777" w:rsidR="00DA12ED" w:rsidRPr="00201421" w:rsidRDefault="00DA12ED" w:rsidP="00DA12ED">
      <w:pPr>
        <w:pStyle w:val="NormalBold"/>
      </w:pPr>
      <w:r w:rsidRPr="00201421">
        <w:rPr>
          <w:rStyle w:val="HideTWBExt"/>
          <w:b w:val="0"/>
        </w:rPr>
        <w:t>&lt;/RepeatBlock-By&gt;</w:t>
      </w:r>
    </w:p>
    <w:p w14:paraId="42538A1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E688FA" w14:textId="77777777" w:rsidR="00DA12ED" w:rsidRPr="00201421" w:rsidRDefault="00DA12ED" w:rsidP="00DA12ED">
      <w:pPr>
        <w:pStyle w:val="NormalBold"/>
      </w:pPr>
      <w:r w:rsidRPr="00201421">
        <w:rPr>
          <w:rStyle w:val="HideTWBExt"/>
          <w:b w:val="0"/>
        </w:rPr>
        <w:t>&lt;Article&gt;</w:t>
      </w:r>
      <w:r w:rsidRPr="00201421">
        <w:t>Artículo 3 – apartado 2 – letra b – guion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0AE0B7E" w14:textId="77777777" w:rsidTr="0093139F">
        <w:trPr>
          <w:trHeight w:val="240"/>
          <w:jc w:val="center"/>
        </w:trPr>
        <w:tc>
          <w:tcPr>
            <w:tcW w:w="9752" w:type="dxa"/>
            <w:gridSpan w:val="2"/>
          </w:tcPr>
          <w:p w14:paraId="3C219DC3" w14:textId="77777777" w:rsidR="00DA12ED" w:rsidRPr="00201421" w:rsidRDefault="00DA12ED" w:rsidP="0093139F"/>
        </w:tc>
      </w:tr>
      <w:tr w:rsidR="00DA12ED" w:rsidRPr="00201421" w14:paraId="3F3FC9F1" w14:textId="77777777" w:rsidTr="0093139F">
        <w:trPr>
          <w:trHeight w:val="240"/>
          <w:jc w:val="center"/>
        </w:trPr>
        <w:tc>
          <w:tcPr>
            <w:tcW w:w="4876" w:type="dxa"/>
          </w:tcPr>
          <w:p w14:paraId="5FFBCFD1" w14:textId="77777777" w:rsidR="00DA12ED" w:rsidRPr="00201421" w:rsidRDefault="00DA12ED" w:rsidP="0093139F">
            <w:pPr>
              <w:pStyle w:val="AmColumnHeading"/>
            </w:pPr>
            <w:r w:rsidRPr="00201421">
              <w:t>Texto de la Comisión</w:t>
            </w:r>
          </w:p>
        </w:tc>
        <w:tc>
          <w:tcPr>
            <w:tcW w:w="4876" w:type="dxa"/>
          </w:tcPr>
          <w:p w14:paraId="5A606642" w14:textId="77777777" w:rsidR="00DA12ED" w:rsidRPr="00201421" w:rsidRDefault="00DA12ED" w:rsidP="0093139F">
            <w:pPr>
              <w:pStyle w:val="AmColumnHeading"/>
            </w:pPr>
            <w:r w:rsidRPr="00201421">
              <w:t>Enmienda</w:t>
            </w:r>
          </w:p>
        </w:tc>
      </w:tr>
      <w:tr w:rsidR="00DA12ED" w:rsidRPr="00201421" w14:paraId="6076A99D" w14:textId="77777777" w:rsidTr="0093139F">
        <w:trPr>
          <w:jc w:val="center"/>
        </w:trPr>
        <w:tc>
          <w:tcPr>
            <w:tcW w:w="4876" w:type="dxa"/>
          </w:tcPr>
          <w:p w14:paraId="0D3305D6" w14:textId="77777777" w:rsidR="00DA12ED" w:rsidRPr="00201421" w:rsidRDefault="00DA12ED" w:rsidP="0093139F">
            <w:pPr>
              <w:pStyle w:val="Normal6a"/>
            </w:pPr>
          </w:p>
        </w:tc>
        <w:tc>
          <w:tcPr>
            <w:tcW w:w="4876" w:type="dxa"/>
          </w:tcPr>
          <w:p w14:paraId="797389B4" w14:textId="77777777" w:rsidR="00DA12ED" w:rsidRPr="00201421" w:rsidRDefault="00DA12ED" w:rsidP="0093139F">
            <w:pPr>
              <w:pStyle w:val="Normal6a"/>
            </w:pPr>
            <w:r w:rsidRPr="00201421">
              <w:rPr>
                <w:b/>
                <w:i/>
              </w:rPr>
              <w:t>–</w:t>
            </w:r>
            <w:r w:rsidRPr="00201421">
              <w:tab/>
            </w:r>
            <w:r w:rsidRPr="00201421">
              <w:rPr>
                <w:b/>
                <w:i/>
              </w:rPr>
              <w:t>funcionalidades que permitan la denuncia por parte de los propios menores, sus progenitores o tutores legales;</w:t>
            </w:r>
          </w:p>
        </w:tc>
      </w:tr>
    </w:tbl>
    <w:p w14:paraId="4355C32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C2D78B4" w14:textId="77777777" w:rsidR="00DA12ED" w:rsidRPr="00201421" w:rsidRDefault="00DA12ED" w:rsidP="00DA12ED">
      <w:r w:rsidRPr="00201421">
        <w:rPr>
          <w:rStyle w:val="HideTWBExt"/>
        </w:rPr>
        <w:t>&lt;/Amend&gt;</w:t>
      </w:r>
    </w:p>
    <w:p w14:paraId="4CA40C0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653</w:t>
      </w:r>
      <w:r w:rsidRPr="00201421">
        <w:rPr>
          <w:rStyle w:val="HideTWBExt"/>
          <w:b w:val="0"/>
        </w:rPr>
        <w:t>&lt;/NumAm&gt;</w:t>
      </w:r>
    </w:p>
    <w:p w14:paraId="4C6D7E85"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Stelios Kympouropoulos, Tomas Tobé, Jessica Polfjärd, Jörgen Warborn, Arba Kokalari</w:t>
      </w:r>
      <w:r w:rsidRPr="00201421">
        <w:rPr>
          <w:rStyle w:val="HideTWBExt"/>
          <w:b w:val="0"/>
        </w:rPr>
        <w:t>&lt;/Members&gt;</w:t>
      </w:r>
    </w:p>
    <w:p w14:paraId="1F9B8D55" w14:textId="77777777" w:rsidR="00DA12ED" w:rsidRPr="00201421" w:rsidRDefault="00DA12ED" w:rsidP="00DA12ED">
      <w:pPr>
        <w:pStyle w:val="NormalBold"/>
      </w:pPr>
      <w:r w:rsidRPr="00201421">
        <w:rPr>
          <w:rStyle w:val="HideTWBExt"/>
          <w:b w:val="0"/>
        </w:rPr>
        <w:t>&lt;/RepeatBlock-By&gt;</w:t>
      </w:r>
    </w:p>
    <w:p w14:paraId="2D89C7A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BC257C" w14:textId="77777777" w:rsidR="00DA12ED" w:rsidRPr="00201421" w:rsidRDefault="00DA12ED" w:rsidP="00DA12ED">
      <w:pPr>
        <w:pStyle w:val="NormalBold"/>
      </w:pPr>
      <w:r w:rsidRPr="00201421">
        <w:rPr>
          <w:rStyle w:val="HideTWBExt"/>
          <w:b w:val="0"/>
        </w:rPr>
        <w:t>&lt;Article&gt;</w:t>
      </w:r>
      <w:r w:rsidRPr="00201421">
        <w:t>Artículo 3 – apartado 2 – letra b – guion 4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49C344B" w14:textId="77777777" w:rsidTr="0093139F">
        <w:trPr>
          <w:trHeight w:val="240"/>
          <w:jc w:val="center"/>
        </w:trPr>
        <w:tc>
          <w:tcPr>
            <w:tcW w:w="9752" w:type="dxa"/>
            <w:gridSpan w:val="2"/>
          </w:tcPr>
          <w:p w14:paraId="61F6D026" w14:textId="77777777" w:rsidR="00DA12ED" w:rsidRPr="00201421" w:rsidRDefault="00DA12ED" w:rsidP="0093139F"/>
        </w:tc>
      </w:tr>
      <w:tr w:rsidR="00DA12ED" w:rsidRPr="00201421" w14:paraId="34E4C089" w14:textId="77777777" w:rsidTr="0093139F">
        <w:trPr>
          <w:trHeight w:val="240"/>
          <w:jc w:val="center"/>
        </w:trPr>
        <w:tc>
          <w:tcPr>
            <w:tcW w:w="4876" w:type="dxa"/>
          </w:tcPr>
          <w:p w14:paraId="078F1012" w14:textId="77777777" w:rsidR="00DA12ED" w:rsidRPr="00201421" w:rsidRDefault="00DA12ED" w:rsidP="0093139F">
            <w:pPr>
              <w:pStyle w:val="AmColumnHeading"/>
            </w:pPr>
            <w:r w:rsidRPr="00201421">
              <w:t>Texto de la Comisión</w:t>
            </w:r>
          </w:p>
        </w:tc>
        <w:tc>
          <w:tcPr>
            <w:tcW w:w="4876" w:type="dxa"/>
          </w:tcPr>
          <w:p w14:paraId="16682875" w14:textId="77777777" w:rsidR="00DA12ED" w:rsidRPr="00201421" w:rsidRDefault="00DA12ED" w:rsidP="0093139F">
            <w:pPr>
              <w:pStyle w:val="AmColumnHeading"/>
            </w:pPr>
            <w:r w:rsidRPr="00201421">
              <w:t>Enmienda</w:t>
            </w:r>
          </w:p>
        </w:tc>
      </w:tr>
      <w:tr w:rsidR="00DA12ED" w:rsidRPr="00201421" w14:paraId="4BEBBE2D" w14:textId="77777777" w:rsidTr="0093139F">
        <w:trPr>
          <w:jc w:val="center"/>
        </w:trPr>
        <w:tc>
          <w:tcPr>
            <w:tcW w:w="4876" w:type="dxa"/>
          </w:tcPr>
          <w:p w14:paraId="46BB0BCE" w14:textId="77777777" w:rsidR="00DA12ED" w:rsidRPr="00201421" w:rsidRDefault="00DA12ED" w:rsidP="0093139F">
            <w:pPr>
              <w:pStyle w:val="Normal6a"/>
            </w:pPr>
          </w:p>
        </w:tc>
        <w:tc>
          <w:tcPr>
            <w:tcW w:w="4876" w:type="dxa"/>
          </w:tcPr>
          <w:p w14:paraId="10C0B4FB" w14:textId="77777777" w:rsidR="00DA12ED" w:rsidRPr="00201421" w:rsidRDefault="00DA12ED" w:rsidP="0093139F">
            <w:pPr>
              <w:pStyle w:val="Normal6a"/>
            </w:pPr>
            <w:r w:rsidRPr="00201421">
              <w:rPr>
                <w:b/>
                <w:i/>
              </w:rPr>
              <w:t>–</w:t>
            </w:r>
            <w:r w:rsidRPr="00201421">
              <w:tab/>
            </w:r>
            <w:r w:rsidRPr="00201421">
              <w:rPr>
                <w:b/>
                <w:i/>
              </w:rPr>
              <w:t>funcionalidades que permitan la denuncia por parte de las propias víctimas, incluido con el uso de IA;</w:t>
            </w:r>
          </w:p>
        </w:tc>
      </w:tr>
    </w:tbl>
    <w:p w14:paraId="2DEB98A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24BB2AE"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6D1294A6" w14:textId="77777777" w:rsidR="00DA12ED" w:rsidRPr="00201421" w:rsidRDefault="00DA12ED" w:rsidP="00DA12ED">
      <w:pPr>
        <w:pStyle w:val="AmJustText"/>
      </w:pPr>
      <w:r w:rsidRPr="00201421">
        <w:t>Como propuso el ponente, con la adición del uso de IA.</w:t>
      </w:r>
    </w:p>
    <w:p w14:paraId="7CDDA388" w14:textId="77777777" w:rsidR="00DA12ED" w:rsidRPr="00201421" w:rsidRDefault="00DA12ED" w:rsidP="00DA12ED">
      <w:r w:rsidRPr="00201421">
        <w:rPr>
          <w:rStyle w:val="HideTWBExt"/>
        </w:rPr>
        <w:t>&lt;/Amend&gt;</w:t>
      </w:r>
    </w:p>
    <w:p w14:paraId="7E327A7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654</w:t>
      </w:r>
      <w:r w:rsidRPr="00201421">
        <w:rPr>
          <w:rStyle w:val="HideTWBExt"/>
          <w:b w:val="0"/>
        </w:rPr>
        <w:t>&lt;/NumAm&gt;</w:t>
      </w:r>
    </w:p>
    <w:p w14:paraId="719019B0"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403670A5" w14:textId="77777777" w:rsidR="00DA12ED" w:rsidRPr="00201421" w:rsidRDefault="00DA12ED" w:rsidP="00DA12ED">
      <w:pPr>
        <w:pStyle w:val="NormalBold"/>
      </w:pPr>
      <w:r w:rsidRPr="00201421">
        <w:rPr>
          <w:rStyle w:val="HideTWBExt"/>
          <w:b w:val="0"/>
        </w:rPr>
        <w:t>&lt;/RepeatBlock-By&gt;</w:t>
      </w:r>
    </w:p>
    <w:p w14:paraId="038C3F9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6702892" w14:textId="77777777" w:rsidR="00DA12ED" w:rsidRPr="00201421" w:rsidRDefault="00DA12ED" w:rsidP="00DA12ED">
      <w:pPr>
        <w:pStyle w:val="NormalBold"/>
      </w:pPr>
      <w:r w:rsidRPr="00201421">
        <w:rPr>
          <w:rStyle w:val="HideTWBExt"/>
          <w:b w:val="0"/>
        </w:rPr>
        <w:t>&lt;Article&gt;</w:t>
      </w:r>
      <w:r w:rsidRPr="00201421">
        <w:t>Artículo 3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2054328" w14:textId="77777777" w:rsidTr="0093139F">
        <w:trPr>
          <w:trHeight w:val="240"/>
          <w:jc w:val="center"/>
        </w:trPr>
        <w:tc>
          <w:tcPr>
            <w:tcW w:w="9752" w:type="dxa"/>
            <w:gridSpan w:val="2"/>
          </w:tcPr>
          <w:p w14:paraId="07D14308" w14:textId="77777777" w:rsidR="00DA12ED" w:rsidRPr="00201421" w:rsidRDefault="00DA12ED" w:rsidP="0093139F"/>
        </w:tc>
      </w:tr>
      <w:tr w:rsidR="00DA12ED" w:rsidRPr="00201421" w14:paraId="25F63522" w14:textId="77777777" w:rsidTr="0093139F">
        <w:trPr>
          <w:trHeight w:val="240"/>
          <w:jc w:val="center"/>
        </w:trPr>
        <w:tc>
          <w:tcPr>
            <w:tcW w:w="4876" w:type="dxa"/>
          </w:tcPr>
          <w:p w14:paraId="1EEE0051" w14:textId="77777777" w:rsidR="00DA12ED" w:rsidRPr="00201421" w:rsidRDefault="00DA12ED" w:rsidP="0093139F">
            <w:pPr>
              <w:pStyle w:val="AmColumnHeading"/>
            </w:pPr>
            <w:r w:rsidRPr="00201421">
              <w:t>Texto de la Comisión</w:t>
            </w:r>
          </w:p>
        </w:tc>
        <w:tc>
          <w:tcPr>
            <w:tcW w:w="4876" w:type="dxa"/>
          </w:tcPr>
          <w:p w14:paraId="2B8EF267" w14:textId="77777777" w:rsidR="00DA12ED" w:rsidRPr="00201421" w:rsidRDefault="00DA12ED" w:rsidP="0093139F">
            <w:pPr>
              <w:pStyle w:val="AmColumnHeading"/>
            </w:pPr>
            <w:r w:rsidRPr="00201421">
              <w:t>Enmienda</w:t>
            </w:r>
          </w:p>
        </w:tc>
      </w:tr>
      <w:tr w:rsidR="00DA12ED" w:rsidRPr="00201421" w14:paraId="15E1A11C" w14:textId="77777777" w:rsidTr="0093139F">
        <w:trPr>
          <w:jc w:val="center"/>
        </w:trPr>
        <w:tc>
          <w:tcPr>
            <w:tcW w:w="4876" w:type="dxa"/>
          </w:tcPr>
          <w:p w14:paraId="7161196A" w14:textId="77777777" w:rsidR="00DA12ED" w:rsidRPr="00201421" w:rsidRDefault="00DA12ED" w:rsidP="0093139F">
            <w:pPr>
              <w:pStyle w:val="Normal6a"/>
            </w:pPr>
            <w:r w:rsidRPr="00201421">
              <w:rPr>
                <w:b/>
                <w:i/>
              </w:rPr>
              <w:t>c)</w:t>
            </w:r>
            <w:r w:rsidRPr="00201421">
              <w:tab/>
            </w:r>
            <w:r w:rsidRPr="00201421">
              <w:rPr>
                <w:b/>
                <w:i/>
              </w:rPr>
              <w:t>la forma en que los usuarios utilizan el servicio y la repercusión de dicho uso en el riesgo;</w:t>
            </w:r>
          </w:p>
        </w:tc>
        <w:tc>
          <w:tcPr>
            <w:tcW w:w="4876" w:type="dxa"/>
          </w:tcPr>
          <w:p w14:paraId="3518DCF6" w14:textId="77777777" w:rsidR="00DA12ED" w:rsidRPr="00201421" w:rsidRDefault="00DA12ED" w:rsidP="0093139F">
            <w:pPr>
              <w:pStyle w:val="Normal6a"/>
            </w:pPr>
            <w:r w:rsidRPr="00201421">
              <w:rPr>
                <w:b/>
                <w:i/>
              </w:rPr>
              <w:t>suprimida</w:t>
            </w:r>
          </w:p>
        </w:tc>
      </w:tr>
    </w:tbl>
    <w:p w14:paraId="0BEE7D8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7533D8C" w14:textId="77777777" w:rsidR="00DA12ED" w:rsidRPr="00201421" w:rsidRDefault="00DA12ED" w:rsidP="00DA12ED">
      <w:r w:rsidRPr="00201421">
        <w:rPr>
          <w:rStyle w:val="HideTWBExt"/>
        </w:rPr>
        <w:t>&lt;/Amend&gt;</w:t>
      </w:r>
    </w:p>
    <w:p w14:paraId="4013C83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655</w:t>
      </w:r>
      <w:r w:rsidRPr="00201421">
        <w:rPr>
          <w:rStyle w:val="HideTWBExt"/>
          <w:b w:val="0"/>
        </w:rPr>
        <w:t>&lt;/NumAm&gt;</w:t>
      </w:r>
    </w:p>
    <w:p w14:paraId="51F5BEF3"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BAB549B"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6D9A077"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5EDCD1E"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EE2FA93"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24B3AADA" w14:textId="77777777" w:rsidR="00DA12ED" w:rsidRPr="00201421" w:rsidRDefault="00DA12ED" w:rsidP="00DA12ED">
      <w:pPr>
        <w:pStyle w:val="NormalBold"/>
      </w:pPr>
      <w:r w:rsidRPr="00201421">
        <w:rPr>
          <w:rStyle w:val="HideTWBExt"/>
          <w:b w:val="0"/>
        </w:rPr>
        <w:t>&lt;/RepeatBlock-By&gt;</w:t>
      </w:r>
    </w:p>
    <w:p w14:paraId="1BAE31A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4B4BACE" w14:textId="77777777" w:rsidR="00DA12ED" w:rsidRPr="00201421" w:rsidRDefault="00DA12ED" w:rsidP="00DA12ED">
      <w:pPr>
        <w:pStyle w:val="NormalBold"/>
      </w:pPr>
      <w:r w:rsidRPr="00201421">
        <w:rPr>
          <w:rStyle w:val="HideTWBExt"/>
          <w:b w:val="0"/>
        </w:rPr>
        <w:t>&lt;Article&gt;</w:t>
      </w:r>
      <w:r w:rsidRPr="00201421">
        <w:t>Artículo 3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4895CFD" w14:textId="77777777" w:rsidTr="0093139F">
        <w:trPr>
          <w:trHeight w:val="240"/>
          <w:jc w:val="center"/>
        </w:trPr>
        <w:tc>
          <w:tcPr>
            <w:tcW w:w="9752" w:type="dxa"/>
            <w:gridSpan w:val="2"/>
          </w:tcPr>
          <w:p w14:paraId="246F151A" w14:textId="77777777" w:rsidR="00DA12ED" w:rsidRPr="00201421" w:rsidRDefault="00DA12ED" w:rsidP="0093139F"/>
        </w:tc>
      </w:tr>
      <w:tr w:rsidR="00DA12ED" w:rsidRPr="00201421" w14:paraId="07225C1C" w14:textId="77777777" w:rsidTr="0093139F">
        <w:trPr>
          <w:trHeight w:val="240"/>
          <w:jc w:val="center"/>
        </w:trPr>
        <w:tc>
          <w:tcPr>
            <w:tcW w:w="4876" w:type="dxa"/>
          </w:tcPr>
          <w:p w14:paraId="34C127E2" w14:textId="77777777" w:rsidR="00DA12ED" w:rsidRPr="00201421" w:rsidRDefault="00DA12ED" w:rsidP="0093139F">
            <w:pPr>
              <w:pStyle w:val="AmColumnHeading"/>
            </w:pPr>
            <w:r w:rsidRPr="00201421">
              <w:t>Texto de la Comisión</w:t>
            </w:r>
          </w:p>
        </w:tc>
        <w:tc>
          <w:tcPr>
            <w:tcW w:w="4876" w:type="dxa"/>
          </w:tcPr>
          <w:p w14:paraId="7123D800" w14:textId="77777777" w:rsidR="00DA12ED" w:rsidRPr="00201421" w:rsidRDefault="00DA12ED" w:rsidP="0093139F">
            <w:pPr>
              <w:pStyle w:val="AmColumnHeading"/>
            </w:pPr>
            <w:r w:rsidRPr="00201421">
              <w:t>Enmienda</w:t>
            </w:r>
          </w:p>
        </w:tc>
      </w:tr>
      <w:tr w:rsidR="00DA12ED" w:rsidRPr="00201421" w14:paraId="15D4B895" w14:textId="77777777" w:rsidTr="0093139F">
        <w:trPr>
          <w:jc w:val="center"/>
        </w:trPr>
        <w:tc>
          <w:tcPr>
            <w:tcW w:w="4876" w:type="dxa"/>
          </w:tcPr>
          <w:p w14:paraId="4C34450F" w14:textId="77777777" w:rsidR="00DA12ED" w:rsidRPr="00201421" w:rsidRDefault="00DA12ED" w:rsidP="0093139F">
            <w:pPr>
              <w:pStyle w:val="Normal6a"/>
            </w:pPr>
            <w:r w:rsidRPr="00201421">
              <w:rPr>
                <w:b/>
                <w:i/>
              </w:rPr>
              <w:t>c)</w:t>
            </w:r>
            <w:r w:rsidRPr="00201421">
              <w:tab/>
            </w:r>
            <w:r w:rsidRPr="00201421">
              <w:rPr>
                <w:b/>
                <w:i/>
              </w:rPr>
              <w:t>la forma en que los usuarios utilizan el servicio y la repercusión de dicho uso en el riesgo;</w:t>
            </w:r>
          </w:p>
        </w:tc>
        <w:tc>
          <w:tcPr>
            <w:tcW w:w="4876" w:type="dxa"/>
          </w:tcPr>
          <w:p w14:paraId="0C4A34B5" w14:textId="77777777" w:rsidR="00DA12ED" w:rsidRPr="00201421" w:rsidRDefault="00DA12ED" w:rsidP="0093139F">
            <w:pPr>
              <w:pStyle w:val="Normal6a"/>
            </w:pPr>
            <w:r w:rsidRPr="00201421">
              <w:rPr>
                <w:b/>
                <w:i/>
              </w:rPr>
              <w:t>suprimida</w:t>
            </w:r>
          </w:p>
        </w:tc>
      </w:tr>
    </w:tbl>
    <w:p w14:paraId="1CB9E1C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2176B3B" w14:textId="77777777" w:rsidR="00DA12ED" w:rsidRPr="00201421" w:rsidRDefault="00DA12ED" w:rsidP="00DA12ED">
      <w:r w:rsidRPr="00201421">
        <w:rPr>
          <w:rStyle w:val="HideTWBExt"/>
        </w:rPr>
        <w:t>&lt;/Amend&gt;</w:t>
      </w:r>
    </w:p>
    <w:p w14:paraId="70DC94A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656</w:t>
      </w:r>
      <w:r w:rsidRPr="00201421">
        <w:rPr>
          <w:rStyle w:val="HideTWBExt"/>
          <w:b w:val="0"/>
        </w:rPr>
        <w:t>&lt;/NumAm&gt;</w:t>
      </w:r>
    </w:p>
    <w:p w14:paraId="593F12FF"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3C89C1F"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21A4926" w14:textId="77777777" w:rsidR="00DA12ED" w:rsidRPr="00201421" w:rsidRDefault="00DA12ED" w:rsidP="00DA12ED">
      <w:pPr>
        <w:pStyle w:val="NormalBold"/>
      </w:pPr>
      <w:r w:rsidRPr="00201421">
        <w:rPr>
          <w:rStyle w:val="HideTWBExt"/>
          <w:b w:val="0"/>
        </w:rPr>
        <w:t>&lt;/RepeatBlock-By&gt;</w:t>
      </w:r>
    </w:p>
    <w:p w14:paraId="6575024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4E47471" w14:textId="77777777" w:rsidR="00DA12ED" w:rsidRPr="00201421" w:rsidRDefault="00DA12ED" w:rsidP="00DA12ED">
      <w:pPr>
        <w:pStyle w:val="NormalBold"/>
      </w:pPr>
      <w:r w:rsidRPr="00201421">
        <w:rPr>
          <w:rStyle w:val="HideTWBExt"/>
          <w:b w:val="0"/>
        </w:rPr>
        <w:t>&lt;Article&gt;</w:t>
      </w:r>
      <w:r w:rsidRPr="00201421">
        <w:t>Artículo 3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13A4FE4" w14:textId="77777777" w:rsidTr="0093139F">
        <w:trPr>
          <w:trHeight w:val="240"/>
          <w:jc w:val="center"/>
        </w:trPr>
        <w:tc>
          <w:tcPr>
            <w:tcW w:w="9752" w:type="dxa"/>
            <w:gridSpan w:val="2"/>
          </w:tcPr>
          <w:p w14:paraId="5B54046A" w14:textId="77777777" w:rsidR="00DA12ED" w:rsidRPr="00201421" w:rsidRDefault="00DA12ED" w:rsidP="0093139F"/>
        </w:tc>
      </w:tr>
      <w:tr w:rsidR="00DA12ED" w:rsidRPr="00201421" w14:paraId="03F09ADB" w14:textId="77777777" w:rsidTr="0093139F">
        <w:trPr>
          <w:trHeight w:val="240"/>
          <w:jc w:val="center"/>
        </w:trPr>
        <w:tc>
          <w:tcPr>
            <w:tcW w:w="4876" w:type="dxa"/>
          </w:tcPr>
          <w:p w14:paraId="7517C18E" w14:textId="77777777" w:rsidR="00DA12ED" w:rsidRPr="00201421" w:rsidRDefault="00DA12ED" w:rsidP="0093139F">
            <w:pPr>
              <w:pStyle w:val="AmColumnHeading"/>
            </w:pPr>
            <w:r w:rsidRPr="00201421">
              <w:t>Texto de la Comisión</w:t>
            </w:r>
          </w:p>
        </w:tc>
        <w:tc>
          <w:tcPr>
            <w:tcW w:w="4876" w:type="dxa"/>
          </w:tcPr>
          <w:p w14:paraId="2B695BB9" w14:textId="77777777" w:rsidR="00DA12ED" w:rsidRPr="00201421" w:rsidRDefault="00DA12ED" w:rsidP="0093139F">
            <w:pPr>
              <w:pStyle w:val="AmColumnHeading"/>
            </w:pPr>
            <w:r w:rsidRPr="00201421">
              <w:t>Enmienda</w:t>
            </w:r>
          </w:p>
        </w:tc>
      </w:tr>
      <w:tr w:rsidR="00DA12ED" w:rsidRPr="00201421" w14:paraId="4BBFB25E" w14:textId="77777777" w:rsidTr="0093139F">
        <w:trPr>
          <w:jc w:val="center"/>
        </w:trPr>
        <w:tc>
          <w:tcPr>
            <w:tcW w:w="4876" w:type="dxa"/>
          </w:tcPr>
          <w:p w14:paraId="40718472" w14:textId="77777777" w:rsidR="00DA12ED" w:rsidRPr="00201421" w:rsidRDefault="00DA12ED" w:rsidP="0093139F">
            <w:pPr>
              <w:pStyle w:val="Normal6a"/>
            </w:pPr>
            <w:r w:rsidRPr="00201421">
              <w:rPr>
                <w:b/>
                <w:i/>
              </w:rPr>
              <w:t>c)</w:t>
            </w:r>
            <w:r w:rsidRPr="00201421">
              <w:tab/>
            </w:r>
            <w:r w:rsidRPr="00201421">
              <w:rPr>
                <w:b/>
                <w:i/>
              </w:rPr>
              <w:t>la forma en que los usuarios utilizan el servicio y la repercusión de dicho uso en el riesgo;</w:t>
            </w:r>
          </w:p>
        </w:tc>
        <w:tc>
          <w:tcPr>
            <w:tcW w:w="4876" w:type="dxa"/>
          </w:tcPr>
          <w:p w14:paraId="5DF2EECA" w14:textId="77777777" w:rsidR="00DA12ED" w:rsidRPr="00201421" w:rsidRDefault="00DA12ED" w:rsidP="0093139F">
            <w:pPr>
              <w:pStyle w:val="Normal6a"/>
            </w:pPr>
            <w:r w:rsidRPr="00201421">
              <w:rPr>
                <w:b/>
                <w:i/>
              </w:rPr>
              <w:t>suprimida</w:t>
            </w:r>
          </w:p>
        </w:tc>
      </w:tr>
    </w:tbl>
    <w:p w14:paraId="142AAB1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3F1B319"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A708C97" w14:textId="77777777" w:rsidR="00DA12ED" w:rsidRPr="00201421" w:rsidRDefault="00DA12ED" w:rsidP="00DA12ED">
      <w:pPr>
        <w:pStyle w:val="AmJustText"/>
      </w:pPr>
      <w:r w:rsidRPr="00201421">
        <w:t>Es demasiado vaga para poder ejecutarse de forma eficaz.</w:t>
      </w:r>
    </w:p>
    <w:p w14:paraId="3ACE53C6" w14:textId="77777777" w:rsidR="00DA12ED" w:rsidRPr="00201421" w:rsidRDefault="00DA12ED" w:rsidP="00DA12ED">
      <w:r w:rsidRPr="00201421">
        <w:rPr>
          <w:rStyle w:val="HideTWBExt"/>
        </w:rPr>
        <w:t>&lt;/Amend&gt;</w:t>
      </w:r>
    </w:p>
    <w:p w14:paraId="7A724D2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657</w:t>
      </w:r>
      <w:r w:rsidRPr="00201421">
        <w:rPr>
          <w:rStyle w:val="HideTWBExt"/>
          <w:b w:val="0"/>
        </w:rPr>
        <w:t>&lt;/NumAm&gt;</w:t>
      </w:r>
    </w:p>
    <w:p w14:paraId="0E070467"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E408EA7" w14:textId="77777777" w:rsidR="00DA12ED" w:rsidRPr="00201421" w:rsidRDefault="00DA12ED" w:rsidP="00DA12ED">
      <w:pPr>
        <w:pStyle w:val="NormalBold"/>
      </w:pPr>
      <w:r w:rsidRPr="00201421">
        <w:rPr>
          <w:rStyle w:val="HideTWBExt"/>
          <w:b w:val="0"/>
        </w:rPr>
        <w:t>&lt;/RepeatBlock-By&gt;</w:t>
      </w:r>
    </w:p>
    <w:p w14:paraId="4DAD6F1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18B97B4" w14:textId="77777777" w:rsidR="00DA12ED" w:rsidRPr="00201421" w:rsidRDefault="00DA12ED" w:rsidP="00DA12ED">
      <w:pPr>
        <w:pStyle w:val="NormalBold"/>
      </w:pPr>
      <w:r w:rsidRPr="00201421">
        <w:rPr>
          <w:rStyle w:val="HideTWBExt"/>
          <w:b w:val="0"/>
        </w:rPr>
        <w:t>&lt;Article&gt;</w:t>
      </w:r>
      <w:r w:rsidRPr="00201421">
        <w:t>Artículo 3 – apartado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DC91810" w14:textId="77777777" w:rsidTr="0093139F">
        <w:trPr>
          <w:trHeight w:val="240"/>
          <w:jc w:val="center"/>
        </w:trPr>
        <w:tc>
          <w:tcPr>
            <w:tcW w:w="9752" w:type="dxa"/>
            <w:gridSpan w:val="2"/>
          </w:tcPr>
          <w:p w14:paraId="33479FC5" w14:textId="77777777" w:rsidR="00DA12ED" w:rsidRPr="00201421" w:rsidRDefault="00DA12ED" w:rsidP="0093139F"/>
        </w:tc>
      </w:tr>
      <w:tr w:rsidR="00DA12ED" w:rsidRPr="00201421" w14:paraId="4290EBA6" w14:textId="77777777" w:rsidTr="0093139F">
        <w:trPr>
          <w:trHeight w:val="240"/>
          <w:jc w:val="center"/>
        </w:trPr>
        <w:tc>
          <w:tcPr>
            <w:tcW w:w="4876" w:type="dxa"/>
          </w:tcPr>
          <w:p w14:paraId="06AD134E" w14:textId="77777777" w:rsidR="00DA12ED" w:rsidRPr="00201421" w:rsidRDefault="00DA12ED" w:rsidP="0093139F">
            <w:pPr>
              <w:pStyle w:val="AmColumnHeading"/>
            </w:pPr>
            <w:r w:rsidRPr="00201421">
              <w:t>Texto de la Comisión</w:t>
            </w:r>
          </w:p>
        </w:tc>
        <w:tc>
          <w:tcPr>
            <w:tcW w:w="4876" w:type="dxa"/>
          </w:tcPr>
          <w:p w14:paraId="38CA439F" w14:textId="77777777" w:rsidR="00DA12ED" w:rsidRPr="00201421" w:rsidRDefault="00DA12ED" w:rsidP="0093139F">
            <w:pPr>
              <w:pStyle w:val="AmColumnHeading"/>
            </w:pPr>
            <w:r w:rsidRPr="00201421">
              <w:t>Enmienda</w:t>
            </w:r>
          </w:p>
        </w:tc>
      </w:tr>
      <w:tr w:rsidR="00DA12ED" w:rsidRPr="00201421" w14:paraId="27444F17" w14:textId="77777777" w:rsidTr="0093139F">
        <w:trPr>
          <w:jc w:val="center"/>
        </w:trPr>
        <w:tc>
          <w:tcPr>
            <w:tcW w:w="4876" w:type="dxa"/>
          </w:tcPr>
          <w:p w14:paraId="4CAD24AF" w14:textId="77777777" w:rsidR="00DA12ED" w:rsidRPr="00201421" w:rsidRDefault="00DA12ED" w:rsidP="0093139F">
            <w:pPr>
              <w:pStyle w:val="Normal6a"/>
            </w:pPr>
            <w:r w:rsidRPr="00201421">
              <w:rPr>
                <w:b/>
                <w:i/>
              </w:rPr>
              <w:t>d)</w:t>
            </w:r>
            <w:r w:rsidRPr="00201421">
              <w:tab/>
            </w:r>
            <w:r w:rsidRPr="00201421">
              <w:rPr>
                <w:b/>
                <w:i/>
              </w:rPr>
              <w:t>la forma en que el prestador ha diseñado y explota el servicio, incluidos el modelo de negocio, la gobernanza y los sistemas y procesos pertinentes, y su repercusión en el riesgo;</w:t>
            </w:r>
          </w:p>
        </w:tc>
        <w:tc>
          <w:tcPr>
            <w:tcW w:w="4876" w:type="dxa"/>
          </w:tcPr>
          <w:p w14:paraId="29651E33" w14:textId="77777777" w:rsidR="00DA12ED" w:rsidRPr="00201421" w:rsidRDefault="00DA12ED" w:rsidP="0093139F">
            <w:pPr>
              <w:pStyle w:val="Normal6a"/>
            </w:pPr>
            <w:r w:rsidRPr="00201421">
              <w:rPr>
                <w:b/>
                <w:i/>
              </w:rPr>
              <w:t>suprimida</w:t>
            </w:r>
          </w:p>
        </w:tc>
      </w:tr>
    </w:tbl>
    <w:p w14:paraId="029AE08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AA547BC" w14:textId="77777777" w:rsidR="00DA12ED" w:rsidRPr="00201421" w:rsidRDefault="00DA12ED" w:rsidP="00DA12ED">
      <w:r w:rsidRPr="00201421">
        <w:rPr>
          <w:rStyle w:val="HideTWBExt"/>
        </w:rPr>
        <w:t>&lt;/Amend&gt;</w:t>
      </w:r>
    </w:p>
    <w:p w14:paraId="5ADEAA7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658</w:t>
      </w:r>
      <w:r w:rsidRPr="00201421">
        <w:rPr>
          <w:rStyle w:val="HideTWBExt"/>
          <w:b w:val="0"/>
        </w:rPr>
        <w:t>&lt;/NumAm&gt;</w:t>
      </w:r>
    </w:p>
    <w:p w14:paraId="2B3E0AA5"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62B2201"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3FC42D78"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64113BC5"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042ED2FB"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13609591" w14:textId="77777777" w:rsidR="00DA12ED" w:rsidRPr="00201421" w:rsidRDefault="00DA12ED" w:rsidP="00DA12ED">
      <w:pPr>
        <w:pStyle w:val="NormalBold"/>
      </w:pPr>
      <w:r w:rsidRPr="00201421">
        <w:rPr>
          <w:rStyle w:val="HideTWBExt"/>
          <w:b w:val="0"/>
        </w:rPr>
        <w:t>&lt;/RepeatBlock-By&gt;</w:t>
      </w:r>
    </w:p>
    <w:p w14:paraId="7B569FD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53FA000" w14:textId="77777777" w:rsidR="00DA12ED" w:rsidRPr="00201421" w:rsidRDefault="00DA12ED" w:rsidP="00DA12ED">
      <w:pPr>
        <w:pStyle w:val="NormalBold"/>
      </w:pPr>
      <w:r w:rsidRPr="00201421">
        <w:rPr>
          <w:rStyle w:val="HideTWBExt"/>
          <w:b w:val="0"/>
        </w:rPr>
        <w:t>&lt;Article&gt;</w:t>
      </w:r>
      <w:r w:rsidRPr="00201421">
        <w:t>Artículo 3 – apartado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F563C74" w14:textId="77777777" w:rsidTr="0093139F">
        <w:trPr>
          <w:trHeight w:val="240"/>
          <w:jc w:val="center"/>
        </w:trPr>
        <w:tc>
          <w:tcPr>
            <w:tcW w:w="9752" w:type="dxa"/>
            <w:gridSpan w:val="2"/>
          </w:tcPr>
          <w:p w14:paraId="34E9FB30" w14:textId="77777777" w:rsidR="00DA12ED" w:rsidRPr="00201421" w:rsidRDefault="00DA12ED" w:rsidP="0093139F"/>
        </w:tc>
      </w:tr>
      <w:tr w:rsidR="00DA12ED" w:rsidRPr="00201421" w14:paraId="3C8DED04" w14:textId="77777777" w:rsidTr="0093139F">
        <w:trPr>
          <w:trHeight w:val="240"/>
          <w:jc w:val="center"/>
        </w:trPr>
        <w:tc>
          <w:tcPr>
            <w:tcW w:w="4876" w:type="dxa"/>
          </w:tcPr>
          <w:p w14:paraId="7A59E3B6" w14:textId="77777777" w:rsidR="00DA12ED" w:rsidRPr="00201421" w:rsidRDefault="00DA12ED" w:rsidP="0093139F">
            <w:pPr>
              <w:pStyle w:val="AmColumnHeading"/>
            </w:pPr>
            <w:r w:rsidRPr="00201421">
              <w:t>Texto de la Comisión</w:t>
            </w:r>
          </w:p>
        </w:tc>
        <w:tc>
          <w:tcPr>
            <w:tcW w:w="4876" w:type="dxa"/>
          </w:tcPr>
          <w:p w14:paraId="6581B872" w14:textId="77777777" w:rsidR="00DA12ED" w:rsidRPr="00201421" w:rsidRDefault="00DA12ED" w:rsidP="0093139F">
            <w:pPr>
              <w:pStyle w:val="AmColumnHeading"/>
            </w:pPr>
            <w:r w:rsidRPr="00201421">
              <w:t>Enmienda</w:t>
            </w:r>
          </w:p>
        </w:tc>
      </w:tr>
      <w:tr w:rsidR="00DA12ED" w:rsidRPr="00201421" w14:paraId="0D6DCE11" w14:textId="77777777" w:rsidTr="0093139F">
        <w:trPr>
          <w:jc w:val="center"/>
        </w:trPr>
        <w:tc>
          <w:tcPr>
            <w:tcW w:w="4876" w:type="dxa"/>
          </w:tcPr>
          <w:p w14:paraId="2BCA991B" w14:textId="77777777" w:rsidR="00DA12ED" w:rsidRPr="00201421" w:rsidRDefault="00DA12ED" w:rsidP="0093139F">
            <w:pPr>
              <w:pStyle w:val="Normal6a"/>
            </w:pPr>
            <w:r w:rsidRPr="00201421">
              <w:t>d)</w:t>
            </w:r>
            <w:r w:rsidRPr="00201421">
              <w:tab/>
              <w:t>la forma en que el prestador ha diseñado y explota el servicio, incluidos el modelo de negocio, la gobernanza y los sistemas y procesos pertinentes, y su repercusión en el riesgo;</w:t>
            </w:r>
          </w:p>
        </w:tc>
        <w:tc>
          <w:tcPr>
            <w:tcW w:w="4876" w:type="dxa"/>
          </w:tcPr>
          <w:p w14:paraId="166074CE" w14:textId="77777777" w:rsidR="00DA12ED" w:rsidRPr="00201421" w:rsidRDefault="00DA12ED" w:rsidP="0093139F">
            <w:pPr>
              <w:pStyle w:val="Normal6a"/>
            </w:pPr>
            <w:r w:rsidRPr="00201421">
              <w:t>d)</w:t>
            </w:r>
            <w:r w:rsidRPr="00201421">
              <w:tab/>
              <w:t>la forma en que el prestador ha diseñado y explota el servicio, incluidos el modelo de negocio, la gobernanza y los sistemas y procesos pertinentes, y su repercusión en el riesgo</w:t>
            </w:r>
            <w:r w:rsidRPr="00201421">
              <w:rPr>
                <w:b/>
                <w:bCs/>
                <w:i/>
                <w:iCs/>
              </w:rPr>
              <w:t>.</w:t>
            </w:r>
          </w:p>
        </w:tc>
      </w:tr>
      <w:tr w:rsidR="00DA12ED" w:rsidRPr="00201421" w14:paraId="692F9B70" w14:textId="77777777" w:rsidTr="0093139F">
        <w:trPr>
          <w:jc w:val="center"/>
        </w:trPr>
        <w:tc>
          <w:tcPr>
            <w:tcW w:w="4876" w:type="dxa"/>
          </w:tcPr>
          <w:p w14:paraId="488723BD" w14:textId="77777777" w:rsidR="00DA12ED" w:rsidRPr="00201421" w:rsidRDefault="00DA12ED" w:rsidP="0093139F">
            <w:pPr>
              <w:pStyle w:val="Normal6a"/>
            </w:pPr>
          </w:p>
        </w:tc>
        <w:tc>
          <w:tcPr>
            <w:tcW w:w="4876" w:type="dxa"/>
          </w:tcPr>
          <w:p w14:paraId="0372E108" w14:textId="77777777" w:rsidR="00DA12ED" w:rsidRPr="00201421" w:rsidRDefault="00DA12ED" w:rsidP="0093139F">
            <w:pPr>
              <w:pStyle w:val="Normal6a"/>
            </w:pPr>
            <w:r w:rsidRPr="00201421">
              <w:rPr>
                <w:b/>
                <w:bCs/>
                <w:i/>
                <w:iCs/>
              </w:rPr>
              <w:t>Esto habrá de entenderse sin prejuicio de la prohibición de supervisión general o la conservación de datos generalizada y no deberá interpretarse como un obligación para los prestadores de los servicios de la sociedad de la información en cuestión de romper, minar o socavar el cifrado de extremo a extremo o tomar medidas que pongan en riesgo la seguridad, la integridad y la confidencialidad de las comunicaciones</w:t>
            </w:r>
            <w:r w:rsidRPr="00201421">
              <w:t>;</w:t>
            </w:r>
          </w:p>
        </w:tc>
      </w:tr>
    </w:tbl>
    <w:p w14:paraId="626B05F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ED15669" w14:textId="77777777" w:rsidR="00DA12ED" w:rsidRPr="00201421" w:rsidRDefault="00DA12ED" w:rsidP="00DA12ED">
      <w:r w:rsidRPr="00201421">
        <w:rPr>
          <w:rStyle w:val="HideTWBExt"/>
        </w:rPr>
        <w:t>&lt;/Amend&gt;</w:t>
      </w:r>
    </w:p>
    <w:p w14:paraId="71FBFE4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659</w:t>
      </w:r>
      <w:r w:rsidRPr="00201421">
        <w:rPr>
          <w:rStyle w:val="HideTWBExt"/>
          <w:b w:val="0"/>
        </w:rPr>
        <w:t>&lt;/NumAm&gt;</w:t>
      </w:r>
    </w:p>
    <w:p w14:paraId="6B56E92B"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03C0EBC"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1B0DFC5E" w14:textId="77777777" w:rsidR="00DA12ED" w:rsidRPr="00201421" w:rsidRDefault="00DA12ED" w:rsidP="00DA12ED">
      <w:pPr>
        <w:pStyle w:val="NormalBold"/>
      </w:pPr>
      <w:r w:rsidRPr="00201421">
        <w:rPr>
          <w:rStyle w:val="HideTWBExt"/>
          <w:b w:val="0"/>
        </w:rPr>
        <w:t>&lt;/RepeatBlock-By&gt;</w:t>
      </w:r>
    </w:p>
    <w:p w14:paraId="0297733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72C281A" w14:textId="77777777" w:rsidR="00DA12ED" w:rsidRPr="00201421" w:rsidRDefault="00DA12ED" w:rsidP="00DA12ED">
      <w:pPr>
        <w:pStyle w:val="NormalBold"/>
      </w:pPr>
      <w:r w:rsidRPr="00201421">
        <w:rPr>
          <w:rStyle w:val="HideTWBExt"/>
          <w:b w:val="0"/>
        </w:rPr>
        <w:t>&lt;Article&gt;</w:t>
      </w:r>
      <w:r w:rsidRPr="00201421">
        <w:t>Artículo 3 – apartado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C7629D1" w14:textId="77777777" w:rsidTr="0093139F">
        <w:trPr>
          <w:trHeight w:val="240"/>
          <w:jc w:val="center"/>
        </w:trPr>
        <w:tc>
          <w:tcPr>
            <w:tcW w:w="9752" w:type="dxa"/>
            <w:gridSpan w:val="2"/>
          </w:tcPr>
          <w:p w14:paraId="440B317C" w14:textId="77777777" w:rsidR="00DA12ED" w:rsidRPr="00201421" w:rsidRDefault="00DA12ED" w:rsidP="0093139F"/>
        </w:tc>
      </w:tr>
      <w:tr w:rsidR="00DA12ED" w:rsidRPr="00201421" w14:paraId="0EC62C4F" w14:textId="77777777" w:rsidTr="0093139F">
        <w:trPr>
          <w:trHeight w:val="240"/>
          <w:jc w:val="center"/>
        </w:trPr>
        <w:tc>
          <w:tcPr>
            <w:tcW w:w="4876" w:type="dxa"/>
          </w:tcPr>
          <w:p w14:paraId="5C2F284A" w14:textId="77777777" w:rsidR="00DA12ED" w:rsidRPr="00201421" w:rsidRDefault="00DA12ED" w:rsidP="0093139F">
            <w:pPr>
              <w:pStyle w:val="AmColumnHeading"/>
            </w:pPr>
            <w:r w:rsidRPr="00201421">
              <w:t>Texto de la Comisión</w:t>
            </w:r>
          </w:p>
        </w:tc>
        <w:tc>
          <w:tcPr>
            <w:tcW w:w="4876" w:type="dxa"/>
          </w:tcPr>
          <w:p w14:paraId="18299858" w14:textId="77777777" w:rsidR="00DA12ED" w:rsidRPr="00201421" w:rsidRDefault="00DA12ED" w:rsidP="0093139F">
            <w:pPr>
              <w:pStyle w:val="AmColumnHeading"/>
            </w:pPr>
            <w:r w:rsidRPr="00201421">
              <w:t>Enmienda</w:t>
            </w:r>
          </w:p>
        </w:tc>
      </w:tr>
      <w:tr w:rsidR="00DA12ED" w:rsidRPr="00201421" w14:paraId="42855273" w14:textId="77777777" w:rsidTr="0093139F">
        <w:trPr>
          <w:jc w:val="center"/>
        </w:trPr>
        <w:tc>
          <w:tcPr>
            <w:tcW w:w="4876" w:type="dxa"/>
          </w:tcPr>
          <w:p w14:paraId="639E78FC" w14:textId="77777777" w:rsidR="00DA12ED" w:rsidRPr="00201421" w:rsidRDefault="00DA12ED" w:rsidP="0093139F">
            <w:pPr>
              <w:pStyle w:val="Normal6a"/>
            </w:pPr>
            <w:r w:rsidRPr="00201421">
              <w:t>d)</w:t>
            </w:r>
            <w:r w:rsidRPr="00201421">
              <w:tab/>
              <w:t>la forma en que el prestador ha diseñado y explota el servicio, incluidos el modelo de negocio, la gobernanza y los sistemas y procesos pertinentes, y su repercusión en el riesgo;</w:t>
            </w:r>
          </w:p>
        </w:tc>
        <w:tc>
          <w:tcPr>
            <w:tcW w:w="4876" w:type="dxa"/>
          </w:tcPr>
          <w:p w14:paraId="519454C8" w14:textId="77777777" w:rsidR="00DA12ED" w:rsidRPr="00201421" w:rsidRDefault="00DA12ED" w:rsidP="0093139F">
            <w:pPr>
              <w:pStyle w:val="Normal6a"/>
            </w:pPr>
            <w:r w:rsidRPr="00201421">
              <w:t>d)</w:t>
            </w:r>
            <w:r w:rsidRPr="00201421">
              <w:tab/>
              <w:t xml:space="preserve">la forma en que el prestador ha diseñado y explota el servicio, incluidos el modelo de negocio, la gobernanza y los sistemas y procesos pertinentes, </w:t>
            </w:r>
            <w:r w:rsidRPr="00201421">
              <w:rPr>
                <w:b/>
                <w:bCs/>
                <w:i/>
                <w:iCs/>
              </w:rPr>
              <w:t>el diseño de sus sistemas de recomendación y cualquier otro sistema algorítmico pertinente</w:t>
            </w:r>
            <w:r w:rsidRPr="00201421">
              <w:t xml:space="preserve"> y su repercusión en el riesgo;</w:t>
            </w:r>
          </w:p>
        </w:tc>
      </w:tr>
    </w:tbl>
    <w:p w14:paraId="0FB8DEC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247E37E" w14:textId="77777777" w:rsidR="00DA12ED" w:rsidRPr="00201421" w:rsidRDefault="00DA12ED" w:rsidP="00DA12ED">
      <w:r w:rsidRPr="00201421">
        <w:rPr>
          <w:rStyle w:val="HideTWBExt"/>
        </w:rPr>
        <w:t>&lt;/Amend&gt;</w:t>
      </w:r>
    </w:p>
    <w:p w14:paraId="0FE770E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660</w:t>
      </w:r>
      <w:r w:rsidRPr="00201421">
        <w:rPr>
          <w:rStyle w:val="HideTWBExt"/>
          <w:b w:val="0"/>
        </w:rPr>
        <w:t>&lt;/NumAm&gt;</w:t>
      </w:r>
    </w:p>
    <w:p w14:paraId="3CE22E3F"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4C14FDCE" w14:textId="77777777" w:rsidR="00DA12ED" w:rsidRPr="00201421" w:rsidRDefault="00DA12ED" w:rsidP="00DA12ED">
      <w:pPr>
        <w:pStyle w:val="NormalBold"/>
      </w:pPr>
      <w:r w:rsidRPr="00201421">
        <w:rPr>
          <w:rStyle w:val="HideTWBExt"/>
          <w:b w:val="0"/>
        </w:rPr>
        <w:t>&lt;/RepeatBlock-By&gt;</w:t>
      </w:r>
    </w:p>
    <w:p w14:paraId="5C59964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3E74F2D" w14:textId="77777777" w:rsidR="00DA12ED" w:rsidRPr="00201421" w:rsidRDefault="00DA12ED" w:rsidP="00DA12ED">
      <w:pPr>
        <w:pStyle w:val="NormalBold"/>
      </w:pPr>
      <w:r w:rsidRPr="00201421">
        <w:rPr>
          <w:rStyle w:val="HideTWBExt"/>
          <w:b w:val="0"/>
        </w:rPr>
        <w:t>&lt;Article&gt;</w:t>
      </w:r>
      <w:r w:rsidRPr="00201421">
        <w:t>Artículo 3 – apartado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283ED3D" w14:textId="77777777" w:rsidTr="0093139F">
        <w:trPr>
          <w:trHeight w:val="240"/>
          <w:jc w:val="center"/>
        </w:trPr>
        <w:tc>
          <w:tcPr>
            <w:tcW w:w="9752" w:type="dxa"/>
            <w:gridSpan w:val="2"/>
          </w:tcPr>
          <w:p w14:paraId="0BD55754" w14:textId="77777777" w:rsidR="00DA12ED" w:rsidRPr="00201421" w:rsidRDefault="00DA12ED" w:rsidP="0093139F"/>
        </w:tc>
      </w:tr>
      <w:tr w:rsidR="00DA12ED" w:rsidRPr="00201421" w14:paraId="4DCB9ADD" w14:textId="77777777" w:rsidTr="0093139F">
        <w:trPr>
          <w:trHeight w:val="240"/>
          <w:jc w:val="center"/>
        </w:trPr>
        <w:tc>
          <w:tcPr>
            <w:tcW w:w="4876" w:type="dxa"/>
          </w:tcPr>
          <w:p w14:paraId="6A30E7B8" w14:textId="77777777" w:rsidR="00DA12ED" w:rsidRPr="00201421" w:rsidRDefault="00DA12ED" w:rsidP="0093139F">
            <w:pPr>
              <w:pStyle w:val="AmColumnHeading"/>
            </w:pPr>
            <w:r w:rsidRPr="00201421">
              <w:t>Texto de la Comisión</w:t>
            </w:r>
          </w:p>
        </w:tc>
        <w:tc>
          <w:tcPr>
            <w:tcW w:w="4876" w:type="dxa"/>
          </w:tcPr>
          <w:p w14:paraId="71365E46" w14:textId="77777777" w:rsidR="00DA12ED" w:rsidRPr="00201421" w:rsidRDefault="00DA12ED" w:rsidP="0093139F">
            <w:pPr>
              <w:pStyle w:val="AmColumnHeading"/>
            </w:pPr>
            <w:r w:rsidRPr="00201421">
              <w:t>Enmienda</w:t>
            </w:r>
          </w:p>
        </w:tc>
      </w:tr>
      <w:tr w:rsidR="00DA12ED" w:rsidRPr="00201421" w14:paraId="443029D2" w14:textId="77777777" w:rsidTr="0093139F">
        <w:trPr>
          <w:jc w:val="center"/>
        </w:trPr>
        <w:tc>
          <w:tcPr>
            <w:tcW w:w="4876" w:type="dxa"/>
          </w:tcPr>
          <w:p w14:paraId="1700FECF" w14:textId="77777777" w:rsidR="00DA12ED" w:rsidRPr="00201421" w:rsidRDefault="00DA12ED" w:rsidP="0093139F">
            <w:pPr>
              <w:pStyle w:val="Normal6a"/>
            </w:pPr>
            <w:r w:rsidRPr="00201421">
              <w:t>d)</w:t>
            </w:r>
            <w:r w:rsidRPr="00201421">
              <w:tab/>
              <w:t>la forma en que el prestador ha diseñado y explota el servicio, incluidos el modelo de negocio, la gobernanza y los sistemas y procesos pertinentes, y su repercusión en el riesgo;</w:t>
            </w:r>
          </w:p>
        </w:tc>
        <w:tc>
          <w:tcPr>
            <w:tcW w:w="4876" w:type="dxa"/>
          </w:tcPr>
          <w:p w14:paraId="1C3BFB9B" w14:textId="77777777" w:rsidR="00DA12ED" w:rsidRPr="00201421" w:rsidRDefault="00DA12ED" w:rsidP="0093139F">
            <w:pPr>
              <w:pStyle w:val="Normal6a"/>
            </w:pPr>
            <w:r w:rsidRPr="00201421">
              <w:t>d)</w:t>
            </w:r>
            <w:r w:rsidRPr="00201421">
              <w:tab/>
              <w:t xml:space="preserve">la forma en que el prestador ha diseñado y explota el servicio, incluidos el modelo de negocio, la gobernanza y los sistemas y procesos pertinentes, </w:t>
            </w:r>
            <w:r w:rsidRPr="00201421">
              <w:rPr>
                <w:b/>
                <w:bCs/>
                <w:i/>
                <w:iCs/>
              </w:rPr>
              <w:t>si el servicio está disponible directamente para los usuarios finales,</w:t>
            </w:r>
            <w:r w:rsidRPr="00201421">
              <w:t xml:space="preserve"> y su repercusión en el riesgo;</w:t>
            </w:r>
          </w:p>
        </w:tc>
      </w:tr>
    </w:tbl>
    <w:p w14:paraId="06C1463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FAE84AA" w14:textId="77777777" w:rsidR="00DA12ED" w:rsidRPr="00201421" w:rsidRDefault="00DA12ED" w:rsidP="00DA12ED">
      <w:r w:rsidRPr="00201421">
        <w:rPr>
          <w:rStyle w:val="HideTWBExt"/>
        </w:rPr>
        <w:t>&lt;/Amend&gt;</w:t>
      </w:r>
    </w:p>
    <w:p w14:paraId="771A698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661</w:t>
      </w:r>
      <w:r w:rsidRPr="00201421">
        <w:rPr>
          <w:rStyle w:val="HideTWBExt"/>
          <w:b w:val="0"/>
        </w:rPr>
        <w:t>&lt;/NumAm&gt;</w:t>
      </w:r>
    </w:p>
    <w:p w14:paraId="4B4E9454"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209D328F" w14:textId="77777777" w:rsidR="00DA12ED" w:rsidRPr="00201421" w:rsidRDefault="00DA12ED" w:rsidP="00DA12ED">
      <w:pPr>
        <w:pStyle w:val="NormalBold"/>
      </w:pPr>
      <w:r w:rsidRPr="00201421">
        <w:rPr>
          <w:rStyle w:val="HideTWBExt"/>
          <w:b w:val="0"/>
        </w:rPr>
        <w:t>&lt;/RepeatBlock-By&gt;</w:t>
      </w:r>
    </w:p>
    <w:p w14:paraId="49A95BD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134E9F4" w14:textId="77777777" w:rsidR="00DA12ED" w:rsidRPr="00201421" w:rsidRDefault="00DA12ED" w:rsidP="00DA12ED">
      <w:pPr>
        <w:pStyle w:val="NormalBold"/>
      </w:pPr>
      <w:r w:rsidRPr="00201421">
        <w:rPr>
          <w:rStyle w:val="HideTWBExt"/>
          <w:b w:val="0"/>
        </w:rPr>
        <w:t>&lt;Article&gt;</w:t>
      </w:r>
      <w:r w:rsidRPr="00201421">
        <w:t>Artículo 3 – apartado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2887923" w14:textId="77777777" w:rsidTr="0093139F">
        <w:trPr>
          <w:trHeight w:val="240"/>
          <w:jc w:val="center"/>
        </w:trPr>
        <w:tc>
          <w:tcPr>
            <w:tcW w:w="9752" w:type="dxa"/>
            <w:gridSpan w:val="2"/>
          </w:tcPr>
          <w:p w14:paraId="65FFD482" w14:textId="77777777" w:rsidR="00DA12ED" w:rsidRPr="00201421" w:rsidRDefault="00DA12ED" w:rsidP="0093139F"/>
        </w:tc>
      </w:tr>
      <w:tr w:rsidR="00DA12ED" w:rsidRPr="00201421" w14:paraId="291AA0FD" w14:textId="77777777" w:rsidTr="0093139F">
        <w:trPr>
          <w:trHeight w:val="240"/>
          <w:jc w:val="center"/>
        </w:trPr>
        <w:tc>
          <w:tcPr>
            <w:tcW w:w="4876" w:type="dxa"/>
          </w:tcPr>
          <w:p w14:paraId="689C06F5" w14:textId="77777777" w:rsidR="00DA12ED" w:rsidRPr="00201421" w:rsidRDefault="00DA12ED" w:rsidP="0093139F">
            <w:pPr>
              <w:pStyle w:val="AmColumnHeading"/>
            </w:pPr>
            <w:r w:rsidRPr="00201421">
              <w:t>Texto de la Comisión</w:t>
            </w:r>
          </w:p>
        </w:tc>
        <w:tc>
          <w:tcPr>
            <w:tcW w:w="4876" w:type="dxa"/>
          </w:tcPr>
          <w:p w14:paraId="44C3DDA3" w14:textId="77777777" w:rsidR="00DA12ED" w:rsidRPr="00201421" w:rsidRDefault="00DA12ED" w:rsidP="0093139F">
            <w:pPr>
              <w:pStyle w:val="AmColumnHeading"/>
            </w:pPr>
            <w:r w:rsidRPr="00201421">
              <w:t>Enmienda</w:t>
            </w:r>
          </w:p>
        </w:tc>
      </w:tr>
      <w:tr w:rsidR="00DA12ED" w:rsidRPr="00201421" w14:paraId="3125C9C6" w14:textId="77777777" w:rsidTr="0093139F">
        <w:trPr>
          <w:jc w:val="center"/>
        </w:trPr>
        <w:tc>
          <w:tcPr>
            <w:tcW w:w="4876" w:type="dxa"/>
          </w:tcPr>
          <w:p w14:paraId="7D9EDD87" w14:textId="77777777" w:rsidR="00DA12ED" w:rsidRPr="00201421" w:rsidRDefault="00DA12ED" w:rsidP="0093139F">
            <w:pPr>
              <w:pStyle w:val="Normal6a"/>
            </w:pPr>
            <w:r w:rsidRPr="00201421">
              <w:t>d)</w:t>
            </w:r>
            <w:r w:rsidRPr="00201421">
              <w:tab/>
              <w:t>la forma en que el prestador ha diseñado y explota el servicio, incluidos el modelo de negocio, la gobernanza y los sistemas y procesos pertinentes, y su repercusión en el riesgo;</w:t>
            </w:r>
          </w:p>
        </w:tc>
        <w:tc>
          <w:tcPr>
            <w:tcW w:w="4876" w:type="dxa"/>
          </w:tcPr>
          <w:p w14:paraId="52A57928" w14:textId="77777777" w:rsidR="00DA12ED" w:rsidRPr="00201421" w:rsidRDefault="00DA12ED" w:rsidP="0093139F">
            <w:pPr>
              <w:pStyle w:val="Normal6a"/>
            </w:pPr>
            <w:r w:rsidRPr="00201421">
              <w:t>d)</w:t>
            </w:r>
            <w:r w:rsidRPr="00201421">
              <w:tab/>
              <w:t>la forma en que el prestador ha diseñado y explota el servicio, incluidos el modelo de negocio, la gobernanza</w:t>
            </w:r>
            <w:r w:rsidRPr="00201421">
              <w:rPr>
                <w:b/>
                <w:bCs/>
                <w:i/>
                <w:iCs/>
              </w:rPr>
              <w:t>, el tipo de usuarios a que va dirigido</w:t>
            </w:r>
            <w:r w:rsidRPr="00201421">
              <w:t xml:space="preserve"> y los sistemas y procesos pertinentes, y su repercusión en el riesgo;</w:t>
            </w:r>
          </w:p>
        </w:tc>
      </w:tr>
    </w:tbl>
    <w:p w14:paraId="11BA8D6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CCF14B6" w14:textId="77777777" w:rsidR="00DA12ED" w:rsidRPr="00201421" w:rsidRDefault="00DA12ED" w:rsidP="00DA12ED">
      <w:r w:rsidRPr="00201421">
        <w:rPr>
          <w:rStyle w:val="HideTWBExt"/>
        </w:rPr>
        <w:t>&lt;/Amend&gt;</w:t>
      </w:r>
    </w:p>
    <w:p w14:paraId="328090D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662</w:t>
      </w:r>
      <w:r w:rsidRPr="00201421">
        <w:rPr>
          <w:rStyle w:val="HideTWBExt"/>
          <w:b w:val="0"/>
        </w:rPr>
        <w:t>&lt;/NumAm&gt;</w:t>
      </w:r>
    </w:p>
    <w:p w14:paraId="0940B709"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12BA9995" w14:textId="77777777" w:rsidR="00DA12ED" w:rsidRPr="00201421" w:rsidRDefault="00DA12ED" w:rsidP="00DA12ED">
      <w:pPr>
        <w:pStyle w:val="NormalBold"/>
      </w:pPr>
      <w:r w:rsidRPr="00201421">
        <w:rPr>
          <w:rStyle w:val="HideTWBExt"/>
          <w:b w:val="0"/>
        </w:rPr>
        <w:t>&lt;/RepeatBlock-By&gt;</w:t>
      </w:r>
    </w:p>
    <w:p w14:paraId="1BA29D4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87896D1" w14:textId="77777777" w:rsidR="00DA12ED" w:rsidRPr="00201421" w:rsidRDefault="00DA12ED" w:rsidP="00DA12ED">
      <w:pPr>
        <w:pStyle w:val="NormalBold"/>
      </w:pPr>
      <w:r w:rsidRPr="00201421">
        <w:rPr>
          <w:rStyle w:val="HideTWBExt"/>
          <w:b w:val="0"/>
        </w:rPr>
        <w:t>&lt;Article&gt;</w:t>
      </w:r>
      <w:r w:rsidRPr="00201421">
        <w:t>Artículo 3 – apartado 2 – letra e</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0233473" w14:textId="77777777" w:rsidTr="0093139F">
        <w:trPr>
          <w:trHeight w:val="240"/>
          <w:jc w:val="center"/>
        </w:trPr>
        <w:tc>
          <w:tcPr>
            <w:tcW w:w="9752" w:type="dxa"/>
            <w:gridSpan w:val="2"/>
          </w:tcPr>
          <w:p w14:paraId="553EAA97" w14:textId="77777777" w:rsidR="00DA12ED" w:rsidRPr="00201421" w:rsidRDefault="00DA12ED" w:rsidP="0093139F"/>
        </w:tc>
      </w:tr>
      <w:tr w:rsidR="00DA12ED" w:rsidRPr="00201421" w14:paraId="323404C6" w14:textId="77777777" w:rsidTr="0093139F">
        <w:trPr>
          <w:trHeight w:val="240"/>
          <w:jc w:val="center"/>
        </w:trPr>
        <w:tc>
          <w:tcPr>
            <w:tcW w:w="4876" w:type="dxa"/>
          </w:tcPr>
          <w:p w14:paraId="41A01890" w14:textId="77777777" w:rsidR="00DA12ED" w:rsidRPr="00201421" w:rsidRDefault="00DA12ED" w:rsidP="0093139F">
            <w:pPr>
              <w:pStyle w:val="AmColumnHeading"/>
            </w:pPr>
            <w:r w:rsidRPr="00201421">
              <w:t>Texto de la Comisión</w:t>
            </w:r>
          </w:p>
        </w:tc>
        <w:tc>
          <w:tcPr>
            <w:tcW w:w="4876" w:type="dxa"/>
          </w:tcPr>
          <w:p w14:paraId="35DB1EA9" w14:textId="77777777" w:rsidR="00DA12ED" w:rsidRPr="00201421" w:rsidRDefault="00DA12ED" w:rsidP="0093139F">
            <w:pPr>
              <w:pStyle w:val="AmColumnHeading"/>
            </w:pPr>
            <w:r w:rsidRPr="00201421">
              <w:t>Enmienda</w:t>
            </w:r>
          </w:p>
        </w:tc>
      </w:tr>
      <w:tr w:rsidR="00DA12ED" w:rsidRPr="00201421" w14:paraId="2E2404A4" w14:textId="77777777" w:rsidTr="0093139F">
        <w:trPr>
          <w:jc w:val="center"/>
        </w:trPr>
        <w:tc>
          <w:tcPr>
            <w:tcW w:w="4876" w:type="dxa"/>
          </w:tcPr>
          <w:p w14:paraId="10A7EF6F" w14:textId="77777777" w:rsidR="00DA12ED" w:rsidRPr="00201421" w:rsidRDefault="00DA12ED" w:rsidP="0093139F">
            <w:pPr>
              <w:pStyle w:val="Normal6a"/>
            </w:pPr>
            <w:r w:rsidRPr="00201421">
              <w:rPr>
                <w:b/>
                <w:i/>
              </w:rPr>
              <w:t>e)</w:t>
            </w:r>
            <w:r w:rsidRPr="00201421">
              <w:tab/>
            </w:r>
            <w:r w:rsidRPr="00201421">
              <w:rPr>
                <w:b/>
                <w:i/>
              </w:rPr>
              <w:t>en cuanto al riesgo de embaucamiento de menores:</w:t>
            </w:r>
          </w:p>
        </w:tc>
        <w:tc>
          <w:tcPr>
            <w:tcW w:w="4876" w:type="dxa"/>
          </w:tcPr>
          <w:p w14:paraId="15991E17" w14:textId="77777777" w:rsidR="00DA12ED" w:rsidRPr="00201421" w:rsidRDefault="00DA12ED" w:rsidP="0093139F">
            <w:pPr>
              <w:pStyle w:val="Normal6a"/>
            </w:pPr>
            <w:r w:rsidRPr="00201421">
              <w:rPr>
                <w:b/>
                <w:i/>
              </w:rPr>
              <w:t>suprimida</w:t>
            </w:r>
          </w:p>
        </w:tc>
      </w:tr>
      <w:tr w:rsidR="00DA12ED" w:rsidRPr="00201421" w14:paraId="6610CB4B" w14:textId="77777777" w:rsidTr="0093139F">
        <w:trPr>
          <w:jc w:val="center"/>
        </w:trPr>
        <w:tc>
          <w:tcPr>
            <w:tcW w:w="4876" w:type="dxa"/>
          </w:tcPr>
          <w:p w14:paraId="36D2C878" w14:textId="77777777" w:rsidR="00DA12ED" w:rsidRPr="00201421" w:rsidRDefault="00DA12ED" w:rsidP="0093139F">
            <w:pPr>
              <w:pStyle w:val="Normal6a"/>
            </w:pPr>
            <w:r w:rsidRPr="00201421">
              <w:rPr>
                <w:b/>
                <w:i/>
              </w:rPr>
              <w:t>i) la medida en que el servicio sea utilizado o exista la probabilidad de que sea utilizado por menores;</w:t>
            </w:r>
          </w:p>
        </w:tc>
        <w:tc>
          <w:tcPr>
            <w:tcW w:w="4876" w:type="dxa"/>
          </w:tcPr>
          <w:p w14:paraId="4F61629C" w14:textId="77777777" w:rsidR="00DA12ED" w:rsidRPr="00201421" w:rsidRDefault="00DA12ED" w:rsidP="0093139F">
            <w:pPr>
              <w:pStyle w:val="Normal6a"/>
            </w:pPr>
          </w:p>
        </w:tc>
      </w:tr>
      <w:tr w:rsidR="00DA12ED" w:rsidRPr="00201421" w14:paraId="30D63138" w14:textId="77777777" w:rsidTr="0093139F">
        <w:trPr>
          <w:jc w:val="center"/>
        </w:trPr>
        <w:tc>
          <w:tcPr>
            <w:tcW w:w="4876" w:type="dxa"/>
          </w:tcPr>
          <w:p w14:paraId="2D53E72C" w14:textId="77777777" w:rsidR="00DA12ED" w:rsidRPr="00201421" w:rsidRDefault="00DA12ED" w:rsidP="0093139F">
            <w:pPr>
              <w:pStyle w:val="Normal6a"/>
            </w:pPr>
            <w:r w:rsidRPr="00201421">
              <w:rPr>
                <w:b/>
                <w:i/>
              </w:rPr>
              <w:t>ii) cuando el servicio sea utilizado por menores, los diferentes grupos de edad de los usuarios menores y el riesgo de embaucamiento en relación con esos grupos de edad;</w:t>
            </w:r>
          </w:p>
        </w:tc>
        <w:tc>
          <w:tcPr>
            <w:tcW w:w="4876" w:type="dxa"/>
          </w:tcPr>
          <w:p w14:paraId="06D83E2E" w14:textId="77777777" w:rsidR="00DA12ED" w:rsidRPr="00201421" w:rsidRDefault="00DA12ED" w:rsidP="0093139F">
            <w:pPr>
              <w:pStyle w:val="Normal6a"/>
            </w:pPr>
          </w:p>
        </w:tc>
      </w:tr>
      <w:tr w:rsidR="00DA12ED" w:rsidRPr="00201421" w14:paraId="7938E60A" w14:textId="77777777" w:rsidTr="0093139F">
        <w:trPr>
          <w:jc w:val="center"/>
        </w:trPr>
        <w:tc>
          <w:tcPr>
            <w:tcW w:w="4876" w:type="dxa"/>
          </w:tcPr>
          <w:p w14:paraId="242B0843" w14:textId="77777777" w:rsidR="00DA12ED" w:rsidRPr="00201421" w:rsidRDefault="00DA12ED" w:rsidP="0093139F">
            <w:pPr>
              <w:pStyle w:val="Normal6a"/>
            </w:pPr>
            <w:r w:rsidRPr="00201421">
              <w:rPr>
                <w:b/>
                <w:i/>
              </w:rPr>
              <w:t>iii) la disponibilidad de funcionalidades que creen o refuercen el riesgo de embaucamiento de menores, entre las que se incluyen:</w:t>
            </w:r>
          </w:p>
        </w:tc>
        <w:tc>
          <w:tcPr>
            <w:tcW w:w="4876" w:type="dxa"/>
          </w:tcPr>
          <w:p w14:paraId="21E8C0CB" w14:textId="77777777" w:rsidR="00DA12ED" w:rsidRPr="00201421" w:rsidRDefault="00DA12ED" w:rsidP="0093139F">
            <w:pPr>
              <w:pStyle w:val="Normal6a"/>
            </w:pPr>
          </w:p>
        </w:tc>
      </w:tr>
      <w:tr w:rsidR="00DA12ED" w:rsidRPr="00201421" w14:paraId="76CC8208" w14:textId="77777777" w:rsidTr="0093139F">
        <w:trPr>
          <w:jc w:val="center"/>
        </w:trPr>
        <w:tc>
          <w:tcPr>
            <w:tcW w:w="4876" w:type="dxa"/>
          </w:tcPr>
          <w:p w14:paraId="16DDF39D" w14:textId="77777777" w:rsidR="00DA12ED" w:rsidRPr="00201421" w:rsidRDefault="00DA12ED" w:rsidP="0093139F">
            <w:pPr>
              <w:pStyle w:val="Normal6a"/>
            </w:pPr>
            <w:r w:rsidRPr="00201421">
              <w:rPr>
                <w:b/>
                <w:i/>
              </w:rPr>
              <w:t>– permitir que los usuarios busquen a otros usuarios y, en particular, que los usuarios adultos busquen a usuarios menores;</w:t>
            </w:r>
          </w:p>
        </w:tc>
        <w:tc>
          <w:tcPr>
            <w:tcW w:w="4876" w:type="dxa"/>
          </w:tcPr>
          <w:p w14:paraId="5BD789C0" w14:textId="77777777" w:rsidR="00DA12ED" w:rsidRPr="00201421" w:rsidRDefault="00DA12ED" w:rsidP="0093139F">
            <w:pPr>
              <w:pStyle w:val="Normal6a"/>
            </w:pPr>
          </w:p>
        </w:tc>
      </w:tr>
      <w:tr w:rsidR="00DA12ED" w:rsidRPr="00201421" w14:paraId="63602A1B" w14:textId="77777777" w:rsidTr="0093139F">
        <w:trPr>
          <w:jc w:val="center"/>
        </w:trPr>
        <w:tc>
          <w:tcPr>
            <w:tcW w:w="4876" w:type="dxa"/>
          </w:tcPr>
          <w:p w14:paraId="1EA573B4" w14:textId="77777777" w:rsidR="00DA12ED" w:rsidRPr="00201421" w:rsidRDefault="00DA12ED" w:rsidP="0093139F">
            <w:pPr>
              <w:pStyle w:val="Normal6a"/>
            </w:pPr>
            <w:r w:rsidRPr="00201421">
              <w:rPr>
                <w:b/>
                <w:i/>
              </w:rPr>
              <w:t>– permitir que los usuarios establezcan contacto directo con otros usuarios, en particular a través de comunicaciones privadas;</w:t>
            </w:r>
          </w:p>
        </w:tc>
        <w:tc>
          <w:tcPr>
            <w:tcW w:w="4876" w:type="dxa"/>
          </w:tcPr>
          <w:p w14:paraId="4C54918A" w14:textId="77777777" w:rsidR="00DA12ED" w:rsidRPr="00201421" w:rsidRDefault="00DA12ED" w:rsidP="0093139F">
            <w:pPr>
              <w:pStyle w:val="Normal6a"/>
            </w:pPr>
          </w:p>
        </w:tc>
      </w:tr>
      <w:tr w:rsidR="00DA12ED" w:rsidRPr="00201421" w14:paraId="67725F0F" w14:textId="77777777" w:rsidTr="0093139F">
        <w:trPr>
          <w:jc w:val="center"/>
        </w:trPr>
        <w:tc>
          <w:tcPr>
            <w:tcW w:w="4876" w:type="dxa"/>
          </w:tcPr>
          <w:p w14:paraId="7B3C38E1" w14:textId="77777777" w:rsidR="00DA12ED" w:rsidRPr="00201421" w:rsidRDefault="00DA12ED" w:rsidP="0093139F">
            <w:pPr>
              <w:pStyle w:val="Normal6a"/>
            </w:pPr>
            <w:r w:rsidRPr="00201421">
              <w:rPr>
                <w:b/>
                <w:i/>
              </w:rPr>
              <w:t>– permitir que los usuarios compartan imágenes o vídeos con otros usuarios, en particular a través de comunicaciones privadas.</w:t>
            </w:r>
          </w:p>
        </w:tc>
        <w:tc>
          <w:tcPr>
            <w:tcW w:w="4876" w:type="dxa"/>
          </w:tcPr>
          <w:p w14:paraId="505EFF3B" w14:textId="77777777" w:rsidR="00DA12ED" w:rsidRPr="00201421" w:rsidRDefault="00DA12ED" w:rsidP="0093139F">
            <w:pPr>
              <w:pStyle w:val="Normal6a"/>
            </w:pPr>
          </w:p>
        </w:tc>
      </w:tr>
    </w:tbl>
    <w:p w14:paraId="29B5C07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CA5F617" w14:textId="77777777" w:rsidR="00DA12ED" w:rsidRPr="00201421" w:rsidRDefault="00DA12ED" w:rsidP="00DA12ED">
      <w:r w:rsidRPr="00201421">
        <w:rPr>
          <w:rStyle w:val="HideTWBExt"/>
        </w:rPr>
        <w:t>&lt;/Amend&gt;</w:t>
      </w:r>
    </w:p>
    <w:p w14:paraId="03CDAE7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663</w:t>
      </w:r>
      <w:r w:rsidRPr="00201421">
        <w:rPr>
          <w:rStyle w:val="HideTWBExt"/>
          <w:b w:val="0"/>
        </w:rPr>
        <w:t>&lt;/NumAm&gt;</w:t>
      </w:r>
    </w:p>
    <w:p w14:paraId="04A9ECB0"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5E9C1EE"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3C17E75"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611D34C8"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87EB440"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6FD5BBB0" w14:textId="77777777" w:rsidR="00DA12ED" w:rsidRPr="00201421" w:rsidRDefault="00DA12ED" w:rsidP="00DA12ED">
      <w:pPr>
        <w:pStyle w:val="NormalBold"/>
      </w:pPr>
      <w:r w:rsidRPr="00201421">
        <w:rPr>
          <w:rStyle w:val="HideTWBExt"/>
          <w:b w:val="0"/>
        </w:rPr>
        <w:t>&lt;/RepeatBlock-By&gt;</w:t>
      </w:r>
    </w:p>
    <w:p w14:paraId="758E30D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AF59E12" w14:textId="77777777" w:rsidR="00DA12ED" w:rsidRPr="00201421" w:rsidRDefault="00DA12ED" w:rsidP="00DA12ED">
      <w:pPr>
        <w:pStyle w:val="NormalBold"/>
      </w:pPr>
      <w:r w:rsidRPr="00201421">
        <w:rPr>
          <w:rStyle w:val="HideTWBExt"/>
          <w:b w:val="0"/>
        </w:rPr>
        <w:t>&lt;Article&gt;</w:t>
      </w:r>
      <w:r w:rsidRPr="00201421">
        <w:t>Artículo 3 – apartado 2 – letra e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4F9F38" w14:textId="77777777" w:rsidTr="0093139F">
        <w:trPr>
          <w:trHeight w:val="240"/>
          <w:jc w:val="center"/>
        </w:trPr>
        <w:tc>
          <w:tcPr>
            <w:tcW w:w="9752" w:type="dxa"/>
            <w:gridSpan w:val="2"/>
          </w:tcPr>
          <w:p w14:paraId="6BBE0841" w14:textId="77777777" w:rsidR="00DA12ED" w:rsidRPr="00201421" w:rsidRDefault="00DA12ED" w:rsidP="0093139F"/>
        </w:tc>
      </w:tr>
      <w:tr w:rsidR="00DA12ED" w:rsidRPr="00201421" w14:paraId="1897789A" w14:textId="77777777" w:rsidTr="0093139F">
        <w:trPr>
          <w:trHeight w:val="240"/>
          <w:jc w:val="center"/>
        </w:trPr>
        <w:tc>
          <w:tcPr>
            <w:tcW w:w="4876" w:type="dxa"/>
          </w:tcPr>
          <w:p w14:paraId="2D9C200E" w14:textId="77777777" w:rsidR="00DA12ED" w:rsidRPr="00201421" w:rsidRDefault="00DA12ED" w:rsidP="0093139F">
            <w:pPr>
              <w:pStyle w:val="AmColumnHeading"/>
            </w:pPr>
            <w:r w:rsidRPr="00201421">
              <w:t>Texto de la Comisión</w:t>
            </w:r>
          </w:p>
        </w:tc>
        <w:tc>
          <w:tcPr>
            <w:tcW w:w="4876" w:type="dxa"/>
          </w:tcPr>
          <w:p w14:paraId="5986848A" w14:textId="77777777" w:rsidR="00DA12ED" w:rsidRPr="00201421" w:rsidRDefault="00DA12ED" w:rsidP="0093139F">
            <w:pPr>
              <w:pStyle w:val="AmColumnHeading"/>
            </w:pPr>
            <w:r w:rsidRPr="00201421">
              <w:t>Enmienda</w:t>
            </w:r>
          </w:p>
        </w:tc>
      </w:tr>
      <w:tr w:rsidR="00DA12ED" w:rsidRPr="00201421" w14:paraId="6FCE1656" w14:textId="77777777" w:rsidTr="0093139F">
        <w:trPr>
          <w:jc w:val="center"/>
        </w:trPr>
        <w:tc>
          <w:tcPr>
            <w:tcW w:w="4876" w:type="dxa"/>
          </w:tcPr>
          <w:p w14:paraId="05FA76F4" w14:textId="77777777" w:rsidR="00DA12ED" w:rsidRPr="00201421" w:rsidRDefault="00DA12ED" w:rsidP="0093139F">
            <w:pPr>
              <w:pStyle w:val="Normal6a"/>
            </w:pPr>
            <w:r w:rsidRPr="00201421">
              <w:t>e)</w:t>
            </w:r>
            <w:r w:rsidRPr="00201421">
              <w:tab/>
              <w:t xml:space="preserve">en cuanto al riesgo de </w:t>
            </w:r>
            <w:r w:rsidRPr="00201421">
              <w:rPr>
                <w:b/>
                <w:i/>
              </w:rPr>
              <w:t>embaucamiento</w:t>
            </w:r>
            <w:r w:rsidRPr="00201421">
              <w:t xml:space="preserve"> de menores:</w:t>
            </w:r>
          </w:p>
        </w:tc>
        <w:tc>
          <w:tcPr>
            <w:tcW w:w="4876" w:type="dxa"/>
          </w:tcPr>
          <w:p w14:paraId="74B21B4C" w14:textId="77777777" w:rsidR="00DA12ED" w:rsidRPr="00201421" w:rsidRDefault="00DA12ED" w:rsidP="0093139F">
            <w:pPr>
              <w:pStyle w:val="Normal6a"/>
            </w:pPr>
            <w:r w:rsidRPr="00201421">
              <w:t>e)</w:t>
            </w:r>
            <w:r w:rsidRPr="00201421">
              <w:tab/>
              <w:t xml:space="preserve">en cuanto al riesgo de </w:t>
            </w:r>
            <w:r w:rsidRPr="00201421">
              <w:rPr>
                <w:b/>
                <w:bCs/>
                <w:i/>
                <w:iCs/>
              </w:rPr>
              <w:t>los derechos</w:t>
            </w:r>
            <w:r w:rsidRPr="00201421">
              <w:t xml:space="preserve"> de </w:t>
            </w:r>
            <w:r w:rsidRPr="00201421">
              <w:rPr>
                <w:b/>
                <w:i/>
              </w:rPr>
              <w:t>los</w:t>
            </w:r>
            <w:r w:rsidRPr="00201421">
              <w:t xml:space="preserve"> menores:</w:t>
            </w:r>
          </w:p>
        </w:tc>
      </w:tr>
    </w:tbl>
    <w:p w14:paraId="503BD87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2EBB3AF" w14:textId="77777777" w:rsidR="00DA12ED" w:rsidRPr="00201421" w:rsidRDefault="00DA12ED" w:rsidP="00DA12ED">
      <w:r w:rsidRPr="00201421">
        <w:rPr>
          <w:rStyle w:val="HideTWBExt"/>
        </w:rPr>
        <w:t>&lt;/Amend&gt;</w:t>
      </w:r>
    </w:p>
    <w:p w14:paraId="04E011C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664</w:t>
      </w:r>
      <w:r w:rsidRPr="00201421">
        <w:rPr>
          <w:rStyle w:val="HideTWBExt"/>
          <w:b w:val="0"/>
        </w:rPr>
        <w:t>&lt;/NumAm&gt;</w:t>
      </w:r>
    </w:p>
    <w:p w14:paraId="231748EE"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4F559510" w14:textId="77777777" w:rsidR="00DA12ED" w:rsidRPr="00201421" w:rsidRDefault="00DA12ED" w:rsidP="00DA12ED">
      <w:pPr>
        <w:pStyle w:val="NormalBold"/>
      </w:pPr>
      <w:r w:rsidRPr="00201421">
        <w:rPr>
          <w:rStyle w:val="HideTWBExt"/>
          <w:b w:val="0"/>
        </w:rPr>
        <w:t>&lt;/RepeatBlock-By&gt;</w:t>
      </w:r>
    </w:p>
    <w:p w14:paraId="214463C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7B40302" w14:textId="77777777" w:rsidR="00DA12ED" w:rsidRPr="00201421" w:rsidRDefault="00DA12ED" w:rsidP="00DA12ED">
      <w:pPr>
        <w:pStyle w:val="NormalBold"/>
      </w:pPr>
      <w:r w:rsidRPr="00201421">
        <w:rPr>
          <w:rStyle w:val="HideTWBExt"/>
          <w:b w:val="0"/>
        </w:rPr>
        <w:t>&lt;Article&gt;</w:t>
      </w:r>
      <w:r w:rsidRPr="00201421">
        <w:t>Artículo 3 – apartado 2 – letra e – inciso 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5ACCC38" w14:textId="77777777" w:rsidTr="0093139F">
        <w:trPr>
          <w:trHeight w:val="240"/>
          <w:jc w:val="center"/>
        </w:trPr>
        <w:tc>
          <w:tcPr>
            <w:tcW w:w="9752" w:type="dxa"/>
            <w:gridSpan w:val="2"/>
          </w:tcPr>
          <w:p w14:paraId="2FE45565" w14:textId="77777777" w:rsidR="00DA12ED" w:rsidRPr="00201421" w:rsidRDefault="00DA12ED" w:rsidP="0093139F"/>
        </w:tc>
      </w:tr>
      <w:tr w:rsidR="00DA12ED" w:rsidRPr="00201421" w14:paraId="5CDB706A" w14:textId="77777777" w:rsidTr="0093139F">
        <w:trPr>
          <w:trHeight w:val="240"/>
          <w:jc w:val="center"/>
        </w:trPr>
        <w:tc>
          <w:tcPr>
            <w:tcW w:w="4876" w:type="dxa"/>
          </w:tcPr>
          <w:p w14:paraId="312379F4" w14:textId="77777777" w:rsidR="00DA12ED" w:rsidRPr="00201421" w:rsidRDefault="00DA12ED" w:rsidP="0093139F">
            <w:pPr>
              <w:pStyle w:val="AmColumnHeading"/>
            </w:pPr>
            <w:r w:rsidRPr="00201421">
              <w:t>Texto de la Comisión</w:t>
            </w:r>
          </w:p>
        </w:tc>
        <w:tc>
          <w:tcPr>
            <w:tcW w:w="4876" w:type="dxa"/>
          </w:tcPr>
          <w:p w14:paraId="390A57EA" w14:textId="77777777" w:rsidR="00DA12ED" w:rsidRPr="00201421" w:rsidRDefault="00DA12ED" w:rsidP="0093139F">
            <w:pPr>
              <w:pStyle w:val="AmColumnHeading"/>
            </w:pPr>
            <w:r w:rsidRPr="00201421">
              <w:t>Enmienda</w:t>
            </w:r>
          </w:p>
        </w:tc>
      </w:tr>
      <w:tr w:rsidR="00DA12ED" w:rsidRPr="00201421" w14:paraId="75A1C6D8" w14:textId="77777777" w:rsidTr="0093139F">
        <w:trPr>
          <w:jc w:val="center"/>
        </w:trPr>
        <w:tc>
          <w:tcPr>
            <w:tcW w:w="4876" w:type="dxa"/>
          </w:tcPr>
          <w:p w14:paraId="69748C7D" w14:textId="77777777" w:rsidR="00DA12ED" w:rsidRPr="00201421" w:rsidRDefault="00DA12ED" w:rsidP="0093139F">
            <w:pPr>
              <w:pStyle w:val="Normal6a"/>
            </w:pPr>
            <w:r w:rsidRPr="00201421">
              <w:t>i)</w:t>
            </w:r>
            <w:r w:rsidRPr="00201421">
              <w:tab/>
              <w:t>la medida en que el servicio sea utilizado o exista la probabilidad de que sea utilizado por menores;</w:t>
            </w:r>
          </w:p>
        </w:tc>
        <w:tc>
          <w:tcPr>
            <w:tcW w:w="4876" w:type="dxa"/>
          </w:tcPr>
          <w:p w14:paraId="373E8C86" w14:textId="77777777" w:rsidR="00DA12ED" w:rsidRPr="00201421" w:rsidRDefault="00DA12ED" w:rsidP="0093139F">
            <w:pPr>
              <w:pStyle w:val="Normal6a"/>
            </w:pPr>
            <w:r w:rsidRPr="00201421">
              <w:t>i)</w:t>
            </w:r>
            <w:r w:rsidRPr="00201421">
              <w:tab/>
              <w:t>la medida en que el servicio sea utilizado o exista la probabilidad de que sea utilizado por menores</w:t>
            </w:r>
            <w:r w:rsidRPr="00201421">
              <w:rPr>
                <w:b/>
                <w:bCs/>
                <w:i/>
                <w:iCs/>
              </w:rPr>
              <w:t>, como una evaluación de las superficies públicas, las señales de conducta, la frecuencia de las denuncias de los usuarios de abuso sexual de menores en línea y los resultados de muestras aleatorias de contenido</w:t>
            </w:r>
            <w:r w:rsidRPr="00201421">
              <w:t>;</w:t>
            </w:r>
          </w:p>
        </w:tc>
      </w:tr>
    </w:tbl>
    <w:p w14:paraId="5A56485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B217BBC" w14:textId="77777777" w:rsidR="00DA12ED" w:rsidRPr="00201421" w:rsidRDefault="00DA12ED" w:rsidP="00DA12ED">
      <w:r w:rsidRPr="00201421">
        <w:rPr>
          <w:rStyle w:val="HideTWBExt"/>
        </w:rPr>
        <w:t>&lt;/Amend&gt;</w:t>
      </w:r>
    </w:p>
    <w:p w14:paraId="713D09F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665</w:t>
      </w:r>
      <w:r w:rsidRPr="00201421">
        <w:rPr>
          <w:rStyle w:val="HideTWBExt"/>
          <w:b w:val="0"/>
        </w:rPr>
        <w:t>&lt;/NumAm&gt;</w:t>
      </w:r>
    </w:p>
    <w:p w14:paraId="4DB4BF65"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2A1F5E09" w14:textId="77777777" w:rsidR="00DA12ED" w:rsidRPr="00201421" w:rsidRDefault="00DA12ED" w:rsidP="00DA12ED">
      <w:pPr>
        <w:pStyle w:val="NormalBold"/>
      </w:pPr>
      <w:r w:rsidRPr="00201421">
        <w:rPr>
          <w:rStyle w:val="HideTWBExt"/>
          <w:b w:val="0"/>
        </w:rPr>
        <w:t>&lt;/RepeatBlock-By&gt;</w:t>
      </w:r>
    </w:p>
    <w:p w14:paraId="106738A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F5B0D7" w14:textId="77777777" w:rsidR="00DA12ED" w:rsidRPr="00201421" w:rsidRDefault="00DA12ED" w:rsidP="00DA12ED">
      <w:pPr>
        <w:pStyle w:val="NormalBold"/>
      </w:pPr>
      <w:r w:rsidRPr="00201421">
        <w:rPr>
          <w:rStyle w:val="HideTWBExt"/>
          <w:b w:val="0"/>
        </w:rPr>
        <w:t>&lt;Article&gt;</w:t>
      </w:r>
      <w:r w:rsidRPr="00201421">
        <w:t>Artículo 3 – apartado 2 – letra e – inciso 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D0315A" w14:textId="77777777" w:rsidTr="0093139F">
        <w:trPr>
          <w:trHeight w:val="240"/>
          <w:jc w:val="center"/>
        </w:trPr>
        <w:tc>
          <w:tcPr>
            <w:tcW w:w="9752" w:type="dxa"/>
            <w:gridSpan w:val="2"/>
          </w:tcPr>
          <w:p w14:paraId="068E1534" w14:textId="77777777" w:rsidR="00DA12ED" w:rsidRPr="00201421" w:rsidRDefault="00DA12ED" w:rsidP="0093139F"/>
        </w:tc>
      </w:tr>
      <w:tr w:rsidR="00DA12ED" w:rsidRPr="00201421" w14:paraId="2BC4791A" w14:textId="77777777" w:rsidTr="0093139F">
        <w:trPr>
          <w:trHeight w:val="240"/>
          <w:jc w:val="center"/>
        </w:trPr>
        <w:tc>
          <w:tcPr>
            <w:tcW w:w="4876" w:type="dxa"/>
          </w:tcPr>
          <w:p w14:paraId="35020BC8" w14:textId="77777777" w:rsidR="00DA12ED" w:rsidRPr="00201421" w:rsidRDefault="00DA12ED" w:rsidP="0093139F">
            <w:pPr>
              <w:pStyle w:val="AmColumnHeading"/>
            </w:pPr>
            <w:r w:rsidRPr="00201421">
              <w:t>Texto de la Comisión</w:t>
            </w:r>
          </w:p>
        </w:tc>
        <w:tc>
          <w:tcPr>
            <w:tcW w:w="4876" w:type="dxa"/>
          </w:tcPr>
          <w:p w14:paraId="2A8AD970" w14:textId="77777777" w:rsidR="00DA12ED" w:rsidRPr="00201421" w:rsidRDefault="00DA12ED" w:rsidP="0093139F">
            <w:pPr>
              <w:pStyle w:val="AmColumnHeading"/>
            </w:pPr>
            <w:r w:rsidRPr="00201421">
              <w:t>Enmienda</w:t>
            </w:r>
          </w:p>
        </w:tc>
      </w:tr>
      <w:tr w:rsidR="00DA12ED" w:rsidRPr="00201421" w14:paraId="4BEC9D7F" w14:textId="77777777" w:rsidTr="0093139F">
        <w:trPr>
          <w:jc w:val="center"/>
        </w:trPr>
        <w:tc>
          <w:tcPr>
            <w:tcW w:w="4876" w:type="dxa"/>
          </w:tcPr>
          <w:p w14:paraId="2B66A500" w14:textId="77777777" w:rsidR="00DA12ED" w:rsidRPr="00201421" w:rsidRDefault="00DA12ED" w:rsidP="0093139F">
            <w:pPr>
              <w:pStyle w:val="Normal6a"/>
            </w:pPr>
            <w:r w:rsidRPr="00201421">
              <w:t>i)</w:t>
            </w:r>
            <w:r w:rsidRPr="00201421">
              <w:tab/>
              <w:t xml:space="preserve">la medida en que el servicio </w:t>
            </w:r>
            <w:r w:rsidRPr="00201421">
              <w:rPr>
                <w:b/>
                <w:bCs/>
                <w:i/>
                <w:iCs/>
              </w:rPr>
              <w:t>sea utilizado o exista la probabilidad de que sea utilizado por</w:t>
            </w:r>
            <w:r w:rsidRPr="00201421">
              <w:t xml:space="preserve"> menores;</w:t>
            </w:r>
          </w:p>
        </w:tc>
        <w:tc>
          <w:tcPr>
            <w:tcW w:w="4876" w:type="dxa"/>
          </w:tcPr>
          <w:p w14:paraId="1BD4C094" w14:textId="77777777" w:rsidR="00DA12ED" w:rsidRPr="00201421" w:rsidRDefault="00DA12ED" w:rsidP="0093139F">
            <w:pPr>
              <w:pStyle w:val="Normal6a"/>
            </w:pPr>
            <w:r w:rsidRPr="00201421">
              <w:t>i)</w:t>
            </w:r>
            <w:r w:rsidRPr="00201421">
              <w:tab/>
              <w:t xml:space="preserve">la medida en que el servicio </w:t>
            </w:r>
            <w:r w:rsidRPr="00201421">
              <w:rPr>
                <w:b/>
                <w:bCs/>
                <w:i/>
                <w:iCs/>
              </w:rPr>
              <w:t>se dirija directamente a</w:t>
            </w:r>
            <w:r w:rsidRPr="00201421">
              <w:t xml:space="preserve"> menores;</w:t>
            </w:r>
          </w:p>
        </w:tc>
      </w:tr>
    </w:tbl>
    <w:p w14:paraId="4F62DFA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F2B3E06" w14:textId="77777777" w:rsidR="00DA12ED" w:rsidRPr="00201421" w:rsidRDefault="00DA12ED" w:rsidP="00DA12ED">
      <w:r w:rsidRPr="00201421">
        <w:rPr>
          <w:rStyle w:val="HideTWBExt"/>
        </w:rPr>
        <w:t>&lt;/Amend&gt;</w:t>
      </w:r>
    </w:p>
    <w:p w14:paraId="7F326DD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666</w:t>
      </w:r>
      <w:r w:rsidRPr="00201421">
        <w:rPr>
          <w:rStyle w:val="HideTWBExt"/>
          <w:b w:val="0"/>
        </w:rPr>
        <w:t>&lt;/NumAm&gt;</w:t>
      </w:r>
    </w:p>
    <w:p w14:paraId="4CAC2A11"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3D6B61B"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F14DACF"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E1B2F76"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3F889CD"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60CB3F55" w14:textId="77777777" w:rsidR="00DA12ED" w:rsidRPr="00201421" w:rsidRDefault="00DA12ED" w:rsidP="00DA12ED">
      <w:pPr>
        <w:pStyle w:val="NormalBold"/>
      </w:pPr>
      <w:r w:rsidRPr="00201421">
        <w:rPr>
          <w:rStyle w:val="HideTWBExt"/>
          <w:b w:val="0"/>
        </w:rPr>
        <w:t>&lt;/RepeatBlock-By&gt;</w:t>
      </w:r>
    </w:p>
    <w:p w14:paraId="7049931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19DCDAC" w14:textId="77777777" w:rsidR="00DA12ED" w:rsidRPr="00201421" w:rsidRDefault="00DA12ED" w:rsidP="00DA12ED">
      <w:pPr>
        <w:pStyle w:val="NormalBold"/>
      </w:pPr>
      <w:r w:rsidRPr="00201421">
        <w:rPr>
          <w:rStyle w:val="HideTWBExt"/>
          <w:b w:val="0"/>
        </w:rPr>
        <w:t>&lt;Article&gt;</w:t>
      </w:r>
      <w:r w:rsidRPr="00201421">
        <w:t>Artículo 3 – apartado 2 – letra e – inciso 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F6D70CE" w14:textId="77777777" w:rsidTr="0093139F">
        <w:trPr>
          <w:trHeight w:val="240"/>
          <w:jc w:val="center"/>
        </w:trPr>
        <w:tc>
          <w:tcPr>
            <w:tcW w:w="9752" w:type="dxa"/>
            <w:gridSpan w:val="2"/>
          </w:tcPr>
          <w:p w14:paraId="2DE82F5B" w14:textId="77777777" w:rsidR="00DA12ED" w:rsidRPr="00201421" w:rsidRDefault="00DA12ED" w:rsidP="0093139F"/>
        </w:tc>
      </w:tr>
      <w:tr w:rsidR="00DA12ED" w:rsidRPr="00201421" w14:paraId="3598B6F2" w14:textId="77777777" w:rsidTr="0093139F">
        <w:trPr>
          <w:trHeight w:val="240"/>
          <w:jc w:val="center"/>
        </w:trPr>
        <w:tc>
          <w:tcPr>
            <w:tcW w:w="4876" w:type="dxa"/>
          </w:tcPr>
          <w:p w14:paraId="648D51E5" w14:textId="77777777" w:rsidR="00DA12ED" w:rsidRPr="00201421" w:rsidRDefault="00DA12ED" w:rsidP="0093139F">
            <w:pPr>
              <w:pStyle w:val="AmColumnHeading"/>
            </w:pPr>
            <w:r w:rsidRPr="00201421">
              <w:t>Texto de la Comisión</w:t>
            </w:r>
          </w:p>
        </w:tc>
        <w:tc>
          <w:tcPr>
            <w:tcW w:w="4876" w:type="dxa"/>
          </w:tcPr>
          <w:p w14:paraId="1C8BADD6" w14:textId="77777777" w:rsidR="00DA12ED" w:rsidRPr="00201421" w:rsidRDefault="00DA12ED" w:rsidP="0093139F">
            <w:pPr>
              <w:pStyle w:val="AmColumnHeading"/>
            </w:pPr>
            <w:r w:rsidRPr="00201421">
              <w:t>Enmienda</w:t>
            </w:r>
          </w:p>
        </w:tc>
      </w:tr>
      <w:tr w:rsidR="00DA12ED" w:rsidRPr="00201421" w14:paraId="664B759B" w14:textId="77777777" w:rsidTr="0093139F">
        <w:trPr>
          <w:jc w:val="center"/>
        </w:trPr>
        <w:tc>
          <w:tcPr>
            <w:tcW w:w="4876" w:type="dxa"/>
          </w:tcPr>
          <w:p w14:paraId="3EAF3157" w14:textId="77777777" w:rsidR="00DA12ED" w:rsidRPr="00201421" w:rsidRDefault="00DA12ED" w:rsidP="0093139F">
            <w:pPr>
              <w:pStyle w:val="Normal6a"/>
            </w:pPr>
            <w:r w:rsidRPr="00201421">
              <w:t>i)</w:t>
            </w:r>
            <w:r w:rsidRPr="00201421">
              <w:tab/>
              <w:t xml:space="preserve">la medida en que el servicio </w:t>
            </w:r>
            <w:r w:rsidRPr="00201421">
              <w:rPr>
                <w:b/>
                <w:bCs/>
                <w:i/>
                <w:iCs/>
              </w:rPr>
              <w:t>sea utilizado o exista la probabilidad de que sea utilizado por</w:t>
            </w:r>
            <w:r w:rsidRPr="00201421">
              <w:t xml:space="preserve"> menores;</w:t>
            </w:r>
          </w:p>
        </w:tc>
        <w:tc>
          <w:tcPr>
            <w:tcW w:w="4876" w:type="dxa"/>
          </w:tcPr>
          <w:p w14:paraId="62049EC2" w14:textId="77777777" w:rsidR="00DA12ED" w:rsidRPr="00201421" w:rsidRDefault="00DA12ED" w:rsidP="0093139F">
            <w:pPr>
              <w:pStyle w:val="Normal6a"/>
            </w:pPr>
            <w:r w:rsidRPr="00201421">
              <w:t>i)</w:t>
            </w:r>
            <w:r w:rsidRPr="00201421">
              <w:tab/>
              <w:t xml:space="preserve">la medida en que el servicio </w:t>
            </w:r>
            <w:r w:rsidRPr="00201421">
              <w:rPr>
                <w:b/>
                <w:bCs/>
                <w:i/>
                <w:iCs/>
              </w:rPr>
              <w:t>se dirija directamente a</w:t>
            </w:r>
            <w:r w:rsidRPr="00201421">
              <w:t xml:space="preserve"> menores;</w:t>
            </w:r>
          </w:p>
        </w:tc>
      </w:tr>
    </w:tbl>
    <w:p w14:paraId="77EBA22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5B9CDFA" w14:textId="77777777" w:rsidR="00DA12ED" w:rsidRPr="00201421" w:rsidRDefault="00DA12ED" w:rsidP="00DA12ED">
      <w:r w:rsidRPr="00201421">
        <w:rPr>
          <w:rStyle w:val="HideTWBExt"/>
        </w:rPr>
        <w:t>&lt;/Amend&gt;</w:t>
      </w:r>
    </w:p>
    <w:p w14:paraId="06E2447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667</w:t>
      </w:r>
      <w:r w:rsidRPr="00201421">
        <w:rPr>
          <w:rStyle w:val="HideTWBExt"/>
          <w:b w:val="0"/>
        </w:rPr>
        <w:t>&lt;/NumAm&gt;</w:t>
      </w:r>
    </w:p>
    <w:p w14:paraId="31691AD7"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283777E2" w14:textId="77777777" w:rsidR="00DA12ED" w:rsidRPr="00201421" w:rsidRDefault="00DA12ED" w:rsidP="00DA12ED">
      <w:pPr>
        <w:pStyle w:val="NormalBold"/>
      </w:pPr>
      <w:r w:rsidRPr="00201421">
        <w:rPr>
          <w:rStyle w:val="HideTWBExt"/>
          <w:b w:val="0"/>
        </w:rPr>
        <w:t>&lt;/RepeatBlock-By&gt;</w:t>
      </w:r>
    </w:p>
    <w:p w14:paraId="72FEE16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71A377C" w14:textId="77777777" w:rsidR="00DA12ED" w:rsidRPr="00201421" w:rsidRDefault="00DA12ED" w:rsidP="00DA12ED">
      <w:pPr>
        <w:pStyle w:val="NormalBold"/>
      </w:pPr>
      <w:r w:rsidRPr="00201421">
        <w:rPr>
          <w:rStyle w:val="HideTWBExt"/>
          <w:b w:val="0"/>
        </w:rPr>
        <w:t>&lt;Article&gt;</w:t>
      </w:r>
      <w:r w:rsidRPr="00201421">
        <w:t>Artículo 3 – apartado 2 – letra e – inciso 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7D5F2DC" w14:textId="77777777" w:rsidTr="0093139F">
        <w:trPr>
          <w:trHeight w:val="240"/>
          <w:jc w:val="center"/>
        </w:trPr>
        <w:tc>
          <w:tcPr>
            <w:tcW w:w="9752" w:type="dxa"/>
            <w:gridSpan w:val="2"/>
          </w:tcPr>
          <w:p w14:paraId="03CF6EAF" w14:textId="77777777" w:rsidR="00DA12ED" w:rsidRPr="00201421" w:rsidRDefault="00DA12ED" w:rsidP="0093139F"/>
        </w:tc>
      </w:tr>
      <w:tr w:rsidR="00DA12ED" w:rsidRPr="00201421" w14:paraId="4E59EDA3" w14:textId="77777777" w:rsidTr="0093139F">
        <w:trPr>
          <w:trHeight w:val="240"/>
          <w:jc w:val="center"/>
        </w:trPr>
        <w:tc>
          <w:tcPr>
            <w:tcW w:w="4876" w:type="dxa"/>
          </w:tcPr>
          <w:p w14:paraId="75D2C01B" w14:textId="77777777" w:rsidR="00DA12ED" w:rsidRPr="00201421" w:rsidRDefault="00DA12ED" w:rsidP="0093139F">
            <w:pPr>
              <w:pStyle w:val="AmColumnHeading"/>
            </w:pPr>
            <w:r w:rsidRPr="00201421">
              <w:t>Texto de la Comisión</w:t>
            </w:r>
          </w:p>
        </w:tc>
        <w:tc>
          <w:tcPr>
            <w:tcW w:w="4876" w:type="dxa"/>
          </w:tcPr>
          <w:p w14:paraId="3120B203" w14:textId="77777777" w:rsidR="00DA12ED" w:rsidRPr="00201421" w:rsidRDefault="00DA12ED" w:rsidP="0093139F">
            <w:pPr>
              <w:pStyle w:val="AmColumnHeading"/>
            </w:pPr>
            <w:r w:rsidRPr="00201421">
              <w:t>Enmienda</w:t>
            </w:r>
          </w:p>
        </w:tc>
      </w:tr>
      <w:tr w:rsidR="00DA12ED" w:rsidRPr="00201421" w14:paraId="3C0C252E" w14:textId="77777777" w:rsidTr="0093139F">
        <w:trPr>
          <w:jc w:val="center"/>
        </w:trPr>
        <w:tc>
          <w:tcPr>
            <w:tcW w:w="4876" w:type="dxa"/>
          </w:tcPr>
          <w:p w14:paraId="6AFE6A2B" w14:textId="77777777" w:rsidR="00DA12ED" w:rsidRPr="00201421" w:rsidRDefault="00DA12ED" w:rsidP="0093139F">
            <w:pPr>
              <w:pStyle w:val="Normal6a"/>
            </w:pPr>
            <w:r w:rsidRPr="00201421">
              <w:t>i)</w:t>
            </w:r>
            <w:r w:rsidRPr="00201421">
              <w:tab/>
              <w:t xml:space="preserve">la medida en que el servicio </w:t>
            </w:r>
            <w:r w:rsidRPr="00201421">
              <w:rPr>
                <w:b/>
                <w:bCs/>
                <w:i/>
                <w:iCs/>
              </w:rPr>
              <w:t>sea utilizado o exista la probabilidad de que sea utilizado por</w:t>
            </w:r>
            <w:r w:rsidRPr="00201421">
              <w:t xml:space="preserve"> menores;</w:t>
            </w:r>
          </w:p>
        </w:tc>
        <w:tc>
          <w:tcPr>
            <w:tcW w:w="4876" w:type="dxa"/>
          </w:tcPr>
          <w:p w14:paraId="3D3BD94D" w14:textId="77777777" w:rsidR="00DA12ED" w:rsidRPr="00201421" w:rsidRDefault="00DA12ED" w:rsidP="0093139F">
            <w:pPr>
              <w:pStyle w:val="Normal6a"/>
            </w:pPr>
            <w:r w:rsidRPr="00201421">
              <w:t>i)</w:t>
            </w:r>
            <w:r w:rsidRPr="00201421">
              <w:tab/>
              <w:t xml:space="preserve">la medida en que el servicio </w:t>
            </w:r>
            <w:r w:rsidRPr="00201421">
              <w:rPr>
                <w:b/>
                <w:bCs/>
                <w:i/>
                <w:iCs/>
              </w:rPr>
              <w:t>se dirija a usuarios</w:t>
            </w:r>
            <w:r w:rsidRPr="00201421">
              <w:t xml:space="preserve"> menores;</w:t>
            </w:r>
          </w:p>
        </w:tc>
      </w:tr>
    </w:tbl>
    <w:p w14:paraId="38FB371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87E58D6" w14:textId="77777777" w:rsidR="00DA12ED" w:rsidRPr="00201421" w:rsidRDefault="00DA12ED" w:rsidP="00DA12ED">
      <w:r w:rsidRPr="00201421">
        <w:rPr>
          <w:rStyle w:val="HideTWBExt"/>
        </w:rPr>
        <w:t>&lt;/Amend&gt;</w:t>
      </w:r>
    </w:p>
    <w:p w14:paraId="4450834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668</w:t>
      </w:r>
      <w:r w:rsidRPr="00201421">
        <w:rPr>
          <w:rStyle w:val="HideTWBExt"/>
          <w:b w:val="0"/>
        </w:rPr>
        <w:t>&lt;/NumAm&gt;</w:t>
      </w:r>
    </w:p>
    <w:p w14:paraId="5FC932E7"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44B2A847"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14EE75E6"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B2DC4AF"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45DF3608"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1F289D30" w14:textId="77777777" w:rsidR="00DA12ED" w:rsidRPr="00201421" w:rsidRDefault="00DA12ED" w:rsidP="00DA12ED">
      <w:pPr>
        <w:pStyle w:val="NormalBold"/>
      </w:pPr>
      <w:r w:rsidRPr="00201421">
        <w:rPr>
          <w:rStyle w:val="HideTWBExt"/>
          <w:b w:val="0"/>
        </w:rPr>
        <w:t>&lt;/RepeatBlock-By&gt;</w:t>
      </w:r>
    </w:p>
    <w:p w14:paraId="7422EA7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A89C1A0" w14:textId="77777777" w:rsidR="00DA12ED" w:rsidRPr="00201421" w:rsidRDefault="00DA12ED" w:rsidP="00DA12ED">
      <w:pPr>
        <w:pStyle w:val="NormalBold"/>
      </w:pPr>
      <w:r w:rsidRPr="00201421">
        <w:rPr>
          <w:rStyle w:val="HideTWBExt"/>
          <w:b w:val="0"/>
        </w:rPr>
        <w:t>&lt;Article&gt;</w:t>
      </w:r>
      <w:r w:rsidRPr="00201421">
        <w:t>Artículo 3 – apartado 2 – letra e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CE247EB" w14:textId="77777777" w:rsidTr="0093139F">
        <w:trPr>
          <w:trHeight w:val="240"/>
          <w:jc w:val="center"/>
        </w:trPr>
        <w:tc>
          <w:tcPr>
            <w:tcW w:w="9752" w:type="dxa"/>
            <w:gridSpan w:val="2"/>
          </w:tcPr>
          <w:p w14:paraId="11D614A2" w14:textId="77777777" w:rsidR="00DA12ED" w:rsidRPr="00201421" w:rsidRDefault="00DA12ED" w:rsidP="0093139F"/>
        </w:tc>
      </w:tr>
      <w:tr w:rsidR="00DA12ED" w:rsidRPr="00201421" w14:paraId="5CAE2D45" w14:textId="77777777" w:rsidTr="0093139F">
        <w:trPr>
          <w:trHeight w:val="240"/>
          <w:jc w:val="center"/>
        </w:trPr>
        <w:tc>
          <w:tcPr>
            <w:tcW w:w="4876" w:type="dxa"/>
          </w:tcPr>
          <w:p w14:paraId="6FEDDDA2" w14:textId="77777777" w:rsidR="00DA12ED" w:rsidRPr="00201421" w:rsidRDefault="00DA12ED" w:rsidP="0093139F">
            <w:pPr>
              <w:pStyle w:val="AmColumnHeading"/>
            </w:pPr>
            <w:r w:rsidRPr="00201421">
              <w:t>Texto de la Comisión</w:t>
            </w:r>
          </w:p>
        </w:tc>
        <w:tc>
          <w:tcPr>
            <w:tcW w:w="4876" w:type="dxa"/>
          </w:tcPr>
          <w:p w14:paraId="135C72D6" w14:textId="77777777" w:rsidR="00DA12ED" w:rsidRPr="00201421" w:rsidRDefault="00DA12ED" w:rsidP="0093139F">
            <w:pPr>
              <w:pStyle w:val="AmColumnHeading"/>
            </w:pPr>
            <w:r w:rsidRPr="00201421">
              <w:t>Enmienda</w:t>
            </w:r>
          </w:p>
        </w:tc>
      </w:tr>
      <w:tr w:rsidR="00DA12ED" w:rsidRPr="00201421" w14:paraId="6FDFC26B" w14:textId="77777777" w:rsidTr="0093139F">
        <w:trPr>
          <w:jc w:val="center"/>
        </w:trPr>
        <w:tc>
          <w:tcPr>
            <w:tcW w:w="4876" w:type="dxa"/>
          </w:tcPr>
          <w:p w14:paraId="210B8C61" w14:textId="77777777" w:rsidR="00DA12ED" w:rsidRPr="00201421" w:rsidRDefault="00DA12ED" w:rsidP="0093139F">
            <w:pPr>
              <w:pStyle w:val="Normal6a"/>
            </w:pPr>
            <w:r w:rsidRPr="00201421">
              <w:rPr>
                <w:b/>
                <w:i/>
              </w:rPr>
              <w:t>ii)</w:t>
            </w:r>
            <w:r w:rsidRPr="00201421">
              <w:tab/>
            </w:r>
            <w:r w:rsidRPr="00201421">
              <w:rPr>
                <w:b/>
                <w:i/>
              </w:rPr>
              <w:t>cuando el servicio sea utilizado por menores, los diferentes grupos de edad de los usuarios menores y el riesgo de embaucamiento en relación con esos grupos de edad;</w:t>
            </w:r>
          </w:p>
        </w:tc>
        <w:tc>
          <w:tcPr>
            <w:tcW w:w="4876" w:type="dxa"/>
          </w:tcPr>
          <w:p w14:paraId="531536AF" w14:textId="77777777" w:rsidR="00DA12ED" w:rsidRPr="00201421" w:rsidRDefault="00DA12ED" w:rsidP="0093139F">
            <w:pPr>
              <w:pStyle w:val="Normal6a"/>
            </w:pPr>
            <w:r w:rsidRPr="00201421">
              <w:rPr>
                <w:b/>
                <w:i/>
              </w:rPr>
              <w:t>suprimido</w:t>
            </w:r>
          </w:p>
        </w:tc>
      </w:tr>
    </w:tbl>
    <w:p w14:paraId="763283D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AF8005C" w14:textId="77777777" w:rsidR="00DA12ED" w:rsidRPr="00201421" w:rsidRDefault="00DA12ED" w:rsidP="00DA12ED">
      <w:r w:rsidRPr="00201421">
        <w:rPr>
          <w:rStyle w:val="HideTWBExt"/>
        </w:rPr>
        <w:t>&lt;/Amend&gt;</w:t>
      </w:r>
    </w:p>
    <w:p w14:paraId="23EFB2A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669</w:t>
      </w:r>
      <w:r w:rsidRPr="00201421">
        <w:rPr>
          <w:rStyle w:val="HideTWBExt"/>
          <w:b w:val="0"/>
        </w:rPr>
        <w:t>&lt;/NumAm&gt;</w:t>
      </w:r>
    </w:p>
    <w:p w14:paraId="3DA686A4"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38881BB8"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89C2906" w14:textId="77777777" w:rsidR="00DA12ED" w:rsidRPr="00201421" w:rsidRDefault="00DA12ED" w:rsidP="00DA12ED">
      <w:pPr>
        <w:pStyle w:val="NormalBold"/>
      </w:pPr>
      <w:r w:rsidRPr="00201421">
        <w:rPr>
          <w:rStyle w:val="HideTWBExt"/>
          <w:b w:val="0"/>
        </w:rPr>
        <w:t>&lt;/RepeatBlock-By&gt;</w:t>
      </w:r>
    </w:p>
    <w:p w14:paraId="79DEBA7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0A39D80" w14:textId="77777777" w:rsidR="00DA12ED" w:rsidRPr="00201421" w:rsidRDefault="00DA12ED" w:rsidP="00DA12ED">
      <w:pPr>
        <w:pStyle w:val="NormalBold"/>
      </w:pPr>
      <w:r w:rsidRPr="00201421">
        <w:rPr>
          <w:rStyle w:val="HideTWBExt"/>
          <w:b w:val="0"/>
        </w:rPr>
        <w:t>&lt;Article&gt;</w:t>
      </w:r>
      <w:r w:rsidRPr="00201421">
        <w:t>Artículo 3 – apartado 2 – letra e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6D2F6C4" w14:textId="77777777" w:rsidTr="0093139F">
        <w:trPr>
          <w:trHeight w:val="240"/>
          <w:jc w:val="center"/>
        </w:trPr>
        <w:tc>
          <w:tcPr>
            <w:tcW w:w="9752" w:type="dxa"/>
            <w:gridSpan w:val="2"/>
          </w:tcPr>
          <w:p w14:paraId="4FDE1B87" w14:textId="77777777" w:rsidR="00DA12ED" w:rsidRPr="00201421" w:rsidRDefault="00DA12ED" w:rsidP="0093139F"/>
        </w:tc>
      </w:tr>
      <w:tr w:rsidR="00DA12ED" w:rsidRPr="00201421" w14:paraId="34B9321D" w14:textId="77777777" w:rsidTr="0093139F">
        <w:trPr>
          <w:trHeight w:val="240"/>
          <w:jc w:val="center"/>
        </w:trPr>
        <w:tc>
          <w:tcPr>
            <w:tcW w:w="4876" w:type="dxa"/>
          </w:tcPr>
          <w:p w14:paraId="3651862F" w14:textId="77777777" w:rsidR="00DA12ED" w:rsidRPr="00201421" w:rsidRDefault="00DA12ED" w:rsidP="0093139F">
            <w:pPr>
              <w:pStyle w:val="AmColumnHeading"/>
            </w:pPr>
            <w:r w:rsidRPr="00201421">
              <w:t>Texto de la Comisión</w:t>
            </w:r>
          </w:p>
        </w:tc>
        <w:tc>
          <w:tcPr>
            <w:tcW w:w="4876" w:type="dxa"/>
          </w:tcPr>
          <w:p w14:paraId="70958FC3" w14:textId="77777777" w:rsidR="00DA12ED" w:rsidRPr="00201421" w:rsidRDefault="00DA12ED" w:rsidP="0093139F">
            <w:pPr>
              <w:pStyle w:val="AmColumnHeading"/>
            </w:pPr>
            <w:r w:rsidRPr="00201421">
              <w:t>Enmienda</w:t>
            </w:r>
          </w:p>
        </w:tc>
      </w:tr>
      <w:tr w:rsidR="00DA12ED" w:rsidRPr="00201421" w14:paraId="646A103D" w14:textId="77777777" w:rsidTr="0093139F">
        <w:trPr>
          <w:jc w:val="center"/>
        </w:trPr>
        <w:tc>
          <w:tcPr>
            <w:tcW w:w="4876" w:type="dxa"/>
          </w:tcPr>
          <w:p w14:paraId="3FC44931" w14:textId="77777777" w:rsidR="00DA12ED" w:rsidRPr="00201421" w:rsidRDefault="00DA12ED" w:rsidP="0093139F">
            <w:pPr>
              <w:pStyle w:val="Normal6a"/>
            </w:pPr>
            <w:r w:rsidRPr="00201421">
              <w:t>ii)</w:t>
            </w:r>
            <w:r w:rsidRPr="00201421">
              <w:tab/>
              <w:t xml:space="preserve">cuando el servicio sea utilizado por menores, los diferentes grupos de edad de los usuarios menores y </w:t>
            </w:r>
            <w:r w:rsidRPr="00201421">
              <w:rPr>
                <w:b/>
                <w:i/>
              </w:rPr>
              <w:t>el riesgo</w:t>
            </w:r>
            <w:r w:rsidRPr="00201421">
              <w:t xml:space="preserve"> de embaucamiento en relación con esos grupos de edad;</w:t>
            </w:r>
          </w:p>
        </w:tc>
        <w:tc>
          <w:tcPr>
            <w:tcW w:w="4876" w:type="dxa"/>
          </w:tcPr>
          <w:p w14:paraId="6838C1A7" w14:textId="77777777" w:rsidR="00DA12ED" w:rsidRPr="00201421" w:rsidRDefault="00DA12ED" w:rsidP="0093139F">
            <w:pPr>
              <w:pStyle w:val="Normal6a"/>
            </w:pPr>
            <w:r w:rsidRPr="00201421">
              <w:t>ii)</w:t>
            </w:r>
            <w:r w:rsidRPr="00201421">
              <w:tab/>
              <w:t xml:space="preserve">cuando el servicio sea utilizado </w:t>
            </w:r>
            <w:r w:rsidRPr="00201421">
              <w:rPr>
                <w:b/>
                <w:bCs/>
                <w:i/>
                <w:iCs/>
              </w:rPr>
              <w:t>o es probable que sea utilizado</w:t>
            </w:r>
            <w:r w:rsidRPr="00201421">
              <w:t xml:space="preserve"> por menores, los diferentes grupos de edad </w:t>
            </w:r>
            <w:r w:rsidRPr="00201421">
              <w:rPr>
                <w:b/>
                <w:bCs/>
                <w:i/>
                <w:iCs/>
              </w:rPr>
              <w:t>o probables grupos de edad</w:t>
            </w:r>
            <w:r w:rsidRPr="00201421">
              <w:t xml:space="preserve"> de los usuarios menores y </w:t>
            </w:r>
            <w:r w:rsidRPr="00201421">
              <w:rPr>
                <w:b/>
                <w:bCs/>
                <w:i/>
                <w:iCs/>
              </w:rPr>
              <w:t>la escala relativa, la frecuencia y la naturaleza de los casos previamente detectados de uso de sus servicios con fines</w:t>
            </w:r>
            <w:r w:rsidRPr="00201421">
              <w:t xml:space="preserve"> de embaucamiento en relación con esos grupos de edad;</w:t>
            </w:r>
          </w:p>
        </w:tc>
      </w:tr>
    </w:tbl>
    <w:p w14:paraId="53FDD59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F6FA9C" w14:textId="77777777" w:rsidR="00DA12ED" w:rsidRPr="00201421" w:rsidRDefault="00DA12ED" w:rsidP="00DA12ED">
      <w:r w:rsidRPr="00201421">
        <w:rPr>
          <w:rStyle w:val="HideTWBExt"/>
        </w:rPr>
        <w:t>&lt;/Amend&gt;</w:t>
      </w:r>
    </w:p>
    <w:p w14:paraId="7E85CDB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670</w:t>
      </w:r>
      <w:r w:rsidRPr="00201421">
        <w:rPr>
          <w:rStyle w:val="HideTWBExt"/>
          <w:b w:val="0"/>
        </w:rPr>
        <w:t>&lt;/NumAm&gt;</w:t>
      </w:r>
    </w:p>
    <w:p w14:paraId="6E328727"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2377C5B3" w14:textId="77777777" w:rsidR="00DA12ED" w:rsidRPr="00201421" w:rsidRDefault="00DA12ED" w:rsidP="00DA12ED">
      <w:pPr>
        <w:pStyle w:val="NormalBold"/>
      </w:pPr>
      <w:r w:rsidRPr="00201421">
        <w:rPr>
          <w:rStyle w:val="HideTWBExt"/>
          <w:b w:val="0"/>
        </w:rPr>
        <w:t>&lt;/RepeatBlock-By&gt;</w:t>
      </w:r>
    </w:p>
    <w:p w14:paraId="44E8387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BCB48A2" w14:textId="77777777" w:rsidR="00DA12ED" w:rsidRPr="00201421" w:rsidRDefault="00DA12ED" w:rsidP="00DA12ED">
      <w:pPr>
        <w:pStyle w:val="NormalBold"/>
      </w:pPr>
      <w:r w:rsidRPr="00201421">
        <w:rPr>
          <w:rStyle w:val="HideTWBExt"/>
          <w:b w:val="0"/>
        </w:rPr>
        <w:t>&lt;Article&gt;</w:t>
      </w:r>
      <w:r w:rsidRPr="00201421">
        <w:t>Artículo 3 – apartado 2 – letra e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78F5257" w14:textId="77777777" w:rsidTr="0093139F">
        <w:trPr>
          <w:trHeight w:val="240"/>
          <w:jc w:val="center"/>
        </w:trPr>
        <w:tc>
          <w:tcPr>
            <w:tcW w:w="9752" w:type="dxa"/>
            <w:gridSpan w:val="2"/>
          </w:tcPr>
          <w:p w14:paraId="60AE3E0D" w14:textId="77777777" w:rsidR="00DA12ED" w:rsidRPr="00201421" w:rsidRDefault="00DA12ED" w:rsidP="0093139F"/>
        </w:tc>
      </w:tr>
      <w:tr w:rsidR="00DA12ED" w:rsidRPr="00201421" w14:paraId="074567F5" w14:textId="77777777" w:rsidTr="0093139F">
        <w:trPr>
          <w:trHeight w:val="240"/>
          <w:jc w:val="center"/>
        </w:trPr>
        <w:tc>
          <w:tcPr>
            <w:tcW w:w="4876" w:type="dxa"/>
          </w:tcPr>
          <w:p w14:paraId="7056905F" w14:textId="77777777" w:rsidR="00DA12ED" w:rsidRPr="00201421" w:rsidRDefault="00DA12ED" w:rsidP="0093139F">
            <w:pPr>
              <w:pStyle w:val="AmColumnHeading"/>
            </w:pPr>
            <w:r w:rsidRPr="00201421">
              <w:t>Texto de la Comisión</w:t>
            </w:r>
          </w:p>
        </w:tc>
        <w:tc>
          <w:tcPr>
            <w:tcW w:w="4876" w:type="dxa"/>
          </w:tcPr>
          <w:p w14:paraId="43ED7244" w14:textId="77777777" w:rsidR="00DA12ED" w:rsidRPr="00201421" w:rsidRDefault="00DA12ED" w:rsidP="0093139F">
            <w:pPr>
              <w:pStyle w:val="AmColumnHeading"/>
            </w:pPr>
            <w:r w:rsidRPr="00201421">
              <w:t>Enmienda</w:t>
            </w:r>
          </w:p>
        </w:tc>
      </w:tr>
      <w:tr w:rsidR="00DA12ED" w:rsidRPr="00201421" w14:paraId="26117841" w14:textId="77777777" w:rsidTr="0093139F">
        <w:trPr>
          <w:jc w:val="center"/>
        </w:trPr>
        <w:tc>
          <w:tcPr>
            <w:tcW w:w="4876" w:type="dxa"/>
          </w:tcPr>
          <w:p w14:paraId="0CB1DFE6" w14:textId="77777777" w:rsidR="00DA12ED" w:rsidRPr="00201421" w:rsidRDefault="00DA12ED" w:rsidP="0093139F">
            <w:pPr>
              <w:pStyle w:val="Normal6a"/>
            </w:pPr>
            <w:r w:rsidRPr="00201421">
              <w:t>ii)</w:t>
            </w:r>
            <w:r w:rsidRPr="00201421">
              <w:tab/>
              <w:t xml:space="preserve">cuando el servicio </w:t>
            </w:r>
            <w:r w:rsidRPr="00201421">
              <w:rPr>
                <w:b/>
                <w:bCs/>
                <w:i/>
                <w:iCs/>
              </w:rPr>
              <w:t>sea utilizado por</w:t>
            </w:r>
            <w:r w:rsidRPr="00201421">
              <w:t xml:space="preserve"> menores, los diferentes grupos de edad de los </w:t>
            </w:r>
            <w:r w:rsidRPr="00201421">
              <w:rPr>
                <w:b/>
                <w:i/>
              </w:rPr>
              <w:t>usuarios</w:t>
            </w:r>
            <w:r w:rsidRPr="00201421">
              <w:t xml:space="preserve"> menores </w:t>
            </w:r>
            <w:r w:rsidRPr="00201421">
              <w:rPr>
                <w:b/>
                <w:bCs/>
                <w:i/>
                <w:iCs/>
              </w:rPr>
              <w:t>y el riesgo de embaucamiento en relación con esos grupos de edad</w:t>
            </w:r>
            <w:r w:rsidRPr="00201421">
              <w:t>;</w:t>
            </w:r>
          </w:p>
        </w:tc>
        <w:tc>
          <w:tcPr>
            <w:tcW w:w="4876" w:type="dxa"/>
          </w:tcPr>
          <w:p w14:paraId="1EE72F62" w14:textId="77777777" w:rsidR="00DA12ED" w:rsidRPr="00201421" w:rsidRDefault="00DA12ED" w:rsidP="0093139F">
            <w:pPr>
              <w:pStyle w:val="Normal6a"/>
            </w:pPr>
            <w:r w:rsidRPr="00201421">
              <w:t>ii)</w:t>
            </w:r>
            <w:r w:rsidRPr="00201421">
              <w:tab/>
              <w:t xml:space="preserve">cuando el servicio </w:t>
            </w:r>
            <w:r w:rsidRPr="00201421">
              <w:rPr>
                <w:b/>
                <w:bCs/>
                <w:i/>
                <w:iCs/>
              </w:rPr>
              <w:t>se dirija directamente a</w:t>
            </w:r>
            <w:r w:rsidRPr="00201421">
              <w:t xml:space="preserve"> menores, los diferentes grupos de edad de los menores </w:t>
            </w:r>
            <w:r w:rsidRPr="00201421">
              <w:rPr>
                <w:b/>
                <w:bCs/>
                <w:i/>
                <w:iCs/>
              </w:rPr>
              <w:t>a los que se dirige el servicio</w:t>
            </w:r>
            <w:r w:rsidRPr="00201421">
              <w:t>;</w:t>
            </w:r>
          </w:p>
        </w:tc>
      </w:tr>
    </w:tbl>
    <w:p w14:paraId="073F0B3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89D0569" w14:textId="77777777" w:rsidR="00DA12ED" w:rsidRPr="00201421" w:rsidRDefault="00DA12ED" w:rsidP="00DA12ED">
      <w:r w:rsidRPr="00201421">
        <w:rPr>
          <w:rStyle w:val="HideTWBExt"/>
        </w:rPr>
        <w:t>&lt;/Amend&gt;</w:t>
      </w:r>
    </w:p>
    <w:p w14:paraId="67E083E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671</w:t>
      </w:r>
      <w:r w:rsidRPr="00201421">
        <w:rPr>
          <w:rStyle w:val="HideTWBExt"/>
          <w:b w:val="0"/>
        </w:rPr>
        <w:t>&lt;/NumAm&gt;</w:t>
      </w:r>
    </w:p>
    <w:p w14:paraId="2B30B8BE"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072C0E9E" w14:textId="77777777" w:rsidR="00DA12ED" w:rsidRPr="00201421" w:rsidRDefault="00DA12ED" w:rsidP="00DA12ED">
      <w:pPr>
        <w:pStyle w:val="NormalBold"/>
      </w:pPr>
      <w:r w:rsidRPr="00201421">
        <w:rPr>
          <w:rStyle w:val="HideTWBExt"/>
          <w:b w:val="0"/>
        </w:rPr>
        <w:t>&lt;/RepeatBlock-By&gt;</w:t>
      </w:r>
    </w:p>
    <w:p w14:paraId="403982B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9586C9C" w14:textId="77777777" w:rsidR="00DA12ED" w:rsidRPr="00201421" w:rsidRDefault="00DA12ED" w:rsidP="00DA12ED">
      <w:pPr>
        <w:pStyle w:val="NormalBold"/>
      </w:pPr>
      <w:r w:rsidRPr="00201421">
        <w:rPr>
          <w:rStyle w:val="HideTWBExt"/>
          <w:b w:val="0"/>
        </w:rPr>
        <w:t>&lt;Article&gt;</w:t>
      </w:r>
      <w:r w:rsidRPr="00201421">
        <w:t>Artículo 3 – apartado 2 – letra e – inciso 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FE50E15" w14:textId="77777777" w:rsidTr="0093139F">
        <w:trPr>
          <w:trHeight w:val="240"/>
          <w:jc w:val="center"/>
        </w:trPr>
        <w:tc>
          <w:tcPr>
            <w:tcW w:w="9752" w:type="dxa"/>
            <w:gridSpan w:val="2"/>
          </w:tcPr>
          <w:p w14:paraId="504B9D79" w14:textId="77777777" w:rsidR="00DA12ED" w:rsidRPr="00201421" w:rsidRDefault="00DA12ED" w:rsidP="0093139F"/>
        </w:tc>
      </w:tr>
      <w:tr w:rsidR="00DA12ED" w:rsidRPr="00201421" w14:paraId="5E864C78" w14:textId="77777777" w:rsidTr="0093139F">
        <w:trPr>
          <w:trHeight w:val="240"/>
          <w:jc w:val="center"/>
        </w:trPr>
        <w:tc>
          <w:tcPr>
            <w:tcW w:w="4876" w:type="dxa"/>
          </w:tcPr>
          <w:p w14:paraId="115A47BF" w14:textId="77777777" w:rsidR="00DA12ED" w:rsidRPr="00201421" w:rsidRDefault="00DA12ED" w:rsidP="0093139F">
            <w:pPr>
              <w:pStyle w:val="AmColumnHeading"/>
            </w:pPr>
            <w:r w:rsidRPr="00201421">
              <w:t>Texto de la Comisión</w:t>
            </w:r>
          </w:p>
        </w:tc>
        <w:tc>
          <w:tcPr>
            <w:tcW w:w="4876" w:type="dxa"/>
          </w:tcPr>
          <w:p w14:paraId="4F7F37A3" w14:textId="77777777" w:rsidR="00DA12ED" w:rsidRPr="00201421" w:rsidRDefault="00DA12ED" w:rsidP="0093139F">
            <w:pPr>
              <w:pStyle w:val="AmColumnHeading"/>
            </w:pPr>
            <w:r w:rsidRPr="00201421">
              <w:t>Enmienda</w:t>
            </w:r>
          </w:p>
        </w:tc>
      </w:tr>
      <w:tr w:rsidR="00DA12ED" w:rsidRPr="00201421" w14:paraId="7661020E" w14:textId="77777777" w:rsidTr="0093139F">
        <w:trPr>
          <w:jc w:val="center"/>
        </w:trPr>
        <w:tc>
          <w:tcPr>
            <w:tcW w:w="4876" w:type="dxa"/>
          </w:tcPr>
          <w:p w14:paraId="613072C8" w14:textId="77777777" w:rsidR="00DA12ED" w:rsidRPr="00201421" w:rsidRDefault="00DA12ED" w:rsidP="0093139F">
            <w:pPr>
              <w:pStyle w:val="Normal6a"/>
            </w:pPr>
            <w:r w:rsidRPr="00201421">
              <w:t>ii)</w:t>
            </w:r>
            <w:r w:rsidRPr="00201421">
              <w:tab/>
              <w:t xml:space="preserve">cuando el servicio </w:t>
            </w:r>
            <w:r w:rsidRPr="00201421">
              <w:rPr>
                <w:b/>
                <w:bCs/>
                <w:i/>
                <w:iCs/>
              </w:rPr>
              <w:t>sea utilizado por</w:t>
            </w:r>
            <w:r w:rsidRPr="00201421">
              <w:t xml:space="preserve"> menores, los diferentes grupos de edad de los usuarios menores y el riesgo de embaucamiento en relación con esos grupos de edad;</w:t>
            </w:r>
          </w:p>
        </w:tc>
        <w:tc>
          <w:tcPr>
            <w:tcW w:w="4876" w:type="dxa"/>
          </w:tcPr>
          <w:p w14:paraId="1AB03EAC" w14:textId="77777777" w:rsidR="00DA12ED" w:rsidRPr="00201421" w:rsidRDefault="00DA12ED" w:rsidP="0093139F">
            <w:pPr>
              <w:pStyle w:val="Normal6a"/>
            </w:pPr>
            <w:r w:rsidRPr="00201421">
              <w:t>ii)</w:t>
            </w:r>
            <w:r w:rsidRPr="00201421">
              <w:tab/>
              <w:t xml:space="preserve">cuando el servicio </w:t>
            </w:r>
            <w:r w:rsidRPr="00201421">
              <w:rPr>
                <w:b/>
                <w:bCs/>
                <w:i/>
                <w:iCs/>
              </w:rPr>
              <w:t>se dirija a usuarios</w:t>
            </w:r>
            <w:r w:rsidRPr="00201421">
              <w:t xml:space="preserve"> menores, los diferentes grupos de edad de los usuarios menores y el riesgo de embaucamiento en relación con esos grupos de edad;</w:t>
            </w:r>
          </w:p>
        </w:tc>
      </w:tr>
    </w:tbl>
    <w:p w14:paraId="0298CE6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B33B81C" w14:textId="77777777" w:rsidR="00DA12ED" w:rsidRPr="00201421" w:rsidRDefault="00DA12ED" w:rsidP="00DA12ED">
      <w:r w:rsidRPr="00201421">
        <w:rPr>
          <w:rStyle w:val="HideTWBExt"/>
        </w:rPr>
        <w:t>&lt;/Amend&gt;</w:t>
      </w:r>
    </w:p>
    <w:p w14:paraId="3B894B6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672</w:t>
      </w:r>
      <w:r w:rsidRPr="00201421">
        <w:rPr>
          <w:rStyle w:val="HideTWBExt"/>
          <w:b w:val="0"/>
        </w:rPr>
        <w:t>&lt;/NumAm&gt;</w:t>
      </w:r>
    </w:p>
    <w:p w14:paraId="1D1F0790" w14:textId="77777777" w:rsidR="00DA12ED" w:rsidRPr="00201421" w:rsidRDefault="00DA12ED" w:rsidP="00DA12ED">
      <w:pPr>
        <w:pStyle w:val="NormalBold"/>
      </w:pPr>
      <w:r w:rsidRPr="00201421">
        <w:rPr>
          <w:rStyle w:val="HideTWBExt"/>
          <w:b w:val="0"/>
        </w:rPr>
        <w:t>&lt;RepeatBlock-By&gt;&lt;Members&gt;</w:t>
      </w:r>
      <w:r w:rsidRPr="00201421">
        <w:t>Charlie Weimers, Cristian Terheş, Rob Rooken</w:t>
      </w:r>
      <w:r w:rsidRPr="00201421">
        <w:rPr>
          <w:rStyle w:val="HideTWBExt"/>
          <w:b w:val="0"/>
        </w:rPr>
        <w:t>&lt;/Members&gt;</w:t>
      </w:r>
    </w:p>
    <w:p w14:paraId="4A71E1EC" w14:textId="77777777" w:rsidR="00DA12ED" w:rsidRPr="00201421" w:rsidRDefault="00DA12ED" w:rsidP="00DA12ED">
      <w:pPr>
        <w:pStyle w:val="NormalBold"/>
      </w:pPr>
      <w:r w:rsidRPr="00201421">
        <w:rPr>
          <w:rStyle w:val="HideTWBExt"/>
          <w:b w:val="0"/>
        </w:rPr>
        <w:t>&lt;/RepeatBlock-By&gt;</w:t>
      </w:r>
    </w:p>
    <w:p w14:paraId="0DF506E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C17BD65" w14:textId="77777777" w:rsidR="00DA12ED" w:rsidRPr="00201421" w:rsidRDefault="00DA12ED" w:rsidP="00DA12ED">
      <w:pPr>
        <w:pStyle w:val="NormalBold"/>
      </w:pPr>
      <w:r w:rsidRPr="00201421">
        <w:rPr>
          <w:rStyle w:val="HideTWBExt"/>
          <w:b w:val="0"/>
        </w:rPr>
        <w:t>&lt;Article&gt;</w:t>
      </w:r>
      <w:r w:rsidRPr="00201421">
        <w:t>Artículo 3 – apartado 2 – letra e – inciso iii</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C3A9C27" w14:textId="77777777" w:rsidTr="0093139F">
        <w:trPr>
          <w:trHeight w:val="240"/>
          <w:jc w:val="center"/>
        </w:trPr>
        <w:tc>
          <w:tcPr>
            <w:tcW w:w="9752" w:type="dxa"/>
            <w:gridSpan w:val="2"/>
          </w:tcPr>
          <w:p w14:paraId="05C97282" w14:textId="77777777" w:rsidR="00DA12ED" w:rsidRPr="00201421" w:rsidRDefault="00DA12ED" w:rsidP="0093139F"/>
        </w:tc>
      </w:tr>
      <w:tr w:rsidR="00DA12ED" w:rsidRPr="00201421" w14:paraId="0EB14072" w14:textId="77777777" w:rsidTr="0093139F">
        <w:trPr>
          <w:trHeight w:val="240"/>
          <w:jc w:val="center"/>
        </w:trPr>
        <w:tc>
          <w:tcPr>
            <w:tcW w:w="4876" w:type="dxa"/>
          </w:tcPr>
          <w:p w14:paraId="0F853D1E" w14:textId="77777777" w:rsidR="00DA12ED" w:rsidRPr="00201421" w:rsidRDefault="00DA12ED" w:rsidP="0093139F">
            <w:pPr>
              <w:pStyle w:val="AmColumnHeading"/>
            </w:pPr>
            <w:r w:rsidRPr="00201421">
              <w:t>Texto de la Comisión</w:t>
            </w:r>
          </w:p>
        </w:tc>
        <w:tc>
          <w:tcPr>
            <w:tcW w:w="4876" w:type="dxa"/>
          </w:tcPr>
          <w:p w14:paraId="05865D2D" w14:textId="77777777" w:rsidR="00DA12ED" w:rsidRPr="00201421" w:rsidRDefault="00DA12ED" w:rsidP="0093139F">
            <w:pPr>
              <w:pStyle w:val="AmColumnHeading"/>
            </w:pPr>
            <w:r w:rsidRPr="00201421">
              <w:t>Enmienda</w:t>
            </w:r>
          </w:p>
        </w:tc>
      </w:tr>
      <w:tr w:rsidR="00DA12ED" w:rsidRPr="00201421" w14:paraId="6CDCB8ED" w14:textId="77777777" w:rsidTr="0093139F">
        <w:trPr>
          <w:jc w:val="center"/>
        </w:trPr>
        <w:tc>
          <w:tcPr>
            <w:tcW w:w="4876" w:type="dxa"/>
          </w:tcPr>
          <w:p w14:paraId="410218A0" w14:textId="77777777" w:rsidR="00DA12ED" w:rsidRPr="00201421" w:rsidRDefault="00DA12ED" w:rsidP="0093139F">
            <w:pPr>
              <w:pStyle w:val="Normal6a"/>
            </w:pPr>
            <w:r w:rsidRPr="00201421">
              <w:rPr>
                <w:b/>
                <w:i/>
              </w:rPr>
              <w:t>iii)</w:t>
            </w:r>
            <w:r w:rsidRPr="00201421">
              <w:tab/>
            </w:r>
            <w:r w:rsidRPr="00201421">
              <w:rPr>
                <w:b/>
                <w:i/>
              </w:rPr>
              <w:t>la disponibilidad de funcionalidades que creen o refuercen el riesgo de embaucamiento de menores, entre las que se incluyen:</w:t>
            </w:r>
          </w:p>
        </w:tc>
        <w:tc>
          <w:tcPr>
            <w:tcW w:w="4876" w:type="dxa"/>
          </w:tcPr>
          <w:p w14:paraId="08778958" w14:textId="77777777" w:rsidR="00DA12ED" w:rsidRPr="00201421" w:rsidRDefault="00DA12ED" w:rsidP="0093139F">
            <w:pPr>
              <w:pStyle w:val="Normal6a"/>
            </w:pPr>
            <w:r w:rsidRPr="00201421">
              <w:rPr>
                <w:b/>
                <w:i/>
              </w:rPr>
              <w:t>suprimido</w:t>
            </w:r>
          </w:p>
        </w:tc>
      </w:tr>
      <w:tr w:rsidR="00DA12ED" w:rsidRPr="00201421" w14:paraId="5DA6422D" w14:textId="77777777" w:rsidTr="0093139F">
        <w:trPr>
          <w:jc w:val="center"/>
        </w:trPr>
        <w:tc>
          <w:tcPr>
            <w:tcW w:w="4876" w:type="dxa"/>
          </w:tcPr>
          <w:p w14:paraId="6AAF52A2" w14:textId="77777777" w:rsidR="00DA12ED" w:rsidRPr="00201421" w:rsidRDefault="00DA12ED" w:rsidP="0093139F">
            <w:pPr>
              <w:pStyle w:val="Normal6a"/>
            </w:pPr>
            <w:r w:rsidRPr="00201421">
              <w:rPr>
                <w:b/>
                <w:i/>
              </w:rPr>
              <w:t>– permitir que los usuarios busquen a otros usuarios y, en particular, que los usuarios adultos busquen a usuarios menores;</w:t>
            </w:r>
          </w:p>
        </w:tc>
        <w:tc>
          <w:tcPr>
            <w:tcW w:w="4876" w:type="dxa"/>
          </w:tcPr>
          <w:p w14:paraId="6301F87A" w14:textId="77777777" w:rsidR="00DA12ED" w:rsidRPr="00201421" w:rsidRDefault="00DA12ED" w:rsidP="0093139F">
            <w:pPr>
              <w:pStyle w:val="Normal6a"/>
            </w:pPr>
          </w:p>
        </w:tc>
      </w:tr>
      <w:tr w:rsidR="00DA12ED" w:rsidRPr="00201421" w14:paraId="448CEC19" w14:textId="77777777" w:rsidTr="0093139F">
        <w:trPr>
          <w:jc w:val="center"/>
        </w:trPr>
        <w:tc>
          <w:tcPr>
            <w:tcW w:w="4876" w:type="dxa"/>
          </w:tcPr>
          <w:p w14:paraId="4E459ABA" w14:textId="77777777" w:rsidR="00DA12ED" w:rsidRPr="00201421" w:rsidRDefault="00DA12ED" w:rsidP="0093139F">
            <w:pPr>
              <w:pStyle w:val="Normal6a"/>
            </w:pPr>
            <w:r w:rsidRPr="00201421">
              <w:rPr>
                <w:b/>
                <w:i/>
              </w:rPr>
              <w:t>– permitir que los usuarios establezcan contacto directo con otros usuarios, en particular a través de comunicaciones privadas;</w:t>
            </w:r>
          </w:p>
        </w:tc>
        <w:tc>
          <w:tcPr>
            <w:tcW w:w="4876" w:type="dxa"/>
          </w:tcPr>
          <w:p w14:paraId="5F4DBE5D" w14:textId="77777777" w:rsidR="00DA12ED" w:rsidRPr="00201421" w:rsidRDefault="00DA12ED" w:rsidP="0093139F">
            <w:pPr>
              <w:pStyle w:val="Normal6a"/>
            </w:pPr>
          </w:p>
        </w:tc>
      </w:tr>
      <w:tr w:rsidR="00DA12ED" w:rsidRPr="00201421" w14:paraId="354956DA" w14:textId="77777777" w:rsidTr="0093139F">
        <w:trPr>
          <w:jc w:val="center"/>
        </w:trPr>
        <w:tc>
          <w:tcPr>
            <w:tcW w:w="4876" w:type="dxa"/>
          </w:tcPr>
          <w:p w14:paraId="6D4A4DA7" w14:textId="77777777" w:rsidR="00DA12ED" w:rsidRPr="00201421" w:rsidRDefault="00DA12ED" w:rsidP="0093139F">
            <w:pPr>
              <w:pStyle w:val="Normal6a"/>
            </w:pPr>
            <w:r w:rsidRPr="00201421">
              <w:rPr>
                <w:b/>
                <w:i/>
              </w:rPr>
              <w:t>– permitir que los usuarios compartan imágenes o vídeos con otros usuarios, en particular a través de comunicaciones privadas.</w:t>
            </w:r>
          </w:p>
        </w:tc>
        <w:tc>
          <w:tcPr>
            <w:tcW w:w="4876" w:type="dxa"/>
          </w:tcPr>
          <w:p w14:paraId="5691DFF3" w14:textId="77777777" w:rsidR="00DA12ED" w:rsidRPr="00201421" w:rsidRDefault="00DA12ED" w:rsidP="0093139F">
            <w:pPr>
              <w:pStyle w:val="Normal6a"/>
            </w:pPr>
          </w:p>
        </w:tc>
      </w:tr>
    </w:tbl>
    <w:p w14:paraId="5995C06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1036677"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5A7ED9C4" w14:textId="77777777" w:rsidR="00DA12ED" w:rsidRPr="00201421" w:rsidRDefault="00DA12ED" w:rsidP="00DA12ED">
      <w:pPr>
        <w:pStyle w:val="AmJustText"/>
      </w:pPr>
      <w:r w:rsidRPr="00201421">
        <w:t>El texto propuesto por la Comisión incluiría TODOS los servicios de mensajería.</w:t>
      </w:r>
    </w:p>
    <w:p w14:paraId="4F751BAE" w14:textId="77777777" w:rsidR="00DA12ED" w:rsidRPr="00201421" w:rsidRDefault="00DA12ED" w:rsidP="00DA12ED">
      <w:r w:rsidRPr="00201421">
        <w:rPr>
          <w:rStyle w:val="HideTWBExt"/>
        </w:rPr>
        <w:t>&lt;/Amend&gt;</w:t>
      </w:r>
    </w:p>
    <w:p w14:paraId="4D49E38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673</w:t>
      </w:r>
      <w:r w:rsidRPr="00201421">
        <w:rPr>
          <w:rStyle w:val="HideTWBExt"/>
          <w:b w:val="0"/>
        </w:rPr>
        <w:t>&lt;/NumAm&gt;</w:t>
      </w:r>
    </w:p>
    <w:p w14:paraId="26AACD5F"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1957DBF"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F05BFC2"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A9A583B"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0E37C42D"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C6DA5D4" w14:textId="77777777" w:rsidR="00DA12ED" w:rsidRPr="00201421" w:rsidRDefault="00DA12ED" w:rsidP="00DA12ED">
      <w:pPr>
        <w:pStyle w:val="NormalBold"/>
      </w:pPr>
      <w:r w:rsidRPr="00201421">
        <w:rPr>
          <w:rStyle w:val="HideTWBExt"/>
          <w:b w:val="0"/>
        </w:rPr>
        <w:t>&lt;/RepeatBlock-By&gt;</w:t>
      </w:r>
    </w:p>
    <w:p w14:paraId="657F615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C5868A" w14:textId="77777777" w:rsidR="00DA12ED" w:rsidRPr="00201421" w:rsidRDefault="00DA12ED" w:rsidP="00DA12ED">
      <w:pPr>
        <w:pStyle w:val="NormalBold"/>
      </w:pPr>
      <w:r w:rsidRPr="00201421">
        <w:rPr>
          <w:rStyle w:val="HideTWBExt"/>
          <w:b w:val="0"/>
        </w:rPr>
        <w:t>&lt;Article&gt;</w:t>
      </w:r>
      <w:r w:rsidRPr="00201421">
        <w:t>Artículo 3 – apartado 2 – letra e – inciso iii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F7094F5" w14:textId="77777777" w:rsidTr="0093139F">
        <w:trPr>
          <w:trHeight w:val="240"/>
          <w:jc w:val="center"/>
        </w:trPr>
        <w:tc>
          <w:tcPr>
            <w:tcW w:w="9752" w:type="dxa"/>
            <w:gridSpan w:val="2"/>
          </w:tcPr>
          <w:p w14:paraId="4EC750B8" w14:textId="77777777" w:rsidR="00DA12ED" w:rsidRPr="00201421" w:rsidRDefault="00DA12ED" w:rsidP="0093139F"/>
        </w:tc>
      </w:tr>
      <w:tr w:rsidR="00DA12ED" w:rsidRPr="00201421" w14:paraId="699AE4B6" w14:textId="77777777" w:rsidTr="0093139F">
        <w:trPr>
          <w:trHeight w:val="240"/>
          <w:jc w:val="center"/>
        </w:trPr>
        <w:tc>
          <w:tcPr>
            <w:tcW w:w="4876" w:type="dxa"/>
          </w:tcPr>
          <w:p w14:paraId="2D0F6D59" w14:textId="77777777" w:rsidR="00DA12ED" w:rsidRPr="00201421" w:rsidRDefault="00DA12ED" w:rsidP="0093139F">
            <w:pPr>
              <w:pStyle w:val="AmColumnHeading"/>
            </w:pPr>
            <w:r w:rsidRPr="00201421">
              <w:t>Texto de la Comisión</w:t>
            </w:r>
          </w:p>
        </w:tc>
        <w:tc>
          <w:tcPr>
            <w:tcW w:w="4876" w:type="dxa"/>
          </w:tcPr>
          <w:p w14:paraId="43E2A9DA" w14:textId="77777777" w:rsidR="00DA12ED" w:rsidRPr="00201421" w:rsidRDefault="00DA12ED" w:rsidP="0093139F">
            <w:pPr>
              <w:pStyle w:val="AmColumnHeading"/>
            </w:pPr>
            <w:r w:rsidRPr="00201421">
              <w:t>Enmienda</w:t>
            </w:r>
          </w:p>
        </w:tc>
      </w:tr>
      <w:tr w:rsidR="00DA12ED" w:rsidRPr="00201421" w14:paraId="544B9787" w14:textId="77777777" w:rsidTr="0093139F">
        <w:trPr>
          <w:jc w:val="center"/>
        </w:trPr>
        <w:tc>
          <w:tcPr>
            <w:tcW w:w="4876" w:type="dxa"/>
          </w:tcPr>
          <w:p w14:paraId="7645161F" w14:textId="77777777" w:rsidR="00DA12ED" w:rsidRPr="00201421" w:rsidRDefault="00DA12ED" w:rsidP="0093139F">
            <w:pPr>
              <w:pStyle w:val="Normal6a"/>
            </w:pPr>
            <w:r w:rsidRPr="00201421">
              <w:t>iii)</w:t>
            </w:r>
            <w:r w:rsidRPr="00201421">
              <w:tab/>
              <w:t xml:space="preserve">la disponibilidad de funcionalidades que creen o refuercen el riesgo </w:t>
            </w:r>
            <w:r w:rsidRPr="00201421">
              <w:rPr>
                <w:b/>
                <w:bCs/>
                <w:i/>
                <w:iCs/>
              </w:rPr>
              <w:t>de embaucamiento</w:t>
            </w:r>
            <w:r w:rsidRPr="00201421">
              <w:t xml:space="preserve"> de menores, entre las que se incluyen:</w:t>
            </w:r>
          </w:p>
        </w:tc>
        <w:tc>
          <w:tcPr>
            <w:tcW w:w="4876" w:type="dxa"/>
          </w:tcPr>
          <w:p w14:paraId="536E94B4" w14:textId="77777777" w:rsidR="00DA12ED" w:rsidRPr="00201421" w:rsidRDefault="00DA12ED" w:rsidP="0093139F">
            <w:pPr>
              <w:pStyle w:val="Normal6a"/>
            </w:pPr>
            <w:r w:rsidRPr="00201421">
              <w:t>iii)</w:t>
            </w:r>
            <w:r w:rsidRPr="00201421">
              <w:tab/>
              <w:t xml:space="preserve">la disponibilidad de funcionalidades que creen o refuercen el riesgo </w:t>
            </w:r>
            <w:r w:rsidRPr="00201421">
              <w:rPr>
                <w:b/>
                <w:bCs/>
                <w:i/>
                <w:iCs/>
              </w:rPr>
              <w:t>grave, sistémico y significativo de los derechos</w:t>
            </w:r>
            <w:r w:rsidRPr="00201421">
              <w:t xml:space="preserve"> de </w:t>
            </w:r>
            <w:r w:rsidRPr="00201421">
              <w:rPr>
                <w:b/>
                <w:i/>
              </w:rPr>
              <w:t>los</w:t>
            </w:r>
            <w:r w:rsidRPr="00201421">
              <w:t xml:space="preserve"> menores, entre las que se incluyen:</w:t>
            </w:r>
          </w:p>
        </w:tc>
      </w:tr>
    </w:tbl>
    <w:p w14:paraId="7301039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8F380C4" w14:textId="77777777" w:rsidR="00DA12ED" w:rsidRPr="00201421" w:rsidRDefault="00DA12ED" w:rsidP="00DA12ED">
      <w:r w:rsidRPr="00201421">
        <w:rPr>
          <w:rStyle w:val="HideTWBExt"/>
        </w:rPr>
        <w:t>&lt;/Amend&gt;</w:t>
      </w:r>
    </w:p>
    <w:p w14:paraId="0E821A6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674</w:t>
      </w:r>
      <w:r w:rsidRPr="00201421">
        <w:rPr>
          <w:rStyle w:val="HideTWBExt"/>
          <w:b w:val="0"/>
        </w:rPr>
        <w:t>&lt;/NumAm&gt;</w:t>
      </w:r>
    </w:p>
    <w:p w14:paraId="303B3E0E"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BC85CC0" w14:textId="77777777" w:rsidR="00DA12ED" w:rsidRPr="00201421" w:rsidRDefault="00DA12ED" w:rsidP="00DA12ED">
      <w:pPr>
        <w:pStyle w:val="NormalBold"/>
      </w:pPr>
      <w:r w:rsidRPr="00201421">
        <w:rPr>
          <w:rStyle w:val="HideTWBExt"/>
          <w:b w:val="0"/>
        </w:rPr>
        <w:t>&lt;/RepeatBlock-By&gt;</w:t>
      </w:r>
    </w:p>
    <w:p w14:paraId="009B1E6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9E9F137" w14:textId="77777777" w:rsidR="00DA12ED" w:rsidRPr="00201421" w:rsidRDefault="00DA12ED" w:rsidP="00DA12ED">
      <w:pPr>
        <w:pStyle w:val="NormalBold"/>
      </w:pPr>
      <w:r w:rsidRPr="00201421">
        <w:rPr>
          <w:rStyle w:val="HideTWBExt"/>
          <w:b w:val="0"/>
        </w:rPr>
        <w:t>&lt;Article&gt;</w:t>
      </w:r>
      <w:r w:rsidRPr="00201421">
        <w:t>Artículo 3 – apartado 2 – letra e – inciso iii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416EFB1" w14:textId="77777777" w:rsidTr="0093139F">
        <w:trPr>
          <w:trHeight w:val="240"/>
          <w:jc w:val="center"/>
        </w:trPr>
        <w:tc>
          <w:tcPr>
            <w:tcW w:w="9752" w:type="dxa"/>
            <w:gridSpan w:val="2"/>
          </w:tcPr>
          <w:p w14:paraId="7ED7B3BA" w14:textId="77777777" w:rsidR="00DA12ED" w:rsidRPr="00201421" w:rsidRDefault="00DA12ED" w:rsidP="0093139F"/>
        </w:tc>
      </w:tr>
      <w:tr w:rsidR="00DA12ED" w:rsidRPr="00201421" w14:paraId="21228988" w14:textId="77777777" w:rsidTr="0093139F">
        <w:trPr>
          <w:trHeight w:val="240"/>
          <w:jc w:val="center"/>
        </w:trPr>
        <w:tc>
          <w:tcPr>
            <w:tcW w:w="4876" w:type="dxa"/>
          </w:tcPr>
          <w:p w14:paraId="6EF61C5C" w14:textId="77777777" w:rsidR="00DA12ED" w:rsidRPr="00201421" w:rsidRDefault="00DA12ED" w:rsidP="0093139F">
            <w:pPr>
              <w:pStyle w:val="AmColumnHeading"/>
            </w:pPr>
            <w:r w:rsidRPr="00201421">
              <w:t>Texto de la Comisión</w:t>
            </w:r>
          </w:p>
        </w:tc>
        <w:tc>
          <w:tcPr>
            <w:tcW w:w="4876" w:type="dxa"/>
          </w:tcPr>
          <w:p w14:paraId="72AAE510" w14:textId="77777777" w:rsidR="00DA12ED" w:rsidRPr="00201421" w:rsidRDefault="00DA12ED" w:rsidP="0093139F">
            <w:pPr>
              <w:pStyle w:val="AmColumnHeading"/>
            </w:pPr>
            <w:r w:rsidRPr="00201421">
              <w:t>Enmienda</w:t>
            </w:r>
          </w:p>
        </w:tc>
      </w:tr>
      <w:tr w:rsidR="00DA12ED" w:rsidRPr="00201421" w14:paraId="46BF5412" w14:textId="77777777" w:rsidTr="0093139F">
        <w:trPr>
          <w:jc w:val="center"/>
        </w:trPr>
        <w:tc>
          <w:tcPr>
            <w:tcW w:w="4876" w:type="dxa"/>
          </w:tcPr>
          <w:p w14:paraId="4502DD7B" w14:textId="77777777" w:rsidR="00DA12ED" w:rsidRPr="00201421" w:rsidRDefault="00DA12ED" w:rsidP="0093139F">
            <w:pPr>
              <w:pStyle w:val="Normal6a"/>
            </w:pPr>
            <w:r w:rsidRPr="00201421">
              <w:t>iii)</w:t>
            </w:r>
            <w:r w:rsidRPr="00201421">
              <w:tab/>
              <w:t>la disponibilidad de funcionalidades que creen o refuercen el riesgo de embaucamiento de menores, entre las que se incluyen:</w:t>
            </w:r>
          </w:p>
        </w:tc>
        <w:tc>
          <w:tcPr>
            <w:tcW w:w="4876" w:type="dxa"/>
          </w:tcPr>
          <w:p w14:paraId="19F77E92" w14:textId="77777777" w:rsidR="00DA12ED" w:rsidRPr="00201421" w:rsidRDefault="00DA12ED" w:rsidP="0093139F">
            <w:pPr>
              <w:pStyle w:val="Normal6a"/>
            </w:pPr>
            <w:r w:rsidRPr="00201421">
              <w:t>iii)</w:t>
            </w:r>
            <w:r w:rsidRPr="00201421">
              <w:tab/>
              <w:t xml:space="preserve">la disponibilidad de funcionalidades que creen o refuercen el riesgo </w:t>
            </w:r>
            <w:r w:rsidRPr="00201421">
              <w:rPr>
                <w:b/>
                <w:bCs/>
                <w:i/>
                <w:iCs/>
              </w:rPr>
              <w:t>sistémico grave</w:t>
            </w:r>
            <w:r w:rsidRPr="00201421">
              <w:t xml:space="preserve"> de embaucamiento de menores, entre las que se incluyen:</w:t>
            </w:r>
          </w:p>
        </w:tc>
      </w:tr>
    </w:tbl>
    <w:p w14:paraId="350916B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8BA7FEB" w14:textId="77777777" w:rsidR="00DA12ED" w:rsidRPr="00201421" w:rsidRDefault="00DA12ED" w:rsidP="00DA12ED">
      <w:r w:rsidRPr="00201421">
        <w:rPr>
          <w:rStyle w:val="HideTWBExt"/>
        </w:rPr>
        <w:t>&lt;/Amend&gt;</w:t>
      </w:r>
    </w:p>
    <w:p w14:paraId="305E688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675</w:t>
      </w:r>
      <w:r w:rsidRPr="00201421">
        <w:rPr>
          <w:rStyle w:val="HideTWBExt"/>
          <w:b w:val="0"/>
        </w:rPr>
        <w:t>&lt;/NumAm&gt;</w:t>
      </w:r>
    </w:p>
    <w:p w14:paraId="30DD4E06"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3507187E"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C436B38" w14:textId="77777777" w:rsidR="00DA12ED" w:rsidRPr="00201421" w:rsidRDefault="00DA12ED" w:rsidP="00DA12ED">
      <w:pPr>
        <w:pStyle w:val="NormalBold"/>
      </w:pPr>
      <w:r w:rsidRPr="00201421">
        <w:rPr>
          <w:rStyle w:val="HideTWBExt"/>
          <w:b w:val="0"/>
        </w:rPr>
        <w:t>&lt;/RepeatBlock-By&gt;</w:t>
      </w:r>
    </w:p>
    <w:p w14:paraId="71752E3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779E88A" w14:textId="77777777" w:rsidR="00DA12ED" w:rsidRPr="00201421" w:rsidRDefault="00DA12ED" w:rsidP="00DA12ED">
      <w:pPr>
        <w:pStyle w:val="NormalBold"/>
      </w:pPr>
      <w:r w:rsidRPr="00201421">
        <w:rPr>
          <w:rStyle w:val="HideTWBExt"/>
          <w:b w:val="0"/>
        </w:rPr>
        <w:t>&lt;Article&gt;</w:t>
      </w:r>
      <w:r w:rsidRPr="00201421">
        <w:t>Artículo 3 – apartado 2 – letra e – inciso iii – guion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73B5733" w14:textId="77777777" w:rsidTr="0093139F">
        <w:trPr>
          <w:trHeight w:val="240"/>
          <w:jc w:val="center"/>
        </w:trPr>
        <w:tc>
          <w:tcPr>
            <w:tcW w:w="9752" w:type="dxa"/>
            <w:gridSpan w:val="2"/>
          </w:tcPr>
          <w:p w14:paraId="5ADACEC6" w14:textId="77777777" w:rsidR="00DA12ED" w:rsidRPr="00201421" w:rsidRDefault="00DA12ED" w:rsidP="0093139F"/>
        </w:tc>
      </w:tr>
      <w:tr w:rsidR="00DA12ED" w:rsidRPr="00201421" w14:paraId="4037D214" w14:textId="77777777" w:rsidTr="0093139F">
        <w:trPr>
          <w:trHeight w:val="240"/>
          <w:jc w:val="center"/>
        </w:trPr>
        <w:tc>
          <w:tcPr>
            <w:tcW w:w="4876" w:type="dxa"/>
          </w:tcPr>
          <w:p w14:paraId="5A8D0E20" w14:textId="77777777" w:rsidR="00DA12ED" w:rsidRPr="00201421" w:rsidRDefault="00DA12ED" w:rsidP="0093139F">
            <w:pPr>
              <w:pStyle w:val="AmColumnHeading"/>
            </w:pPr>
            <w:r w:rsidRPr="00201421">
              <w:t>Texto de la Comisión</w:t>
            </w:r>
          </w:p>
        </w:tc>
        <w:tc>
          <w:tcPr>
            <w:tcW w:w="4876" w:type="dxa"/>
          </w:tcPr>
          <w:p w14:paraId="7063D037" w14:textId="77777777" w:rsidR="00DA12ED" w:rsidRPr="00201421" w:rsidRDefault="00DA12ED" w:rsidP="0093139F">
            <w:pPr>
              <w:pStyle w:val="AmColumnHeading"/>
            </w:pPr>
            <w:r w:rsidRPr="00201421">
              <w:t>Enmienda</w:t>
            </w:r>
          </w:p>
        </w:tc>
      </w:tr>
      <w:tr w:rsidR="00DA12ED" w:rsidRPr="00201421" w14:paraId="6EDCAEF3" w14:textId="77777777" w:rsidTr="0093139F">
        <w:trPr>
          <w:jc w:val="center"/>
        </w:trPr>
        <w:tc>
          <w:tcPr>
            <w:tcW w:w="4876" w:type="dxa"/>
          </w:tcPr>
          <w:p w14:paraId="38832C19" w14:textId="77777777" w:rsidR="00DA12ED" w:rsidRPr="00201421" w:rsidRDefault="00DA12ED" w:rsidP="0093139F">
            <w:pPr>
              <w:pStyle w:val="Normal6a"/>
            </w:pPr>
            <w:r w:rsidRPr="00201421">
              <w:t>–</w:t>
            </w:r>
            <w:r w:rsidRPr="00201421">
              <w:tab/>
              <w:t>permitir que los usuarios busquen a otros usuarios y, en particular, que los usuarios adultos busquen a usuarios menores;</w:t>
            </w:r>
          </w:p>
        </w:tc>
        <w:tc>
          <w:tcPr>
            <w:tcW w:w="4876" w:type="dxa"/>
          </w:tcPr>
          <w:p w14:paraId="1B3F84F7" w14:textId="77777777" w:rsidR="00DA12ED" w:rsidRPr="00201421" w:rsidRDefault="00DA12ED" w:rsidP="0093139F">
            <w:pPr>
              <w:pStyle w:val="Normal6a"/>
            </w:pPr>
            <w:r w:rsidRPr="00201421">
              <w:t>–</w:t>
            </w:r>
            <w:r w:rsidRPr="00201421">
              <w:tab/>
              <w:t>permitir que los usuarios busquen a otros usuarios</w:t>
            </w:r>
            <w:r w:rsidRPr="00201421">
              <w:rPr>
                <w:b/>
                <w:bCs/>
                <w:i/>
                <w:iCs/>
              </w:rPr>
              <w:t>, también mediante motores de búsqueda externos al servicio,</w:t>
            </w:r>
            <w:r w:rsidRPr="00201421">
              <w:t xml:space="preserve"> y, en particular, que los usuarios adultos busquen a usuarios menores;</w:t>
            </w:r>
          </w:p>
        </w:tc>
      </w:tr>
    </w:tbl>
    <w:p w14:paraId="23309B7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AC8C906" w14:textId="77777777" w:rsidR="00DA12ED" w:rsidRPr="00201421" w:rsidRDefault="00DA12ED" w:rsidP="00DA12ED">
      <w:r w:rsidRPr="00201421">
        <w:rPr>
          <w:rStyle w:val="HideTWBExt"/>
        </w:rPr>
        <w:t>&lt;/Amend&gt;</w:t>
      </w:r>
    </w:p>
    <w:p w14:paraId="5CA2643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676</w:t>
      </w:r>
      <w:r w:rsidRPr="00201421">
        <w:rPr>
          <w:rStyle w:val="HideTWBExt"/>
          <w:b w:val="0"/>
        </w:rPr>
        <w:t>&lt;/NumAm&gt;</w:t>
      </w:r>
    </w:p>
    <w:p w14:paraId="5CEAE7DF"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3ACE2CB4" w14:textId="77777777" w:rsidR="00DA12ED" w:rsidRPr="00201421" w:rsidRDefault="00DA12ED" w:rsidP="00DA12ED">
      <w:pPr>
        <w:pStyle w:val="NormalBold"/>
      </w:pPr>
      <w:r w:rsidRPr="00201421">
        <w:rPr>
          <w:rStyle w:val="HideTWBExt"/>
          <w:b w:val="0"/>
        </w:rPr>
        <w:t>&lt;/RepeatBlock-By&gt;</w:t>
      </w:r>
    </w:p>
    <w:p w14:paraId="1295D54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24B1A2" w14:textId="77777777" w:rsidR="00DA12ED" w:rsidRPr="00201421" w:rsidRDefault="00DA12ED" w:rsidP="00DA12ED">
      <w:pPr>
        <w:pStyle w:val="NormalBold"/>
      </w:pPr>
      <w:r w:rsidRPr="00201421">
        <w:rPr>
          <w:rStyle w:val="HideTWBExt"/>
          <w:b w:val="0"/>
        </w:rPr>
        <w:t>&lt;Article&gt;</w:t>
      </w:r>
      <w:r w:rsidRPr="00201421">
        <w:t>Artículo 3 – apartado 2 – letra e – inciso iii – guion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9C6C02D" w14:textId="77777777" w:rsidTr="0093139F">
        <w:trPr>
          <w:trHeight w:val="240"/>
          <w:jc w:val="center"/>
        </w:trPr>
        <w:tc>
          <w:tcPr>
            <w:tcW w:w="9752" w:type="dxa"/>
            <w:gridSpan w:val="2"/>
          </w:tcPr>
          <w:p w14:paraId="2FBF5258" w14:textId="77777777" w:rsidR="00DA12ED" w:rsidRPr="00201421" w:rsidRDefault="00DA12ED" w:rsidP="0093139F"/>
        </w:tc>
      </w:tr>
      <w:tr w:rsidR="00DA12ED" w:rsidRPr="00201421" w14:paraId="540C0184" w14:textId="77777777" w:rsidTr="0093139F">
        <w:trPr>
          <w:trHeight w:val="240"/>
          <w:jc w:val="center"/>
        </w:trPr>
        <w:tc>
          <w:tcPr>
            <w:tcW w:w="4876" w:type="dxa"/>
          </w:tcPr>
          <w:p w14:paraId="38C75FC1" w14:textId="77777777" w:rsidR="00DA12ED" w:rsidRPr="00201421" w:rsidRDefault="00DA12ED" w:rsidP="0093139F">
            <w:pPr>
              <w:pStyle w:val="AmColumnHeading"/>
            </w:pPr>
            <w:r w:rsidRPr="00201421">
              <w:t>Texto de la Comisión</w:t>
            </w:r>
          </w:p>
        </w:tc>
        <w:tc>
          <w:tcPr>
            <w:tcW w:w="4876" w:type="dxa"/>
          </w:tcPr>
          <w:p w14:paraId="53B14E0C" w14:textId="77777777" w:rsidR="00DA12ED" w:rsidRPr="00201421" w:rsidRDefault="00DA12ED" w:rsidP="0093139F">
            <w:pPr>
              <w:pStyle w:val="AmColumnHeading"/>
            </w:pPr>
            <w:r w:rsidRPr="00201421">
              <w:t>Enmienda</w:t>
            </w:r>
          </w:p>
        </w:tc>
      </w:tr>
      <w:tr w:rsidR="00DA12ED" w:rsidRPr="00201421" w14:paraId="03A43EFF" w14:textId="77777777" w:rsidTr="0093139F">
        <w:trPr>
          <w:jc w:val="center"/>
        </w:trPr>
        <w:tc>
          <w:tcPr>
            <w:tcW w:w="4876" w:type="dxa"/>
          </w:tcPr>
          <w:p w14:paraId="6BA31904" w14:textId="77777777" w:rsidR="00DA12ED" w:rsidRPr="00201421" w:rsidRDefault="00DA12ED" w:rsidP="0093139F">
            <w:pPr>
              <w:pStyle w:val="Normal6a"/>
            </w:pPr>
            <w:r w:rsidRPr="00201421">
              <w:t>–</w:t>
            </w:r>
            <w:r w:rsidRPr="00201421">
              <w:tab/>
              <w:t>permitir que los usuarios busquen a otros usuarios y, en particular, que los usuarios adultos busquen a usuarios menores;</w:t>
            </w:r>
          </w:p>
        </w:tc>
        <w:tc>
          <w:tcPr>
            <w:tcW w:w="4876" w:type="dxa"/>
          </w:tcPr>
          <w:p w14:paraId="6B039627" w14:textId="77777777" w:rsidR="00DA12ED" w:rsidRPr="00201421" w:rsidRDefault="00DA12ED" w:rsidP="0093139F">
            <w:pPr>
              <w:pStyle w:val="Normal6a"/>
            </w:pPr>
            <w:r w:rsidRPr="00201421">
              <w:t>–</w:t>
            </w:r>
            <w:r w:rsidRPr="00201421">
              <w:tab/>
              <w:t>permitir que los usuarios busquen a otros usuarios y, en particular, que los usuarios adultos busquen a usuarios menores</w:t>
            </w:r>
            <w:r w:rsidRPr="00201421">
              <w:rPr>
                <w:b/>
                <w:bCs/>
                <w:i/>
                <w:iCs/>
              </w:rPr>
              <w:t>, en particular en servicios dirigidos directamente a menores</w:t>
            </w:r>
            <w:r w:rsidRPr="00201421">
              <w:t>;</w:t>
            </w:r>
          </w:p>
        </w:tc>
      </w:tr>
    </w:tbl>
    <w:p w14:paraId="4F11749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BB35272" w14:textId="77777777" w:rsidR="00DA12ED" w:rsidRPr="00201421" w:rsidRDefault="00DA12ED" w:rsidP="00DA12ED">
      <w:r w:rsidRPr="00201421">
        <w:rPr>
          <w:rStyle w:val="HideTWBExt"/>
        </w:rPr>
        <w:t>&lt;/Amend&gt;</w:t>
      </w:r>
    </w:p>
    <w:p w14:paraId="5030448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677</w:t>
      </w:r>
      <w:r w:rsidRPr="00201421">
        <w:rPr>
          <w:rStyle w:val="HideTWBExt"/>
          <w:b w:val="0"/>
        </w:rPr>
        <w:t>&lt;/NumAm&gt;</w:t>
      </w:r>
    </w:p>
    <w:p w14:paraId="66C1DDC9"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366653B1"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EA587D1"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F582095"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2E6F527"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2157D148" w14:textId="77777777" w:rsidR="00DA12ED" w:rsidRPr="00201421" w:rsidRDefault="00DA12ED" w:rsidP="00DA12ED">
      <w:pPr>
        <w:pStyle w:val="NormalBold"/>
      </w:pPr>
      <w:r w:rsidRPr="00201421">
        <w:rPr>
          <w:rStyle w:val="HideTWBExt"/>
          <w:b w:val="0"/>
        </w:rPr>
        <w:t>&lt;/RepeatBlock-By&gt;</w:t>
      </w:r>
    </w:p>
    <w:p w14:paraId="4104713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788F24" w14:textId="77777777" w:rsidR="00DA12ED" w:rsidRPr="00201421" w:rsidRDefault="00DA12ED" w:rsidP="00DA12ED">
      <w:pPr>
        <w:pStyle w:val="NormalBold"/>
      </w:pPr>
      <w:r w:rsidRPr="00201421">
        <w:rPr>
          <w:rStyle w:val="HideTWBExt"/>
          <w:b w:val="0"/>
        </w:rPr>
        <w:t>&lt;Article&gt;</w:t>
      </w:r>
      <w:r w:rsidRPr="00201421">
        <w:t>Artículo 3 – apartado 2 – letra e – inciso iii – guion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C53729C" w14:textId="77777777" w:rsidTr="0093139F">
        <w:trPr>
          <w:trHeight w:val="240"/>
          <w:jc w:val="center"/>
        </w:trPr>
        <w:tc>
          <w:tcPr>
            <w:tcW w:w="9752" w:type="dxa"/>
            <w:gridSpan w:val="2"/>
          </w:tcPr>
          <w:p w14:paraId="46184673" w14:textId="77777777" w:rsidR="00DA12ED" w:rsidRPr="00201421" w:rsidRDefault="00DA12ED" w:rsidP="0093139F"/>
        </w:tc>
      </w:tr>
      <w:tr w:rsidR="00DA12ED" w:rsidRPr="00201421" w14:paraId="69311FA8" w14:textId="77777777" w:rsidTr="0093139F">
        <w:trPr>
          <w:trHeight w:val="240"/>
          <w:jc w:val="center"/>
        </w:trPr>
        <w:tc>
          <w:tcPr>
            <w:tcW w:w="4876" w:type="dxa"/>
          </w:tcPr>
          <w:p w14:paraId="1860936E" w14:textId="77777777" w:rsidR="00DA12ED" w:rsidRPr="00201421" w:rsidRDefault="00DA12ED" w:rsidP="0093139F">
            <w:pPr>
              <w:pStyle w:val="AmColumnHeading"/>
            </w:pPr>
            <w:r w:rsidRPr="00201421">
              <w:t>Texto de la Comisión</w:t>
            </w:r>
          </w:p>
        </w:tc>
        <w:tc>
          <w:tcPr>
            <w:tcW w:w="4876" w:type="dxa"/>
          </w:tcPr>
          <w:p w14:paraId="4C04A4BF" w14:textId="77777777" w:rsidR="00DA12ED" w:rsidRPr="00201421" w:rsidRDefault="00DA12ED" w:rsidP="0093139F">
            <w:pPr>
              <w:pStyle w:val="AmColumnHeading"/>
            </w:pPr>
            <w:r w:rsidRPr="00201421">
              <w:t>Enmienda</w:t>
            </w:r>
          </w:p>
        </w:tc>
      </w:tr>
      <w:tr w:rsidR="00DA12ED" w:rsidRPr="00201421" w14:paraId="009ADF9E" w14:textId="77777777" w:rsidTr="0093139F">
        <w:trPr>
          <w:jc w:val="center"/>
        </w:trPr>
        <w:tc>
          <w:tcPr>
            <w:tcW w:w="4876" w:type="dxa"/>
          </w:tcPr>
          <w:p w14:paraId="1C985BEE" w14:textId="77777777" w:rsidR="00DA12ED" w:rsidRPr="00201421" w:rsidRDefault="00DA12ED" w:rsidP="0093139F">
            <w:pPr>
              <w:pStyle w:val="Normal6a"/>
            </w:pPr>
            <w:r w:rsidRPr="00201421">
              <w:t>–</w:t>
            </w:r>
            <w:r w:rsidRPr="00201421">
              <w:tab/>
              <w:t xml:space="preserve">permitir que los usuarios busquen a otros usuarios </w:t>
            </w:r>
            <w:r w:rsidRPr="00201421">
              <w:rPr>
                <w:b/>
                <w:bCs/>
                <w:i/>
                <w:iCs/>
              </w:rPr>
              <w:t>y, en particular, que los usuarios adultos busquen a usuarios menores</w:t>
            </w:r>
            <w:r w:rsidRPr="00201421">
              <w:t>;</w:t>
            </w:r>
          </w:p>
        </w:tc>
        <w:tc>
          <w:tcPr>
            <w:tcW w:w="4876" w:type="dxa"/>
          </w:tcPr>
          <w:p w14:paraId="1C0B8285" w14:textId="77777777" w:rsidR="00DA12ED" w:rsidRPr="00201421" w:rsidRDefault="00DA12ED" w:rsidP="0093139F">
            <w:pPr>
              <w:pStyle w:val="Normal6a"/>
            </w:pPr>
            <w:r w:rsidRPr="00201421">
              <w:t>–</w:t>
            </w:r>
            <w:r w:rsidRPr="00201421">
              <w:tab/>
              <w:t xml:space="preserve">permitir que los usuarios busquen a otros usuarios </w:t>
            </w:r>
            <w:r w:rsidRPr="00201421">
              <w:rPr>
                <w:b/>
                <w:bCs/>
                <w:i/>
                <w:iCs/>
              </w:rPr>
              <w:t>en servicios dirigidos directamente a menores</w:t>
            </w:r>
            <w:r w:rsidRPr="00201421">
              <w:t>;</w:t>
            </w:r>
          </w:p>
        </w:tc>
      </w:tr>
    </w:tbl>
    <w:p w14:paraId="508165D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F2C16B0" w14:textId="77777777" w:rsidR="00DA12ED" w:rsidRPr="00201421" w:rsidRDefault="00DA12ED" w:rsidP="00DA12ED">
      <w:r w:rsidRPr="00201421">
        <w:rPr>
          <w:rStyle w:val="HideTWBExt"/>
        </w:rPr>
        <w:t>&lt;/Amend&gt;</w:t>
      </w:r>
    </w:p>
    <w:p w14:paraId="631F241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678</w:t>
      </w:r>
      <w:r w:rsidRPr="00201421">
        <w:rPr>
          <w:rStyle w:val="HideTWBExt"/>
          <w:b w:val="0"/>
        </w:rPr>
        <w:t>&lt;/NumAm&gt;</w:t>
      </w:r>
    </w:p>
    <w:p w14:paraId="3CB80DB4"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7BF27539" w14:textId="77777777" w:rsidR="00DA12ED" w:rsidRPr="00201421" w:rsidRDefault="00DA12ED" w:rsidP="00DA12ED">
      <w:pPr>
        <w:pStyle w:val="NormalBold"/>
      </w:pPr>
      <w:r w:rsidRPr="00201421">
        <w:rPr>
          <w:rStyle w:val="HideTWBExt"/>
          <w:b w:val="0"/>
        </w:rPr>
        <w:t>&lt;/RepeatBlock-By&gt;</w:t>
      </w:r>
    </w:p>
    <w:p w14:paraId="1F880CD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16039D7" w14:textId="77777777" w:rsidR="00DA12ED" w:rsidRPr="00201421" w:rsidRDefault="00DA12ED" w:rsidP="00DA12ED">
      <w:pPr>
        <w:pStyle w:val="NormalBold"/>
      </w:pPr>
      <w:r w:rsidRPr="00201421">
        <w:rPr>
          <w:rStyle w:val="HideTWBExt"/>
          <w:b w:val="0"/>
        </w:rPr>
        <w:t>&lt;Article&gt;</w:t>
      </w:r>
      <w:r w:rsidRPr="00201421">
        <w:t>Artículo 3 – apartado 2 – letra e – inciso iii – guion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008AB7A" w14:textId="77777777" w:rsidTr="0093139F">
        <w:trPr>
          <w:trHeight w:val="240"/>
          <w:jc w:val="center"/>
        </w:trPr>
        <w:tc>
          <w:tcPr>
            <w:tcW w:w="9752" w:type="dxa"/>
            <w:gridSpan w:val="2"/>
          </w:tcPr>
          <w:p w14:paraId="2397C260" w14:textId="77777777" w:rsidR="00DA12ED" w:rsidRPr="00201421" w:rsidRDefault="00DA12ED" w:rsidP="0093139F"/>
        </w:tc>
      </w:tr>
      <w:tr w:rsidR="00DA12ED" w:rsidRPr="00201421" w14:paraId="3335C6C3" w14:textId="77777777" w:rsidTr="0093139F">
        <w:trPr>
          <w:trHeight w:val="240"/>
          <w:jc w:val="center"/>
        </w:trPr>
        <w:tc>
          <w:tcPr>
            <w:tcW w:w="4876" w:type="dxa"/>
          </w:tcPr>
          <w:p w14:paraId="37A72F8D" w14:textId="77777777" w:rsidR="00DA12ED" w:rsidRPr="00201421" w:rsidRDefault="00DA12ED" w:rsidP="0093139F">
            <w:pPr>
              <w:pStyle w:val="AmColumnHeading"/>
            </w:pPr>
            <w:r w:rsidRPr="00201421">
              <w:t>Texto de la Comisión</w:t>
            </w:r>
          </w:p>
        </w:tc>
        <w:tc>
          <w:tcPr>
            <w:tcW w:w="4876" w:type="dxa"/>
          </w:tcPr>
          <w:p w14:paraId="23D811F6" w14:textId="77777777" w:rsidR="00DA12ED" w:rsidRPr="00201421" w:rsidRDefault="00DA12ED" w:rsidP="0093139F">
            <w:pPr>
              <w:pStyle w:val="AmColumnHeading"/>
            </w:pPr>
            <w:r w:rsidRPr="00201421">
              <w:t>Enmienda</w:t>
            </w:r>
          </w:p>
        </w:tc>
      </w:tr>
      <w:tr w:rsidR="00DA12ED" w:rsidRPr="00201421" w14:paraId="740BF8F2" w14:textId="77777777" w:rsidTr="0093139F">
        <w:trPr>
          <w:jc w:val="center"/>
        </w:trPr>
        <w:tc>
          <w:tcPr>
            <w:tcW w:w="4876" w:type="dxa"/>
          </w:tcPr>
          <w:p w14:paraId="3116E9C1" w14:textId="77777777" w:rsidR="00DA12ED" w:rsidRPr="00201421" w:rsidRDefault="00DA12ED" w:rsidP="0093139F">
            <w:pPr>
              <w:pStyle w:val="Normal6a"/>
            </w:pPr>
            <w:r w:rsidRPr="00201421">
              <w:t>–</w:t>
            </w:r>
            <w:r w:rsidRPr="00201421">
              <w:tab/>
              <w:t xml:space="preserve">permitir que los usuarios busquen a otros usuarios </w:t>
            </w:r>
            <w:r w:rsidRPr="00201421">
              <w:rPr>
                <w:b/>
                <w:bCs/>
                <w:i/>
                <w:iCs/>
              </w:rPr>
              <w:t>y, en particular, que los usuarios adultos busquen</w:t>
            </w:r>
            <w:r w:rsidRPr="00201421">
              <w:t xml:space="preserve"> a usuarios menores;</w:t>
            </w:r>
          </w:p>
        </w:tc>
        <w:tc>
          <w:tcPr>
            <w:tcW w:w="4876" w:type="dxa"/>
          </w:tcPr>
          <w:p w14:paraId="57124C75" w14:textId="77777777" w:rsidR="00DA12ED" w:rsidRPr="00201421" w:rsidRDefault="00DA12ED" w:rsidP="0093139F">
            <w:pPr>
              <w:pStyle w:val="Normal6a"/>
            </w:pPr>
            <w:r w:rsidRPr="00201421">
              <w:t>–</w:t>
            </w:r>
            <w:r w:rsidRPr="00201421">
              <w:tab/>
              <w:t xml:space="preserve">permitir que los usuarios busquen a otros usuarios </w:t>
            </w:r>
            <w:r w:rsidRPr="00201421">
              <w:rPr>
                <w:b/>
                <w:bCs/>
                <w:i/>
                <w:iCs/>
              </w:rPr>
              <w:t>en servicios dirigidos directamente</w:t>
            </w:r>
            <w:r w:rsidRPr="00201421">
              <w:t xml:space="preserve"> a usuarios menores;</w:t>
            </w:r>
          </w:p>
        </w:tc>
      </w:tr>
    </w:tbl>
    <w:p w14:paraId="0A5A50F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5E06FFD" w14:textId="77777777" w:rsidR="00DA12ED" w:rsidRPr="00201421" w:rsidRDefault="00DA12ED" w:rsidP="00DA12ED">
      <w:r w:rsidRPr="00201421">
        <w:rPr>
          <w:rStyle w:val="HideTWBExt"/>
        </w:rPr>
        <w:t>&lt;/Amend&gt;</w:t>
      </w:r>
    </w:p>
    <w:p w14:paraId="1E09F36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679</w:t>
      </w:r>
      <w:r w:rsidRPr="00201421">
        <w:rPr>
          <w:rStyle w:val="HideTWBExt"/>
          <w:b w:val="0"/>
        </w:rPr>
        <w:t>&lt;/NumAm&gt;</w:t>
      </w:r>
    </w:p>
    <w:p w14:paraId="7ECB1E96"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516169D6" w14:textId="77777777" w:rsidR="00DA12ED" w:rsidRPr="00201421" w:rsidRDefault="00DA12ED" w:rsidP="00DA12ED">
      <w:pPr>
        <w:pStyle w:val="NormalBold"/>
      </w:pPr>
      <w:r w:rsidRPr="00201421">
        <w:rPr>
          <w:rStyle w:val="HideTWBExt"/>
          <w:b w:val="0"/>
        </w:rPr>
        <w:t>&lt;/RepeatBlock-By&gt;</w:t>
      </w:r>
    </w:p>
    <w:p w14:paraId="21260EA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C0C392A" w14:textId="77777777" w:rsidR="00DA12ED" w:rsidRPr="00201421" w:rsidRDefault="00DA12ED" w:rsidP="00DA12ED">
      <w:pPr>
        <w:pStyle w:val="NormalBold"/>
      </w:pPr>
      <w:r w:rsidRPr="00201421">
        <w:rPr>
          <w:rStyle w:val="HideTWBExt"/>
          <w:b w:val="0"/>
        </w:rPr>
        <w:t>&lt;Article&gt;</w:t>
      </w:r>
      <w:r w:rsidRPr="00201421">
        <w:t>Artículo 3 – apartado 2 – letra e – inciso iii – guion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9EED13E" w14:textId="77777777" w:rsidTr="0093139F">
        <w:trPr>
          <w:trHeight w:val="240"/>
          <w:jc w:val="center"/>
        </w:trPr>
        <w:tc>
          <w:tcPr>
            <w:tcW w:w="9752" w:type="dxa"/>
            <w:gridSpan w:val="2"/>
          </w:tcPr>
          <w:p w14:paraId="0BF9D1B5" w14:textId="77777777" w:rsidR="00DA12ED" w:rsidRPr="00201421" w:rsidRDefault="00DA12ED" w:rsidP="0093139F"/>
        </w:tc>
      </w:tr>
      <w:tr w:rsidR="00DA12ED" w:rsidRPr="00201421" w14:paraId="2F5132C8" w14:textId="77777777" w:rsidTr="0093139F">
        <w:trPr>
          <w:trHeight w:val="240"/>
          <w:jc w:val="center"/>
        </w:trPr>
        <w:tc>
          <w:tcPr>
            <w:tcW w:w="4876" w:type="dxa"/>
          </w:tcPr>
          <w:p w14:paraId="29DDEBC0" w14:textId="77777777" w:rsidR="00DA12ED" w:rsidRPr="00201421" w:rsidRDefault="00DA12ED" w:rsidP="0093139F">
            <w:pPr>
              <w:pStyle w:val="AmColumnHeading"/>
            </w:pPr>
            <w:r w:rsidRPr="00201421">
              <w:t>Texto de la Comisión</w:t>
            </w:r>
          </w:p>
        </w:tc>
        <w:tc>
          <w:tcPr>
            <w:tcW w:w="4876" w:type="dxa"/>
          </w:tcPr>
          <w:p w14:paraId="41A9EF61" w14:textId="77777777" w:rsidR="00DA12ED" w:rsidRPr="00201421" w:rsidRDefault="00DA12ED" w:rsidP="0093139F">
            <w:pPr>
              <w:pStyle w:val="AmColumnHeading"/>
            </w:pPr>
            <w:r w:rsidRPr="00201421">
              <w:t>Enmienda</w:t>
            </w:r>
          </w:p>
        </w:tc>
      </w:tr>
      <w:tr w:rsidR="00DA12ED" w:rsidRPr="00201421" w14:paraId="26612112" w14:textId="77777777" w:rsidTr="0093139F">
        <w:trPr>
          <w:jc w:val="center"/>
        </w:trPr>
        <w:tc>
          <w:tcPr>
            <w:tcW w:w="4876" w:type="dxa"/>
          </w:tcPr>
          <w:p w14:paraId="5915F4A0" w14:textId="77777777" w:rsidR="00DA12ED" w:rsidRPr="00201421" w:rsidRDefault="00DA12ED" w:rsidP="0093139F">
            <w:pPr>
              <w:pStyle w:val="Normal6a"/>
            </w:pPr>
            <w:r w:rsidRPr="00201421">
              <w:t>–</w:t>
            </w:r>
            <w:r w:rsidRPr="00201421">
              <w:tab/>
              <w:t xml:space="preserve">permitir que los usuarios establezcan contacto </w:t>
            </w:r>
            <w:r w:rsidRPr="00201421">
              <w:rPr>
                <w:b/>
                <w:bCs/>
                <w:i/>
                <w:iCs/>
              </w:rPr>
              <w:t>directo</w:t>
            </w:r>
            <w:r w:rsidRPr="00201421">
              <w:t xml:space="preserve"> con otros usuarios, en particular </w:t>
            </w:r>
            <w:r w:rsidRPr="00201421">
              <w:rPr>
                <w:b/>
                <w:bCs/>
                <w:i/>
                <w:iCs/>
              </w:rPr>
              <w:t>a través de comunicaciones privadas</w:t>
            </w:r>
            <w:r w:rsidRPr="00201421">
              <w:t>;</w:t>
            </w:r>
          </w:p>
        </w:tc>
        <w:tc>
          <w:tcPr>
            <w:tcW w:w="4876" w:type="dxa"/>
          </w:tcPr>
          <w:p w14:paraId="3A569363" w14:textId="77777777" w:rsidR="00DA12ED" w:rsidRPr="00201421" w:rsidRDefault="00DA12ED" w:rsidP="0093139F">
            <w:pPr>
              <w:pStyle w:val="Normal6a"/>
            </w:pPr>
            <w:r w:rsidRPr="00201421">
              <w:t>–</w:t>
            </w:r>
            <w:r w:rsidRPr="00201421">
              <w:tab/>
              <w:t xml:space="preserve">permitir que los usuarios establezcan contacto </w:t>
            </w:r>
            <w:r w:rsidRPr="00201421">
              <w:rPr>
                <w:b/>
                <w:bCs/>
                <w:i/>
                <w:iCs/>
              </w:rPr>
              <w:t>no solicitado</w:t>
            </w:r>
            <w:r w:rsidRPr="00201421">
              <w:t xml:space="preserve"> con otros usuarios </w:t>
            </w:r>
            <w:r w:rsidRPr="00201421">
              <w:rPr>
                <w:b/>
                <w:bCs/>
                <w:i/>
                <w:iCs/>
              </w:rPr>
              <w:t>y que los usuarios se relacionen y conecten con menores</w:t>
            </w:r>
            <w:r w:rsidRPr="00201421">
              <w:t xml:space="preserve">, en particular </w:t>
            </w:r>
            <w:r w:rsidRPr="00201421">
              <w:rPr>
                <w:b/>
                <w:bCs/>
                <w:i/>
                <w:iCs/>
              </w:rPr>
              <w:t>en servicios dirigidos directamente a menores</w:t>
            </w:r>
            <w:r w:rsidRPr="00201421">
              <w:t>;</w:t>
            </w:r>
          </w:p>
        </w:tc>
      </w:tr>
    </w:tbl>
    <w:p w14:paraId="773E7CC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34635A3" w14:textId="77777777" w:rsidR="00DA12ED" w:rsidRPr="00201421" w:rsidRDefault="00DA12ED" w:rsidP="00DA12ED">
      <w:r w:rsidRPr="00201421">
        <w:rPr>
          <w:rStyle w:val="HideTWBExt"/>
        </w:rPr>
        <w:t>&lt;/Amend&gt;</w:t>
      </w:r>
    </w:p>
    <w:p w14:paraId="4D5F244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680</w:t>
      </w:r>
      <w:r w:rsidRPr="00201421">
        <w:rPr>
          <w:rStyle w:val="HideTWBExt"/>
          <w:b w:val="0"/>
        </w:rPr>
        <w:t>&lt;/NumAm&gt;</w:t>
      </w:r>
    </w:p>
    <w:p w14:paraId="55FED6E9"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2C8787CE" w14:textId="77777777" w:rsidR="00DA12ED" w:rsidRPr="00201421" w:rsidRDefault="00DA12ED" w:rsidP="00DA12ED">
      <w:pPr>
        <w:pStyle w:val="NormalBold"/>
      </w:pPr>
      <w:r w:rsidRPr="00201421">
        <w:rPr>
          <w:rStyle w:val="HideTWBExt"/>
          <w:b w:val="0"/>
        </w:rPr>
        <w:t>&lt;/RepeatBlock-By&gt;</w:t>
      </w:r>
    </w:p>
    <w:p w14:paraId="6671B78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39AEA79" w14:textId="77777777" w:rsidR="00DA12ED" w:rsidRPr="00201421" w:rsidRDefault="00DA12ED" w:rsidP="00DA12ED">
      <w:pPr>
        <w:pStyle w:val="NormalBold"/>
      </w:pPr>
      <w:r w:rsidRPr="00201421">
        <w:rPr>
          <w:rStyle w:val="HideTWBExt"/>
          <w:b w:val="0"/>
        </w:rPr>
        <w:t>&lt;Article&gt;</w:t>
      </w:r>
      <w:r w:rsidRPr="00201421">
        <w:t>Artículo 3 – apartado 2 – letra e – inciso iii – guion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4917523" w14:textId="77777777" w:rsidTr="0093139F">
        <w:trPr>
          <w:trHeight w:val="240"/>
          <w:jc w:val="center"/>
        </w:trPr>
        <w:tc>
          <w:tcPr>
            <w:tcW w:w="9752" w:type="dxa"/>
            <w:gridSpan w:val="2"/>
          </w:tcPr>
          <w:p w14:paraId="5921E66B" w14:textId="77777777" w:rsidR="00DA12ED" w:rsidRPr="00201421" w:rsidRDefault="00DA12ED" w:rsidP="0093139F"/>
        </w:tc>
      </w:tr>
      <w:tr w:rsidR="00DA12ED" w:rsidRPr="00201421" w14:paraId="3DAB1B1E" w14:textId="77777777" w:rsidTr="0093139F">
        <w:trPr>
          <w:trHeight w:val="240"/>
          <w:jc w:val="center"/>
        </w:trPr>
        <w:tc>
          <w:tcPr>
            <w:tcW w:w="4876" w:type="dxa"/>
          </w:tcPr>
          <w:p w14:paraId="5B476028" w14:textId="77777777" w:rsidR="00DA12ED" w:rsidRPr="00201421" w:rsidRDefault="00DA12ED" w:rsidP="0093139F">
            <w:pPr>
              <w:pStyle w:val="AmColumnHeading"/>
            </w:pPr>
            <w:r w:rsidRPr="00201421">
              <w:t>Texto de la Comisión</w:t>
            </w:r>
          </w:p>
        </w:tc>
        <w:tc>
          <w:tcPr>
            <w:tcW w:w="4876" w:type="dxa"/>
          </w:tcPr>
          <w:p w14:paraId="5C40D152" w14:textId="77777777" w:rsidR="00DA12ED" w:rsidRPr="00201421" w:rsidRDefault="00DA12ED" w:rsidP="0093139F">
            <w:pPr>
              <w:pStyle w:val="AmColumnHeading"/>
            </w:pPr>
            <w:r w:rsidRPr="00201421">
              <w:t>Enmienda</w:t>
            </w:r>
          </w:p>
        </w:tc>
      </w:tr>
      <w:tr w:rsidR="00DA12ED" w:rsidRPr="00201421" w14:paraId="3DF13322" w14:textId="77777777" w:rsidTr="0093139F">
        <w:trPr>
          <w:jc w:val="center"/>
        </w:trPr>
        <w:tc>
          <w:tcPr>
            <w:tcW w:w="4876" w:type="dxa"/>
          </w:tcPr>
          <w:p w14:paraId="683C300D" w14:textId="77777777" w:rsidR="00DA12ED" w:rsidRPr="00201421" w:rsidRDefault="00DA12ED" w:rsidP="0093139F">
            <w:pPr>
              <w:pStyle w:val="Normal6a"/>
            </w:pPr>
            <w:r w:rsidRPr="00201421">
              <w:t>–</w:t>
            </w:r>
            <w:r w:rsidRPr="00201421">
              <w:tab/>
              <w:t>permitir que los usuarios establezcan contacto directo con otros usuarios, en particular a través de comunicaciones privadas;</w:t>
            </w:r>
          </w:p>
        </w:tc>
        <w:tc>
          <w:tcPr>
            <w:tcW w:w="4876" w:type="dxa"/>
          </w:tcPr>
          <w:p w14:paraId="680C60FA" w14:textId="77777777" w:rsidR="00DA12ED" w:rsidRPr="00201421" w:rsidRDefault="00DA12ED" w:rsidP="0093139F">
            <w:pPr>
              <w:pStyle w:val="Normal6a"/>
            </w:pPr>
            <w:r w:rsidRPr="00201421">
              <w:t>–</w:t>
            </w:r>
            <w:r w:rsidRPr="00201421">
              <w:tab/>
              <w:t xml:space="preserve">permitir que los usuarios establezcan contacto directo con otros usuarios </w:t>
            </w:r>
            <w:r w:rsidRPr="00201421">
              <w:rPr>
                <w:b/>
                <w:bCs/>
                <w:i/>
                <w:iCs/>
              </w:rPr>
              <w:t>en servicios dirigidos directamente a usuarios menores</w:t>
            </w:r>
            <w:r w:rsidRPr="00201421">
              <w:t>, en particular a través de comunicaciones privadas;</w:t>
            </w:r>
          </w:p>
        </w:tc>
      </w:tr>
    </w:tbl>
    <w:p w14:paraId="694370C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B4B2CF5" w14:textId="77777777" w:rsidR="00DA12ED" w:rsidRPr="00201421" w:rsidRDefault="00DA12ED" w:rsidP="00DA12ED">
      <w:r w:rsidRPr="00201421">
        <w:rPr>
          <w:rStyle w:val="HideTWBExt"/>
        </w:rPr>
        <w:t>&lt;/Amend&gt;</w:t>
      </w:r>
    </w:p>
    <w:p w14:paraId="0E25CB2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681</w:t>
      </w:r>
      <w:r w:rsidRPr="00201421">
        <w:rPr>
          <w:rStyle w:val="HideTWBExt"/>
          <w:b w:val="0"/>
        </w:rPr>
        <w:t>&lt;/NumAm&gt;</w:t>
      </w:r>
    </w:p>
    <w:p w14:paraId="5AEF20C2"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2C895E9"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42BC08C" w14:textId="77777777" w:rsidR="00DA12ED" w:rsidRPr="00201421" w:rsidRDefault="00DA12ED" w:rsidP="00DA12ED">
      <w:pPr>
        <w:pStyle w:val="NormalBold"/>
      </w:pPr>
      <w:r w:rsidRPr="00201421">
        <w:rPr>
          <w:rStyle w:val="HideTWBExt"/>
          <w:b w:val="0"/>
        </w:rPr>
        <w:t>&lt;/RepeatBlock-By&gt;</w:t>
      </w:r>
    </w:p>
    <w:p w14:paraId="1D86777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AA25B23" w14:textId="77777777" w:rsidR="00DA12ED" w:rsidRPr="00201421" w:rsidRDefault="00DA12ED" w:rsidP="00DA12ED">
      <w:pPr>
        <w:pStyle w:val="NormalBold"/>
      </w:pPr>
      <w:r w:rsidRPr="00201421">
        <w:rPr>
          <w:rStyle w:val="HideTWBExt"/>
          <w:b w:val="0"/>
        </w:rPr>
        <w:t>&lt;Article&gt;</w:t>
      </w:r>
      <w:r w:rsidRPr="00201421">
        <w:t>Artículo 3 – apartado 2 – letra e – inciso iii – guion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B40CC04" w14:textId="77777777" w:rsidTr="0093139F">
        <w:trPr>
          <w:trHeight w:val="240"/>
          <w:jc w:val="center"/>
        </w:trPr>
        <w:tc>
          <w:tcPr>
            <w:tcW w:w="9752" w:type="dxa"/>
            <w:gridSpan w:val="2"/>
          </w:tcPr>
          <w:p w14:paraId="518F230F" w14:textId="77777777" w:rsidR="00DA12ED" w:rsidRPr="00201421" w:rsidRDefault="00DA12ED" w:rsidP="0093139F"/>
        </w:tc>
      </w:tr>
      <w:tr w:rsidR="00DA12ED" w:rsidRPr="00201421" w14:paraId="4A2E216F" w14:textId="77777777" w:rsidTr="0093139F">
        <w:trPr>
          <w:trHeight w:val="240"/>
          <w:jc w:val="center"/>
        </w:trPr>
        <w:tc>
          <w:tcPr>
            <w:tcW w:w="4876" w:type="dxa"/>
          </w:tcPr>
          <w:p w14:paraId="7FDF9FEC" w14:textId="77777777" w:rsidR="00DA12ED" w:rsidRPr="00201421" w:rsidRDefault="00DA12ED" w:rsidP="0093139F">
            <w:pPr>
              <w:pStyle w:val="AmColumnHeading"/>
            </w:pPr>
            <w:r w:rsidRPr="00201421">
              <w:t>Texto de la Comisión</w:t>
            </w:r>
          </w:p>
        </w:tc>
        <w:tc>
          <w:tcPr>
            <w:tcW w:w="4876" w:type="dxa"/>
          </w:tcPr>
          <w:p w14:paraId="41072548" w14:textId="77777777" w:rsidR="00DA12ED" w:rsidRPr="00201421" w:rsidRDefault="00DA12ED" w:rsidP="0093139F">
            <w:pPr>
              <w:pStyle w:val="AmColumnHeading"/>
            </w:pPr>
            <w:r w:rsidRPr="00201421">
              <w:t>Enmienda</w:t>
            </w:r>
          </w:p>
        </w:tc>
      </w:tr>
      <w:tr w:rsidR="00DA12ED" w:rsidRPr="00201421" w14:paraId="2F23DE3E" w14:textId="77777777" w:rsidTr="0093139F">
        <w:trPr>
          <w:jc w:val="center"/>
        </w:trPr>
        <w:tc>
          <w:tcPr>
            <w:tcW w:w="4876" w:type="dxa"/>
          </w:tcPr>
          <w:p w14:paraId="66C576D7" w14:textId="77777777" w:rsidR="00DA12ED" w:rsidRPr="00201421" w:rsidRDefault="00DA12ED" w:rsidP="0093139F">
            <w:pPr>
              <w:pStyle w:val="Normal6a"/>
            </w:pPr>
            <w:r w:rsidRPr="00201421">
              <w:t>–</w:t>
            </w:r>
            <w:r w:rsidRPr="00201421">
              <w:tab/>
              <w:t xml:space="preserve">permitir que los usuarios </w:t>
            </w:r>
            <w:r w:rsidRPr="00201421">
              <w:rPr>
                <w:b/>
                <w:bCs/>
                <w:i/>
                <w:iCs/>
              </w:rPr>
              <w:t>establezcan</w:t>
            </w:r>
            <w:r w:rsidRPr="00201421">
              <w:t xml:space="preserve"> contacto directo con otros usuarios, en particular a través de comunicaciones privadas;</w:t>
            </w:r>
          </w:p>
        </w:tc>
        <w:tc>
          <w:tcPr>
            <w:tcW w:w="4876" w:type="dxa"/>
          </w:tcPr>
          <w:p w14:paraId="406CF5F0" w14:textId="77777777" w:rsidR="00DA12ED" w:rsidRPr="00201421" w:rsidRDefault="00DA12ED" w:rsidP="0093139F">
            <w:pPr>
              <w:pStyle w:val="Normal6a"/>
            </w:pPr>
            <w:r w:rsidRPr="00201421">
              <w:t>–</w:t>
            </w:r>
            <w:r w:rsidRPr="00201421">
              <w:tab/>
              <w:t xml:space="preserve">permitir que los usuarios </w:t>
            </w:r>
            <w:r w:rsidRPr="00201421">
              <w:rPr>
                <w:b/>
                <w:bCs/>
                <w:i/>
                <w:iCs/>
              </w:rPr>
              <w:t>entablen un</w:t>
            </w:r>
            <w:r w:rsidRPr="00201421">
              <w:t xml:space="preserve"> contacto directo </w:t>
            </w:r>
            <w:r w:rsidRPr="00201421">
              <w:rPr>
                <w:b/>
                <w:bCs/>
                <w:i/>
                <w:iCs/>
              </w:rPr>
              <w:t>no solicitado</w:t>
            </w:r>
            <w:r w:rsidRPr="00201421">
              <w:t xml:space="preserve"> con otros usuarios, en particular a través de comunicaciones privadas;</w:t>
            </w:r>
          </w:p>
        </w:tc>
      </w:tr>
    </w:tbl>
    <w:p w14:paraId="0E11B32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8120B8C" w14:textId="77777777" w:rsidR="00DA12ED" w:rsidRPr="00201421" w:rsidRDefault="00DA12ED" w:rsidP="00DA12ED">
      <w:r w:rsidRPr="00201421">
        <w:rPr>
          <w:rStyle w:val="HideTWBExt"/>
        </w:rPr>
        <w:t>&lt;/Amend&gt;</w:t>
      </w:r>
    </w:p>
    <w:p w14:paraId="1EE0865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682</w:t>
      </w:r>
      <w:r w:rsidRPr="00201421">
        <w:rPr>
          <w:rStyle w:val="HideTWBExt"/>
          <w:b w:val="0"/>
        </w:rPr>
        <w:t>&lt;/NumAm&gt;</w:t>
      </w:r>
    </w:p>
    <w:p w14:paraId="268E3A75"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396555BC"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F96EA77"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5BADE598"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94DD68E"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7A2CD35C" w14:textId="77777777" w:rsidR="00DA12ED" w:rsidRPr="00201421" w:rsidRDefault="00DA12ED" w:rsidP="00DA12ED">
      <w:pPr>
        <w:pStyle w:val="NormalBold"/>
      </w:pPr>
      <w:r w:rsidRPr="00201421">
        <w:rPr>
          <w:rStyle w:val="HideTWBExt"/>
          <w:b w:val="0"/>
        </w:rPr>
        <w:t>&lt;/RepeatBlock-By&gt;</w:t>
      </w:r>
    </w:p>
    <w:p w14:paraId="24B55F1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D0DDA22" w14:textId="77777777" w:rsidR="00DA12ED" w:rsidRPr="00201421" w:rsidRDefault="00DA12ED" w:rsidP="00DA12ED">
      <w:pPr>
        <w:pStyle w:val="NormalBold"/>
      </w:pPr>
      <w:r w:rsidRPr="00201421">
        <w:rPr>
          <w:rStyle w:val="HideTWBExt"/>
          <w:b w:val="0"/>
        </w:rPr>
        <w:t>&lt;Article&gt;</w:t>
      </w:r>
      <w:r w:rsidRPr="00201421">
        <w:t>Artículo 3 – apartado 2 – letra e – inciso iii – guion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C1A892C" w14:textId="77777777" w:rsidTr="0093139F">
        <w:trPr>
          <w:trHeight w:val="240"/>
          <w:jc w:val="center"/>
        </w:trPr>
        <w:tc>
          <w:tcPr>
            <w:tcW w:w="9752" w:type="dxa"/>
            <w:gridSpan w:val="2"/>
          </w:tcPr>
          <w:p w14:paraId="77762FF4" w14:textId="77777777" w:rsidR="00DA12ED" w:rsidRPr="00201421" w:rsidRDefault="00DA12ED" w:rsidP="0093139F"/>
        </w:tc>
      </w:tr>
      <w:tr w:rsidR="00DA12ED" w:rsidRPr="00201421" w14:paraId="65E210AC" w14:textId="77777777" w:rsidTr="0093139F">
        <w:trPr>
          <w:trHeight w:val="240"/>
          <w:jc w:val="center"/>
        </w:trPr>
        <w:tc>
          <w:tcPr>
            <w:tcW w:w="4876" w:type="dxa"/>
          </w:tcPr>
          <w:p w14:paraId="710D1541" w14:textId="77777777" w:rsidR="00DA12ED" w:rsidRPr="00201421" w:rsidRDefault="00DA12ED" w:rsidP="0093139F">
            <w:pPr>
              <w:pStyle w:val="AmColumnHeading"/>
            </w:pPr>
            <w:r w:rsidRPr="00201421">
              <w:t>Texto de la Comisión</w:t>
            </w:r>
          </w:p>
        </w:tc>
        <w:tc>
          <w:tcPr>
            <w:tcW w:w="4876" w:type="dxa"/>
          </w:tcPr>
          <w:p w14:paraId="1DF54844" w14:textId="77777777" w:rsidR="00DA12ED" w:rsidRPr="00201421" w:rsidRDefault="00DA12ED" w:rsidP="0093139F">
            <w:pPr>
              <w:pStyle w:val="AmColumnHeading"/>
            </w:pPr>
            <w:r w:rsidRPr="00201421">
              <w:t>Enmienda</w:t>
            </w:r>
          </w:p>
        </w:tc>
      </w:tr>
      <w:tr w:rsidR="00DA12ED" w:rsidRPr="00201421" w14:paraId="64E834AA" w14:textId="77777777" w:rsidTr="0093139F">
        <w:trPr>
          <w:jc w:val="center"/>
        </w:trPr>
        <w:tc>
          <w:tcPr>
            <w:tcW w:w="4876" w:type="dxa"/>
          </w:tcPr>
          <w:p w14:paraId="2CA68AA0" w14:textId="77777777" w:rsidR="00DA12ED" w:rsidRPr="00201421" w:rsidRDefault="00DA12ED" w:rsidP="0093139F">
            <w:pPr>
              <w:pStyle w:val="Normal6a"/>
            </w:pPr>
            <w:r w:rsidRPr="00201421">
              <w:t>–</w:t>
            </w:r>
            <w:r w:rsidRPr="00201421">
              <w:tab/>
              <w:t>permitir que los usuarios establezcan contacto directo con otros usuarios</w:t>
            </w:r>
            <w:r w:rsidRPr="00201421">
              <w:rPr>
                <w:b/>
                <w:bCs/>
                <w:i/>
                <w:iCs/>
              </w:rPr>
              <w:t>, en particular a través de comunicaciones privadas</w:t>
            </w:r>
            <w:r w:rsidRPr="00201421">
              <w:t>;</w:t>
            </w:r>
          </w:p>
        </w:tc>
        <w:tc>
          <w:tcPr>
            <w:tcW w:w="4876" w:type="dxa"/>
          </w:tcPr>
          <w:p w14:paraId="0C20E46F" w14:textId="77777777" w:rsidR="00DA12ED" w:rsidRPr="00201421" w:rsidRDefault="00DA12ED" w:rsidP="0093139F">
            <w:pPr>
              <w:pStyle w:val="Normal6a"/>
            </w:pPr>
            <w:r w:rsidRPr="00201421">
              <w:t>–</w:t>
            </w:r>
            <w:r w:rsidRPr="00201421">
              <w:tab/>
              <w:t xml:space="preserve">permitir que los usuarios establezcan contacto directo </w:t>
            </w:r>
            <w:r w:rsidRPr="00201421">
              <w:rPr>
                <w:b/>
                <w:bCs/>
                <w:i/>
                <w:iCs/>
              </w:rPr>
              <w:t>no solicitado</w:t>
            </w:r>
            <w:r w:rsidRPr="00201421">
              <w:t xml:space="preserve"> con otros usuarios </w:t>
            </w:r>
            <w:r w:rsidRPr="00201421">
              <w:rPr>
                <w:b/>
                <w:bCs/>
                <w:i/>
                <w:iCs/>
              </w:rPr>
              <w:t>en servicios dirigidos directamente a menores</w:t>
            </w:r>
            <w:r w:rsidRPr="00201421">
              <w:t>;</w:t>
            </w:r>
          </w:p>
        </w:tc>
      </w:tr>
    </w:tbl>
    <w:p w14:paraId="3B393C6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DCEB1FB" w14:textId="77777777" w:rsidR="00DA12ED" w:rsidRPr="00201421" w:rsidRDefault="00DA12ED" w:rsidP="00DA12ED">
      <w:r w:rsidRPr="00201421">
        <w:rPr>
          <w:rStyle w:val="HideTWBExt"/>
        </w:rPr>
        <w:t>&lt;/Amend&gt;</w:t>
      </w:r>
    </w:p>
    <w:p w14:paraId="79549A1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683</w:t>
      </w:r>
      <w:r w:rsidRPr="00201421">
        <w:rPr>
          <w:rStyle w:val="HideTWBExt"/>
          <w:b w:val="0"/>
        </w:rPr>
        <w:t>&lt;/NumAm&gt;</w:t>
      </w:r>
    </w:p>
    <w:p w14:paraId="3DA99E48"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2F2A1649" w14:textId="77777777" w:rsidR="00DA12ED" w:rsidRPr="00201421" w:rsidRDefault="00DA12ED" w:rsidP="00DA12ED">
      <w:pPr>
        <w:pStyle w:val="NormalBold"/>
      </w:pPr>
      <w:r w:rsidRPr="00201421">
        <w:rPr>
          <w:rStyle w:val="HideTWBExt"/>
          <w:b w:val="0"/>
        </w:rPr>
        <w:t>&lt;/RepeatBlock-By&gt;</w:t>
      </w:r>
    </w:p>
    <w:p w14:paraId="7CA5B81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C947F27" w14:textId="77777777" w:rsidR="00DA12ED" w:rsidRPr="00201421" w:rsidRDefault="00DA12ED" w:rsidP="00DA12ED">
      <w:pPr>
        <w:pStyle w:val="NormalBold"/>
      </w:pPr>
      <w:r w:rsidRPr="00201421">
        <w:rPr>
          <w:rStyle w:val="HideTWBExt"/>
          <w:b w:val="0"/>
        </w:rPr>
        <w:t>&lt;Article&gt;</w:t>
      </w:r>
      <w:r w:rsidRPr="00201421">
        <w:t>Artículo 3 – apartado 2 – letra e – inciso iii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218E957" w14:textId="77777777" w:rsidTr="0093139F">
        <w:trPr>
          <w:trHeight w:val="240"/>
          <w:jc w:val="center"/>
        </w:trPr>
        <w:tc>
          <w:tcPr>
            <w:tcW w:w="9752" w:type="dxa"/>
            <w:gridSpan w:val="2"/>
          </w:tcPr>
          <w:p w14:paraId="67DF06E8" w14:textId="77777777" w:rsidR="00DA12ED" w:rsidRPr="00201421" w:rsidRDefault="00DA12ED" w:rsidP="0093139F"/>
        </w:tc>
      </w:tr>
      <w:tr w:rsidR="00DA12ED" w:rsidRPr="00201421" w14:paraId="27F09F49" w14:textId="77777777" w:rsidTr="0093139F">
        <w:trPr>
          <w:trHeight w:val="240"/>
          <w:jc w:val="center"/>
        </w:trPr>
        <w:tc>
          <w:tcPr>
            <w:tcW w:w="4876" w:type="dxa"/>
          </w:tcPr>
          <w:p w14:paraId="40BCA07F" w14:textId="77777777" w:rsidR="00DA12ED" w:rsidRPr="00201421" w:rsidRDefault="00DA12ED" w:rsidP="0093139F">
            <w:pPr>
              <w:pStyle w:val="AmColumnHeading"/>
            </w:pPr>
            <w:r w:rsidRPr="00201421">
              <w:t>Texto de la Comisión</w:t>
            </w:r>
          </w:p>
        </w:tc>
        <w:tc>
          <w:tcPr>
            <w:tcW w:w="4876" w:type="dxa"/>
          </w:tcPr>
          <w:p w14:paraId="1F660593" w14:textId="77777777" w:rsidR="00DA12ED" w:rsidRPr="00201421" w:rsidRDefault="00DA12ED" w:rsidP="0093139F">
            <w:pPr>
              <w:pStyle w:val="AmColumnHeading"/>
            </w:pPr>
            <w:r w:rsidRPr="00201421">
              <w:t>Enmienda</w:t>
            </w:r>
          </w:p>
        </w:tc>
      </w:tr>
      <w:tr w:rsidR="00DA12ED" w:rsidRPr="00201421" w14:paraId="37CFE383" w14:textId="77777777" w:rsidTr="0093139F">
        <w:trPr>
          <w:jc w:val="center"/>
        </w:trPr>
        <w:tc>
          <w:tcPr>
            <w:tcW w:w="4876" w:type="dxa"/>
          </w:tcPr>
          <w:p w14:paraId="551B86EA" w14:textId="77777777" w:rsidR="00DA12ED" w:rsidRPr="00201421" w:rsidRDefault="00DA12ED" w:rsidP="0093139F">
            <w:pPr>
              <w:pStyle w:val="Normal6a"/>
            </w:pPr>
            <w:r w:rsidRPr="00201421">
              <w:t>–</w:t>
            </w:r>
            <w:r w:rsidRPr="00201421">
              <w:tab/>
              <w:t xml:space="preserve">permitir que los usuarios compartan imágenes o vídeos </w:t>
            </w:r>
            <w:r w:rsidRPr="00201421">
              <w:rPr>
                <w:b/>
                <w:bCs/>
                <w:i/>
                <w:iCs/>
              </w:rPr>
              <w:t>con otros</w:t>
            </w:r>
            <w:r w:rsidRPr="00201421">
              <w:t xml:space="preserve"> usuarios, en particular a través de comunicaciones privadas.</w:t>
            </w:r>
          </w:p>
        </w:tc>
        <w:tc>
          <w:tcPr>
            <w:tcW w:w="4876" w:type="dxa"/>
          </w:tcPr>
          <w:p w14:paraId="1C139F38" w14:textId="77777777" w:rsidR="00DA12ED" w:rsidRPr="00201421" w:rsidRDefault="00DA12ED" w:rsidP="0093139F">
            <w:pPr>
              <w:pStyle w:val="Normal6a"/>
            </w:pPr>
            <w:r w:rsidRPr="00201421">
              <w:t>–</w:t>
            </w:r>
            <w:r w:rsidRPr="00201421">
              <w:tab/>
              <w:t xml:space="preserve">permitir que los usuarios compartan imágenes o vídeos </w:t>
            </w:r>
            <w:r w:rsidRPr="00201421">
              <w:rPr>
                <w:b/>
                <w:bCs/>
                <w:i/>
                <w:iCs/>
              </w:rPr>
              <w:t>en servicios dirigidos directamente a</w:t>
            </w:r>
            <w:r w:rsidRPr="00201421">
              <w:t xml:space="preserve"> usuarios </w:t>
            </w:r>
            <w:r w:rsidRPr="00201421">
              <w:rPr>
                <w:b/>
                <w:bCs/>
                <w:i/>
                <w:iCs/>
              </w:rPr>
              <w:t>menores</w:t>
            </w:r>
            <w:r w:rsidRPr="00201421">
              <w:t>, en particular a través de comunicaciones privadas.</w:t>
            </w:r>
          </w:p>
        </w:tc>
      </w:tr>
    </w:tbl>
    <w:p w14:paraId="3D57ECF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12A6112" w14:textId="77777777" w:rsidR="00DA12ED" w:rsidRPr="00201421" w:rsidRDefault="00DA12ED" w:rsidP="00DA12ED">
      <w:r w:rsidRPr="00201421">
        <w:rPr>
          <w:rStyle w:val="HideTWBExt"/>
        </w:rPr>
        <w:t>&lt;/Amend&gt;</w:t>
      </w:r>
    </w:p>
    <w:p w14:paraId="37B1ED4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684</w:t>
      </w:r>
      <w:r w:rsidRPr="00201421">
        <w:rPr>
          <w:rStyle w:val="HideTWBExt"/>
          <w:b w:val="0"/>
        </w:rPr>
        <w:t>&lt;/NumAm&gt;</w:t>
      </w:r>
    </w:p>
    <w:p w14:paraId="3FE882C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55EDD8CB"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0A2CF0C" w14:textId="77777777" w:rsidR="00DA12ED" w:rsidRPr="00201421" w:rsidRDefault="00DA12ED" w:rsidP="00DA12ED">
      <w:pPr>
        <w:pStyle w:val="NormalBold"/>
      </w:pPr>
      <w:r w:rsidRPr="00201421">
        <w:rPr>
          <w:rStyle w:val="HideTWBExt"/>
          <w:b w:val="0"/>
        </w:rPr>
        <w:t>&lt;/RepeatBlock-By&gt;</w:t>
      </w:r>
    </w:p>
    <w:p w14:paraId="20EDB70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A93862C" w14:textId="77777777" w:rsidR="00DA12ED" w:rsidRPr="00201421" w:rsidRDefault="00DA12ED" w:rsidP="00DA12ED">
      <w:pPr>
        <w:pStyle w:val="NormalBold"/>
      </w:pPr>
      <w:r w:rsidRPr="00201421">
        <w:rPr>
          <w:rStyle w:val="HideTWBExt"/>
          <w:b w:val="0"/>
        </w:rPr>
        <w:t>&lt;Article&gt;</w:t>
      </w:r>
      <w:r w:rsidRPr="00201421">
        <w:t>Artículo 3 – apartado 2 – letra e – inciso iii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59C7522" w14:textId="77777777" w:rsidTr="0093139F">
        <w:trPr>
          <w:trHeight w:val="240"/>
          <w:jc w:val="center"/>
        </w:trPr>
        <w:tc>
          <w:tcPr>
            <w:tcW w:w="9752" w:type="dxa"/>
            <w:gridSpan w:val="2"/>
          </w:tcPr>
          <w:p w14:paraId="688F1EC6" w14:textId="77777777" w:rsidR="00DA12ED" w:rsidRPr="00201421" w:rsidRDefault="00DA12ED" w:rsidP="0093139F"/>
        </w:tc>
      </w:tr>
      <w:tr w:rsidR="00DA12ED" w:rsidRPr="00201421" w14:paraId="620F67F1" w14:textId="77777777" w:rsidTr="0093139F">
        <w:trPr>
          <w:trHeight w:val="240"/>
          <w:jc w:val="center"/>
        </w:trPr>
        <w:tc>
          <w:tcPr>
            <w:tcW w:w="4876" w:type="dxa"/>
          </w:tcPr>
          <w:p w14:paraId="6E468612" w14:textId="77777777" w:rsidR="00DA12ED" w:rsidRPr="00201421" w:rsidRDefault="00DA12ED" w:rsidP="0093139F">
            <w:pPr>
              <w:pStyle w:val="AmColumnHeading"/>
            </w:pPr>
            <w:r w:rsidRPr="00201421">
              <w:t>Texto de la Comisión</w:t>
            </w:r>
          </w:p>
        </w:tc>
        <w:tc>
          <w:tcPr>
            <w:tcW w:w="4876" w:type="dxa"/>
          </w:tcPr>
          <w:p w14:paraId="22924FE2" w14:textId="77777777" w:rsidR="00DA12ED" w:rsidRPr="00201421" w:rsidRDefault="00DA12ED" w:rsidP="0093139F">
            <w:pPr>
              <w:pStyle w:val="AmColumnHeading"/>
            </w:pPr>
            <w:r w:rsidRPr="00201421">
              <w:t>Enmienda</w:t>
            </w:r>
          </w:p>
        </w:tc>
      </w:tr>
      <w:tr w:rsidR="00DA12ED" w:rsidRPr="00201421" w14:paraId="38BD1233" w14:textId="77777777" w:rsidTr="0093139F">
        <w:trPr>
          <w:jc w:val="center"/>
        </w:trPr>
        <w:tc>
          <w:tcPr>
            <w:tcW w:w="4876" w:type="dxa"/>
          </w:tcPr>
          <w:p w14:paraId="04137666" w14:textId="77777777" w:rsidR="00DA12ED" w:rsidRPr="00201421" w:rsidRDefault="00DA12ED" w:rsidP="0093139F">
            <w:pPr>
              <w:pStyle w:val="Normal6a"/>
            </w:pPr>
            <w:r w:rsidRPr="00201421">
              <w:t>–</w:t>
            </w:r>
            <w:r w:rsidRPr="00201421">
              <w:tab/>
              <w:t>permitir que los usuarios compartan imágenes o vídeos con otros usuarios, en particular a través de comunicaciones privadas.</w:t>
            </w:r>
          </w:p>
        </w:tc>
        <w:tc>
          <w:tcPr>
            <w:tcW w:w="4876" w:type="dxa"/>
          </w:tcPr>
          <w:p w14:paraId="79B1E577" w14:textId="77777777" w:rsidR="00DA12ED" w:rsidRPr="00201421" w:rsidRDefault="00DA12ED" w:rsidP="0093139F">
            <w:pPr>
              <w:pStyle w:val="Normal6a"/>
            </w:pPr>
            <w:r w:rsidRPr="00201421">
              <w:t>–</w:t>
            </w:r>
            <w:r w:rsidRPr="00201421">
              <w:tab/>
              <w:t xml:space="preserve">permitir que los usuarios compartan imágenes o vídeos </w:t>
            </w:r>
            <w:r w:rsidRPr="00201421">
              <w:rPr>
                <w:b/>
                <w:bCs/>
                <w:i/>
                <w:iCs/>
              </w:rPr>
              <w:t>no solicitados</w:t>
            </w:r>
            <w:r w:rsidRPr="00201421">
              <w:t xml:space="preserve"> con otros usuarios, en particular a través de comunicaciones privadas.</w:t>
            </w:r>
          </w:p>
        </w:tc>
      </w:tr>
    </w:tbl>
    <w:p w14:paraId="486FEDB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8FE7DDD" w14:textId="77777777" w:rsidR="00DA12ED" w:rsidRPr="00201421" w:rsidRDefault="00DA12ED" w:rsidP="00DA12ED">
      <w:r w:rsidRPr="00201421">
        <w:rPr>
          <w:rStyle w:val="HideTWBExt"/>
        </w:rPr>
        <w:t>&lt;/Amend&gt;</w:t>
      </w:r>
    </w:p>
    <w:p w14:paraId="57B6877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685</w:t>
      </w:r>
      <w:r w:rsidRPr="00201421">
        <w:rPr>
          <w:rStyle w:val="HideTWBExt"/>
          <w:b w:val="0"/>
        </w:rPr>
        <w:t>&lt;/NumAm&gt;</w:t>
      </w:r>
    </w:p>
    <w:p w14:paraId="107897B6"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D60D7A9"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73E7798"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27EA5D0"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4FABDAC1"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EF3EED1" w14:textId="77777777" w:rsidR="00DA12ED" w:rsidRPr="00201421" w:rsidRDefault="00DA12ED" w:rsidP="00DA12ED">
      <w:pPr>
        <w:pStyle w:val="NormalBold"/>
      </w:pPr>
      <w:r w:rsidRPr="00201421">
        <w:rPr>
          <w:rStyle w:val="HideTWBExt"/>
          <w:b w:val="0"/>
        </w:rPr>
        <w:t>&lt;/RepeatBlock-By&gt;</w:t>
      </w:r>
    </w:p>
    <w:p w14:paraId="3F1D841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A616116" w14:textId="77777777" w:rsidR="00DA12ED" w:rsidRPr="00201421" w:rsidRDefault="00DA12ED" w:rsidP="00DA12ED">
      <w:pPr>
        <w:pStyle w:val="NormalBold"/>
      </w:pPr>
      <w:r w:rsidRPr="00201421">
        <w:rPr>
          <w:rStyle w:val="HideTWBExt"/>
          <w:b w:val="0"/>
        </w:rPr>
        <w:t>&lt;Article&gt;</w:t>
      </w:r>
      <w:r w:rsidRPr="00201421">
        <w:t>Artículo 3 – apartado 2 – letra e – inciso iii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2A27423" w14:textId="77777777" w:rsidTr="0093139F">
        <w:trPr>
          <w:trHeight w:val="240"/>
          <w:jc w:val="center"/>
        </w:trPr>
        <w:tc>
          <w:tcPr>
            <w:tcW w:w="9752" w:type="dxa"/>
            <w:gridSpan w:val="2"/>
          </w:tcPr>
          <w:p w14:paraId="34D67710" w14:textId="77777777" w:rsidR="00DA12ED" w:rsidRPr="00201421" w:rsidRDefault="00DA12ED" w:rsidP="0093139F"/>
        </w:tc>
      </w:tr>
      <w:tr w:rsidR="00DA12ED" w:rsidRPr="00201421" w14:paraId="3FE1D739" w14:textId="77777777" w:rsidTr="0093139F">
        <w:trPr>
          <w:trHeight w:val="240"/>
          <w:jc w:val="center"/>
        </w:trPr>
        <w:tc>
          <w:tcPr>
            <w:tcW w:w="4876" w:type="dxa"/>
          </w:tcPr>
          <w:p w14:paraId="4D4E1597" w14:textId="77777777" w:rsidR="00DA12ED" w:rsidRPr="00201421" w:rsidRDefault="00DA12ED" w:rsidP="0093139F">
            <w:pPr>
              <w:pStyle w:val="AmColumnHeading"/>
            </w:pPr>
            <w:r w:rsidRPr="00201421">
              <w:t>Texto de la Comisión</w:t>
            </w:r>
          </w:p>
        </w:tc>
        <w:tc>
          <w:tcPr>
            <w:tcW w:w="4876" w:type="dxa"/>
          </w:tcPr>
          <w:p w14:paraId="479F2882" w14:textId="77777777" w:rsidR="00DA12ED" w:rsidRPr="00201421" w:rsidRDefault="00DA12ED" w:rsidP="0093139F">
            <w:pPr>
              <w:pStyle w:val="AmColumnHeading"/>
            </w:pPr>
            <w:r w:rsidRPr="00201421">
              <w:t>Enmienda</w:t>
            </w:r>
          </w:p>
        </w:tc>
      </w:tr>
      <w:tr w:rsidR="00DA12ED" w:rsidRPr="00201421" w14:paraId="0A0E651F" w14:textId="77777777" w:rsidTr="0093139F">
        <w:trPr>
          <w:jc w:val="center"/>
        </w:trPr>
        <w:tc>
          <w:tcPr>
            <w:tcW w:w="4876" w:type="dxa"/>
          </w:tcPr>
          <w:p w14:paraId="560A70EF" w14:textId="77777777" w:rsidR="00DA12ED" w:rsidRPr="00201421" w:rsidRDefault="00DA12ED" w:rsidP="0093139F">
            <w:pPr>
              <w:pStyle w:val="Normal6a"/>
            </w:pPr>
            <w:r w:rsidRPr="00201421">
              <w:t>–</w:t>
            </w:r>
            <w:r w:rsidRPr="00201421">
              <w:tab/>
              <w:t>permitir que los usuarios compartan imágenes o vídeos con otros usuarios</w:t>
            </w:r>
            <w:r w:rsidRPr="00201421">
              <w:rPr>
                <w:b/>
                <w:bCs/>
                <w:i/>
                <w:iCs/>
              </w:rPr>
              <w:t>, en particular a través de comunicaciones privadas</w:t>
            </w:r>
            <w:r w:rsidRPr="00201421">
              <w:t>.</w:t>
            </w:r>
          </w:p>
        </w:tc>
        <w:tc>
          <w:tcPr>
            <w:tcW w:w="4876" w:type="dxa"/>
          </w:tcPr>
          <w:p w14:paraId="699B68BF" w14:textId="77777777" w:rsidR="00DA12ED" w:rsidRPr="00201421" w:rsidRDefault="00DA12ED" w:rsidP="0093139F">
            <w:pPr>
              <w:pStyle w:val="Normal6a"/>
            </w:pPr>
            <w:r w:rsidRPr="00201421">
              <w:t>–</w:t>
            </w:r>
            <w:r w:rsidRPr="00201421">
              <w:tab/>
              <w:t xml:space="preserve">permitir que los usuarios compartan imágenes o vídeos con otros usuarios </w:t>
            </w:r>
            <w:r w:rsidRPr="00201421">
              <w:rPr>
                <w:b/>
                <w:bCs/>
                <w:i/>
                <w:iCs/>
              </w:rPr>
              <w:t>en servicios dirigidos directamente a menores</w:t>
            </w:r>
            <w:r w:rsidRPr="00201421">
              <w:t>.</w:t>
            </w:r>
          </w:p>
        </w:tc>
      </w:tr>
    </w:tbl>
    <w:p w14:paraId="654A01C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333B70A" w14:textId="77777777" w:rsidR="00DA12ED" w:rsidRPr="00201421" w:rsidRDefault="00DA12ED" w:rsidP="00DA12ED">
      <w:r w:rsidRPr="00201421">
        <w:rPr>
          <w:rStyle w:val="HideTWBExt"/>
        </w:rPr>
        <w:t>&lt;/Amend&gt;</w:t>
      </w:r>
    </w:p>
    <w:p w14:paraId="22EE469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686</w:t>
      </w:r>
      <w:r w:rsidRPr="00201421">
        <w:rPr>
          <w:rStyle w:val="HideTWBExt"/>
          <w:b w:val="0"/>
        </w:rPr>
        <w:t>&lt;/NumAm&gt;</w:t>
      </w:r>
    </w:p>
    <w:p w14:paraId="2A179DDF"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7104DA0" w14:textId="77777777" w:rsidR="00DA12ED" w:rsidRPr="00201421" w:rsidRDefault="00DA12ED" w:rsidP="00DA12ED">
      <w:pPr>
        <w:pStyle w:val="NormalBold"/>
      </w:pPr>
      <w:r w:rsidRPr="00201421">
        <w:rPr>
          <w:rStyle w:val="HideTWBExt"/>
          <w:b w:val="0"/>
        </w:rPr>
        <w:t>&lt;/RepeatBlock-By&gt;</w:t>
      </w:r>
    </w:p>
    <w:p w14:paraId="777ED64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7EE615D" w14:textId="77777777" w:rsidR="00DA12ED" w:rsidRPr="00201421" w:rsidRDefault="00DA12ED" w:rsidP="00DA12ED">
      <w:pPr>
        <w:pStyle w:val="NormalBold"/>
      </w:pPr>
      <w:r w:rsidRPr="00201421">
        <w:rPr>
          <w:rStyle w:val="HideTWBExt"/>
          <w:b w:val="0"/>
        </w:rPr>
        <w:t>&lt;Article&gt;</w:t>
      </w:r>
      <w:r w:rsidRPr="00201421">
        <w:t>Artículo 3 – apartado 2 – letra e – inciso iii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859CD4F" w14:textId="77777777" w:rsidTr="0093139F">
        <w:trPr>
          <w:trHeight w:val="240"/>
          <w:jc w:val="center"/>
        </w:trPr>
        <w:tc>
          <w:tcPr>
            <w:tcW w:w="9752" w:type="dxa"/>
            <w:gridSpan w:val="2"/>
          </w:tcPr>
          <w:p w14:paraId="6F1A2066" w14:textId="77777777" w:rsidR="00DA12ED" w:rsidRPr="00201421" w:rsidRDefault="00DA12ED" w:rsidP="0093139F"/>
        </w:tc>
      </w:tr>
      <w:tr w:rsidR="00DA12ED" w:rsidRPr="00201421" w14:paraId="35EC520A" w14:textId="77777777" w:rsidTr="0093139F">
        <w:trPr>
          <w:trHeight w:val="240"/>
          <w:jc w:val="center"/>
        </w:trPr>
        <w:tc>
          <w:tcPr>
            <w:tcW w:w="4876" w:type="dxa"/>
          </w:tcPr>
          <w:p w14:paraId="08262B0A" w14:textId="77777777" w:rsidR="00DA12ED" w:rsidRPr="00201421" w:rsidRDefault="00DA12ED" w:rsidP="0093139F">
            <w:pPr>
              <w:pStyle w:val="AmColumnHeading"/>
            </w:pPr>
            <w:r w:rsidRPr="00201421">
              <w:t>Texto de la Comisión</w:t>
            </w:r>
          </w:p>
        </w:tc>
        <w:tc>
          <w:tcPr>
            <w:tcW w:w="4876" w:type="dxa"/>
          </w:tcPr>
          <w:p w14:paraId="3B4DE238" w14:textId="77777777" w:rsidR="00DA12ED" w:rsidRPr="00201421" w:rsidRDefault="00DA12ED" w:rsidP="0093139F">
            <w:pPr>
              <w:pStyle w:val="AmColumnHeading"/>
            </w:pPr>
            <w:r w:rsidRPr="00201421">
              <w:t>Enmienda</w:t>
            </w:r>
          </w:p>
        </w:tc>
      </w:tr>
      <w:tr w:rsidR="00DA12ED" w:rsidRPr="00201421" w14:paraId="5CFAFBE4" w14:textId="77777777" w:rsidTr="0093139F">
        <w:trPr>
          <w:jc w:val="center"/>
        </w:trPr>
        <w:tc>
          <w:tcPr>
            <w:tcW w:w="4876" w:type="dxa"/>
          </w:tcPr>
          <w:p w14:paraId="46141F5A" w14:textId="77777777" w:rsidR="00DA12ED" w:rsidRPr="00201421" w:rsidRDefault="00DA12ED" w:rsidP="0093139F">
            <w:pPr>
              <w:pStyle w:val="Normal6a"/>
            </w:pPr>
            <w:r w:rsidRPr="00201421">
              <w:t>–</w:t>
            </w:r>
            <w:r w:rsidRPr="00201421">
              <w:tab/>
              <w:t xml:space="preserve">permitir que los usuarios compartan imágenes o vídeos </w:t>
            </w:r>
            <w:r w:rsidRPr="00201421">
              <w:rPr>
                <w:b/>
                <w:bCs/>
                <w:i/>
                <w:iCs/>
              </w:rPr>
              <w:t>con otros usuarios</w:t>
            </w:r>
            <w:r w:rsidRPr="00201421">
              <w:t xml:space="preserve">, en particular </w:t>
            </w:r>
            <w:r w:rsidRPr="00201421">
              <w:rPr>
                <w:b/>
                <w:bCs/>
                <w:i/>
                <w:iCs/>
              </w:rPr>
              <w:t>a través de comunicaciones privadas.</w:t>
            </w:r>
          </w:p>
        </w:tc>
        <w:tc>
          <w:tcPr>
            <w:tcW w:w="4876" w:type="dxa"/>
          </w:tcPr>
          <w:p w14:paraId="0D0391BF" w14:textId="77777777" w:rsidR="00DA12ED" w:rsidRPr="00201421" w:rsidRDefault="00DA12ED" w:rsidP="0093139F">
            <w:pPr>
              <w:pStyle w:val="Normal6a"/>
            </w:pPr>
            <w:r w:rsidRPr="00201421">
              <w:t>–</w:t>
            </w:r>
            <w:r w:rsidRPr="00201421">
              <w:tab/>
              <w:t xml:space="preserve">permitir que los usuarios compartan imágenes o vídeos, en particular </w:t>
            </w:r>
            <w:r w:rsidRPr="00201421">
              <w:rPr>
                <w:b/>
                <w:bCs/>
                <w:i/>
                <w:iCs/>
              </w:rPr>
              <w:t>en servicios dirigidos directamente a menores;</w:t>
            </w:r>
          </w:p>
        </w:tc>
      </w:tr>
    </w:tbl>
    <w:p w14:paraId="239E39D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81CAE31" w14:textId="77777777" w:rsidR="00DA12ED" w:rsidRPr="00201421" w:rsidRDefault="00DA12ED" w:rsidP="00DA12ED">
      <w:r w:rsidRPr="00201421">
        <w:rPr>
          <w:rStyle w:val="HideTWBExt"/>
        </w:rPr>
        <w:t>&lt;/Amend&gt;</w:t>
      </w:r>
    </w:p>
    <w:p w14:paraId="278B5B1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687</w:t>
      </w:r>
      <w:r w:rsidRPr="00201421">
        <w:rPr>
          <w:rStyle w:val="HideTWBExt"/>
          <w:b w:val="0"/>
        </w:rPr>
        <w:t>&lt;/NumAm&gt;</w:t>
      </w:r>
    </w:p>
    <w:p w14:paraId="2832F88C"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4675CF40" w14:textId="77777777" w:rsidR="00DA12ED" w:rsidRPr="00201421" w:rsidRDefault="00DA12ED" w:rsidP="00DA12ED">
      <w:pPr>
        <w:pStyle w:val="NormalBold"/>
      </w:pPr>
      <w:r w:rsidRPr="00201421">
        <w:rPr>
          <w:rStyle w:val="HideTWBExt"/>
          <w:b w:val="0"/>
        </w:rPr>
        <w:t>&lt;/RepeatBlock-By&gt;</w:t>
      </w:r>
    </w:p>
    <w:p w14:paraId="309CB38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69FFD64" w14:textId="77777777" w:rsidR="00DA12ED" w:rsidRPr="00201421" w:rsidRDefault="00DA12ED" w:rsidP="00DA12ED">
      <w:pPr>
        <w:pStyle w:val="NormalBold"/>
      </w:pPr>
      <w:r w:rsidRPr="00201421">
        <w:rPr>
          <w:rStyle w:val="HideTWBExt"/>
          <w:b w:val="0"/>
        </w:rPr>
        <w:t>&lt;Article&gt;</w:t>
      </w:r>
      <w:r w:rsidRPr="00201421">
        <w:t>Artículo 3 – apartado 2 – letra e – inciso iii – guion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3CBF1D2" w14:textId="77777777" w:rsidTr="0093139F">
        <w:trPr>
          <w:trHeight w:val="240"/>
          <w:jc w:val="center"/>
        </w:trPr>
        <w:tc>
          <w:tcPr>
            <w:tcW w:w="9752" w:type="dxa"/>
            <w:gridSpan w:val="2"/>
          </w:tcPr>
          <w:p w14:paraId="42C89369" w14:textId="77777777" w:rsidR="00DA12ED" w:rsidRPr="00201421" w:rsidRDefault="00DA12ED" w:rsidP="0093139F"/>
        </w:tc>
      </w:tr>
      <w:tr w:rsidR="00DA12ED" w:rsidRPr="00201421" w14:paraId="4F175E4F" w14:textId="77777777" w:rsidTr="0093139F">
        <w:trPr>
          <w:trHeight w:val="240"/>
          <w:jc w:val="center"/>
        </w:trPr>
        <w:tc>
          <w:tcPr>
            <w:tcW w:w="4876" w:type="dxa"/>
          </w:tcPr>
          <w:p w14:paraId="6208D47D" w14:textId="77777777" w:rsidR="00DA12ED" w:rsidRPr="00201421" w:rsidRDefault="00DA12ED" w:rsidP="0093139F">
            <w:pPr>
              <w:pStyle w:val="AmColumnHeading"/>
            </w:pPr>
            <w:r w:rsidRPr="00201421">
              <w:t>Texto de la Comisión</w:t>
            </w:r>
          </w:p>
        </w:tc>
        <w:tc>
          <w:tcPr>
            <w:tcW w:w="4876" w:type="dxa"/>
          </w:tcPr>
          <w:p w14:paraId="07CC9907" w14:textId="77777777" w:rsidR="00DA12ED" w:rsidRPr="00201421" w:rsidRDefault="00DA12ED" w:rsidP="0093139F">
            <w:pPr>
              <w:pStyle w:val="AmColumnHeading"/>
            </w:pPr>
            <w:r w:rsidRPr="00201421">
              <w:t>Enmienda</w:t>
            </w:r>
          </w:p>
        </w:tc>
      </w:tr>
      <w:tr w:rsidR="00DA12ED" w:rsidRPr="00201421" w14:paraId="0423A5D8" w14:textId="77777777" w:rsidTr="0093139F">
        <w:trPr>
          <w:jc w:val="center"/>
        </w:trPr>
        <w:tc>
          <w:tcPr>
            <w:tcW w:w="4876" w:type="dxa"/>
          </w:tcPr>
          <w:p w14:paraId="4E89E274" w14:textId="77777777" w:rsidR="00DA12ED" w:rsidRPr="00201421" w:rsidRDefault="00DA12ED" w:rsidP="0093139F">
            <w:pPr>
              <w:pStyle w:val="Normal6a"/>
            </w:pPr>
            <w:r w:rsidRPr="00201421">
              <w:t>–</w:t>
            </w:r>
            <w:r w:rsidRPr="00201421">
              <w:tab/>
              <w:t xml:space="preserve">permitir que los usuarios compartan </w:t>
            </w:r>
            <w:r w:rsidRPr="00201421">
              <w:rPr>
                <w:b/>
                <w:bCs/>
                <w:i/>
                <w:iCs/>
              </w:rPr>
              <w:t>imágenes o vídeos</w:t>
            </w:r>
            <w:r w:rsidRPr="00201421">
              <w:t xml:space="preserve"> con otros usuarios, en particular a través de comunicaciones privadas.</w:t>
            </w:r>
          </w:p>
        </w:tc>
        <w:tc>
          <w:tcPr>
            <w:tcW w:w="4876" w:type="dxa"/>
          </w:tcPr>
          <w:p w14:paraId="1AC1493F" w14:textId="77777777" w:rsidR="00DA12ED" w:rsidRPr="00201421" w:rsidRDefault="00DA12ED" w:rsidP="0093139F">
            <w:pPr>
              <w:pStyle w:val="Normal6a"/>
            </w:pPr>
            <w:r w:rsidRPr="00201421">
              <w:t>–</w:t>
            </w:r>
            <w:r w:rsidRPr="00201421">
              <w:tab/>
              <w:t xml:space="preserve">permitir que los usuarios compartan </w:t>
            </w:r>
            <w:r w:rsidRPr="00201421">
              <w:rPr>
                <w:b/>
                <w:bCs/>
                <w:i/>
                <w:iCs/>
              </w:rPr>
              <w:t>contenido</w:t>
            </w:r>
            <w:r w:rsidRPr="00201421">
              <w:t xml:space="preserve"> con otros usuarios, en particular a través de comunicaciones privadas.</w:t>
            </w:r>
          </w:p>
        </w:tc>
      </w:tr>
    </w:tbl>
    <w:p w14:paraId="669E0C8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853BF08" w14:textId="77777777" w:rsidR="00DA12ED" w:rsidRPr="00201421" w:rsidRDefault="00DA12ED" w:rsidP="00DA12ED">
      <w:r w:rsidRPr="00201421">
        <w:rPr>
          <w:rStyle w:val="HideTWBExt"/>
        </w:rPr>
        <w:t>&lt;/Amend&gt;</w:t>
      </w:r>
    </w:p>
    <w:p w14:paraId="0D5041B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688</w:t>
      </w:r>
      <w:r w:rsidRPr="00201421">
        <w:rPr>
          <w:rStyle w:val="HideTWBExt"/>
          <w:b w:val="0"/>
        </w:rPr>
        <w:t>&lt;/NumAm&gt;</w:t>
      </w:r>
    </w:p>
    <w:p w14:paraId="5AF6500A" w14:textId="76E7B959"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w:t>
      </w:r>
      <w:r w:rsidR="0093139F" w:rsidRPr="0093139F">
        <w:t>, Nathalie Loiseau</w:t>
      </w:r>
      <w:r w:rsidRPr="00201421">
        <w:rPr>
          <w:rStyle w:val="HideTWBExt"/>
          <w:b w:val="0"/>
        </w:rPr>
        <w:t>&lt;/Members&gt;</w:t>
      </w:r>
    </w:p>
    <w:p w14:paraId="366976CF" w14:textId="77777777" w:rsidR="00DA12ED" w:rsidRPr="00201421" w:rsidRDefault="00DA12ED" w:rsidP="00DA12ED">
      <w:pPr>
        <w:pStyle w:val="NormalBold"/>
      </w:pPr>
      <w:r w:rsidRPr="00201421">
        <w:rPr>
          <w:rStyle w:val="HideTWBExt"/>
          <w:b w:val="0"/>
        </w:rPr>
        <w:t>&lt;/RepeatBlock-By&gt;</w:t>
      </w:r>
    </w:p>
    <w:p w14:paraId="06FFC19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CB3526B" w14:textId="77777777" w:rsidR="00DA12ED" w:rsidRPr="00201421" w:rsidRDefault="00DA12ED" w:rsidP="00DA12ED">
      <w:pPr>
        <w:pStyle w:val="NormalBold"/>
      </w:pPr>
      <w:r w:rsidRPr="00201421">
        <w:rPr>
          <w:rStyle w:val="HideTWBExt"/>
          <w:b w:val="0"/>
        </w:rPr>
        <w:t>&lt;Article&gt;</w:t>
      </w:r>
      <w:r w:rsidRPr="00201421">
        <w:t>Artículo 3 – apartado 2 – letra e – inciso iii – guion 3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548D92A" w14:textId="77777777" w:rsidTr="0093139F">
        <w:trPr>
          <w:trHeight w:val="240"/>
          <w:jc w:val="center"/>
        </w:trPr>
        <w:tc>
          <w:tcPr>
            <w:tcW w:w="9752" w:type="dxa"/>
            <w:gridSpan w:val="2"/>
          </w:tcPr>
          <w:p w14:paraId="266D970F" w14:textId="77777777" w:rsidR="00DA12ED" w:rsidRPr="00201421" w:rsidRDefault="00DA12ED" w:rsidP="0093139F"/>
        </w:tc>
      </w:tr>
      <w:tr w:rsidR="00DA12ED" w:rsidRPr="00201421" w14:paraId="268867A5" w14:textId="77777777" w:rsidTr="0093139F">
        <w:trPr>
          <w:trHeight w:val="240"/>
          <w:jc w:val="center"/>
        </w:trPr>
        <w:tc>
          <w:tcPr>
            <w:tcW w:w="4876" w:type="dxa"/>
          </w:tcPr>
          <w:p w14:paraId="66BFFB5E" w14:textId="77777777" w:rsidR="00DA12ED" w:rsidRPr="00201421" w:rsidRDefault="00DA12ED" w:rsidP="0093139F">
            <w:pPr>
              <w:pStyle w:val="AmColumnHeading"/>
            </w:pPr>
            <w:r w:rsidRPr="00201421">
              <w:t>Texto de la Comisión</w:t>
            </w:r>
          </w:p>
        </w:tc>
        <w:tc>
          <w:tcPr>
            <w:tcW w:w="4876" w:type="dxa"/>
          </w:tcPr>
          <w:p w14:paraId="6E1B408E" w14:textId="77777777" w:rsidR="00DA12ED" w:rsidRPr="00201421" w:rsidRDefault="00DA12ED" w:rsidP="0093139F">
            <w:pPr>
              <w:pStyle w:val="AmColumnHeading"/>
            </w:pPr>
            <w:r w:rsidRPr="00201421">
              <w:t>Enmienda</w:t>
            </w:r>
          </w:p>
        </w:tc>
      </w:tr>
      <w:tr w:rsidR="00DA12ED" w:rsidRPr="00201421" w14:paraId="7A161F56" w14:textId="77777777" w:rsidTr="0093139F">
        <w:trPr>
          <w:jc w:val="center"/>
        </w:trPr>
        <w:tc>
          <w:tcPr>
            <w:tcW w:w="4876" w:type="dxa"/>
          </w:tcPr>
          <w:p w14:paraId="59FCF9AF" w14:textId="77777777" w:rsidR="00DA12ED" w:rsidRPr="00201421" w:rsidRDefault="00DA12ED" w:rsidP="0093139F">
            <w:pPr>
              <w:pStyle w:val="Normal6a"/>
            </w:pPr>
          </w:p>
        </w:tc>
        <w:tc>
          <w:tcPr>
            <w:tcW w:w="4876" w:type="dxa"/>
          </w:tcPr>
          <w:p w14:paraId="5903991F" w14:textId="77777777" w:rsidR="00DA12ED" w:rsidRPr="00201421" w:rsidRDefault="00DA12ED" w:rsidP="0093139F">
            <w:pPr>
              <w:pStyle w:val="Normal6a"/>
            </w:pPr>
            <w:r w:rsidRPr="00201421">
              <w:rPr>
                <w:b/>
                <w:i/>
              </w:rPr>
              <w:t>– permitir que los usuarios creen nombres de usuario que contengan una representación sobre la edad del usuario o que insinúen dicha edad;</w:t>
            </w:r>
          </w:p>
        </w:tc>
      </w:tr>
      <w:tr w:rsidR="00DA12ED" w:rsidRPr="00201421" w14:paraId="3074EE86" w14:textId="77777777" w:rsidTr="0093139F">
        <w:trPr>
          <w:jc w:val="center"/>
        </w:trPr>
        <w:tc>
          <w:tcPr>
            <w:tcW w:w="4876" w:type="dxa"/>
          </w:tcPr>
          <w:p w14:paraId="3DBD27B8" w14:textId="77777777" w:rsidR="00DA12ED" w:rsidRPr="00201421" w:rsidRDefault="00DA12ED" w:rsidP="0093139F">
            <w:pPr>
              <w:pStyle w:val="Normal6a"/>
            </w:pPr>
          </w:p>
        </w:tc>
        <w:tc>
          <w:tcPr>
            <w:tcW w:w="4876" w:type="dxa"/>
          </w:tcPr>
          <w:p w14:paraId="1CA992E4" w14:textId="77777777" w:rsidR="00DA12ED" w:rsidRPr="00201421" w:rsidRDefault="00DA12ED" w:rsidP="0093139F">
            <w:pPr>
              <w:pStyle w:val="Normal6a"/>
            </w:pPr>
            <w:r w:rsidRPr="00201421">
              <w:rPr>
                <w:b/>
                <w:i/>
              </w:rPr>
              <w:t>– permitir que los usuarios menores de edad creen nombres de usuario que contengan información sobre su ubicación;</w:t>
            </w:r>
          </w:p>
        </w:tc>
      </w:tr>
      <w:tr w:rsidR="00DA12ED" w:rsidRPr="00201421" w14:paraId="4FFAB5F4" w14:textId="77777777" w:rsidTr="0093139F">
        <w:trPr>
          <w:jc w:val="center"/>
        </w:trPr>
        <w:tc>
          <w:tcPr>
            <w:tcW w:w="4876" w:type="dxa"/>
          </w:tcPr>
          <w:p w14:paraId="10EF5F47" w14:textId="77777777" w:rsidR="00DA12ED" w:rsidRPr="00201421" w:rsidRDefault="00DA12ED" w:rsidP="0093139F">
            <w:pPr>
              <w:pStyle w:val="Normal6a"/>
            </w:pPr>
          </w:p>
        </w:tc>
        <w:tc>
          <w:tcPr>
            <w:tcW w:w="4876" w:type="dxa"/>
          </w:tcPr>
          <w:p w14:paraId="4A26DD0A" w14:textId="77777777" w:rsidR="00DA12ED" w:rsidRPr="00201421" w:rsidRDefault="00DA12ED" w:rsidP="0093139F">
            <w:pPr>
              <w:pStyle w:val="Normal6a"/>
            </w:pPr>
            <w:r w:rsidRPr="00201421">
              <w:rPr>
                <w:b/>
                <w:i/>
              </w:rPr>
              <w:t>– permitir que los usuarios conozcan o deduzcan la ubicación de los usuarios menores de edad.</w:t>
            </w:r>
          </w:p>
        </w:tc>
      </w:tr>
    </w:tbl>
    <w:p w14:paraId="60232C0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05BFE73" w14:textId="77777777" w:rsidR="00DA12ED" w:rsidRPr="00201421" w:rsidRDefault="00DA12ED" w:rsidP="00DA12ED">
      <w:r w:rsidRPr="00201421">
        <w:rPr>
          <w:rStyle w:val="HideTWBExt"/>
        </w:rPr>
        <w:t>&lt;/Amend&gt;</w:t>
      </w:r>
    </w:p>
    <w:p w14:paraId="329D0EC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689</w:t>
      </w:r>
      <w:r w:rsidRPr="00201421">
        <w:rPr>
          <w:rStyle w:val="HideTWBExt"/>
          <w:b w:val="0"/>
        </w:rPr>
        <w:t>&lt;/NumAm&gt;</w:t>
      </w:r>
    </w:p>
    <w:p w14:paraId="4E4C764E"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666366E6" w14:textId="77777777" w:rsidR="00DA12ED" w:rsidRPr="00201421" w:rsidRDefault="00DA12ED" w:rsidP="00DA12ED">
      <w:pPr>
        <w:pStyle w:val="NormalBold"/>
      </w:pPr>
      <w:r w:rsidRPr="00201421">
        <w:rPr>
          <w:rStyle w:val="HideTWBExt"/>
          <w:b w:val="0"/>
        </w:rPr>
        <w:t>&lt;/RepeatBlock-By&gt;</w:t>
      </w:r>
    </w:p>
    <w:p w14:paraId="0E6F7A3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5B08910" w14:textId="77777777" w:rsidR="00DA12ED" w:rsidRPr="00201421" w:rsidRDefault="00DA12ED" w:rsidP="00DA12ED">
      <w:pPr>
        <w:pStyle w:val="NormalBold"/>
      </w:pPr>
      <w:r w:rsidRPr="00201421">
        <w:rPr>
          <w:rStyle w:val="HideTWBExt"/>
          <w:b w:val="0"/>
        </w:rPr>
        <w:t>&lt;Article&gt;</w:t>
      </w:r>
      <w:r w:rsidRPr="00201421">
        <w:t>Artículo 3 – apartado 2 – letra e – inciso iii – guion 3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9D8292A" w14:textId="77777777" w:rsidTr="0093139F">
        <w:trPr>
          <w:trHeight w:val="240"/>
          <w:jc w:val="center"/>
        </w:trPr>
        <w:tc>
          <w:tcPr>
            <w:tcW w:w="9752" w:type="dxa"/>
            <w:gridSpan w:val="2"/>
          </w:tcPr>
          <w:p w14:paraId="40871908" w14:textId="77777777" w:rsidR="00DA12ED" w:rsidRPr="00201421" w:rsidRDefault="00DA12ED" w:rsidP="0093139F"/>
        </w:tc>
      </w:tr>
      <w:tr w:rsidR="00DA12ED" w:rsidRPr="00201421" w14:paraId="3CB32068" w14:textId="77777777" w:rsidTr="0093139F">
        <w:trPr>
          <w:trHeight w:val="240"/>
          <w:jc w:val="center"/>
        </w:trPr>
        <w:tc>
          <w:tcPr>
            <w:tcW w:w="4876" w:type="dxa"/>
          </w:tcPr>
          <w:p w14:paraId="14B00142" w14:textId="77777777" w:rsidR="00DA12ED" w:rsidRPr="00201421" w:rsidRDefault="00DA12ED" w:rsidP="0093139F">
            <w:pPr>
              <w:pStyle w:val="AmColumnHeading"/>
            </w:pPr>
            <w:r w:rsidRPr="00201421">
              <w:t>Texto de la Comisión</w:t>
            </w:r>
          </w:p>
        </w:tc>
        <w:tc>
          <w:tcPr>
            <w:tcW w:w="4876" w:type="dxa"/>
          </w:tcPr>
          <w:p w14:paraId="3F2D0204" w14:textId="77777777" w:rsidR="00DA12ED" w:rsidRPr="00201421" w:rsidRDefault="00DA12ED" w:rsidP="0093139F">
            <w:pPr>
              <w:pStyle w:val="AmColumnHeading"/>
            </w:pPr>
            <w:r w:rsidRPr="00201421">
              <w:t>Enmienda</w:t>
            </w:r>
          </w:p>
        </w:tc>
      </w:tr>
      <w:tr w:rsidR="00DA12ED" w:rsidRPr="00201421" w14:paraId="229AD331" w14:textId="77777777" w:rsidTr="0093139F">
        <w:trPr>
          <w:jc w:val="center"/>
        </w:trPr>
        <w:tc>
          <w:tcPr>
            <w:tcW w:w="4876" w:type="dxa"/>
          </w:tcPr>
          <w:p w14:paraId="3EEEFE2A" w14:textId="77777777" w:rsidR="00DA12ED" w:rsidRPr="00201421" w:rsidRDefault="00DA12ED" w:rsidP="0093139F">
            <w:pPr>
              <w:pStyle w:val="Normal6a"/>
            </w:pPr>
          </w:p>
        </w:tc>
        <w:tc>
          <w:tcPr>
            <w:tcW w:w="4876" w:type="dxa"/>
          </w:tcPr>
          <w:p w14:paraId="71995690" w14:textId="77777777" w:rsidR="00DA12ED" w:rsidRPr="00201421" w:rsidRDefault="00DA12ED" w:rsidP="0093139F">
            <w:pPr>
              <w:pStyle w:val="Normal6a"/>
            </w:pPr>
            <w:r w:rsidRPr="00201421">
              <w:rPr>
                <w:b/>
                <w:i/>
              </w:rPr>
              <w:t>–</w:t>
            </w:r>
            <w:r w:rsidRPr="00201421">
              <w:tab/>
            </w:r>
            <w:r w:rsidRPr="00201421">
              <w:rPr>
                <w:b/>
                <w:i/>
              </w:rPr>
              <w:t>la disponibilidad de los usuarios para buscar y ponerse en contacto con otros usuarios a partir de criterios de edad o ubicación;</w:t>
            </w:r>
          </w:p>
        </w:tc>
      </w:tr>
    </w:tbl>
    <w:p w14:paraId="28A4C27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3C50388" w14:textId="77777777" w:rsidR="00DA12ED" w:rsidRPr="00201421" w:rsidRDefault="00DA12ED" w:rsidP="00DA12ED">
      <w:r w:rsidRPr="00201421">
        <w:rPr>
          <w:rStyle w:val="HideTWBExt"/>
        </w:rPr>
        <w:t>&lt;/Amend&gt;</w:t>
      </w:r>
    </w:p>
    <w:p w14:paraId="3D41B99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690</w:t>
      </w:r>
      <w:r w:rsidRPr="00201421">
        <w:rPr>
          <w:rStyle w:val="HideTWBExt"/>
          <w:b w:val="0"/>
        </w:rPr>
        <w:t>&lt;/NumAm&gt;</w:t>
      </w:r>
    </w:p>
    <w:p w14:paraId="1D795EB3"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5432BD23" w14:textId="77777777" w:rsidR="00DA12ED" w:rsidRPr="00201421" w:rsidRDefault="00DA12ED" w:rsidP="00DA12ED">
      <w:pPr>
        <w:pStyle w:val="NormalBold"/>
      </w:pPr>
      <w:r w:rsidRPr="00201421">
        <w:rPr>
          <w:rStyle w:val="HideTWBExt"/>
          <w:b w:val="0"/>
        </w:rPr>
        <w:t>&lt;/RepeatBlock-By&gt;</w:t>
      </w:r>
    </w:p>
    <w:p w14:paraId="398EC5D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5480EE3" w14:textId="77777777" w:rsidR="00DA12ED" w:rsidRPr="00201421" w:rsidRDefault="00DA12ED" w:rsidP="00DA12ED">
      <w:pPr>
        <w:pStyle w:val="NormalBold"/>
      </w:pPr>
      <w:r w:rsidRPr="00201421">
        <w:rPr>
          <w:rStyle w:val="HideTWBExt"/>
          <w:b w:val="0"/>
        </w:rPr>
        <w:t>&lt;Article&gt;</w:t>
      </w:r>
      <w:r w:rsidRPr="00201421">
        <w:t>Artículo 3 – apartado 2 – letra e – inciso iii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935CEEE" w14:textId="77777777" w:rsidTr="0093139F">
        <w:trPr>
          <w:trHeight w:val="240"/>
          <w:jc w:val="center"/>
        </w:trPr>
        <w:tc>
          <w:tcPr>
            <w:tcW w:w="9752" w:type="dxa"/>
            <w:gridSpan w:val="2"/>
          </w:tcPr>
          <w:p w14:paraId="286FEF23" w14:textId="77777777" w:rsidR="00DA12ED" w:rsidRPr="00201421" w:rsidRDefault="00DA12ED" w:rsidP="0093139F"/>
        </w:tc>
      </w:tr>
      <w:tr w:rsidR="00DA12ED" w:rsidRPr="00201421" w14:paraId="666C17EA" w14:textId="77777777" w:rsidTr="0093139F">
        <w:trPr>
          <w:trHeight w:val="240"/>
          <w:jc w:val="center"/>
        </w:trPr>
        <w:tc>
          <w:tcPr>
            <w:tcW w:w="4876" w:type="dxa"/>
          </w:tcPr>
          <w:p w14:paraId="505069A9" w14:textId="77777777" w:rsidR="00DA12ED" w:rsidRPr="00201421" w:rsidRDefault="00DA12ED" w:rsidP="0093139F">
            <w:pPr>
              <w:pStyle w:val="AmColumnHeading"/>
            </w:pPr>
            <w:r w:rsidRPr="00201421">
              <w:t>Texto de la Comisión</w:t>
            </w:r>
          </w:p>
        </w:tc>
        <w:tc>
          <w:tcPr>
            <w:tcW w:w="4876" w:type="dxa"/>
          </w:tcPr>
          <w:p w14:paraId="37F25322" w14:textId="77777777" w:rsidR="00DA12ED" w:rsidRPr="00201421" w:rsidRDefault="00DA12ED" w:rsidP="0093139F">
            <w:pPr>
              <w:pStyle w:val="AmColumnHeading"/>
            </w:pPr>
            <w:r w:rsidRPr="00201421">
              <w:t>Enmienda</w:t>
            </w:r>
          </w:p>
        </w:tc>
      </w:tr>
      <w:tr w:rsidR="00DA12ED" w:rsidRPr="00201421" w14:paraId="2149AE1D" w14:textId="77777777" w:rsidTr="0093139F">
        <w:trPr>
          <w:jc w:val="center"/>
        </w:trPr>
        <w:tc>
          <w:tcPr>
            <w:tcW w:w="4876" w:type="dxa"/>
          </w:tcPr>
          <w:p w14:paraId="5BDE60AB" w14:textId="77777777" w:rsidR="00DA12ED" w:rsidRPr="00201421" w:rsidRDefault="00DA12ED" w:rsidP="0093139F">
            <w:pPr>
              <w:pStyle w:val="Normal6a"/>
            </w:pPr>
          </w:p>
        </w:tc>
        <w:tc>
          <w:tcPr>
            <w:tcW w:w="4876" w:type="dxa"/>
          </w:tcPr>
          <w:p w14:paraId="7D2F7934" w14:textId="77777777" w:rsidR="00DA12ED" w:rsidRPr="00201421" w:rsidRDefault="00DA12ED" w:rsidP="0093139F">
            <w:pPr>
              <w:pStyle w:val="Normal6a"/>
            </w:pPr>
            <w:r w:rsidRPr="00201421">
              <w:rPr>
                <w:b/>
                <w:i/>
              </w:rPr>
              <w:t>iii bis)</w:t>
            </w:r>
            <w:r w:rsidRPr="00201421">
              <w:tab/>
            </w:r>
            <w:r w:rsidRPr="00201421">
              <w:rPr>
                <w:b/>
                <w:i/>
              </w:rPr>
              <w:t>la disponibilidad para los usuarios de crear nombres de usuario que insinúen la edad o ubicación del usuario.</w:t>
            </w:r>
          </w:p>
        </w:tc>
      </w:tr>
    </w:tbl>
    <w:p w14:paraId="22A9498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375B1D4" w14:textId="77777777" w:rsidR="00DA12ED" w:rsidRPr="00201421" w:rsidRDefault="00DA12ED" w:rsidP="00DA12ED">
      <w:r w:rsidRPr="00201421">
        <w:rPr>
          <w:rStyle w:val="HideTWBExt"/>
        </w:rPr>
        <w:t>&lt;/Amend&gt;</w:t>
      </w:r>
    </w:p>
    <w:p w14:paraId="1CF4B3F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691</w:t>
      </w:r>
      <w:r w:rsidRPr="00201421">
        <w:rPr>
          <w:rStyle w:val="HideTWBExt"/>
          <w:b w:val="0"/>
        </w:rPr>
        <w:t>&lt;/NumAm&gt;</w:t>
      </w:r>
    </w:p>
    <w:p w14:paraId="72A9ABBA" w14:textId="77777777" w:rsidR="00DA12ED" w:rsidRPr="00201421" w:rsidRDefault="00DA12ED" w:rsidP="00DA12ED">
      <w:pPr>
        <w:pStyle w:val="NormalBold"/>
      </w:pPr>
      <w:r w:rsidRPr="00201421">
        <w:rPr>
          <w:rStyle w:val="HideTWBExt"/>
          <w:b w:val="0"/>
        </w:rPr>
        <w:t>&lt;RepeatBlock-By&gt;&lt;Members&gt;</w:t>
      </w:r>
      <w:r w:rsidRPr="00201421">
        <w:t>Loránt Vincze, Miriam Lexmann, François-Xavier Bellamy</w:t>
      </w:r>
      <w:r w:rsidRPr="00201421">
        <w:rPr>
          <w:rStyle w:val="HideTWBExt"/>
          <w:b w:val="0"/>
        </w:rPr>
        <w:t>&lt;/Members&gt;</w:t>
      </w:r>
    </w:p>
    <w:p w14:paraId="722DEEF6" w14:textId="77777777" w:rsidR="00DA12ED" w:rsidRPr="00201421" w:rsidRDefault="00DA12ED" w:rsidP="00DA12ED">
      <w:pPr>
        <w:pStyle w:val="NormalBold"/>
      </w:pPr>
      <w:r w:rsidRPr="00201421">
        <w:rPr>
          <w:rStyle w:val="HideTWBExt"/>
          <w:b w:val="0"/>
        </w:rPr>
        <w:t>&lt;/RepeatBlock-By&gt;</w:t>
      </w:r>
    </w:p>
    <w:p w14:paraId="67353EE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0BA7D7C" w14:textId="77777777" w:rsidR="00DA12ED" w:rsidRPr="00201421" w:rsidRDefault="00DA12ED" w:rsidP="00DA12ED">
      <w:pPr>
        <w:pStyle w:val="NormalBold"/>
      </w:pPr>
      <w:r w:rsidRPr="00201421">
        <w:rPr>
          <w:rStyle w:val="HideTWBExt"/>
          <w:b w:val="0"/>
        </w:rPr>
        <w:t>&lt;Article&gt;</w:t>
      </w:r>
      <w:r w:rsidRPr="00201421">
        <w:t>Artículo 3 – apartado 2 – letra e – inciso iii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CD7DF62" w14:textId="77777777" w:rsidTr="0093139F">
        <w:trPr>
          <w:trHeight w:val="240"/>
          <w:jc w:val="center"/>
        </w:trPr>
        <w:tc>
          <w:tcPr>
            <w:tcW w:w="9752" w:type="dxa"/>
            <w:gridSpan w:val="2"/>
          </w:tcPr>
          <w:p w14:paraId="0D6CAA8F" w14:textId="77777777" w:rsidR="00DA12ED" w:rsidRPr="00201421" w:rsidRDefault="00DA12ED" w:rsidP="0093139F"/>
        </w:tc>
      </w:tr>
      <w:tr w:rsidR="00DA12ED" w:rsidRPr="00201421" w14:paraId="0C086800" w14:textId="77777777" w:rsidTr="0093139F">
        <w:trPr>
          <w:trHeight w:val="240"/>
          <w:jc w:val="center"/>
        </w:trPr>
        <w:tc>
          <w:tcPr>
            <w:tcW w:w="4876" w:type="dxa"/>
          </w:tcPr>
          <w:p w14:paraId="20A170C2" w14:textId="77777777" w:rsidR="00DA12ED" w:rsidRPr="00201421" w:rsidRDefault="00DA12ED" w:rsidP="0093139F">
            <w:pPr>
              <w:pStyle w:val="AmColumnHeading"/>
            </w:pPr>
            <w:r w:rsidRPr="00201421">
              <w:t>Texto de la Comisión</w:t>
            </w:r>
          </w:p>
        </w:tc>
        <w:tc>
          <w:tcPr>
            <w:tcW w:w="4876" w:type="dxa"/>
          </w:tcPr>
          <w:p w14:paraId="6C6F7C82" w14:textId="77777777" w:rsidR="00DA12ED" w:rsidRPr="00201421" w:rsidRDefault="00DA12ED" w:rsidP="0093139F">
            <w:pPr>
              <w:pStyle w:val="AmColumnHeading"/>
            </w:pPr>
            <w:r w:rsidRPr="00201421">
              <w:t>Enmienda</w:t>
            </w:r>
          </w:p>
        </w:tc>
      </w:tr>
      <w:tr w:rsidR="00DA12ED" w:rsidRPr="00201421" w14:paraId="136598A3" w14:textId="77777777" w:rsidTr="0093139F">
        <w:trPr>
          <w:jc w:val="center"/>
        </w:trPr>
        <w:tc>
          <w:tcPr>
            <w:tcW w:w="4876" w:type="dxa"/>
          </w:tcPr>
          <w:p w14:paraId="398A7EEC" w14:textId="77777777" w:rsidR="00DA12ED" w:rsidRPr="00201421" w:rsidRDefault="00DA12ED" w:rsidP="0093139F">
            <w:pPr>
              <w:pStyle w:val="Normal6a"/>
            </w:pPr>
          </w:p>
        </w:tc>
        <w:tc>
          <w:tcPr>
            <w:tcW w:w="4876" w:type="dxa"/>
          </w:tcPr>
          <w:p w14:paraId="1134030C" w14:textId="77777777" w:rsidR="00DA12ED" w:rsidRPr="00201421" w:rsidRDefault="00DA12ED" w:rsidP="0093139F">
            <w:pPr>
              <w:pStyle w:val="Normal6a"/>
            </w:pPr>
            <w:r w:rsidRPr="00201421">
              <w:rPr>
                <w:b/>
                <w:i/>
              </w:rPr>
              <w:t>iii bis)</w:t>
            </w:r>
            <w:r w:rsidRPr="00201421">
              <w:tab/>
            </w:r>
            <w:r w:rsidRPr="00201421">
              <w:rPr>
                <w:b/>
                <w:i/>
              </w:rPr>
              <w:t>la medida en que los menores tengan acceso a contenidos de acceso restringido por edad.</w:t>
            </w:r>
          </w:p>
        </w:tc>
      </w:tr>
    </w:tbl>
    <w:p w14:paraId="3B9D5E5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F37E647" w14:textId="77777777" w:rsidR="00DA12ED" w:rsidRPr="00201421" w:rsidRDefault="00DA12ED" w:rsidP="00DA12ED">
      <w:r w:rsidRPr="00201421">
        <w:rPr>
          <w:rStyle w:val="HideTWBExt"/>
        </w:rPr>
        <w:t>&lt;/Amend&gt;</w:t>
      </w:r>
    </w:p>
    <w:p w14:paraId="098A6DA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692</w:t>
      </w:r>
      <w:r w:rsidRPr="00201421">
        <w:rPr>
          <w:rStyle w:val="HideTWBExt"/>
          <w:b w:val="0"/>
        </w:rPr>
        <w:t>&lt;/NumAm&gt;</w:t>
      </w:r>
    </w:p>
    <w:p w14:paraId="1E9DAE1C"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22D271D"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9424D31" w14:textId="77777777" w:rsidR="00DA12ED" w:rsidRPr="00201421" w:rsidRDefault="00DA12ED" w:rsidP="00DA12ED">
      <w:pPr>
        <w:pStyle w:val="NormalBold"/>
      </w:pPr>
      <w:r w:rsidRPr="00201421">
        <w:rPr>
          <w:rStyle w:val="HideTWBExt"/>
          <w:b w:val="0"/>
        </w:rPr>
        <w:t>&lt;/RepeatBlock-By&gt;</w:t>
      </w:r>
    </w:p>
    <w:p w14:paraId="3F98197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91664DE" w14:textId="77777777" w:rsidR="00DA12ED" w:rsidRPr="00201421" w:rsidRDefault="00DA12ED" w:rsidP="00DA12ED">
      <w:pPr>
        <w:pStyle w:val="NormalBold"/>
      </w:pPr>
      <w:r w:rsidRPr="00201421">
        <w:rPr>
          <w:rStyle w:val="HideTWBExt"/>
          <w:b w:val="0"/>
        </w:rPr>
        <w:t>&lt;Article&gt;</w:t>
      </w:r>
      <w:r w:rsidRPr="00201421">
        <w:t>Artículo 3 – apartado 2 – párrafo 1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5E725E" w14:textId="77777777" w:rsidTr="0093139F">
        <w:trPr>
          <w:trHeight w:val="240"/>
          <w:jc w:val="center"/>
        </w:trPr>
        <w:tc>
          <w:tcPr>
            <w:tcW w:w="9752" w:type="dxa"/>
            <w:gridSpan w:val="2"/>
          </w:tcPr>
          <w:p w14:paraId="7B2862AD" w14:textId="77777777" w:rsidR="00DA12ED" w:rsidRPr="00201421" w:rsidRDefault="00DA12ED" w:rsidP="0093139F"/>
        </w:tc>
      </w:tr>
      <w:tr w:rsidR="00DA12ED" w:rsidRPr="00201421" w14:paraId="303EF8C8" w14:textId="77777777" w:rsidTr="0093139F">
        <w:trPr>
          <w:trHeight w:val="240"/>
          <w:jc w:val="center"/>
        </w:trPr>
        <w:tc>
          <w:tcPr>
            <w:tcW w:w="4876" w:type="dxa"/>
          </w:tcPr>
          <w:p w14:paraId="5D567329" w14:textId="77777777" w:rsidR="00DA12ED" w:rsidRPr="00201421" w:rsidRDefault="00DA12ED" w:rsidP="0093139F">
            <w:pPr>
              <w:pStyle w:val="AmColumnHeading"/>
            </w:pPr>
            <w:r w:rsidRPr="00201421">
              <w:t>Texto de la Comisión</w:t>
            </w:r>
          </w:p>
        </w:tc>
        <w:tc>
          <w:tcPr>
            <w:tcW w:w="4876" w:type="dxa"/>
          </w:tcPr>
          <w:p w14:paraId="588CE521" w14:textId="77777777" w:rsidR="00DA12ED" w:rsidRPr="00201421" w:rsidRDefault="00DA12ED" w:rsidP="0093139F">
            <w:pPr>
              <w:pStyle w:val="AmColumnHeading"/>
            </w:pPr>
            <w:r w:rsidRPr="00201421">
              <w:t>Enmienda</w:t>
            </w:r>
          </w:p>
        </w:tc>
      </w:tr>
      <w:tr w:rsidR="00DA12ED" w:rsidRPr="00201421" w14:paraId="1D90E0DE" w14:textId="77777777" w:rsidTr="0093139F">
        <w:trPr>
          <w:jc w:val="center"/>
        </w:trPr>
        <w:tc>
          <w:tcPr>
            <w:tcW w:w="4876" w:type="dxa"/>
          </w:tcPr>
          <w:p w14:paraId="7ADAE9AB" w14:textId="77777777" w:rsidR="00DA12ED" w:rsidRPr="00201421" w:rsidRDefault="00DA12ED" w:rsidP="0093139F">
            <w:pPr>
              <w:pStyle w:val="Normal6a"/>
            </w:pPr>
          </w:p>
        </w:tc>
        <w:tc>
          <w:tcPr>
            <w:tcW w:w="4876" w:type="dxa"/>
          </w:tcPr>
          <w:p w14:paraId="3B433D3B" w14:textId="77777777" w:rsidR="00DA12ED" w:rsidRPr="00201421" w:rsidRDefault="00DA12ED" w:rsidP="0093139F">
            <w:pPr>
              <w:pStyle w:val="Normal6a"/>
            </w:pPr>
            <w:r w:rsidRPr="00201421">
              <w:rPr>
                <w:b/>
                <w:i/>
              </w:rPr>
              <w:t>Las obligaciones de evaluación de riesgos nunca conllevarán una obligación de supervisión general, una obligación de obtener conocimiento de las comunicaciones privadas, ni una obligación para los prestadores de obtener conocimiento del contenido ilegal.</w:t>
            </w:r>
          </w:p>
        </w:tc>
      </w:tr>
    </w:tbl>
    <w:p w14:paraId="5A0F75B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E240237" w14:textId="77777777" w:rsidR="00DA12ED" w:rsidRPr="00201421" w:rsidRDefault="00DA12ED" w:rsidP="00DA12ED">
      <w:r w:rsidRPr="00201421">
        <w:rPr>
          <w:rStyle w:val="HideTWBExt"/>
        </w:rPr>
        <w:t>&lt;/Amend&gt;</w:t>
      </w:r>
    </w:p>
    <w:p w14:paraId="609E1D4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693</w:t>
      </w:r>
      <w:r w:rsidRPr="00201421">
        <w:rPr>
          <w:rStyle w:val="HideTWBExt"/>
          <w:b w:val="0"/>
        </w:rPr>
        <w:t>&lt;/NumAm&gt;</w:t>
      </w:r>
    </w:p>
    <w:p w14:paraId="2CD5B44A" w14:textId="7F80A100" w:rsidR="00DA12ED" w:rsidRPr="00201421" w:rsidRDefault="00DA12ED" w:rsidP="00DA12ED">
      <w:pPr>
        <w:pStyle w:val="NormalBold"/>
      </w:pPr>
      <w:r w:rsidRPr="00201421">
        <w:rPr>
          <w:rStyle w:val="HideTWBExt"/>
          <w:b w:val="0"/>
        </w:rPr>
        <w:t>&lt;RepeatBlock-By&gt;&lt;Members&gt;</w:t>
      </w:r>
      <w:r w:rsidRPr="00201421">
        <w:t>Hilde Vautmans, Abir Al-Sahlani, Maite Pagazaurtundúa, Olivier Chastel, Fabienne Keller, Lucia Ďuriš Nicholsonová</w:t>
      </w:r>
      <w:r w:rsidR="0093139F" w:rsidRPr="0093139F">
        <w:t>, Nathalie Loiseau</w:t>
      </w:r>
      <w:r w:rsidRPr="00201421">
        <w:rPr>
          <w:rStyle w:val="HideTWBExt"/>
          <w:b w:val="0"/>
        </w:rPr>
        <w:t>&lt;/Members&gt;</w:t>
      </w:r>
    </w:p>
    <w:p w14:paraId="1D7234A8" w14:textId="77777777" w:rsidR="00DA12ED" w:rsidRPr="00201421" w:rsidRDefault="00DA12ED" w:rsidP="00DA12ED">
      <w:pPr>
        <w:pStyle w:val="NormalBold"/>
      </w:pPr>
      <w:r w:rsidRPr="00201421">
        <w:rPr>
          <w:rStyle w:val="HideTWBExt"/>
          <w:b w:val="0"/>
        </w:rPr>
        <w:t>&lt;/RepeatBlock-By&gt;</w:t>
      </w:r>
    </w:p>
    <w:p w14:paraId="415AC63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2739DEC" w14:textId="77777777" w:rsidR="00DA12ED" w:rsidRPr="00201421" w:rsidRDefault="00DA12ED" w:rsidP="00DA12ED">
      <w:pPr>
        <w:pStyle w:val="NormalBold"/>
      </w:pPr>
      <w:r w:rsidRPr="00201421">
        <w:rPr>
          <w:rStyle w:val="HideTWBExt"/>
          <w:b w:val="0"/>
        </w:rPr>
        <w:t>&lt;Article&gt;</w:t>
      </w:r>
      <w:r w:rsidRPr="00201421">
        <w:t>Artículo 3 – apartado 2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179D6CD" w14:textId="77777777" w:rsidTr="0093139F">
        <w:trPr>
          <w:trHeight w:val="240"/>
          <w:jc w:val="center"/>
        </w:trPr>
        <w:tc>
          <w:tcPr>
            <w:tcW w:w="9752" w:type="dxa"/>
            <w:gridSpan w:val="2"/>
          </w:tcPr>
          <w:p w14:paraId="387E546E" w14:textId="77777777" w:rsidR="00DA12ED" w:rsidRPr="00201421" w:rsidRDefault="00DA12ED" w:rsidP="0093139F"/>
        </w:tc>
      </w:tr>
      <w:tr w:rsidR="00DA12ED" w:rsidRPr="00201421" w14:paraId="0BC11C7F" w14:textId="77777777" w:rsidTr="0093139F">
        <w:trPr>
          <w:trHeight w:val="240"/>
          <w:jc w:val="center"/>
        </w:trPr>
        <w:tc>
          <w:tcPr>
            <w:tcW w:w="4876" w:type="dxa"/>
          </w:tcPr>
          <w:p w14:paraId="1A326452" w14:textId="77777777" w:rsidR="00DA12ED" w:rsidRPr="00201421" w:rsidRDefault="00DA12ED" w:rsidP="0093139F">
            <w:pPr>
              <w:pStyle w:val="AmColumnHeading"/>
            </w:pPr>
            <w:r w:rsidRPr="00201421">
              <w:t>Texto de la Comisión</w:t>
            </w:r>
          </w:p>
        </w:tc>
        <w:tc>
          <w:tcPr>
            <w:tcW w:w="4876" w:type="dxa"/>
          </w:tcPr>
          <w:p w14:paraId="1A3F5C35" w14:textId="77777777" w:rsidR="00DA12ED" w:rsidRPr="00201421" w:rsidRDefault="00DA12ED" w:rsidP="0093139F">
            <w:pPr>
              <w:pStyle w:val="AmColumnHeading"/>
            </w:pPr>
            <w:r w:rsidRPr="00201421">
              <w:t>Enmienda</w:t>
            </w:r>
          </w:p>
        </w:tc>
      </w:tr>
      <w:tr w:rsidR="00DA12ED" w:rsidRPr="00201421" w14:paraId="79F2D715" w14:textId="77777777" w:rsidTr="0093139F">
        <w:trPr>
          <w:jc w:val="center"/>
        </w:trPr>
        <w:tc>
          <w:tcPr>
            <w:tcW w:w="4876" w:type="dxa"/>
          </w:tcPr>
          <w:p w14:paraId="0A6EF34E" w14:textId="77777777" w:rsidR="00DA12ED" w:rsidRPr="00201421" w:rsidRDefault="00DA12ED" w:rsidP="0093139F">
            <w:pPr>
              <w:pStyle w:val="Normal6a"/>
            </w:pPr>
          </w:p>
        </w:tc>
        <w:tc>
          <w:tcPr>
            <w:tcW w:w="4876" w:type="dxa"/>
          </w:tcPr>
          <w:p w14:paraId="5D78AF88" w14:textId="77777777" w:rsidR="00DA12ED" w:rsidRPr="00201421" w:rsidRDefault="00DA12ED" w:rsidP="0093139F">
            <w:pPr>
              <w:pStyle w:val="Normal6a"/>
            </w:pPr>
            <w:r w:rsidRPr="00201421">
              <w:rPr>
                <w:b/>
                <w:i/>
              </w:rPr>
              <w:t>2 bis.</w:t>
            </w:r>
            <w:r w:rsidRPr="00201421">
              <w:tab/>
            </w:r>
            <w:r w:rsidRPr="00201421">
              <w:rPr>
                <w:b/>
                <w:i/>
              </w:rPr>
              <w:t>Cuando los prestadores de servicios de alojamiento de datos y los prestadores de servicios de comunicaciones interpersonales empleen sistemas de garantía o verificación de la edad como medidas de reducción del riesgo, deberán cumplir los siguientes criterios:</w:t>
            </w:r>
          </w:p>
        </w:tc>
      </w:tr>
      <w:tr w:rsidR="00DA12ED" w:rsidRPr="00201421" w14:paraId="602672D5" w14:textId="77777777" w:rsidTr="0093139F">
        <w:trPr>
          <w:jc w:val="center"/>
        </w:trPr>
        <w:tc>
          <w:tcPr>
            <w:tcW w:w="4876" w:type="dxa"/>
          </w:tcPr>
          <w:p w14:paraId="7432494C" w14:textId="77777777" w:rsidR="00DA12ED" w:rsidRPr="00201421" w:rsidRDefault="00DA12ED" w:rsidP="0093139F">
            <w:pPr>
              <w:pStyle w:val="Normal6a"/>
            </w:pPr>
          </w:p>
        </w:tc>
        <w:tc>
          <w:tcPr>
            <w:tcW w:w="4876" w:type="dxa"/>
          </w:tcPr>
          <w:p w14:paraId="4832CE70" w14:textId="77777777" w:rsidR="00DA12ED" w:rsidRPr="00201421" w:rsidRDefault="00DA12ED" w:rsidP="0093139F">
            <w:pPr>
              <w:pStyle w:val="Normal6a"/>
            </w:pPr>
            <w:r w:rsidRPr="00201421">
              <w:rPr>
                <w:b/>
                <w:i/>
              </w:rPr>
              <w:t>a) proteger la privacidad de los usuarios y no divulgar los datos recopilados a efectos de la garantía de la edad para cualquier otro fin;</w:t>
            </w:r>
          </w:p>
        </w:tc>
      </w:tr>
      <w:tr w:rsidR="00DA12ED" w:rsidRPr="00201421" w14:paraId="75B43ED3" w14:textId="77777777" w:rsidTr="0093139F">
        <w:trPr>
          <w:jc w:val="center"/>
        </w:trPr>
        <w:tc>
          <w:tcPr>
            <w:tcW w:w="4876" w:type="dxa"/>
          </w:tcPr>
          <w:p w14:paraId="3E102E8B" w14:textId="77777777" w:rsidR="00DA12ED" w:rsidRPr="00201421" w:rsidRDefault="00DA12ED" w:rsidP="0093139F">
            <w:pPr>
              <w:pStyle w:val="Normal6a"/>
            </w:pPr>
          </w:p>
        </w:tc>
        <w:tc>
          <w:tcPr>
            <w:tcW w:w="4876" w:type="dxa"/>
          </w:tcPr>
          <w:p w14:paraId="0DD66A2F" w14:textId="77777777" w:rsidR="00DA12ED" w:rsidRPr="00201421" w:rsidRDefault="00DA12ED" w:rsidP="0093139F">
            <w:pPr>
              <w:pStyle w:val="Normal6a"/>
            </w:pPr>
            <w:r w:rsidRPr="00201421">
              <w:rPr>
                <w:b/>
                <w:i/>
              </w:rPr>
              <w:t>b) no recopilar datos que no sean necesarios a efectos de la garantía de la edad;</w:t>
            </w:r>
          </w:p>
        </w:tc>
      </w:tr>
      <w:tr w:rsidR="00DA12ED" w:rsidRPr="00201421" w14:paraId="797F518F" w14:textId="77777777" w:rsidTr="0093139F">
        <w:trPr>
          <w:jc w:val="center"/>
        </w:trPr>
        <w:tc>
          <w:tcPr>
            <w:tcW w:w="4876" w:type="dxa"/>
          </w:tcPr>
          <w:p w14:paraId="1EDB15DF" w14:textId="77777777" w:rsidR="00DA12ED" w:rsidRPr="00201421" w:rsidRDefault="00DA12ED" w:rsidP="0093139F">
            <w:pPr>
              <w:pStyle w:val="Normal6a"/>
            </w:pPr>
          </w:p>
        </w:tc>
        <w:tc>
          <w:tcPr>
            <w:tcW w:w="4876" w:type="dxa"/>
          </w:tcPr>
          <w:p w14:paraId="55E2D12B" w14:textId="77777777" w:rsidR="00DA12ED" w:rsidRPr="00201421" w:rsidRDefault="00DA12ED" w:rsidP="0093139F">
            <w:pPr>
              <w:pStyle w:val="Normal6a"/>
            </w:pPr>
            <w:r w:rsidRPr="00201421">
              <w:rPr>
                <w:b/>
                <w:i/>
              </w:rPr>
              <w:t>c) ser proporcionales a los riesgos asociados al producto o servicio que presente un riesgo de uso indebido con fines de abuso sexual de menores;</w:t>
            </w:r>
          </w:p>
        </w:tc>
      </w:tr>
      <w:tr w:rsidR="00DA12ED" w:rsidRPr="00201421" w14:paraId="7BE759B3" w14:textId="77777777" w:rsidTr="0093139F">
        <w:trPr>
          <w:jc w:val="center"/>
        </w:trPr>
        <w:tc>
          <w:tcPr>
            <w:tcW w:w="4876" w:type="dxa"/>
          </w:tcPr>
          <w:p w14:paraId="2468CD38" w14:textId="77777777" w:rsidR="00DA12ED" w:rsidRPr="00201421" w:rsidRDefault="00DA12ED" w:rsidP="0093139F">
            <w:pPr>
              <w:pStyle w:val="Normal6a"/>
            </w:pPr>
          </w:p>
        </w:tc>
        <w:tc>
          <w:tcPr>
            <w:tcW w:w="4876" w:type="dxa"/>
          </w:tcPr>
          <w:p w14:paraId="639590F8" w14:textId="77777777" w:rsidR="00DA12ED" w:rsidRPr="00201421" w:rsidRDefault="00DA12ED" w:rsidP="0093139F">
            <w:pPr>
              <w:pStyle w:val="Normal6a"/>
            </w:pPr>
            <w:r w:rsidRPr="00201421">
              <w:rPr>
                <w:b/>
                <w:i/>
              </w:rPr>
              <w:t>d) prever medidas correctivas y mecanismos de recurso adecuados para los usuarios cuya edad se haya determinado erróneamente.</w:t>
            </w:r>
          </w:p>
        </w:tc>
      </w:tr>
    </w:tbl>
    <w:p w14:paraId="75691F8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CEBC02E"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5B3896D3" w14:textId="77777777" w:rsidR="00DA12ED" w:rsidRPr="00201421" w:rsidRDefault="00DA12ED" w:rsidP="00DA12ED">
      <w:pPr>
        <w:pStyle w:val="AmJustText"/>
      </w:pPr>
      <w:r w:rsidRPr="00201421">
        <w:t>Esta enmienda propone una formulación que hace que la verificación de la edad sea una herramienta de seguridad desde el diseño que deben llevar a cabo los propios prestadores para aumentar la prevención.</w:t>
      </w:r>
    </w:p>
    <w:p w14:paraId="24FF0EFF" w14:textId="77777777" w:rsidR="00DA12ED" w:rsidRPr="00201421" w:rsidRDefault="00DA12ED" w:rsidP="00DA12ED">
      <w:r w:rsidRPr="00201421">
        <w:rPr>
          <w:rStyle w:val="HideTWBExt"/>
        </w:rPr>
        <w:t>&lt;/Amend&gt;</w:t>
      </w:r>
    </w:p>
    <w:p w14:paraId="207EF66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694</w:t>
      </w:r>
      <w:r w:rsidRPr="00201421">
        <w:rPr>
          <w:rStyle w:val="HideTWBExt"/>
          <w:b w:val="0"/>
        </w:rPr>
        <w:t>&lt;/NumAm&gt;</w:t>
      </w:r>
    </w:p>
    <w:p w14:paraId="41C05671"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Paul Tang, Carina Ohlsson, Caterina Chinnici, Cyrus Engerer</w:t>
      </w:r>
      <w:r w:rsidRPr="00201421">
        <w:rPr>
          <w:rStyle w:val="HideTWBExt"/>
          <w:b w:val="0"/>
        </w:rPr>
        <w:t>&lt;/Members&gt;</w:t>
      </w:r>
    </w:p>
    <w:p w14:paraId="0AC0F24A" w14:textId="77777777" w:rsidR="00DA12ED" w:rsidRPr="00201421" w:rsidRDefault="00DA12ED" w:rsidP="00DA12ED">
      <w:pPr>
        <w:pStyle w:val="NormalBold"/>
      </w:pPr>
      <w:r w:rsidRPr="00201421">
        <w:rPr>
          <w:rStyle w:val="HideTWBExt"/>
          <w:b w:val="0"/>
        </w:rPr>
        <w:t>&lt;/RepeatBlock-By&gt;</w:t>
      </w:r>
    </w:p>
    <w:p w14:paraId="271BAE1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BF189F4" w14:textId="77777777" w:rsidR="00DA12ED" w:rsidRPr="00201421" w:rsidRDefault="00DA12ED" w:rsidP="00DA12ED">
      <w:pPr>
        <w:pStyle w:val="NormalBold"/>
      </w:pPr>
      <w:r w:rsidRPr="00201421">
        <w:rPr>
          <w:rStyle w:val="HideTWBExt"/>
          <w:b w:val="0"/>
        </w:rPr>
        <w:t>&lt;Article&gt;</w:t>
      </w:r>
      <w:r w:rsidRPr="00201421">
        <w:t>Artículo 3 – apartado 2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695071" w14:textId="77777777" w:rsidTr="0093139F">
        <w:trPr>
          <w:trHeight w:val="240"/>
          <w:jc w:val="center"/>
        </w:trPr>
        <w:tc>
          <w:tcPr>
            <w:tcW w:w="9752" w:type="dxa"/>
            <w:gridSpan w:val="2"/>
          </w:tcPr>
          <w:p w14:paraId="2C46564B" w14:textId="77777777" w:rsidR="00DA12ED" w:rsidRPr="00201421" w:rsidRDefault="00DA12ED" w:rsidP="0093139F"/>
        </w:tc>
      </w:tr>
      <w:tr w:rsidR="00DA12ED" w:rsidRPr="00201421" w14:paraId="245BA876" w14:textId="77777777" w:rsidTr="0093139F">
        <w:trPr>
          <w:trHeight w:val="240"/>
          <w:jc w:val="center"/>
        </w:trPr>
        <w:tc>
          <w:tcPr>
            <w:tcW w:w="4876" w:type="dxa"/>
          </w:tcPr>
          <w:p w14:paraId="603FC6AE" w14:textId="77777777" w:rsidR="00DA12ED" w:rsidRPr="00201421" w:rsidRDefault="00DA12ED" w:rsidP="0093139F">
            <w:pPr>
              <w:pStyle w:val="AmColumnHeading"/>
            </w:pPr>
            <w:r w:rsidRPr="00201421">
              <w:t>Texto de la Comisión</w:t>
            </w:r>
          </w:p>
        </w:tc>
        <w:tc>
          <w:tcPr>
            <w:tcW w:w="4876" w:type="dxa"/>
          </w:tcPr>
          <w:p w14:paraId="09B5F3EE" w14:textId="77777777" w:rsidR="00DA12ED" w:rsidRPr="00201421" w:rsidRDefault="00DA12ED" w:rsidP="0093139F">
            <w:pPr>
              <w:pStyle w:val="AmColumnHeading"/>
            </w:pPr>
            <w:r w:rsidRPr="00201421">
              <w:t>Enmienda</w:t>
            </w:r>
          </w:p>
        </w:tc>
      </w:tr>
      <w:tr w:rsidR="00DA12ED" w:rsidRPr="00201421" w14:paraId="71A5ADD1" w14:textId="77777777" w:rsidTr="0093139F">
        <w:trPr>
          <w:jc w:val="center"/>
        </w:trPr>
        <w:tc>
          <w:tcPr>
            <w:tcW w:w="4876" w:type="dxa"/>
          </w:tcPr>
          <w:p w14:paraId="6B5A76C7" w14:textId="77777777" w:rsidR="00DA12ED" w:rsidRPr="00201421" w:rsidRDefault="00DA12ED" w:rsidP="0093139F">
            <w:pPr>
              <w:pStyle w:val="Normal6a"/>
            </w:pPr>
          </w:p>
        </w:tc>
        <w:tc>
          <w:tcPr>
            <w:tcW w:w="4876" w:type="dxa"/>
          </w:tcPr>
          <w:p w14:paraId="088BAE2D" w14:textId="77777777" w:rsidR="00DA12ED" w:rsidRPr="00201421" w:rsidRDefault="00DA12ED" w:rsidP="0093139F">
            <w:pPr>
              <w:pStyle w:val="Normal6a"/>
            </w:pPr>
            <w:r w:rsidRPr="00201421">
              <w:rPr>
                <w:b/>
                <w:i/>
              </w:rPr>
              <w:t>2 bis.</w:t>
            </w:r>
            <w:r w:rsidRPr="00201421">
              <w:tab/>
            </w:r>
            <w:r w:rsidRPr="00201421">
              <w:rPr>
                <w:b/>
                <w:i/>
              </w:rPr>
              <w:t>Cuando los prestadores de servicios de alojamiento de datos y los prestadores de servicios de comunicaciones interpersonales empleen sistemas de garantía o verificación de la edad como medidas de reducción del riesgo, deberán cumplir los siguientes criterios:</w:t>
            </w:r>
          </w:p>
        </w:tc>
      </w:tr>
      <w:tr w:rsidR="00DA12ED" w:rsidRPr="00201421" w14:paraId="384E2AC2" w14:textId="77777777" w:rsidTr="0093139F">
        <w:trPr>
          <w:jc w:val="center"/>
        </w:trPr>
        <w:tc>
          <w:tcPr>
            <w:tcW w:w="4876" w:type="dxa"/>
          </w:tcPr>
          <w:p w14:paraId="7C0A10FA" w14:textId="77777777" w:rsidR="00DA12ED" w:rsidRPr="00201421" w:rsidRDefault="00DA12ED" w:rsidP="0093139F">
            <w:pPr>
              <w:pStyle w:val="Normal6a"/>
            </w:pPr>
          </w:p>
        </w:tc>
        <w:tc>
          <w:tcPr>
            <w:tcW w:w="4876" w:type="dxa"/>
          </w:tcPr>
          <w:p w14:paraId="293A2FF2" w14:textId="77777777" w:rsidR="00DA12ED" w:rsidRPr="00201421" w:rsidRDefault="00DA12ED" w:rsidP="0093139F">
            <w:pPr>
              <w:pStyle w:val="Normal6a"/>
            </w:pPr>
            <w:r w:rsidRPr="00201421">
              <w:rPr>
                <w:b/>
                <w:i/>
              </w:rPr>
              <w:t>a) proteger la privacidad de los usuarios y no divulgar los datos recopilados a efectos de la garantía de la edad para cualquier otro fin;</w:t>
            </w:r>
          </w:p>
        </w:tc>
      </w:tr>
      <w:tr w:rsidR="00DA12ED" w:rsidRPr="00201421" w14:paraId="3904E726" w14:textId="77777777" w:rsidTr="0093139F">
        <w:trPr>
          <w:jc w:val="center"/>
        </w:trPr>
        <w:tc>
          <w:tcPr>
            <w:tcW w:w="4876" w:type="dxa"/>
          </w:tcPr>
          <w:p w14:paraId="29CB3822" w14:textId="77777777" w:rsidR="00DA12ED" w:rsidRPr="00201421" w:rsidRDefault="00DA12ED" w:rsidP="0093139F">
            <w:pPr>
              <w:pStyle w:val="Normal6a"/>
            </w:pPr>
          </w:p>
        </w:tc>
        <w:tc>
          <w:tcPr>
            <w:tcW w:w="4876" w:type="dxa"/>
          </w:tcPr>
          <w:p w14:paraId="74353A27" w14:textId="77777777" w:rsidR="00DA12ED" w:rsidRPr="00201421" w:rsidRDefault="00DA12ED" w:rsidP="0093139F">
            <w:pPr>
              <w:pStyle w:val="Normal6a"/>
            </w:pPr>
            <w:r w:rsidRPr="00201421">
              <w:rPr>
                <w:b/>
                <w:i/>
              </w:rPr>
              <w:t>b) no recopilar datos que no sean necesarios a efectos de la garantía de la edad;</w:t>
            </w:r>
          </w:p>
        </w:tc>
      </w:tr>
      <w:tr w:rsidR="00DA12ED" w:rsidRPr="00201421" w14:paraId="5CDB8EBC" w14:textId="77777777" w:rsidTr="0093139F">
        <w:trPr>
          <w:jc w:val="center"/>
        </w:trPr>
        <w:tc>
          <w:tcPr>
            <w:tcW w:w="4876" w:type="dxa"/>
          </w:tcPr>
          <w:p w14:paraId="0C2475C0" w14:textId="77777777" w:rsidR="00DA12ED" w:rsidRPr="00201421" w:rsidRDefault="00DA12ED" w:rsidP="0093139F">
            <w:pPr>
              <w:pStyle w:val="Normal6a"/>
            </w:pPr>
          </w:p>
        </w:tc>
        <w:tc>
          <w:tcPr>
            <w:tcW w:w="4876" w:type="dxa"/>
          </w:tcPr>
          <w:p w14:paraId="6DC5EB2A" w14:textId="77777777" w:rsidR="00DA12ED" w:rsidRPr="00201421" w:rsidRDefault="00DA12ED" w:rsidP="0093139F">
            <w:pPr>
              <w:pStyle w:val="Normal6a"/>
            </w:pPr>
            <w:r w:rsidRPr="00201421">
              <w:rPr>
                <w:b/>
                <w:i/>
              </w:rPr>
              <w:t>c) ser proporcionales a los riesgos asociados al producto o servicio que presente un riesgo de uso indebido con fines de abuso sexual de menores;</w:t>
            </w:r>
          </w:p>
        </w:tc>
      </w:tr>
      <w:tr w:rsidR="00DA12ED" w:rsidRPr="00201421" w14:paraId="74E03EC5" w14:textId="77777777" w:rsidTr="0093139F">
        <w:trPr>
          <w:jc w:val="center"/>
        </w:trPr>
        <w:tc>
          <w:tcPr>
            <w:tcW w:w="4876" w:type="dxa"/>
          </w:tcPr>
          <w:p w14:paraId="6DFFB276" w14:textId="77777777" w:rsidR="00DA12ED" w:rsidRPr="00201421" w:rsidRDefault="00DA12ED" w:rsidP="0093139F">
            <w:pPr>
              <w:pStyle w:val="Normal6a"/>
            </w:pPr>
          </w:p>
        </w:tc>
        <w:tc>
          <w:tcPr>
            <w:tcW w:w="4876" w:type="dxa"/>
          </w:tcPr>
          <w:p w14:paraId="056E55DA" w14:textId="77777777" w:rsidR="00DA12ED" w:rsidRPr="00201421" w:rsidRDefault="00DA12ED" w:rsidP="0093139F">
            <w:pPr>
              <w:pStyle w:val="Normal6a"/>
            </w:pPr>
            <w:r w:rsidRPr="00201421">
              <w:rPr>
                <w:b/>
                <w:i/>
              </w:rPr>
              <w:t>d) prever medidas correctivas y mecanismos de recurso adecuados para los usuarios cuya edad se haya determinado erróneamente.</w:t>
            </w:r>
          </w:p>
        </w:tc>
      </w:tr>
    </w:tbl>
    <w:p w14:paraId="59D4FCB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AEF9062" w14:textId="77777777" w:rsidR="00DA12ED" w:rsidRPr="00201421" w:rsidRDefault="00DA12ED" w:rsidP="00DA12ED">
      <w:r w:rsidRPr="00201421">
        <w:rPr>
          <w:rStyle w:val="HideTWBExt"/>
        </w:rPr>
        <w:t>&lt;/Amend&gt;</w:t>
      </w:r>
    </w:p>
    <w:p w14:paraId="4A2212A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695</w:t>
      </w:r>
      <w:r w:rsidRPr="00201421">
        <w:rPr>
          <w:rStyle w:val="HideTWBExt"/>
          <w:b w:val="0"/>
        </w:rPr>
        <w:t>&lt;/NumAm&gt;</w:t>
      </w:r>
    </w:p>
    <w:p w14:paraId="1831C3DF"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Karen Melchior</w:t>
      </w:r>
      <w:r w:rsidRPr="00201421">
        <w:rPr>
          <w:rStyle w:val="HideTWBExt"/>
          <w:b w:val="0"/>
        </w:rPr>
        <w:t>&lt;/Members&gt;</w:t>
      </w:r>
    </w:p>
    <w:p w14:paraId="4833EE85" w14:textId="77777777" w:rsidR="00DA12ED" w:rsidRPr="00201421" w:rsidRDefault="00DA12ED" w:rsidP="00DA12ED">
      <w:pPr>
        <w:pStyle w:val="NormalBold"/>
      </w:pPr>
      <w:r w:rsidRPr="00201421">
        <w:rPr>
          <w:rStyle w:val="HideTWBExt"/>
          <w:b w:val="0"/>
        </w:rPr>
        <w:t>&lt;/RepeatBlock-By&gt;</w:t>
      </w:r>
    </w:p>
    <w:p w14:paraId="0B523A1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C8C1D2F" w14:textId="77777777" w:rsidR="00DA12ED" w:rsidRPr="00201421" w:rsidRDefault="00DA12ED" w:rsidP="00DA12ED">
      <w:pPr>
        <w:pStyle w:val="NormalBold"/>
      </w:pPr>
      <w:r w:rsidRPr="00201421">
        <w:rPr>
          <w:rStyle w:val="HideTWBExt"/>
          <w:b w:val="0"/>
        </w:rPr>
        <w:t>&lt;Article&gt;</w:t>
      </w:r>
      <w:r w:rsidRPr="00201421">
        <w:t>Artículo 3 – apartado 2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836C782" w14:textId="77777777" w:rsidTr="0093139F">
        <w:trPr>
          <w:trHeight w:val="240"/>
          <w:jc w:val="center"/>
        </w:trPr>
        <w:tc>
          <w:tcPr>
            <w:tcW w:w="9752" w:type="dxa"/>
            <w:gridSpan w:val="2"/>
          </w:tcPr>
          <w:p w14:paraId="56488C2F" w14:textId="77777777" w:rsidR="00DA12ED" w:rsidRPr="00201421" w:rsidRDefault="00DA12ED" w:rsidP="0093139F"/>
        </w:tc>
      </w:tr>
      <w:tr w:rsidR="00DA12ED" w:rsidRPr="00201421" w14:paraId="510F6203" w14:textId="77777777" w:rsidTr="0093139F">
        <w:trPr>
          <w:trHeight w:val="240"/>
          <w:jc w:val="center"/>
        </w:trPr>
        <w:tc>
          <w:tcPr>
            <w:tcW w:w="4876" w:type="dxa"/>
          </w:tcPr>
          <w:p w14:paraId="2890974D" w14:textId="77777777" w:rsidR="00DA12ED" w:rsidRPr="00201421" w:rsidRDefault="00DA12ED" w:rsidP="0093139F">
            <w:pPr>
              <w:pStyle w:val="AmColumnHeading"/>
            </w:pPr>
            <w:r w:rsidRPr="00201421">
              <w:t>Texto de la Comisión</w:t>
            </w:r>
          </w:p>
        </w:tc>
        <w:tc>
          <w:tcPr>
            <w:tcW w:w="4876" w:type="dxa"/>
          </w:tcPr>
          <w:p w14:paraId="4E092CFA" w14:textId="77777777" w:rsidR="00DA12ED" w:rsidRPr="00201421" w:rsidRDefault="00DA12ED" w:rsidP="0093139F">
            <w:pPr>
              <w:pStyle w:val="AmColumnHeading"/>
            </w:pPr>
            <w:r w:rsidRPr="00201421">
              <w:t>Enmienda</w:t>
            </w:r>
          </w:p>
        </w:tc>
      </w:tr>
      <w:tr w:rsidR="00DA12ED" w:rsidRPr="00201421" w14:paraId="269E0CB1" w14:textId="77777777" w:rsidTr="0093139F">
        <w:trPr>
          <w:jc w:val="center"/>
        </w:trPr>
        <w:tc>
          <w:tcPr>
            <w:tcW w:w="4876" w:type="dxa"/>
          </w:tcPr>
          <w:p w14:paraId="562FFC35" w14:textId="77777777" w:rsidR="00DA12ED" w:rsidRPr="00201421" w:rsidRDefault="00DA12ED" w:rsidP="0093139F">
            <w:pPr>
              <w:pStyle w:val="Normal6a"/>
            </w:pPr>
          </w:p>
        </w:tc>
        <w:tc>
          <w:tcPr>
            <w:tcW w:w="4876" w:type="dxa"/>
          </w:tcPr>
          <w:p w14:paraId="09EB6568" w14:textId="77777777" w:rsidR="00DA12ED" w:rsidRPr="00201421" w:rsidRDefault="00DA12ED" w:rsidP="0093139F">
            <w:pPr>
              <w:pStyle w:val="Normal6a"/>
            </w:pPr>
            <w:r w:rsidRPr="00201421">
              <w:rPr>
                <w:b/>
                <w:i/>
              </w:rPr>
              <w:t>2 bis.</w:t>
            </w:r>
            <w:r w:rsidRPr="00201421">
              <w:tab/>
            </w:r>
            <w:r w:rsidRPr="00201421">
              <w:rPr>
                <w:b/>
                <w:i/>
              </w:rPr>
              <w:t>El prestador evaluará, cuando proceda, en una sección independiente de su evaluación de riesgos, el uso voluntario de tecnologías específicas de tratamiento de datos personales y de otros datos en la medida estrictamente necesaria para detectar, denunciar y eliminar los materiales de abuso sexual de menores en línea de sus servicios. Dicho uso voluntario de tecnologías específicas no deberá socavar bajo ninguna circunstancia la integridad y confidencialidad del contenido y las comunicaciones cifrados de extremo a extremo.</w:t>
            </w:r>
          </w:p>
        </w:tc>
      </w:tr>
    </w:tbl>
    <w:p w14:paraId="1859A7D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28885CC"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A81C0C6" w14:textId="77777777" w:rsidR="00DA12ED" w:rsidRPr="00201421" w:rsidRDefault="00DA12ED" w:rsidP="00DA12ED">
      <w:pPr>
        <w:pStyle w:val="AmJustText"/>
      </w:pPr>
      <w:r w:rsidRPr="00201421">
        <w:t>Como propuso el ponente, con la adición de que el uso voluntario mencionado anteriormente de tecnologías específicas no deberá socavar bajo ninguna circunstancia la integridad y confidencialidad del contenido y las comunicaciones cifrados de extremo a extremo.</w:t>
      </w:r>
    </w:p>
    <w:p w14:paraId="2ECD215B" w14:textId="77777777" w:rsidR="00DA12ED" w:rsidRPr="00201421" w:rsidRDefault="00DA12ED" w:rsidP="00DA12ED">
      <w:r w:rsidRPr="00201421">
        <w:rPr>
          <w:rStyle w:val="HideTWBExt"/>
        </w:rPr>
        <w:t>&lt;/Amend&gt;</w:t>
      </w:r>
    </w:p>
    <w:p w14:paraId="0FC77B6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696</w:t>
      </w:r>
      <w:r w:rsidRPr="00201421">
        <w:rPr>
          <w:rStyle w:val="HideTWBExt"/>
          <w:b w:val="0"/>
        </w:rPr>
        <w:t>&lt;/NumAm&gt;</w:t>
      </w:r>
    </w:p>
    <w:p w14:paraId="72D550B7"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7C866ED1" w14:textId="77777777" w:rsidR="00DA12ED" w:rsidRPr="00201421" w:rsidRDefault="00DA12ED" w:rsidP="00DA12ED">
      <w:pPr>
        <w:pStyle w:val="NormalBold"/>
      </w:pPr>
      <w:r w:rsidRPr="00201421">
        <w:rPr>
          <w:rStyle w:val="HideTWBExt"/>
          <w:b w:val="0"/>
        </w:rPr>
        <w:t>&lt;/RepeatBlock-By&gt;</w:t>
      </w:r>
    </w:p>
    <w:p w14:paraId="4C564F5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62DDF52" w14:textId="77777777" w:rsidR="00DA12ED" w:rsidRPr="00201421" w:rsidRDefault="00DA12ED" w:rsidP="00DA12ED">
      <w:pPr>
        <w:pStyle w:val="NormalBold"/>
      </w:pPr>
      <w:r w:rsidRPr="00201421">
        <w:rPr>
          <w:rStyle w:val="HideTWBExt"/>
          <w:b w:val="0"/>
        </w:rPr>
        <w:t>&lt;Article&gt;</w:t>
      </w:r>
      <w:r w:rsidRPr="00201421">
        <w:t>Artículo 3 – apartado 3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64DE999" w14:textId="77777777" w:rsidTr="0093139F">
        <w:trPr>
          <w:trHeight w:val="240"/>
          <w:jc w:val="center"/>
        </w:trPr>
        <w:tc>
          <w:tcPr>
            <w:tcW w:w="9752" w:type="dxa"/>
            <w:gridSpan w:val="2"/>
          </w:tcPr>
          <w:p w14:paraId="48DD2128" w14:textId="77777777" w:rsidR="00DA12ED" w:rsidRPr="00201421" w:rsidRDefault="00DA12ED" w:rsidP="0093139F"/>
        </w:tc>
      </w:tr>
      <w:tr w:rsidR="00DA12ED" w:rsidRPr="00201421" w14:paraId="702E3533" w14:textId="77777777" w:rsidTr="0093139F">
        <w:trPr>
          <w:trHeight w:val="240"/>
          <w:jc w:val="center"/>
        </w:trPr>
        <w:tc>
          <w:tcPr>
            <w:tcW w:w="4876" w:type="dxa"/>
          </w:tcPr>
          <w:p w14:paraId="56078C44" w14:textId="77777777" w:rsidR="00DA12ED" w:rsidRPr="00201421" w:rsidRDefault="00DA12ED" w:rsidP="0093139F">
            <w:pPr>
              <w:pStyle w:val="AmColumnHeading"/>
            </w:pPr>
            <w:r w:rsidRPr="00201421">
              <w:t>Texto de la Comisión</w:t>
            </w:r>
          </w:p>
        </w:tc>
        <w:tc>
          <w:tcPr>
            <w:tcW w:w="4876" w:type="dxa"/>
          </w:tcPr>
          <w:p w14:paraId="7A9CE5F1" w14:textId="77777777" w:rsidR="00DA12ED" w:rsidRPr="00201421" w:rsidRDefault="00DA12ED" w:rsidP="0093139F">
            <w:pPr>
              <w:pStyle w:val="AmColumnHeading"/>
            </w:pPr>
            <w:r w:rsidRPr="00201421">
              <w:t>Enmienda</w:t>
            </w:r>
          </w:p>
        </w:tc>
      </w:tr>
      <w:tr w:rsidR="00DA12ED" w:rsidRPr="00201421" w14:paraId="21976BE1" w14:textId="77777777" w:rsidTr="0093139F">
        <w:trPr>
          <w:jc w:val="center"/>
        </w:trPr>
        <w:tc>
          <w:tcPr>
            <w:tcW w:w="4876" w:type="dxa"/>
          </w:tcPr>
          <w:p w14:paraId="37BBE009" w14:textId="77777777" w:rsidR="00DA12ED" w:rsidRPr="00201421" w:rsidRDefault="00DA12ED" w:rsidP="0093139F">
            <w:pPr>
              <w:pStyle w:val="Normal6a"/>
            </w:pPr>
            <w:r w:rsidRPr="00201421">
              <w:t xml:space="preserve">El prestador podrá solicitar al Centro de la UE que </w:t>
            </w:r>
            <w:r w:rsidRPr="00201421">
              <w:rPr>
                <w:b/>
                <w:bCs/>
                <w:i/>
                <w:iCs/>
              </w:rPr>
              <w:t>lleve a cabo un análisis de muestras de datos representativos y anonimizados para detectar posibles abusos sexuales de menores en línea, como</w:t>
            </w:r>
            <w:r w:rsidRPr="00201421">
              <w:t xml:space="preserve"> apoyo </w:t>
            </w:r>
            <w:r w:rsidRPr="00201421">
              <w:rPr>
                <w:b/>
                <w:i/>
              </w:rPr>
              <w:t>a</w:t>
            </w:r>
            <w:r w:rsidRPr="00201421">
              <w:t xml:space="preserve"> la evaluación de riesgos.</w:t>
            </w:r>
          </w:p>
        </w:tc>
        <w:tc>
          <w:tcPr>
            <w:tcW w:w="4876" w:type="dxa"/>
          </w:tcPr>
          <w:p w14:paraId="3D8E9282" w14:textId="77777777" w:rsidR="00DA12ED" w:rsidRPr="00201421" w:rsidRDefault="00DA12ED" w:rsidP="0093139F">
            <w:pPr>
              <w:pStyle w:val="Normal6a"/>
            </w:pPr>
            <w:r w:rsidRPr="00201421">
              <w:t xml:space="preserve">El prestador podrá solicitar al Centro de la UE que </w:t>
            </w:r>
            <w:r w:rsidRPr="00201421">
              <w:rPr>
                <w:b/>
                <w:i/>
              </w:rPr>
              <w:t xml:space="preserve">preste </w:t>
            </w:r>
            <w:r w:rsidRPr="00201421">
              <w:t xml:space="preserve">apoyo </w:t>
            </w:r>
            <w:r w:rsidRPr="00201421">
              <w:rPr>
                <w:b/>
                <w:i/>
              </w:rPr>
              <w:t>en</w:t>
            </w:r>
            <w:r w:rsidRPr="00201421">
              <w:t xml:space="preserve"> la evaluación de riesgos.</w:t>
            </w:r>
          </w:p>
        </w:tc>
      </w:tr>
    </w:tbl>
    <w:p w14:paraId="49126AB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2957986" w14:textId="77777777" w:rsidR="00DA12ED" w:rsidRPr="00201421" w:rsidRDefault="00DA12ED" w:rsidP="00DA12ED">
      <w:r w:rsidRPr="00201421">
        <w:rPr>
          <w:rStyle w:val="HideTWBExt"/>
        </w:rPr>
        <w:t>&lt;/Amend&gt;</w:t>
      </w:r>
    </w:p>
    <w:p w14:paraId="4C7DBDA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697</w:t>
      </w:r>
      <w:r w:rsidRPr="00201421">
        <w:rPr>
          <w:rStyle w:val="HideTWBExt"/>
          <w:b w:val="0"/>
        </w:rPr>
        <w:t>&lt;/NumAm&gt;</w:t>
      </w:r>
    </w:p>
    <w:p w14:paraId="0EE1A9E1"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23EDA09"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403F2EB6" w14:textId="77777777" w:rsidR="00DA12ED" w:rsidRPr="00201421" w:rsidRDefault="00DA12ED" w:rsidP="00DA12ED">
      <w:pPr>
        <w:pStyle w:val="NormalBold"/>
      </w:pPr>
      <w:r w:rsidRPr="00201421">
        <w:rPr>
          <w:rStyle w:val="HideTWBExt"/>
          <w:b w:val="0"/>
        </w:rPr>
        <w:t>&lt;/RepeatBlock-By&gt;</w:t>
      </w:r>
    </w:p>
    <w:p w14:paraId="52EFD2B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574663D" w14:textId="77777777" w:rsidR="00DA12ED" w:rsidRPr="00201421" w:rsidRDefault="00DA12ED" w:rsidP="00DA12ED">
      <w:pPr>
        <w:pStyle w:val="NormalBold"/>
      </w:pPr>
      <w:r w:rsidRPr="00201421">
        <w:rPr>
          <w:rStyle w:val="HideTWBExt"/>
          <w:b w:val="0"/>
        </w:rPr>
        <w:t>&lt;Article&gt;</w:t>
      </w:r>
      <w:r w:rsidRPr="00201421">
        <w:t>Artículo 3 – apartado 3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9925519" w14:textId="77777777" w:rsidTr="0093139F">
        <w:trPr>
          <w:trHeight w:val="240"/>
          <w:jc w:val="center"/>
        </w:trPr>
        <w:tc>
          <w:tcPr>
            <w:tcW w:w="9752" w:type="dxa"/>
            <w:gridSpan w:val="2"/>
          </w:tcPr>
          <w:p w14:paraId="6D831A3C" w14:textId="77777777" w:rsidR="00DA12ED" w:rsidRPr="00201421" w:rsidRDefault="00DA12ED" w:rsidP="0093139F"/>
        </w:tc>
      </w:tr>
      <w:tr w:rsidR="00DA12ED" w:rsidRPr="00201421" w14:paraId="2D84F2CF" w14:textId="77777777" w:rsidTr="0093139F">
        <w:trPr>
          <w:trHeight w:val="240"/>
          <w:jc w:val="center"/>
        </w:trPr>
        <w:tc>
          <w:tcPr>
            <w:tcW w:w="4876" w:type="dxa"/>
          </w:tcPr>
          <w:p w14:paraId="5DD79019" w14:textId="77777777" w:rsidR="00DA12ED" w:rsidRPr="00201421" w:rsidRDefault="00DA12ED" w:rsidP="0093139F">
            <w:pPr>
              <w:pStyle w:val="AmColumnHeading"/>
            </w:pPr>
            <w:r w:rsidRPr="00201421">
              <w:t>Texto de la Comisión</w:t>
            </w:r>
          </w:p>
        </w:tc>
        <w:tc>
          <w:tcPr>
            <w:tcW w:w="4876" w:type="dxa"/>
          </w:tcPr>
          <w:p w14:paraId="31BFFE21" w14:textId="77777777" w:rsidR="00DA12ED" w:rsidRPr="00201421" w:rsidRDefault="00DA12ED" w:rsidP="0093139F">
            <w:pPr>
              <w:pStyle w:val="AmColumnHeading"/>
            </w:pPr>
            <w:r w:rsidRPr="00201421">
              <w:t>Enmienda</w:t>
            </w:r>
          </w:p>
        </w:tc>
      </w:tr>
      <w:tr w:rsidR="00DA12ED" w:rsidRPr="00201421" w14:paraId="7C0680CB" w14:textId="77777777" w:rsidTr="0093139F">
        <w:trPr>
          <w:jc w:val="center"/>
        </w:trPr>
        <w:tc>
          <w:tcPr>
            <w:tcW w:w="4876" w:type="dxa"/>
          </w:tcPr>
          <w:p w14:paraId="6063B93A" w14:textId="77777777" w:rsidR="00DA12ED" w:rsidRPr="00201421" w:rsidRDefault="00DA12ED" w:rsidP="0093139F">
            <w:pPr>
              <w:pStyle w:val="Normal6a"/>
            </w:pPr>
            <w:r w:rsidRPr="00201421">
              <w:t xml:space="preserve">El prestador podrá solicitar al Centro de la UE que lleve a cabo un análisis de </w:t>
            </w:r>
            <w:r w:rsidRPr="00201421">
              <w:rPr>
                <w:b/>
                <w:bCs/>
                <w:i/>
                <w:iCs/>
              </w:rPr>
              <w:t>muestras de datos representativos y anonimizados para detectar posibles abusos sexuales de menores en línea,</w:t>
            </w:r>
            <w:r w:rsidRPr="00201421">
              <w:t xml:space="preserve"> como apoyo a la evaluación de riesgos.</w:t>
            </w:r>
          </w:p>
        </w:tc>
        <w:tc>
          <w:tcPr>
            <w:tcW w:w="4876" w:type="dxa"/>
          </w:tcPr>
          <w:p w14:paraId="6CC5D197" w14:textId="77777777" w:rsidR="00DA12ED" w:rsidRPr="00201421" w:rsidRDefault="00DA12ED" w:rsidP="0093139F">
            <w:pPr>
              <w:pStyle w:val="Normal6a"/>
            </w:pPr>
            <w:r w:rsidRPr="00201421">
              <w:t xml:space="preserve">El prestador podrá solicitar al Centro de la UE que lleve a cabo un análisis de </w:t>
            </w:r>
            <w:r w:rsidRPr="00201421">
              <w:rPr>
                <w:b/>
                <w:i/>
              </w:rPr>
              <w:t>la metodología para la evaluación de riesgos</w:t>
            </w:r>
            <w:r w:rsidRPr="00201421">
              <w:t xml:space="preserve"> como apoyo a la evaluación de riesgos.</w:t>
            </w:r>
          </w:p>
        </w:tc>
      </w:tr>
    </w:tbl>
    <w:p w14:paraId="2087DE2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762B2D3"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4072F9A8" w14:textId="77777777" w:rsidR="00DA12ED" w:rsidRPr="00201421" w:rsidRDefault="00DA12ED" w:rsidP="00DA12ED">
      <w:pPr>
        <w:pStyle w:val="AmJustText"/>
      </w:pPr>
      <w:r w:rsidRPr="00201421">
        <w:t>Ninguno de los requisitos establecidos en el apartado 2 requeriría el examen de muestras de datos. Es mejor respaldar a los prestadores con un análisis de la metodología que utilizan para las evaluaciones de riesgos, con el fin de mejorar los resultados y apoyar a las pymes.</w:t>
      </w:r>
    </w:p>
    <w:p w14:paraId="15E073EE" w14:textId="77777777" w:rsidR="00DA12ED" w:rsidRPr="00201421" w:rsidRDefault="00DA12ED" w:rsidP="00DA12ED">
      <w:r w:rsidRPr="00201421">
        <w:rPr>
          <w:rStyle w:val="HideTWBExt"/>
        </w:rPr>
        <w:t>&lt;/Amend&gt;</w:t>
      </w:r>
    </w:p>
    <w:p w14:paraId="6D72069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698</w:t>
      </w:r>
      <w:r w:rsidRPr="00201421">
        <w:rPr>
          <w:rStyle w:val="HideTWBExt"/>
          <w:b w:val="0"/>
        </w:rPr>
        <w:t>&lt;/NumAm&gt;</w:t>
      </w:r>
    </w:p>
    <w:p w14:paraId="4A730B0C"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3A7B9683" w14:textId="77777777" w:rsidR="00DA12ED" w:rsidRPr="00201421" w:rsidRDefault="00DA12ED" w:rsidP="00DA12ED">
      <w:pPr>
        <w:pStyle w:val="NormalBold"/>
      </w:pPr>
      <w:r w:rsidRPr="00201421">
        <w:rPr>
          <w:rStyle w:val="HideTWBExt"/>
          <w:b w:val="0"/>
        </w:rPr>
        <w:t>&lt;/RepeatBlock-By&gt;</w:t>
      </w:r>
    </w:p>
    <w:p w14:paraId="324A008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C03D658" w14:textId="77777777" w:rsidR="00DA12ED" w:rsidRPr="00201421" w:rsidRDefault="00DA12ED" w:rsidP="00DA12ED">
      <w:pPr>
        <w:pStyle w:val="NormalBold"/>
      </w:pPr>
      <w:r w:rsidRPr="00201421">
        <w:rPr>
          <w:rStyle w:val="HideTWBExt"/>
          <w:b w:val="0"/>
        </w:rPr>
        <w:t>&lt;Article&gt;</w:t>
      </w:r>
      <w:r w:rsidRPr="00201421">
        <w:t>Artículo 3 – apartado 3 – párrafo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78CE04" w14:textId="77777777" w:rsidTr="0093139F">
        <w:trPr>
          <w:trHeight w:val="240"/>
          <w:jc w:val="center"/>
        </w:trPr>
        <w:tc>
          <w:tcPr>
            <w:tcW w:w="9752" w:type="dxa"/>
            <w:gridSpan w:val="2"/>
          </w:tcPr>
          <w:p w14:paraId="1A42E5DB" w14:textId="77777777" w:rsidR="00DA12ED" w:rsidRPr="00201421" w:rsidRDefault="00DA12ED" w:rsidP="0093139F"/>
        </w:tc>
      </w:tr>
      <w:tr w:rsidR="00DA12ED" w:rsidRPr="00201421" w14:paraId="1A8F12AA" w14:textId="77777777" w:rsidTr="0093139F">
        <w:trPr>
          <w:trHeight w:val="240"/>
          <w:jc w:val="center"/>
        </w:trPr>
        <w:tc>
          <w:tcPr>
            <w:tcW w:w="4876" w:type="dxa"/>
          </w:tcPr>
          <w:p w14:paraId="1C841F8F" w14:textId="77777777" w:rsidR="00DA12ED" w:rsidRPr="00201421" w:rsidRDefault="00DA12ED" w:rsidP="0093139F">
            <w:pPr>
              <w:pStyle w:val="AmColumnHeading"/>
            </w:pPr>
            <w:r w:rsidRPr="00201421">
              <w:t>Texto de la Comisión</w:t>
            </w:r>
          </w:p>
        </w:tc>
        <w:tc>
          <w:tcPr>
            <w:tcW w:w="4876" w:type="dxa"/>
          </w:tcPr>
          <w:p w14:paraId="13BB7BF5" w14:textId="77777777" w:rsidR="00DA12ED" w:rsidRPr="00201421" w:rsidRDefault="00DA12ED" w:rsidP="0093139F">
            <w:pPr>
              <w:pStyle w:val="AmColumnHeading"/>
            </w:pPr>
            <w:r w:rsidRPr="00201421">
              <w:t>Enmienda</w:t>
            </w:r>
          </w:p>
        </w:tc>
      </w:tr>
      <w:tr w:rsidR="00DA12ED" w:rsidRPr="00201421" w14:paraId="3F2150B3" w14:textId="77777777" w:rsidTr="0093139F">
        <w:trPr>
          <w:jc w:val="center"/>
        </w:trPr>
        <w:tc>
          <w:tcPr>
            <w:tcW w:w="4876" w:type="dxa"/>
          </w:tcPr>
          <w:p w14:paraId="7DCBC11F" w14:textId="77777777" w:rsidR="00DA12ED" w:rsidRPr="00201421" w:rsidRDefault="00DA12ED" w:rsidP="0093139F">
            <w:pPr>
              <w:pStyle w:val="Normal6a"/>
            </w:pPr>
          </w:p>
        </w:tc>
        <w:tc>
          <w:tcPr>
            <w:tcW w:w="4876" w:type="dxa"/>
          </w:tcPr>
          <w:p w14:paraId="0CBCB967" w14:textId="77777777" w:rsidR="00DA12ED" w:rsidRPr="00201421" w:rsidRDefault="00DA12ED" w:rsidP="0093139F">
            <w:pPr>
              <w:pStyle w:val="Normal6a"/>
            </w:pPr>
            <w:r w:rsidRPr="00201421">
              <w:rPr>
                <w:b/>
                <w:i/>
              </w:rPr>
              <w:t>Ni la solicitud ni su análisis posterior que el Centro de la UE pueda realizar eximirán al prestador de su obligación de llevar a cabo una evaluación de riesgos conforme a los apartados 1 y 2 del presente artículo, y de cumplir con otras obligaciones establecidas en el presente Reglamento.</w:t>
            </w:r>
          </w:p>
        </w:tc>
      </w:tr>
    </w:tbl>
    <w:p w14:paraId="7C21CA4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759EB2C" w14:textId="77777777" w:rsidR="00DA12ED" w:rsidRPr="00201421" w:rsidRDefault="00DA12ED" w:rsidP="00DA12ED">
      <w:r w:rsidRPr="00201421">
        <w:rPr>
          <w:rStyle w:val="HideTWBExt"/>
        </w:rPr>
        <w:t>&lt;/Amend&gt;</w:t>
      </w:r>
    </w:p>
    <w:p w14:paraId="242478A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699</w:t>
      </w:r>
      <w:r w:rsidRPr="00201421">
        <w:rPr>
          <w:rStyle w:val="HideTWBExt"/>
          <w:b w:val="0"/>
        </w:rPr>
        <w:t>&lt;/NumAm&gt;</w:t>
      </w:r>
    </w:p>
    <w:p w14:paraId="2634C08F"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50CC0265" w14:textId="77777777" w:rsidR="00DA12ED" w:rsidRPr="00201421" w:rsidRDefault="00DA12ED" w:rsidP="00DA12ED">
      <w:pPr>
        <w:pStyle w:val="NormalBold"/>
      </w:pPr>
      <w:r w:rsidRPr="00201421">
        <w:rPr>
          <w:rStyle w:val="HideTWBExt"/>
          <w:b w:val="0"/>
        </w:rPr>
        <w:t>&lt;/RepeatBlock-By&gt;</w:t>
      </w:r>
    </w:p>
    <w:p w14:paraId="3D84AB5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5AF0459" w14:textId="77777777" w:rsidR="00DA12ED" w:rsidRPr="00201421" w:rsidRDefault="00DA12ED" w:rsidP="00DA12ED">
      <w:pPr>
        <w:pStyle w:val="NormalBold"/>
      </w:pPr>
      <w:r w:rsidRPr="00201421">
        <w:rPr>
          <w:rStyle w:val="HideTWBExt"/>
          <w:b w:val="0"/>
        </w:rPr>
        <w:t>&lt;Article&gt;</w:t>
      </w:r>
      <w:r w:rsidRPr="00201421">
        <w:t>Artículo 3 – apartado 3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F0C5E0C" w14:textId="77777777" w:rsidTr="0093139F">
        <w:trPr>
          <w:trHeight w:val="240"/>
          <w:jc w:val="center"/>
        </w:trPr>
        <w:tc>
          <w:tcPr>
            <w:tcW w:w="9752" w:type="dxa"/>
            <w:gridSpan w:val="2"/>
          </w:tcPr>
          <w:p w14:paraId="4646A3F2" w14:textId="77777777" w:rsidR="00DA12ED" w:rsidRPr="00201421" w:rsidRDefault="00DA12ED" w:rsidP="0093139F"/>
        </w:tc>
      </w:tr>
      <w:tr w:rsidR="00DA12ED" w:rsidRPr="00201421" w14:paraId="13AB8484" w14:textId="77777777" w:rsidTr="0093139F">
        <w:trPr>
          <w:trHeight w:val="240"/>
          <w:jc w:val="center"/>
        </w:trPr>
        <w:tc>
          <w:tcPr>
            <w:tcW w:w="4876" w:type="dxa"/>
          </w:tcPr>
          <w:p w14:paraId="3880B1C0" w14:textId="77777777" w:rsidR="00DA12ED" w:rsidRPr="00201421" w:rsidRDefault="00DA12ED" w:rsidP="0093139F">
            <w:pPr>
              <w:pStyle w:val="AmColumnHeading"/>
            </w:pPr>
            <w:r w:rsidRPr="00201421">
              <w:t>Texto de la Comisión</w:t>
            </w:r>
          </w:p>
        </w:tc>
        <w:tc>
          <w:tcPr>
            <w:tcW w:w="4876" w:type="dxa"/>
          </w:tcPr>
          <w:p w14:paraId="3C2FDFDA" w14:textId="77777777" w:rsidR="00DA12ED" w:rsidRPr="00201421" w:rsidRDefault="00DA12ED" w:rsidP="0093139F">
            <w:pPr>
              <w:pStyle w:val="AmColumnHeading"/>
            </w:pPr>
            <w:r w:rsidRPr="00201421">
              <w:t>Enmienda</w:t>
            </w:r>
          </w:p>
        </w:tc>
      </w:tr>
      <w:tr w:rsidR="00DA12ED" w:rsidRPr="00201421" w14:paraId="2B36323F" w14:textId="77777777" w:rsidTr="0093139F">
        <w:trPr>
          <w:jc w:val="center"/>
        </w:trPr>
        <w:tc>
          <w:tcPr>
            <w:tcW w:w="4876" w:type="dxa"/>
          </w:tcPr>
          <w:p w14:paraId="36077905" w14:textId="77777777" w:rsidR="00DA12ED" w:rsidRPr="00201421" w:rsidRDefault="00DA12ED" w:rsidP="0093139F">
            <w:pPr>
              <w:pStyle w:val="Normal6a"/>
            </w:pPr>
            <w:r w:rsidRPr="00201421">
              <w:t xml:space="preserve">Los costes en que incurra el Centro de la UE para </w:t>
            </w:r>
            <w:r w:rsidRPr="00201421">
              <w:rPr>
                <w:b/>
                <w:bCs/>
                <w:i/>
                <w:iCs/>
              </w:rPr>
              <w:t>la realización de dicho análisis</w:t>
            </w:r>
            <w:r w:rsidRPr="00201421">
              <w:t xml:space="preserve"> correrán a cargo del prestador solicitante. Sin embargo, el Centro de la UE correrá con dichos costes cuando el prestador sea una microempresa o una pequeña o mediana empresa</w:t>
            </w:r>
            <w:r w:rsidRPr="00201421">
              <w:rPr>
                <w:b/>
                <w:bCs/>
                <w:i/>
                <w:iCs/>
              </w:rPr>
              <w:t>, siempre que la solicitud sea razonablemente necesaria para respaldar la evaluación de riesgos</w:t>
            </w:r>
            <w:r w:rsidRPr="00201421">
              <w:t>.</w:t>
            </w:r>
          </w:p>
        </w:tc>
        <w:tc>
          <w:tcPr>
            <w:tcW w:w="4876" w:type="dxa"/>
          </w:tcPr>
          <w:p w14:paraId="57BA9014" w14:textId="77777777" w:rsidR="00DA12ED" w:rsidRPr="00201421" w:rsidRDefault="00DA12ED" w:rsidP="0093139F">
            <w:pPr>
              <w:pStyle w:val="Normal6a"/>
            </w:pPr>
            <w:r w:rsidRPr="00201421">
              <w:t xml:space="preserve">Los costes en que incurra el Centro de la UE para </w:t>
            </w:r>
            <w:r w:rsidRPr="00201421">
              <w:rPr>
                <w:b/>
                <w:bCs/>
                <w:i/>
                <w:iCs/>
              </w:rPr>
              <w:t>el apoyo de la evaluación de riesgos</w:t>
            </w:r>
            <w:r w:rsidRPr="00201421">
              <w:t xml:space="preserve"> correrán a cargo del prestador solicitante. Sin embargo, el Centro de la UE correrá con dichos costes cuando el prestador sea una microempresa o una pequeña o mediana empresa.</w:t>
            </w:r>
          </w:p>
        </w:tc>
      </w:tr>
    </w:tbl>
    <w:p w14:paraId="593272B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F6738BB" w14:textId="77777777" w:rsidR="00DA12ED" w:rsidRPr="00201421" w:rsidRDefault="00DA12ED" w:rsidP="00DA12ED">
      <w:r w:rsidRPr="00201421">
        <w:rPr>
          <w:rStyle w:val="HideTWBExt"/>
        </w:rPr>
        <w:t>&lt;/Amend&gt;</w:t>
      </w:r>
    </w:p>
    <w:p w14:paraId="78F300F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700</w:t>
      </w:r>
      <w:r w:rsidRPr="00201421">
        <w:rPr>
          <w:rStyle w:val="HideTWBExt"/>
          <w:b w:val="0"/>
        </w:rPr>
        <w:t>&lt;/NumAm&gt;</w:t>
      </w:r>
    </w:p>
    <w:p w14:paraId="1D783C0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8A3929D"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63C621C" w14:textId="77777777" w:rsidR="00DA12ED" w:rsidRPr="00201421" w:rsidRDefault="00DA12ED" w:rsidP="00DA12ED">
      <w:pPr>
        <w:pStyle w:val="NormalBold"/>
      </w:pPr>
      <w:r w:rsidRPr="00201421">
        <w:rPr>
          <w:rStyle w:val="HideTWBExt"/>
          <w:b w:val="0"/>
        </w:rPr>
        <w:t>&lt;/RepeatBlock-By&gt;</w:t>
      </w:r>
    </w:p>
    <w:p w14:paraId="758C942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D1D718B" w14:textId="77777777" w:rsidR="00DA12ED" w:rsidRPr="00201421" w:rsidRDefault="00DA12ED" w:rsidP="00DA12ED">
      <w:pPr>
        <w:pStyle w:val="NormalBold"/>
      </w:pPr>
      <w:r w:rsidRPr="00201421">
        <w:rPr>
          <w:rStyle w:val="HideTWBExt"/>
          <w:b w:val="0"/>
        </w:rPr>
        <w:t>&lt;Article&gt;</w:t>
      </w:r>
      <w:r w:rsidRPr="00201421">
        <w:t>Artículo 3 – apartado 3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B254166" w14:textId="77777777" w:rsidTr="0093139F">
        <w:trPr>
          <w:trHeight w:val="240"/>
          <w:jc w:val="center"/>
        </w:trPr>
        <w:tc>
          <w:tcPr>
            <w:tcW w:w="9752" w:type="dxa"/>
            <w:gridSpan w:val="2"/>
          </w:tcPr>
          <w:p w14:paraId="5D99AA40" w14:textId="77777777" w:rsidR="00DA12ED" w:rsidRPr="00201421" w:rsidRDefault="00DA12ED" w:rsidP="0093139F"/>
        </w:tc>
      </w:tr>
      <w:tr w:rsidR="00DA12ED" w:rsidRPr="00201421" w14:paraId="23B8E9A7" w14:textId="77777777" w:rsidTr="0093139F">
        <w:trPr>
          <w:trHeight w:val="240"/>
          <w:jc w:val="center"/>
        </w:trPr>
        <w:tc>
          <w:tcPr>
            <w:tcW w:w="4876" w:type="dxa"/>
          </w:tcPr>
          <w:p w14:paraId="0F4AD254" w14:textId="77777777" w:rsidR="00DA12ED" w:rsidRPr="00201421" w:rsidRDefault="00DA12ED" w:rsidP="0093139F">
            <w:pPr>
              <w:pStyle w:val="AmColumnHeading"/>
            </w:pPr>
            <w:r w:rsidRPr="00201421">
              <w:t>Texto de la Comisión</w:t>
            </w:r>
          </w:p>
        </w:tc>
        <w:tc>
          <w:tcPr>
            <w:tcW w:w="4876" w:type="dxa"/>
          </w:tcPr>
          <w:p w14:paraId="4473A620" w14:textId="77777777" w:rsidR="00DA12ED" w:rsidRPr="00201421" w:rsidRDefault="00DA12ED" w:rsidP="0093139F">
            <w:pPr>
              <w:pStyle w:val="AmColumnHeading"/>
            </w:pPr>
            <w:r w:rsidRPr="00201421">
              <w:t>Enmienda</w:t>
            </w:r>
          </w:p>
        </w:tc>
      </w:tr>
      <w:tr w:rsidR="00DA12ED" w:rsidRPr="00201421" w14:paraId="1606EA5D" w14:textId="77777777" w:rsidTr="0093139F">
        <w:trPr>
          <w:jc w:val="center"/>
        </w:trPr>
        <w:tc>
          <w:tcPr>
            <w:tcW w:w="4876" w:type="dxa"/>
          </w:tcPr>
          <w:p w14:paraId="07E85ED9" w14:textId="77777777" w:rsidR="00DA12ED" w:rsidRPr="00201421" w:rsidRDefault="00DA12ED" w:rsidP="0093139F">
            <w:pPr>
              <w:pStyle w:val="Normal6a"/>
            </w:pPr>
            <w:r w:rsidRPr="00201421">
              <w:t>Los costes en que incurra el Centro de la UE para la realización de dicho análisis correrán a cargo del prestador solicitante. Sin embargo, el Centro de la UE correrá con dichos costes cuando el prestador sea una microempresa o una pequeña o mediana empresa</w:t>
            </w:r>
            <w:r w:rsidRPr="00201421">
              <w:rPr>
                <w:b/>
                <w:bCs/>
                <w:i/>
                <w:iCs/>
              </w:rPr>
              <w:t>, siempre que</w:t>
            </w:r>
            <w:r w:rsidRPr="00201421">
              <w:t xml:space="preserve"> la solicitud sea razonablemente necesaria para respaldar la evaluación de riesgos.</w:t>
            </w:r>
          </w:p>
        </w:tc>
        <w:tc>
          <w:tcPr>
            <w:tcW w:w="4876" w:type="dxa"/>
          </w:tcPr>
          <w:p w14:paraId="788B60A1" w14:textId="77777777" w:rsidR="00DA12ED" w:rsidRPr="00201421" w:rsidRDefault="00DA12ED" w:rsidP="0093139F">
            <w:pPr>
              <w:pStyle w:val="Normal6a"/>
            </w:pPr>
            <w:r w:rsidRPr="00201421">
              <w:t>Los costes en que incurra el Centro de la UE para la realización de dicho análisis correrán a cargo del prestador solicitante. Sin embargo, el Centro de la UE correrá con dichos costes cuando el prestador sea una microempresa o una pequeña o mediana empresa</w:t>
            </w:r>
            <w:r w:rsidRPr="00201421">
              <w:rPr>
                <w:b/>
                <w:i/>
              </w:rPr>
              <w:t xml:space="preserve">. </w:t>
            </w:r>
            <w:r w:rsidRPr="00201421">
              <w:rPr>
                <w:b/>
                <w:bCs/>
                <w:i/>
                <w:iCs/>
              </w:rPr>
              <w:t>El Centro podrá rechazar</w:t>
            </w:r>
            <w:r w:rsidRPr="00201421">
              <w:t xml:space="preserve"> la solicitud </w:t>
            </w:r>
            <w:r w:rsidRPr="00201421">
              <w:rPr>
                <w:b/>
                <w:bCs/>
                <w:i/>
                <w:iCs/>
              </w:rPr>
              <w:t>cuando no</w:t>
            </w:r>
            <w:r w:rsidRPr="00201421">
              <w:t xml:space="preserve"> sea razonablemente necesaria para respaldar la evaluación de riesgos.</w:t>
            </w:r>
          </w:p>
        </w:tc>
      </w:tr>
    </w:tbl>
    <w:p w14:paraId="2259BE9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7F1614C" w14:textId="77777777" w:rsidR="00DA12ED" w:rsidRPr="00201421" w:rsidRDefault="00DA12ED" w:rsidP="00DA12ED">
      <w:r w:rsidRPr="00201421">
        <w:rPr>
          <w:rStyle w:val="HideTWBExt"/>
        </w:rPr>
        <w:t>&lt;/Amend&gt;</w:t>
      </w:r>
    </w:p>
    <w:p w14:paraId="103488F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701</w:t>
      </w:r>
      <w:r w:rsidRPr="00201421">
        <w:rPr>
          <w:rStyle w:val="HideTWBExt"/>
          <w:b w:val="0"/>
        </w:rPr>
        <w:t>&lt;/NumAm&gt;</w:t>
      </w:r>
    </w:p>
    <w:p w14:paraId="4A7608D9" w14:textId="77777777" w:rsidR="00DA12ED" w:rsidRPr="00201421" w:rsidRDefault="00DA12ED" w:rsidP="00DA12ED">
      <w:pPr>
        <w:pStyle w:val="NormalBold"/>
      </w:pPr>
      <w:r w:rsidRPr="00201421">
        <w:rPr>
          <w:rStyle w:val="HideTWBExt"/>
          <w:b w:val="0"/>
        </w:rPr>
        <w:t>&lt;RepeatBlock-By&gt;&lt;Members&gt;</w:t>
      </w:r>
      <w:r w:rsidRPr="00201421">
        <w:t>Maria Grapini</w:t>
      </w:r>
      <w:r w:rsidRPr="00201421">
        <w:rPr>
          <w:rStyle w:val="HideTWBExt"/>
          <w:b w:val="0"/>
        </w:rPr>
        <w:t>&lt;/Members&gt;</w:t>
      </w:r>
    </w:p>
    <w:p w14:paraId="2D3E465F" w14:textId="77777777" w:rsidR="00DA12ED" w:rsidRPr="00201421" w:rsidRDefault="00DA12ED" w:rsidP="00DA12ED">
      <w:pPr>
        <w:pStyle w:val="NormalBold"/>
      </w:pPr>
      <w:r w:rsidRPr="00201421">
        <w:rPr>
          <w:rStyle w:val="HideTWBExt"/>
          <w:b w:val="0"/>
        </w:rPr>
        <w:t>&lt;/RepeatBlock-By&gt;</w:t>
      </w:r>
    </w:p>
    <w:p w14:paraId="491E86A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3215E5C" w14:textId="77777777" w:rsidR="00DA12ED" w:rsidRPr="00201421" w:rsidRDefault="00DA12ED" w:rsidP="00DA12ED">
      <w:pPr>
        <w:pStyle w:val="NormalBold"/>
      </w:pPr>
      <w:r w:rsidRPr="00201421">
        <w:rPr>
          <w:rStyle w:val="HideTWBExt"/>
          <w:b w:val="0"/>
        </w:rPr>
        <w:t>&lt;Article&gt;</w:t>
      </w:r>
      <w:r w:rsidRPr="00201421">
        <w:t>Artículo 3 – apartado 3 – párrafo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F97D7A5" w14:textId="77777777" w:rsidTr="0093139F">
        <w:trPr>
          <w:trHeight w:hRule="exact" w:val="240"/>
          <w:jc w:val="center"/>
        </w:trPr>
        <w:tc>
          <w:tcPr>
            <w:tcW w:w="9752" w:type="dxa"/>
            <w:gridSpan w:val="2"/>
          </w:tcPr>
          <w:p w14:paraId="222DBC27" w14:textId="77777777" w:rsidR="00DA12ED" w:rsidRPr="00201421" w:rsidRDefault="00DA12ED" w:rsidP="0093139F"/>
        </w:tc>
      </w:tr>
      <w:tr w:rsidR="00DA12ED" w:rsidRPr="00201421" w14:paraId="7D9C59D2" w14:textId="77777777" w:rsidTr="0093139F">
        <w:trPr>
          <w:trHeight w:val="240"/>
          <w:jc w:val="center"/>
        </w:trPr>
        <w:tc>
          <w:tcPr>
            <w:tcW w:w="4876" w:type="dxa"/>
          </w:tcPr>
          <w:p w14:paraId="0F38A69E" w14:textId="77777777" w:rsidR="00DA12ED" w:rsidRPr="00201421" w:rsidRDefault="00DA12ED" w:rsidP="0093139F">
            <w:pPr>
              <w:pStyle w:val="AmColumnHeading"/>
            </w:pPr>
            <w:r w:rsidRPr="00201421">
              <w:t>Texto de la Comisión</w:t>
            </w:r>
          </w:p>
        </w:tc>
        <w:tc>
          <w:tcPr>
            <w:tcW w:w="4876" w:type="dxa"/>
          </w:tcPr>
          <w:p w14:paraId="0B5CAE6E" w14:textId="77777777" w:rsidR="00DA12ED" w:rsidRPr="00201421" w:rsidRDefault="00DA12ED" w:rsidP="0093139F">
            <w:pPr>
              <w:pStyle w:val="AmColumnHeading"/>
            </w:pPr>
            <w:r w:rsidRPr="00201421">
              <w:t>Enmienda</w:t>
            </w:r>
          </w:p>
        </w:tc>
      </w:tr>
      <w:tr w:rsidR="00DA12ED" w:rsidRPr="00201421" w14:paraId="5599074E" w14:textId="77777777" w:rsidTr="0093139F">
        <w:trPr>
          <w:jc w:val="center"/>
        </w:trPr>
        <w:tc>
          <w:tcPr>
            <w:tcW w:w="4876" w:type="dxa"/>
          </w:tcPr>
          <w:p w14:paraId="722EBF67" w14:textId="77777777" w:rsidR="00DA12ED" w:rsidRPr="00201421" w:rsidRDefault="00DA12ED" w:rsidP="0093139F">
            <w:pPr>
              <w:pStyle w:val="Normal6a"/>
            </w:pPr>
            <w:r w:rsidRPr="00201421">
              <w:rPr>
                <w:b/>
                <w:i/>
              </w:rPr>
              <w:t>La Comisión estará facultada para adoptar actos delegados con arreglo al artículo 86 a fin de completar el presente Reglamento con las normas detalladas necesarias relativas a la determinación e imputación de dichos costes, y la aplicación de la exención para las microempresas y las pequeñas y medianas empresas.</w:t>
            </w:r>
          </w:p>
        </w:tc>
        <w:tc>
          <w:tcPr>
            <w:tcW w:w="4876" w:type="dxa"/>
          </w:tcPr>
          <w:p w14:paraId="0671C4D6" w14:textId="77777777" w:rsidR="00DA12ED" w:rsidRPr="00201421" w:rsidRDefault="00DA12ED" w:rsidP="0093139F">
            <w:pPr>
              <w:pStyle w:val="Normal6a"/>
            </w:pPr>
            <w:r w:rsidRPr="00201421">
              <w:rPr>
                <w:b/>
                <w:i/>
              </w:rPr>
              <w:t>suprimido</w:t>
            </w:r>
          </w:p>
        </w:tc>
      </w:tr>
    </w:tbl>
    <w:p w14:paraId="6ABA12B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{RO}</w:t>
      </w:r>
      <w:r w:rsidRPr="00201421">
        <w:t>ro</w:t>
      </w:r>
      <w:r w:rsidRPr="00201421">
        <w:rPr>
          <w:rStyle w:val="HideTWBExt"/>
        </w:rPr>
        <w:t>&lt;/Original&gt;</w:t>
      </w:r>
    </w:p>
    <w:p w14:paraId="7F6C5549" w14:textId="77777777" w:rsidR="00DA12ED" w:rsidRPr="00201421" w:rsidRDefault="00DA12ED" w:rsidP="00DA12ED">
      <w:r w:rsidRPr="00201421">
        <w:rPr>
          <w:rStyle w:val="HideTWBExt"/>
        </w:rPr>
        <w:t>&lt;/Amend&gt;</w:t>
      </w:r>
    </w:p>
    <w:p w14:paraId="1F0314B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702</w:t>
      </w:r>
      <w:r w:rsidRPr="00201421">
        <w:rPr>
          <w:rStyle w:val="HideTWBExt"/>
          <w:b w:val="0"/>
        </w:rPr>
        <w:t>&lt;/NumAm&gt;</w:t>
      </w:r>
    </w:p>
    <w:p w14:paraId="543EF325"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E02A88A"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17085E4C" w14:textId="77777777" w:rsidR="00DA12ED" w:rsidRPr="00201421" w:rsidRDefault="00DA12ED" w:rsidP="00DA12ED">
      <w:pPr>
        <w:pStyle w:val="NormalBold"/>
      </w:pPr>
      <w:r w:rsidRPr="00201421">
        <w:rPr>
          <w:rStyle w:val="HideTWBExt"/>
          <w:b w:val="0"/>
        </w:rPr>
        <w:t>&lt;/RepeatBlock-By&gt;</w:t>
      </w:r>
    </w:p>
    <w:p w14:paraId="37164AD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D432EDE" w14:textId="77777777" w:rsidR="00DA12ED" w:rsidRPr="00201421" w:rsidRDefault="00DA12ED" w:rsidP="00DA12ED">
      <w:pPr>
        <w:pStyle w:val="NormalBold"/>
      </w:pPr>
      <w:r w:rsidRPr="00201421">
        <w:rPr>
          <w:rStyle w:val="HideTWBExt"/>
          <w:b w:val="0"/>
        </w:rPr>
        <w:t>&lt;Article&gt;</w:t>
      </w:r>
      <w:r w:rsidRPr="00201421">
        <w:t>Artículo 3 – apartado 3 – párrafo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951426B" w14:textId="77777777" w:rsidTr="0093139F">
        <w:trPr>
          <w:trHeight w:val="240"/>
          <w:jc w:val="center"/>
        </w:trPr>
        <w:tc>
          <w:tcPr>
            <w:tcW w:w="9752" w:type="dxa"/>
            <w:gridSpan w:val="2"/>
          </w:tcPr>
          <w:p w14:paraId="4569DD07" w14:textId="77777777" w:rsidR="00DA12ED" w:rsidRPr="00201421" w:rsidRDefault="00DA12ED" w:rsidP="0093139F"/>
        </w:tc>
      </w:tr>
      <w:tr w:rsidR="00DA12ED" w:rsidRPr="00201421" w14:paraId="5D454C04" w14:textId="77777777" w:rsidTr="0093139F">
        <w:trPr>
          <w:trHeight w:val="240"/>
          <w:jc w:val="center"/>
        </w:trPr>
        <w:tc>
          <w:tcPr>
            <w:tcW w:w="4876" w:type="dxa"/>
          </w:tcPr>
          <w:p w14:paraId="0D6DB36E" w14:textId="77777777" w:rsidR="00DA12ED" w:rsidRPr="00201421" w:rsidRDefault="00DA12ED" w:rsidP="0093139F">
            <w:pPr>
              <w:pStyle w:val="AmColumnHeading"/>
            </w:pPr>
            <w:r w:rsidRPr="00201421">
              <w:t>Texto de la Comisión</w:t>
            </w:r>
          </w:p>
        </w:tc>
        <w:tc>
          <w:tcPr>
            <w:tcW w:w="4876" w:type="dxa"/>
          </w:tcPr>
          <w:p w14:paraId="44892B0C" w14:textId="77777777" w:rsidR="00DA12ED" w:rsidRPr="00201421" w:rsidRDefault="00DA12ED" w:rsidP="0093139F">
            <w:pPr>
              <w:pStyle w:val="AmColumnHeading"/>
            </w:pPr>
            <w:r w:rsidRPr="00201421">
              <w:t>Enmienda</w:t>
            </w:r>
          </w:p>
        </w:tc>
      </w:tr>
      <w:tr w:rsidR="00DA12ED" w:rsidRPr="00201421" w14:paraId="5FC0F00C" w14:textId="77777777" w:rsidTr="0093139F">
        <w:trPr>
          <w:jc w:val="center"/>
        </w:trPr>
        <w:tc>
          <w:tcPr>
            <w:tcW w:w="4876" w:type="dxa"/>
          </w:tcPr>
          <w:p w14:paraId="46821B6E" w14:textId="77777777" w:rsidR="00DA12ED" w:rsidRPr="00201421" w:rsidRDefault="00DA12ED" w:rsidP="0093139F">
            <w:pPr>
              <w:pStyle w:val="Normal6a"/>
            </w:pPr>
            <w:r w:rsidRPr="00201421">
              <w:rPr>
                <w:b/>
                <w:i/>
              </w:rPr>
              <w:t>La Comisión estará facultada para adoptar actos delegados con arreglo al artículo 86 a fin de completar el presente Reglamento con las normas detalladas necesarias relativas a la determinación e imputación de dichos costes, y la aplicación de la exención para las microempresas y las pequeñas y medianas empresas.</w:t>
            </w:r>
          </w:p>
        </w:tc>
        <w:tc>
          <w:tcPr>
            <w:tcW w:w="4876" w:type="dxa"/>
          </w:tcPr>
          <w:p w14:paraId="08632CF9" w14:textId="77777777" w:rsidR="00DA12ED" w:rsidRPr="00201421" w:rsidRDefault="00DA12ED" w:rsidP="0093139F">
            <w:pPr>
              <w:pStyle w:val="Normal6a"/>
            </w:pPr>
            <w:r w:rsidRPr="00201421">
              <w:rPr>
                <w:b/>
                <w:i/>
              </w:rPr>
              <w:t>suprimido</w:t>
            </w:r>
          </w:p>
        </w:tc>
      </w:tr>
    </w:tbl>
    <w:p w14:paraId="07C5E0E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D5241B5" w14:textId="77777777" w:rsidR="00DA12ED" w:rsidRPr="00201421" w:rsidRDefault="00DA12ED" w:rsidP="00DA12ED">
      <w:r w:rsidRPr="00201421">
        <w:rPr>
          <w:rStyle w:val="HideTWBExt"/>
        </w:rPr>
        <w:t>&lt;/Amend&gt;</w:t>
      </w:r>
    </w:p>
    <w:p w14:paraId="1C89915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703</w:t>
      </w:r>
      <w:r w:rsidRPr="00201421">
        <w:rPr>
          <w:rStyle w:val="HideTWBExt"/>
          <w:b w:val="0"/>
        </w:rPr>
        <w:t>&lt;/NumAm&gt;</w:t>
      </w:r>
    </w:p>
    <w:p w14:paraId="649A4193"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CD2855D" w14:textId="77777777" w:rsidR="00DA12ED" w:rsidRPr="00201421" w:rsidRDefault="00DA12ED" w:rsidP="00DA12ED">
      <w:pPr>
        <w:pStyle w:val="NormalBold"/>
      </w:pPr>
      <w:r w:rsidRPr="00201421">
        <w:rPr>
          <w:rStyle w:val="HideTWBExt"/>
          <w:b w:val="0"/>
        </w:rPr>
        <w:t>&lt;/RepeatBlock-By&gt;</w:t>
      </w:r>
    </w:p>
    <w:p w14:paraId="0352F5E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0B0BD2B" w14:textId="77777777" w:rsidR="00DA12ED" w:rsidRPr="00201421" w:rsidRDefault="00DA12ED" w:rsidP="00DA12ED">
      <w:pPr>
        <w:pStyle w:val="NormalBold"/>
      </w:pPr>
      <w:r w:rsidRPr="00201421">
        <w:rPr>
          <w:rStyle w:val="HideTWBExt"/>
          <w:b w:val="0"/>
        </w:rPr>
        <w:t>&lt;Article&gt;</w:t>
      </w:r>
      <w:r w:rsidRPr="00201421">
        <w:t>Artículo 3 – apartado 3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568545F" w14:textId="77777777" w:rsidTr="0093139F">
        <w:trPr>
          <w:trHeight w:val="240"/>
          <w:jc w:val="center"/>
        </w:trPr>
        <w:tc>
          <w:tcPr>
            <w:tcW w:w="9752" w:type="dxa"/>
            <w:gridSpan w:val="2"/>
          </w:tcPr>
          <w:p w14:paraId="3755E614" w14:textId="77777777" w:rsidR="00DA12ED" w:rsidRPr="00201421" w:rsidRDefault="00DA12ED" w:rsidP="0093139F"/>
        </w:tc>
      </w:tr>
      <w:tr w:rsidR="00DA12ED" w:rsidRPr="00201421" w14:paraId="387F0470" w14:textId="77777777" w:rsidTr="0093139F">
        <w:trPr>
          <w:trHeight w:val="240"/>
          <w:jc w:val="center"/>
        </w:trPr>
        <w:tc>
          <w:tcPr>
            <w:tcW w:w="4876" w:type="dxa"/>
          </w:tcPr>
          <w:p w14:paraId="3E79A8D0" w14:textId="77777777" w:rsidR="00DA12ED" w:rsidRPr="00201421" w:rsidRDefault="00DA12ED" w:rsidP="0093139F">
            <w:pPr>
              <w:pStyle w:val="AmColumnHeading"/>
            </w:pPr>
            <w:r w:rsidRPr="00201421">
              <w:t>Texto de la Comisión</w:t>
            </w:r>
          </w:p>
        </w:tc>
        <w:tc>
          <w:tcPr>
            <w:tcW w:w="4876" w:type="dxa"/>
          </w:tcPr>
          <w:p w14:paraId="5C4E0768" w14:textId="77777777" w:rsidR="00DA12ED" w:rsidRPr="00201421" w:rsidRDefault="00DA12ED" w:rsidP="0093139F">
            <w:pPr>
              <w:pStyle w:val="AmColumnHeading"/>
            </w:pPr>
            <w:r w:rsidRPr="00201421">
              <w:t>Enmienda</w:t>
            </w:r>
          </w:p>
        </w:tc>
      </w:tr>
      <w:tr w:rsidR="00DA12ED" w:rsidRPr="00201421" w14:paraId="598E6344" w14:textId="77777777" w:rsidTr="0093139F">
        <w:trPr>
          <w:jc w:val="center"/>
        </w:trPr>
        <w:tc>
          <w:tcPr>
            <w:tcW w:w="4876" w:type="dxa"/>
          </w:tcPr>
          <w:p w14:paraId="7BDA067D" w14:textId="77777777" w:rsidR="00DA12ED" w:rsidRPr="00201421" w:rsidRDefault="00DA12ED" w:rsidP="0093139F">
            <w:pPr>
              <w:pStyle w:val="Normal6a"/>
            </w:pPr>
          </w:p>
        </w:tc>
        <w:tc>
          <w:tcPr>
            <w:tcW w:w="4876" w:type="dxa"/>
          </w:tcPr>
          <w:p w14:paraId="7637E663" w14:textId="77777777" w:rsidR="00DA12ED" w:rsidRPr="00201421" w:rsidRDefault="00DA12ED" w:rsidP="0093139F">
            <w:pPr>
              <w:pStyle w:val="Normal6a"/>
            </w:pPr>
            <w:r w:rsidRPr="00201421">
              <w:rPr>
                <w:b/>
                <w:i/>
              </w:rPr>
              <w:t>3 bis.</w:t>
            </w:r>
            <w:r w:rsidRPr="00201421">
              <w:tab/>
            </w:r>
            <w:r w:rsidRPr="00201421">
              <w:rPr>
                <w:b/>
                <w:i/>
              </w:rPr>
              <w:t>Las obligaciones de evaluación de riesgos deberán ser siempre estrictamente necesarias y proporcionadas y nunca conllevarán una obligación de supervisión general, una obligación de obtener conocimiento de las comunicaciones privadas, ni una obligación para los prestadores de obtener conocimiento de contenido ilegal.</w:t>
            </w:r>
          </w:p>
        </w:tc>
      </w:tr>
    </w:tbl>
    <w:p w14:paraId="468318E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E5FDAD2" w14:textId="77777777" w:rsidR="00DA12ED" w:rsidRPr="00201421" w:rsidRDefault="00DA12ED" w:rsidP="00DA12ED">
      <w:r w:rsidRPr="00201421">
        <w:rPr>
          <w:rStyle w:val="HideTWBExt"/>
        </w:rPr>
        <w:t>&lt;/Amend&gt;</w:t>
      </w:r>
    </w:p>
    <w:p w14:paraId="1B34972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704</w:t>
      </w:r>
      <w:r w:rsidRPr="00201421">
        <w:rPr>
          <w:rStyle w:val="HideTWBExt"/>
          <w:b w:val="0"/>
        </w:rPr>
        <w:t>&lt;/NumAm&gt;</w:t>
      </w:r>
    </w:p>
    <w:p w14:paraId="4B966CC2"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64D728EA" w14:textId="77777777" w:rsidR="00DA12ED" w:rsidRPr="00201421" w:rsidRDefault="00DA12ED" w:rsidP="00DA12ED">
      <w:pPr>
        <w:pStyle w:val="NormalBold"/>
      </w:pPr>
      <w:r w:rsidRPr="00201421">
        <w:rPr>
          <w:rStyle w:val="HideTWBExt"/>
          <w:b w:val="0"/>
        </w:rPr>
        <w:t>&lt;/RepeatBlock-By&gt;</w:t>
      </w:r>
    </w:p>
    <w:p w14:paraId="2D497C1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7295098" w14:textId="77777777" w:rsidR="00DA12ED" w:rsidRPr="00201421" w:rsidRDefault="00DA12ED" w:rsidP="00DA12ED">
      <w:pPr>
        <w:pStyle w:val="NormalBold"/>
      </w:pPr>
      <w:r w:rsidRPr="00201421">
        <w:rPr>
          <w:rStyle w:val="HideTWBExt"/>
          <w:b w:val="0"/>
        </w:rPr>
        <w:t>&lt;Article&gt;</w:t>
      </w:r>
      <w:r w:rsidRPr="00201421">
        <w:t>Artículo 3 – apartado 4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4DB8AC8" w14:textId="77777777" w:rsidTr="0093139F">
        <w:trPr>
          <w:trHeight w:val="240"/>
          <w:jc w:val="center"/>
        </w:trPr>
        <w:tc>
          <w:tcPr>
            <w:tcW w:w="9752" w:type="dxa"/>
            <w:gridSpan w:val="2"/>
          </w:tcPr>
          <w:p w14:paraId="0705CECF" w14:textId="77777777" w:rsidR="00DA12ED" w:rsidRPr="00201421" w:rsidRDefault="00DA12ED" w:rsidP="0093139F"/>
        </w:tc>
      </w:tr>
      <w:tr w:rsidR="00DA12ED" w:rsidRPr="00201421" w14:paraId="7F04E282" w14:textId="77777777" w:rsidTr="0093139F">
        <w:trPr>
          <w:trHeight w:val="240"/>
          <w:jc w:val="center"/>
        </w:trPr>
        <w:tc>
          <w:tcPr>
            <w:tcW w:w="4876" w:type="dxa"/>
          </w:tcPr>
          <w:p w14:paraId="7567DB3E" w14:textId="77777777" w:rsidR="00DA12ED" w:rsidRPr="00201421" w:rsidRDefault="00DA12ED" w:rsidP="0093139F">
            <w:pPr>
              <w:pStyle w:val="AmColumnHeading"/>
            </w:pPr>
            <w:r w:rsidRPr="00201421">
              <w:t>Texto de la Comisión</w:t>
            </w:r>
          </w:p>
        </w:tc>
        <w:tc>
          <w:tcPr>
            <w:tcW w:w="4876" w:type="dxa"/>
          </w:tcPr>
          <w:p w14:paraId="2C52C965" w14:textId="77777777" w:rsidR="00DA12ED" w:rsidRPr="00201421" w:rsidRDefault="00DA12ED" w:rsidP="0093139F">
            <w:pPr>
              <w:pStyle w:val="AmColumnHeading"/>
            </w:pPr>
            <w:r w:rsidRPr="00201421">
              <w:t>Enmienda</w:t>
            </w:r>
          </w:p>
        </w:tc>
      </w:tr>
      <w:tr w:rsidR="00DA12ED" w:rsidRPr="00201421" w14:paraId="0826CF64" w14:textId="77777777" w:rsidTr="0093139F">
        <w:trPr>
          <w:jc w:val="center"/>
        </w:trPr>
        <w:tc>
          <w:tcPr>
            <w:tcW w:w="4876" w:type="dxa"/>
          </w:tcPr>
          <w:p w14:paraId="7972859E" w14:textId="77777777" w:rsidR="00DA12ED" w:rsidRPr="00201421" w:rsidRDefault="00DA12ED" w:rsidP="0093139F">
            <w:pPr>
              <w:pStyle w:val="Normal6a"/>
            </w:pPr>
            <w:r w:rsidRPr="00201421">
              <w:t>El prestador llevará a cabo la primera evaluación de riesgos a más tardar el [fecha de aplicación del presente Reglamento + </w:t>
            </w:r>
            <w:r w:rsidRPr="00201421">
              <w:rPr>
                <w:b/>
                <w:bCs/>
                <w:i/>
                <w:iCs/>
              </w:rPr>
              <w:t>3</w:t>
            </w:r>
            <w:r w:rsidRPr="00201421">
              <w:t xml:space="preserve"> meses] o, cuando el prestador no haya ofrecido el servicio en la Unión antes de [fecha de aplicación del presente Reglamento], en un plazo de </w:t>
            </w:r>
            <w:r w:rsidRPr="00201421">
              <w:rPr>
                <w:b/>
                <w:bCs/>
                <w:i/>
                <w:iCs/>
              </w:rPr>
              <w:t>tres</w:t>
            </w:r>
            <w:r w:rsidRPr="00201421">
              <w:t xml:space="preserve"> meses a partir de la fecha en que el prestador haya empezado a ofrecer el servicio en la Unión.</w:t>
            </w:r>
          </w:p>
        </w:tc>
        <w:tc>
          <w:tcPr>
            <w:tcW w:w="4876" w:type="dxa"/>
          </w:tcPr>
          <w:p w14:paraId="397CE9EC" w14:textId="77777777" w:rsidR="00DA12ED" w:rsidRPr="00201421" w:rsidRDefault="00DA12ED" w:rsidP="0093139F">
            <w:pPr>
              <w:pStyle w:val="Normal6a"/>
            </w:pPr>
            <w:r w:rsidRPr="00201421">
              <w:t>El prestador llevará a cabo la primera evaluación de riesgos a más tardar el [fecha de aplicación del presente Reglamento + </w:t>
            </w:r>
            <w:r w:rsidRPr="00201421">
              <w:rPr>
                <w:b/>
                <w:bCs/>
                <w:i/>
                <w:iCs/>
              </w:rPr>
              <w:t>6</w:t>
            </w:r>
            <w:r w:rsidRPr="00201421">
              <w:t xml:space="preserve"> meses] o, cuando el prestador no haya ofrecido el servicio en la Unión antes de [fecha de aplicación del presente Reglamento], en un plazo de </w:t>
            </w:r>
            <w:r w:rsidRPr="00201421">
              <w:rPr>
                <w:b/>
                <w:bCs/>
                <w:i/>
                <w:iCs/>
              </w:rPr>
              <w:t>seis</w:t>
            </w:r>
            <w:r w:rsidRPr="00201421">
              <w:t xml:space="preserve"> meses a partir de la fecha en que el prestador haya empezado a ofrecer el servicio en la Unión.</w:t>
            </w:r>
          </w:p>
        </w:tc>
      </w:tr>
    </w:tbl>
    <w:p w14:paraId="53EEDBD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D74768A" w14:textId="77777777" w:rsidR="00DA12ED" w:rsidRPr="00201421" w:rsidRDefault="00DA12ED" w:rsidP="00DA12ED">
      <w:r w:rsidRPr="00201421">
        <w:rPr>
          <w:rStyle w:val="HideTWBExt"/>
        </w:rPr>
        <w:t>&lt;/Amend&gt;</w:t>
      </w:r>
    </w:p>
    <w:p w14:paraId="7E7B3F6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705</w:t>
      </w:r>
      <w:r w:rsidRPr="00201421">
        <w:rPr>
          <w:rStyle w:val="HideTWBExt"/>
          <w:b w:val="0"/>
        </w:rPr>
        <w:t>&lt;/NumAm&gt;</w:t>
      </w:r>
    </w:p>
    <w:p w14:paraId="593D5D70"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w:t>
      </w:r>
      <w:r w:rsidRPr="00201421">
        <w:rPr>
          <w:rStyle w:val="HideTWBExt"/>
          <w:b w:val="0"/>
        </w:rPr>
        <w:t>&lt;/Members&gt;</w:t>
      </w:r>
    </w:p>
    <w:p w14:paraId="223682E8" w14:textId="77777777" w:rsidR="00DA12ED" w:rsidRPr="00201421" w:rsidRDefault="00DA12ED" w:rsidP="00DA12ED">
      <w:pPr>
        <w:pStyle w:val="NormalBold"/>
      </w:pPr>
      <w:r w:rsidRPr="00201421">
        <w:rPr>
          <w:rStyle w:val="HideTWBExt"/>
          <w:b w:val="0"/>
        </w:rPr>
        <w:t>&lt;/RepeatBlock-By&gt;</w:t>
      </w:r>
    </w:p>
    <w:p w14:paraId="2048C35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27BB2C2" w14:textId="77777777" w:rsidR="00DA12ED" w:rsidRPr="00201421" w:rsidRDefault="00DA12ED" w:rsidP="00DA12ED">
      <w:pPr>
        <w:pStyle w:val="NormalBold"/>
      </w:pPr>
      <w:r w:rsidRPr="00201421">
        <w:rPr>
          <w:rStyle w:val="HideTWBExt"/>
          <w:b w:val="0"/>
        </w:rPr>
        <w:t>&lt;Article&gt;</w:t>
      </w:r>
      <w:r w:rsidRPr="00201421">
        <w:t>Artículo 3 – apartado 4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46BE40A" w14:textId="77777777" w:rsidTr="0093139F">
        <w:trPr>
          <w:trHeight w:val="240"/>
          <w:jc w:val="center"/>
        </w:trPr>
        <w:tc>
          <w:tcPr>
            <w:tcW w:w="9752" w:type="dxa"/>
            <w:gridSpan w:val="2"/>
          </w:tcPr>
          <w:p w14:paraId="7E858C7F" w14:textId="77777777" w:rsidR="00DA12ED" w:rsidRPr="00201421" w:rsidRDefault="00DA12ED" w:rsidP="0093139F"/>
        </w:tc>
      </w:tr>
      <w:tr w:rsidR="00DA12ED" w:rsidRPr="00201421" w14:paraId="3F76D261" w14:textId="77777777" w:rsidTr="0093139F">
        <w:trPr>
          <w:trHeight w:val="240"/>
          <w:jc w:val="center"/>
        </w:trPr>
        <w:tc>
          <w:tcPr>
            <w:tcW w:w="4876" w:type="dxa"/>
          </w:tcPr>
          <w:p w14:paraId="1A182FDF" w14:textId="77777777" w:rsidR="00DA12ED" w:rsidRPr="00201421" w:rsidRDefault="00DA12ED" w:rsidP="0093139F">
            <w:pPr>
              <w:pStyle w:val="AmColumnHeading"/>
            </w:pPr>
            <w:r w:rsidRPr="00201421">
              <w:t>Texto de la Comisión</w:t>
            </w:r>
          </w:p>
        </w:tc>
        <w:tc>
          <w:tcPr>
            <w:tcW w:w="4876" w:type="dxa"/>
          </w:tcPr>
          <w:p w14:paraId="2CF1487E" w14:textId="77777777" w:rsidR="00DA12ED" w:rsidRPr="00201421" w:rsidRDefault="00DA12ED" w:rsidP="0093139F">
            <w:pPr>
              <w:pStyle w:val="AmColumnHeading"/>
            </w:pPr>
            <w:r w:rsidRPr="00201421">
              <w:t>Enmienda</w:t>
            </w:r>
          </w:p>
        </w:tc>
      </w:tr>
      <w:tr w:rsidR="00DA12ED" w:rsidRPr="00201421" w14:paraId="75294707" w14:textId="77777777" w:rsidTr="0093139F">
        <w:trPr>
          <w:jc w:val="center"/>
        </w:trPr>
        <w:tc>
          <w:tcPr>
            <w:tcW w:w="4876" w:type="dxa"/>
          </w:tcPr>
          <w:p w14:paraId="4C71AD74" w14:textId="77777777" w:rsidR="00DA12ED" w:rsidRPr="00201421" w:rsidRDefault="00DA12ED" w:rsidP="0093139F">
            <w:pPr>
              <w:pStyle w:val="Normal6a"/>
            </w:pPr>
            <w:r w:rsidRPr="00201421">
              <w:rPr>
                <w:b/>
                <w:i/>
              </w:rPr>
              <w:t>Posteriormente, el prestador actualizará la evaluación de riesgos cuando sea necesario y al menos una vez cada tres años a partir de la fecha en que haya realizado o actualizado la evaluación de riesgos por última vez. Sin embargo:</w:t>
            </w:r>
          </w:p>
        </w:tc>
        <w:tc>
          <w:tcPr>
            <w:tcW w:w="4876" w:type="dxa"/>
          </w:tcPr>
          <w:p w14:paraId="4018094B" w14:textId="77777777" w:rsidR="00DA12ED" w:rsidRPr="00201421" w:rsidRDefault="00DA12ED" w:rsidP="0093139F">
            <w:pPr>
              <w:pStyle w:val="Normal6a"/>
            </w:pPr>
            <w:r w:rsidRPr="00201421">
              <w:rPr>
                <w:b/>
                <w:i/>
              </w:rPr>
              <w:t>suprimido</w:t>
            </w:r>
          </w:p>
        </w:tc>
      </w:tr>
      <w:tr w:rsidR="00DA12ED" w:rsidRPr="00201421" w14:paraId="3F4E0EEC" w14:textId="77777777" w:rsidTr="0093139F">
        <w:trPr>
          <w:jc w:val="center"/>
        </w:trPr>
        <w:tc>
          <w:tcPr>
            <w:tcW w:w="4876" w:type="dxa"/>
          </w:tcPr>
          <w:p w14:paraId="4B96CE01" w14:textId="77777777" w:rsidR="00DA12ED" w:rsidRPr="00201421" w:rsidRDefault="00DA12ED" w:rsidP="0093139F">
            <w:pPr>
              <w:pStyle w:val="Normal6a"/>
            </w:pPr>
            <w:r w:rsidRPr="00201421">
              <w:rPr>
                <w:b/>
                <w:i/>
              </w:rPr>
              <w:t>a) cuando se trate de un servicio que esté sujeto a una orden de detección emitida de conformidad con el artículo 7, el prestador actualizará la evaluación de riesgos a más tardar dos meses antes de que expire el período de vigencia de la orden de detección;</w:t>
            </w:r>
          </w:p>
        </w:tc>
        <w:tc>
          <w:tcPr>
            <w:tcW w:w="4876" w:type="dxa"/>
          </w:tcPr>
          <w:p w14:paraId="7369DCF1" w14:textId="77777777" w:rsidR="00DA12ED" w:rsidRPr="00201421" w:rsidRDefault="00DA12ED" w:rsidP="0093139F">
            <w:pPr>
              <w:pStyle w:val="Normal6a"/>
            </w:pPr>
          </w:p>
        </w:tc>
      </w:tr>
      <w:tr w:rsidR="00DA12ED" w:rsidRPr="00201421" w14:paraId="03F6D25D" w14:textId="77777777" w:rsidTr="0093139F">
        <w:trPr>
          <w:jc w:val="center"/>
        </w:trPr>
        <w:tc>
          <w:tcPr>
            <w:tcW w:w="4876" w:type="dxa"/>
          </w:tcPr>
          <w:p w14:paraId="309F59DD" w14:textId="77777777" w:rsidR="00DA12ED" w:rsidRPr="00201421" w:rsidRDefault="00DA12ED" w:rsidP="0093139F">
            <w:pPr>
              <w:pStyle w:val="Normal6a"/>
            </w:pPr>
            <w:r w:rsidRPr="00201421">
              <w:rPr>
                <w:b/>
                <w:i/>
              </w:rPr>
              <w:t>b) la autoridad de coordinación del país de establecimiento podrá exigir al prestador que actualice la evaluación de riesgos en una fecha razonablemente anterior a la fecha a que se refiere el párrafo segundo, cuando existan pruebas que indiquen un posible cambio sustancial en el riesgo de que el servicio se utilice con fines de abuso sexual de menores en línea.</w:t>
            </w:r>
          </w:p>
        </w:tc>
        <w:tc>
          <w:tcPr>
            <w:tcW w:w="4876" w:type="dxa"/>
          </w:tcPr>
          <w:p w14:paraId="6C473CDD" w14:textId="77777777" w:rsidR="00DA12ED" w:rsidRPr="00201421" w:rsidRDefault="00DA12ED" w:rsidP="0093139F">
            <w:pPr>
              <w:pStyle w:val="Normal6a"/>
            </w:pPr>
          </w:p>
        </w:tc>
      </w:tr>
    </w:tbl>
    <w:p w14:paraId="2EF0F8C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D85A118" w14:textId="77777777" w:rsidR="00DA12ED" w:rsidRPr="00201421" w:rsidRDefault="00DA12ED" w:rsidP="00DA12ED">
      <w:r w:rsidRPr="00201421">
        <w:rPr>
          <w:rStyle w:val="HideTWBExt"/>
        </w:rPr>
        <w:t>&lt;/Amend&gt;</w:t>
      </w:r>
    </w:p>
    <w:p w14:paraId="27EABD5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706</w:t>
      </w:r>
      <w:r w:rsidRPr="00201421">
        <w:rPr>
          <w:rStyle w:val="HideTWBExt"/>
          <w:b w:val="0"/>
        </w:rPr>
        <w:t>&lt;/NumAm&gt;</w:t>
      </w:r>
    </w:p>
    <w:p w14:paraId="736E3C6B" w14:textId="77777777" w:rsidR="00DA12ED" w:rsidRPr="00201421" w:rsidRDefault="00DA12ED" w:rsidP="00DA12ED">
      <w:pPr>
        <w:pStyle w:val="NormalBold"/>
      </w:pPr>
      <w:r w:rsidRPr="00201421">
        <w:rPr>
          <w:rStyle w:val="HideTWBExt"/>
          <w:b w:val="0"/>
        </w:rPr>
        <w:t>&lt;RepeatBlock-By&gt;&lt;Members&gt;</w:t>
      </w:r>
      <w:r w:rsidRPr="00201421">
        <w:t>Maria Grapini</w:t>
      </w:r>
      <w:r w:rsidRPr="00201421">
        <w:rPr>
          <w:rStyle w:val="HideTWBExt"/>
          <w:b w:val="0"/>
        </w:rPr>
        <w:t>&lt;/Members&gt;</w:t>
      </w:r>
    </w:p>
    <w:p w14:paraId="6710CD34" w14:textId="77777777" w:rsidR="00DA12ED" w:rsidRPr="00201421" w:rsidRDefault="00DA12ED" w:rsidP="00DA12ED">
      <w:pPr>
        <w:pStyle w:val="NormalBold"/>
      </w:pPr>
      <w:r w:rsidRPr="00201421">
        <w:rPr>
          <w:rStyle w:val="HideTWBExt"/>
          <w:b w:val="0"/>
        </w:rPr>
        <w:t>&lt;/RepeatBlock-By&gt;</w:t>
      </w:r>
    </w:p>
    <w:p w14:paraId="0A9D394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CAC3103" w14:textId="77777777" w:rsidR="00DA12ED" w:rsidRPr="00201421" w:rsidRDefault="00DA12ED" w:rsidP="00DA12ED">
      <w:pPr>
        <w:pStyle w:val="NormalBold"/>
      </w:pPr>
      <w:r w:rsidRPr="00201421">
        <w:rPr>
          <w:rStyle w:val="HideTWBExt"/>
          <w:b w:val="0"/>
        </w:rPr>
        <w:t>&lt;Article&gt;</w:t>
      </w:r>
      <w:r w:rsidRPr="00201421">
        <w:t>Artículo 3 – apartado 4 – párrafo 2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D4D32DF" w14:textId="77777777" w:rsidTr="0093139F">
        <w:trPr>
          <w:trHeight w:hRule="exact" w:val="240"/>
          <w:jc w:val="center"/>
        </w:trPr>
        <w:tc>
          <w:tcPr>
            <w:tcW w:w="9752" w:type="dxa"/>
            <w:gridSpan w:val="2"/>
          </w:tcPr>
          <w:p w14:paraId="04E12B77" w14:textId="77777777" w:rsidR="00DA12ED" w:rsidRPr="00201421" w:rsidRDefault="00DA12ED" w:rsidP="0093139F"/>
        </w:tc>
      </w:tr>
      <w:tr w:rsidR="00DA12ED" w:rsidRPr="00201421" w14:paraId="414E1859" w14:textId="77777777" w:rsidTr="0093139F">
        <w:trPr>
          <w:trHeight w:val="240"/>
          <w:jc w:val="center"/>
        </w:trPr>
        <w:tc>
          <w:tcPr>
            <w:tcW w:w="4876" w:type="dxa"/>
          </w:tcPr>
          <w:p w14:paraId="25A56928" w14:textId="77777777" w:rsidR="00DA12ED" w:rsidRPr="00201421" w:rsidRDefault="00DA12ED" w:rsidP="0093139F">
            <w:pPr>
              <w:pStyle w:val="AmColumnHeading"/>
            </w:pPr>
            <w:r w:rsidRPr="00201421">
              <w:t>Texto de la Comisión</w:t>
            </w:r>
          </w:p>
        </w:tc>
        <w:tc>
          <w:tcPr>
            <w:tcW w:w="4876" w:type="dxa"/>
          </w:tcPr>
          <w:p w14:paraId="55BFFCB2" w14:textId="77777777" w:rsidR="00DA12ED" w:rsidRPr="00201421" w:rsidRDefault="00DA12ED" w:rsidP="0093139F">
            <w:pPr>
              <w:pStyle w:val="AmColumnHeading"/>
            </w:pPr>
            <w:r w:rsidRPr="00201421">
              <w:t>Enmienda</w:t>
            </w:r>
          </w:p>
        </w:tc>
      </w:tr>
      <w:tr w:rsidR="00DA12ED" w:rsidRPr="00201421" w14:paraId="68BBD002" w14:textId="77777777" w:rsidTr="0093139F">
        <w:trPr>
          <w:jc w:val="center"/>
        </w:trPr>
        <w:tc>
          <w:tcPr>
            <w:tcW w:w="4876" w:type="dxa"/>
          </w:tcPr>
          <w:p w14:paraId="6C08E672" w14:textId="77777777" w:rsidR="00DA12ED" w:rsidRPr="00201421" w:rsidRDefault="00DA12ED" w:rsidP="0093139F">
            <w:pPr>
              <w:pStyle w:val="Normal6a"/>
            </w:pPr>
            <w:r w:rsidRPr="00201421">
              <w:t xml:space="preserve">Posteriormente, el prestador actualizará la evaluación de riesgos cuando sea necesario y al menos una vez cada </w:t>
            </w:r>
            <w:r w:rsidRPr="00201421">
              <w:rPr>
                <w:b/>
                <w:i/>
              </w:rPr>
              <w:t>tres años</w:t>
            </w:r>
            <w:r w:rsidRPr="00201421">
              <w:t xml:space="preserve"> a partir de la fecha en que haya realizado o actualizado la evaluación de riesgos por última vez. Sin embargo:</w:t>
            </w:r>
          </w:p>
        </w:tc>
        <w:tc>
          <w:tcPr>
            <w:tcW w:w="4876" w:type="dxa"/>
          </w:tcPr>
          <w:p w14:paraId="2C7D94A2" w14:textId="77777777" w:rsidR="00DA12ED" w:rsidRPr="00201421" w:rsidRDefault="00DA12ED" w:rsidP="0093139F">
            <w:pPr>
              <w:pStyle w:val="Normal6a"/>
            </w:pPr>
            <w:r w:rsidRPr="00201421">
              <w:t xml:space="preserve">Posteriormente, el prestador actualizará la evaluación de riesgos cuando sea necesario y al menos una vez cada </w:t>
            </w:r>
            <w:r w:rsidRPr="00201421">
              <w:rPr>
                <w:b/>
                <w:i/>
              </w:rPr>
              <w:t>año</w:t>
            </w:r>
            <w:r w:rsidRPr="00201421">
              <w:t xml:space="preserve"> a partir de la fecha en que haya realizado o actualizado la evaluación de riesgos por última vez. Sin embargo:</w:t>
            </w:r>
          </w:p>
        </w:tc>
      </w:tr>
    </w:tbl>
    <w:p w14:paraId="0827CFA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{RO}</w:t>
      </w:r>
      <w:r w:rsidRPr="00201421">
        <w:t>ro</w:t>
      </w:r>
      <w:r w:rsidRPr="00201421">
        <w:rPr>
          <w:rStyle w:val="HideTWBExt"/>
        </w:rPr>
        <w:t>&lt;/Original&gt;</w:t>
      </w:r>
    </w:p>
    <w:p w14:paraId="7A569F05" w14:textId="77777777" w:rsidR="00DA12ED" w:rsidRPr="00201421" w:rsidRDefault="00DA12ED" w:rsidP="00DA12ED">
      <w:r w:rsidRPr="00201421">
        <w:rPr>
          <w:rStyle w:val="HideTWBExt"/>
        </w:rPr>
        <w:t>&lt;/Amend&gt;</w:t>
      </w:r>
    </w:p>
    <w:p w14:paraId="04AED09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707</w:t>
      </w:r>
      <w:r w:rsidRPr="00201421">
        <w:rPr>
          <w:rStyle w:val="HideTWBExt"/>
          <w:b w:val="0"/>
        </w:rPr>
        <w:t>&lt;/NumAm&gt;</w:t>
      </w:r>
    </w:p>
    <w:p w14:paraId="41856B81"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679F93F" w14:textId="77777777" w:rsidR="00DA12ED" w:rsidRPr="00201421" w:rsidRDefault="00DA12ED" w:rsidP="00DA12ED">
      <w:pPr>
        <w:pStyle w:val="NormalBold"/>
      </w:pPr>
      <w:r w:rsidRPr="00201421">
        <w:rPr>
          <w:rStyle w:val="HideTWBExt"/>
          <w:b w:val="0"/>
        </w:rPr>
        <w:t>&lt;/RepeatBlock-By&gt;</w:t>
      </w:r>
    </w:p>
    <w:p w14:paraId="005BC75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BFC470D" w14:textId="77777777" w:rsidR="00DA12ED" w:rsidRPr="00201421" w:rsidRDefault="00DA12ED" w:rsidP="00DA12ED">
      <w:pPr>
        <w:pStyle w:val="NormalBold"/>
      </w:pPr>
      <w:r w:rsidRPr="00201421">
        <w:rPr>
          <w:rStyle w:val="HideTWBExt"/>
          <w:b w:val="0"/>
        </w:rPr>
        <w:t>&lt;Article&gt;</w:t>
      </w:r>
      <w:r w:rsidRPr="00201421">
        <w:t>Artículo 3 – apartado 4 – párrafo 2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4774D4E" w14:textId="77777777" w:rsidTr="0093139F">
        <w:trPr>
          <w:trHeight w:val="240"/>
          <w:jc w:val="center"/>
        </w:trPr>
        <w:tc>
          <w:tcPr>
            <w:tcW w:w="9752" w:type="dxa"/>
            <w:gridSpan w:val="2"/>
          </w:tcPr>
          <w:p w14:paraId="783E98C2" w14:textId="77777777" w:rsidR="00DA12ED" w:rsidRPr="00201421" w:rsidRDefault="00DA12ED" w:rsidP="0093139F"/>
        </w:tc>
      </w:tr>
      <w:tr w:rsidR="00DA12ED" w:rsidRPr="00201421" w14:paraId="743F6BE0" w14:textId="77777777" w:rsidTr="0093139F">
        <w:trPr>
          <w:trHeight w:val="240"/>
          <w:jc w:val="center"/>
        </w:trPr>
        <w:tc>
          <w:tcPr>
            <w:tcW w:w="4876" w:type="dxa"/>
          </w:tcPr>
          <w:p w14:paraId="3FDD6282" w14:textId="77777777" w:rsidR="00DA12ED" w:rsidRPr="00201421" w:rsidRDefault="00DA12ED" w:rsidP="0093139F">
            <w:pPr>
              <w:pStyle w:val="AmColumnHeading"/>
            </w:pPr>
            <w:r w:rsidRPr="00201421">
              <w:t>Texto de la Comisión</w:t>
            </w:r>
          </w:p>
        </w:tc>
        <w:tc>
          <w:tcPr>
            <w:tcW w:w="4876" w:type="dxa"/>
          </w:tcPr>
          <w:p w14:paraId="2B18DF68" w14:textId="77777777" w:rsidR="00DA12ED" w:rsidRPr="00201421" w:rsidRDefault="00DA12ED" w:rsidP="0093139F">
            <w:pPr>
              <w:pStyle w:val="AmColumnHeading"/>
            </w:pPr>
            <w:r w:rsidRPr="00201421">
              <w:t>Enmienda</w:t>
            </w:r>
          </w:p>
        </w:tc>
      </w:tr>
      <w:tr w:rsidR="00DA12ED" w:rsidRPr="00201421" w14:paraId="712F7E74" w14:textId="77777777" w:rsidTr="0093139F">
        <w:trPr>
          <w:jc w:val="center"/>
        </w:trPr>
        <w:tc>
          <w:tcPr>
            <w:tcW w:w="4876" w:type="dxa"/>
          </w:tcPr>
          <w:p w14:paraId="401A5B13" w14:textId="77777777" w:rsidR="00DA12ED" w:rsidRPr="00201421" w:rsidRDefault="00DA12ED" w:rsidP="0093139F">
            <w:pPr>
              <w:pStyle w:val="Normal6a"/>
            </w:pPr>
            <w:r w:rsidRPr="00201421">
              <w:t>Posteriormente, el prestador actualizará la evaluación de riesgos cuando sea necesario y al menos una vez cada tres años a partir de la fecha en que haya realizado o actualizado la evaluación de riesgos por última vez.</w:t>
            </w:r>
            <w:r w:rsidRPr="00201421">
              <w:rPr>
                <w:b/>
                <w:i/>
              </w:rPr>
              <w:t xml:space="preserve"> Sin embargo:</w:t>
            </w:r>
          </w:p>
        </w:tc>
        <w:tc>
          <w:tcPr>
            <w:tcW w:w="4876" w:type="dxa"/>
          </w:tcPr>
          <w:p w14:paraId="4E24B48E" w14:textId="77777777" w:rsidR="00DA12ED" w:rsidRPr="00201421" w:rsidRDefault="00DA12ED" w:rsidP="0093139F">
            <w:pPr>
              <w:pStyle w:val="Normal6a"/>
            </w:pPr>
            <w:r w:rsidRPr="00201421">
              <w:t>Posteriormente, el prestador actualizará la evaluación de riesgos cuando sea necesario y al menos una vez cada tres años a partir de la fecha en que haya realizado o actualizado la evaluación de riesgos por última vez.</w:t>
            </w:r>
          </w:p>
        </w:tc>
      </w:tr>
    </w:tbl>
    <w:p w14:paraId="4613244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76450B2" w14:textId="77777777" w:rsidR="00DA12ED" w:rsidRPr="00201421" w:rsidRDefault="00DA12ED" w:rsidP="00DA12ED">
      <w:r w:rsidRPr="00201421">
        <w:rPr>
          <w:rStyle w:val="HideTWBExt"/>
        </w:rPr>
        <w:t>&lt;/Amend&gt;</w:t>
      </w:r>
    </w:p>
    <w:p w14:paraId="23A95D7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708</w:t>
      </w:r>
      <w:r w:rsidRPr="00201421">
        <w:rPr>
          <w:rStyle w:val="HideTWBExt"/>
          <w:b w:val="0"/>
        </w:rPr>
        <w:t>&lt;/NumAm&gt;</w:t>
      </w:r>
    </w:p>
    <w:p w14:paraId="33727AE3"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49E13134" w14:textId="77777777" w:rsidR="00DA12ED" w:rsidRPr="00201421" w:rsidRDefault="00DA12ED" w:rsidP="00DA12ED">
      <w:pPr>
        <w:pStyle w:val="NormalBold"/>
      </w:pPr>
      <w:r w:rsidRPr="00201421">
        <w:rPr>
          <w:rStyle w:val="HideTWBExt"/>
          <w:b w:val="0"/>
        </w:rPr>
        <w:t>&lt;/RepeatBlock-By&gt;</w:t>
      </w:r>
    </w:p>
    <w:p w14:paraId="5F29707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3CC06CE" w14:textId="77777777" w:rsidR="00DA12ED" w:rsidRPr="00201421" w:rsidRDefault="00DA12ED" w:rsidP="00DA12ED">
      <w:pPr>
        <w:pStyle w:val="NormalBold"/>
      </w:pPr>
      <w:r w:rsidRPr="00201421">
        <w:rPr>
          <w:rStyle w:val="HideTWBExt"/>
          <w:b w:val="0"/>
        </w:rPr>
        <w:t>&lt;Article&gt;</w:t>
      </w:r>
      <w:r w:rsidRPr="00201421">
        <w:t>Artículo 3 – apartado 4 – párrafo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BE638CE" w14:textId="77777777" w:rsidTr="0093139F">
        <w:trPr>
          <w:trHeight w:val="240"/>
          <w:jc w:val="center"/>
        </w:trPr>
        <w:tc>
          <w:tcPr>
            <w:tcW w:w="9752" w:type="dxa"/>
            <w:gridSpan w:val="2"/>
          </w:tcPr>
          <w:p w14:paraId="552DDF8E" w14:textId="77777777" w:rsidR="00DA12ED" w:rsidRPr="00201421" w:rsidRDefault="00DA12ED" w:rsidP="0093139F"/>
        </w:tc>
      </w:tr>
      <w:tr w:rsidR="00DA12ED" w:rsidRPr="00201421" w14:paraId="110D50E2" w14:textId="77777777" w:rsidTr="0093139F">
        <w:trPr>
          <w:trHeight w:val="240"/>
          <w:jc w:val="center"/>
        </w:trPr>
        <w:tc>
          <w:tcPr>
            <w:tcW w:w="4876" w:type="dxa"/>
          </w:tcPr>
          <w:p w14:paraId="2A1E1818" w14:textId="77777777" w:rsidR="00DA12ED" w:rsidRPr="00201421" w:rsidRDefault="00DA12ED" w:rsidP="0093139F">
            <w:pPr>
              <w:pStyle w:val="AmColumnHeading"/>
            </w:pPr>
            <w:r w:rsidRPr="00201421">
              <w:t>Texto de la Comisión</w:t>
            </w:r>
          </w:p>
        </w:tc>
        <w:tc>
          <w:tcPr>
            <w:tcW w:w="4876" w:type="dxa"/>
          </w:tcPr>
          <w:p w14:paraId="5F8F21B7" w14:textId="77777777" w:rsidR="00DA12ED" w:rsidRPr="00201421" w:rsidRDefault="00DA12ED" w:rsidP="0093139F">
            <w:pPr>
              <w:pStyle w:val="AmColumnHeading"/>
            </w:pPr>
            <w:r w:rsidRPr="00201421">
              <w:t>Enmienda</w:t>
            </w:r>
          </w:p>
        </w:tc>
      </w:tr>
      <w:tr w:rsidR="00DA12ED" w:rsidRPr="00201421" w14:paraId="319250E7" w14:textId="77777777" w:rsidTr="0093139F">
        <w:trPr>
          <w:jc w:val="center"/>
        </w:trPr>
        <w:tc>
          <w:tcPr>
            <w:tcW w:w="4876" w:type="dxa"/>
          </w:tcPr>
          <w:p w14:paraId="46E4BB0E" w14:textId="77777777" w:rsidR="00DA12ED" w:rsidRPr="00201421" w:rsidRDefault="00DA12ED" w:rsidP="0093139F">
            <w:pPr>
              <w:pStyle w:val="Normal6a"/>
            </w:pPr>
            <w:r w:rsidRPr="00201421">
              <w:rPr>
                <w:b/>
                <w:i/>
              </w:rPr>
              <w:t>a)</w:t>
            </w:r>
            <w:r w:rsidRPr="00201421">
              <w:tab/>
            </w:r>
            <w:r w:rsidRPr="00201421">
              <w:rPr>
                <w:b/>
                <w:i/>
              </w:rPr>
              <w:t>cuando se trate de un servicio que esté sujeto a una orden de detección emitida de conformidad con el artículo 7, el prestador actualizará la evaluación de riesgos a más tardar dos meses antes de que expire el período de vigencia de la orden de detección;</w:t>
            </w:r>
          </w:p>
        </w:tc>
        <w:tc>
          <w:tcPr>
            <w:tcW w:w="4876" w:type="dxa"/>
          </w:tcPr>
          <w:p w14:paraId="4FE8D077" w14:textId="77777777" w:rsidR="00DA12ED" w:rsidRPr="00201421" w:rsidRDefault="00DA12ED" w:rsidP="0093139F">
            <w:pPr>
              <w:pStyle w:val="Normal6a"/>
            </w:pPr>
            <w:r w:rsidRPr="00201421">
              <w:rPr>
                <w:b/>
                <w:i/>
              </w:rPr>
              <w:t>suprimida</w:t>
            </w:r>
          </w:p>
        </w:tc>
      </w:tr>
    </w:tbl>
    <w:p w14:paraId="5536886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81CCDFC" w14:textId="77777777" w:rsidR="00DA12ED" w:rsidRPr="00201421" w:rsidRDefault="00DA12ED" w:rsidP="00DA12ED">
      <w:r w:rsidRPr="00201421">
        <w:rPr>
          <w:rStyle w:val="HideTWBExt"/>
        </w:rPr>
        <w:t>&lt;/Amend&gt;</w:t>
      </w:r>
    </w:p>
    <w:p w14:paraId="0DE431B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709</w:t>
      </w:r>
      <w:r w:rsidRPr="00201421">
        <w:rPr>
          <w:rStyle w:val="HideTWBExt"/>
          <w:b w:val="0"/>
        </w:rPr>
        <w:t>&lt;/NumAm&gt;</w:t>
      </w:r>
    </w:p>
    <w:p w14:paraId="0654A5E2"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86C857F"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64A5464" w14:textId="77777777" w:rsidR="00DA12ED" w:rsidRPr="00201421" w:rsidRDefault="00DA12ED" w:rsidP="00DA12ED">
      <w:pPr>
        <w:pStyle w:val="NormalBold"/>
      </w:pPr>
      <w:r w:rsidRPr="00201421">
        <w:rPr>
          <w:rStyle w:val="HideTWBExt"/>
          <w:b w:val="0"/>
        </w:rPr>
        <w:t>&lt;/RepeatBlock-By&gt;</w:t>
      </w:r>
    </w:p>
    <w:p w14:paraId="1C9478E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6EE8059" w14:textId="77777777" w:rsidR="00DA12ED" w:rsidRPr="00201421" w:rsidRDefault="00DA12ED" w:rsidP="00DA12ED">
      <w:pPr>
        <w:pStyle w:val="NormalBold"/>
      </w:pPr>
      <w:r w:rsidRPr="00201421">
        <w:rPr>
          <w:rStyle w:val="HideTWBExt"/>
          <w:b w:val="0"/>
        </w:rPr>
        <w:t>&lt;Article&gt;</w:t>
      </w:r>
      <w:r w:rsidRPr="00201421">
        <w:t>Artículo 3 – apartado 4 – párrafo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747377" w14:textId="77777777" w:rsidTr="0093139F">
        <w:trPr>
          <w:trHeight w:val="240"/>
          <w:jc w:val="center"/>
        </w:trPr>
        <w:tc>
          <w:tcPr>
            <w:tcW w:w="9752" w:type="dxa"/>
            <w:gridSpan w:val="2"/>
          </w:tcPr>
          <w:p w14:paraId="06BE8EAF" w14:textId="77777777" w:rsidR="00DA12ED" w:rsidRPr="00201421" w:rsidRDefault="00DA12ED" w:rsidP="0093139F"/>
        </w:tc>
      </w:tr>
      <w:tr w:rsidR="00DA12ED" w:rsidRPr="00201421" w14:paraId="038BC8AF" w14:textId="77777777" w:rsidTr="0093139F">
        <w:trPr>
          <w:trHeight w:val="240"/>
          <w:jc w:val="center"/>
        </w:trPr>
        <w:tc>
          <w:tcPr>
            <w:tcW w:w="4876" w:type="dxa"/>
          </w:tcPr>
          <w:p w14:paraId="297E764C" w14:textId="77777777" w:rsidR="00DA12ED" w:rsidRPr="00201421" w:rsidRDefault="00DA12ED" w:rsidP="0093139F">
            <w:pPr>
              <w:pStyle w:val="AmColumnHeading"/>
            </w:pPr>
            <w:r w:rsidRPr="00201421">
              <w:t>Texto de la Comisión</w:t>
            </w:r>
          </w:p>
        </w:tc>
        <w:tc>
          <w:tcPr>
            <w:tcW w:w="4876" w:type="dxa"/>
          </w:tcPr>
          <w:p w14:paraId="738D01D2" w14:textId="77777777" w:rsidR="00DA12ED" w:rsidRPr="00201421" w:rsidRDefault="00DA12ED" w:rsidP="0093139F">
            <w:pPr>
              <w:pStyle w:val="AmColumnHeading"/>
            </w:pPr>
            <w:r w:rsidRPr="00201421">
              <w:t>Enmienda</w:t>
            </w:r>
          </w:p>
        </w:tc>
      </w:tr>
      <w:tr w:rsidR="00DA12ED" w:rsidRPr="00201421" w14:paraId="51934463" w14:textId="77777777" w:rsidTr="0093139F">
        <w:trPr>
          <w:jc w:val="center"/>
        </w:trPr>
        <w:tc>
          <w:tcPr>
            <w:tcW w:w="4876" w:type="dxa"/>
          </w:tcPr>
          <w:p w14:paraId="249E8A90" w14:textId="77777777" w:rsidR="00DA12ED" w:rsidRPr="00201421" w:rsidRDefault="00DA12ED" w:rsidP="0093139F">
            <w:pPr>
              <w:pStyle w:val="Normal6a"/>
            </w:pPr>
            <w:r w:rsidRPr="00201421">
              <w:t>a)</w:t>
            </w:r>
            <w:r w:rsidRPr="00201421">
              <w:tab/>
              <w:t xml:space="preserve">cuando se trate de un servicio que esté sujeto a una orden de detección emitida de conformidad con el artículo 7, el prestador actualizará la evaluación de riesgos a más tardar dos meses </w:t>
            </w:r>
            <w:r w:rsidRPr="00201421">
              <w:rPr>
                <w:b/>
                <w:bCs/>
                <w:i/>
                <w:iCs/>
              </w:rPr>
              <w:t>antes</w:t>
            </w:r>
            <w:r w:rsidRPr="00201421">
              <w:t xml:space="preserve"> de que expire el período de vigencia de la orden de detección;</w:t>
            </w:r>
          </w:p>
        </w:tc>
        <w:tc>
          <w:tcPr>
            <w:tcW w:w="4876" w:type="dxa"/>
          </w:tcPr>
          <w:p w14:paraId="7136777F" w14:textId="77777777" w:rsidR="00DA12ED" w:rsidRPr="00201421" w:rsidRDefault="00DA12ED" w:rsidP="0093139F">
            <w:pPr>
              <w:pStyle w:val="Normal6a"/>
            </w:pPr>
            <w:r w:rsidRPr="00201421">
              <w:t>a)</w:t>
            </w:r>
            <w:r w:rsidRPr="00201421">
              <w:tab/>
              <w:t xml:space="preserve">cuando se trate de un servicio que esté sujeto a una orden de detección emitida de conformidad con el artículo 7, el prestador actualizará la evaluación de riesgos a más tardar dos meses </w:t>
            </w:r>
            <w:r w:rsidRPr="00201421">
              <w:rPr>
                <w:b/>
                <w:bCs/>
                <w:i/>
                <w:iCs/>
              </w:rPr>
              <w:t>después</w:t>
            </w:r>
            <w:r w:rsidRPr="00201421">
              <w:t xml:space="preserve"> de que expire el período de vigencia de la orden de detección;</w:t>
            </w:r>
          </w:p>
        </w:tc>
      </w:tr>
    </w:tbl>
    <w:p w14:paraId="19B3708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3F15187"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BD15108" w14:textId="77777777" w:rsidR="00DA12ED" w:rsidRPr="00201421" w:rsidRDefault="00DA12ED" w:rsidP="00DA12ED">
      <w:pPr>
        <w:pStyle w:val="AmJustText"/>
      </w:pPr>
      <w:r w:rsidRPr="00201421">
        <w:t>Solo después de aplicar la orden de detección el prestador conocerá el estado actual de su riesgo.</w:t>
      </w:r>
    </w:p>
    <w:p w14:paraId="181E6119" w14:textId="77777777" w:rsidR="00DA12ED" w:rsidRPr="00201421" w:rsidRDefault="00DA12ED" w:rsidP="00DA12ED">
      <w:r w:rsidRPr="00201421">
        <w:rPr>
          <w:rStyle w:val="HideTWBExt"/>
        </w:rPr>
        <w:t>&lt;/Amend&gt;</w:t>
      </w:r>
    </w:p>
    <w:p w14:paraId="59739CB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710</w:t>
      </w:r>
      <w:r w:rsidRPr="00201421">
        <w:rPr>
          <w:rStyle w:val="HideTWBExt"/>
          <w:b w:val="0"/>
        </w:rPr>
        <w:t>&lt;/NumAm&gt;</w:t>
      </w:r>
    </w:p>
    <w:p w14:paraId="43509B95"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66D815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206C044" w14:textId="77777777" w:rsidR="00DA12ED" w:rsidRPr="00201421" w:rsidRDefault="00DA12ED" w:rsidP="00DA12ED">
      <w:pPr>
        <w:pStyle w:val="NormalBold"/>
      </w:pPr>
      <w:r w:rsidRPr="00201421">
        <w:rPr>
          <w:rStyle w:val="HideTWBExt"/>
          <w:b w:val="0"/>
        </w:rPr>
        <w:t>&lt;/RepeatBlock-By&gt;</w:t>
      </w:r>
    </w:p>
    <w:p w14:paraId="480AC14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FA49834" w14:textId="77777777" w:rsidR="00DA12ED" w:rsidRPr="00201421" w:rsidRDefault="00DA12ED" w:rsidP="00DA12ED">
      <w:pPr>
        <w:pStyle w:val="NormalBold"/>
      </w:pPr>
      <w:r w:rsidRPr="00201421">
        <w:rPr>
          <w:rStyle w:val="HideTWBExt"/>
          <w:b w:val="0"/>
        </w:rPr>
        <w:t>&lt;Article&gt;</w:t>
      </w:r>
      <w:r w:rsidRPr="00201421">
        <w:t>Artículo 3 – apartado 4 – párrafo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839EF2D" w14:textId="77777777" w:rsidTr="0093139F">
        <w:trPr>
          <w:trHeight w:val="240"/>
          <w:jc w:val="center"/>
        </w:trPr>
        <w:tc>
          <w:tcPr>
            <w:tcW w:w="9752" w:type="dxa"/>
            <w:gridSpan w:val="2"/>
          </w:tcPr>
          <w:p w14:paraId="486FE891" w14:textId="77777777" w:rsidR="00DA12ED" w:rsidRPr="00201421" w:rsidRDefault="00DA12ED" w:rsidP="0093139F"/>
        </w:tc>
      </w:tr>
      <w:tr w:rsidR="00DA12ED" w:rsidRPr="00201421" w14:paraId="599BACAA" w14:textId="77777777" w:rsidTr="0093139F">
        <w:trPr>
          <w:trHeight w:val="240"/>
          <w:jc w:val="center"/>
        </w:trPr>
        <w:tc>
          <w:tcPr>
            <w:tcW w:w="4876" w:type="dxa"/>
          </w:tcPr>
          <w:p w14:paraId="3199456D" w14:textId="77777777" w:rsidR="00DA12ED" w:rsidRPr="00201421" w:rsidRDefault="00DA12ED" w:rsidP="0093139F">
            <w:pPr>
              <w:pStyle w:val="AmColumnHeading"/>
            </w:pPr>
            <w:r w:rsidRPr="00201421">
              <w:t>Texto de la Comisión</w:t>
            </w:r>
          </w:p>
        </w:tc>
        <w:tc>
          <w:tcPr>
            <w:tcW w:w="4876" w:type="dxa"/>
          </w:tcPr>
          <w:p w14:paraId="6009234A" w14:textId="77777777" w:rsidR="00DA12ED" w:rsidRPr="00201421" w:rsidRDefault="00DA12ED" w:rsidP="0093139F">
            <w:pPr>
              <w:pStyle w:val="AmColumnHeading"/>
            </w:pPr>
            <w:r w:rsidRPr="00201421">
              <w:t>Enmienda</w:t>
            </w:r>
          </w:p>
        </w:tc>
      </w:tr>
      <w:tr w:rsidR="00DA12ED" w:rsidRPr="00201421" w14:paraId="7467B798" w14:textId="77777777" w:rsidTr="0093139F">
        <w:trPr>
          <w:jc w:val="center"/>
        </w:trPr>
        <w:tc>
          <w:tcPr>
            <w:tcW w:w="4876" w:type="dxa"/>
          </w:tcPr>
          <w:p w14:paraId="443BED58" w14:textId="77777777" w:rsidR="00DA12ED" w:rsidRPr="00201421" w:rsidRDefault="00DA12ED" w:rsidP="0093139F">
            <w:pPr>
              <w:pStyle w:val="Normal6a"/>
            </w:pPr>
            <w:r w:rsidRPr="00201421">
              <w:rPr>
                <w:b/>
                <w:i/>
              </w:rPr>
              <w:t>b)</w:t>
            </w:r>
            <w:r w:rsidRPr="00201421">
              <w:tab/>
            </w:r>
            <w:r w:rsidRPr="00201421">
              <w:rPr>
                <w:b/>
                <w:i/>
              </w:rPr>
              <w:t>la autoridad de coordinación del país de establecimiento podrá exigir al prestador que actualice la evaluación de riesgos en una fecha razonablemente anterior a la fecha a que se refiere el párrafo segundo, cuando existan pruebas que indiquen un posible cambio sustancial en el riesgo de que el servicio se utilice con fines de abuso sexual de menores en línea.</w:t>
            </w:r>
          </w:p>
        </w:tc>
        <w:tc>
          <w:tcPr>
            <w:tcW w:w="4876" w:type="dxa"/>
          </w:tcPr>
          <w:p w14:paraId="4A0D1EE9" w14:textId="77777777" w:rsidR="00DA12ED" w:rsidRPr="00201421" w:rsidRDefault="00DA12ED" w:rsidP="0093139F">
            <w:pPr>
              <w:pStyle w:val="Normal6a"/>
            </w:pPr>
            <w:r w:rsidRPr="00201421">
              <w:rPr>
                <w:b/>
                <w:i/>
              </w:rPr>
              <w:t>suprimida</w:t>
            </w:r>
          </w:p>
        </w:tc>
      </w:tr>
    </w:tbl>
    <w:p w14:paraId="49FB321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4BD572D" w14:textId="77777777" w:rsidR="00DA12ED" w:rsidRPr="00201421" w:rsidRDefault="00DA12ED" w:rsidP="00DA12ED">
      <w:r w:rsidRPr="00201421">
        <w:rPr>
          <w:rStyle w:val="HideTWBExt"/>
        </w:rPr>
        <w:t>&lt;/Amend&gt;</w:t>
      </w:r>
    </w:p>
    <w:p w14:paraId="23674A5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711</w:t>
      </w:r>
      <w:r w:rsidRPr="00201421">
        <w:rPr>
          <w:rStyle w:val="HideTWBExt"/>
          <w:b w:val="0"/>
        </w:rPr>
        <w:t>&lt;/NumAm&gt;</w:t>
      </w:r>
    </w:p>
    <w:p w14:paraId="4C9C8B1B"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2C9162ED" w14:textId="77777777" w:rsidR="00DA12ED" w:rsidRPr="00201421" w:rsidRDefault="00DA12ED" w:rsidP="00DA12ED">
      <w:pPr>
        <w:pStyle w:val="NormalBold"/>
      </w:pPr>
      <w:r w:rsidRPr="00201421">
        <w:rPr>
          <w:rStyle w:val="HideTWBExt"/>
          <w:b w:val="0"/>
        </w:rPr>
        <w:t>&lt;/RepeatBlock-By&gt;</w:t>
      </w:r>
    </w:p>
    <w:p w14:paraId="608CE8F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8D19DBA" w14:textId="77777777" w:rsidR="00DA12ED" w:rsidRPr="00201421" w:rsidRDefault="00DA12ED" w:rsidP="00DA12ED">
      <w:pPr>
        <w:pStyle w:val="NormalBold"/>
      </w:pPr>
      <w:r w:rsidRPr="00201421">
        <w:rPr>
          <w:rStyle w:val="HideTWBExt"/>
          <w:b w:val="0"/>
        </w:rPr>
        <w:t>&lt;Article&gt;</w:t>
      </w:r>
      <w:r w:rsidRPr="00201421">
        <w:t>Artículo 3 – apartado 4 – párrafo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1D2EABC" w14:textId="77777777" w:rsidTr="0093139F">
        <w:trPr>
          <w:trHeight w:val="240"/>
          <w:jc w:val="center"/>
        </w:trPr>
        <w:tc>
          <w:tcPr>
            <w:tcW w:w="9752" w:type="dxa"/>
            <w:gridSpan w:val="2"/>
          </w:tcPr>
          <w:p w14:paraId="3C9CAE2E" w14:textId="77777777" w:rsidR="00DA12ED" w:rsidRPr="00201421" w:rsidRDefault="00DA12ED" w:rsidP="0093139F"/>
        </w:tc>
      </w:tr>
      <w:tr w:rsidR="00DA12ED" w:rsidRPr="00201421" w14:paraId="0A841FF2" w14:textId="77777777" w:rsidTr="0093139F">
        <w:trPr>
          <w:trHeight w:val="240"/>
          <w:jc w:val="center"/>
        </w:trPr>
        <w:tc>
          <w:tcPr>
            <w:tcW w:w="4876" w:type="dxa"/>
          </w:tcPr>
          <w:p w14:paraId="738407D5" w14:textId="77777777" w:rsidR="00DA12ED" w:rsidRPr="00201421" w:rsidRDefault="00DA12ED" w:rsidP="0093139F">
            <w:pPr>
              <w:pStyle w:val="AmColumnHeading"/>
            </w:pPr>
            <w:r w:rsidRPr="00201421">
              <w:t>Texto de la Comisión</w:t>
            </w:r>
          </w:p>
        </w:tc>
        <w:tc>
          <w:tcPr>
            <w:tcW w:w="4876" w:type="dxa"/>
          </w:tcPr>
          <w:p w14:paraId="2B2D78E8" w14:textId="77777777" w:rsidR="00DA12ED" w:rsidRPr="00201421" w:rsidRDefault="00DA12ED" w:rsidP="0093139F">
            <w:pPr>
              <w:pStyle w:val="AmColumnHeading"/>
            </w:pPr>
            <w:r w:rsidRPr="00201421">
              <w:t>Enmienda</w:t>
            </w:r>
          </w:p>
        </w:tc>
      </w:tr>
      <w:tr w:rsidR="00DA12ED" w:rsidRPr="00201421" w14:paraId="145AC631" w14:textId="77777777" w:rsidTr="0093139F">
        <w:trPr>
          <w:jc w:val="center"/>
        </w:trPr>
        <w:tc>
          <w:tcPr>
            <w:tcW w:w="4876" w:type="dxa"/>
          </w:tcPr>
          <w:p w14:paraId="09CA3B38" w14:textId="77777777" w:rsidR="00DA12ED" w:rsidRPr="00201421" w:rsidRDefault="00DA12ED" w:rsidP="0093139F">
            <w:pPr>
              <w:pStyle w:val="Normal6a"/>
            </w:pPr>
            <w:r w:rsidRPr="00201421">
              <w:rPr>
                <w:b/>
                <w:i/>
              </w:rPr>
              <w:t>b)</w:t>
            </w:r>
            <w:r w:rsidRPr="00201421">
              <w:tab/>
            </w:r>
            <w:r w:rsidRPr="00201421">
              <w:rPr>
                <w:b/>
                <w:i/>
              </w:rPr>
              <w:t>la autoridad de coordinación del país de establecimiento podrá exigir al prestador que actualice la evaluación de riesgos en una fecha razonablemente anterior a la fecha a que se refiere el párrafo segundo, cuando existan pruebas que indiquen un posible cambio sustancial en el riesgo de que el servicio se utilice con fines de abuso sexual de menores en línea.</w:t>
            </w:r>
          </w:p>
        </w:tc>
        <w:tc>
          <w:tcPr>
            <w:tcW w:w="4876" w:type="dxa"/>
          </w:tcPr>
          <w:p w14:paraId="2E4E7E94" w14:textId="77777777" w:rsidR="00DA12ED" w:rsidRPr="00201421" w:rsidRDefault="00DA12ED" w:rsidP="0093139F">
            <w:pPr>
              <w:pStyle w:val="Normal6a"/>
            </w:pPr>
            <w:r w:rsidRPr="00201421">
              <w:rPr>
                <w:b/>
                <w:i/>
              </w:rPr>
              <w:t>suprimida</w:t>
            </w:r>
          </w:p>
        </w:tc>
      </w:tr>
    </w:tbl>
    <w:p w14:paraId="7971F1C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3557766" w14:textId="77777777" w:rsidR="00DA12ED" w:rsidRPr="00201421" w:rsidRDefault="00DA12ED" w:rsidP="00DA12ED">
      <w:r w:rsidRPr="00201421">
        <w:rPr>
          <w:rStyle w:val="HideTWBExt"/>
        </w:rPr>
        <w:t>&lt;/Amend&gt;</w:t>
      </w:r>
    </w:p>
    <w:p w14:paraId="2E2A343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712</w:t>
      </w:r>
      <w:r w:rsidRPr="00201421">
        <w:rPr>
          <w:rStyle w:val="HideTWBExt"/>
          <w:b w:val="0"/>
        </w:rPr>
        <w:t>&lt;/NumAm&gt;</w:t>
      </w:r>
    </w:p>
    <w:p w14:paraId="24216CDC"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3159EFB7"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24E175F"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68E373D2"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8DF3719"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2651A4EF" w14:textId="77777777" w:rsidR="00DA12ED" w:rsidRPr="00201421" w:rsidRDefault="00DA12ED" w:rsidP="00DA12ED">
      <w:pPr>
        <w:pStyle w:val="NormalBold"/>
      </w:pPr>
      <w:r w:rsidRPr="00201421">
        <w:rPr>
          <w:rStyle w:val="HideTWBExt"/>
          <w:b w:val="0"/>
        </w:rPr>
        <w:t>&lt;/RepeatBlock-By&gt;</w:t>
      </w:r>
    </w:p>
    <w:p w14:paraId="2531193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7A09217" w14:textId="77777777" w:rsidR="00DA12ED" w:rsidRPr="00201421" w:rsidRDefault="00DA12ED" w:rsidP="00DA12ED">
      <w:pPr>
        <w:pStyle w:val="NormalBold"/>
      </w:pPr>
      <w:r w:rsidRPr="00201421">
        <w:rPr>
          <w:rStyle w:val="HideTWBExt"/>
          <w:b w:val="0"/>
        </w:rPr>
        <w:t>&lt;Article&gt;</w:t>
      </w:r>
      <w:r w:rsidRPr="00201421">
        <w:t>Artículo 3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6299F8A" w14:textId="77777777" w:rsidTr="0093139F">
        <w:trPr>
          <w:trHeight w:val="240"/>
          <w:jc w:val="center"/>
        </w:trPr>
        <w:tc>
          <w:tcPr>
            <w:tcW w:w="9752" w:type="dxa"/>
            <w:gridSpan w:val="2"/>
          </w:tcPr>
          <w:p w14:paraId="16117106" w14:textId="77777777" w:rsidR="00DA12ED" w:rsidRPr="00201421" w:rsidRDefault="00DA12ED" w:rsidP="0093139F"/>
        </w:tc>
      </w:tr>
      <w:tr w:rsidR="00DA12ED" w:rsidRPr="00201421" w14:paraId="7256F9C4" w14:textId="77777777" w:rsidTr="0093139F">
        <w:trPr>
          <w:trHeight w:val="240"/>
          <w:jc w:val="center"/>
        </w:trPr>
        <w:tc>
          <w:tcPr>
            <w:tcW w:w="4876" w:type="dxa"/>
          </w:tcPr>
          <w:p w14:paraId="75DA38FC" w14:textId="77777777" w:rsidR="00DA12ED" w:rsidRPr="00201421" w:rsidRDefault="00DA12ED" w:rsidP="0093139F">
            <w:pPr>
              <w:pStyle w:val="AmColumnHeading"/>
            </w:pPr>
            <w:r w:rsidRPr="00201421">
              <w:t>Texto de la Comisión</w:t>
            </w:r>
          </w:p>
        </w:tc>
        <w:tc>
          <w:tcPr>
            <w:tcW w:w="4876" w:type="dxa"/>
          </w:tcPr>
          <w:p w14:paraId="4FC9232B" w14:textId="77777777" w:rsidR="00DA12ED" w:rsidRPr="00201421" w:rsidRDefault="00DA12ED" w:rsidP="0093139F">
            <w:pPr>
              <w:pStyle w:val="AmColumnHeading"/>
            </w:pPr>
            <w:r w:rsidRPr="00201421">
              <w:t>Enmienda</w:t>
            </w:r>
          </w:p>
        </w:tc>
      </w:tr>
      <w:tr w:rsidR="00DA12ED" w:rsidRPr="00201421" w14:paraId="1C7FE021" w14:textId="77777777" w:rsidTr="0093139F">
        <w:trPr>
          <w:jc w:val="center"/>
        </w:trPr>
        <w:tc>
          <w:tcPr>
            <w:tcW w:w="4876" w:type="dxa"/>
          </w:tcPr>
          <w:p w14:paraId="0DB8C98B" w14:textId="77777777" w:rsidR="00DA12ED" w:rsidRPr="00201421" w:rsidRDefault="00DA12ED" w:rsidP="0093139F">
            <w:pPr>
              <w:pStyle w:val="Normal6a"/>
            </w:pPr>
            <w:r w:rsidRPr="00201421">
              <w:rPr>
                <w:b/>
                <w:i/>
              </w:rPr>
              <w:t>5.</w:t>
            </w:r>
            <w:r w:rsidRPr="00201421">
              <w:tab/>
            </w:r>
            <w:r w:rsidRPr="00201421">
              <w:rPr>
                <w:b/>
                <w:i/>
              </w:rPr>
              <w:t>La evaluación de riesgos incluirá una evaluación de cualquier posible riesgo restante de que, tras la adopción de las medidas de reducción del riesgo con arreglo al artículo 4, el servicio se utilice con fines de abuso sexual de menores en línea.</w:t>
            </w:r>
          </w:p>
        </w:tc>
        <w:tc>
          <w:tcPr>
            <w:tcW w:w="4876" w:type="dxa"/>
          </w:tcPr>
          <w:p w14:paraId="05189E5C" w14:textId="77777777" w:rsidR="00DA12ED" w:rsidRPr="00201421" w:rsidRDefault="00DA12ED" w:rsidP="0093139F">
            <w:pPr>
              <w:pStyle w:val="Normal6a"/>
            </w:pPr>
            <w:r w:rsidRPr="00201421">
              <w:rPr>
                <w:b/>
                <w:i/>
              </w:rPr>
              <w:t>suprimido</w:t>
            </w:r>
          </w:p>
        </w:tc>
      </w:tr>
    </w:tbl>
    <w:p w14:paraId="70C6080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82E3381" w14:textId="77777777" w:rsidR="00DA12ED" w:rsidRPr="00201421" w:rsidRDefault="00DA12ED" w:rsidP="00DA12ED">
      <w:r w:rsidRPr="00201421">
        <w:rPr>
          <w:rStyle w:val="HideTWBExt"/>
        </w:rPr>
        <w:t>&lt;/Amend&gt;</w:t>
      </w:r>
    </w:p>
    <w:p w14:paraId="1A20988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713</w:t>
      </w:r>
      <w:r w:rsidRPr="00201421">
        <w:rPr>
          <w:rStyle w:val="HideTWBExt"/>
          <w:b w:val="0"/>
        </w:rPr>
        <w:t>&lt;/NumAm&gt;</w:t>
      </w:r>
    </w:p>
    <w:p w14:paraId="6F88CD75"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6E3EFC37" w14:textId="77777777" w:rsidR="00DA12ED" w:rsidRPr="00201421" w:rsidRDefault="00DA12ED" w:rsidP="00DA12ED">
      <w:pPr>
        <w:pStyle w:val="NormalBold"/>
      </w:pPr>
      <w:r w:rsidRPr="00201421">
        <w:rPr>
          <w:rStyle w:val="HideTWBExt"/>
          <w:b w:val="0"/>
        </w:rPr>
        <w:t>&lt;/RepeatBlock-By&gt;</w:t>
      </w:r>
    </w:p>
    <w:p w14:paraId="015EBFF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AF85069" w14:textId="77777777" w:rsidR="00DA12ED" w:rsidRPr="00201421" w:rsidRDefault="00DA12ED" w:rsidP="00DA12ED">
      <w:pPr>
        <w:pStyle w:val="NormalBold"/>
      </w:pPr>
      <w:r w:rsidRPr="00201421">
        <w:rPr>
          <w:rStyle w:val="HideTWBExt"/>
          <w:b w:val="0"/>
        </w:rPr>
        <w:t>&lt;Article&gt;</w:t>
      </w:r>
      <w:r w:rsidRPr="00201421">
        <w:t>Artículo 3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174C055" w14:textId="77777777" w:rsidTr="0093139F">
        <w:trPr>
          <w:trHeight w:val="240"/>
          <w:jc w:val="center"/>
        </w:trPr>
        <w:tc>
          <w:tcPr>
            <w:tcW w:w="9752" w:type="dxa"/>
            <w:gridSpan w:val="2"/>
          </w:tcPr>
          <w:p w14:paraId="13319D85" w14:textId="77777777" w:rsidR="00DA12ED" w:rsidRPr="00201421" w:rsidRDefault="00DA12ED" w:rsidP="0093139F"/>
        </w:tc>
      </w:tr>
      <w:tr w:rsidR="00DA12ED" w:rsidRPr="00201421" w14:paraId="7069ABCB" w14:textId="77777777" w:rsidTr="0093139F">
        <w:trPr>
          <w:trHeight w:val="240"/>
          <w:jc w:val="center"/>
        </w:trPr>
        <w:tc>
          <w:tcPr>
            <w:tcW w:w="4876" w:type="dxa"/>
          </w:tcPr>
          <w:p w14:paraId="27036A3D" w14:textId="77777777" w:rsidR="00DA12ED" w:rsidRPr="00201421" w:rsidRDefault="00DA12ED" w:rsidP="0093139F">
            <w:pPr>
              <w:pStyle w:val="AmColumnHeading"/>
            </w:pPr>
            <w:r w:rsidRPr="00201421">
              <w:t>Texto de la Comisión</w:t>
            </w:r>
          </w:p>
        </w:tc>
        <w:tc>
          <w:tcPr>
            <w:tcW w:w="4876" w:type="dxa"/>
          </w:tcPr>
          <w:p w14:paraId="490F70DD" w14:textId="77777777" w:rsidR="00DA12ED" w:rsidRPr="00201421" w:rsidRDefault="00DA12ED" w:rsidP="0093139F">
            <w:pPr>
              <w:pStyle w:val="AmColumnHeading"/>
            </w:pPr>
            <w:r w:rsidRPr="00201421">
              <w:t>Enmienda</w:t>
            </w:r>
          </w:p>
        </w:tc>
      </w:tr>
      <w:tr w:rsidR="00DA12ED" w:rsidRPr="00201421" w14:paraId="4794BE08" w14:textId="77777777" w:rsidTr="0093139F">
        <w:trPr>
          <w:jc w:val="center"/>
        </w:trPr>
        <w:tc>
          <w:tcPr>
            <w:tcW w:w="4876" w:type="dxa"/>
          </w:tcPr>
          <w:p w14:paraId="20F07EF6" w14:textId="77777777" w:rsidR="00DA12ED" w:rsidRPr="00201421" w:rsidRDefault="00DA12ED" w:rsidP="0093139F">
            <w:pPr>
              <w:pStyle w:val="Normal6a"/>
            </w:pPr>
            <w:r w:rsidRPr="00201421">
              <w:rPr>
                <w:b/>
                <w:i/>
              </w:rPr>
              <w:t>5.</w:t>
            </w:r>
            <w:r w:rsidRPr="00201421">
              <w:tab/>
            </w:r>
            <w:r w:rsidRPr="00201421">
              <w:rPr>
                <w:b/>
                <w:i/>
              </w:rPr>
              <w:t>La evaluación de riesgos incluirá una evaluación de cualquier posible riesgo restante de que, tras la adopción de las medidas de reducción del riesgo con arreglo al artículo 4, el servicio se utilice con fines de abuso sexual de menores en línea.</w:t>
            </w:r>
          </w:p>
        </w:tc>
        <w:tc>
          <w:tcPr>
            <w:tcW w:w="4876" w:type="dxa"/>
          </w:tcPr>
          <w:p w14:paraId="454372B7" w14:textId="77777777" w:rsidR="00DA12ED" w:rsidRPr="00201421" w:rsidRDefault="00DA12ED" w:rsidP="0093139F">
            <w:pPr>
              <w:pStyle w:val="Normal6a"/>
            </w:pPr>
            <w:r w:rsidRPr="00201421">
              <w:rPr>
                <w:b/>
                <w:i/>
              </w:rPr>
              <w:t>suprimido</w:t>
            </w:r>
          </w:p>
        </w:tc>
      </w:tr>
    </w:tbl>
    <w:p w14:paraId="304B13C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43393F" w14:textId="77777777" w:rsidR="00DA12ED" w:rsidRPr="00201421" w:rsidRDefault="00DA12ED" w:rsidP="00DA12ED">
      <w:r w:rsidRPr="00201421">
        <w:rPr>
          <w:rStyle w:val="HideTWBExt"/>
        </w:rPr>
        <w:t>&lt;/Amend&gt;</w:t>
      </w:r>
    </w:p>
    <w:p w14:paraId="0734BB7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714</w:t>
      </w:r>
      <w:r w:rsidRPr="00201421">
        <w:rPr>
          <w:rStyle w:val="HideTWBExt"/>
          <w:b w:val="0"/>
        </w:rPr>
        <w:t>&lt;/NumAm&gt;</w:t>
      </w:r>
    </w:p>
    <w:p w14:paraId="0D07A8FC"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79EA713C" w14:textId="77777777" w:rsidR="00DA12ED" w:rsidRPr="00201421" w:rsidRDefault="00DA12ED" w:rsidP="00DA12ED">
      <w:pPr>
        <w:pStyle w:val="NormalBold"/>
      </w:pPr>
      <w:r w:rsidRPr="00201421">
        <w:rPr>
          <w:rStyle w:val="HideTWBExt"/>
          <w:b w:val="0"/>
        </w:rPr>
        <w:t>&lt;/RepeatBlock-By&gt;</w:t>
      </w:r>
    </w:p>
    <w:p w14:paraId="3206F2A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F979ADA" w14:textId="77777777" w:rsidR="00DA12ED" w:rsidRPr="00201421" w:rsidRDefault="00DA12ED" w:rsidP="00DA12ED">
      <w:pPr>
        <w:pStyle w:val="NormalBold"/>
      </w:pPr>
      <w:r w:rsidRPr="00201421">
        <w:rPr>
          <w:rStyle w:val="HideTWBExt"/>
          <w:b w:val="0"/>
        </w:rPr>
        <w:t>&lt;Article&gt;</w:t>
      </w:r>
      <w:r w:rsidRPr="00201421">
        <w:t>Artículo 3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E93747C" w14:textId="77777777" w:rsidTr="0093139F">
        <w:trPr>
          <w:trHeight w:val="240"/>
          <w:jc w:val="center"/>
        </w:trPr>
        <w:tc>
          <w:tcPr>
            <w:tcW w:w="9752" w:type="dxa"/>
            <w:gridSpan w:val="2"/>
          </w:tcPr>
          <w:p w14:paraId="061C8127" w14:textId="77777777" w:rsidR="00DA12ED" w:rsidRPr="00201421" w:rsidRDefault="00DA12ED" w:rsidP="0093139F"/>
        </w:tc>
      </w:tr>
      <w:tr w:rsidR="00DA12ED" w:rsidRPr="00201421" w14:paraId="4DE7AEDC" w14:textId="77777777" w:rsidTr="0093139F">
        <w:trPr>
          <w:trHeight w:val="240"/>
          <w:jc w:val="center"/>
        </w:trPr>
        <w:tc>
          <w:tcPr>
            <w:tcW w:w="4876" w:type="dxa"/>
          </w:tcPr>
          <w:p w14:paraId="49E87F2E" w14:textId="77777777" w:rsidR="00DA12ED" w:rsidRPr="00201421" w:rsidRDefault="00DA12ED" w:rsidP="0093139F">
            <w:pPr>
              <w:pStyle w:val="AmColumnHeading"/>
            </w:pPr>
            <w:r w:rsidRPr="00201421">
              <w:t>Texto de la Comisión</w:t>
            </w:r>
          </w:p>
        </w:tc>
        <w:tc>
          <w:tcPr>
            <w:tcW w:w="4876" w:type="dxa"/>
          </w:tcPr>
          <w:p w14:paraId="7763E225" w14:textId="77777777" w:rsidR="00DA12ED" w:rsidRPr="00201421" w:rsidRDefault="00DA12ED" w:rsidP="0093139F">
            <w:pPr>
              <w:pStyle w:val="AmColumnHeading"/>
            </w:pPr>
            <w:r w:rsidRPr="00201421">
              <w:t>Enmienda</w:t>
            </w:r>
          </w:p>
        </w:tc>
      </w:tr>
      <w:tr w:rsidR="00DA12ED" w:rsidRPr="00201421" w14:paraId="0A52BC8C" w14:textId="77777777" w:rsidTr="0093139F">
        <w:trPr>
          <w:jc w:val="center"/>
        </w:trPr>
        <w:tc>
          <w:tcPr>
            <w:tcW w:w="4876" w:type="dxa"/>
          </w:tcPr>
          <w:p w14:paraId="4C2C0CDB" w14:textId="77777777" w:rsidR="00DA12ED" w:rsidRPr="00201421" w:rsidRDefault="00DA12ED" w:rsidP="0093139F">
            <w:pPr>
              <w:pStyle w:val="Normal6a"/>
            </w:pPr>
            <w:r w:rsidRPr="00201421">
              <w:rPr>
                <w:b/>
                <w:i/>
              </w:rPr>
              <w:t>5.</w:t>
            </w:r>
            <w:r w:rsidRPr="00201421">
              <w:tab/>
            </w:r>
            <w:r w:rsidRPr="00201421">
              <w:rPr>
                <w:b/>
                <w:i/>
              </w:rPr>
              <w:t>La evaluación de riesgos incluirá una evaluación de cualquier posible riesgo restante de que, tras la adopción de las medidas de reducción del riesgo con arreglo al artículo 4, el servicio se utilice con fines de abuso sexual de menores en línea.</w:t>
            </w:r>
          </w:p>
        </w:tc>
        <w:tc>
          <w:tcPr>
            <w:tcW w:w="4876" w:type="dxa"/>
          </w:tcPr>
          <w:p w14:paraId="50F60CB8" w14:textId="77777777" w:rsidR="00DA12ED" w:rsidRPr="00201421" w:rsidRDefault="00DA12ED" w:rsidP="0093139F">
            <w:pPr>
              <w:pStyle w:val="Normal6a"/>
            </w:pPr>
            <w:r w:rsidRPr="00201421">
              <w:rPr>
                <w:b/>
                <w:i/>
              </w:rPr>
              <w:t>suprimido</w:t>
            </w:r>
          </w:p>
        </w:tc>
      </w:tr>
    </w:tbl>
    <w:p w14:paraId="2318083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BFF4EFD" w14:textId="77777777" w:rsidR="00DA12ED" w:rsidRPr="00201421" w:rsidRDefault="00DA12ED" w:rsidP="00DA12ED">
      <w:r w:rsidRPr="00201421">
        <w:rPr>
          <w:rStyle w:val="HideTWBExt"/>
        </w:rPr>
        <w:t>&lt;/Amend&gt;</w:t>
      </w:r>
    </w:p>
    <w:p w14:paraId="46F9E05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715</w:t>
      </w:r>
      <w:r w:rsidRPr="00201421">
        <w:rPr>
          <w:rStyle w:val="HideTWBExt"/>
          <w:b w:val="0"/>
        </w:rPr>
        <w:t>&lt;/NumAm&gt;</w:t>
      </w:r>
    </w:p>
    <w:p w14:paraId="7B2132E9"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43AB20C3" w14:textId="77777777" w:rsidR="00DA12ED" w:rsidRPr="00201421" w:rsidRDefault="00DA12ED" w:rsidP="00DA12ED">
      <w:pPr>
        <w:pStyle w:val="NormalBold"/>
      </w:pPr>
      <w:r w:rsidRPr="00201421">
        <w:rPr>
          <w:rStyle w:val="HideTWBExt"/>
          <w:b w:val="0"/>
        </w:rPr>
        <w:t>&lt;/RepeatBlock-By&gt;</w:t>
      </w:r>
    </w:p>
    <w:p w14:paraId="1714A61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E34A49D" w14:textId="77777777" w:rsidR="00DA12ED" w:rsidRPr="00201421" w:rsidRDefault="00DA12ED" w:rsidP="00DA12ED">
      <w:pPr>
        <w:pStyle w:val="NormalBold"/>
      </w:pPr>
      <w:r w:rsidRPr="00201421">
        <w:rPr>
          <w:rStyle w:val="HideTWBExt"/>
          <w:b w:val="0"/>
        </w:rPr>
        <w:t>&lt;Article&gt;</w:t>
      </w:r>
      <w:r w:rsidRPr="00201421">
        <w:t>Artículo 3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88206EF" w14:textId="77777777" w:rsidTr="0093139F">
        <w:trPr>
          <w:trHeight w:val="240"/>
          <w:jc w:val="center"/>
        </w:trPr>
        <w:tc>
          <w:tcPr>
            <w:tcW w:w="9752" w:type="dxa"/>
            <w:gridSpan w:val="2"/>
          </w:tcPr>
          <w:p w14:paraId="149BCFDD" w14:textId="77777777" w:rsidR="00DA12ED" w:rsidRPr="00201421" w:rsidRDefault="00DA12ED" w:rsidP="0093139F"/>
        </w:tc>
      </w:tr>
      <w:tr w:rsidR="00DA12ED" w:rsidRPr="00201421" w14:paraId="74CDC170" w14:textId="77777777" w:rsidTr="0093139F">
        <w:trPr>
          <w:trHeight w:val="240"/>
          <w:jc w:val="center"/>
        </w:trPr>
        <w:tc>
          <w:tcPr>
            <w:tcW w:w="4876" w:type="dxa"/>
          </w:tcPr>
          <w:p w14:paraId="6F50DAC2" w14:textId="77777777" w:rsidR="00DA12ED" w:rsidRPr="00201421" w:rsidRDefault="00DA12ED" w:rsidP="0093139F">
            <w:pPr>
              <w:pStyle w:val="AmColumnHeading"/>
            </w:pPr>
            <w:r w:rsidRPr="00201421">
              <w:t>Texto de la Comisión</w:t>
            </w:r>
          </w:p>
        </w:tc>
        <w:tc>
          <w:tcPr>
            <w:tcW w:w="4876" w:type="dxa"/>
          </w:tcPr>
          <w:p w14:paraId="0BE53FD0" w14:textId="77777777" w:rsidR="00DA12ED" w:rsidRPr="00201421" w:rsidRDefault="00DA12ED" w:rsidP="0093139F">
            <w:pPr>
              <w:pStyle w:val="AmColumnHeading"/>
            </w:pPr>
            <w:r w:rsidRPr="00201421">
              <w:t>Enmienda</w:t>
            </w:r>
          </w:p>
        </w:tc>
      </w:tr>
      <w:tr w:rsidR="00DA12ED" w:rsidRPr="00201421" w14:paraId="29AB13EB" w14:textId="77777777" w:rsidTr="0093139F">
        <w:trPr>
          <w:jc w:val="center"/>
        </w:trPr>
        <w:tc>
          <w:tcPr>
            <w:tcW w:w="4876" w:type="dxa"/>
          </w:tcPr>
          <w:p w14:paraId="1482CC58" w14:textId="77777777" w:rsidR="00DA12ED" w:rsidRPr="00201421" w:rsidRDefault="00DA12ED" w:rsidP="0093139F">
            <w:pPr>
              <w:pStyle w:val="Normal6a"/>
            </w:pPr>
            <w:r w:rsidRPr="00201421">
              <w:rPr>
                <w:b/>
                <w:i/>
              </w:rPr>
              <w:t>5.</w:t>
            </w:r>
            <w:r w:rsidRPr="00201421">
              <w:tab/>
            </w:r>
            <w:r w:rsidRPr="00201421">
              <w:rPr>
                <w:b/>
                <w:i/>
              </w:rPr>
              <w:t>La evaluación de riesgos incluirá una evaluación de cualquier posible riesgo restante de que, tras la adopción de las medidas de reducción del riesgo con arreglo al artículo 4, el servicio se utilice con fines de abuso sexual de menores en línea.</w:t>
            </w:r>
          </w:p>
        </w:tc>
        <w:tc>
          <w:tcPr>
            <w:tcW w:w="4876" w:type="dxa"/>
          </w:tcPr>
          <w:p w14:paraId="78E5F9BF" w14:textId="77777777" w:rsidR="00DA12ED" w:rsidRPr="00201421" w:rsidRDefault="00DA12ED" w:rsidP="0093139F">
            <w:pPr>
              <w:pStyle w:val="Normal6a"/>
            </w:pPr>
            <w:r w:rsidRPr="00201421">
              <w:rPr>
                <w:b/>
                <w:i/>
              </w:rPr>
              <w:t>suprimido</w:t>
            </w:r>
          </w:p>
        </w:tc>
      </w:tr>
    </w:tbl>
    <w:p w14:paraId="2327D7D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A903928" w14:textId="77777777" w:rsidR="00DA12ED" w:rsidRPr="00201421" w:rsidRDefault="00DA12ED" w:rsidP="00DA12ED">
      <w:r w:rsidRPr="00201421">
        <w:rPr>
          <w:rStyle w:val="HideTWBExt"/>
        </w:rPr>
        <w:t>&lt;/Amend&gt;</w:t>
      </w:r>
    </w:p>
    <w:p w14:paraId="5F853F4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716</w:t>
      </w:r>
      <w:r w:rsidRPr="00201421">
        <w:rPr>
          <w:rStyle w:val="HideTWBExt"/>
          <w:b w:val="0"/>
        </w:rPr>
        <w:t>&lt;/NumAm&gt;</w:t>
      </w:r>
    </w:p>
    <w:p w14:paraId="15DA4B4F"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287E379"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22E87A0" w14:textId="77777777" w:rsidR="00DA12ED" w:rsidRPr="00201421" w:rsidRDefault="00DA12ED" w:rsidP="00DA12ED">
      <w:pPr>
        <w:pStyle w:val="NormalBold"/>
      </w:pPr>
      <w:r w:rsidRPr="00201421">
        <w:rPr>
          <w:rStyle w:val="HideTWBExt"/>
          <w:b w:val="0"/>
        </w:rPr>
        <w:t>&lt;/RepeatBlock-By&gt;</w:t>
      </w:r>
    </w:p>
    <w:p w14:paraId="2E15E9E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BB2886" w14:textId="77777777" w:rsidR="00DA12ED" w:rsidRPr="00201421" w:rsidRDefault="00DA12ED" w:rsidP="00DA12ED">
      <w:pPr>
        <w:pStyle w:val="NormalBold"/>
      </w:pPr>
      <w:r w:rsidRPr="00201421">
        <w:rPr>
          <w:rStyle w:val="HideTWBExt"/>
          <w:b w:val="0"/>
        </w:rPr>
        <w:t>&lt;Article&gt;</w:t>
      </w:r>
      <w:r w:rsidRPr="00201421">
        <w:t>Artículo 3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DE64C08" w14:textId="77777777" w:rsidTr="0093139F">
        <w:trPr>
          <w:trHeight w:val="240"/>
          <w:jc w:val="center"/>
        </w:trPr>
        <w:tc>
          <w:tcPr>
            <w:tcW w:w="9752" w:type="dxa"/>
            <w:gridSpan w:val="2"/>
          </w:tcPr>
          <w:p w14:paraId="3C0E5BD8" w14:textId="77777777" w:rsidR="00DA12ED" w:rsidRPr="00201421" w:rsidRDefault="00DA12ED" w:rsidP="0093139F"/>
        </w:tc>
      </w:tr>
      <w:tr w:rsidR="00DA12ED" w:rsidRPr="00201421" w14:paraId="4D4714EB" w14:textId="77777777" w:rsidTr="0093139F">
        <w:trPr>
          <w:trHeight w:val="240"/>
          <w:jc w:val="center"/>
        </w:trPr>
        <w:tc>
          <w:tcPr>
            <w:tcW w:w="4876" w:type="dxa"/>
          </w:tcPr>
          <w:p w14:paraId="56FF8B39" w14:textId="77777777" w:rsidR="00DA12ED" w:rsidRPr="00201421" w:rsidRDefault="00DA12ED" w:rsidP="0093139F">
            <w:pPr>
              <w:pStyle w:val="AmColumnHeading"/>
            </w:pPr>
            <w:r w:rsidRPr="00201421">
              <w:t>Texto de la Comisión</w:t>
            </w:r>
          </w:p>
        </w:tc>
        <w:tc>
          <w:tcPr>
            <w:tcW w:w="4876" w:type="dxa"/>
          </w:tcPr>
          <w:p w14:paraId="248CEC04" w14:textId="77777777" w:rsidR="00DA12ED" w:rsidRPr="00201421" w:rsidRDefault="00DA12ED" w:rsidP="0093139F">
            <w:pPr>
              <w:pStyle w:val="AmColumnHeading"/>
            </w:pPr>
            <w:r w:rsidRPr="00201421">
              <w:t>Enmienda</w:t>
            </w:r>
          </w:p>
        </w:tc>
      </w:tr>
      <w:tr w:rsidR="00DA12ED" w:rsidRPr="00201421" w14:paraId="6B6678B0" w14:textId="77777777" w:rsidTr="0093139F">
        <w:trPr>
          <w:jc w:val="center"/>
        </w:trPr>
        <w:tc>
          <w:tcPr>
            <w:tcW w:w="4876" w:type="dxa"/>
          </w:tcPr>
          <w:p w14:paraId="3AFA4F71" w14:textId="77777777" w:rsidR="00DA12ED" w:rsidRPr="00201421" w:rsidRDefault="00DA12ED" w:rsidP="0093139F">
            <w:pPr>
              <w:pStyle w:val="Normal6a"/>
            </w:pPr>
            <w:r w:rsidRPr="00201421">
              <w:t>5.</w:t>
            </w:r>
            <w:r w:rsidRPr="00201421">
              <w:tab/>
              <w:t xml:space="preserve">La evaluación de riesgos incluirá una evaluación de cualquier </w:t>
            </w:r>
            <w:r w:rsidRPr="00201421">
              <w:rPr>
                <w:b/>
                <w:bCs/>
                <w:i/>
                <w:iCs/>
              </w:rPr>
              <w:t>posible</w:t>
            </w:r>
            <w:r w:rsidRPr="00201421">
              <w:t xml:space="preserve"> riesgo restante de que, tras la adopción de las medidas de reducción del riesgo con arreglo al artículo 4, el servicio se utilice con fines de abuso sexual de menores en línea.</w:t>
            </w:r>
          </w:p>
        </w:tc>
        <w:tc>
          <w:tcPr>
            <w:tcW w:w="4876" w:type="dxa"/>
          </w:tcPr>
          <w:p w14:paraId="2FC67440" w14:textId="77777777" w:rsidR="00DA12ED" w:rsidRPr="00201421" w:rsidRDefault="00DA12ED" w:rsidP="0093139F">
            <w:pPr>
              <w:pStyle w:val="Normal6a"/>
            </w:pPr>
            <w:r w:rsidRPr="00201421">
              <w:t>5.</w:t>
            </w:r>
            <w:r w:rsidRPr="00201421">
              <w:tab/>
              <w:t xml:space="preserve">La evaluación de riesgos incluirá una evaluación de cualquier riesgo </w:t>
            </w:r>
            <w:r w:rsidRPr="00201421">
              <w:rPr>
                <w:b/>
                <w:bCs/>
                <w:i/>
                <w:iCs/>
              </w:rPr>
              <w:t>sistémico y grave</w:t>
            </w:r>
            <w:r w:rsidRPr="00201421">
              <w:t xml:space="preserve"> restante </w:t>
            </w:r>
            <w:r w:rsidRPr="00201421">
              <w:rPr>
                <w:b/>
                <w:bCs/>
                <w:i/>
                <w:iCs/>
              </w:rPr>
              <w:t>razonablemente previsible</w:t>
            </w:r>
            <w:r w:rsidRPr="00201421">
              <w:t xml:space="preserve"> de que, tras la adopción de las medidas de reducción del riesgo con arreglo al artículo 4, el servicio se utilice con fines de abuso sexual de menores en línea.</w:t>
            </w:r>
          </w:p>
        </w:tc>
      </w:tr>
    </w:tbl>
    <w:p w14:paraId="5530F60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25BD272" w14:textId="77777777" w:rsidR="00DA12ED" w:rsidRPr="00201421" w:rsidRDefault="00DA12ED" w:rsidP="00DA12ED">
      <w:r w:rsidRPr="00201421">
        <w:rPr>
          <w:rStyle w:val="HideTWBExt"/>
        </w:rPr>
        <w:t>&lt;/Amend&gt;</w:t>
      </w:r>
    </w:p>
    <w:p w14:paraId="5DC168F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717</w:t>
      </w:r>
      <w:r w:rsidRPr="00201421">
        <w:rPr>
          <w:rStyle w:val="HideTWBExt"/>
          <w:b w:val="0"/>
        </w:rPr>
        <w:t>&lt;/NumAm&gt;</w:t>
      </w:r>
    </w:p>
    <w:p w14:paraId="5FE53BE0"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7836E048" w14:textId="77777777" w:rsidR="00DA12ED" w:rsidRPr="00201421" w:rsidRDefault="00DA12ED" w:rsidP="00DA12ED">
      <w:pPr>
        <w:pStyle w:val="NormalBold"/>
      </w:pPr>
      <w:r w:rsidRPr="00201421">
        <w:rPr>
          <w:rStyle w:val="HideTWBExt"/>
          <w:b w:val="0"/>
        </w:rPr>
        <w:t>&lt;/RepeatBlock-By&gt;</w:t>
      </w:r>
    </w:p>
    <w:p w14:paraId="6C47172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E50FE46" w14:textId="77777777" w:rsidR="00DA12ED" w:rsidRPr="00201421" w:rsidRDefault="00DA12ED" w:rsidP="00DA12ED">
      <w:pPr>
        <w:pStyle w:val="NormalBold"/>
      </w:pPr>
      <w:r w:rsidRPr="00201421">
        <w:rPr>
          <w:rStyle w:val="HideTWBExt"/>
          <w:b w:val="0"/>
        </w:rPr>
        <w:t>&lt;Article&gt;</w:t>
      </w:r>
      <w:r w:rsidRPr="00201421">
        <w:t>Artículo 3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8760553" w14:textId="77777777" w:rsidTr="0093139F">
        <w:trPr>
          <w:trHeight w:val="240"/>
          <w:jc w:val="center"/>
        </w:trPr>
        <w:tc>
          <w:tcPr>
            <w:tcW w:w="9752" w:type="dxa"/>
            <w:gridSpan w:val="2"/>
          </w:tcPr>
          <w:p w14:paraId="0437B70C" w14:textId="77777777" w:rsidR="00DA12ED" w:rsidRPr="00201421" w:rsidRDefault="00DA12ED" w:rsidP="0093139F"/>
        </w:tc>
      </w:tr>
      <w:tr w:rsidR="00DA12ED" w:rsidRPr="00201421" w14:paraId="20902E2B" w14:textId="77777777" w:rsidTr="0093139F">
        <w:trPr>
          <w:trHeight w:val="240"/>
          <w:jc w:val="center"/>
        </w:trPr>
        <w:tc>
          <w:tcPr>
            <w:tcW w:w="4876" w:type="dxa"/>
          </w:tcPr>
          <w:p w14:paraId="12B72350" w14:textId="77777777" w:rsidR="00DA12ED" w:rsidRPr="00201421" w:rsidRDefault="00DA12ED" w:rsidP="0093139F">
            <w:pPr>
              <w:pStyle w:val="AmColumnHeading"/>
            </w:pPr>
            <w:r w:rsidRPr="00201421">
              <w:t>Texto de la Comisión</w:t>
            </w:r>
          </w:p>
        </w:tc>
        <w:tc>
          <w:tcPr>
            <w:tcW w:w="4876" w:type="dxa"/>
          </w:tcPr>
          <w:p w14:paraId="16D26598" w14:textId="77777777" w:rsidR="00DA12ED" w:rsidRPr="00201421" w:rsidRDefault="00DA12ED" w:rsidP="0093139F">
            <w:pPr>
              <w:pStyle w:val="AmColumnHeading"/>
            </w:pPr>
            <w:r w:rsidRPr="00201421">
              <w:t>Enmienda</w:t>
            </w:r>
          </w:p>
        </w:tc>
      </w:tr>
      <w:tr w:rsidR="00DA12ED" w:rsidRPr="00201421" w14:paraId="63AD7CC4" w14:textId="77777777" w:rsidTr="0093139F">
        <w:trPr>
          <w:jc w:val="center"/>
        </w:trPr>
        <w:tc>
          <w:tcPr>
            <w:tcW w:w="4876" w:type="dxa"/>
          </w:tcPr>
          <w:p w14:paraId="5647F911" w14:textId="77777777" w:rsidR="00DA12ED" w:rsidRPr="00201421" w:rsidRDefault="00DA12ED" w:rsidP="0093139F">
            <w:pPr>
              <w:pStyle w:val="Normal6a"/>
            </w:pPr>
            <w:r w:rsidRPr="00201421">
              <w:t>6.</w:t>
            </w:r>
            <w:r w:rsidRPr="00201421">
              <w:tab/>
            </w:r>
            <w:r w:rsidRPr="00201421">
              <w:rPr>
                <w:b/>
                <w:bCs/>
                <w:i/>
                <w:iCs/>
              </w:rPr>
              <w:t>La Comisión</w:t>
            </w:r>
            <w:r w:rsidRPr="00201421">
              <w:t xml:space="preserve">, en cooperación con las autoridades de coordinación </w:t>
            </w:r>
            <w:r w:rsidRPr="00201421">
              <w:rPr>
                <w:b/>
                <w:bCs/>
                <w:i/>
                <w:iCs/>
              </w:rPr>
              <w:t>y el Centro de la UE</w:t>
            </w:r>
            <w:r w:rsidRPr="00201421">
              <w:t xml:space="preserve">, y tras haber llevado a cabo una consulta pública, podrá emitir directrices sobre la </w:t>
            </w:r>
            <w:r w:rsidRPr="00201421">
              <w:rPr>
                <w:b/>
                <w:bCs/>
                <w:i/>
                <w:iCs/>
              </w:rPr>
              <w:t>aplicación de los apartados 1 a 5, teniendo debidamente en cuenta, en particular, los avances tecnológicos pertinentes y las formas en que se ofrecen y utilizan los servicios a los que se refieren dichas disposiciones</w:t>
            </w:r>
            <w:r w:rsidRPr="00201421">
              <w:t>.</w:t>
            </w:r>
          </w:p>
        </w:tc>
        <w:tc>
          <w:tcPr>
            <w:tcW w:w="4876" w:type="dxa"/>
          </w:tcPr>
          <w:p w14:paraId="222AEC07" w14:textId="77777777" w:rsidR="00DA12ED" w:rsidRPr="00201421" w:rsidRDefault="00DA12ED" w:rsidP="0093139F">
            <w:pPr>
              <w:pStyle w:val="Normal6a"/>
            </w:pPr>
            <w:r w:rsidRPr="00201421">
              <w:t>6.</w:t>
            </w:r>
            <w:r w:rsidRPr="00201421">
              <w:tab/>
            </w:r>
            <w:r w:rsidRPr="00201421">
              <w:rPr>
                <w:b/>
                <w:bCs/>
                <w:i/>
                <w:iCs/>
              </w:rPr>
              <w:t>El Centro de la UE</w:t>
            </w:r>
            <w:r w:rsidRPr="00201421">
              <w:t xml:space="preserve">, en cooperación con </w:t>
            </w:r>
            <w:r w:rsidRPr="00201421">
              <w:rPr>
                <w:b/>
                <w:bCs/>
                <w:i/>
                <w:iCs/>
              </w:rPr>
              <w:t>el Comité Europeo de Protección de Datos y</w:t>
            </w:r>
            <w:r w:rsidRPr="00201421">
              <w:t xml:space="preserve"> las autoridades de coordinación, y tras haber llevado a cabo una consulta pública, podrá emitir directrices sobre la </w:t>
            </w:r>
            <w:r w:rsidRPr="00201421">
              <w:rPr>
                <w:b/>
                <w:bCs/>
                <w:i/>
                <w:iCs/>
              </w:rPr>
              <w:t>realización de la evaluación de riesgos</w:t>
            </w:r>
            <w:r w:rsidRPr="00201421">
              <w:t>.</w:t>
            </w:r>
          </w:p>
        </w:tc>
      </w:tr>
    </w:tbl>
    <w:p w14:paraId="11985C3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D15C0B5" w14:textId="77777777" w:rsidR="00DA12ED" w:rsidRPr="00201421" w:rsidRDefault="00DA12ED" w:rsidP="00DA12ED">
      <w:r w:rsidRPr="00201421">
        <w:rPr>
          <w:rStyle w:val="HideTWBExt"/>
        </w:rPr>
        <w:t>&lt;/Amend&gt;</w:t>
      </w:r>
    </w:p>
    <w:p w14:paraId="7544B0B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718</w:t>
      </w:r>
      <w:r w:rsidRPr="00201421">
        <w:rPr>
          <w:rStyle w:val="HideTWBExt"/>
          <w:b w:val="0"/>
        </w:rPr>
        <w:t>&lt;/NumAm&gt;</w:t>
      </w:r>
    </w:p>
    <w:p w14:paraId="673D3406"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3201C3A4" w14:textId="77777777" w:rsidR="00DA12ED" w:rsidRPr="00201421" w:rsidRDefault="00DA12ED" w:rsidP="00DA12ED">
      <w:pPr>
        <w:pStyle w:val="NormalBold"/>
      </w:pPr>
      <w:r w:rsidRPr="00201421">
        <w:rPr>
          <w:rStyle w:val="HideTWBExt"/>
          <w:b w:val="0"/>
        </w:rPr>
        <w:t>&lt;/RepeatBlock-By&gt;</w:t>
      </w:r>
    </w:p>
    <w:p w14:paraId="08BB2EE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00393AA" w14:textId="77777777" w:rsidR="00DA12ED" w:rsidRPr="00201421" w:rsidRDefault="00DA12ED" w:rsidP="00DA12ED">
      <w:pPr>
        <w:pStyle w:val="NormalBold"/>
      </w:pPr>
      <w:r w:rsidRPr="00201421">
        <w:rPr>
          <w:rStyle w:val="HideTWBExt"/>
          <w:b w:val="0"/>
        </w:rPr>
        <w:t>&lt;Article&gt;</w:t>
      </w:r>
      <w:r w:rsidRPr="00201421">
        <w:t>Artículo 3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4EC3F80" w14:textId="77777777" w:rsidTr="0093139F">
        <w:trPr>
          <w:trHeight w:val="240"/>
          <w:jc w:val="center"/>
        </w:trPr>
        <w:tc>
          <w:tcPr>
            <w:tcW w:w="9752" w:type="dxa"/>
            <w:gridSpan w:val="2"/>
          </w:tcPr>
          <w:p w14:paraId="74448D43" w14:textId="77777777" w:rsidR="00DA12ED" w:rsidRPr="00201421" w:rsidRDefault="00DA12ED" w:rsidP="0093139F"/>
        </w:tc>
      </w:tr>
      <w:tr w:rsidR="00DA12ED" w:rsidRPr="00201421" w14:paraId="6F4DA441" w14:textId="77777777" w:rsidTr="0093139F">
        <w:trPr>
          <w:trHeight w:val="240"/>
          <w:jc w:val="center"/>
        </w:trPr>
        <w:tc>
          <w:tcPr>
            <w:tcW w:w="4876" w:type="dxa"/>
          </w:tcPr>
          <w:p w14:paraId="764CC439" w14:textId="77777777" w:rsidR="00DA12ED" w:rsidRPr="00201421" w:rsidRDefault="00DA12ED" w:rsidP="0093139F">
            <w:pPr>
              <w:pStyle w:val="AmColumnHeading"/>
            </w:pPr>
            <w:r w:rsidRPr="00201421">
              <w:t>Texto de la Comisión</w:t>
            </w:r>
          </w:p>
        </w:tc>
        <w:tc>
          <w:tcPr>
            <w:tcW w:w="4876" w:type="dxa"/>
          </w:tcPr>
          <w:p w14:paraId="7A10BDC8" w14:textId="77777777" w:rsidR="00DA12ED" w:rsidRPr="00201421" w:rsidRDefault="00DA12ED" w:rsidP="0093139F">
            <w:pPr>
              <w:pStyle w:val="AmColumnHeading"/>
            </w:pPr>
            <w:r w:rsidRPr="00201421">
              <w:t>Enmienda</w:t>
            </w:r>
          </w:p>
        </w:tc>
      </w:tr>
      <w:tr w:rsidR="00DA12ED" w:rsidRPr="00201421" w14:paraId="394C9526" w14:textId="77777777" w:rsidTr="0093139F">
        <w:trPr>
          <w:jc w:val="center"/>
        </w:trPr>
        <w:tc>
          <w:tcPr>
            <w:tcW w:w="4876" w:type="dxa"/>
          </w:tcPr>
          <w:p w14:paraId="10A34289" w14:textId="77777777" w:rsidR="00DA12ED" w:rsidRPr="00201421" w:rsidRDefault="00DA12ED" w:rsidP="0093139F">
            <w:pPr>
              <w:pStyle w:val="Normal6a"/>
            </w:pPr>
            <w:r w:rsidRPr="00201421">
              <w:t>6.</w:t>
            </w:r>
            <w:r w:rsidRPr="00201421">
              <w:tab/>
              <w:t>La Comisión, en cooperación con las autoridades de coordinación y el Centro de la UE,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c>
          <w:tcPr>
            <w:tcW w:w="4876" w:type="dxa"/>
          </w:tcPr>
          <w:p w14:paraId="623C2B0E" w14:textId="77777777" w:rsidR="00DA12ED" w:rsidRPr="00201421" w:rsidRDefault="00DA12ED" w:rsidP="0093139F">
            <w:pPr>
              <w:pStyle w:val="Normal6a"/>
            </w:pPr>
            <w:r w:rsidRPr="00201421">
              <w:t>6.</w:t>
            </w:r>
            <w:r w:rsidRPr="00201421">
              <w:tab/>
              <w:t>La Comisión, en cooperación con las autoridades de coordinación</w:t>
            </w:r>
            <w:r w:rsidRPr="00201421">
              <w:rPr>
                <w:b/>
                <w:bCs/>
                <w:i/>
                <w:iCs/>
              </w:rPr>
              <w:t>, el Comité Europeo de Protección de Datos, la Agencia de los Derechos Fundamentales de la Unión Europea</w:t>
            </w:r>
            <w:r w:rsidRPr="00201421">
              <w:t xml:space="preserve"> y el Centro de la UE,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r>
    </w:tbl>
    <w:p w14:paraId="4A029D3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155E241" w14:textId="77777777" w:rsidR="00DA12ED" w:rsidRPr="00201421" w:rsidRDefault="00DA12ED" w:rsidP="00DA12ED">
      <w:r w:rsidRPr="00201421">
        <w:rPr>
          <w:rStyle w:val="HideTWBExt"/>
        </w:rPr>
        <w:t>&lt;/Amend&gt;</w:t>
      </w:r>
    </w:p>
    <w:p w14:paraId="4395972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719</w:t>
      </w:r>
      <w:r w:rsidRPr="00201421">
        <w:rPr>
          <w:rStyle w:val="HideTWBExt"/>
          <w:b w:val="0"/>
        </w:rPr>
        <w:t>&lt;/NumAm&gt;</w:t>
      </w:r>
    </w:p>
    <w:p w14:paraId="5CD44D51"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57A70553"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D842662" w14:textId="77777777" w:rsidR="00DA12ED" w:rsidRPr="00201421" w:rsidRDefault="00DA12ED" w:rsidP="00DA12ED">
      <w:pPr>
        <w:pStyle w:val="NormalBold"/>
      </w:pPr>
      <w:r w:rsidRPr="00201421">
        <w:rPr>
          <w:rStyle w:val="HideTWBExt"/>
          <w:b w:val="0"/>
        </w:rPr>
        <w:t>&lt;/RepeatBlock-By&gt;</w:t>
      </w:r>
    </w:p>
    <w:p w14:paraId="11C1404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DCC23AF" w14:textId="77777777" w:rsidR="00DA12ED" w:rsidRPr="00201421" w:rsidRDefault="00DA12ED" w:rsidP="00DA12ED">
      <w:pPr>
        <w:pStyle w:val="NormalBold"/>
      </w:pPr>
      <w:r w:rsidRPr="00201421">
        <w:rPr>
          <w:rStyle w:val="HideTWBExt"/>
          <w:b w:val="0"/>
        </w:rPr>
        <w:t>&lt;Article&gt;</w:t>
      </w:r>
      <w:r w:rsidRPr="00201421">
        <w:t>Artículo 3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E4A6A28" w14:textId="77777777" w:rsidTr="0093139F">
        <w:trPr>
          <w:trHeight w:val="240"/>
          <w:jc w:val="center"/>
        </w:trPr>
        <w:tc>
          <w:tcPr>
            <w:tcW w:w="9752" w:type="dxa"/>
            <w:gridSpan w:val="2"/>
          </w:tcPr>
          <w:p w14:paraId="5B81D161" w14:textId="77777777" w:rsidR="00DA12ED" w:rsidRPr="00201421" w:rsidRDefault="00DA12ED" w:rsidP="0093139F"/>
        </w:tc>
      </w:tr>
      <w:tr w:rsidR="00DA12ED" w:rsidRPr="00201421" w14:paraId="6869728D" w14:textId="77777777" w:rsidTr="0093139F">
        <w:trPr>
          <w:trHeight w:val="240"/>
          <w:jc w:val="center"/>
        </w:trPr>
        <w:tc>
          <w:tcPr>
            <w:tcW w:w="4876" w:type="dxa"/>
          </w:tcPr>
          <w:p w14:paraId="27D733EF" w14:textId="77777777" w:rsidR="00DA12ED" w:rsidRPr="00201421" w:rsidRDefault="00DA12ED" w:rsidP="0093139F">
            <w:pPr>
              <w:pStyle w:val="AmColumnHeading"/>
            </w:pPr>
            <w:r w:rsidRPr="00201421">
              <w:t>Texto de la Comisión</w:t>
            </w:r>
          </w:p>
        </w:tc>
        <w:tc>
          <w:tcPr>
            <w:tcW w:w="4876" w:type="dxa"/>
          </w:tcPr>
          <w:p w14:paraId="05F02288" w14:textId="77777777" w:rsidR="00DA12ED" w:rsidRPr="00201421" w:rsidRDefault="00DA12ED" w:rsidP="0093139F">
            <w:pPr>
              <w:pStyle w:val="AmColumnHeading"/>
            </w:pPr>
            <w:r w:rsidRPr="00201421">
              <w:t>Enmienda</w:t>
            </w:r>
          </w:p>
        </w:tc>
      </w:tr>
      <w:tr w:rsidR="00DA12ED" w:rsidRPr="00201421" w14:paraId="5CBE4FF3" w14:textId="77777777" w:rsidTr="0093139F">
        <w:trPr>
          <w:jc w:val="center"/>
        </w:trPr>
        <w:tc>
          <w:tcPr>
            <w:tcW w:w="4876" w:type="dxa"/>
          </w:tcPr>
          <w:p w14:paraId="305C7F70" w14:textId="77777777" w:rsidR="00DA12ED" w:rsidRPr="00201421" w:rsidRDefault="00DA12ED" w:rsidP="0093139F">
            <w:pPr>
              <w:pStyle w:val="Normal6a"/>
            </w:pPr>
            <w:r w:rsidRPr="00201421">
              <w:t>6.</w:t>
            </w:r>
            <w:r w:rsidRPr="00201421">
              <w:tab/>
              <w:t>La Comisión, en cooperación con las autoridades de coordinación y el Centro de la UE,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c>
          <w:tcPr>
            <w:tcW w:w="4876" w:type="dxa"/>
          </w:tcPr>
          <w:p w14:paraId="6791BAF6" w14:textId="77777777" w:rsidR="00DA12ED" w:rsidRPr="00201421" w:rsidRDefault="00DA12ED" w:rsidP="0093139F">
            <w:pPr>
              <w:pStyle w:val="Normal6a"/>
            </w:pPr>
            <w:r w:rsidRPr="00201421">
              <w:t>6.</w:t>
            </w:r>
            <w:r w:rsidRPr="00201421">
              <w:tab/>
              <w:t xml:space="preserve">La Comisión, en cooperación con las autoridades de coordinación y el Centro de la UE, </w:t>
            </w:r>
            <w:r w:rsidRPr="00201421">
              <w:rPr>
                <w:b/>
                <w:bCs/>
                <w:i/>
                <w:iCs/>
              </w:rPr>
              <w:t>tras haber consultado al Comité Europeo de Protección de Datos</w:t>
            </w:r>
            <w:r w:rsidRPr="00201421">
              <w:t>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r>
    </w:tbl>
    <w:p w14:paraId="0C0DFC4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F9462A6" w14:textId="77777777" w:rsidR="00DA12ED" w:rsidRPr="00201421" w:rsidRDefault="00DA12ED" w:rsidP="00DA12ED">
      <w:r w:rsidRPr="00201421">
        <w:rPr>
          <w:rStyle w:val="HideTWBExt"/>
        </w:rPr>
        <w:t>&lt;/Amend&gt;</w:t>
      </w:r>
    </w:p>
    <w:p w14:paraId="396FA8E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720</w:t>
      </w:r>
      <w:r w:rsidRPr="00201421">
        <w:rPr>
          <w:rStyle w:val="HideTWBExt"/>
          <w:b w:val="0"/>
        </w:rPr>
        <w:t>&lt;/NumAm&gt;</w:t>
      </w:r>
    </w:p>
    <w:p w14:paraId="0BAFE956"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69730ED"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213CE624"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855B83D"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4B89C8BD"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7FE6C68F" w14:textId="77777777" w:rsidR="00DA12ED" w:rsidRPr="00201421" w:rsidRDefault="00DA12ED" w:rsidP="00DA12ED">
      <w:pPr>
        <w:pStyle w:val="NormalBold"/>
      </w:pPr>
      <w:r w:rsidRPr="00201421">
        <w:rPr>
          <w:rStyle w:val="HideTWBExt"/>
          <w:b w:val="0"/>
        </w:rPr>
        <w:t>&lt;/RepeatBlock-By&gt;</w:t>
      </w:r>
    </w:p>
    <w:p w14:paraId="535C5C3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4AF5B7" w14:textId="77777777" w:rsidR="00DA12ED" w:rsidRPr="00201421" w:rsidRDefault="00DA12ED" w:rsidP="00DA12ED">
      <w:pPr>
        <w:pStyle w:val="NormalBold"/>
      </w:pPr>
      <w:r w:rsidRPr="00201421">
        <w:rPr>
          <w:rStyle w:val="HideTWBExt"/>
          <w:b w:val="0"/>
        </w:rPr>
        <w:t>&lt;Article&gt;</w:t>
      </w:r>
      <w:r w:rsidRPr="00201421">
        <w:t>Artículo 3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A6AD090" w14:textId="77777777" w:rsidTr="0093139F">
        <w:trPr>
          <w:trHeight w:val="240"/>
          <w:jc w:val="center"/>
        </w:trPr>
        <w:tc>
          <w:tcPr>
            <w:tcW w:w="9752" w:type="dxa"/>
            <w:gridSpan w:val="2"/>
          </w:tcPr>
          <w:p w14:paraId="6BC11C62" w14:textId="77777777" w:rsidR="00DA12ED" w:rsidRPr="00201421" w:rsidRDefault="00DA12ED" w:rsidP="0093139F"/>
        </w:tc>
      </w:tr>
      <w:tr w:rsidR="00DA12ED" w:rsidRPr="00201421" w14:paraId="3855E21A" w14:textId="77777777" w:rsidTr="0093139F">
        <w:trPr>
          <w:trHeight w:val="240"/>
          <w:jc w:val="center"/>
        </w:trPr>
        <w:tc>
          <w:tcPr>
            <w:tcW w:w="4876" w:type="dxa"/>
          </w:tcPr>
          <w:p w14:paraId="1ED012FC" w14:textId="77777777" w:rsidR="00DA12ED" w:rsidRPr="00201421" w:rsidRDefault="00DA12ED" w:rsidP="0093139F">
            <w:pPr>
              <w:pStyle w:val="AmColumnHeading"/>
            </w:pPr>
            <w:r w:rsidRPr="00201421">
              <w:t>Texto de la Comisión</w:t>
            </w:r>
          </w:p>
        </w:tc>
        <w:tc>
          <w:tcPr>
            <w:tcW w:w="4876" w:type="dxa"/>
          </w:tcPr>
          <w:p w14:paraId="2F750BE3" w14:textId="77777777" w:rsidR="00DA12ED" w:rsidRPr="00201421" w:rsidRDefault="00DA12ED" w:rsidP="0093139F">
            <w:pPr>
              <w:pStyle w:val="AmColumnHeading"/>
            </w:pPr>
            <w:r w:rsidRPr="00201421">
              <w:t>Enmienda</w:t>
            </w:r>
          </w:p>
        </w:tc>
      </w:tr>
      <w:tr w:rsidR="00DA12ED" w:rsidRPr="00201421" w14:paraId="671D8B19" w14:textId="77777777" w:rsidTr="0093139F">
        <w:trPr>
          <w:jc w:val="center"/>
        </w:trPr>
        <w:tc>
          <w:tcPr>
            <w:tcW w:w="4876" w:type="dxa"/>
          </w:tcPr>
          <w:p w14:paraId="51CFC2BB" w14:textId="77777777" w:rsidR="00DA12ED" w:rsidRPr="00201421" w:rsidRDefault="00DA12ED" w:rsidP="0093139F">
            <w:pPr>
              <w:pStyle w:val="Normal6a"/>
            </w:pPr>
            <w:r w:rsidRPr="00201421">
              <w:t>6.</w:t>
            </w:r>
            <w:r w:rsidRPr="00201421">
              <w:tab/>
              <w:t>La Comisión, en cooperación con las autoridades de coordinación y el Centro de la UE,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c>
          <w:tcPr>
            <w:tcW w:w="4876" w:type="dxa"/>
          </w:tcPr>
          <w:p w14:paraId="2A6E5E1F" w14:textId="77777777" w:rsidR="00DA12ED" w:rsidRPr="00201421" w:rsidRDefault="00DA12ED" w:rsidP="0093139F">
            <w:pPr>
              <w:pStyle w:val="Normal6a"/>
            </w:pPr>
            <w:r w:rsidRPr="00201421">
              <w:t>6.</w:t>
            </w:r>
            <w:r w:rsidRPr="00201421">
              <w:tab/>
              <w:t>La Comisión, en cooperación con las autoridades de coordinación</w:t>
            </w:r>
            <w:r w:rsidRPr="00201421">
              <w:rPr>
                <w:b/>
                <w:bCs/>
                <w:i/>
                <w:iCs/>
              </w:rPr>
              <w:t>, el Comité Europeo de Protección de Datos, la Agencia de los Derechos Fundamentales de la Unión Europea</w:t>
            </w:r>
            <w:r w:rsidRPr="00201421">
              <w:t xml:space="preserve"> y el Centro de la UE,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r>
    </w:tbl>
    <w:p w14:paraId="736E34F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5F3D83A" w14:textId="77777777" w:rsidR="00DA12ED" w:rsidRPr="00201421" w:rsidRDefault="00DA12ED" w:rsidP="00DA12ED">
      <w:r w:rsidRPr="00201421">
        <w:rPr>
          <w:rStyle w:val="HideTWBExt"/>
        </w:rPr>
        <w:t>&lt;/Amend&gt;</w:t>
      </w:r>
    </w:p>
    <w:p w14:paraId="6DF2DF1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721</w:t>
      </w:r>
      <w:r w:rsidRPr="00201421">
        <w:rPr>
          <w:rStyle w:val="HideTWBExt"/>
          <w:b w:val="0"/>
        </w:rPr>
        <w:t>&lt;/NumAm&gt;</w:t>
      </w:r>
    </w:p>
    <w:p w14:paraId="19668A45"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0DD34306" w14:textId="77777777" w:rsidR="00DA12ED" w:rsidRPr="00201421" w:rsidRDefault="00DA12ED" w:rsidP="00DA12ED">
      <w:pPr>
        <w:pStyle w:val="NormalBold"/>
      </w:pPr>
      <w:r w:rsidRPr="00201421">
        <w:rPr>
          <w:rStyle w:val="HideTWBExt"/>
          <w:b w:val="0"/>
        </w:rPr>
        <w:t>&lt;/RepeatBlock-By&gt;</w:t>
      </w:r>
    </w:p>
    <w:p w14:paraId="7CBEFB5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5BE3C36" w14:textId="77777777" w:rsidR="00DA12ED" w:rsidRPr="00201421" w:rsidRDefault="00DA12ED" w:rsidP="00DA12ED">
      <w:pPr>
        <w:pStyle w:val="NormalBold"/>
      </w:pPr>
      <w:r w:rsidRPr="00201421">
        <w:rPr>
          <w:rStyle w:val="HideTWBExt"/>
          <w:b w:val="0"/>
        </w:rPr>
        <w:t>&lt;Article&gt;</w:t>
      </w:r>
      <w:r w:rsidRPr="00201421">
        <w:t>Artículo 3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406DBC0" w14:textId="77777777" w:rsidTr="0093139F">
        <w:trPr>
          <w:trHeight w:val="240"/>
          <w:jc w:val="center"/>
        </w:trPr>
        <w:tc>
          <w:tcPr>
            <w:tcW w:w="9752" w:type="dxa"/>
            <w:gridSpan w:val="2"/>
          </w:tcPr>
          <w:p w14:paraId="2E18AF39" w14:textId="77777777" w:rsidR="00DA12ED" w:rsidRPr="00201421" w:rsidRDefault="00DA12ED" w:rsidP="0093139F"/>
        </w:tc>
      </w:tr>
      <w:tr w:rsidR="00DA12ED" w:rsidRPr="00201421" w14:paraId="2C81361C" w14:textId="77777777" w:rsidTr="0093139F">
        <w:trPr>
          <w:trHeight w:val="240"/>
          <w:jc w:val="center"/>
        </w:trPr>
        <w:tc>
          <w:tcPr>
            <w:tcW w:w="4876" w:type="dxa"/>
          </w:tcPr>
          <w:p w14:paraId="16291784" w14:textId="77777777" w:rsidR="00DA12ED" w:rsidRPr="00201421" w:rsidRDefault="00DA12ED" w:rsidP="0093139F">
            <w:pPr>
              <w:pStyle w:val="AmColumnHeading"/>
            </w:pPr>
            <w:r w:rsidRPr="00201421">
              <w:t>Texto de la Comisión</w:t>
            </w:r>
          </w:p>
        </w:tc>
        <w:tc>
          <w:tcPr>
            <w:tcW w:w="4876" w:type="dxa"/>
          </w:tcPr>
          <w:p w14:paraId="4177D05C" w14:textId="77777777" w:rsidR="00DA12ED" w:rsidRPr="00201421" w:rsidRDefault="00DA12ED" w:rsidP="0093139F">
            <w:pPr>
              <w:pStyle w:val="AmColumnHeading"/>
            </w:pPr>
            <w:r w:rsidRPr="00201421">
              <w:t>Enmienda</w:t>
            </w:r>
          </w:p>
        </w:tc>
      </w:tr>
      <w:tr w:rsidR="00DA12ED" w:rsidRPr="00201421" w14:paraId="064C7BB1" w14:textId="77777777" w:rsidTr="0093139F">
        <w:trPr>
          <w:jc w:val="center"/>
        </w:trPr>
        <w:tc>
          <w:tcPr>
            <w:tcW w:w="4876" w:type="dxa"/>
          </w:tcPr>
          <w:p w14:paraId="74059E18" w14:textId="77777777" w:rsidR="00DA12ED" w:rsidRPr="00201421" w:rsidRDefault="00DA12ED" w:rsidP="0093139F">
            <w:pPr>
              <w:pStyle w:val="Normal6a"/>
            </w:pPr>
            <w:r w:rsidRPr="00201421">
              <w:t>6.</w:t>
            </w:r>
            <w:r w:rsidRPr="00201421">
              <w:tab/>
              <w:t>La Comisión, en cooperación con las autoridades de coordinación y el Centro de la UE,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c>
          <w:tcPr>
            <w:tcW w:w="4876" w:type="dxa"/>
          </w:tcPr>
          <w:p w14:paraId="168EFB54" w14:textId="77777777" w:rsidR="00DA12ED" w:rsidRPr="00201421" w:rsidRDefault="00DA12ED" w:rsidP="0093139F">
            <w:pPr>
              <w:pStyle w:val="Normal6a"/>
            </w:pPr>
            <w:r w:rsidRPr="00201421">
              <w:t>6.</w:t>
            </w:r>
            <w:r w:rsidRPr="00201421">
              <w:tab/>
              <w:t>La Comisión, en cooperación con las autoridades de coordinación</w:t>
            </w:r>
            <w:r w:rsidRPr="00201421">
              <w:rPr>
                <w:b/>
                <w:bCs/>
                <w:i/>
                <w:iCs/>
              </w:rPr>
              <w:t>, el Comité Europeo de Protección de Datos</w:t>
            </w:r>
            <w:r w:rsidRPr="00201421">
              <w:t xml:space="preserve"> y el Centro de la UE, y tras haber llevado a cabo una consulta pública, podrá emitir directrices sobre la aplicación de los apartados 1 a 5, teniendo debidamente en cuenta, en particular, los avances tecnológicos pertinentes y las formas en que se ofrecen y utilizan los servicios a los que se refieren dichas disposiciones.</w:t>
            </w:r>
          </w:p>
        </w:tc>
      </w:tr>
    </w:tbl>
    <w:p w14:paraId="3F31F54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A9BF65D" w14:textId="77777777" w:rsidR="00DA12ED" w:rsidRPr="00201421" w:rsidRDefault="00DA12ED" w:rsidP="00DA12ED">
      <w:r w:rsidRPr="00201421">
        <w:rPr>
          <w:rStyle w:val="HideTWBExt"/>
        </w:rPr>
        <w:t>&lt;/Amend&gt;</w:t>
      </w:r>
    </w:p>
    <w:p w14:paraId="5E31C34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722</w:t>
      </w:r>
      <w:r w:rsidRPr="00201421">
        <w:rPr>
          <w:rStyle w:val="HideTWBExt"/>
          <w:b w:val="0"/>
        </w:rPr>
        <w:t>&lt;/NumAm&gt;</w:t>
      </w:r>
    </w:p>
    <w:p w14:paraId="361E70D6"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48DB91FD"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2A7C855B"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614C3DC"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5AA938E"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BEB971C" w14:textId="77777777" w:rsidR="00DA12ED" w:rsidRPr="00201421" w:rsidRDefault="00DA12ED" w:rsidP="00DA12ED">
      <w:pPr>
        <w:pStyle w:val="NormalBold"/>
      </w:pPr>
      <w:r w:rsidRPr="00201421">
        <w:rPr>
          <w:rStyle w:val="HideTWBExt"/>
          <w:b w:val="0"/>
        </w:rPr>
        <w:t>&lt;/RepeatBlock-By&gt;</w:t>
      </w:r>
    </w:p>
    <w:p w14:paraId="7810F5E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DB73607" w14:textId="77777777" w:rsidR="00DA12ED" w:rsidRPr="00201421" w:rsidRDefault="00DA12ED" w:rsidP="00DA12ED">
      <w:pPr>
        <w:pStyle w:val="NormalBold"/>
      </w:pPr>
      <w:r w:rsidRPr="00201421">
        <w:rPr>
          <w:rStyle w:val="HideTWBExt"/>
          <w:b w:val="0"/>
        </w:rPr>
        <w:t>&lt;Article&gt;</w:t>
      </w:r>
      <w:r w:rsidRPr="00201421">
        <w:t>Artículo 3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ECA4EE0" w14:textId="77777777" w:rsidTr="0093139F">
        <w:trPr>
          <w:trHeight w:val="240"/>
          <w:jc w:val="center"/>
        </w:trPr>
        <w:tc>
          <w:tcPr>
            <w:tcW w:w="9752" w:type="dxa"/>
            <w:gridSpan w:val="2"/>
          </w:tcPr>
          <w:p w14:paraId="38A0758C" w14:textId="77777777" w:rsidR="00DA12ED" w:rsidRPr="00201421" w:rsidRDefault="00DA12ED" w:rsidP="0093139F"/>
        </w:tc>
      </w:tr>
      <w:tr w:rsidR="00DA12ED" w:rsidRPr="00201421" w14:paraId="3D801D84" w14:textId="77777777" w:rsidTr="0093139F">
        <w:trPr>
          <w:trHeight w:val="240"/>
          <w:jc w:val="center"/>
        </w:trPr>
        <w:tc>
          <w:tcPr>
            <w:tcW w:w="4876" w:type="dxa"/>
          </w:tcPr>
          <w:p w14:paraId="3240F178" w14:textId="77777777" w:rsidR="00DA12ED" w:rsidRPr="00201421" w:rsidRDefault="00DA12ED" w:rsidP="0093139F">
            <w:pPr>
              <w:pStyle w:val="AmColumnHeading"/>
            </w:pPr>
            <w:r w:rsidRPr="00201421">
              <w:t>Texto de la Comisión</w:t>
            </w:r>
          </w:p>
        </w:tc>
        <w:tc>
          <w:tcPr>
            <w:tcW w:w="4876" w:type="dxa"/>
          </w:tcPr>
          <w:p w14:paraId="007C5972" w14:textId="77777777" w:rsidR="00DA12ED" w:rsidRPr="00201421" w:rsidRDefault="00DA12ED" w:rsidP="0093139F">
            <w:pPr>
              <w:pStyle w:val="AmColumnHeading"/>
            </w:pPr>
            <w:r w:rsidRPr="00201421">
              <w:t>Enmienda</w:t>
            </w:r>
          </w:p>
        </w:tc>
      </w:tr>
      <w:tr w:rsidR="00DA12ED" w:rsidRPr="00201421" w14:paraId="652E2C53" w14:textId="77777777" w:rsidTr="0093139F">
        <w:trPr>
          <w:jc w:val="center"/>
        </w:trPr>
        <w:tc>
          <w:tcPr>
            <w:tcW w:w="4876" w:type="dxa"/>
          </w:tcPr>
          <w:p w14:paraId="76F92625" w14:textId="77777777" w:rsidR="00DA12ED" w:rsidRPr="00201421" w:rsidRDefault="00DA12ED" w:rsidP="0093139F">
            <w:pPr>
              <w:pStyle w:val="Normal6a"/>
            </w:pPr>
          </w:p>
        </w:tc>
        <w:tc>
          <w:tcPr>
            <w:tcW w:w="4876" w:type="dxa"/>
          </w:tcPr>
          <w:p w14:paraId="4F3952E6" w14:textId="77777777" w:rsidR="00DA12ED" w:rsidRPr="00201421" w:rsidRDefault="00DA12ED" w:rsidP="0093139F">
            <w:pPr>
              <w:pStyle w:val="Normal6a"/>
              <w:jc w:val="center"/>
            </w:pPr>
            <w:r w:rsidRPr="00201421">
              <w:rPr>
                <w:b/>
                <w:i/>
              </w:rPr>
              <w:t>Artículo 3 bis</w:t>
            </w:r>
            <w:r w:rsidRPr="00201421">
              <w:tab/>
            </w:r>
          </w:p>
        </w:tc>
      </w:tr>
      <w:tr w:rsidR="00DA12ED" w:rsidRPr="00201421" w14:paraId="0F187A67" w14:textId="77777777" w:rsidTr="0093139F">
        <w:trPr>
          <w:jc w:val="center"/>
        </w:trPr>
        <w:tc>
          <w:tcPr>
            <w:tcW w:w="4876" w:type="dxa"/>
          </w:tcPr>
          <w:p w14:paraId="37676623" w14:textId="77777777" w:rsidR="00DA12ED" w:rsidRPr="00201421" w:rsidRDefault="00DA12ED" w:rsidP="0093139F">
            <w:pPr>
              <w:pStyle w:val="Normal6a"/>
            </w:pPr>
          </w:p>
        </w:tc>
        <w:tc>
          <w:tcPr>
            <w:tcW w:w="4876" w:type="dxa"/>
          </w:tcPr>
          <w:p w14:paraId="14C61B78" w14:textId="77777777" w:rsidR="00DA12ED" w:rsidRPr="00201421" w:rsidRDefault="00DA12ED" w:rsidP="0093139F">
            <w:pPr>
              <w:pStyle w:val="Normal6a"/>
              <w:jc w:val="center"/>
            </w:pPr>
            <w:r w:rsidRPr="00201421">
              <w:rPr>
                <w:b/>
                <w:i/>
              </w:rPr>
              <w:t>Cifrado de extremo a extremo</w:t>
            </w:r>
          </w:p>
        </w:tc>
      </w:tr>
      <w:tr w:rsidR="00DA12ED" w:rsidRPr="00201421" w14:paraId="63606804" w14:textId="77777777" w:rsidTr="0093139F">
        <w:trPr>
          <w:jc w:val="center"/>
        </w:trPr>
        <w:tc>
          <w:tcPr>
            <w:tcW w:w="4876" w:type="dxa"/>
          </w:tcPr>
          <w:p w14:paraId="391C708C" w14:textId="77777777" w:rsidR="00DA12ED" w:rsidRPr="00201421" w:rsidRDefault="00DA12ED" w:rsidP="0093139F">
            <w:pPr>
              <w:pStyle w:val="Normal6a"/>
            </w:pPr>
          </w:p>
        </w:tc>
        <w:tc>
          <w:tcPr>
            <w:tcW w:w="4876" w:type="dxa"/>
          </w:tcPr>
          <w:p w14:paraId="13168E5E" w14:textId="77777777" w:rsidR="00DA12ED" w:rsidRPr="00201421" w:rsidRDefault="00DA12ED" w:rsidP="0093139F">
            <w:pPr>
              <w:pStyle w:val="Normal6a"/>
            </w:pPr>
            <w:r w:rsidRPr="00201421">
              <w:rPr>
                <w:b/>
                <w:i/>
              </w:rPr>
              <w:t>1. El cifrado de extremo a extremo es un instrumento importante para garantizar la seguridad, la integridad y la confidencialidad de las comunicaciones de los usuarios, incluidas las de los menores.</w:t>
            </w:r>
          </w:p>
        </w:tc>
      </w:tr>
      <w:tr w:rsidR="00DA12ED" w:rsidRPr="00201421" w14:paraId="5407306F" w14:textId="77777777" w:rsidTr="0093139F">
        <w:trPr>
          <w:jc w:val="center"/>
        </w:trPr>
        <w:tc>
          <w:tcPr>
            <w:tcW w:w="4876" w:type="dxa"/>
          </w:tcPr>
          <w:p w14:paraId="04834051" w14:textId="77777777" w:rsidR="00DA12ED" w:rsidRPr="00201421" w:rsidRDefault="00DA12ED" w:rsidP="0093139F">
            <w:pPr>
              <w:pStyle w:val="Normal6a"/>
            </w:pPr>
          </w:p>
        </w:tc>
        <w:tc>
          <w:tcPr>
            <w:tcW w:w="4876" w:type="dxa"/>
          </w:tcPr>
          <w:p w14:paraId="3A471541" w14:textId="77777777" w:rsidR="00DA12ED" w:rsidRPr="00201421" w:rsidRDefault="00DA12ED" w:rsidP="0093139F">
            <w:pPr>
              <w:pStyle w:val="Normal6a"/>
            </w:pPr>
            <w:r w:rsidRPr="00201421">
              <w:rPr>
                <w:b/>
                <w:i/>
              </w:rPr>
              <w:t>No deberá entenderse que lo dispuesto en el presente Reglamento prohíbe a los prestadores de servicios de la sociedad de la información en cuestión aplicar el cifrado de extremo a extremo en sus servicios, o que restringe o socava tal cifrado de extremo a extremo. Los Estados miembros no impondrán obligaciones a los prestadores de los servicios de la sociedad de la información en cuestión que pudieran impedirles ofrecer servicios cifrados de extremo a extremo ni debe permitirse el uso de técnicas de escaneado del lado del cliente o similares ni de otros programas desplegados en los terminales de los usuarios a efectos de la detección y la denuncia de abuso sexual de menores en línea.</w:t>
            </w:r>
          </w:p>
        </w:tc>
      </w:tr>
      <w:tr w:rsidR="00DA12ED" w:rsidRPr="00201421" w14:paraId="3522702C" w14:textId="77777777" w:rsidTr="0093139F">
        <w:trPr>
          <w:jc w:val="center"/>
        </w:trPr>
        <w:tc>
          <w:tcPr>
            <w:tcW w:w="4876" w:type="dxa"/>
          </w:tcPr>
          <w:p w14:paraId="32D9F9A7" w14:textId="77777777" w:rsidR="00DA12ED" w:rsidRPr="00201421" w:rsidRDefault="00DA12ED" w:rsidP="0093139F">
            <w:pPr>
              <w:pStyle w:val="Normal6a"/>
            </w:pPr>
          </w:p>
        </w:tc>
        <w:tc>
          <w:tcPr>
            <w:tcW w:w="4876" w:type="dxa"/>
          </w:tcPr>
          <w:p w14:paraId="6F4B41A6" w14:textId="77777777" w:rsidR="00DA12ED" w:rsidRPr="00201421" w:rsidRDefault="00DA12ED" w:rsidP="0093139F">
            <w:pPr>
              <w:pStyle w:val="Normal6a"/>
            </w:pPr>
            <w:r w:rsidRPr="00201421">
              <w:rPr>
                <w:b/>
                <w:i/>
              </w:rPr>
              <w:t>1 bis. Los Estados miembros no impondrán ninguna obligación a los prestadores de cifrado, los prestadores de los servicios de la sociedad de la información en cuestión ni ninguna otra organización en relación con ningún nivel de la cadena de suministro que pudiera dar pie a un debilitamiento de la seguridad de sus redes y servicios, como eludir la autenticación y acceder a datos cifrados o la creación de debilidades deliberadas por parte de los proveedores para permitir el acceso a los datos cifrados.</w:t>
            </w:r>
          </w:p>
        </w:tc>
      </w:tr>
      <w:tr w:rsidR="00DA12ED" w:rsidRPr="00201421" w14:paraId="7F43E4EF" w14:textId="77777777" w:rsidTr="0093139F">
        <w:trPr>
          <w:jc w:val="center"/>
        </w:trPr>
        <w:tc>
          <w:tcPr>
            <w:tcW w:w="4876" w:type="dxa"/>
          </w:tcPr>
          <w:p w14:paraId="05360CFF" w14:textId="77777777" w:rsidR="00DA12ED" w:rsidRPr="00201421" w:rsidRDefault="00DA12ED" w:rsidP="0093139F">
            <w:pPr>
              <w:pStyle w:val="Normal6a"/>
            </w:pPr>
          </w:p>
        </w:tc>
        <w:tc>
          <w:tcPr>
            <w:tcW w:w="4876" w:type="dxa"/>
          </w:tcPr>
          <w:p w14:paraId="059D5148" w14:textId="77777777" w:rsidR="00DA12ED" w:rsidRPr="00201421" w:rsidRDefault="00DA12ED" w:rsidP="0093139F">
            <w:pPr>
              <w:pStyle w:val="Normal6a"/>
            </w:pPr>
            <w:r w:rsidRPr="00201421">
              <w:rPr>
                <w:b/>
                <w:i/>
              </w:rPr>
              <w:t>2. Ninguna disposición del presente Reglamento se entenderá en el sentido de que socava la prohibición de la supervisión general en virtud del Derecho de la Unión.</w:t>
            </w:r>
          </w:p>
        </w:tc>
      </w:tr>
    </w:tbl>
    <w:p w14:paraId="6AB2A45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257F087" w14:textId="77777777" w:rsidR="00DA12ED" w:rsidRPr="00201421" w:rsidRDefault="00DA12ED" w:rsidP="00DA12ED">
      <w:r w:rsidRPr="00201421">
        <w:rPr>
          <w:rStyle w:val="HideTWBExt"/>
        </w:rPr>
        <w:t>&lt;/Amend&gt;</w:t>
      </w:r>
    </w:p>
    <w:p w14:paraId="7F2832B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723</w:t>
      </w:r>
      <w:r w:rsidRPr="00201421">
        <w:rPr>
          <w:rStyle w:val="HideTWBExt"/>
          <w:b w:val="0"/>
        </w:rPr>
        <w:t>&lt;/NumAm&gt;</w:t>
      </w:r>
    </w:p>
    <w:p w14:paraId="442FBD9A"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6898C4B"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15D800CD"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AA36D26"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0A9F18E2"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148A53EC" w14:textId="77777777" w:rsidR="00DA12ED" w:rsidRPr="00201421" w:rsidRDefault="00DA12ED" w:rsidP="00DA12ED">
      <w:pPr>
        <w:pStyle w:val="NormalBold"/>
      </w:pPr>
      <w:r w:rsidRPr="00201421">
        <w:rPr>
          <w:rStyle w:val="HideTWBExt"/>
          <w:b w:val="0"/>
        </w:rPr>
        <w:t>&lt;/RepeatBlock-By&gt;</w:t>
      </w:r>
    </w:p>
    <w:p w14:paraId="19C2329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A1BAAFD" w14:textId="77777777" w:rsidR="00DA12ED" w:rsidRPr="00201421" w:rsidRDefault="00DA12ED" w:rsidP="00DA12ED">
      <w:pPr>
        <w:pStyle w:val="NormalBold"/>
      </w:pPr>
      <w:r w:rsidRPr="00201421">
        <w:rPr>
          <w:rStyle w:val="HideTWBExt"/>
          <w:b w:val="0"/>
        </w:rPr>
        <w:t>&lt;Article&gt;</w:t>
      </w:r>
      <w:r w:rsidRPr="00201421">
        <w:t>Artículo 4 – título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8090572" w14:textId="77777777" w:rsidTr="0093139F">
        <w:trPr>
          <w:trHeight w:val="240"/>
          <w:jc w:val="center"/>
        </w:trPr>
        <w:tc>
          <w:tcPr>
            <w:tcW w:w="9752" w:type="dxa"/>
            <w:gridSpan w:val="2"/>
          </w:tcPr>
          <w:p w14:paraId="227B877A" w14:textId="77777777" w:rsidR="00DA12ED" w:rsidRPr="00201421" w:rsidRDefault="00DA12ED" w:rsidP="0093139F"/>
        </w:tc>
      </w:tr>
      <w:tr w:rsidR="00DA12ED" w:rsidRPr="00201421" w14:paraId="2A7019F0" w14:textId="77777777" w:rsidTr="0093139F">
        <w:trPr>
          <w:trHeight w:val="240"/>
          <w:jc w:val="center"/>
        </w:trPr>
        <w:tc>
          <w:tcPr>
            <w:tcW w:w="4876" w:type="dxa"/>
          </w:tcPr>
          <w:p w14:paraId="0D22D41D" w14:textId="77777777" w:rsidR="00DA12ED" w:rsidRPr="00201421" w:rsidRDefault="00DA12ED" w:rsidP="0093139F">
            <w:pPr>
              <w:pStyle w:val="AmColumnHeading"/>
            </w:pPr>
            <w:r w:rsidRPr="00201421">
              <w:t>Texto de la Comisión</w:t>
            </w:r>
          </w:p>
        </w:tc>
        <w:tc>
          <w:tcPr>
            <w:tcW w:w="4876" w:type="dxa"/>
          </w:tcPr>
          <w:p w14:paraId="0C300D04" w14:textId="77777777" w:rsidR="00DA12ED" w:rsidRPr="00201421" w:rsidRDefault="00DA12ED" w:rsidP="0093139F">
            <w:pPr>
              <w:pStyle w:val="AmColumnHeading"/>
            </w:pPr>
            <w:r w:rsidRPr="00201421">
              <w:t>Enmienda</w:t>
            </w:r>
          </w:p>
        </w:tc>
      </w:tr>
      <w:tr w:rsidR="00DA12ED" w:rsidRPr="00201421" w14:paraId="2AC0EF64" w14:textId="77777777" w:rsidTr="0093139F">
        <w:trPr>
          <w:jc w:val="center"/>
        </w:trPr>
        <w:tc>
          <w:tcPr>
            <w:tcW w:w="4876" w:type="dxa"/>
          </w:tcPr>
          <w:p w14:paraId="299FCA9B" w14:textId="77777777" w:rsidR="00DA12ED" w:rsidRPr="00201421" w:rsidRDefault="00DA12ED" w:rsidP="0093139F">
            <w:pPr>
              <w:pStyle w:val="Normal6a"/>
            </w:pPr>
            <w:r w:rsidRPr="00201421">
              <w:t>Reducción del riesgo</w:t>
            </w:r>
          </w:p>
        </w:tc>
        <w:tc>
          <w:tcPr>
            <w:tcW w:w="4876" w:type="dxa"/>
          </w:tcPr>
          <w:p w14:paraId="722C5B8C" w14:textId="77777777" w:rsidR="00DA12ED" w:rsidRPr="00201421" w:rsidRDefault="00DA12ED" w:rsidP="0093139F">
            <w:pPr>
              <w:pStyle w:val="Normal6a"/>
            </w:pPr>
            <w:r w:rsidRPr="00201421">
              <w:t xml:space="preserve">Reducción del riesgo </w:t>
            </w:r>
            <w:r w:rsidRPr="00201421">
              <w:rPr>
                <w:b/>
                <w:bCs/>
                <w:i/>
                <w:iCs/>
              </w:rPr>
              <w:t>y seguridad desde el diseño</w:t>
            </w:r>
          </w:p>
        </w:tc>
      </w:tr>
    </w:tbl>
    <w:p w14:paraId="46AC879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3DAE23B" w14:textId="77777777" w:rsidR="00DA12ED" w:rsidRPr="00201421" w:rsidRDefault="00DA12ED" w:rsidP="00DA12ED">
      <w:r w:rsidRPr="00201421">
        <w:rPr>
          <w:rStyle w:val="HideTWBExt"/>
        </w:rPr>
        <w:t>&lt;/Amend&gt;</w:t>
      </w:r>
    </w:p>
    <w:p w14:paraId="1BF4D46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724</w:t>
      </w:r>
      <w:r w:rsidRPr="00201421">
        <w:rPr>
          <w:rStyle w:val="HideTWBExt"/>
          <w:b w:val="0"/>
        </w:rPr>
        <w:t>&lt;/NumAm&gt;</w:t>
      </w:r>
    </w:p>
    <w:p w14:paraId="1A856DC7"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0BD13686" w14:textId="77777777" w:rsidR="00DA12ED" w:rsidRPr="00201421" w:rsidRDefault="00DA12ED" w:rsidP="00DA12ED">
      <w:pPr>
        <w:pStyle w:val="NormalBold"/>
      </w:pPr>
      <w:r w:rsidRPr="00201421">
        <w:rPr>
          <w:rStyle w:val="HideTWBExt"/>
          <w:b w:val="0"/>
        </w:rPr>
        <w:t>&lt;/RepeatBlock-By&gt;</w:t>
      </w:r>
    </w:p>
    <w:p w14:paraId="7425743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BE945E3" w14:textId="77777777" w:rsidR="00DA12ED" w:rsidRPr="00201421" w:rsidRDefault="00DA12ED" w:rsidP="00DA12ED">
      <w:pPr>
        <w:pStyle w:val="NormalBold"/>
      </w:pPr>
      <w:r w:rsidRPr="00201421">
        <w:rPr>
          <w:rStyle w:val="HideTWBExt"/>
          <w:b w:val="0"/>
        </w:rPr>
        <w:t>&lt;Article&gt;</w:t>
      </w:r>
      <w:r w:rsidRPr="00201421">
        <w:t>Artículo 4 – título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1C0203E" w14:textId="77777777" w:rsidTr="0093139F">
        <w:trPr>
          <w:trHeight w:val="240"/>
          <w:jc w:val="center"/>
        </w:trPr>
        <w:tc>
          <w:tcPr>
            <w:tcW w:w="9752" w:type="dxa"/>
            <w:gridSpan w:val="2"/>
          </w:tcPr>
          <w:p w14:paraId="1F2B0DE0" w14:textId="77777777" w:rsidR="00DA12ED" w:rsidRPr="00201421" w:rsidRDefault="00DA12ED" w:rsidP="0093139F"/>
        </w:tc>
      </w:tr>
      <w:tr w:rsidR="00DA12ED" w:rsidRPr="00201421" w14:paraId="49C14DED" w14:textId="77777777" w:rsidTr="0093139F">
        <w:trPr>
          <w:trHeight w:val="240"/>
          <w:jc w:val="center"/>
        </w:trPr>
        <w:tc>
          <w:tcPr>
            <w:tcW w:w="4876" w:type="dxa"/>
          </w:tcPr>
          <w:p w14:paraId="52A1CA81" w14:textId="77777777" w:rsidR="00DA12ED" w:rsidRPr="00201421" w:rsidRDefault="00DA12ED" w:rsidP="0093139F">
            <w:pPr>
              <w:pStyle w:val="AmColumnHeading"/>
            </w:pPr>
            <w:r w:rsidRPr="00201421">
              <w:t>Texto de la Comisión</w:t>
            </w:r>
          </w:p>
        </w:tc>
        <w:tc>
          <w:tcPr>
            <w:tcW w:w="4876" w:type="dxa"/>
          </w:tcPr>
          <w:p w14:paraId="23E2AADB" w14:textId="77777777" w:rsidR="00DA12ED" w:rsidRPr="00201421" w:rsidRDefault="00DA12ED" w:rsidP="0093139F">
            <w:pPr>
              <w:pStyle w:val="AmColumnHeading"/>
            </w:pPr>
            <w:r w:rsidRPr="00201421">
              <w:t>Enmienda</w:t>
            </w:r>
          </w:p>
        </w:tc>
      </w:tr>
      <w:tr w:rsidR="00DA12ED" w:rsidRPr="00201421" w14:paraId="6E4A796E" w14:textId="77777777" w:rsidTr="0093139F">
        <w:trPr>
          <w:jc w:val="center"/>
        </w:trPr>
        <w:tc>
          <w:tcPr>
            <w:tcW w:w="4876" w:type="dxa"/>
          </w:tcPr>
          <w:p w14:paraId="17D76A0C" w14:textId="77777777" w:rsidR="00DA12ED" w:rsidRPr="00201421" w:rsidRDefault="00DA12ED" w:rsidP="0093139F">
            <w:pPr>
              <w:pStyle w:val="Normal6a"/>
            </w:pPr>
            <w:r w:rsidRPr="00201421">
              <w:t>4</w:t>
            </w:r>
            <w:r w:rsidRPr="00201421">
              <w:tab/>
              <w:t>Reducción del riesgo</w:t>
            </w:r>
          </w:p>
        </w:tc>
        <w:tc>
          <w:tcPr>
            <w:tcW w:w="4876" w:type="dxa"/>
          </w:tcPr>
          <w:p w14:paraId="3E0C05E2" w14:textId="77777777" w:rsidR="00DA12ED" w:rsidRPr="00201421" w:rsidRDefault="00DA12ED" w:rsidP="0093139F">
            <w:pPr>
              <w:pStyle w:val="Normal6a"/>
            </w:pPr>
            <w:r w:rsidRPr="00201421">
              <w:t>4</w:t>
            </w:r>
            <w:r w:rsidRPr="00201421">
              <w:tab/>
            </w:r>
            <w:r w:rsidRPr="00201421">
              <w:rPr>
                <w:b/>
                <w:bCs/>
                <w:i/>
                <w:iCs/>
              </w:rPr>
              <w:t>Seguridad desde el diseño y</w:t>
            </w:r>
            <w:r w:rsidRPr="00201421">
              <w:t xml:space="preserve"> reducción del riesgo</w:t>
            </w:r>
          </w:p>
        </w:tc>
      </w:tr>
    </w:tbl>
    <w:p w14:paraId="3A2151F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B535FCE" w14:textId="77777777" w:rsidR="00DA12ED" w:rsidRPr="00201421" w:rsidRDefault="00DA12ED" w:rsidP="00DA12ED">
      <w:r w:rsidRPr="00201421">
        <w:rPr>
          <w:rStyle w:val="HideTWBExt"/>
        </w:rPr>
        <w:t>&lt;/Amend&gt;</w:t>
      </w:r>
    </w:p>
    <w:p w14:paraId="4F5F547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725</w:t>
      </w:r>
      <w:r w:rsidRPr="00201421">
        <w:rPr>
          <w:rStyle w:val="HideTWBExt"/>
          <w:b w:val="0"/>
        </w:rPr>
        <w:t>&lt;/NumAm&gt;</w:t>
      </w:r>
    </w:p>
    <w:p w14:paraId="1738ADA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46AB7A2"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D13A522" w14:textId="77777777" w:rsidR="00DA12ED" w:rsidRPr="00201421" w:rsidRDefault="00DA12ED" w:rsidP="00DA12ED">
      <w:pPr>
        <w:pStyle w:val="NormalBold"/>
      </w:pPr>
      <w:r w:rsidRPr="00201421">
        <w:rPr>
          <w:rStyle w:val="HideTWBExt"/>
          <w:b w:val="0"/>
        </w:rPr>
        <w:t>&lt;/RepeatBlock-By&gt;</w:t>
      </w:r>
    </w:p>
    <w:p w14:paraId="35B2D6C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8E575F1" w14:textId="77777777" w:rsidR="00DA12ED" w:rsidRPr="00201421" w:rsidRDefault="00DA12ED" w:rsidP="00DA12ED">
      <w:pPr>
        <w:pStyle w:val="NormalBold"/>
      </w:pPr>
      <w:r w:rsidRPr="00201421">
        <w:rPr>
          <w:rStyle w:val="HideTWBExt"/>
          <w:b w:val="0"/>
        </w:rPr>
        <w:t>&lt;Article&gt;</w:t>
      </w:r>
      <w:r w:rsidRPr="00201421">
        <w:t>Artículo 4 – título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E10F1E7" w14:textId="77777777" w:rsidTr="0093139F">
        <w:trPr>
          <w:trHeight w:val="240"/>
          <w:jc w:val="center"/>
        </w:trPr>
        <w:tc>
          <w:tcPr>
            <w:tcW w:w="9752" w:type="dxa"/>
            <w:gridSpan w:val="2"/>
          </w:tcPr>
          <w:p w14:paraId="05EA7180" w14:textId="77777777" w:rsidR="00DA12ED" w:rsidRPr="00201421" w:rsidRDefault="00DA12ED" w:rsidP="0093139F"/>
        </w:tc>
      </w:tr>
      <w:tr w:rsidR="00DA12ED" w:rsidRPr="00201421" w14:paraId="07E36E65" w14:textId="77777777" w:rsidTr="0093139F">
        <w:trPr>
          <w:trHeight w:val="240"/>
          <w:jc w:val="center"/>
        </w:trPr>
        <w:tc>
          <w:tcPr>
            <w:tcW w:w="4876" w:type="dxa"/>
          </w:tcPr>
          <w:p w14:paraId="3B1CD973" w14:textId="77777777" w:rsidR="00DA12ED" w:rsidRPr="00201421" w:rsidRDefault="00DA12ED" w:rsidP="0093139F">
            <w:pPr>
              <w:pStyle w:val="AmColumnHeading"/>
            </w:pPr>
            <w:r w:rsidRPr="00201421">
              <w:t>Texto de la Comisión</w:t>
            </w:r>
          </w:p>
        </w:tc>
        <w:tc>
          <w:tcPr>
            <w:tcW w:w="4876" w:type="dxa"/>
          </w:tcPr>
          <w:p w14:paraId="5CCEE2E6" w14:textId="77777777" w:rsidR="00DA12ED" w:rsidRPr="00201421" w:rsidRDefault="00DA12ED" w:rsidP="0093139F">
            <w:pPr>
              <w:pStyle w:val="AmColumnHeading"/>
            </w:pPr>
            <w:r w:rsidRPr="00201421">
              <w:t>Enmienda</w:t>
            </w:r>
          </w:p>
        </w:tc>
      </w:tr>
      <w:tr w:rsidR="00DA12ED" w:rsidRPr="00201421" w14:paraId="6DB0C4AE" w14:textId="77777777" w:rsidTr="0093139F">
        <w:trPr>
          <w:jc w:val="center"/>
        </w:trPr>
        <w:tc>
          <w:tcPr>
            <w:tcW w:w="4876" w:type="dxa"/>
          </w:tcPr>
          <w:p w14:paraId="3B0ECE31" w14:textId="77777777" w:rsidR="00DA12ED" w:rsidRPr="00201421" w:rsidRDefault="00DA12ED" w:rsidP="0093139F">
            <w:pPr>
              <w:pStyle w:val="Normal6a"/>
            </w:pPr>
            <w:r w:rsidRPr="00201421">
              <w:rPr>
                <w:b/>
                <w:i/>
              </w:rPr>
              <w:t>Reducción del riesgo</w:t>
            </w:r>
          </w:p>
        </w:tc>
        <w:tc>
          <w:tcPr>
            <w:tcW w:w="4876" w:type="dxa"/>
          </w:tcPr>
          <w:p w14:paraId="4208FBCD" w14:textId="77777777" w:rsidR="00DA12ED" w:rsidRPr="00201421" w:rsidRDefault="00DA12ED" w:rsidP="0093139F">
            <w:pPr>
              <w:pStyle w:val="Normal6a"/>
            </w:pPr>
            <w:r w:rsidRPr="00201421">
              <w:rPr>
                <w:b/>
                <w:i/>
              </w:rPr>
              <w:t>Medidas específicas</w:t>
            </w:r>
          </w:p>
        </w:tc>
      </w:tr>
    </w:tbl>
    <w:p w14:paraId="317645E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16501D8" w14:textId="77777777" w:rsidR="00DA12ED" w:rsidRPr="00201421" w:rsidRDefault="00DA12ED" w:rsidP="00DA12ED">
      <w:r w:rsidRPr="00201421">
        <w:rPr>
          <w:rStyle w:val="HideTWBExt"/>
        </w:rPr>
        <w:t>&lt;/Amend&gt;</w:t>
      </w:r>
    </w:p>
    <w:p w14:paraId="47021E9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726</w:t>
      </w:r>
      <w:r w:rsidRPr="00201421">
        <w:rPr>
          <w:rStyle w:val="HideTWBExt"/>
          <w:b w:val="0"/>
        </w:rPr>
        <w:t>&lt;/NumAm&gt;</w:t>
      </w:r>
    </w:p>
    <w:p w14:paraId="375B7918"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4B414E15" w14:textId="77777777" w:rsidR="00DA12ED" w:rsidRPr="00201421" w:rsidRDefault="00DA12ED" w:rsidP="00DA12ED">
      <w:pPr>
        <w:pStyle w:val="NormalBold"/>
      </w:pPr>
      <w:r w:rsidRPr="00201421">
        <w:rPr>
          <w:rStyle w:val="HideTWBExt"/>
          <w:b w:val="0"/>
        </w:rPr>
        <w:t>&lt;/RepeatBlock-By&gt;</w:t>
      </w:r>
    </w:p>
    <w:p w14:paraId="235D569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ECFCC53" w14:textId="77777777" w:rsidR="00DA12ED" w:rsidRPr="00201421" w:rsidRDefault="00DA12ED" w:rsidP="00DA12ED">
      <w:pPr>
        <w:pStyle w:val="NormalBold"/>
      </w:pPr>
      <w:r w:rsidRPr="00201421">
        <w:rPr>
          <w:rStyle w:val="HideTWBExt"/>
          <w:b w:val="0"/>
        </w:rPr>
        <w:t>&lt;Article&gt;</w:t>
      </w:r>
      <w:r w:rsidRPr="00201421">
        <w:t>Artículo 4 – apartado -1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52659FD" w14:textId="77777777" w:rsidTr="0093139F">
        <w:trPr>
          <w:trHeight w:val="240"/>
          <w:jc w:val="center"/>
        </w:trPr>
        <w:tc>
          <w:tcPr>
            <w:tcW w:w="9752" w:type="dxa"/>
            <w:gridSpan w:val="2"/>
          </w:tcPr>
          <w:p w14:paraId="14DE7475" w14:textId="77777777" w:rsidR="00DA12ED" w:rsidRPr="00201421" w:rsidRDefault="00DA12ED" w:rsidP="0093139F"/>
        </w:tc>
      </w:tr>
      <w:tr w:rsidR="00DA12ED" w:rsidRPr="00201421" w14:paraId="32F12348" w14:textId="77777777" w:rsidTr="0093139F">
        <w:trPr>
          <w:trHeight w:val="240"/>
          <w:jc w:val="center"/>
        </w:trPr>
        <w:tc>
          <w:tcPr>
            <w:tcW w:w="4876" w:type="dxa"/>
          </w:tcPr>
          <w:p w14:paraId="1B56FC34" w14:textId="77777777" w:rsidR="00DA12ED" w:rsidRPr="00201421" w:rsidRDefault="00DA12ED" w:rsidP="0093139F">
            <w:pPr>
              <w:pStyle w:val="AmColumnHeading"/>
            </w:pPr>
            <w:r w:rsidRPr="00201421">
              <w:t>Texto de la Comisión</w:t>
            </w:r>
          </w:p>
        </w:tc>
        <w:tc>
          <w:tcPr>
            <w:tcW w:w="4876" w:type="dxa"/>
          </w:tcPr>
          <w:p w14:paraId="731620B1" w14:textId="77777777" w:rsidR="00DA12ED" w:rsidRPr="00201421" w:rsidRDefault="00DA12ED" w:rsidP="0093139F">
            <w:pPr>
              <w:pStyle w:val="AmColumnHeading"/>
            </w:pPr>
            <w:r w:rsidRPr="00201421">
              <w:t>Enmienda</w:t>
            </w:r>
          </w:p>
        </w:tc>
      </w:tr>
      <w:tr w:rsidR="00DA12ED" w:rsidRPr="00201421" w14:paraId="75794B66" w14:textId="77777777" w:rsidTr="0093139F">
        <w:trPr>
          <w:jc w:val="center"/>
        </w:trPr>
        <w:tc>
          <w:tcPr>
            <w:tcW w:w="4876" w:type="dxa"/>
          </w:tcPr>
          <w:p w14:paraId="67E35A18" w14:textId="77777777" w:rsidR="00DA12ED" w:rsidRPr="00201421" w:rsidRDefault="00DA12ED" w:rsidP="0093139F">
            <w:pPr>
              <w:pStyle w:val="Normal6a"/>
            </w:pPr>
          </w:p>
        </w:tc>
        <w:tc>
          <w:tcPr>
            <w:tcW w:w="4876" w:type="dxa"/>
          </w:tcPr>
          <w:p w14:paraId="18043BDD" w14:textId="77777777" w:rsidR="00DA12ED" w:rsidRPr="00201421" w:rsidRDefault="00DA12ED" w:rsidP="0093139F">
            <w:pPr>
              <w:pStyle w:val="Normal6a"/>
            </w:pPr>
            <w:r w:rsidRPr="00201421">
              <w:rPr>
                <w:b/>
                <w:i/>
              </w:rPr>
              <w:t>-1.</w:t>
            </w:r>
            <w:r w:rsidRPr="00201421">
              <w:tab/>
            </w:r>
            <w:r w:rsidRPr="00201421">
              <w:rPr>
                <w:b/>
                <w:i/>
              </w:rPr>
              <w:t>Los prestadores de servicios de alojamiento de datos y servicios de comunicaciones interpersonales dispondrán de mecanismos que permitan que cualquier persona física o entidad les notifique la presencia en su servicio de elementos de información concretos que esa persona física o entidad considere abuso sexual de menores en línea. Esta obligación no se interpretará como una obligación de vigilancia general o conservación de datos generalizada.</w:t>
            </w:r>
          </w:p>
        </w:tc>
      </w:tr>
      <w:tr w:rsidR="00DA12ED" w:rsidRPr="00201421" w14:paraId="35315434" w14:textId="77777777" w:rsidTr="0093139F">
        <w:trPr>
          <w:jc w:val="center"/>
        </w:trPr>
        <w:tc>
          <w:tcPr>
            <w:tcW w:w="4876" w:type="dxa"/>
          </w:tcPr>
          <w:p w14:paraId="494E7826" w14:textId="77777777" w:rsidR="00DA12ED" w:rsidRPr="00201421" w:rsidRDefault="00DA12ED" w:rsidP="0093139F">
            <w:pPr>
              <w:pStyle w:val="Normal6a"/>
            </w:pPr>
          </w:p>
        </w:tc>
        <w:tc>
          <w:tcPr>
            <w:tcW w:w="4876" w:type="dxa"/>
          </w:tcPr>
          <w:p w14:paraId="62641974" w14:textId="77777777" w:rsidR="00DA12ED" w:rsidRPr="00201421" w:rsidRDefault="00DA12ED" w:rsidP="0093139F">
            <w:pPr>
              <w:pStyle w:val="Normal6a"/>
            </w:pPr>
            <w:r w:rsidRPr="00201421">
              <w:rPr>
                <w:b/>
                <w:i/>
              </w:rPr>
              <w:t>Dichos mecanismos serán de fácil acceso, adaptados a los menores y permitirán el envío de notificaciones por vía electrónica.</w:t>
            </w:r>
          </w:p>
        </w:tc>
      </w:tr>
      <w:tr w:rsidR="00DA12ED" w:rsidRPr="00201421" w14:paraId="781A6138" w14:textId="77777777" w:rsidTr="0093139F">
        <w:trPr>
          <w:jc w:val="center"/>
        </w:trPr>
        <w:tc>
          <w:tcPr>
            <w:tcW w:w="4876" w:type="dxa"/>
          </w:tcPr>
          <w:p w14:paraId="4078194B" w14:textId="77777777" w:rsidR="00DA12ED" w:rsidRPr="00201421" w:rsidRDefault="00DA12ED" w:rsidP="0093139F">
            <w:pPr>
              <w:pStyle w:val="Normal6a"/>
            </w:pPr>
          </w:p>
        </w:tc>
        <w:tc>
          <w:tcPr>
            <w:tcW w:w="4876" w:type="dxa"/>
          </w:tcPr>
          <w:p w14:paraId="5A6F3A3F" w14:textId="77777777" w:rsidR="00DA12ED" w:rsidRPr="00201421" w:rsidRDefault="00DA12ED" w:rsidP="0093139F">
            <w:pPr>
              <w:pStyle w:val="Normal6a"/>
            </w:pPr>
            <w:r w:rsidRPr="00201421">
              <w:rPr>
                <w:b/>
                <w:i/>
              </w:rPr>
              <w:t>[En un plazo de seis meses tras la entrada en vigor] la Comisión adoptará un acto delegado por el que se establecerán los requisitos de diseño para un mecanismo de notificación identificable uniforme según se define en el presente artículo, incluido sobre el diseño de un icono uniforme y fácilmente reconocible en la interfaz de usuario.</w:t>
            </w:r>
          </w:p>
        </w:tc>
      </w:tr>
      <w:tr w:rsidR="00DA12ED" w:rsidRPr="00201421" w14:paraId="3258E724" w14:textId="77777777" w:rsidTr="0093139F">
        <w:trPr>
          <w:jc w:val="center"/>
        </w:trPr>
        <w:tc>
          <w:tcPr>
            <w:tcW w:w="4876" w:type="dxa"/>
          </w:tcPr>
          <w:p w14:paraId="2710957C" w14:textId="77777777" w:rsidR="00DA12ED" w:rsidRPr="00201421" w:rsidRDefault="00DA12ED" w:rsidP="0093139F">
            <w:pPr>
              <w:pStyle w:val="Normal6a"/>
            </w:pPr>
          </w:p>
        </w:tc>
        <w:tc>
          <w:tcPr>
            <w:tcW w:w="4876" w:type="dxa"/>
          </w:tcPr>
          <w:p w14:paraId="42437E81" w14:textId="77777777" w:rsidR="00DA12ED" w:rsidRPr="00201421" w:rsidRDefault="00DA12ED" w:rsidP="0093139F">
            <w:pPr>
              <w:pStyle w:val="Normal6a"/>
            </w:pPr>
            <w:r w:rsidRPr="00201421">
              <w:rPr>
                <w:b/>
                <w:i/>
              </w:rPr>
              <w:t>Los prestadores de servicios de alojamiento de datos y los prestadores de servicios de comunicaciones interpersonales dirigidos a menores podrán aplicar los requisitos de diseño especificados en el acto delegado a que se refiere el presente apartado.</w:t>
            </w:r>
          </w:p>
        </w:tc>
      </w:tr>
    </w:tbl>
    <w:p w14:paraId="17A8267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8D8B3FE"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1C7DEE6B" w14:textId="77777777" w:rsidR="00DA12ED" w:rsidRPr="00201421" w:rsidRDefault="00DA12ED" w:rsidP="00DA12ED">
      <w:pPr>
        <w:pStyle w:val="AmJustText"/>
      </w:pPr>
      <w:r w:rsidRPr="00201421">
        <w:t>Las denuncias de los usuarios tienen una importancia crucial en la lucha contra el abuso sexual de menores en línea. Al disponer de un mecanismo de denuncia reconocible uniforme en todos los servicios de comunicaciones de alojamiento de datos e interpersonales, empoderamos tanto a los usuarios vulnerables como a los usuarios que de otro modo ignorarían el contenido, para que tomen medidas de inmediato. Esto aumenta la seguridad para todos los usuarios. Para los servicios de alojamiento de datos y de comunicaciones interpersonales dirigidos directamente a menores, la aplicación de los requisitos de diseño debe ser obligatoria.</w:t>
      </w:r>
    </w:p>
    <w:p w14:paraId="26303BDD" w14:textId="77777777" w:rsidR="00DA12ED" w:rsidRPr="00201421" w:rsidRDefault="00DA12ED" w:rsidP="00DA12ED">
      <w:r w:rsidRPr="00201421">
        <w:rPr>
          <w:rStyle w:val="HideTWBExt"/>
        </w:rPr>
        <w:t>&lt;/Amend&gt;</w:t>
      </w:r>
    </w:p>
    <w:p w14:paraId="1E07701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727</w:t>
      </w:r>
      <w:r w:rsidRPr="00201421">
        <w:rPr>
          <w:rStyle w:val="HideTWBExt"/>
          <w:b w:val="0"/>
        </w:rPr>
        <w:t>&lt;/NumAm&gt;</w:t>
      </w:r>
    </w:p>
    <w:p w14:paraId="1E62D1C2"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5015BEF1" w14:textId="77777777" w:rsidR="00DA12ED" w:rsidRPr="00201421" w:rsidRDefault="00DA12ED" w:rsidP="00DA12ED">
      <w:pPr>
        <w:pStyle w:val="NormalBold"/>
      </w:pPr>
      <w:r w:rsidRPr="00201421">
        <w:rPr>
          <w:rStyle w:val="HideTWBExt"/>
          <w:b w:val="0"/>
        </w:rPr>
        <w:t>&lt;/RepeatBlock-By&gt;</w:t>
      </w:r>
    </w:p>
    <w:p w14:paraId="6D4AF79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00A60F5"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A150EE3" w14:textId="77777777" w:rsidTr="0093139F">
        <w:trPr>
          <w:trHeight w:val="240"/>
          <w:jc w:val="center"/>
        </w:trPr>
        <w:tc>
          <w:tcPr>
            <w:tcW w:w="9752" w:type="dxa"/>
            <w:gridSpan w:val="2"/>
          </w:tcPr>
          <w:p w14:paraId="59367AE2" w14:textId="77777777" w:rsidR="00DA12ED" w:rsidRPr="00201421" w:rsidRDefault="00DA12ED" w:rsidP="0093139F"/>
        </w:tc>
      </w:tr>
      <w:tr w:rsidR="00DA12ED" w:rsidRPr="00201421" w14:paraId="1FAA62B1" w14:textId="77777777" w:rsidTr="0093139F">
        <w:trPr>
          <w:trHeight w:val="240"/>
          <w:jc w:val="center"/>
        </w:trPr>
        <w:tc>
          <w:tcPr>
            <w:tcW w:w="4876" w:type="dxa"/>
          </w:tcPr>
          <w:p w14:paraId="34E8EBB0" w14:textId="77777777" w:rsidR="00DA12ED" w:rsidRPr="00201421" w:rsidRDefault="00DA12ED" w:rsidP="0093139F">
            <w:pPr>
              <w:pStyle w:val="AmColumnHeading"/>
            </w:pPr>
            <w:r w:rsidRPr="00201421">
              <w:t>Texto de la Comisión</w:t>
            </w:r>
          </w:p>
        </w:tc>
        <w:tc>
          <w:tcPr>
            <w:tcW w:w="4876" w:type="dxa"/>
          </w:tcPr>
          <w:p w14:paraId="66A694E1" w14:textId="77777777" w:rsidR="00DA12ED" w:rsidRPr="00201421" w:rsidRDefault="00DA12ED" w:rsidP="0093139F">
            <w:pPr>
              <w:pStyle w:val="AmColumnHeading"/>
            </w:pPr>
            <w:r w:rsidRPr="00201421">
              <w:t>Enmienda</w:t>
            </w:r>
          </w:p>
        </w:tc>
      </w:tr>
      <w:tr w:rsidR="00DA12ED" w:rsidRPr="00201421" w14:paraId="41835AFA" w14:textId="77777777" w:rsidTr="0093139F">
        <w:trPr>
          <w:jc w:val="center"/>
        </w:trPr>
        <w:tc>
          <w:tcPr>
            <w:tcW w:w="4876" w:type="dxa"/>
          </w:tcPr>
          <w:p w14:paraId="6698E9CE"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adoptarán medidas razonables de reducción del riesgo, adaptadas </w:t>
            </w:r>
            <w:r w:rsidRPr="00201421">
              <w:rPr>
                <w:b/>
                <w:bCs/>
                <w:i/>
                <w:iCs/>
              </w:rPr>
              <w:t>al riesgo determinado</w:t>
            </w:r>
            <w:r w:rsidRPr="00201421">
              <w:t xml:space="preserve"> con arreglo al artículo 3, con el objetivo de </w:t>
            </w:r>
            <w:r w:rsidRPr="00201421">
              <w:rPr>
                <w:b/>
                <w:i/>
              </w:rPr>
              <w:t>minimizarlo</w:t>
            </w:r>
            <w:r w:rsidRPr="00201421">
              <w:t xml:space="preserve">. Dichas medidas </w:t>
            </w:r>
            <w:r w:rsidRPr="00201421">
              <w:rPr>
                <w:b/>
                <w:bCs/>
                <w:i/>
                <w:iCs/>
              </w:rPr>
              <w:t>incluirán</w:t>
            </w:r>
            <w:r w:rsidRPr="00201421">
              <w:t xml:space="preserve"> al menos algunas de las acciones siguientes:</w:t>
            </w:r>
          </w:p>
        </w:tc>
        <w:tc>
          <w:tcPr>
            <w:tcW w:w="4876" w:type="dxa"/>
          </w:tcPr>
          <w:p w14:paraId="134E64F2"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w:t>
            </w:r>
            <w:r w:rsidRPr="00201421">
              <w:rPr>
                <w:b/>
                <w:bCs/>
                <w:i/>
                <w:iCs/>
              </w:rPr>
              <w:t>independientes de la numeración</w:t>
            </w:r>
            <w:r w:rsidRPr="00201421">
              <w:t xml:space="preserve"> adoptarán medidas razonables de reducción del riesgo, adaptadas </w:t>
            </w:r>
            <w:r w:rsidRPr="00201421">
              <w:rPr>
                <w:b/>
                <w:bCs/>
                <w:i/>
                <w:iCs/>
              </w:rPr>
              <w:t>a los riesgos sistémicos determinados</w:t>
            </w:r>
            <w:r w:rsidRPr="00201421">
              <w:t xml:space="preserve"> con arreglo al artículo 3, con el objetivo de </w:t>
            </w:r>
            <w:r w:rsidRPr="00201421">
              <w:rPr>
                <w:b/>
                <w:i/>
              </w:rPr>
              <w:t>minimizarlos</w:t>
            </w:r>
            <w:r w:rsidRPr="00201421">
              <w:t>.</w:t>
            </w:r>
            <w:r w:rsidRPr="00201421">
              <w:rPr>
                <w:b/>
                <w:i/>
              </w:rPr>
              <w:t xml:space="preserve"> </w:t>
            </w:r>
            <w:r w:rsidRPr="00201421">
              <w:t>Dichas medidas</w:t>
            </w:r>
            <w:r w:rsidRPr="00201421">
              <w:rPr>
                <w:b/>
                <w:bCs/>
                <w:i/>
                <w:iCs/>
              </w:rPr>
              <w:t>, cuando sean aplicables y técnicamente factibles sin resultar perjudiciales para la integridad técnica y el modelo operativo de la plataforma o el servicio, y sin resultar perjudiciales para la confidencialidad de las comunicaciones de dicho servicio, podrán incluir</w:t>
            </w:r>
            <w:r w:rsidRPr="00201421">
              <w:t xml:space="preserve"> al menos algunas de las acciones siguientes:</w:t>
            </w:r>
          </w:p>
        </w:tc>
      </w:tr>
    </w:tbl>
    <w:p w14:paraId="6745F21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1659BA7" w14:textId="77777777" w:rsidR="00DA12ED" w:rsidRPr="00201421" w:rsidRDefault="00DA12ED" w:rsidP="00DA12ED">
      <w:r w:rsidRPr="00201421">
        <w:rPr>
          <w:rStyle w:val="HideTWBExt"/>
        </w:rPr>
        <w:t>&lt;/Amend&gt;</w:t>
      </w:r>
    </w:p>
    <w:p w14:paraId="400A0A9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728</w:t>
      </w:r>
      <w:r w:rsidRPr="00201421">
        <w:rPr>
          <w:rStyle w:val="HideTWBExt"/>
          <w:b w:val="0"/>
        </w:rPr>
        <w:t>&lt;/NumAm&gt;</w:t>
      </w:r>
    </w:p>
    <w:p w14:paraId="5C453A84"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66E2B6DD"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228E1F1E"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414C8BC7"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09B2EE1"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4C62428F" w14:textId="77777777" w:rsidR="00DA12ED" w:rsidRPr="00201421" w:rsidRDefault="00DA12ED" w:rsidP="00DA12ED">
      <w:pPr>
        <w:pStyle w:val="NormalBold"/>
      </w:pPr>
      <w:r w:rsidRPr="00201421">
        <w:rPr>
          <w:rStyle w:val="HideTWBExt"/>
          <w:b w:val="0"/>
        </w:rPr>
        <w:t>&lt;/RepeatBlock-By&gt;</w:t>
      </w:r>
    </w:p>
    <w:p w14:paraId="70A0331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CD54D67"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7CAAC8B" w14:textId="77777777" w:rsidTr="0093139F">
        <w:trPr>
          <w:trHeight w:val="240"/>
          <w:jc w:val="center"/>
        </w:trPr>
        <w:tc>
          <w:tcPr>
            <w:tcW w:w="9752" w:type="dxa"/>
            <w:gridSpan w:val="2"/>
          </w:tcPr>
          <w:p w14:paraId="2E07440F" w14:textId="77777777" w:rsidR="00DA12ED" w:rsidRPr="00201421" w:rsidRDefault="00DA12ED" w:rsidP="0093139F"/>
        </w:tc>
      </w:tr>
      <w:tr w:rsidR="00DA12ED" w:rsidRPr="00201421" w14:paraId="583E256F" w14:textId="77777777" w:rsidTr="0093139F">
        <w:trPr>
          <w:trHeight w:val="240"/>
          <w:jc w:val="center"/>
        </w:trPr>
        <w:tc>
          <w:tcPr>
            <w:tcW w:w="4876" w:type="dxa"/>
          </w:tcPr>
          <w:p w14:paraId="654A3A11" w14:textId="77777777" w:rsidR="00DA12ED" w:rsidRPr="00201421" w:rsidRDefault="00DA12ED" w:rsidP="0093139F">
            <w:pPr>
              <w:pStyle w:val="AmColumnHeading"/>
            </w:pPr>
            <w:r w:rsidRPr="00201421">
              <w:t>Texto de la Comisión</w:t>
            </w:r>
          </w:p>
        </w:tc>
        <w:tc>
          <w:tcPr>
            <w:tcW w:w="4876" w:type="dxa"/>
          </w:tcPr>
          <w:p w14:paraId="6BA29BC1" w14:textId="77777777" w:rsidR="00DA12ED" w:rsidRPr="00201421" w:rsidRDefault="00DA12ED" w:rsidP="0093139F">
            <w:pPr>
              <w:pStyle w:val="AmColumnHeading"/>
            </w:pPr>
            <w:r w:rsidRPr="00201421">
              <w:t>Enmienda</w:t>
            </w:r>
          </w:p>
        </w:tc>
      </w:tr>
      <w:tr w:rsidR="00DA12ED" w:rsidRPr="00201421" w14:paraId="08B99ADE" w14:textId="77777777" w:rsidTr="0093139F">
        <w:trPr>
          <w:jc w:val="center"/>
        </w:trPr>
        <w:tc>
          <w:tcPr>
            <w:tcW w:w="4876" w:type="dxa"/>
          </w:tcPr>
          <w:p w14:paraId="632F09EF" w14:textId="77777777" w:rsidR="00DA12ED" w:rsidRPr="00201421" w:rsidRDefault="00DA12ED" w:rsidP="0093139F">
            <w:pPr>
              <w:pStyle w:val="Normal6a"/>
            </w:pPr>
            <w:r w:rsidRPr="00201421">
              <w:t>1.</w:t>
            </w:r>
            <w:r w:rsidRPr="00201421">
              <w:tab/>
              <w:t>Los prestadores de servicios de alojamiento de datos y de servicios de comunicaciones interpersonales adoptarán medidas razonables de reducción del riesgo, adaptadas al riesgo determinado con arreglo al artículo 3, con el objetivo de minimizarlo. Dichas medidas incluirán al menos algunas de las acciones siguientes:</w:t>
            </w:r>
          </w:p>
        </w:tc>
        <w:tc>
          <w:tcPr>
            <w:tcW w:w="4876" w:type="dxa"/>
          </w:tcPr>
          <w:p w14:paraId="1E9D0445"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w:t>
            </w:r>
            <w:r w:rsidRPr="00201421">
              <w:rPr>
                <w:b/>
                <w:bCs/>
                <w:i/>
                <w:iCs/>
              </w:rPr>
              <w:t>independientes de la numeración</w:t>
            </w:r>
            <w:r w:rsidRPr="00201421">
              <w:t xml:space="preserve"> adoptarán medidas razonables de reducción del riesgo, adaptadas al riesgo </w:t>
            </w:r>
            <w:r w:rsidRPr="00201421">
              <w:rPr>
                <w:b/>
                <w:bCs/>
                <w:i/>
                <w:iCs/>
              </w:rPr>
              <w:t>significativo, sistémico y grave</w:t>
            </w:r>
            <w:r w:rsidRPr="00201421">
              <w:t xml:space="preserve"> determinado con arreglo al artículo 3, con el objetivo de minimizarlo. Dichas medidas </w:t>
            </w:r>
            <w:r w:rsidRPr="00201421">
              <w:rPr>
                <w:b/>
                <w:bCs/>
                <w:i/>
                <w:iCs/>
              </w:rPr>
              <w:t>específicas</w:t>
            </w:r>
            <w:r w:rsidRPr="00201421">
              <w:t xml:space="preserve"> incluirán al menos algunas de las acciones siguientes</w:t>
            </w:r>
            <w:r w:rsidRPr="00201421">
              <w:rPr>
                <w:b/>
                <w:bCs/>
                <w:i/>
                <w:iCs/>
              </w:rPr>
              <w:t>, cuando sean aplicables y técnicamente factibles sin resultar perjudiciales para la integridad técnica o el modelo operativo del prestador, ni la seguridad, integridad o confidencialidad de las comunicaciones</w:t>
            </w:r>
            <w:r w:rsidRPr="00201421">
              <w:t>:</w:t>
            </w:r>
          </w:p>
        </w:tc>
      </w:tr>
    </w:tbl>
    <w:p w14:paraId="5376FB4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692E1AF" w14:textId="77777777" w:rsidR="00DA12ED" w:rsidRPr="00201421" w:rsidRDefault="00DA12ED" w:rsidP="00DA12ED">
      <w:r w:rsidRPr="00201421">
        <w:rPr>
          <w:rStyle w:val="HideTWBExt"/>
        </w:rPr>
        <w:t>&lt;/Amend&gt;</w:t>
      </w:r>
    </w:p>
    <w:p w14:paraId="3B4B5C0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729</w:t>
      </w:r>
      <w:r w:rsidRPr="00201421">
        <w:rPr>
          <w:rStyle w:val="HideTWBExt"/>
          <w:b w:val="0"/>
        </w:rPr>
        <w:t>&lt;/NumAm&gt;</w:t>
      </w:r>
    </w:p>
    <w:p w14:paraId="55175FE6"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7CC6DA16" w14:textId="77777777" w:rsidR="00DA12ED" w:rsidRPr="00201421" w:rsidRDefault="00DA12ED" w:rsidP="00DA12ED">
      <w:pPr>
        <w:pStyle w:val="NormalBold"/>
      </w:pPr>
      <w:r w:rsidRPr="00201421">
        <w:rPr>
          <w:rStyle w:val="HideTWBExt"/>
          <w:b w:val="0"/>
        </w:rPr>
        <w:t>&lt;/RepeatBlock-By&gt;</w:t>
      </w:r>
    </w:p>
    <w:p w14:paraId="73A96E8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6025104"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98BFBDB" w14:textId="77777777" w:rsidTr="0093139F">
        <w:trPr>
          <w:trHeight w:val="240"/>
          <w:jc w:val="center"/>
        </w:trPr>
        <w:tc>
          <w:tcPr>
            <w:tcW w:w="9752" w:type="dxa"/>
            <w:gridSpan w:val="2"/>
          </w:tcPr>
          <w:p w14:paraId="61EAD8CC" w14:textId="77777777" w:rsidR="00DA12ED" w:rsidRPr="00201421" w:rsidRDefault="00DA12ED" w:rsidP="0093139F"/>
        </w:tc>
      </w:tr>
      <w:tr w:rsidR="00DA12ED" w:rsidRPr="00201421" w14:paraId="315F7808" w14:textId="77777777" w:rsidTr="0093139F">
        <w:trPr>
          <w:trHeight w:val="240"/>
          <w:jc w:val="center"/>
        </w:trPr>
        <w:tc>
          <w:tcPr>
            <w:tcW w:w="4876" w:type="dxa"/>
          </w:tcPr>
          <w:p w14:paraId="5A49A9B1" w14:textId="77777777" w:rsidR="00DA12ED" w:rsidRPr="00201421" w:rsidRDefault="00DA12ED" w:rsidP="0093139F">
            <w:pPr>
              <w:pStyle w:val="AmColumnHeading"/>
            </w:pPr>
            <w:r w:rsidRPr="00201421">
              <w:t>Texto de la Comisión</w:t>
            </w:r>
          </w:p>
        </w:tc>
        <w:tc>
          <w:tcPr>
            <w:tcW w:w="4876" w:type="dxa"/>
          </w:tcPr>
          <w:p w14:paraId="56FFE0CA" w14:textId="77777777" w:rsidR="00DA12ED" w:rsidRPr="00201421" w:rsidRDefault="00DA12ED" w:rsidP="0093139F">
            <w:pPr>
              <w:pStyle w:val="AmColumnHeading"/>
            </w:pPr>
            <w:r w:rsidRPr="00201421">
              <w:t>Enmienda</w:t>
            </w:r>
          </w:p>
        </w:tc>
      </w:tr>
      <w:tr w:rsidR="00DA12ED" w:rsidRPr="00201421" w14:paraId="33CC2C40" w14:textId="77777777" w:rsidTr="0093139F">
        <w:trPr>
          <w:jc w:val="center"/>
        </w:trPr>
        <w:tc>
          <w:tcPr>
            <w:tcW w:w="4876" w:type="dxa"/>
          </w:tcPr>
          <w:p w14:paraId="368C8BCC" w14:textId="77777777" w:rsidR="00DA12ED" w:rsidRPr="00201421" w:rsidRDefault="00DA12ED" w:rsidP="0093139F">
            <w:pPr>
              <w:pStyle w:val="Normal6a"/>
            </w:pPr>
            <w:r w:rsidRPr="00201421">
              <w:t>1.</w:t>
            </w:r>
            <w:r w:rsidRPr="00201421">
              <w:tab/>
              <w:t>Los prestadores de servicios de alojamiento de datos y de servicios de comunicaciones interpersonales adoptarán medidas razonables de reducción del riesgo, adaptadas</w:t>
            </w:r>
            <w:r w:rsidRPr="00201421">
              <w:rPr>
                <w:b/>
                <w:bCs/>
                <w:i/>
                <w:iCs/>
              </w:rPr>
              <w:t xml:space="preserve"> al riesgo determinado</w:t>
            </w:r>
            <w:r w:rsidRPr="00201421">
              <w:t xml:space="preserve"> con arreglo al artículo 3, con el objetivo de </w:t>
            </w:r>
            <w:r w:rsidRPr="00201421">
              <w:rPr>
                <w:b/>
                <w:bCs/>
                <w:i/>
                <w:iCs/>
              </w:rPr>
              <w:t>minimizarlo</w:t>
            </w:r>
            <w:r w:rsidRPr="00201421">
              <w:t>. Dichas medidas incluirán al menos algunas de las acciones siguientes:</w:t>
            </w:r>
          </w:p>
        </w:tc>
        <w:tc>
          <w:tcPr>
            <w:tcW w:w="4876" w:type="dxa"/>
          </w:tcPr>
          <w:p w14:paraId="48DBD020"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w:t>
            </w:r>
            <w:r w:rsidRPr="00201421">
              <w:rPr>
                <w:b/>
                <w:bCs/>
                <w:i/>
                <w:iCs/>
              </w:rPr>
              <w:t>independientes de la numeración</w:t>
            </w:r>
            <w:r w:rsidRPr="00201421">
              <w:t xml:space="preserve"> adoptarán medidas razonables de reducción del riesgo, adaptadas </w:t>
            </w:r>
            <w:r w:rsidRPr="00201421">
              <w:rPr>
                <w:b/>
                <w:bCs/>
                <w:i/>
                <w:iCs/>
              </w:rPr>
              <w:t>a los riesgos sistémicos determinados</w:t>
            </w:r>
            <w:r w:rsidRPr="00201421">
              <w:t xml:space="preserve"> con arreglo al artículo 3, con el objetivo de </w:t>
            </w:r>
            <w:r w:rsidRPr="00201421">
              <w:rPr>
                <w:b/>
                <w:bCs/>
                <w:i/>
                <w:iCs/>
              </w:rPr>
              <w:t>minimizarlos</w:t>
            </w:r>
            <w:r w:rsidRPr="00201421">
              <w:t>. Dichas medidas</w:t>
            </w:r>
            <w:r w:rsidRPr="00201421">
              <w:rPr>
                <w:b/>
                <w:bCs/>
                <w:i/>
                <w:iCs/>
              </w:rPr>
              <w:t>, cuando sean aplicables y técnicamente factibles sin resultar perjudiciales para la integridad técnica y el modelo operativo de la plataforma o el servicio, y sin resultar perjudiciales para la confidencialidad de las comunicaciones de dicho servicio,</w:t>
            </w:r>
            <w:r w:rsidRPr="00201421">
              <w:t xml:space="preserve"> incluirán al menos algunas de las acciones siguientes:</w:t>
            </w:r>
          </w:p>
        </w:tc>
      </w:tr>
    </w:tbl>
    <w:p w14:paraId="3ACA57C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F9781C1"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7259B5FB" w14:textId="77777777" w:rsidR="00DA12ED" w:rsidRPr="00201421" w:rsidRDefault="00DA12ED" w:rsidP="00DA12ED">
      <w:pPr>
        <w:pStyle w:val="AmJustText"/>
      </w:pPr>
      <w:r w:rsidRPr="00201421">
        <w:t>Es preciso centrarse en los riesgos «sistémicos». Para que el texto siga estando preparado para el futuro, las medidas detalladas deben recomendarse en vez de imponerse a los prestadores.</w:t>
      </w:r>
    </w:p>
    <w:p w14:paraId="76A75B89" w14:textId="77777777" w:rsidR="00DA12ED" w:rsidRPr="00201421" w:rsidRDefault="00DA12ED" w:rsidP="00DA12ED">
      <w:r w:rsidRPr="00201421">
        <w:rPr>
          <w:rStyle w:val="HideTWBExt"/>
        </w:rPr>
        <w:t>&lt;/Amend&gt;</w:t>
      </w:r>
    </w:p>
    <w:p w14:paraId="7263D94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730</w:t>
      </w:r>
      <w:r w:rsidRPr="00201421">
        <w:rPr>
          <w:rStyle w:val="HideTWBExt"/>
          <w:b w:val="0"/>
        </w:rPr>
        <w:t>&lt;/NumAm&gt;</w:t>
      </w:r>
    </w:p>
    <w:p w14:paraId="7B92D6D9"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B49383F"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2FF94A3" w14:textId="77777777" w:rsidR="00DA12ED" w:rsidRPr="00201421" w:rsidRDefault="00DA12ED" w:rsidP="00DA12ED">
      <w:pPr>
        <w:pStyle w:val="NormalBold"/>
      </w:pPr>
      <w:r w:rsidRPr="00201421">
        <w:rPr>
          <w:rStyle w:val="HideTWBExt"/>
          <w:b w:val="0"/>
        </w:rPr>
        <w:t>&lt;/RepeatBlock-By&gt;</w:t>
      </w:r>
    </w:p>
    <w:p w14:paraId="31F6238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ABEDF78"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3A2D52F" w14:textId="77777777" w:rsidTr="0093139F">
        <w:trPr>
          <w:trHeight w:val="240"/>
          <w:jc w:val="center"/>
        </w:trPr>
        <w:tc>
          <w:tcPr>
            <w:tcW w:w="9752" w:type="dxa"/>
            <w:gridSpan w:val="2"/>
          </w:tcPr>
          <w:p w14:paraId="178FD31E" w14:textId="77777777" w:rsidR="00DA12ED" w:rsidRPr="00201421" w:rsidRDefault="00DA12ED" w:rsidP="0093139F"/>
        </w:tc>
      </w:tr>
      <w:tr w:rsidR="00DA12ED" w:rsidRPr="00201421" w14:paraId="139CEF20" w14:textId="77777777" w:rsidTr="0093139F">
        <w:trPr>
          <w:trHeight w:val="240"/>
          <w:jc w:val="center"/>
        </w:trPr>
        <w:tc>
          <w:tcPr>
            <w:tcW w:w="4876" w:type="dxa"/>
          </w:tcPr>
          <w:p w14:paraId="18D910CB" w14:textId="77777777" w:rsidR="00DA12ED" w:rsidRPr="00201421" w:rsidRDefault="00DA12ED" w:rsidP="0093139F">
            <w:pPr>
              <w:pStyle w:val="AmColumnHeading"/>
            </w:pPr>
            <w:r w:rsidRPr="00201421">
              <w:t>Texto de la Comisión</w:t>
            </w:r>
          </w:p>
        </w:tc>
        <w:tc>
          <w:tcPr>
            <w:tcW w:w="4876" w:type="dxa"/>
          </w:tcPr>
          <w:p w14:paraId="5A65EF5F" w14:textId="77777777" w:rsidR="00DA12ED" w:rsidRPr="00201421" w:rsidRDefault="00DA12ED" w:rsidP="0093139F">
            <w:pPr>
              <w:pStyle w:val="AmColumnHeading"/>
            </w:pPr>
            <w:r w:rsidRPr="00201421">
              <w:t>Enmienda</w:t>
            </w:r>
          </w:p>
        </w:tc>
      </w:tr>
      <w:tr w:rsidR="00DA12ED" w:rsidRPr="00201421" w14:paraId="59AE39F8" w14:textId="77777777" w:rsidTr="0093139F">
        <w:trPr>
          <w:jc w:val="center"/>
        </w:trPr>
        <w:tc>
          <w:tcPr>
            <w:tcW w:w="4876" w:type="dxa"/>
          </w:tcPr>
          <w:p w14:paraId="068E496A"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adoptarán medidas </w:t>
            </w:r>
            <w:r w:rsidRPr="00201421">
              <w:rPr>
                <w:b/>
                <w:bCs/>
                <w:i/>
                <w:iCs/>
              </w:rPr>
              <w:t>razonables de reducción del riesgo</w:t>
            </w:r>
            <w:r w:rsidRPr="00201421">
              <w:t>, adaptadas al riesgo determinado con arreglo al artículo 3</w:t>
            </w:r>
            <w:r w:rsidRPr="00201421">
              <w:rPr>
                <w:b/>
                <w:bCs/>
                <w:i/>
                <w:iCs/>
              </w:rPr>
              <w:t>, con el objetivo de minimizarlo</w:t>
            </w:r>
            <w:r w:rsidRPr="00201421">
              <w:t>. Dichas medidas incluirán al menos algunas de las acciones siguientes:</w:t>
            </w:r>
          </w:p>
        </w:tc>
        <w:tc>
          <w:tcPr>
            <w:tcW w:w="4876" w:type="dxa"/>
          </w:tcPr>
          <w:p w14:paraId="1BA3101F"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w:t>
            </w:r>
            <w:r w:rsidRPr="00201421">
              <w:rPr>
                <w:b/>
                <w:bCs/>
                <w:i/>
                <w:iCs/>
              </w:rPr>
              <w:t>independientes de la numeración disponibles al público que estén expuestos a una cantidad sustancial de material de abuso sexual de menores</w:t>
            </w:r>
            <w:r w:rsidRPr="00201421">
              <w:t xml:space="preserve"> adoptarán medidas </w:t>
            </w:r>
            <w:r w:rsidRPr="00201421">
              <w:rPr>
                <w:b/>
                <w:bCs/>
                <w:i/>
                <w:iCs/>
              </w:rPr>
              <w:t>específicas proporcionadas y eficaces</w:t>
            </w:r>
            <w:r w:rsidRPr="00201421">
              <w:t xml:space="preserve">, adaptadas al riesgo </w:t>
            </w:r>
            <w:r w:rsidRPr="00201421">
              <w:rPr>
                <w:b/>
                <w:bCs/>
                <w:i/>
                <w:iCs/>
              </w:rPr>
              <w:t>sistémico grave</w:t>
            </w:r>
            <w:r w:rsidRPr="00201421">
              <w:t xml:space="preserve"> determinado con arreglo al artículo 3.</w:t>
            </w:r>
            <w:r w:rsidRPr="00201421">
              <w:rPr>
                <w:b/>
                <w:i/>
              </w:rPr>
              <w:t xml:space="preserve"> </w:t>
            </w:r>
            <w:r w:rsidRPr="00201421">
              <w:rPr>
                <w:b/>
                <w:bCs/>
                <w:i/>
                <w:iCs/>
              </w:rPr>
              <w:t>Corresponderá al prestador de servicios de alojamiento de datos la decisión sobre la elección de las medidas específicas.</w:t>
            </w:r>
            <w:r w:rsidRPr="00201421">
              <w:t xml:space="preserve"> Dichas medidas incluirán al menos algunas de las acciones siguientes:</w:t>
            </w:r>
          </w:p>
        </w:tc>
      </w:tr>
    </w:tbl>
    <w:p w14:paraId="0BF2CE9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CEC351E"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CBEBDEE" w14:textId="77777777" w:rsidR="00DA12ED" w:rsidRPr="00201421" w:rsidRDefault="00DA12ED" w:rsidP="00DA12ED">
      <w:pPr>
        <w:pStyle w:val="AmJustText"/>
      </w:pPr>
      <w:r w:rsidRPr="00201421">
        <w:t>Decisión sobre el tipo de medidas del Reglamento sobre contenidos terroristas en línea, artículo 5, apartado 2.</w:t>
      </w:r>
    </w:p>
    <w:p w14:paraId="0C891B05" w14:textId="77777777" w:rsidR="00DA12ED" w:rsidRPr="00201421" w:rsidRDefault="00DA12ED" w:rsidP="00DA12ED">
      <w:r w:rsidRPr="00201421">
        <w:rPr>
          <w:rStyle w:val="HideTWBExt"/>
        </w:rPr>
        <w:t>&lt;/Amend&gt;</w:t>
      </w:r>
    </w:p>
    <w:p w14:paraId="08A260C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731</w:t>
      </w:r>
      <w:r w:rsidRPr="00201421">
        <w:rPr>
          <w:rStyle w:val="HideTWBExt"/>
          <w:b w:val="0"/>
        </w:rPr>
        <w:t>&lt;/NumAm&gt;</w:t>
      </w:r>
    </w:p>
    <w:p w14:paraId="58680E82"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2B0164FF" w14:textId="77777777" w:rsidR="00DA12ED" w:rsidRPr="00201421" w:rsidRDefault="00DA12ED" w:rsidP="00DA12ED">
      <w:pPr>
        <w:pStyle w:val="NormalBold"/>
      </w:pPr>
      <w:r w:rsidRPr="00201421">
        <w:rPr>
          <w:rStyle w:val="HideTWBExt"/>
          <w:b w:val="0"/>
        </w:rPr>
        <w:t>&lt;/RepeatBlock-By&gt;</w:t>
      </w:r>
    </w:p>
    <w:p w14:paraId="6F8C675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864A913"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84C69C4" w14:textId="77777777" w:rsidTr="0093139F">
        <w:trPr>
          <w:trHeight w:val="240"/>
          <w:jc w:val="center"/>
        </w:trPr>
        <w:tc>
          <w:tcPr>
            <w:tcW w:w="9752" w:type="dxa"/>
            <w:gridSpan w:val="2"/>
          </w:tcPr>
          <w:p w14:paraId="48B73A82" w14:textId="77777777" w:rsidR="00DA12ED" w:rsidRPr="00201421" w:rsidRDefault="00DA12ED" w:rsidP="0093139F"/>
        </w:tc>
      </w:tr>
      <w:tr w:rsidR="00DA12ED" w:rsidRPr="00201421" w14:paraId="55EECE3B" w14:textId="77777777" w:rsidTr="0093139F">
        <w:trPr>
          <w:trHeight w:val="240"/>
          <w:jc w:val="center"/>
        </w:trPr>
        <w:tc>
          <w:tcPr>
            <w:tcW w:w="4876" w:type="dxa"/>
          </w:tcPr>
          <w:p w14:paraId="66824431" w14:textId="77777777" w:rsidR="00DA12ED" w:rsidRPr="00201421" w:rsidRDefault="00DA12ED" w:rsidP="0093139F">
            <w:pPr>
              <w:pStyle w:val="AmColumnHeading"/>
            </w:pPr>
            <w:r w:rsidRPr="00201421">
              <w:t>Texto de la Comisión</w:t>
            </w:r>
          </w:p>
        </w:tc>
        <w:tc>
          <w:tcPr>
            <w:tcW w:w="4876" w:type="dxa"/>
          </w:tcPr>
          <w:p w14:paraId="2E7EEA49" w14:textId="77777777" w:rsidR="00DA12ED" w:rsidRPr="00201421" w:rsidRDefault="00DA12ED" w:rsidP="0093139F">
            <w:pPr>
              <w:pStyle w:val="AmColumnHeading"/>
            </w:pPr>
            <w:r w:rsidRPr="00201421">
              <w:t>Enmienda</w:t>
            </w:r>
          </w:p>
        </w:tc>
      </w:tr>
      <w:tr w:rsidR="00DA12ED" w:rsidRPr="00201421" w14:paraId="25C6EE78" w14:textId="77777777" w:rsidTr="0093139F">
        <w:trPr>
          <w:jc w:val="center"/>
        </w:trPr>
        <w:tc>
          <w:tcPr>
            <w:tcW w:w="4876" w:type="dxa"/>
          </w:tcPr>
          <w:p w14:paraId="456A93DC"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w:t>
            </w:r>
            <w:r w:rsidRPr="00201421">
              <w:rPr>
                <w:b/>
                <w:bCs/>
                <w:i/>
                <w:iCs/>
              </w:rPr>
              <w:t>adoptarán</w:t>
            </w:r>
            <w:r w:rsidRPr="00201421">
              <w:t xml:space="preserve"> medidas razonables de reducción del riesgo, adaptadas al riesgo determinado con arreglo al artículo 3, con el objetivo de </w:t>
            </w:r>
            <w:r w:rsidRPr="00201421">
              <w:rPr>
                <w:b/>
                <w:bCs/>
                <w:i/>
                <w:iCs/>
              </w:rPr>
              <w:t>minimizarlo</w:t>
            </w:r>
            <w:r w:rsidRPr="00201421">
              <w:t>. Dichas medidas incluirán al menos algunas de las acciones siguientes:</w:t>
            </w:r>
          </w:p>
        </w:tc>
        <w:tc>
          <w:tcPr>
            <w:tcW w:w="4876" w:type="dxa"/>
          </w:tcPr>
          <w:p w14:paraId="24B74460"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w:t>
            </w:r>
            <w:r w:rsidRPr="00201421">
              <w:rPr>
                <w:b/>
                <w:bCs/>
                <w:i/>
                <w:iCs/>
              </w:rPr>
              <w:t>establecerán</w:t>
            </w:r>
            <w:r w:rsidRPr="00201421">
              <w:t xml:space="preserve"> medidas razonables</w:t>
            </w:r>
            <w:r w:rsidRPr="00201421">
              <w:rPr>
                <w:b/>
                <w:bCs/>
                <w:i/>
                <w:iCs/>
              </w:rPr>
              <w:t>, proporcionadas y específicas</w:t>
            </w:r>
            <w:r w:rsidRPr="00201421">
              <w:t xml:space="preserve"> de reducción del riesgo, adaptadas </w:t>
            </w:r>
            <w:r w:rsidRPr="00201421">
              <w:rPr>
                <w:b/>
                <w:bCs/>
                <w:i/>
                <w:iCs/>
              </w:rPr>
              <w:t xml:space="preserve">a sus servicios y </w:t>
            </w:r>
            <w:r w:rsidRPr="00201421">
              <w:t xml:space="preserve">al riesgo </w:t>
            </w:r>
            <w:r w:rsidRPr="00201421">
              <w:rPr>
                <w:b/>
                <w:bCs/>
                <w:i/>
                <w:iCs/>
              </w:rPr>
              <w:t>sistémico grave</w:t>
            </w:r>
            <w:r w:rsidRPr="00201421">
              <w:t xml:space="preserve"> determinado con arreglo al artículo 3, con el objetivo de </w:t>
            </w:r>
            <w:r w:rsidRPr="00201421">
              <w:rPr>
                <w:b/>
                <w:bCs/>
                <w:i/>
                <w:iCs/>
              </w:rPr>
              <w:t>reducirlo</w:t>
            </w:r>
            <w:r w:rsidRPr="00201421">
              <w:t xml:space="preserve">. Dichas medidas </w:t>
            </w:r>
            <w:r w:rsidRPr="00201421">
              <w:rPr>
                <w:b/>
                <w:bCs/>
                <w:i/>
                <w:iCs/>
              </w:rPr>
              <w:t>no conllevarán nunca una obligación de supervisión general u obligación de conservación de datos generalizada e</w:t>
            </w:r>
            <w:r w:rsidRPr="00201421">
              <w:t xml:space="preserve"> incluirán al menos algunas de las acciones siguientes:</w:t>
            </w:r>
          </w:p>
        </w:tc>
      </w:tr>
    </w:tbl>
    <w:p w14:paraId="5BB7320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E073ED7" w14:textId="77777777" w:rsidR="00DA12ED" w:rsidRPr="00201421" w:rsidRDefault="00DA12ED" w:rsidP="00DA12ED">
      <w:r w:rsidRPr="00201421">
        <w:rPr>
          <w:rStyle w:val="HideTWBExt"/>
        </w:rPr>
        <w:t>&lt;/Amend&gt;</w:t>
      </w:r>
    </w:p>
    <w:p w14:paraId="18082D9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732</w:t>
      </w:r>
      <w:r w:rsidRPr="00201421">
        <w:rPr>
          <w:rStyle w:val="HideTWBExt"/>
          <w:b w:val="0"/>
        </w:rPr>
        <w:t>&lt;/NumAm&gt;</w:t>
      </w:r>
    </w:p>
    <w:p w14:paraId="0CC99F66" w14:textId="77777777" w:rsidR="00DA12ED" w:rsidRPr="00201421" w:rsidRDefault="00DA12ED" w:rsidP="00DA12ED">
      <w:pPr>
        <w:pStyle w:val="NormalBold"/>
      </w:pPr>
      <w:r w:rsidRPr="00201421">
        <w:rPr>
          <w:rStyle w:val="HideTWBExt"/>
          <w:b w:val="0"/>
        </w:rPr>
        <w:t>&lt;RepeatBlock-By&gt;&lt;Members&gt;</w:t>
      </w:r>
      <w:r w:rsidRPr="00201421">
        <w:t>Tomas Tobé, Jessica Polfjärd, Jörgen Warborn, Arba Kokalari</w:t>
      </w:r>
      <w:r w:rsidRPr="00201421">
        <w:rPr>
          <w:rStyle w:val="HideTWBExt"/>
          <w:b w:val="0"/>
        </w:rPr>
        <w:t>&lt;/Members&gt;</w:t>
      </w:r>
    </w:p>
    <w:p w14:paraId="2DF4BF9B" w14:textId="77777777" w:rsidR="00DA12ED" w:rsidRPr="00201421" w:rsidRDefault="00DA12ED" w:rsidP="00DA12ED">
      <w:pPr>
        <w:pStyle w:val="NormalBold"/>
      </w:pPr>
      <w:r w:rsidRPr="00201421">
        <w:rPr>
          <w:rStyle w:val="HideTWBExt"/>
          <w:b w:val="0"/>
        </w:rPr>
        <w:t>&lt;/RepeatBlock-By&gt;</w:t>
      </w:r>
    </w:p>
    <w:p w14:paraId="216775F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24C08C"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9D53C1A" w14:textId="77777777" w:rsidTr="0093139F">
        <w:trPr>
          <w:trHeight w:val="240"/>
          <w:jc w:val="center"/>
        </w:trPr>
        <w:tc>
          <w:tcPr>
            <w:tcW w:w="9752" w:type="dxa"/>
            <w:gridSpan w:val="2"/>
          </w:tcPr>
          <w:p w14:paraId="31FB8976" w14:textId="77777777" w:rsidR="00DA12ED" w:rsidRPr="00201421" w:rsidRDefault="00DA12ED" w:rsidP="0093139F"/>
        </w:tc>
      </w:tr>
      <w:tr w:rsidR="00DA12ED" w:rsidRPr="00201421" w14:paraId="7D2E887B" w14:textId="77777777" w:rsidTr="0093139F">
        <w:trPr>
          <w:trHeight w:val="240"/>
          <w:jc w:val="center"/>
        </w:trPr>
        <w:tc>
          <w:tcPr>
            <w:tcW w:w="4876" w:type="dxa"/>
          </w:tcPr>
          <w:p w14:paraId="246F68D2" w14:textId="77777777" w:rsidR="00DA12ED" w:rsidRPr="00201421" w:rsidRDefault="00DA12ED" w:rsidP="0093139F">
            <w:pPr>
              <w:pStyle w:val="AmColumnHeading"/>
            </w:pPr>
            <w:r w:rsidRPr="00201421">
              <w:t>Texto de la Comisión</w:t>
            </w:r>
          </w:p>
        </w:tc>
        <w:tc>
          <w:tcPr>
            <w:tcW w:w="4876" w:type="dxa"/>
          </w:tcPr>
          <w:p w14:paraId="6114FCAE" w14:textId="77777777" w:rsidR="00DA12ED" w:rsidRPr="00201421" w:rsidRDefault="00DA12ED" w:rsidP="0093139F">
            <w:pPr>
              <w:pStyle w:val="AmColumnHeading"/>
            </w:pPr>
            <w:r w:rsidRPr="00201421">
              <w:t>Enmienda</w:t>
            </w:r>
          </w:p>
        </w:tc>
      </w:tr>
      <w:tr w:rsidR="00DA12ED" w:rsidRPr="00201421" w14:paraId="1FC74AB3" w14:textId="77777777" w:rsidTr="0093139F">
        <w:trPr>
          <w:jc w:val="center"/>
        </w:trPr>
        <w:tc>
          <w:tcPr>
            <w:tcW w:w="4876" w:type="dxa"/>
          </w:tcPr>
          <w:p w14:paraId="7D36DEC0" w14:textId="77777777" w:rsidR="00DA12ED" w:rsidRPr="00201421" w:rsidRDefault="00DA12ED" w:rsidP="0093139F">
            <w:pPr>
              <w:pStyle w:val="Normal6a"/>
            </w:pPr>
            <w:r w:rsidRPr="00201421">
              <w:t>1.</w:t>
            </w:r>
            <w:r w:rsidRPr="00201421">
              <w:tab/>
              <w:t>Los prestadores de servicios de alojamiento de datos y de servicios de comunicaciones interpersonales adoptarán medidas razonables de reducción del riesgo, adaptadas al riesgo determinado con arreglo al artículo 3, con el objetivo de minimizarlo. Dichas medidas incluirán al menos algunas de las acciones siguientes:</w:t>
            </w:r>
          </w:p>
        </w:tc>
        <w:tc>
          <w:tcPr>
            <w:tcW w:w="4876" w:type="dxa"/>
          </w:tcPr>
          <w:p w14:paraId="3D0C668F" w14:textId="77777777" w:rsidR="00DA12ED" w:rsidRPr="00201421" w:rsidRDefault="00DA12ED" w:rsidP="0093139F">
            <w:pPr>
              <w:pStyle w:val="Normal6a"/>
            </w:pPr>
            <w:r w:rsidRPr="00201421">
              <w:t>1.</w:t>
            </w:r>
            <w:r w:rsidRPr="00201421">
              <w:tab/>
              <w:t>Los prestadores de servicios de alojamiento de datos y de servicios de comunicaciones interpersonales adoptarán medidas razonables de reducción del riesgo</w:t>
            </w:r>
            <w:r w:rsidRPr="00201421">
              <w:rPr>
                <w:b/>
                <w:bCs/>
                <w:i/>
                <w:iCs/>
              </w:rPr>
              <w:t>, teniendo en cuenta el derecho a la vida privada y la protección de datos personales</w:t>
            </w:r>
            <w:r w:rsidRPr="00201421">
              <w:t>, adaptadas al riesgo determinado con arreglo al artículo 3, con el objetivo de minimizarlo. Dichas medidas incluirán al menos algunas de las acciones siguientes:</w:t>
            </w:r>
          </w:p>
        </w:tc>
      </w:tr>
    </w:tbl>
    <w:p w14:paraId="3B898B3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6ADD2A9" w14:textId="77777777" w:rsidR="00DA12ED" w:rsidRPr="00201421" w:rsidRDefault="00DA12ED" w:rsidP="00DA12ED">
      <w:r w:rsidRPr="00201421">
        <w:rPr>
          <w:rStyle w:val="HideTWBExt"/>
        </w:rPr>
        <w:t>&lt;/Amend&gt;</w:t>
      </w:r>
    </w:p>
    <w:p w14:paraId="017ED1E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733</w:t>
      </w:r>
      <w:r w:rsidRPr="00201421">
        <w:rPr>
          <w:rStyle w:val="HideTWBExt"/>
          <w:b w:val="0"/>
        </w:rPr>
        <w:t>&lt;/NumAm&gt;</w:t>
      </w:r>
    </w:p>
    <w:p w14:paraId="7947FB96"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598B93D1" w14:textId="77777777" w:rsidR="00DA12ED" w:rsidRPr="00201421" w:rsidRDefault="00DA12ED" w:rsidP="00DA12ED">
      <w:pPr>
        <w:pStyle w:val="NormalBold"/>
      </w:pPr>
      <w:r w:rsidRPr="00201421">
        <w:rPr>
          <w:rStyle w:val="HideTWBExt"/>
          <w:b w:val="0"/>
        </w:rPr>
        <w:t>&lt;/RepeatBlock-By&gt;</w:t>
      </w:r>
    </w:p>
    <w:p w14:paraId="5AB294B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FFFF784"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B9F5EB4" w14:textId="77777777" w:rsidTr="0093139F">
        <w:trPr>
          <w:trHeight w:val="240"/>
          <w:jc w:val="center"/>
        </w:trPr>
        <w:tc>
          <w:tcPr>
            <w:tcW w:w="9752" w:type="dxa"/>
            <w:gridSpan w:val="2"/>
          </w:tcPr>
          <w:p w14:paraId="69C73DEB" w14:textId="77777777" w:rsidR="00DA12ED" w:rsidRPr="00201421" w:rsidRDefault="00DA12ED" w:rsidP="0093139F"/>
        </w:tc>
      </w:tr>
      <w:tr w:rsidR="00DA12ED" w:rsidRPr="00201421" w14:paraId="0E722168" w14:textId="77777777" w:rsidTr="0093139F">
        <w:trPr>
          <w:trHeight w:val="240"/>
          <w:jc w:val="center"/>
        </w:trPr>
        <w:tc>
          <w:tcPr>
            <w:tcW w:w="4876" w:type="dxa"/>
          </w:tcPr>
          <w:p w14:paraId="4C00DC4F" w14:textId="77777777" w:rsidR="00DA12ED" w:rsidRPr="00201421" w:rsidRDefault="00DA12ED" w:rsidP="0093139F">
            <w:pPr>
              <w:pStyle w:val="AmColumnHeading"/>
            </w:pPr>
            <w:r w:rsidRPr="00201421">
              <w:t>Texto de la Comisión</w:t>
            </w:r>
          </w:p>
        </w:tc>
        <w:tc>
          <w:tcPr>
            <w:tcW w:w="4876" w:type="dxa"/>
          </w:tcPr>
          <w:p w14:paraId="58109006" w14:textId="77777777" w:rsidR="00DA12ED" w:rsidRPr="00201421" w:rsidRDefault="00DA12ED" w:rsidP="0093139F">
            <w:pPr>
              <w:pStyle w:val="AmColumnHeading"/>
            </w:pPr>
            <w:r w:rsidRPr="00201421">
              <w:t>Enmienda</w:t>
            </w:r>
          </w:p>
        </w:tc>
      </w:tr>
      <w:tr w:rsidR="00DA12ED" w:rsidRPr="00201421" w14:paraId="283322BE" w14:textId="77777777" w:rsidTr="0093139F">
        <w:trPr>
          <w:jc w:val="center"/>
        </w:trPr>
        <w:tc>
          <w:tcPr>
            <w:tcW w:w="4876" w:type="dxa"/>
          </w:tcPr>
          <w:p w14:paraId="4B78437C" w14:textId="77777777" w:rsidR="00DA12ED" w:rsidRPr="00201421" w:rsidRDefault="00DA12ED" w:rsidP="0093139F">
            <w:pPr>
              <w:pStyle w:val="Normal6a"/>
            </w:pPr>
            <w:r w:rsidRPr="00201421">
              <w:t>1.</w:t>
            </w:r>
            <w:r w:rsidRPr="00201421">
              <w:tab/>
              <w:t>Los prestadores de servicios de alojamiento de datos y de servicios de comunicaciones interpersonales adoptarán medidas razonables de reducción del riesgo, adaptadas al riesgo determinado con arreglo al artículo 3, con el objetivo de minimizarlo. Dichas medidas incluirán al menos algunas de las acciones siguientes:</w:t>
            </w:r>
          </w:p>
        </w:tc>
        <w:tc>
          <w:tcPr>
            <w:tcW w:w="4876" w:type="dxa"/>
          </w:tcPr>
          <w:p w14:paraId="5FC1C86F"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adoptarán medidas razonables </w:t>
            </w:r>
            <w:r w:rsidRPr="00201421">
              <w:rPr>
                <w:b/>
                <w:bCs/>
                <w:i/>
                <w:iCs/>
              </w:rPr>
              <w:t>y proporcionadas</w:t>
            </w:r>
            <w:r w:rsidRPr="00201421">
              <w:t xml:space="preserve"> de reducción del riesgo, adaptadas al riesgo determinado con arreglo al artículo 3 </w:t>
            </w:r>
            <w:r w:rsidRPr="00201421">
              <w:rPr>
                <w:b/>
                <w:bCs/>
                <w:i/>
                <w:iCs/>
              </w:rPr>
              <w:t>y su servicio</w:t>
            </w:r>
            <w:r w:rsidRPr="00201421">
              <w:t>, con el objetivo de minimizarlo. Dichas medidas incluirán al menos algunas de las acciones siguientes:</w:t>
            </w:r>
          </w:p>
        </w:tc>
      </w:tr>
    </w:tbl>
    <w:p w14:paraId="4CC8936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5CB17EE" w14:textId="77777777" w:rsidR="00DA12ED" w:rsidRPr="00201421" w:rsidRDefault="00DA12ED" w:rsidP="00DA12ED">
      <w:r w:rsidRPr="00201421">
        <w:rPr>
          <w:rStyle w:val="HideTWBExt"/>
        </w:rPr>
        <w:t>&lt;/Amend&gt;</w:t>
      </w:r>
    </w:p>
    <w:p w14:paraId="6CC97BA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734</w:t>
      </w:r>
      <w:r w:rsidRPr="00201421">
        <w:rPr>
          <w:rStyle w:val="HideTWBExt"/>
          <w:b w:val="0"/>
        </w:rPr>
        <w:t>&lt;/NumAm&gt;</w:t>
      </w:r>
    </w:p>
    <w:p w14:paraId="089A2DE9" w14:textId="26C58D77" w:rsidR="00DA12ED" w:rsidRPr="00201421" w:rsidRDefault="00DA12ED" w:rsidP="00DA12ED">
      <w:pPr>
        <w:pStyle w:val="NormalBold"/>
      </w:pPr>
      <w:r w:rsidRPr="00201421">
        <w:rPr>
          <w:rStyle w:val="HideTWBExt"/>
          <w:b w:val="0"/>
        </w:rPr>
        <w:t>&lt;RepeatBlock-By&gt;&lt;Members&gt;</w:t>
      </w:r>
      <w:r w:rsidRPr="00201421">
        <w:t>Hilde Vautmans, Abir Al-Sahlani, Maite Pagazaurtundúa, Olivier Chastel, Fabienne Keller, Lucia Ďuriš Nicholsonová</w:t>
      </w:r>
      <w:r w:rsidR="0093139F" w:rsidRPr="0093139F">
        <w:t>, Nathalie Loiseau</w:t>
      </w:r>
      <w:r w:rsidRPr="00201421">
        <w:rPr>
          <w:rStyle w:val="HideTWBExt"/>
          <w:b w:val="0"/>
        </w:rPr>
        <w:t>&lt;/Members&gt;</w:t>
      </w:r>
    </w:p>
    <w:p w14:paraId="1DDFEE95" w14:textId="77777777" w:rsidR="00DA12ED" w:rsidRPr="00201421" w:rsidRDefault="00DA12ED" w:rsidP="00DA12ED">
      <w:pPr>
        <w:pStyle w:val="NormalBold"/>
      </w:pPr>
      <w:r w:rsidRPr="00201421">
        <w:rPr>
          <w:rStyle w:val="HideTWBExt"/>
          <w:b w:val="0"/>
        </w:rPr>
        <w:t>&lt;/RepeatBlock-By&gt;</w:t>
      </w:r>
    </w:p>
    <w:p w14:paraId="32D080A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3E54FAF" w14:textId="77777777" w:rsidR="00DA12ED" w:rsidRPr="00201421" w:rsidRDefault="00DA12ED" w:rsidP="00DA12ED">
      <w:pPr>
        <w:pStyle w:val="NormalBold"/>
      </w:pPr>
      <w:r w:rsidRPr="00201421">
        <w:rPr>
          <w:rStyle w:val="HideTWBExt"/>
          <w:b w:val="0"/>
        </w:rPr>
        <w:t>&lt;Article&gt;</w:t>
      </w:r>
      <w:r w:rsidRPr="00201421">
        <w:t>Artículo 4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85A9FF2" w14:textId="77777777" w:rsidTr="0093139F">
        <w:trPr>
          <w:trHeight w:val="240"/>
          <w:jc w:val="center"/>
        </w:trPr>
        <w:tc>
          <w:tcPr>
            <w:tcW w:w="9752" w:type="dxa"/>
            <w:gridSpan w:val="2"/>
          </w:tcPr>
          <w:p w14:paraId="0F2E9018" w14:textId="77777777" w:rsidR="00DA12ED" w:rsidRPr="00201421" w:rsidRDefault="00DA12ED" w:rsidP="0093139F"/>
        </w:tc>
      </w:tr>
      <w:tr w:rsidR="00DA12ED" w:rsidRPr="00201421" w14:paraId="041702B8" w14:textId="77777777" w:rsidTr="0093139F">
        <w:trPr>
          <w:trHeight w:val="240"/>
          <w:jc w:val="center"/>
        </w:trPr>
        <w:tc>
          <w:tcPr>
            <w:tcW w:w="4876" w:type="dxa"/>
          </w:tcPr>
          <w:p w14:paraId="17B6B55F" w14:textId="77777777" w:rsidR="00DA12ED" w:rsidRPr="00201421" w:rsidRDefault="00DA12ED" w:rsidP="0093139F">
            <w:pPr>
              <w:pStyle w:val="AmColumnHeading"/>
            </w:pPr>
            <w:r w:rsidRPr="00201421">
              <w:t>Texto de la Comisión</w:t>
            </w:r>
          </w:p>
        </w:tc>
        <w:tc>
          <w:tcPr>
            <w:tcW w:w="4876" w:type="dxa"/>
          </w:tcPr>
          <w:p w14:paraId="5758C8AA" w14:textId="77777777" w:rsidR="00DA12ED" w:rsidRPr="00201421" w:rsidRDefault="00DA12ED" w:rsidP="0093139F">
            <w:pPr>
              <w:pStyle w:val="AmColumnHeading"/>
            </w:pPr>
            <w:r w:rsidRPr="00201421">
              <w:t>Enmienda</w:t>
            </w:r>
          </w:p>
        </w:tc>
      </w:tr>
      <w:tr w:rsidR="00DA12ED" w:rsidRPr="00201421" w14:paraId="239C70DB" w14:textId="77777777" w:rsidTr="0093139F">
        <w:trPr>
          <w:jc w:val="center"/>
        </w:trPr>
        <w:tc>
          <w:tcPr>
            <w:tcW w:w="4876" w:type="dxa"/>
          </w:tcPr>
          <w:p w14:paraId="01D001F9" w14:textId="77777777" w:rsidR="00DA12ED" w:rsidRPr="00201421" w:rsidRDefault="00DA12ED" w:rsidP="0093139F">
            <w:pPr>
              <w:pStyle w:val="Normal6a"/>
            </w:pPr>
            <w:r w:rsidRPr="00201421">
              <w:t>1.</w:t>
            </w:r>
            <w:r w:rsidRPr="00201421">
              <w:tab/>
              <w:t>Los prestadores de servicios de alojamiento de datos y de servicios de comunicaciones interpersonales adoptarán medidas razonables de reducción del riesgo, adaptadas al riesgo determinado con arreglo al artículo 3, con el objetivo de minimizarlo. Dichas medidas incluirán al menos algunas de las acciones siguientes:</w:t>
            </w:r>
          </w:p>
        </w:tc>
        <w:tc>
          <w:tcPr>
            <w:tcW w:w="4876" w:type="dxa"/>
          </w:tcPr>
          <w:p w14:paraId="23E8589E" w14:textId="77777777" w:rsidR="00DA12ED" w:rsidRPr="00201421" w:rsidRDefault="00DA12ED" w:rsidP="0093139F">
            <w:pPr>
              <w:pStyle w:val="Normal6a"/>
            </w:pPr>
            <w:r w:rsidRPr="00201421">
              <w:t>1.</w:t>
            </w:r>
            <w:r w:rsidRPr="00201421">
              <w:tab/>
              <w:t xml:space="preserve">Los prestadores de servicios de alojamiento de datos y de servicios de comunicaciones interpersonales adoptarán medidas razonables de reducción del riesgo, adaptadas </w:t>
            </w:r>
            <w:r w:rsidRPr="00201421">
              <w:rPr>
                <w:b/>
                <w:bCs/>
                <w:i/>
                <w:iCs/>
              </w:rPr>
              <w:t>a su servicio específico y</w:t>
            </w:r>
            <w:r w:rsidRPr="00201421">
              <w:t xml:space="preserve"> al riesgo determinado con arreglo al artículo 3, con el objetivo de minimizarlo. Dichas medidas incluirán al menos algunas de las acciones siguientes:</w:t>
            </w:r>
          </w:p>
        </w:tc>
      </w:tr>
    </w:tbl>
    <w:p w14:paraId="43A248A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3CA8A0F" w14:textId="77777777" w:rsidR="00DA12ED" w:rsidRPr="00201421" w:rsidRDefault="00DA12ED" w:rsidP="00DA12ED">
      <w:r w:rsidRPr="00201421">
        <w:rPr>
          <w:rStyle w:val="HideTWBExt"/>
        </w:rPr>
        <w:t>&lt;/Amend&gt;</w:t>
      </w:r>
    </w:p>
    <w:p w14:paraId="10DDD05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735</w:t>
      </w:r>
      <w:r w:rsidRPr="00201421">
        <w:rPr>
          <w:rStyle w:val="HideTWBExt"/>
          <w:b w:val="0"/>
        </w:rPr>
        <w:t>&lt;/NumAm&gt;</w:t>
      </w:r>
    </w:p>
    <w:p w14:paraId="288EE08B"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0C48F1CA" w14:textId="77777777" w:rsidR="00DA12ED" w:rsidRPr="00201421" w:rsidRDefault="00DA12ED" w:rsidP="00DA12ED">
      <w:pPr>
        <w:pStyle w:val="NormalBold"/>
      </w:pPr>
      <w:r w:rsidRPr="00201421">
        <w:rPr>
          <w:rStyle w:val="HideTWBExt"/>
          <w:b w:val="0"/>
        </w:rPr>
        <w:t>&lt;/RepeatBlock-By&gt;</w:t>
      </w:r>
    </w:p>
    <w:p w14:paraId="65709C2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24B40E" w14:textId="77777777" w:rsidR="00DA12ED" w:rsidRPr="00201421" w:rsidRDefault="00DA12ED" w:rsidP="00DA12ED">
      <w:pPr>
        <w:pStyle w:val="NormalBold"/>
      </w:pPr>
      <w:r w:rsidRPr="00201421">
        <w:rPr>
          <w:rStyle w:val="HideTWBExt"/>
          <w:b w:val="0"/>
        </w:rPr>
        <w:t>&lt;Article&gt;</w:t>
      </w:r>
      <w:r w:rsidRPr="00201421">
        <w:t>Artículo 4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51D1553" w14:textId="77777777" w:rsidTr="0093139F">
        <w:trPr>
          <w:trHeight w:val="240"/>
          <w:jc w:val="center"/>
        </w:trPr>
        <w:tc>
          <w:tcPr>
            <w:tcW w:w="9752" w:type="dxa"/>
            <w:gridSpan w:val="2"/>
          </w:tcPr>
          <w:p w14:paraId="171C5607" w14:textId="77777777" w:rsidR="00DA12ED" w:rsidRPr="00201421" w:rsidRDefault="00DA12ED" w:rsidP="0093139F"/>
        </w:tc>
      </w:tr>
      <w:tr w:rsidR="00DA12ED" w:rsidRPr="00201421" w14:paraId="220688C3" w14:textId="77777777" w:rsidTr="0093139F">
        <w:trPr>
          <w:trHeight w:val="240"/>
          <w:jc w:val="center"/>
        </w:trPr>
        <w:tc>
          <w:tcPr>
            <w:tcW w:w="4876" w:type="dxa"/>
          </w:tcPr>
          <w:p w14:paraId="37C7CF45" w14:textId="77777777" w:rsidR="00DA12ED" w:rsidRPr="00201421" w:rsidRDefault="00DA12ED" w:rsidP="0093139F">
            <w:pPr>
              <w:pStyle w:val="AmColumnHeading"/>
            </w:pPr>
            <w:r w:rsidRPr="00201421">
              <w:t>Texto de la Comisión</w:t>
            </w:r>
          </w:p>
        </w:tc>
        <w:tc>
          <w:tcPr>
            <w:tcW w:w="4876" w:type="dxa"/>
          </w:tcPr>
          <w:p w14:paraId="076753CD" w14:textId="77777777" w:rsidR="00DA12ED" w:rsidRPr="00201421" w:rsidRDefault="00DA12ED" w:rsidP="0093139F">
            <w:pPr>
              <w:pStyle w:val="AmColumnHeading"/>
            </w:pPr>
            <w:r w:rsidRPr="00201421">
              <w:t>Enmienda</w:t>
            </w:r>
          </w:p>
        </w:tc>
      </w:tr>
      <w:tr w:rsidR="00DA12ED" w:rsidRPr="00201421" w14:paraId="64DA56D8" w14:textId="77777777" w:rsidTr="0093139F">
        <w:trPr>
          <w:jc w:val="center"/>
        </w:trPr>
        <w:tc>
          <w:tcPr>
            <w:tcW w:w="4876" w:type="dxa"/>
          </w:tcPr>
          <w:p w14:paraId="6FB95789" w14:textId="77777777" w:rsidR="00DA12ED" w:rsidRPr="00201421" w:rsidRDefault="00DA12ED" w:rsidP="0093139F">
            <w:pPr>
              <w:pStyle w:val="Normal6a"/>
            </w:pPr>
            <w:r w:rsidRPr="00201421">
              <w:t>a)</w:t>
            </w:r>
            <w:r w:rsidRPr="00201421">
              <w:tab/>
              <w:t>adaptar, a través de medidas técnicas, operativas y de dotación de personal adecuadas, los sistemas de moderación de contenidos o de recomendación del prestador, sus procesos de toma de decisiones, el funcionamiento o las funcionalidades del servicio, o el contenido o la aplicación de sus condiciones;</w:t>
            </w:r>
          </w:p>
        </w:tc>
        <w:tc>
          <w:tcPr>
            <w:tcW w:w="4876" w:type="dxa"/>
          </w:tcPr>
          <w:p w14:paraId="3460138A" w14:textId="77777777" w:rsidR="00DA12ED" w:rsidRPr="00201421" w:rsidRDefault="00DA12ED" w:rsidP="0093139F">
            <w:pPr>
              <w:pStyle w:val="Normal6a"/>
            </w:pPr>
            <w:r w:rsidRPr="00201421">
              <w:t>a)</w:t>
            </w:r>
            <w:r w:rsidRPr="00201421">
              <w:tab/>
              <w:t>adaptar, a través de medidas técnicas, operativas y de dotación de personal adecuadas, los sistemas de moderación de contenidos o de recomendación del prestador</w:t>
            </w:r>
            <w:r w:rsidRPr="00201421">
              <w:rPr>
                <w:b/>
                <w:bCs/>
                <w:i/>
                <w:iCs/>
              </w:rPr>
              <w:t>, incluidos los instrumentos de vigilancia de frases e indicadores sobre superficies públicas</w:t>
            </w:r>
            <w:r w:rsidRPr="00201421">
              <w:t>, sus procesos de toma de decisiones, el funcionamiento o las funcionalidades del servicio, o el contenido o la aplicación de sus condiciones</w:t>
            </w:r>
            <w:r w:rsidRPr="00201421">
              <w:rPr>
                <w:b/>
                <w:bCs/>
                <w:i/>
                <w:iCs/>
              </w:rPr>
              <w:t>, los instrumentos de denuncia que resulten eficaces, fácilmente accesibles y adaptados a la edad, o los protocolos para investigar el contenido denunciado y tomar las medidas adecuadas</w:t>
            </w:r>
            <w:r w:rsidRPr="00201421">
              <w:t>;</w:t>
            </w:r>
          </w:p>
        </w:tc>
      </w:tr>
    </w:tbl>
    <w:p w14:paraId="274281C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D795296" w14:textId="77777777" w:rsidR="00DA12ED" w:rsidRPr="00201421" w:rsidRDefault="00DA12ED" w:rsidP="00DA12ED">
      <w:r w:rsidRPr="00201421">
        <w:rPr>
          <w:rStyle w:val="HideTWBExt"/>
        </w:rPr>
        <w:t>&lt;/Amend&gt;</w:t>
      </w:r>
    </w:p>
    <w:p w14:paraId="791735C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736</w:t>
      </w:r>
      <w:r w:rsidRPr="00201421">
        <w:rPr>
          <w:rStyle w:val="HideTWBExt"/>
          <w:b w:val="0"/>
        </w:rPr>
        <w:t>&lt;/NumAm&gt;</w:t>
      </w:r>
    </w:p>
    <w:p w14:paraId="0A7602C3"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6C5497A1" w14:textId="77777777" w:rsidR="00DA12ED" w:rsidRPr="00201421" w:rsidRDefault="00DA12ED" w:rsidP="00DA12ED">
      <w:pPr>
        <w:pStyle w:val="NormalBold"/>
      </w:pPr>
      <w:r w:rsidRPr="00201421">
        <w:rPr>
          <w:rStyle w:val="HideTWBExt"/>
          <w:b w:val="0"/>
        </w:rPr>
        <w:t>&lt;/RepeatBlock-By&gt;</w:t>
      </w:r>
    </w:p>
    <w:p w14:paraId="0449DC7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09ADD0E" w14:textId="77777777" w:rsidR="00DA12ED" w:rsidRPr="00201421" w:rsidRDefault="00DA12ED" w:rsidP="00DA12ED">
      <w:pPr>
        <w:pStyle w:val="NormalBold"/>
      </w:pPr>
      <w:r w:rsidRPr="00201421">
        <w:rPr>
          <w:rStyle w:val="HideTWBExt"/>
          <w:b w:val="0"/>
        </w:rPr>
        <w:t>&lt;Article&gt;</w:t>
      </w:r>
      <w:r w:rsidRPr="00201421">
        <w:t>Artículo 4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629D48" w14:textId="77777777" w:rsidTr="0093139F">
        <w:trPr>
          <w:trHeight w:val="240"/>
          <w:jc w:val="center"/>
        </w:trPr>
        <w:tc>
          <w:tcPr>
            <w:tcW w:w="9752" w:type="dxa"/>
            <w:gridSpan w:val="2"/>
          </w:tcPr>
          <w:p w14:paraId="701F1B2E" w14:textId="77777777" w:rsidR="00DA12ED" w:rsidRPr="00201421" w:rsidRDefault="00DA12ED" w:rsidP="0093139F"/>
        </w:tc>
      </w:tr>
      <w:tr w:rsidR="00DA12ED" w:rsidRPr="00201421" w14:paraId="04CA3BB3" w14:textId="77777777" w:rsidTr="0093139F">
        <w:trPr>
          <w:trHeight w:val="240"/>
          <w:jc w:val="center"/>
        </w:trPr>
        <w:tc>
          <w:tcPr>
            <w:tcW w:w="4876" w:type="dxa"/>
          </w:tcPr>
          <w:p w14:paraId="0638D0D1" w14:textId="77777777" w:rsidR="00DA12ED" w:rsidRPr="00201421" w:rsidRDefault="00DA12ED" w:rsidP="0093139F">
            <w:pPr>
              <w:pStyle w:val="AmColumnHeading"/>
            </w:pPr>
            <w:r w:rsidRPr="00201421">
              <w:t>Texto de la Comisión</w:t>
            </w:r>
          </w:p>
        </w:tc>
        <w:tc>
          <w:tcPr>
            <w:tcW w:w="4876" w:type="dxa"/>
          </w:tcPr>
          <w:p w14:paraId="4CAF8691" w14:textId="77777777" w:rsidR="00DA12ED" w:rsidRPr="00201421" w:rsidRDefault="00DA12ED" w:rsidP="0093139F">
            <w:pPr>
              <w:pStyle w:val="AmColumnHeading"/>
            </w:pPr>
            <w:r w:rsidRPr="00201421">
              <w:t>Enmienda</w:t>
            </w:r>
          </w:p>
        </w:tc>
      </w:tr>
      <w:tr w:rsidR="00DA12ED" w:rsidRPr="00201421" w14:paraId="48C325BA" w14:textId="77777777" w:rsidTr="0093139F">
        <w:trPr>
          <w:jc w:val="center"/>
        </w:trPr>
        <w:tc>
          <w:tcPr>
            <w:tcW w:w="4876" w:type="dxa"/>
          </w:tcPr>
          <w:p w14:paraId="5D60FF64" w14:textId="77777777" w:rsidR="00DA12ED" w:rsidRPr="00201421" w:rsidRDefault="00DA12ED" w:rsidP="0093139F">
            <w:pPr>
              <w:pStyle w:val="Normal6a"/>
            </w:pPr>
            <w:r w:rsidRPr="00201421">
              <w:t>a)</w:t>
            </w:r>
            <w:r w:rsidRPr="00201421">
              <w:tab/>
              <w:t>adaptar, a través de medidas técnicas, operativas y de dotación de personal adecuadas, los sistemas de moderación de contenidos o de recomendación del prestador, sus procesos de toma de decisiones, el funcionamiento o las funcionalidades del servicio, o el contenido o la aplicación de sus condiciones;</w:t>
            </w:r>
          </w:p>
        </w:tc>
        <w:tc>
          <w:tcPr>
            <w:tcW w:w="4876" w:type="dxa"/>
          </w:tcPr>
          <w:p w14:paraId="6D329676" w14:textId="77777777" w:rsidR="00DA12ED" w:rsidRPr="00201421" w:rsidRDefault="00DA12ED" w:rsidP="0093139F">
            <w:pPr>
              <w:pStyle w:val="Normal6a"/>
            </w:pPr>
            <w:r w:rsidRPr="00201421">
              <w:t>a)</w:t>
            </w:r>
            <w:r w:rsidRPr="00201421">
              <w:tab/>
            </w:r>
            <w:r w:rsidRPr="00201421">
              <w:rPr>
                <w:b/>
                <w:bCs/>
                <w:i/>
                <w:iCs/>
              </w:rPr>
              <w:t>comprobar y</w:t>
            </w:r>
            <w:r w:rsidRPr="00201421">
              <w:t xml:space="preserve"> adaptar, a través de medidas técnicas, operativas y de dotación de personal adecuadas </w:t>
            </w:r>
            <w:r w:rsidRPr="00201421">
              <w:rPr>
                <w:b/>
                <w:bCs/>
                <w:i/>
                <w:iCs/>
              </w:rPr>
              <w:t>y conforme al estado actual de la técnica</w:t>
            </w:r>
            <w:r w:rsidRPr="00201421">
              <w:t>, los sistemas de moderación de contenidos o de recomendación del prestador, sus procesos de toma de decisiones, el funcionamiento o las funcionalidades del servicio, o el contenido o la aplicación de sus condiciones</w:t>
            </w:r>
            <w:r w:rsidRPr="00201421">
              <w:rPr>
                <w:b/>
                <w:bCs/>
                <w:i/>
                <w:iCs/>
              </w:rPr>
              <w:t>, incluidas la velocidad y la calidad de tratamiento de las notificaciones y denuncias relacionadas con el abuso sexual de menores en línea y, cuando proceda, la retirada acelerada del contenido notificado</w:t>
            </w:r>
            <w:r w:rsidRPr="00201421">
              <w:t>;</w:t>
            </w:r>
          </w:p>
        </w:tc>
      </w:tr>
    </w:tbl>
    <w:p w14:paraId="018B29F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2D59097" w14:textId="77777777" w:rsidR="00DA12ED" w:rsidRPr="00201421" w:rsidRDefault="00DA12ED" w:rsidP="00DA12ED">
      <w:r w:rsidRPr="00201421">
        <w:rPr>
          <w:rStyle w:val="HideTWBExt"/>
        </w:rPr>
        <w:t>&lt;/Amend&gt;</w:t>
      </w:r>
    </w:p>
    <w:p w14:paraId="53AFD62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737</w:t>
      </w:r>
      <w:r w:rsidRPr="00201421">
        <w:rPr>
          <w:rStyle w:val="HideTWBExt"/>
          <w:b w:val="0"/>
        </w:rPr>
        <w:t>&lt;/NumAm&gt;</w:t>
      </w:r>
    </w:p>
    <w:p w14:paraId="1BB7DD7B"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77B87173" w14:textId="77777777" w:rsidR="00DA12ED" w:rsidRPr="00201421" w:rsidRDefault="00DA12ED" w:rsidP="00DA12ED">
      <w:pPr>
        <w:pStyle w:val="NormalBold"/>
      </w:pPr>
      <w:r w:rsidRPr="00201421">
        <w:rPr>
          <w:rStyle w:val="HideTWBExt"/>
          <w:b w:val="0"/>
        </w:rPr>
        <w:t>&lt;/RepeatBlock-By&gt;</w:t>
      </w:r>
    </w:p>
    <w:p w14:paraId="79E54AB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C6FB407" w14:textId="77777777" w:rsidR="00DA12ED" w:rsidRPr="00201421" w:rsidRDefault="00DA12ED" w:rsidP="00DA12ED">
      <w:pPr>
        <w:pStyle w:val="NormalBold"/>
      </w:pPr>
      <w:r w:rsidRPr="00201421">
        <w:rPr>
          <w:rStyle w:val="HideTWBExt"/>
          <w:b w:val="0"/>
        </w:rPr>
        <w:t>&lt;Article&gt;</w:t>
      </w:r>
      <w:r w:rsidRPr="00201421">
        <w:t>Artículo 4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BF7A8E4" w14:textId="77777777" w:rsidTr="0093139F">
        <w:trPr>
          <w:trHeight w:val="240"/>
          <w:jc w:val="center"/>
        </w:trPr>
        <w:tc>
          <w:tcPr>
            <w:tcW w:w="9752" w:type="dxa"/>
            <w:gridSpan w:val="2"/>
          </w:tcPr>
          <w:p w14:paraId="145A6C41" w14:textId="77777777" w:rsidR="00DA12ED" w:rsidRPr="00201421" w:rsidRDefault="00DA12ED" w:rsidP="0093139F"/>
        </w:tc>
      </w:tr>
      <w:tr w:rsidR="00DA12ED" w:rsidRPr="00201421" w14:paraId="7686C96F" w14:textId="77777777" w:rsidTr="0093139F">
        <w:trPr>
          <w:trHeight w:val="240"/>
          <w:jc w:val="center"/>
        </w:trPr>
        <w:tc>
          <w:tcPr>
            <w:tcW w:w="4876" w:type="dxa"/>
          </w:tcPr>
          <w:p w14:paraId="17172446" w14:textId="77777777" w:rsidR="00DA12ED" w:rsidRPr="00201421" w:rsidRDefault="00DA12ED" w:rsidP="0093139F">
            <w:pPr>
              <w:pStyle w:val="AmColumnHeading"/>
            </w:pPr>
            <w:r w:rsidRPr="00201421">
              <w:t>Texto de la Comisión</w:t>
            </w:r>
          </w:p>
        </w:tc>
        <w:tc>
          <w:tcPr>
            <w:tcW w:w="4876" w:type="dxa"/>
          </w:tcPr>
          <w:p w14:paraId="6DD74534" w14:textId="77777777" w:rsidR="00DA12ED" w:rsidRPr="00201421" w:rsidRDefault="00DA12ED" w:rsidP="0093139F">
            <w:pPr>
              <w:pStyle w:val="AmColumnHeading"/>
            </w:pPr>
            <w:r w:rsidRPr="00201421">
              <w:t>Enmienda</w:t>
            </w:r>
          </w:p>
        </w:tc>
      </w:tr>
      <w:tr w:rsidR="00DA12ED" w:rsidRPr="00201421" w14:paraId="31DFF93C" w14:textId="77777777" w:rsidTr="0093139F">
        <w:trPr>
          <w:jc w:val="center"/>
        </w:trPr>
        <w:tc>
          <w:tcPr>
            <w:tcW w:w="4876" w:type="dxa"/>
          </w:tcPr>
          <w:p w14:paraId="2BEA96BF" w14:textId="77777777" w:rsidR="00DA12ED" w:rsidRPr="00201421" w:rsidRDefault="00DA12ED" w:rsidP="0093139F">
            <w:pPr>
              <w:pStyle w:val="Normal6a"/>
            </w:pPr>
            <w:r w:rsidRPr="00201421">
              <w:t>a)</w:t>
            </w:r>
            <w:r w:rsidRPr="00201421">
              <w:tab/>
              <w:t>adaptar, a través de medidas técnicas, operativas y de dotación de personal adecuadas, los sistemas de moderación de contenidos o de recomendación del prestador, sus procesos de toma de decisiones</w:t>
            </w:r>
            <w:r w:rsidRPr="00201421">
              <w:rPr>
                <w:b/>
                <w:bCs/>
                <w:i/>
                <w:iCs/>
              </w:rPr>
              <w:t>, el funcionamiento o las funcionalidades del servicio, o el contenido</w:t>
            </w:r>
            <w:r w:rsidRPr="00201421">
              <w:t xml:space="preserve"> o la aplicación de sus condiciones;</w:t>
            </w:r>
          </w:p>
        </w:tc>
        <w:tc>
          <w:tcPr>
            <w:tcW w:w="4876" w:type="dxa"/>
          </w:tcPr>
          <w:p w14:paraId="61A5D4C2" w14:textId="77777777" w:rsidR="00DA12ED" w:rsidRPr="00201421" w:rsidRDefault="00DA12ED" w:rsidP="0093139F">
            <w:pPr>
              <w:pStyle w:val="Normal6a"/>
            </w:pPr>
            <w:r w:rsidRPr="00201421">
              <w:t>a)</w:t>
            </w:r>
            <w:r w:rsidRPr="00201421">
              <w:tab/>
              <w:t>adaptar, a través de medidas técnicas, operativas y de dotación de personal adecuadas, los sistemas de moderación de contenidos o de recomendación del prestador, sus procesos de toma de decisiones o la aplicación de sus condiciones;</w:t>
            </w:r>
          </w:p>
        </w:tc>
      </w:tr>
    </w:tbl>
    <w:p w14:paraId="786935B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73E4275" w14:textId="77777777" w:rsidR="00DA12ED" w:rsidRPr="00201421" w:rsidRDefault="00DA12ED" w:rsidP="00DA12ED">
      <w:r w:rsidRPr="00201421">
        <w:rPr>
          <w:rStyle w:val="HideTWBExt"/>
        </w:rPr>
        <w:t>&lt;/Amend&gt;</w:t>
      </w:r>
    </w:p>
    <w:p w14:paraId="3555C73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738</w:t>
      </w:r>
      <w:r w:rsidRPr="00201421">
        <w:rPr>
          <w:rStyle w:val="HideTWBExt"/>
          <w:b w:val="0"/>
        </w:rPr>
        <w:t>&lt;/NumAm&gt;</w:t>
      </w:r>
    </w:p>
    <w:p w14:paraId="36C7B13E"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5E7567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6ECDCE3" w14:textId="77777777" w:rsidR="00DA12ED" w:rsidRPr="00201421" w:rsidRDefault="00DA12ED" w:rsidP="00DA12ED">
      <w:pPr>
        <w:pStyle w:val="NormalBold"/>
      </w:pPr>
      <w:r w:rsidRPr="00201421">
        <w:rPr>
          <w:rStyle w:val="HideTWBExt"/>
          <w:b w:val="0"/>
        </w:rPr>
        <w:t>&lt;/RepeatBlock-By&gt;</w:t>
      </w:r>
    </w:p>
    <w:p w14:paraId="37E2B92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FE5A1A0" w14:textId="77777777" w:rsidR="00DA12ED" w:rsidRPr="00201421" w:rsidRDefault="00DA12ED" w:rsidP="00DA12ED">
      <w:pPr>
        <w:pStyle w:val="NormalBold"/>
      </w:pPr>
      <w:r w:rsidRPr="00201421">
        <w:rPr>
          <w:rStyle w:val="HideTWBExt"/>
          <w:b w:val="0"/>
        </w:rPr>
        <w:t>&lt;Article&gt;</w:t>
      </w:r>
      <w:r w:rsidRPr="00201421">
        <w:t>Artículo 4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EAE60B2" w14:textId="77777777" w:rsidTr="0093139F">
        <w:trPr>
          <w:trHeight w:val="240"/>
          <w:jc w:val="center"/>
        </w:trPr>
        <w:tc>
          <w:tcPr>
            <w:tcW w:w="9752" w:type="dxa"/>
            <w:gridSpan w:val="2"/>
          </w:tcPr>
          <w:p w14:paraId="77764127" w14:textId="77777777" w:rsidR="00DA12ED" w:rsidRPr="00201421" w:rsidRDefault="00DA12ED" w:rsidP="0093139F"/>
        </w:tc>
      </w:tr>
      <w:tr w:rsidR="00DA12ED" w:rsidRPr="00201421" w14:paraId="7C94B061" w14:textId="77777777" w:rsidTr="0093139F">
        <w:trPr>
          <w:trHeight w:val="240"/>
          <w:jc w:val="center"/>
        </w:trPr>
        <w:tc>
          <w:tcPr>
            <w:tcW w:w="4876" w:type="dxa"/>
          </w:tcPr>
          <w:p w14:paraId="52C032F4" w14:textId="77777777" w:rsidR="00DA12ED" w:rsidRPr="00201421" w:rsidRDefault="00DA12ED" w:rsidP="0093139F">
            <w:pPr>
              <w:pStyle w:val="AmColumnHeading"/>
            </w:pPr>
            <w:r w:rsidRPr="00201421">
              <w:t>Texto de la Comisión</w:t>
            </w:r>
          </w:p>
        </w:tc>
        <w:tc>
          <w:tcPr>
            <w:tcW w:w="4876" w:type="dxa"/>
          </w:tcPr>
          <w:p w14:paraId="326F8D83" w14:textId="77777777" w:rsidR="00DA12ED" w:rsidRPr="00201421" w:rsidRDefault="00DA12ED" w:rsidP="0093139F">
            <w:pPr>
              <w:pStyle w:val="AmColumnHeading"/>
            </w:pPr>
            <w:r w:rsidRPr="00201421">
              <w:t>Enmienda</w:t>
            </w:r>
          </w:p>
        </w:tc>
      </w:tr>
      <w:tr w:rsidR="00DA12ED" w:rsidRPr="00201421" w14:paraId="1E9BC6E0" w14:textId="77777777" w:rsidTr="0093139F">
        <w:trPr>
          <w:jc w:val="center"/>
        </w:trPr>
        <w:tc>
          <w:tcPr>
            <w:tcW w:w="4876" w:type="dxa"/>
          </w:tcPr>
          <w:p w14:paraId="6F3F789D" w14:textId="77777777" w:rsidR="00DA12ED" w:rsidRPr="00201421" w:rsidRDefault="00DA12ED" w:rsidP="0093139F">
            <w:pPr>
              <w:pStyle w:val="Normal6a"/>
            </w:pPr>
            <w:r w:rsidRPr="00201421">
              <w:t>a)</w:t>
            </w:r>
            <w:r w:rsidRPr="00201421">
              <w:tab/>
              <w:t xml:space="preserve">adaptar, a través de medidas técnicas, operativas y de dotación de personal adecuadas, los sistemas de moderación de contenidos o de recomendación del prestador, sus procesos de toma de decisiones, el funcionamiento o las funcionalidades del servicio, </w:t>
            </w:r>
            <w:r w:rsidRPr="00201421">
              <w:rPr>
                <w:b/>
                <w:bCs/>
                <w:i/>
                <w:iCs/>
              </w:rPr>
              <w:t>o el contenido o la aplicación de sus condiciones</w:t>
            </w:r>
            <w:r w:rsidRPr="00201421">
              <w:t>;</w:t>
            </w:r>
          </w:p>
        </w:tc>
        <w:tc>
          <w:tcPr>
            <w:tcW w:w="4876" w:type="dxa"/>
          </w:tcPr>
          <w:p w14:paraId="71031724" w14:textId="77777777" w:rsidR="00DA12ED" w:rsidRPr="00201421" w:rsidRDefault="00DA12ED" w:rsidP="0093139F">
            <w:pPr>
              <w:pStyle w:val="Normal6a"/>
            </w:pPr>
            <w:r w:rsidRPr="00201421">
              <w:t>a)</w:t>
            </w:r>
            <w:r w:rsidRPr="00201421">
              <w:tab/>
              <w:t xml:space="preserve">adaptar, a través de medidas técnicas, operativas y de dotación de personal adecuadas, los sistemas de moderación de contenidos o de recomendación del prestador, sus procesos de toma de decisiones, el funcionamiento o las funcionalidades del servicio, </w:t>
            </w:r>
            <w:r w:rsidRPr="00201421">
              <w:rPr>
                <w:b/>
                <w:bCs/>
                <w:i/>
                <w:iCs/>
              </w:rPr>
              <w:t>con el fin de eliminar o inhabilitar con prontitud el acceso a material de abuso sexual de menores</w:t>
            </w:r>
            <w:r w:rsidRPr="00201421">
              <w:t>;</w:t>
            </w:r>
          </w:p>
        </w:tc>
      </w:tr>
    </w:tbl>
    <w:p w14:paraId="5929508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102F3A8" w14:textId="77777777" w:rsidR="00DA12ED" w:rsidRPr="00201421" w:rsidRDefault="00DA12ED" w:rsidP="00DA12ED">
      <w:r w:rsidRPr="00201421">
        <w:rPr>
          <w:rStyle w:val="HideTWBExt"/>
        </w:rPr>
        <w:t>&lt;/Amend&gt;</w:t>
      </w:r>
    </w:p>
    <w:p w14:paraId="595FE6E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739</w:t>
      </w:r>
      <w:r w:rsidRPr="00201421">
        <w:rPr>
          <w:rStyle w:val="HideTWBExt"/>
          <w:b w:val="0"/>
        </w:rPr>
        <w:t>&lt;/NumAm&gt;</w:t>
      </w:r>
    </w:p>
    <w:p w14:paraId="4F2AB949"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3512FF49" w14:textId="77777777" w:rsidR="00DA12ED" w:rsidRPr="00201421" w:rsidRDefault="00DA12ED" w:rsidP="00DA12ED">
      <w:pPr>
        <w:pStyle w:val="NormalBold"/>
      </w:pPr>
      <w:r w:rsidRPr="00201421">
        <w:rPr>
          <w:rStyle w:val="HideTWBExt"/>
          <w:b w:val="0"/>
        </w:rPr>
        <w:t>&lt;/RepeatBlock-By&gt;</w:t>
      </w:r>
    </w:p>
    <w:p w14:paraId="34D85E3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BA38E37" w14:textId="77777777" w:rsidR="00DA12ED" w:rsidRPr="00201421" w:rsidRDefault="00DA12ED" w:rsidP="00DA12ED">
      <w:pPr>
        <w:pStyle w:val="NormalBold"/>
      </w:pPr>
      <w:r w:rsidRPr="00201421">
        <w:rPr>
          <w:rStyle w:val="HideTWBExt"/>
          <w:b w:val="0"/>
        </w:rPr>
        <w:t>&lt;Article&gt;</w:t>
      </w:r>
      <w:r w:rsidRPr="00201421">
        <w:t>Artículo 4 – apartado 1 – letra a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C73F583" w14:textId="77777777" w:rsidTr="0093139F">
        <w:trPr>
          <w:trHeight w:val="240"/>
          <w:jc w:val="center"/>
        </w:trPr>
        <w:tc>
          <w:tcPr>
            <w:tcW w:w="9752" w:type="dxa"/>
            <w:gridSpan w:val="2"/>
          </w:tcPr>
          <w:p w14:paraId="7C93C831" w14:textId="77777777" w:rsidR="00DA12ED" w:rsidRPr="00201421" w:rsidRDefault="00DA12ED" w:rsidP="0093139F"/>
        </w:tc>
      </w:tr>
      <w:tr w:rsidR="00DA12ED" w:rsidRPr="00201421" w14:paraId="21CF9120" w14:textId="77777777" w:rsidTr="0093139F">
        <w:trPr>
          <w:trHeight w:val="240"/>
          <w:jc w:val="center"/>
        </w:trPr>
        <w:tc>
          <w:tcPr>
            <w:tcW w:w="4876" w:type="dxa"/>
          </w:tcPr>
          <w:p w14:paraId="179E8A38" w14:textId="77777777" w:rsidR="00DA12ED" w:rsidRPr="00201421" w:rsidRDefault="00DA12ED" w:rsidP="0093139F">
            <w:pPr>
              <w:pStyle w:val="AmColumnHeading"/>
            </w:pPr>
            <w:r w:rsidRPr="00201421">
              <w:t>Texto de la Comisión</w:t>
            </w:r>
          </w:p>
        </w:tc>
        <w:tc>
          <w:tcPr>
            <w:tcW w:w="4876" w:type="dxa"/>
          </w:tcPr>
          <w:p w14:paraId="382941D6" w14:textId="77777777" w:rsidR="00DA12ED" w:rsidRPr="00201421" w:rsidRDefault="00DA12ED" w:rsidP="0093139F">
            <w:pPr>
              <w:pStyle w:val="AmColumnHeading"/>
            </w:pPr>
            <w:r w:rsidRPr="00201421">
              <w:t>Enmienda</w:t>
            </w:r>
          </w:p>
        </w:tc>
      </w:tr>
      <w:tr w:rsidR="00DA12ED" w:rsidRPr="00201421" w14:paraId="28BA05A1" w14:textId="77777777" w:rsidTr="0093139F">
        <w:trPr>
          <w:jc w:val="center"/>
        </w:trPr>
        <w:tc>
          <w:tcPr>
            <w:tcW w:w="4876" w:type="dxa"/>
          </w:tcPr>
          <w:p w14:paraId="32FF3F0F" w14:textId="77777777" w:rsidR="00DA12ED" w:rsidRPr="00201421" w:rsidRDefault="00DA12ED" w:rsidP="0093139F">
            <w:pPr>
              <w:pStyle w:val="Normal6a"/>
            </w:pPr>
          </w:p>
        </w:tc>
        <w:tc>
          <w:tcPr>
            <w:tcW w:w="4876" w:type="dxa"/>
          </w:tcPr>
          <w:p w14:paraId="0522F267" w14:textId="77777777" w:rsidR="00DA12ED" w:rsidRPr="00201421" w:rsidRDefault="00DA12ED" w:rsidP="0093139F">
            <w:pPr>
              <w:pStyle w:val="Normal6a"/>
            </w:pPr>
            <w:r w:rsidRPr="00201421">
              <w:rPr>
                <w:b/>
                <w:i/>
              </w:rPr>
              <w:t>a bis)</w:t>
            </w:r>
            <w:r w:rsidRPr="00201421">
              <w:tab/>
            </w:r>
            <w:r w:rsidRPr="00201421">
              <w:rPr>
                <w:b/>
                <w:i/>
              </w:rPr>
              <w:t>adaptar el diseño, las características y las funciones de sus servicios con el fin de garantizar un elevado nivel de privacidad, protección de datos, seguridad y protección desde el diseño y por defecto, incluidas al menos algunas de las acciones siguientes:</w:t>
            </w:r>
          </w:p>
        </w:tc>
      </w:tr>
      <w:tr w:rsidR="00DA12ED" w:rsidRPr="00201421" w14:paraId="18B70068" w14:textId="77777777" w:rsidTr="0093139F">
        <w:trPr>
          <w:jc w:val="center"/>
        </w:trPr>
        <w:tc>
          <w:tcPr>
            <w:tcW w:w="4876" w:type="dxa"/>
          </w:tcPr>
          <w:p w14:paraId="0376AB69" w14:textId="77777777" w:rsidR="00DA12ED" w:rsidRPr="00201421" w:rsidRDefault="00DA12ED" w:rsidP="0093139F">
            <w:pPr>
              <w:pStyle w:val="Normal6a"/>
            </w:pPr>
          </w:p>
        </w:tc>
        <w:tc>
          <w:tcPr>
            <w:tcW w:w="4876" w:type="dxa"/>
          </w:tcPr>
          <w:p w14:paraId="7A9A9E47" w14:textId="77777777" w:rsidR="00DA12ED" w:rsidRPr="00201421" w:rsidRDefault="00DA12ED" w:rsidP="0093139F">
            <w:pPr>
              <w:pStyle w:val="Normal6a"/>
            </w:pPr>
            <w:r w:rsidRPr="00201421">
              <w:rPr>
                <w:b/>
                <w:i/>
              </w:rPr>
              <w:t>a) limitar la capacidad de los usuarios, por defecto, de establecer contacto directo con otros usuarios, en particular a través de comunicaciones privadas;</w:t>
            </w:r>
          </w:p>
        </w:tc>
      </w:tr>
      <w:tr w:rsidR="00DA12ED" w:rsidRPr="00201421" w14:paraId="4ADAF584" w14:textId="77777777" w:rsidTr="0093139F">
        <w:trPr>
          <w:jc w:val="center"/>
        </w:trPr>
        <w:tc>
          <w:tcPr>
            <w:tcW w:w="4876" w:type="dxa"/>
          </w:tcPr>
          <w:p w14:paraId="3F975DF0" w14:textId="77777777" w:rsidR="00DA12ED" w:rsidRPr="00201421" w:rsidRDefault="00DA12ED" w:rsidP="0093139F">
            <w:pPr>
              <w:pStyle w:val="Normal6a"/>
            </w:pPr>
          </w:p>
        </w:tc>
        <w:tc>
          <w:tcPr>
            <w:tcW w:w="4876" w:type="dxa"/>
          </w:tcPr>
          <w:p w14:paraId="2CFB96F5" w14:textId="77777777" w:rsidR="00DA12ED" w:rsidRPr="00201421" w:rsidRDefault="00DA12ED" w:rsidP="0093139F">
            <w:pPr>
              <w:pStyle w:val="Normal6a"/>
            </w:pPr>
            <w:r w:rsidRPr="00201421">
              <w:rPr>
                <w:b/>
                <w:i/>
              </w:rPr>
              <w:t>b) limitar la capacidad de los usuarios, por defecto, de compartir directamente imágenes o vídeos en los servicios;</w:t>
            </w:r>
          </w:p>
        </w:tc>
      </w:tr>
      <w:tr w:rsidR="00DA12ED" w:rsidRPr="00201421" w14:paraId="71536148" w14:textId="77777777" w:rsidTr="0093139F">
        <w:trPr>
          <w:jc w:val="center"/>
        </w:trPr>
        <w:tc>
          <w:tcPr>
            <w:tcW w:w="4876" w:type="dxa"/>
          </w:tcPr>
          <w:p w14:paraId="4D09B1DA" w14:textId="77777777" w:rsidR="00DA12ED" w:rsidRPr="00201421" w:rsidRDefault="00DA12ED" w:rsidP="0093139F">
            <w:pPr>
              <w:pStyle w:val="Normal6a"/>
            </w:pPr>
          </w:p>
        </w:tc>
        <w:tc>
          <w:tcPr>
            <w:tcW w:w="4876" w:type="dxa"/>
          </w:tcPr>
          <w:p w14:paraId="07F8DD6D" w14:textId="77777777" w:rsidR="00DA12ED" w:rsidRPr="00201421" w:rsidRDefault="00DA12ED" w:rsidP="0093139F">
            <w:pPr>
              <w:pStyle w:val="Normal6a"/>
            </w:pPr>
            <w:r w:rsidRPr="00201421">
              <w:rPr>
                <w:b/>
                <w:i/>
              </w:rPr>
              <w:t>c) limitar la capacidad de los usuarios, por defecto, de compartir datos de contacto personales con otros usuarios, como números de teléfono, direcciones y direcciones de correo electrónico, mediante la comparación basada en reglas;</w:t>
            </w:r>
          </w:p>
        </w:tc>
      </w:tr>
      <w:tr w:rsidR="00DA12ED" w:rsidRPr="00201421" w14:paraId="4C1C2701" w14:textId="77777777" w:rsidTr="0093139F">
        <w:trPr>
          <w:jc w:val="center"/>
        </w:trPr>
        <w:tc>
          <w:tcPr>
            <w:tcW w:w="4876" w:type="dxa"/>
          </w:tcPr>
          <w:p w14:paraId="26C7FA53" w14:textId="77777777" w:rsidR="00DA12ED" w:rsidRPr="00201421" w:rsidRDefault="00DA12ED" w:rsidP="0093139F">
            <w:pPr>
              <w:pStyle w:val="Normal6a"/>
            </w:pPr>
          </w:p>
        </w:tc>
        <w:tc>
          <w:tcPr>
            <w:tcW w:w="4876" w:type="dxa"/>
          </w:tcPr>
          <w:p w14:paraId="60DAFCAB" w14:textId="77777777" w:rsidR="00DA12ED" w:rsidRPr="00201421" w:rsidRDefault="00DA12ED" w:rsidP="0093139F">
            <w:pPr>
              <w:pStyle w:val="Normal6a"/>
            </w:pPr>
            <w:r w:rsidRPr="00201421">
              <w:rPr>
                <w:b/>
                <w:i/>
              </w:rPr>
              <w:t>d) limitar la capacidad de los usuarios, por defecto, de crear capturas de pantalla o realizar grabaciones dentro del servicio;</w:t>
            </w:r>
          </w:p>
        </w:tc>
      </w:tr>
      <w:tr w:rsidR="00DA12ED" w:rsidRPr="00201421" w14:paraId="5799B2F9" w14:textId="77777777" w:rsidTr="0093139F">
        <w:trPr>
          <w:jc w:val="center"/>
        </w:trPr>
        <w:tc>
          <w:tcPr>
            <w:tcW w:w="4876" w:type="dxa"/>
          </w:tcPr>
          <w:p w14:paraId="6F112701" w14:textId="77777777" w:rsidR="00DA12ED" w:rsidRPr="00201421" w:rsidRDefault="00DA12ED" w:rsidP="0093139F">
            <w:pPr>
              <w:pStyle w:val="Normal6a"/>
            </w:pPr>
          </w:p>
        </w:tc>
        <w:tc>
          <w:tcPr>
            <w:tcW w:w="4876" w:type="dxa"/>
          </w:tcPr>
          <w:p w14:paraId="001242CF" w14:textId="77777777" w:rsidR="00DA12ED" w:rsidRPr="00201421" w:rsidRDefault="00DA12ED" w:rsidP="0093139F">
            <w:pPr>
              <w:pStyle w:val="Normal6a"/>
            </w:pPr>
            <w:r w:rsidRPr="00201421">
              <w:rPr>
                <w:b/>
                <w:i/>
              </w:rPr>
              <w:t>e) limitar la capacidad de los usuarios, por defecto, de reenviar directamente imágenes y vídeos a otros usuarios en casos en que no se otorgó el consentimiento;</w:t>
            </w:r>
          </w:p>
        </w:tc>
      </w:tr>
      <w:tr w:rsidR="00DA12ED" w:rsidRPr="00201421" w14:paraId="0F984A42" w14:textId="77777777" w:rsidTr="0093139F">
        <w:trPr>
          <w:jc w:val="center"/>
        </w:trPr>
        <w:tc>
          <w:tcPr>
            <w:tcW w:w="4876" w:type="dxa"/>
          </w:tcPr>
          <w:p w14:paraId="3E73E801" w14:textId="77777777" w:rsidR="00DA12ED" w:rsidRPr="00201421" w:rsidRDefault="00DA12ED" w:rsidP="0093139F">
            <w:pPr>
              <w:pStyle w:val="Normal6a"/>
            </w:pPr>
          </w:p>
        </w:tc>
        <w:tc>
          <w:tcPr>
            <w:tcW w:w="4876" w:type="dxa"/>
          </w:tcPr>
          <w:p w14:paraId="7F9844E7" w14:textId="77777777" w:rsidR="00DA12ED" w:rsidRPr="00201421" w:rsidRDefault="00DA12ED" w:rsidP="0093139F">
            <w:pPr>
              <w:pStyle w:val="Normal6a"/>
            </w:pPr>
            <w:r w:rsidRPr="00201421">
              <w:rPr>
                <w:b/>
                <w:i/>
              </w:rPr>
              <w:t>f) permitir a los progenitores de un menor o al representante legal de un menor el uso de instrumentos de control parental significativos que protejan la confidencialidad de las comunicaciones del menor;</w:t>
            </w:r>
          </w:p>
        </w:tc>
      </w:tr>
      <w:tr w:rsidR="00DA12ED" w:rsidRPr="00201421" w14:paraId="4A1BFCB2" w14:textId="77777777" w:rsidTr="0093139F">
        <w:trPr>
          <w:jc w:val="center"/>
        </w:trPr>
        <w:tc>
          <w:tcPr>
            <w:tcW w:w="4876" w:type="dxa"/>
          </w:tcPr>
          <w:p w14:paraId="60656EA9" w14:textId="77777777" w:rsidR="00DA12ED" w:rsidRPr="00201421" w:rsidRDefault="00DA12ED" w:rsidP="0093139F">
            <w:pPr>
              <w:pStyle w:val="Normal6a"/>
            </w:pPr>
          </w:p>
        </w:tc>
        <w:tc>
          <w:tcPr>
            <w:tcW w:w="4876" w:type="dxa"/>
          </w:tcPr>
          <w:p w14:paraId="2E533B70" w14:textId="77777777" w:rsidR="00DA12ED" w:rsidRPr="00201421" w:rsidRDefault="00DA12ED" w:rsidP="0093139F">
            <w:pPr>
              <w:pStyle w:val="Normal6a"/>
            </w:pPr>
            <w:r w:rsidRPr="00201421">
              <w:rPr>
                <w:b/>
                <w:i/>
              </w:rPr>
              <w:t>g) alentar a los menores, antes de que se registren en el servicio, a hablar con sus progenitores sobre cómo funciona el servicio y qué instrumentos de control parental están disponibles.</w:t>
            </w:r>
          </w:p>
        </w:tc>
      </w:tr>
      <w:tr w:rsidR="00DA12ED" w:rsidRPr="00201421" w14:paraId="67D0F2DE" w14:textId="77777777" w:rsidTr="0093139F">
        <w:trPr>
          <w:jc w:val="center"/>
        </w:trPr>
        <w:tc>
          <w:tcPr>
            <w:tcW w:w="4876" w:type="dxa"/>
          </w:tcPr>
          <w:p w14:paraId="2EBA1DAB" w14:textId="77777777" w:rsidR="00DA12ED" w:rsidRPr="00201421" w:rsidRDefault="00DA12ED" w:rsidP="0093139F">
            <w:pPr>
              <w:pStyle w:val="Normal6a"/>
            </w:pPr>
          </w:p>
        </w:tc>
        <w:tc>
          <w:tcPr>
            <w:tcW w:w="4876" w:type="dxa"/>
          </w:tcPr>
          <w:p w14:paraId="3510FD44" w14:textId="77777777" w:rsidR="00DA12ED" w:rsidRPr="00201421" w:rsidRDefault="00DA12ED" w:rsidP="0093139F">
            <w:pPr>
              <w:pStyle w:val="Normal6a"/>
            </w:pPr>
            <w:r w:rsidRPr="00201421">
              <w:rPr>
                <w:b/>
                <w:i/>
              </w:rPr>
              <w:t>Los servicios que tomen las medidas descritas en esta letra permitirán a los usuarios revertir dichas medidas de forma individualizada.</w:t>
            </w:r>
          </w:p>
        </w:tc>
      </w:tr>
    </w:tbl>
    <w:p w14:paraId="56020E5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7ECAAFF" w14:textId="77777777" w:rsidR="00DA12ED" w:rsidRPr="00201421" w:rsidRDefault="00DA12ED" w:rsidP="00DA12ED">
      <w:r w:rsidRPr="00201421">
        <w:rPr>
          <w:rStyle w:val="HideTWBExt"/>
        </w:rPr>
        <w:t>&lt;/Amend&gt;</w:t>
      </w:r>
    </w:p>
    <w:p w14:paraId="11E7059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740</w:t>
      </w:r>
      <w:r w:rsidRPr="00201421">
        <w:rPr>
          <w:rStyle w:val="HideTWBExt"/>
          <w:b w:val="0"/>
        </w:rPr>
        <w:t>&lt;/NumAm&gt;</w:t>
      </w:r>
    </w:p>
    <w:p w14:paraId="66CEA023"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1FE24B97" w14:textId="77777777" w:rsidR="00DA12ED" w:rsidRPr="00201421" w:rsidRDefault="00DA12ED" w:rsidP="00DA12ED">
      <w:pPr>
        <w:pStyle w:val="NormalBold"/>
      </w:pPr>
      <w:r w:rsidRPr="00201421">
        <w:rPr>
          <w:rStyle w:val="HideTWBExt"/>
          <w:b w:val="0"/>
        </w:rPr>
        <w:t>&lt;/RepeatBlock-By&gt;</w:t>
      </w:r>
    </w:p>
    <w:p w14:paraId="477A906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402DA98" w14:textId="77777777" w:rsidR="00DA12ED" w:rsidRPr="00201421" w:rsidRDefault="00DA12ED" w:rsidP="00DA12ED">
      <w:pPr>
        <w:pStyle w:val="NormalBold"/>
      </w:pPr>
      <w:r w:rsidRPr="00201421">
        <w:rPr>
          <w:rStyle w:val="HideTWBExt"/>
          <w:b w:val="0"/>
        </w:rPr>
        <w:t>&lt;Article&gt;</w:t>
      </w:r>
      <w:r w:rsidRPr="00201421">
        <w:t>Artículo 4 – apartado 1 – letra a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91B4C5A" w14:textId="77777777" w:rsidTr="0093139F">
        <w:trPr>
          <w:trHeight w:val="240"/>
          <w:jc w:val="center"/>
        </w:trPr>
        <w:tc>
          <w:tcPr>
            <w:tcW w:w="9752" w:type="dxa"/>
            <w:gridSpan w:val="2"/>
          </w:tcPr>
          <w:p w14:paraId="3C88D9E0" w14:textId="77777777" w:rsidR="00DA12ED" w:rsidRPr="00201421" w:rsidRDefault="00DA12ED" w:rsidP="0093139F"/>
        </w:tc>
      </w:tr>
      <w:tr w:rsidR="00DA12ED" w:rsidRPr="00201421" w14:paraId="45803586" w14:textId="77777777" w:rsidTr="0093139F">
        <w:trPr>
          <w:trHeight w:val="240"/>
          <w:jc w:val="center"/>
        </w:trPr>
        <w:tc>
          <w:tcPr>
            <w:tcW w:w="4876" w:type="dxa"/>
          </w:tcPr>
          <w:p w14:paraId="574CFAB3" w14:textId="77777777" w:rsidR="00DA12ED" w:rsidRPr="00201421" w:rsidRDefault="00DA12ED" w:rsidP="0093139F">
            <w:pPr>
              <w:pStyle w:val="AmColumnHeading"/>
            </w:pPr>
            <w:r w:rsidRPr="00201421">
              <w:t>Texto de la Comisión</w:t>
            </w:r>
          </w:p>
        </w:tc>
        <w:tc>
          <w:tcPr>
            <w:tcW w:w="4876" w:type="dxa"/>
          </w:tcPr>
          <w:p w14:paraId="3F3A9558" w14:textId="77777777" w:rsidR="00DA12ED" w:rsidRPr="00201421" w:rsidRDefault="00DA12ED" w:rsidP="0093139F">
            <w:pPr>
              <w:pStyle w:val="AmColumnHeading"/>
            </w:pPr>
            <w:r w:rsidRPr="00201421">
              <w:t>Enmienda</w:t>
            </w:r>
          </w:p>
        </w:tc>
      </w:tr>
      <w:tr w:rsidR="00DA12ED" w:rsidRPr="00201421" w14:paraId="275D96A4" w14:textId="77777777" w:rsidTr="0093139F">
        <w:trPr>
          <w:jc w:val="center"/>
        </w:trPr>
        <w:tc>
          <w:tcPr>
            <w:tcW w:w="4876" w:type="dxa"/>
          </w:tcPr>
          <w:p w14:paraId="62922660" w14:textId="77777777" w:rsidR="00DA12ED" w:rsidRPr="00201421" w:rsidRDefault="00DA12ED" w:rsidP="0093139F">
            <w:pPr>
              <w:pStyle w:val="Normal6a"/>
            </w:pPr>
          </w:p>
        </w:tc>
        <w:tc>
          <w:tcPr>
            <w:tcW w:w="4876" w:type="dxa"/>
          </w:tcPr>
          <w:p w14:paraId="1BD722C5" w14:textId="77777777" w:rsidR="00DA12ED" w:rsidRPr="00201421" w:rsidRDefault="00DA12ED" w:rsidP="0093139F">
            <w:pPr>
              <w:pStyle w:val="Normal6a"/>
            </w:pPr>
            <w:r w:rsidRPr="00201421">
              <w:rPr>
                <w:b/>
                <w:i/>
              </w:rPr>
              <w:t>a bis)</w:t>
            </w:r>
            <w:r w:rsidRPr="00201421">
              <w:tab/>
            </w:r>
            <w:r w:rsidRPr="00201421">
              <w:rPr>
                <w:b/>
                <w:i/>
              </w:rPr>
              <w:t>adaptar el diseño, las características y las funciones de su servicio con el fin de garantizar el máximo nivel de privacidad, seguridad y protección desde el diseño y por defecto, en particular, para proteger a los menores;</w:t>
            </w:r>
          </w:p>
        </w:tc>
      </w:tr>
    </w:tbl>
    <w:p w14:paraId="4C68D87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D44FA43" w14:textId="77777777" w:rsidR="00DA12ED" w:rsidRPr="00201421" w:rsidRDefault="00DA12ED" w:rsidP="00DA12ED">
      <w:r w:rsidRPr="00201421">
        <w:rPr>
          <w:rStyle w:val="HideTWBExt"/>
        </w:rPr>
        <w:t>&lt;/Amend&gt;</w:t>
      </w:r>
    </w:p>
    <w:p w14:paraId="1A3F110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741</w:t>
      </w:r>
      <w:r w:rsidRPr="00201421">
        <w:rPr>
          <w:rStyle w:val="HideTWBExt"/>
          <w:b w:val="0"/>
        </w:rPr>
        <w:t>&lt;/NumAm&gt;</w:t>
      </w:r>
    </w:p>
    <w:p w14:paraId="007C4E67" w14:textId="4B7D95B1" w:rsidR="00DA12ED" w:rsidRPr="00201421" w:rsidRDefault="00DA12ED" w:rsidP="00DA12ED">
      <w:pPr>
        <w:pStyle w:val="NormalBold"/>
      </w:pPr>
      <w:r w:rsidRPr="00201421">
        <w:rPr>
          <w:rStyle w:val="HideTWBExt"/>
          <w:b w:val="0"/>
        </w:rPr>
        <w:t>&lt;RepeatBlock-By&gt;&lt;Members&gt;</w:t>
      </w:r>
      <w:r w:rsidRPr="00201421">
        <w:t>Hilde Vautmans, Olivier Chastel, Fabienne Keller, Maite Pagazaurtundúa, Abir Al-Sahlani, Lucia Ďuriš Nicholsonová</w:t>
      </w:r>
      <w:r w:rsidR="0093139F" w:rsidRPr="0093139F">
        <w:t>, Nathalie Loiseau</w:t>
      </w:r>
      <w:r w:rsidRPr="00201421">
        <w:rPr>
          <w:rStyle w:val="HideTWBExt"/>
          <w:b w:val="0"/>
        </w:rPr>
        <w:t>&lt;/Members&gt;</w:t>
      </w:r>
    </w:p>
    <w:p w14:paraId="3BD867C6" w14:textId="77777777" w:rsidR="00DA12ED" w:rsidRPr="00201421" w:rsidRDefault="00DA12ED" w:rsidP="00DA12ED">
      <w:pPr>
        <w:pStyle w:val="NormalBold"/>
      </w:pPr>
      <w:r w:rsidRPr="00201421">
        <w:rPr>
          <w:rStyle w:val="HideTWBExt"/>
          <w:b w:val="0"/>
        </w:rPr>
        <w:t>&lt;/RepeatBlock-By&gt;</w:t>
      </w:r>
    </w:p>
    <w:p w14:paraId="7811E86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0E1128" w14:textId="77777777" w:rsidR="00DA12ED" w:rsidRPr="00201421" w:rsidRDefault="00DA12ED" w:rsidP="00DA12ED">
      <w:pPr>
        <w:pStyle w:val="NormalBold"/>
      </w:pPr>
      <w:r w:rsidRPr="00201421">
        <w:rPr>
          <w:rStyle w:val="HideTWBExt"/>
          <w:b w:val="0"/>
        </w:rPr>
        <w:t>&lt;Article&gt;</w:t>
      </w:r>
      <w:r w:rsidRPr="00201421">
        <w:t>Artículo 4 – apartado 1 – letra a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08126CC" w14:textId="77777777" w:rsidTr="0093139F">
        <w:trPr>
          <w:trHeight w:val="240"/>
          <w:jc w:val="center"/>
        </w:trPr>
        <w:tc>
          <w:tcPr>
            <w:tcW w:w="9752" w:type="dxa"/>
            <w:gridSpan w:val="2"/>
          </w:tcPr>
          <w:p w14:paraId="50B5260A" w14:textId="77777777" w:rsidR="00DA12ED" w:rsidRPr="00201421" w:rsidRDefault="00DA12ED" w:rsidP="0093139F"/>
        </w:tc>
      </w:tr>
      <w:tr w:rsidR="00DA12ED" w:rsidRPr="00201421" w14:paraId="6695B723" w14:textId="77777777" w:rsidTr="0093139F">
        <w:trPr>
          <w:trHeight w:val="240"/>
          <w:jc w:val="center"/>
        </w:trPr>
        <w:tc>
          <w:tcPr>
            <w:tcW w:w="4876" w:type="dxa"/>
          </w:tcPr>
          <w:p w14:paraId="05BA3FCC" w14:textId="77777777" w:rsidR="00DA12ED" w:rsidRPr="00201421" w:rsidRDefault="00DA12ED" w:rsidP="0093139F">
            <w:pPr>
              <w:pStyle w:val="AmColumnHeading"/>
            </w:pPr>
            <w:r w:rsidRPr="00201421">
              <w:t>Texto de la Comisión</w:t>
            </w:r>
          </w:p>
        </w:tc>
        <w:tc>
          <w:tcPr>
            <w:tcW w:w="4876" w:type="dxa"/>
          </w:tcPr>
          <w:p w14:paraId="552E26DC" w14:textId="77777777" w:rsidR="00DA12ED" w:rsidRPr="00201421" w:rsidRDefault="00DA12ED" w:rsidP="0093139F">
            <w:pPr>
              <w:pStyle w:val="AmColumnHeading"/>
            </w:pPr>
            <w:r w:rsidRPr="00201421">
              <w:t>Enmienda</w:t>
            </w:r>
          </w:p>
        </w:tc>
      </w:tr>
      <w:tr w:rsidR="00DA12ED" w:rsidRPr="00201421" w14:paraId="12A471AD" w14:textId="77777777" w:rsidTr="0093139F">
        <w:trPr>
          <w:jc w:val="center"/>
        </w:trPr>
        <w:tc>
          <w:tcPr>
            <w:tcW w:w="4876" w:type="dxa"/>
          </w:tcPr>
          <w:p w14:paraId="189FA52A" w14:textId="77777777" w:rsidR="00DA12ED" w:rsidRPr="00201421" w:rsidRDefault="00DA12ED" w:rsidP="0093139F">
            <w:pPr>
              <w:pStyle w:val="Normal6a"/>
            </w:pPr>
          </w:p>
        </w:tc>
        <w:tc>
          <w:tcPr>
            <w:tcW w:w="4876" w:type="dxa"/>
          </w:tcPr>
          <w:p w14:paraId="3F9001DE" w14:textId="77777777" w:rsidR="00DA12ED" w:rsidRPr="00201421" w:rsidRDefault="00DA12ED" w:rsidP="0093139F">
            <w:pPr>
              <w:pStyle w:val="Normal6a"/>
            </w:pPr>
            <w:r w:rsidRPr="00201421">
              <w:rPr>
                <w:b/>
                <w:i/>
              </w:rPr>
              <w:t>a bis)</w:t>
            </w:r>
            <w:r w:rsidRPr="00201421">
              <w:tab/>
            </w:r>
            <w:r w:rsidRPr="00201421">
              <w:rPr>
                <w:b/>
                <w:i/>
              </w:rPr>
              <w:t>diseñar campañas educativas y de concienciación destinadas a informar y alertar a los usuarios sobre los riesgos del abuso sexual de menores en línea, incluida información apropiada para los menores;</w:t>
            </w:r>
          </w:p>
        </w:tc>
      </w:tr>
    </w:tbl>
    <w:p w14:paraId="49A9AD0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D5F9B58" w14:textId="77777777" w:rsidR="00DA12ED" w:rsidRPr="00201421" w:rsidRDefault="00DA12ED" w:rsidP="00DA12ED">
      <w:r w:rsidRPr="00201421">
        <w:rPr>
          <w:rStyle w:val="HideTWBExt"/>
        </w:rPr>
        <w:t>&lt;/Amend&gt;</w:t>
      </w:r>
    </w:p>
    <w:p w14:paraId="1D688AA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742</w:t>
      </w:r>
      <w:r w:rsidRPr="00201421">
        <w:rPr>
          <w:rStyle w:val="HideTWBExt"/>
          <w:b w:val="0"/>
        </w:rPr>
        <w:t>&lt;/NumAm&gt;</w:t>
      </w:r>
    </w:p>
    <w:p w14:paraId="4E9BFD7C"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51586F90" w14:textId="77777777" w:rsidR="00DA12ED" w:rsidRPr="00201421" w:rsidRDefault="00DA12ED" w:rsidP="00DA12ED">
      <w:pPr>
        <w:pStyle w:val="NormalBold"/>
      </w:pPr>
      <w:r w:rsidRPr="00201421">
        <w:rPr>
          <w:rStyle w:val="HideTWBExt"/>
          <w:b w:val="0"/>
        </w:rPr>
        <w:t>&lt;/RepeatBlock-By&gt;</w:t>
      </w:r>
    </w:p>
    <w:p w14:paraId="48BCC84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D5BDA8F" w14:textId="77777777" w:rsidR="00DA12ED" w:rsidRPr="00201421" w:rsidRDefault="00DA12ED" w:rsidP="00DA12ED">
      <w:pPr>
        <w:pStyle w:val="NormalBold"/>
      </w:pPr>
      <w:r w:rsidRPr="00201421">
        <w:rPr>
          <w:rStyle w:val="HideTWBExt"/>
          <w:b w:val="0"/>
        </w:rPr>
        <w:t>&lt;Article&gt;</w:t>
      </w:r>
      <w:r w:rsidRPr="00201421">
        <w:t>Artículo 4 – apartado 1 – letra a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93A3C9F" w14:textId="77777777" w:rsidTr="0093139F">
        <w:trPr>
          <w:trHeight w:val="240"/>
          <w:jc w:val="center"/>
        </w:trPr>
        <w:tc>
          <w:tcPr>
            <w:tcW w:w="9752" w:type="dxa"/>
            <w:gridSpan w:val="2"/>
          </w:tcPr>
          <w:p w14:paraId="17DC4B1C" w14:textId="77777777" w:rsidR="00DA12ED" w:rsidRPr="00201421" w:rsidRDefault="00DA12ED" w:rsidP="0093139F"/>
        </w:tc>
      </w:tr>
      <w:tr w:rsidR="00DA12ED" w:rsidRPr="00201421" w14:paraId="3D2DA378" w14:textId="77777777" w:rsidTr="0093139F">
        <w:trPr>
          <w:trHeight w:val="240"/>
          <w:jc w:val="center"/>
        </w:trPr>
        <w:tc>
          <w:tcPr>
            <w:tcW w:w="4876" w:type="dxa"/>
          </w:tcPr>
          <w:p w14:paraId="4A349C98" w14:textId="77777777" w:rsidR="00DA12ED" w:rsidRPr="00201421" w:rsidRDefault="00DA12ED" w:rsidP="0093139F">
            <w:pPr>
              <w:pStyle w:val="AmColumnHeading"/>
            </w:pPr>
            <w:r w:rsidRPr="00201421">
              <w:t>Texto de la Comisión</w:t>
            </w:r>
          </w:p>
        </w:tc>
        <w:tc>
          <w:tcPr>
            <w:tcW w:w="4876" w:type="dxa"/>
          </w:tcPr>
          <w:p w14:paraId="5F683E5F" w14:textId="77777777" w:rsidR="00DA12ED" w:rsidRPr="00201421" w:rsidRDefault="00DA12ED" w:rsidP="0093139F">
            <w:pPr>
              <w:pStyle w:val="AmColumnHeading"/>
            </w:pPr>
            <w:r w:rsidRPr="00201421">
              <w:t>Enmienda</w:t>
            </w:r>
          </w:p>
        </w:tc>
      </w:tr>
      <w:tr w:rsidR="00DA12ED" w:rsidRPr="00201421" w14:paraId="79B75C9E" w14:textId="77777777" w:rsidTr="0093139F">
        <w:trPr>
          <w:jc w:val="center"/>
        </w:trPr>
        <w:tc>
          <w:tcPr>
            <w:tcW w:w="4876" w:type="dxa"/>
          </w:tcPr>
          <w:p w14:paraId="1AE50E15" w14:textId="77777777" w:rsidR="00DA12ED" w:rsidRPr="00201421" w:rsidRDefault="00DA12ED" w:rsidP="0093139F">
            <w:pPr>
              <w:pStyle w:val="Normal6a"/>
            </w:pPr>
          </w:p>
        </w:tc>
        <w:tc>
          <w:tcPr>
            <w:tcW w:w="4876" w:type="dxa"/>
          </w:tcPr>
          <w:p w14:paraId="605A0D26" w14:textId="77777777" w:rsidR="00DA12ED" w:rsidRPr="00201421" w:rsidRDefault="00DA12ED" w:rsidP="0093139F">
            <w:pPr>
              <w:pStyle w:val="Normal6a"/>
            </w:pPr>
            <w:r w:rsidRPr="00201421">
              <w:rPr>
                <w:b/>
                <w:i/>
              </w:rPr>
              <w:t>a bis)</w:t>
            </w:r>
            <w:r w:rsidRPr="00201421">
              <w:tab/>
            </w:r>
            <w:r w:rsidRPr="00201421">
              <w:rPr>
                <w:b/>
                <w:i/>
              </w:rPr>
              <w:t>diseñar campañas educativas y de concienciación destinadas a informar y alertar a los usuarios sobre los riesgos del abuso sexual de menores en línea, incluida información apropiada para los menores;</w:t>
            </w:r>
          </w:p>
        </w:tc>
      </w:tr>
    </w:tbl>
    <w:p w14:paraId="0A69163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C86A095" w14:textId="77777777" w:rsidR="00DA12ED" w:rsidRPr="00201421" w:rsidRDefault="00DA12ED" w:rsidP="00DA12ED">
      <w:r w:rsidRPr="00201421">
        <w:rPr>
          <w:rStyle w:val="HideTWBExt"/>
        </w:rPr>
        <w:t>&lt;/Amend&gt;</w:t>
      </w:r>
    </w:p>
    <w:p w14:paraId="62AA39C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743</w:t>
      </w:r>
      <w:r w:rsidRPr="00201421">
        <w:rPr>
          <w:rStyle w:val="HideTWBExt"/>
          <w:b w:val="0"/>
        </w:rPr>
        <w:t>&lt;/NumAm&gt;</w:t>
      </w:r>
    </w:p>
    <w:p w14:paraId="3776F94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A461A44"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1E6A9E1D" w14:textId="77777777" w:rsidR="00DA12ED" w:rsidRPr="00201421" w:rsidRDefault="00DA12ED" w:rsidP="00DA12ED">
      <w:pPr>
        <w:pStyle w:val="NormalBold"/>
      </w:pPr>
      <w:r w:rsidRPr="00201421">
        <w:rPr>
          <w:rStyle w:val="HideTWBExt"/>
          <w:b w:val="0"/>
        </w:rPr>
        <w:t>&lt;/RepeatBlock-By&gt;</w:t>
      </w:r>
    </w:p>
    <w:p w14:paraId="7B40783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3514406" w14:textId="77777777" w:rsidR="00DA12ED" w:rsidRPr="00201421" w:rsidRDefault="00DA12ED" w:rsidP="00DA12ED">
      <w:pPr>
        <w:pStyle w:val="NormalBold"/>
      </w:pPr>
      <w:r w:rsidRPr="00201421">
        <w:rPr>
          <w:rStyle w:val="HideTWBExt"/>
          <w:b w:val="0"/>
        </w:rPr>
        <w:t>&lt;Article&gt;</w:t>
      </w:r>
      <w:r w:rsidRPr="00201421">
        <w:t>Artículo 4 – apartado 1 – letra a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5BBAE6F" w14:textId="77777777" w:rsidTr="0093139F">
        <w:trPr>
          <w:trHeight w:val="240"/>
          <w:jc w:val="center"/>
        </w:trPr>
        <w:tc>
          <w:tcPr>
            <w:tcW w:w="9752" w:type="dxa"/>
            <w:gridSpan w:val="2"/>
          </w:tcPr>
          <w:p w14:paraId="0FAB9D3C" w14:textId="77777777" w:rsidR="00DA12ED" w:rsidRPr="00201421" w:rsidRDefault="00DA12ED" w:rsidP="0093139F"/>
        </w:tc>
      </w:tr>
      <w:tr w:rsidR="00DA12ED" w:rsidRPr="00201421" w14:paraId="22F70EEF" w14:textId="77777777" w:rsidTr="0093139F">
        <w:trPr>
          <w:trHeight w:val="240"/>
          <w:jc w:val="center"/>
        </w:trPr>
        <w:tc>
          <w:tcPr>
            <w:tcW w:w="4876" w:type="dxa"/>
          </w:tcPr>
          <w:p w14:paraId="4C1FB589" w14:textId="77777777" w:rsidR="00DA12ED" w:rsidRPr="00201421" w:rsidRDefault="00DA12ED" w:rsidP="0093139F">
            <w:pPr>
              <w:pStyle w:val="AmColumnHeading"/>
            </w:pPr>
            <w:r w:rsidRPr="00201421">
              <w:t>Texto de la Comisión</w:t>
            </w:r>
          </w:p>
        </w:tc>
        <w:tc>
          <w:tcPr>
            <w:tcW w:w="4876" w:type="dxa"/>
          </w:tcPr>
          <w:p w14:paraId="7784211B" w14:textId="77777777" w:rsidR="00DA12ED" w:rsidRPr="00201421" w:rsidRDefault="00DA12ED" w:rsidP="0093139F">
            <w:pPr>
              <w:pStyle w:val="AmColumnHeading"/>
            </w:pPr>
            <w:r w:rsidRPr="00201421">
              <w:t>Enmienda</w:t>
            </w:r>
          </w:p>
        </w:tc>
      </w:tr>
      <w:tr w:rsidR="00DA12ED" w:rsidRPr="00201421" w14:paraId="769D549B" w14:textId="77777777" w:rsidTr="0093139F">
        <w:trPr>
          <w:jc w:val="center"/>
        </w:trPr>
        <w:tc>
          <w:tcPr>
            <w:tcW w:w="4876" w:type="dxa"/>
          </w:tcPr>
          <w:p w14:paraId="7B049FB1" w14:textId="77777777" w:rsidR="00DA12ED" w:rsidRPr="00201421" w:rsidRDefault="00DA12ED" w:rsidP="0093139F">
            <w:pPr>
              <w:pStyle w:val="Normal6a"/>
            </w:pPr>
          </w:p>
        </w:tc>
        <w:tc>
          <w:tcPr>
            <w:tcW w:w="4876" w:type="dxa"/>
          </w:tcPr>
          <w:p w14:paraId="7B6F4454" w14:textId="77777777" w:rsidR="00DA12ED" w:rsidRPr="00201421" w:rsidRDefault="00DA12ED" w:rsidP="0093139F">
            <w:pPr>
              <w:pStyle w:val="Normal6a"/>
            </w:pPr>
            <w:r w:rsidRPr="00201421">
              <w:rPr>
                <w:b/>
                <w:i/>
              </w:rPr>
              <w:t>a bis)</w:t>
            </w:r>
            <w:r w:rsidRPr="00201421">
              <w:tab/>
            </w:r>
            <w:r w:rsidRPr="00201421">
              <w:rPr>
                <w:b/>
                <w:i/>
              </w:rPr>
              <w:t>proporcionar mecanismos accesibles y de fácil uso a los usuarios para denunciar ante el prestador o notificarle el presunto abuso sexual de menores en línea;</w:t>
            </w:r>
          </w:p>
        </w:tc>
      </w:tr>
    </w:tbl>
    <w:p w14:paraId="0CC3B58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1788DB"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60EA15B8" w14:textId="77777777" w:rsidR="00DA12ED" w:rsidRPr="00201421" w:rsidRDefault="00DA12ED" w:rsidP="00DA12ED">
      <w:pPr>
        <w:pStyle w:val="AmJustText"/>
      </w:pPr>
      <w:r w:rsidRPr="00201421">
        <w:t>Del Reglamento sobre contenidos terroristas en línea, artículo 5, apartado 2, letra b).</w:t>
      </w:r>
    </w:p>
    <w:p w14:paraId="0F501DB9" w14:textId="77777777" w:rsidR="00DA12ED" w:rsidRPr="00201421" w:rsidRDefault="00DA12ED" w:rsidP="00DA12ED">
      <w:r w:rsidRPr="00201421">
        <w:rPr>
          <w:rStyle w:val="HideTWBExt"/>
        </w:rPr>
        <w:t>&lt;/Amend&gt;</w:t>
      </w:r>
    </w:p>
    <w:p w14:paraId="1832EBD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744</w:t>
      </w:r>
      <w:r w:rsidRPr="00201421">
        <w:rPr>
          <w:rStyle w:val="HideTWBExt"/>
          <w:b w:val="0"/>
        </w:rPr>
        <w:t>&lt;/NumAm&gt;</w:t>
      </w:r>
    </w:p>
    <w:p w14:paraId="748EA4F1" w14:textId="77777777" w:rsidR="00DA12ED" w:rsidRPr="00201421" w:rsidRDefault="00DA12ED" w:rsidP="00DA12ED">
      <w:pPr>
        <w:pStyle w:val="NormalBold"/>
      </w:pPr>
      <w:r w:rsidRPr="00201421">
        <w:rPr>
          <w:rStyle w:val="HideTWBExt"/>
          <w:b w:val="0"/>
        </w:rPr>
        <w:t>&lt;RepeatBlock-By&gt;&lt;Members&gt;</w:t>
      </w:r>
      <w:r w:rsidRPr="00201421">
        <w:t>Tomas Tobé, Jessica Polfjärd, Jörgen Warborn, Arba Kokalari</w:t>
      </w:r>
      <w:r w:rsidRPr="00201421">
        <w:rPr>
          <w:rStyle w:val="HideTWBExt"/>
          <w:b w:val="0"/>
        </w:rPr>
        <w:t>&lt;/Members&gt;</w:t>
      </w:r>
    </w:p>
    <w:p w14:paraId="1F5AABD6" w14:textId="77777777" w:rsidR="00DA12ED" w:rsidRPr="00201421" w:rsidRDefault="00DA12ED" w:rsidP="00DA12ED">
      <w:pPr>
        <w:pStyle w:val="NormalBold"/>
      </w:pPr>
      <w:r w:rsidRPr="00201421">
        <w:rPr>
          <w:rStyle w:val="HideTWBExt"/>
          <w:b w:val="0"/>
        </w:rPr>
        <w:t>&lt;/RepeatBlock-By&gt;</w:t>
      </w:r>
    </w:p>
    <w:p w14:paraId="747EF50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589ED0C" w14:textId="77777777" w:rsidR="00DA12ED" w:rsidRPr="00201421" w:rsidRDefault="00DA12ED" w:rsidP="00DA12ED">
      <w:pPr>
        <w:pStyle w:val="NormalBold"/>
      </w:pPr>
      <w:r w:rsidRPr="00201421">
        <w:rPr>
          <w:rStyle w:val="HideTWBExt"/>
          <w:b w:val="0"/>
        </w:rPr>
        <w:t>&lt;Article&gt;</w:t>
      </w:r>
      <w:r w:rsidRPr="00201421">
        <w:t>Artículo 4 – apartado 1 – letra a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BE75DDB" w14:textId="77777777" w:rsidTr="0093139F">
        <w:trPr>
          <w:trHeight w:val="240"/>
          <w:jc w:val="center"/>
        </w:trPr>
        <w:tc>
          <w:tcPr>
            <w:tcW w:w="9752" w:type="dxa"/>
            <w:gridSpan w:val="2"/>
          </w:tcPr>
          <w:p w14:paraId="5757BC80" w14:textId="77777777" w:rsidR="00DA12ED" w:rsidRPr="00201421" w:rsidRDefault="00DA12ED" w:rsidP="0093139F"/>
        </w:tc>
      </w:tr>
      <w:tr w:rsidR="00DA12ED" w:rsidRPr="00201421" w14:paraId="1626A30E" w14:textId="77777777" w:rsidTr="0093139F">
        <w:trPr>
          <w:trHeight w:val="240"/>
          <w:jc w:val="center"/>
        </w:trPr>
        <w:tc>
          <w:tcPr>
            <w:tcW w:w="4876" w:type="dxa"/>
          </w:tcPr>
          <w:p w14:paraId="56086EDA" w14:textId="77777777" w:rsidR="00DA12ED" w:rsidRPr="00201421" w:rsidRDefault="00DA12ED" w:rsidP="0093139F">
            <w:pPr>
              <w:pStyle w:val="AmColumnHeading"/>
            </w:pPr>
            <w:r w:rsidRPr="00201421">
              <w:t>Texto de la Comisión</w:t>
            </w:r>
          </w:p>
        </w:tc>
        <w:tc>
          <w:tcPr>
            <w:tcW w:w="4876" w:type="dxa"/>
          </w:tcPr>
          <w:p w14:paraId="1C91884D" w14:textId="77777777" w:rsidR="00DA12ED" w:rsidRPr="00201421" w:rsidRDefault="00DA12ED" w:rsidP="0093139F">
            <w:pPr>
              <w:pStyle w:val="AmColumnHeading"/>
            </w:pPr>
            <w:r w:rsidRPr="00201421">
              <w:t>Enmienda</w:t>
            </w:r>
          </w:p>
        </w:tc>
      </w:tr>
      <w:tr w:rsidR="00DA12ED" w:rsidRPr="00201421" w14:paraId="4E6F485B" w14:textId="77777777" w:rsidTr="0093139F">
        <w:trPr>
          <w:jc w:val="center"/>
        </w:trPr>
        <w:tc>
          <w:tcPr>
            <w:tcW w:w="4876" w:type="dxa"/>
          </w:tcPr>
          <w:p w14:paraId="634A0296" w14:textId="77777777" w:rsidR="00DA12ED" w:rsidRPr="00201421" w:rsidRDefault="00DA12ED" w:rsidP="0093139F">
            <w:pPr>
              <w:pStyle w:val="Normal6a"/>
            </w:pPr>
          </w:p>
        </w:tc>
        <w:tc>
          <w:tcPr>
            <w:tcW w:w="4876" w:type="dxa"/>
          </w:tcPr>
          <w:p w14:paraId="29521EAB" w14:textId="77777777" w:rsidR="00DA12ED" w:rsidRPr="00201421" w:rsidRDefault="00DA12ED" w:rsidP="0093139F">
            <w:pPr>
              <w:pStyle w:val="Normal6a"/>
            </w:pPr>
            <w:r w:rsidRPr="00201421">
              <w:rPr>
                <w:b/>
                <w:i/>
              </w:rPr>
              <w:t>a bis)</w:t>
            </w:r>
            <w:r w:rsidRPr="00201421">
              <w:tab/>
            </w:r>
            <w:r w:rsidRPr="00201421">
              <w:rPr>
                <w:b/>
                <w:i/>
              </w:rPr>
              <w:t>proporcionar seguridad desde el diseño, como forma de garantizar que los servicios ofrezcan seguridad y protección, especialmente para los menores;</w:t>
            </w:r>
          </w:p>
        </w:tc>
      </w:tr>
    </w:tbl>
    <w:p w14:paraId="1E37BAC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B053776" w14:textId="77777777" w:rsidR="00DA12ED" w:rsidRPr="00201421" w:rsidRDefault="00DA12ED" w:rsidP="00DA12ED">
      <w:r w:rsidRPr="00201421">
        <w:rPr>
          <w:rStyle w:val="HideTWBExt"/>
        </w:rPr>
        <w:t>&lt;/Amend&gt;</w:t>
      </w:r>
    </w:p>
    <w:p w14:paraId="5EC935F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745</w:t>
      </w:r>
      <w:r w:rsidRPr="00201421">
        <w:rPr>
          <w:rStyle w:val="HideTWBExt"/>
          <w:b w:val="0"/>
        </w:rPr>
        <w:t>&lt;/NumAm&gt;</w:t>
      </w:r>
    </w:p>
    <w:p w14:paraId="682861A1"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03644F6"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D008BA6" w14:textId="77777777" w:rsidR="00DA12ED" w:rsidRPr="00201421" w:rsidRDefault="00DA12ED" w:rsidP="00DA12ED">
      <w:pPr>
        <w:pStyle w:val="NormalBold"/>
      </w:pPr>
      <w:r w:rsidRPr="00201421">
        <w:rPr>
          <w:rStyle w:val="HideTWBExt"/>
          <w:b w:val="0"/>
        </w:rPr>
        <w:t>&lt;/RepeatBlock-By&gt;</w:t>
      </w:r>
    </w:p>
    <w:p w14:paraId="48FA49E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4F2F538" w14:textId="77777777" w:rsidR="00DA12ED" w:rsidRPr="00201421" w:rsidRDefault="00DA12ED" w:rsidP="00DA12ED">
      <w:pPr>
        <w:pStyle w:val="NormalBold"/>
      </w:pPr>
      <w:r w:rsidRPr="00201421">
        <w:rPr>
          <w:rStyle w:val="HideTWBExt"/>
          <w:b w:val="0"/>
        </w:rPr>
        <w:t>&lt;Article&gt;</w:t>
      </w:r>
      <w:r w:rsidRPr="00201421">
        <w:t>Artículo 4 – apartado 1 – letra a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640D8A2" w14:textId="77777777" w:rsidTr="0093139F">
        <w:trPr>
          <w:trHeight w:val="240"/>
          <w:jc w:val="center"/>
        </w:trPr>
        <w:tc>
          <w:tcPr>
            <w:tcW w:w="9752" w:type="dxa"/>
            <w:gridSpan w:val="2"/>
          </w:tcPr>
          <w:p w14:paraId="37B6434E" w14:textId="77777777" w:rsidR="00DA12ED" w:rsidRPr="00201421" w:rsidRDefault="00DA12ED" w:rsidP="0093139F"/>
        </w:tc>
      </w:tr>
      <w:tr w:rsidR="00DA12ED" w:rsidRPr="00201421" w14:paraId="4178125D" w14:textId="77777777" w:rsidTr="0093139F">
        <w:trPr>
          <w:trHeight w:val="240"/>
          <w:jc w:val="center"/>
        </w:trPr>
        <w:tc>
          <w:tcPr>
            <w:tcW w:w="4876" w:type="dxa"/>
          </w:tcPr>
          <w:p w14:paraId="60C39BC3" w14:textId="77777777" w:rsidR="00DA12ED" w:rsidRPr="00201421" w:rsidRDefault="00DA12ED" w:rsidP="0093139F">
            <w:pPr>
              <w:pStyle w:val="AmColumnHeading"/>
            </w:pPr>
            <w:r w:rsidRPr="00201421">
              <w:t>Texto de la Comisión</w:t>
            </w:r>
          </w:p>
        </w:tc>
        <w:tc>
          <w:tcPr>
            <w:tcW w:w="4876" w:type="dxa"/>
          </w:tcPr>
          <w:p w14:paraId="4B3B6AAB" w14:textId="77777777" w:rsidR="00DA12ED" w:rsidRPr="00201421" w:rsidRDefault="00DA12ED" w:rsidP="0093139F">
            <w:pPr>
              <w:pStyle w:val="AmColumnHeading"/>
            </w:pPr>
            <w:r w:rsidRPr="00201421">
              <w:t>Enmienda</w:t>
            </w:r>
          </w:p>
        </w:tc>
      </w:tr>
      <w:tr w:rsidR="00DA12ED" w:rsidRPr="00201421" w14:paraId="68410408" w14:textId="77777777" w:rsidTr="0093139F">
        <w:trPr>
          <w:jc w:val="center"/>
        </w:trPr>
        <w:tc>
          <w:tcPr>
            <w:tcW w:w="4876" w:type="dxa"/>
          </w:tcPr>
          <w:p w14:paraId="3665575F" w14:textId="77777777" w:rsidR="00DA12ED" w:rsidRPr="00201421" w:rsidRDefault="00DA12ED" w:rsidP="0093139F">
            <w:pPr>
              <w:pStyle w:val="Normal6a"/>
            </w:pPr>
          </w:p>
        </w:tc>
        <w:tc>
          <w:tcPr>
            <w:tcW w:w="4876" w:type="dxa"/>
          </w:tcPr>
          <w:p w14:paraId="68D5AC54" w14:textId="77777777" w:rsidR="00DA12ED" w:rsidRPr="00201421" w:rsidRDefault="00DA12ED" w:rsidP="0093139F">
            <w:pPr>
              <w:pStyle w:val="Normal6a"/>
            </w:pPr>
            <w:r w:rsidRPr="00201421">
              <w:rPr>
                <w:b/>
                <w:i/>
              </w:rPr>
              <w:t>a ter)</w:t>
            </w:r>
            <w:r w:rsidRPr="00201421">
              <w:tab/>
            </w:r>
            <w:r w:rsidRPr="00201421">
              <w:rPr>
                <w:b/>
                <w:i/>
              </w:rPr>
              <w:t>proporcionar medidas y herramientas técnicas que permitan a los usuarios gestionar su propia privacidad, visibilidad, accesibilidad y seguridad, y que se fijen en los niveles más seguros por defecto;</w:t>
            </w:r>
          </w:p>
        </w:tc>
      </w:tr>
    </w:tbl>
    <w:p w14:paraId="214487D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D1D04C5"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3D4CF174" w14:textId="77777777" w:rsidR="00DA12ED" w:rsidRPr="00201421" w:rsidRDefault="00DA12ED" w:rsidP="00DA12ED">
      <w:pPr>
        <w:pStyle w:val="AmJustText"/>
      </w:pPr>
      <w:r w:rsidRPr="00201421">
        <w:t>Véase el Dictamen del SEPD y el CEPD, apartado 118.</w:t>
      </w:r>
    </w:p>
    <w:p w14:paraId="4BD7BA98" w14:textId="77777777" w:rsidR="00DA12ED" w:rsidRPr="00201421" w:rsidRDefault="00DA12ED" w:rsidP="00DA12ED">
      <w:r w:rsidRPr="00201421">
        <w:rPr>
          <w:rStyle w:val="HideTWBExt"/>
        </w:rPr>
        <w:t>&lt;/Amend&gt;</w:t>
      </w:r>
    </w:p>
    <w:p w14:paraId="56BD95B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746</w:t>
      </w:r>
      <w:r w:rsidRPr="00201421">
        <w:rPr>
          <w:rStyle w:val="HideTWBExt"/>
          <w:b w:val="0"/>
        </w:rPr>
        <w:t>&lt;/NumAm&gt;</w:t>
      </w:r>
    </w:p>
    <w:p w14:paraId="4225B086"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3AF1E81C" w14:textId="77777777" w:rsidR="00DA12ED" w:rsidRPr="00201421" w:rsidRDefault="00DA12ED" w:rsidP="00DA12ED">
      <w:pPr>
        <w:pStyle w:val="NormalBold"/>
      </w:pPr>
      <w:r w:rsidRPr="00201421">
        <w:rPr>
          <w:rStyle w:val="HideTWBExt"/>
          <w:b w:val="0"/>
        </w:rPr>
        <w:t>&lt;/RepeatBlock-By&gt;</w:t>
      </w:r>
    </w:p>
    <w:p w14:paraId="6D62556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074664D" w14:textId="77777777" w:rsidR="00DA12ED" w:rsidRPr="00201421" w:rsidRDefault="00DA12ED" w:rsidP="00DA12ED">
      <w:pPr>
        <w:pStyle w:val="NormalBold"/>
      </w:pPr>
      <w:r w:rsidRPr="00201421">
        <w:rPr>
          <w:rStyle w:val="HideTWBExt"/>
          <w:b w:val="0"/>
        </w:rPr>
        <w:t>&lt;Article&gt;</w:t>
      </w:r>
      <w:r w:rsidRPr="00201421">
        <w:t>Artículo 4 – apartado 1 – letra a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BE10B74" w14:textId="77777777" w:rsidTr="0093139F">
        <w:trPr>
          <w:trHeight w:val="240"/>
          <w:jc w:val="center"/>
        </w:trPr>
        <w:tc>
          <w:tcPr>
            <w:tcW w:w="9752" w:type="dxa"/>
            <w:gridSpan w:val="2"/>
          </w:tcPr>
          <w:p w14:paraId="3C85963A" w14:textId="77777777" w:rsidR="00DA12ED" w:rsidRPr="00201421" w:rsidRDefault="00DA12ED" w:rsidP="0093139F"/>
        </w:tc>
      </w:tr>
      <w:tr w:rsidR="00DA12ED" w:rsidRPr="00201421" w14:paraId="74B6170B" w14:textId="77777777" w:rsidTr="0093139F">
        <w:trPr>
          <w:trHeight w:val="240"/>
          <w:jc w:val="center"/>
        </w:trPr>
        <w:tc>
          <w:tcPr>
            <w:tcW w:w="4876" w:type="dxa"/>
          </w:tcPr>
          <w:p w14:paraId="33815FEC" w14:textId="77777777" w:rsidR="00DA12ED" w:rsidRPr="00201421" w:rsidRDefault="00DA12ED" w:rsidP="0093139F">
            <w:pPr>
              <w:pStyle w:val="AmColumnHeading"/>
            </w:pPr>
            <w:r w:rsidRPr="00201421">
              <w:t>Texto de la Comisión</w:t>
            </w:r>
          </w:p>
        </w:tc>
        <w:tc>
          <w:tcPr>
            <w:tcW w:w="4876" w:type="dxa"/>
          </w:tcPr>
          <w:p w14:paraId="0549A11A" w14:textId="77777777" w:rsidR="00DA12ED" w:rsidRPr="00201421" w:rsidRDefault="00DA12ED" w:rsidP="0093139F">
            <w:pPr>
              <w:pStyle w:val="AmColumnHeading"/>
            </w:pPr>
            <w:r w:rsidRPr="00201421">
              <w:t>Enmienda</w:t>
            </w:r>
          </w:p>
        </w:tc>
      </w:tr>
      <w:tr w:rsidR="00DA12ED" w:rsidRPr="00201421" w14:paraId="31DB9C1F" w14:textId="77777777" w:rsidTr="0093139F">
        <w:trPr>
          <w:jc w:val="center"/>
        </w:trPr>
        <w:tc>
          <w:tcPr>
            <w:tcW w:w="4876" w:type="dxa"/>
          </w:tcPr>
          <w:p w14:paraId="089EEE78" w14:textId="77777777" w:rsidR="00DA12ED" w:rsidRPr="00201421" w:rsidRDefault="00DA12ED" w:rsidP="0093139F">
            <w:pPr>
              <w:pStyle w:val="Normal6a"/>
            </w:pPr>
          </w:p>
        </w:tc>
        <w:tc>
          <w:tcPr>
            <w:tcW w:w="4876" w:type="dxa"/>
          </w:tcPr>
          <w:p w14:paraId="542F339B" w14:textId="77777777" w:rsidR="00DA12ED" w:rsidRPr="00201421" w:rsidRDefault="00DA12ED" w:rsidP="0093139F">
            <w:pPr>
              <w:pStyle w:val="Normal6a"/>
            </w:pPr>
            <w:r w:rsidRPr="00201421">
              <w:rPr>
                <w:b/>
                <w:i/>
              </w:rPr>
              <w:t>a ter)</w:t>
            </w:r>
            <w:r w:rsidRPr="00201421">
              <w:tab/>
            </w:r>
            <w:r w:rsidRPr="00201421">
              <w:rPr>
                <w:b/>
                <w:i/>
              </w:rPr>
              <w:t>emplear mediciones de la edad adecuadas, como instrumentos de control parental, para impedir el acceso de menores y la exposición a servicios o contenido inapropiados;</w:t>
            </w:r>
          </w:p>
        </w:tc>
      </w:tr>
    </w:tbl>
    <w:p w14:paraId="510130C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5B9CC4A" w14:textId="77777777" w:rsidR="00DA12ED" w:rsidRPr="00201421" w:rsidRDefault="00DA12ED" w:rsidP="00DA12ED">
      <w:r w:rsidRPr="00201421">
        <w:rPr>
          <w:rStyle w:val="HideTWBExt"/>
        </w:rPr>
        <w:t>&lt;/Amend&gt;</w:t>
      </w:r>
    </w:p>
    <w:p w14:paraId="2868FCB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747</w:t>
      </w:r>
      <w:r w:rsidRPr="00201421">
        <w:rPr>
          <w:rStyle w:val="HideTWBExt"/>
          <w:b w:val="0"/>
        </w:rPr>
        <w:t>&lt;/NumAm&gt;</w:t>
      </w:r>
    </w:p>
    <w:p w14:paraId="5EB31D37" w14:textId="77777777" w:rsidR="00DA12ED" w:rsidRPr="00201421" w:rsidRDefault="00DA12ED" w:rsidP="00DA12ED">
      <w:pPr>
        <w:pStyle w:val="NormalBold"/>
      </w:pPr>
      <w:r w:rsidRPr="00201421">
        <w:rPr>
          <w:rStyle w:val="HideTWBExt"/>
          <w:b w:val="0"/>
        </w:rPr>
        <w:t>&lt;RepeatBlock-By&gt;&lt;Members&gt;</w:t>
      </w:r>
      <w:r w:rsidRPr="00201421">
        <w:t>Tomas Tobé, Jessica Polfjärd, Jörgen Warborn, Arba Kokalari</w:t>
      </w:r>
      <w:r w:rsidRPr="00201421">
        <w:rPr>
          <w:rStyle w:val="HideTWBExt"/>
          <w:b w:val="0"/>
        </w:rPr>
        <w:t>&lt;/Members&gt;</w:t>
      </w:r>
    </w:p>
    <w:p w14:paraId="1874BE0B" w14:textId="77777777" w:rsidR="00DA12ED" w:rsidRPr="00201421" w:rsidRDefault="00DA12ED" w:rsidP="00DA12ED">
      <w:pPr>
        <w:pStyle w:val="NormalBold"/>
      </w:pPr>
      <w:r w:rsidRPr="00201421">
        <w:rPr>
          <w:rStyle w:val="HideTWBExt"/>
          <w:b w:val="0"/>
        </w:rPr>
        <w:t>&lt;/RepeatBlock-By&gt;</w:t>
      </w:r>
    </w:p>
    <w:p w14:paraId="51AB778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A152D1E" w14:textId="77777777" w:rsidR="00DA12ED" w:rsidRPr="00201421" w:rsidRDefault="00DA12ED" w:rsidP="00DA12ED">
      <w:pPr>
        <w:pStyle w:val="NormalBold"/>
      </w:pPr>
      <w:r w:rsidRPr="00201421">
        <w:rPr>
          <w:rStyle w:val="HideTWBExt"/>
          <w:b w:val="0"/>
        </w:rPr>
        <w:t>&lt;Article&gt;</w:t>
      </w:r>
      <w:r w:rsidRPr="00201421">
        <w:t>Artículo 4 – apartado 1 – letra a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088320D" w14:textId="77777777" w:rsidTr="0093139F">
        <w:trPr>
          <w:trHeight w:val="240"/>
          <w:jc w:val="center"/>
        </w:trPr>
        <w:tc>
          <w:tcPr>
            <w:tcW w:w="9752" w:type="dxa"/>
            <w:gridSpan w:val="2"/>
          </w:tcPr>
          <w:p w14:paraId="59709EC8" w14:textId="77777777" w:rsidR="00DA12ED" w:rsidRPr="00201421" w:rsidRDefault="00DA12ED" w:rsidP="0093139F"/>
        </w:tc>
      </w:tr>
      <w:tr w:rsidR="00DA12ED" w:rsidRPr="00201421" w14:paraId="3E039CA5" w14:textId="77777777" w:rsidTr="0093139F">
        <w:trPr>
          <w:trHeight w:val="240"/>
          <w:jc w:val="center"/>
        </w:trPr>
        <w:tc>
          <w:tcPr>
            <w:tcW w:w="4876" w:type="dxa"/>
          </w:tcPr>
          <w:p w14:paraId="13F4FCEF" w14:textId="77777777" w:rsidR="00DA12ED" w:rsidRPr="00201421" w:rsidRDefault="00DA12ED" w:rsidP="0093139F">
            <w:pPr>
              <w:pStyle w:val="AmColumnHeading"/>
            </w:pPr>
            <w:r w:rsidRPr="00201421">
              <w:t>Texto de la Comisión</w:t>
            </w:r>
          </w:p>
        </w:tc>
        <w:tc>
          <w:tcPr>
            <w:tcW w:w="4876" w:type="dxa"/>
          </w:tcPr>
          <w:p w14:paraId="389818FE" w14:textId="77777777" w:rsidR="00DA12ED" w:rsidRPr="00201421" w:rsidRDefault="00DA12ED" w:rsidP="0093139F">
            <w:pPr>
              <w:pStyle w:val="AmColumnHeading"/>
            </w:pPr>
            <w:r w:rsidRPr="00201421">
              <w:t>Enmienda</w:t>
            </w:r>
          </w:p>
        </w:tc>
      </w:tr>
      <w:tr w:rsidR="00DA12ED" w:rsidRPr="00201421" w14:paraId="6C0A2F5D" w14:textId="77777777" w:rsidTr="0093139F">
        <w:trPr>
          <w:jc w:val="center"/>
        </w:trPr>
        <w:tc>
          <w:tcPr>
            <w:tcW w:w="4876" w:type="dxa"/>
          </w:tcPr>
          <w:p w14:paraId="2B9D2DA6" w14:textId="77777777" w:rsidR="00DA12ED" w:rsidRPr="00201421" w:rsidRDefault="00DA12ED" w:rsidP="0093139F">
            <w:pPr>
              <w:pStyle w:val="Normal6a"/>
            </w:pPr>
          </w:p>
        </w:tc>
        <w:tc>
          <w:tcPr>
            <w:tcW w:w="4876" w:type="dxa"/>
          </w:tcPr>
          <w:p w14:paraId="47ED0CA0" w14:textId="77777777" w:rsidR="00DA12ED" w:rsidRPr="00201421" w:rsidRDefault="00DA12ED" w:rsidP="0093139F">
            <w:pPr>
              <w:pStyle w:val="Normal6a"/>
            </w:pPr>
            <w:r w:rsidRPr="00201421">
              <w:rPr>
                <w:b/>
                <w:i/>
              </w:rPr>
              <w:t>a ter)</w:t>
            </w:r>
            <w:r w:rsidRPr="00201421">
              <w:tab/>
            </w:r>
            <w:r w:rsidRPr="00201421">
              <w:rPr>
                <w:b/>
                <w:i/>
              </w:rPr>
              <w:t>proporcionar varias funciones de denuncia dentro de sus servicios, de forma que los usuarios de los servicios pueden denunciar y notificar contenidos y materiales;</w:t>
            </w:r>
          </w:p>
        </w:tc>
      </w:tr>
    </w:tbl>
    <w:p w14:paraId="5DC7E96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95341D5" w14:textId="77777777" w:rsidR="00DA12ED" w:rsidRPr="00201421" w:rsidRDefault="00DA12ED" w:rsidP="00DA12ED">
      <w:r w:rsidRPr="00201421">
        <w:rPr>
          <w:rStyle w:val="HideTWBExt"/>
        </w:rPr>
        <w:t>&lt;/Amend&gt;</w:t>
      </w:r>
    </w:p>
    <w:p w14:paraId="17A40B2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748</w:t>
      </w:r>
      <w:r w:rsidRPr="00201421">
        <w:rPr>
          <w:rStyle w:val="HideTWBExt"/>
          <w:b w:val="0"/>
        </w:rPr>
        <w:t>&lt;/NumAm&gt;</w:t>
      </w:r>
    </w:p>
    <w:p w14:paraId="0B4D7360"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354FDBEE"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3B4F9D3" w14:textId="77777777" w:rsidR="00DA12ED" w:rsidRPr="00201421" w:rsidRDefault="00DA12ED" w:rsidP="00DA12ED">
      <w:pPr>
        <w:pStyle w:val="NormalBold"/>
      </w:pPr>
      <w:r w:rsidRPr="00201421">
        <w:rPr>
          <w:rStyle w:val="HideTWBExt"/>
          <w:b w:val="0"/>
        </w:rPr>
        <w:t>&lt;/RepeatBlock-By&gt;</w:t>
      </w:r>
    </w:p>
    <w:p w14:paraId="60E0EE9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02EEA82" w14:textId="77777777" w:rsidR="00DA12ED" w:rsidRPr="00201421" w:rsidRDefault="00DA12ED" w:rsidP="00DA12ED">
      <w:pPr>
        <w:pStyle w:val="NormalBold"/>
      </w:pPr>
      <w:r w:rsidRPr="00201421">
        <w:rPr>
          <w:rStyle w:val="HideTWBExt"/>
          <w:b w:val="0"/>
        </w:rPr>
        <w:t>&lt;Article&gt;</w:t>
      </w:r>
      <w:r w:rsidRPr="00201421">
        <w:t>Artículo 4 – apartado 1 – letra a quater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C6F021A" w14:textId="77777777" w:rsidTr="0093139F">
        <w:trPr>
          <w:trHeight w:val="240"/>
          <w:jc w:val="center"/>
        </w:trPr>
        <w:tc>
          <w:tcPr>
            <w:tcW w:w="9752" w:type="dxa"/>
            <w:gridSpan w:val="2"/>
          </w:tcPr>
          <w:p w14:paraId="12E73F2B" w14:textId="77777777" w:rsidR="00DA12ED" w:rsidRPr="00201421" w:rsidRDefault="00DA12ED" w:rsidP="0093139F"/>
        </w:tc>
      </w:tr>
      <w:tr w:rsidR="00DA12ED" w:rsidRPr="00201421" w14:paraId="636DDBDE" w14:textId="77777777" w:rsidTr="0093139F">
        <w:trPr>
          <w:trHeight w:val="240"/>
          <w:jc w:val="center"/>
        </w:trPr>
        <w:tc>
          <w:tcPr>
            <w:tcW w:w="4876" w:type="dxa"/>
          </w:tcPr>
          <w:p w14:paraId="59B08319" w14:textId="77777777" w:rsidR="00DA12ED" w:rsidRPr="00201421" w:rsidRDefault="00DA12ED" w:rsidP="0093139F">
            <w:pPr>
              <w:pStyle w:val="AmColumnHeading"/>
            </w:pPr>
            <w:r w:rsidRPr="00201421">
              <w:t>Texto de la Comisión</w:t>
            </w:r>
          </w:p>
        </w:tc>
        <w:tc>
          <w:tcPr>
            <w:tcW w:w="4876" w:type="dxa"/>
          </w:tcPr>
          <w:p w14:paraId="63A2463F" w14:textId="77777777" w:rsidR="00DA12ED" w:rsidRPr="00201421" w:rsidRDefault="00DA12ED" w:rsidP="0093139F">
            <w:pPr>
              <w:pStyle w:val="AmColumnHeading"/>
            </w:pPr>
            <w:r w:rsidRPr="00201421">
              <w:t>Enmienda</w:t>
            </w:r>
          </w:p>
        </w:tc>
      </w:tr>
      <w:tr w:rsidR="00DA12ED" w:rsidRPr="00201421" w14:paraId="03C01656" w14:textId="77777777" w:rsidTr="0093139F">
        <w:trPr>
          <w:jc w:val="center"/>
        </w:trPr>
        <w:tc>
          <w:tcPr>
            <w:tcW w:w="4876" w:type="dxa"/>
          </w:tcPr>
          <w:p w14:paraId="0898AC98" w14:textId="77777777" w:rsidR="00DA12ED" w:rsidRPr="00201421" w:rsidRDefault="00DA12ED" w:rsidP="0093139F">
            <w:pPr>
              <w:pStyle w:val="Normal6a"/>
            </w:pPr>
          </w:p>
        </w:tc>
        <w:tc>
          <w:tcPr>
            <w:tcW w:w="4876" w:type="dxa"/>
          </w:tcPr>
          <w:p w14:paraId="6421E7A2" w14:textId="77777777" w:rsidR="00DA12ED" w:rsidRPr="00201421" w:rsidRDefault="00DA12ED" w:rsidP="0093139F">
            <w:pPr>
              <w:pStyle w:val="Normal6a"/>
            </w:pPr>
            <w:r w:rsidRPr="00201421">
              <w:rPr>
                <w:b/>
                <w:i/>
              </w:rPr>
              <w:t>a quater)</w:t>
            </w:r>
            <w:r w:rsidRPr="00201421">
              <w:tab/>
            </w:r>
            <w:r w:rsidRPr="00201421">
              <w:rPr>
                <w:b/>
                <w:i/>
              </w:rPr>
              <w:t>solicitar la confirmación del usuario antes de permitir que un usuario desconocido se comunique y antes de visualizar sus comunicaciones;</w:t>
            </w:r>
          </w:p>
        </w:tc>
      </w:tr>
    </w:tbl>
    <w:p w14:paraId="7B25849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95D2452" w14:textId="77777777" w:rsidR="00DA12ED" w:rsidRPr="00201421" w:rsidRDefault="00DA12ED" w:rsidP="00DA12ED">
      <w:r w:rsidRPr="00201421">
        <w:rPr>
          <w:rStyle w:val="HideTWBExt"/>
        </w:rPr>
        <w:t>&lt;/Amend&gt;</w:t>
      </w:r>
    </w:p>
    <w:p w14:paraId="770A95C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749</w:t>
      </w:r>
      <w:r w:rsidRPr="00201421">
        <w:rPr>
          <w:rStyle w:val="HideTWBExt"/>
          <w:b w:val="0"/>
        </w:rPr>
        <w:t>&lt;/NumAm&gt;</w:t>
      </w:r>
    </w:p>
    <w:p w14:paraId="6C20507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EBB3A4C"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FB84C73" w14:textId="77777777" w:rsidR="00DA12ED" w:rsidRPr="00201421" w:rsidRDefault="00DA12ED" w:rsidP="00DA12ED">
      <w:pPr>
        <w:pStyle w:val="NormalBold"/>
      </w:pPr>
      <w:r w:rsidRPr="00201421">
        <w:rPr>
          <w:rStyle w:val="HideTWBExt"/>
          <w:b w:val="0"/>
        </w:rPr>
        <w:t>&lt;/RepeatBlock-By&gt;</w:t>
      </w:r>
    </w:p>
    <w:p w14:paraId="3C59C59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AFF498A" w14:textId="77777777" w:rsidR="00DA12ED" w:rsidRPr="00201421" w:rsidRDefault="00DA12ED" w:rsidP="00DA12ED">
      <w:pPr>
        <w:pStyle w:val="NormalBold"/>
      </w:pPr>
      <w:r w:rsidRPr="00201421">
        <w:rPr>
          <w:rStyle w:val="HideTWBExt"/>
          <w:b w:val="0"/>
        </w:rPr>
        <w:t>&lt;Article&gt;</w:t>
      </w:r>
      <w:r w:rsidRPr="00201421">
        <w:t>Artículo 4 – apartado 1 – letra a quinquies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482C9D3" w14:textId="77777777" w:rsidTr="0093139F">
        <w:trPr>
          <w:trHeight w:val="240"/>
          <w:jc w:val="center"/>
        </w:trPr>
        <w:tc>
          <w:tcPr>
            <w:tcW w:w="9752" w:type="dxa"/>
            <w:gridSpan w:val="2"/>
          </w:tcPr>
          <w:p w14:paraId="0EB518BD" w14:textId="77777777" w:rsidR="00DA12ED" w:rsidRPr="00201421" w:rsidRDefault="00DA12ED" w:rsidP="0093139F"/>
        </w:tc>
      </w:tr>
      <w:tr w:rsidR="00DA12ED" w:rsidRPr="00201421" w14:paraId="7EA029E9" w14:textId="77777777" w:rsidTr="0093139F">
        <w:trPr>
          <w:trHeight w:val="240"/>
          <w:jc w:val="center"/>
        </w:trPr>
        <w:tc>
          <w:tcPr>
            <w:tcW w:w="4876" w:type="dxa"/>
          </w:tcPr>
          <w:p w14:paraId="38858236" w14:textId="77777777" w:rsidR="00DA12ED" w:rsidRPr="00201421" w:rsidRDefault="00DA12ED" w:rsidP="0093139F">
            <w:pPr>
              <w:pStyle w:val="AmColumnHeading"/>
            </w:pPr>
            <w:r w:rsidRPr="00201421">
              <w:t>Texto de la Comisión</w:t>
            </w:r>
          </w:p>
        </w:tc>
        <w:tc>
          <w:tcPr>
            <w:tcW w:w="4876" w:type="dxa"/>
          </w:tcPr>
          <w:p w14:paraId="74E1344B" w14:textId="77777777" w:rsidR="00DA12ED" w:rsidRPr="00201421" w:rsidRDefault="00DA12ED" w:rsidP="0093139F">
            <w:pPr>
              <w:pStyle w:val="AmColumnHeading"/>
            </w:pPr>
            <w:r w:rsidRPr="00201421">
              <w:t>Enmienda</w:t>
            </w:r>
          </w:p>
        </w:tc>
      </w:tr>
      <w:tr w:rsidR="00DA12ED" w:rsidRPr="00201421" w14:paraId="53EB01A1" w14:textId="77777777" w:rsidTr="0093139F">
        <w:trPr>
          <w:jc w:val="center"/>
        </w:trPr>
        <w:tc>
          <w:tcPr>
            <w:tcW w:w="4876" w:type="dxa"/>
          </w:tcPr>
          <w:p w14:paraId="6174DBD5" w14:textId="77777777" w:rsidR="00DA12ED" w:rsidRPr="00201421" w:rsidRDefault="00DA12ED" w:rsidP="0093139F">
            <w:pPr>
              <w:pStyle w:val="Normal6a"/>
            </w:pPr>
          </w:p>
        </w:tc>
        <w:tc>
          <w:tcPr>
            <w:tcW w:w="4876" w:type="dxa"/>
          </w:tcPr>
          <w:p w14:paraId="5B2274E3" w14:textId="77777777" w:rsidR="00DA12ED" w:rsidRPr="00201421" w:rsidRDefault="00DA12ED" w:rsidP="0093139F">
            <w:pPr>
              <w:pStyle w:val="Normal6a"/>
            </w:pPr>
            <w:r w:rsidRPr="00201421">
              <w:rPr>
                <w:b/>
                <w:i/>
              </w:rPr>
              <w:t>a quinquies)</w:t>
            </w:r>
            <w:r w:rsidRPr="00201421">
              <w:tab/>
            </w:r>
            <w:r w:rsidRPr="00201421">
              <w:rPr>
                <w:b/>
                <w:i/>
              </w:rPr>
              <w:t>opcionalmente o por defecto, solicitar la confirmación del usuario y ofrecer orientaciones antes de visualizar o compartir determinados contenidos, como desnudez, de forma que el prestador se asegure de que ninguna indicación del proceso ni el contenido salga del dispositivo del usuario y el usuario tenga esa tranquilidad;</w:t>
            </w:r>
          </w:p>
        </w:tc>
      </w:tr>
    </w:tbl>
    <w:p w14:paraId="79AA5D2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7C5391A" w14:textId="77777777" w:rsidR="00DA12ED" w:rsidRPr="00201421" w:rsidRDefault="00DA12ED" w:rsidP="00DA12ED">
      <w:r w:rsidRPr="00201421">
        <w:rPr>
          <w:rStyle w:val="HideTWBExt"/>
        </w:rPr>
        <w:t>&lt;/Amend&gt;</w:t>
      </w:r>
    </w:p>
    <w:p w14:paraId="6E61D73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750</w:t>
      </w:r>
      <w:r w:rsidRPr="00201421">
        <w:rPr>
          <w:rStyle w:val="HideTWBExt"/>
          <w:b w:val="0"/>
        </w:rPr>
        <w:t>&lt;/NumAm&gt;</w:t>
      </w:r>
    </w:p>
    <w:p w14:paraId="3A89913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A942B1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1450757" w14:textId="77777777" w:rsidR="00DA12ED" w:rsidRPr="00201421" w:rsidRDefault="00DA12ED" w:rsidP="00DA12ED">
      <w:pPr>
        <w:pStyle w:val="NormalBold"/>
      </w:pPr>
      <w:r w:rsidRPr="00201421">
        <w:rPr>
          <w:rStyle w:val="HideTWBExt"/>
          <w:b w:val="0"/>
        </w:rPr>
        <w:t>&lt;/RepeatBlock-By&gt;</w:t>
      </w:r>
    </w:p>
    <w:p w14:paraId="4037581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63C43A0" w14:textId="77777777" w:rsidR="00DA12ED" w:rsidRPr="00201421" w:rsidRDefault="00DA12ED" w:rsidP="00DA12ED">
      <w:pPr>
        <w:pStyle w:val="NormalBold"/>
      </w:pPr>
      <w:r w:rsidRPr="00201421">
        <w:rPr>
          <w:rStyle w:val="HideTWBExt"/>
          <w:b w:val="0"/>
        </w:rPr>
        <w:t>&lt;Article&gt;</w:t>
      </w:r>
      <w:r w:rsidRPr="00201421">
        <w:t>Artículo 4 – apartado 1 – letra a sexies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EAC1766" w14:textId="77777777" w:rsidTr="0093139F">
        <w:trPr>
          <w:trHeight w:val="240"/>
          <w:jc w:val="center"/>
        </w:trPr>
        <w:tc>
          <w:tcPr>
            <w:tcW w:w="9752" w:type="dxa"/>
            <w:gridSpan w:val="2"/>
          </w:tcPr>
          <w:p w14:paraId="70FB2AF6" w14:textId="77777777" w:rsidR="00DA12ED" w:rsidRPr="00201421" w:rsidRDefault="00DA12ED" w:rsidP="0093139F"/>
        </w:tc>
      </w:tr>
      <w:tr w:rsidR="00DA12ED" w:rsidRPr="00201421" w14:paraId="4A9B7700" w14:textId="77777777" w:rsidTr="0093139F">
        <w:trPr>
          <w:trHeight w:val="240"/>
          <w:jc w:val="center"/>
        </w:trPr>
        <w:tc>
          <w:tcPr>
            <w:tcW w:w="4876" w:type="dxa"/>
          </w:tcPr>
          <w:p w14:paraId="5B0AA3F5" w14:textId="77777777" w:rsidR="00DA12ED" w:rsidRPr="00201421" w:rsidRDefault="00DA12ED" w:rsidP="0093139F">
            <w:pPr>
              <w:pStyle w:val="AmColumnHeading"/>
            </w:pPr>
            <w:r w:rsidRPr="00201421">
              <w:t>Texto de la Comisión</w:t>
            </w:r>
          </w:p>
        </w:tc>
        <w:tc>
          <w:tcPr>
            <w:tcW w:w="4876" w:type="dxa"/>
          </w:tcPr>
          <w:p w14:paraId="4240CA3E" w14:textId="77777777" w:rsidR="00DA12ED" w:rsidRPr="00201421" w:rsidRDefault="00DA12ED" w:rsidP="0093139F">
            <w:pPr>
              <w:pStyle w:val="AmColumnHeading"/>
            </w:pPr>
            <w:r w:rsidRPr="00201421">
              <w:t>Enmienda</w:t>
            </w:r>
          </w:p>
        </w:tc>
      </w:tr>
      <w:tr w:rsidR="00DA12ED" w:rsidRPr="00201421" w14:paraId="42BA49D9" w14:textId="77777777" w:rsidTr="0093139F">
        <w:trPr>
          <w:jc w:val="center"/>
        </w:trPr>
        <w:tc>
          <w:tcPr>
            <w:tcW w:w="4876" w:type="dxa"/>
          </w:tcPr>
          <w:p w14:paraId="493129F8" w14:textId="77777777" w:rsidR="00DA12ED" w:rsidRPr="00201421" w:rsidRDefault="00DA12ED" w:rsidP="0093139F">
            <w:pPr>
              <w:pStyle w:val="Normal6a"/>
            </w:pPr>
          </w:p>
        </w:tc>
        <w:tc>
          <w:tcPr>
            <w:tcW w:w="4876" w:type="dxa"/>
          </w:tcPr>
          <w:p w14:paraId="7E23E94E" w14:textId="77777777" w:rsidR="00DA12ED" w:rsidRPr="00201421" w:rsidRDefault="00DA12ED" w:rsidP="0093139F">
            <w:pPr>
              <w:pStyle w:val="Normal6a"/>
            </w:pPr>
            <w:r w:rsidRPr="00201421">
              <w:rPr>
                <w:b/>
                <w:i/>
              </w:rPr>
              <w:t>a sexies)</w:t>
            </w:r>
            <w:r w:rsidRPr="00201421">
              <w:tab/>
            </w:r>
            <w:r w:rsidRPr="00201421">
              <w:rPr>
                <w:b/>
                <w:i/>
              </w:rPr>
              <w:t>proporcionar herramientas de manera destacada en su plataforma que permitan a los usuarios buscar ayuda por medio de su línea de ayuda local;</w:t>
            </w:r>
          </w:p>
        </w:tc>
      </w:tr>
    </w:tbl>
    <w:p w14:paraId="7FAFF50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C58F128" w14:textId="77777777" w:rsidR="00DA12ED" w:rsidRPr="00201421" w:rsidRDefault="00DA12ED" w:rsidP="00DA12ED">
      <w:r w:rsidRPr="00201421">
        <w:rPr>
          <w:rStyle w:val="HideTWBExt"/>
        </w:rPr>
        <w:t>&lt;/Amend&gt;</w:t>
      </w:r>
    </w:p>
    <w:p w14:paraId="10D63DB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751</w:t>
      </w:r>
      <w:r w:rsidRPr="00201421">
        <w:rPr>
          <w:rStyle w:val="HideTWBExt"/>
          <w:b w:val="0"/>
        </w:rPr>
        <w:t>&lt;/NumAm&gt;</w:t>
      </w:r>
    </w:p>
    <w:p w14:paraId="0609322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9D5B1E6"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6169315" w14:textId="77777777" w:rsidR="00DA12ED" w:rsidRPr="00201421" w:rsidRDefault="00DA12ED" w:rsidP="00DA12ED">
      <w:pPr>
        <w:pStyle w:val="NormalBold"/>
      </w:pPr>
      <w:r w:rsidRPr="00201421">
        <w:rPr>
          <w:rStyle w:val="HideTWBExt"/>
          <w:b w:val="0"/>
        </w:rPr>
        <w:t>&lt;/RepeatBlock-By&gt;</w:t>
      </w:r>
    </w:p>
    <w:p w14:paraId="2B154DE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B5A05AF" w14:textId="77777777" w:rsidR="00DA12ED" w:rsidRPr="00201421" w:rsidRDefault="00DA12ED" w:rsidP="00DA12ED">
      <w:pPr>
        <w:pStyle w:val="NormalBold"/>
      </w:pPr>
      <w:r w:rsidRPr="00201421">
        <w:rPr>
          <w:rStyle w:val="HideTWBExt"/>
          <w:b w:val="0"/>
        </w:rPr>
        <w:t>&lt;Article&gt;</w:t>
      </w:r>
      <w:r w:rsidRPr="00201421">
        <w:t>Artículo 4 – apartado 1 – letra a septies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0C73983" w14:textId="77777777" w:rsidTr="0093139F">
        <w:trPr>
          <w:trHeight w:val="240"/>
          <w:jc w:val="center"/>
        </w:trPr>
        <w:tc>
          <w:tcPr>
            <w:tcW w:w="9752" w:type="dxa"/>
            <w:gridSpan w:val="2"/>
          </w:tcPr>
          <w:p w14:paraId="7798ECF4" w14:textId="77777777" w:rsidR="00DA12ED" w:rsidRPr="00201421" w:rsidRDefault="00DA12ED" w:rsidP="0093139F"/>
        </w:tc>
      </w:tr>
      <w:tr w:rsidR="00DA12ED" w:rsidRPr="00201421" w14:paraId="5F801165" w14:textId="77777777" w:rsidTr="0093139F">
        <w:trPr>
          <w:trHeight w:val="240"/>
          <w:jc w:val="center"/>
        </w:trPr>
        <w:tc>
          <w:tcPr>
            <w:tcW w:w="4876" w:type="dxa"/>
          </w:tcPr>
          <w:p w14:paraId="35F62D95" w14:textId="77777777" w:rsidR="00DA12ED" w:rsidRPr="00201421" w:rsidRDefault="00DA12ED" w:rsidP="0093139F">
            <w:pPr>
              <w:pStyle w:val="AmColumnHeading"/>
            </w:pPr>
            <w:r w:rsidRPr="00201421">
              <w:t>Texto de la Comisión</w:t>
            </w:r>
          </w:p>
        </w:tc>
        <w:tc>
          <w:tcPr>
            <w:tcW w:w="4876" w:type="dxa"/>
          </w:tcPr>
          <w:p w14:paraId="403F828C" w14:textId="77777777" w:rsidR="00DA12ED" w:rsidRPr="00201421" w:rsidRDefault="00DA12ED" w:rsidP="0093139F">
            <w:pPr>
              <w:pStyle w:val="AmColumnHeading"/>
            </w:pPr>
            <w:r w:rsidRPr="00201421">
              <w:t>Enmienda</w:t>
            </w:r>
          </w:p>
        </w:tc>
      </w:tr>
      <w:tr w:rsidR="00DA12ED" w:rsidRPr="00201421" w14:paraId="376DA466" w14:textId="77777777" w:rsidTr="0093139F">
        <w:trPr>
          <w:jc w:val="center"/>
        </w:trPr>
        <w:tc>
          <w:tcPr>
            <w:tcW w:w="4876" w:type="dxa"/>
          </w:tcPr>
          <w:p w14:paraId="4F28360B" w14:textId="77777777" w:rsidR="00DA12ED" w:rsidRPr="00201421" w:rsidRDefault="00DA12ED" w:rsidP="0093139F">
            <w:pPr>
              <w:pStyle w:val="Normal6a"/>
            </w:pPr>
          </w:p>
        </w:tc>
        <w:tc>
          <w:tcPr>
            <w:tcW w:w="4876" w:type="dxa"/>
          </w:tcPr>
          <w:p w14:paraId="54AE227B" w14:textId="77777777" w:rsidR="00DA12ED" w:rsidRPr="00201421" w:rsidRDefault="00DA12ED" w:rsidP="0093139F">
            <w:pPr>
              <w:pStyle w:val="Normal6a"/>
            </w:pPr>
            <w:r w:rsidRPr="00201421">
              <w:rPr>
                <w:b/>
                <w:i/>
              </w:rPr>
              <w:t>a septies)</w:t>
            </w:r>
            <w:r w:rsidRPr="00201421">
              <w:tab/>
            </w:r>
            <w:r w:rsidRPr="00201421">
              <w:rPr>
                <w:b/>
                <w:i/>
              </w:rPr>
              <w:t>informar y recordar a los usuarios y no usuarios, como los progenitores, en el lugar necesario, qué constituye un abuso sexual de menores en línea y cuál es la conducta típica del delincuente; ofrecer asesoramiento sobre una conducta segura y las consecuencias de una conducta ilegal de forma visible, fácil de encontrar y de comprender;</w:t>
            </w:r>
          </w:p>
        </w:tc>
      </w:tr>
    </w:tbl>
    <w:p w14:paraId="04489D1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0C06D59" w14:textId="77777777" w:rsidR="00DA12ED" w:rsidRPr="00201421" w:rsidRDefault="00DA12ED" w:rsidP="00DA12ED">
      <w:r w:rsidRPr="00201421">
        <w:rPr>
          <w:rStyle w:val="HideTWBExt"/>
        </w:rPr>
        <w:t>&lt;/Amend&gt;</w:t>
      </w:r>
    </w:p>
    <w:p w14:paraId="2552757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752</w:t>
      </w:r>
      <w:r w:rsidRPr="00201421">
        <w:rPr>
          <w:rStyle w:val="HideTWBExt"/>
          <w:b w:val="0"/>
        </w:rPr>
        <w:t>&lt;/NumAm&gt;</w:t>
      </w:r>
    </w:p>
    <w:p w14:paraId="6771BBBC"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13C032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46519934" w14:textId="77777777" w:rsidR="00DA12ED" w:rsidRPr="00201421" w:rsidRDefault="00DA12ED" w:rsidP="00DA12ED">
      <w:pPr>
        <w:pStyle w:val="NormalBold"/>
      </w:pPr>
      <w:r w:rsidRPr="00201421">
        <w:rPr>
          <w:rStyle w:val="HideTWBExt"/>
          <w:b w:val="0"/>
        </w:rPr>
        <w:t>&lt;/RepeatBlock-By&gt;</w:t>
      </w:r>
    </w:p>
    <w:p w14:paraId="436F35E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C73F334" w14:textId="77777777" w:rsidR="00DA12ED" w:rsidRPr="00201421" w:rsidRDefault="00DA12ED" w:rsidP="00DA12ED">
      <w:pPr>
        <w:pStyle w:val="NormalBold"/>
      </w:pPr>
      <w:r w:rsidRPr="00201421">
        <w:rPr>
          <w:rStyle w:val="HideTWBExt"/>
          <w:b w:val="0"/>
        </w:rPr>
        <w:t>&lt;Article&gt;</w:t>
      </w:r>
      <w:r w:rsidRPr="00201421">
        <w:t>Artículo 4 – apartado 1 – letra a octies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D6079E9" w14:textId="77777777" w:rsidTr="0093139F">
        <w:trPr>
          <w:trHeight w:val="240"/>
          <w:jc w:val="center"/>
        </w:trPr>
        <w:tc>
          <w:tcPr>
            <w:tcW w:w="9752" w:type="dxa"/>
            <w:gridSpan w:val="2"/>
          </w:tcPr>
          <w:p w14:paraId="2745D747" w14:textId="77777777" w:rsidR="00DA12ED" w:rsidRPr="00201421" w:rsidRDefault="00DA12ED" w:rsidP="0093139F"/>
        </w:tc>
      </w:tr>
      <w:tr w:rsidR="00DA12ED" w:rsidRPr="00201421" w14:paraId="1D9C53A2" w14:textId="77777777" w:rsidTr="0093139F">
        <w:trPr>
          <w:trHeight w:val="240"/>
          <w:jc w:val="center"/>
        </w:trPr>
        <w:tc>
          <w:tcPr>
            <w:tcW w:w="4876" w:type="dxa"/>
          </w:tcPr>
          <w:p w14:paraId="3931C58C" w14:textId="77777777" w:rsidR="00DA12ED" w:rsidRPr="00201421" w:rsidRDefault="00DA12ED" w:rsidP="0093139F">
            <w:pPr>
              <w:pStyle w:val="AmColumnHeading"/>
            </w:pPr>
            <w:r w:rsidRPr="00201421">
              <w:t>Texto de la Comisión</w:t>
            </w:r>
          </w:p>
        </w:tc>
        <w:tc>
          <w:tcPr>
            <w:tcW w:w="4876" w:type="dxa"/>
          </w:tcPr>
          <w:p w14:paraId="457466E6" w14:textId="77777777" w:rsidR="00DA12ED" w:rsidRPr="00201421" w:rsidRDefault="00DA12ED" w:rsidP="0093139F">
            <w:pPr>
              <w:pStyle w:val="AmColumnHeading"/>
            </w:pPr>
            <w:r w:rsidRPr="00201421">
              <w:t>Enmienda</w:t>
            </w:r>
          </w:p>
        </w:tc>
      </w:tr>
      <w:tr w:rsidR="00DA12ED" w:rsidRPr="00201421" w14:paraId="6B33D0BC" w14:textId="77777777" w:rsidTr="0093139F">
        <w:trPr>
          <w:jc w:val="center"/>
        </w:trPr>
        <w:tc>
          <w:tcPr>
            <w:tcW w:w="4876" w:type="dxa"/>
          </w:tcPr>
          <w:p w14:paraId="11412BAC" w14:textId="77777777" w:rsidR="00DA12ED" w:rsidRPr="00201421" w:rsidRDefault="00DA12ED" w:rsidP="0093139F">
            <w:pPr>
              <w:pStyle w:val="Normal6a"/>
            </w:pPr>
          </w:p>
        </w:tc>
        <w:tc>
          <w:tcPr>
            <w:tcW w:w="4876" w:type="dxa"/>
          </w:tcPr>
          <w:p w14:paraId="0C351358" w14:textId="77777777" w:rsidR="00DA12ED" w:rsidRPr="00201421" w:rsidRDefault="00DA12ED" w:rsidP="0093139F">
            <w:pPr>
              <w:pStyle w:val="Normal6a"/>
            </w:pPr>
            <w:r w:rsidRPr="00201421">
              <w:rPr>
                <w:b/>
                <w:i/>
              </w:rPr>
              <w:t>a octies)</w:t>
            </w:r>
            <w:r w:rsidRPr="00201421">
              <w:tab/>
            </w:r>
            <w:r w:rsidRPr="00201421">
              <w:rPr>
                <w:b/>
                <w:i/>
              </w:rPr>
              <w:t>informar a los usuarios y a los no usuarios sobre los recursos y servicios externos en sus regiones relativos a la prevención del abuso sexual de menores, el asesoramiento por medio de líneas de ayuda, el apoyo a las víctimas y los recursos educativos por medio de líneas directas y organizaciones de protección de menores;</w:t>
            </w:r>
          </w:p>
        </w:tc>
      </w:tr>
    </w:tbl>
    <w:p w14:paraId="3DDBBE3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21D6959" w14:textId="77777777" w:rsidR="00DA12ED" w:rsidRPr="00201421" w:rsidRDefault="00DA12ED" w:rsidP="00DA12ED">
      <w:r w:rsidRPr="00201421">
        <w:rPr>
          <w:rStyle w:val="HideTWBExt"/>
        </w:rPr>
        <w:t>&lt;/Amend&gt;</w:t>
      </w:r>
    </w:p>
    <w:p w14:paraId="195F45F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753</w:t>
      </w:r>
      <w:r w:rsidRPr="00201421">
        <w:rPr>
          <w:rStyle w:val="HideTWBExt"/>
          <w:b w:val="0"/>
        </w:rPr>
        <w:t>&lt;/NumAm&gt;</w:t>
      </w:r>
    </w:p>
    <w:p w14:paraId="770AE9BE"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8B60AE4"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ACCCA2E" w14:textId="77777777" w:rsidR="00DA12ED" w:rsidRPr="00201421" w:rsidRDefault="00DA12ED" w:rsidP="00DA12ED">
      <w:pPr>
        <w:pStyle w:val="NormalBold"/>
      </w:pPr>
      <w:r w:rsidRPr="00201421">
        <w:rPr>
          <w:rStyle w:val="HideTWBExt"/>
          <w:b w:val="0"/>
        </w:rPr>
        <w:t>&lt;/RepeatBlock-By&gt;</w:t>
      </w:r>
    </w:p>
    <w:p w14:paraId="1D75429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6879842" w14:textId="77777777" w:rsidR="00DA12ED" w:rsidRPr="00201421" w:rsidRDefault="00DA12ED" w:rsidP="00DA12ED">
      <w:pPr>
        <w:pStyle w:val="NormalBold"/>
      </w:pPr>
      <w:r w:rsidRPr="00201421">
        <w:rPr>
          <w:rStyle w:val="HideTWBExt"/>
          <w:b w:val="0"/>
        </w:rPr>
        <w:t>&lt;Article&gt;</w:t>
      </w:r>
      <w:r w:rsidRPr="00201421">
        <w:t>Artículo 4 – apartado 1 – letra a nonies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2B8AC4E" w14:textId="77777777" w:rsidTr="0093139F">
        <w:trPr>
          <w:trHeight w:val="240"/>
          <w:jc w:val="center"/>
        </w:trPr>
        <w:tc>
          <w:tcPr>
            <w:tcW w:w="9752" w:type="dxa"/>
            <w:gridSpan w:val="2"/>
          </w:tcPr>
          <w:p w14:paraId="0AE8DED1" w14:textId="77777777" w:rsidR="00DA12ED" w:rsidRPr="00201421" w:rsidRDefault="00DA12ED" w:rsidP="0093139F"/>
        </w:tc>
      </w:tr>
      <w:tr w:rsidR="00DA12ED" w:rsidRPr="00201421" w14:paraId="0B29CF0C" w14:textId="77777777" w:rsidTr="0093139F">
        <w:trPr>
          <w:trHeight w:val="240"/>
          <w:jc w:val="center"/>
        </w:trPr>
        <w:tc>
          <w:tcPr>
            <w:tcW w:w="4876" w:type="dxa"/>
          </w:tcPr>
          <w:p w14:paraId="21B6DE8A" w14:textId="77777777" w:rsidR="00DA12ED" w:rsidRPr="00201421" w:rsidRDefault="00DA12ED" w:rsidP="0093139F">
            <w:pPr>
              <w:pStyle w:val="AmColumnHeading"/>
            </w:pPr>
            <w:r w:rsidRPr="00201421">
              <w:t>Texto de la Comisión</w:t>
            </w:r>
          </w:p>
        </w:tc>
        <w:tc>
          <w:tcPr>
            <w:tcW w:w="4876" w:type="dxa"/>
          </w:tcPr>
          <w:p w14:paraId="7F84226E" w14:textId="77777777" w:rsidR="00DA12ED" w:rsidRPr="00201421" w:rsidRDefault="00DA12ED" w:rsidP="0093139F">
            <w:pPr>
              <w:pStyle w:val="AmColumnHeading"/>
            </w:pPr>
            <w:r w:rsidRPr="00201421">
              <w:t>Enmienda</w:t>
            </w:r>
          </w:p>
        </w:tc>
      </w:tr>
      <w:tr w:rsidR="00DA12ED" w:rsidRPr="00201421" w14:paraId="009B7729" w14:textId="77777777" w:rsidTr="0093139F">
        <w:trPr>
          <w:jc w:val="center"/>
        </w:trPr>
        <w:tc>
          <w:tcPr>
            <w:tcW w:w="4876" w:type="dxa"/>
          </w:tcPr>
          <w:p w14:paraId="5DF8C737" w14:textId="77777777" w:rsidR="00DA12ED" w:rsidRPr="00201421" w:rsidRDefault="00DA12ED" w:rsidP="0093139F">
            <w:pPr>
              <w:pStyle w:val="Normal6a"/>
            </w:pPr>
          </w:p>
        </w:tc>
        <w:tc>
          <w:tcPr>
            <w:tcW w:w="4876" w:type="dxa"/>
          </w:tcPr>
          <w:p w14:paraId="2BFF6A3D" w14:textId="77777777" w:rsidR="00DA12ED" w:rsidRPr="00201421" w:rsidRDefault="00DA12ED" w:rsidP="0093139F">
            <w:pPr>
              <w:pStyle w:val="Normal6a"/>
            </w:pPr>
            <w:r w:rsidRPr="00201421">
              <w:rPr>
                <w:b/>
                <w:i/>
              </w:rPr>
              <w:t>a nonies)</w:t>
            </w:r>
            <w:r w:rsidRPr="00201421">
              <w:tab/>
            </w:r>
            <w:r w:rsidRPr="00201421">
              <w:rPr>
                <w:b/>
                <w:i/>
              </w:rPr>
              <w:t>moderación humana de chats de acceso público, basada en controles aleatorios, y moderación humana de canales específicos de acceso público con un elevado riesgo de abuso sexual de menores en línea;</w:t>
            </w:r>
          </w:p>
        </w:tc>
      </w:tr>
    </w:tbl>
    <w:p w14:paraId="673720E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8F73DC7" w14:textId="77777777" w:rsidR="00DA12ED" w:rsidRPr="00201421" w:rsidRDefault="00DA12ED" w:rsidP="00DA12ED">
      <w:r w:rsidRPr="00201421">
        <w:rPr>
          <w:rStyle w:val="HideTWBExt"/>
        </w:rPr>
        <w:t>&lt;/Amend&gt;</w:t>
      </w:r>
    </w:p>
    <w:p w14:paraId="026647B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754</w:t>
      </w:r>
      <w:r w:rsidRPr="00201421">
        <w:rPr>
          <w:rStyle w:val="HideTWBExt"/>
          <w:b w:val="0"/>
        </w:rPr>
        <w:t>&lt;/NumAm&gt;</w:t>
      </w:r>
    </w:p>
    <w:p w14:paraId="28D8CBAF"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00ABA84"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6A21E70" w14:textId="77777777" w:rsidR="00DA12ED" w:rsidRPr="00201421" w:rsidRDefault="00DA12ED" w:rsidP="00DA12ED">
      <w:pPr>
        <w:pStyle w:val="NormalBold"/>
      </w:pPr>
      <w:r w:rsidRPr="00201421">
        <w:rPr>
          <w:rStyle w:val="HideTWBExt"/>
          <w:b w:val="0"/>
        </w:rPr>
        <w:t>&lt;/RepeatBlock-By&gt;</w:t>
      </w:r>
    </w:p>
    <w:p w14:paraId="2476894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27D336B" w14:textId="77777777" w:rsidR="00DA12ED" w:rsidRPr="00201421" w:rsidRDefault="00DA12ED" w:rsidP="00DA12ED">
      <w:pPr>
        <w:pStyle w:val="NormalBold"/>
      </w:pPr>
      <w:r w:rsidRPr="00201421">
        <w:rPr>
          <w:rStyle w:val="HideTWBExt"/>
          <w:b w:val="0"/>
        </w:rPr>
        <w:t>&lt;Article&gt;</w:t>
      </w:r>
      <w:r w:rsidRPr="00201421">
        <w:t>Artículo 4 – apartado 1 – letra a decies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3678057" w14:textId="77777777" w:rsidTr="0093139F">
        <w:trPr>
          <w:trHeight w:val="240"/>
          <w:jc w:val="center"/>
        </w:trPr>
        <w:tc>
          <w:tcPr>
            <w:tcW w:w="9752" w:type="dxa"/>
            <w:gridSpan w:val="2"/>
          </w:tcPr>
          <w:p w14:paraId="482A8CC7" w14:textId="77777777" w:rsidR="00DA12ED" w:rsidRPr="00201421" w:rsidRDefault="00DA12ED" w:rsidP="0093139F"/>
        </w:tc>
      </w:tr>
      <w:tr w:rsidR="00DA12ED" w:rsidRPr="00201421" w14:paraId="5E92DF2D" w14:textId="77777777" w:rsidTr="0093139F">
        <w:trPr>
          <w:trHeight w:val="240"/>
          <w:jc w:val="center"/>
        </w:trPr>
        <w:tc>
          <w:tcPr>
            <w:tcW w:w="4876" w:type="dxa"/>
          </w:tcPr>
          <w:p w14:paraId="54B35F79" w14:textId="77777777" w:rsidR="00DA12ED" w:rsidRPr="00201421" w:rsidRDefault="00DA12ED" w:rsidP="0093139F">
            <w:pPr>
              <w:pStyle w:val="AmColumnHeading"/>
            </w:pPr>
            <w:r w:rsidRPr="00201421">
              <w:t>Texto de la Comisión</w:t>
            </w:r>
          </w:p>
        </w:tc>
        <w:tc>
          <w:tcPr>
            <w:tcW w:w="4876" w:type="dxa"/>
          </w:tcPr>
          <w:p w14:paraId="006284F2" w14:textId="77777777" w:rsidR="00DA12ED" w:rsidRPr="00201421" w:rsidRDefault="00DA12ED" w:rsidP="0093139F">
            <w:pPr>
              <w:pStyle w:val="AmColumnHeading"/>
            </w:pPr>
            <w:r w:rsidRPr="00201421">
              <w:t>Enmienda</w:t>
            </w:r>
          </w:p>
        </w:tc>
      </w:tr>
      <w:tr w:rsidR="00DA12ED" w:rsidRPr="00201421" w14:paraId="12EECAAD" w14:textId="77777777" w:rsidTr="0093139F">
        <w:trPr>
          <w:jc w:val="center"/>
        </w:trPr>
        <w:tc>
          <w:tcPr>
            <w:tcW w:w="4876" w:type="dxa"/>
          </w:tcPr>
          <w:p w14:paraId="4388A215" w14:textId="77777777" w:rsidR="00DA12ED" w:rsidRPr="00201421" w:rsidRDefault="00DA12ED" w:rsidP="0093139F">
            <w:pPr>
              <w:pStyle w:val="Normal6a"/>
            </w:pPr>
          </w:p>
        </w:tc>
        <w:tc>
          <w:tcPr>
            <w:tcW w:w="4876" w:type="dxa"/>
          </w:tcPr>
          <w:p w14:paraId="6BBED498" w14:textId="77777777" w:rsidR="00DA12ED" w:rsidRPr="00201421" w:rsidRDefault="00DA12ED" w:rsidP="0093139F">
            <w:pPr>
              <w:pStyle w:val="Normal6a"/>
            </w:pPr>
            <w:r w:rsidRPr="00201421">
              <w:rPr>
                <w:b/>
                <w:i/>
              </w:rPr>
              <w:t>a decies)</w:t>
            </w:r>
            <w:r w:rsidRPr="00201421">
              <w:tab/>
            </w:r>
            <w:r w:rsidRPr="00201421">
              <w:rPr>
                <w:b/>
                <w:i/>
              </w:rPr>
              <w:t>proporcionar mecanismos fácilmente accesibles a los usuarios para bloquear o silenciar a otros usuarios;</w:t>
            </w:r>
          </w:p>
        </w:tc>
      </w:tr>
    </w:tbl>
    <w:p w14:paraId="6DE2014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257BDA3" w14:textId="77777777" w:rsidR="00DA12ED" w:rsidRPr="00201421" w:rsidRDefault="00DA12ED" w:rsidP="00DA12ED">
      <w:r w:rsidRPr="00201421">
        <w:rPr>
          <w:rStyle w:val="HideTWBExt"/>
        </w:rPr>
        <w:t>&lt;/Amend&gt;</w:t>
      </w:r>
    </w:p>
    <w:p w14:paraId="570E9AC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755</w:t>
      </w:r>
      <w:r w:rsidRPr="00201421">
        <w:rPr>
          <w:rStyle w:val="HideTWBExt"/>
          <w:b w:val="0"/>
        </w:rPr>
        <w:t>&lt;/NumAm&gt;</w:t>
      </w:r>
    </w:p>
    <w:p w14:paraId="6655EA49"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909F2BA"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DB174E1" w14:textId="77777777" w:rsidR="00DA12ED" w:rsidRPr="00201421" w:rsidRDefault="00DA12ED" w:rsidP="00DA12ED">
      <w:pPr>
        <w:pStyle w:val="NormalBold"/>
      </w:pPr>
      <w:r w:rsidRPr="00201421">
        <w:rPr>
          <w:rStyle w:val="HideTWBExt"/>
          <w:b w:val="0"/>
        </w:rPr>
        <w:t>&lt;/RepeatBlock-By&gt;</w:t>
      </w:r>
    </w:p>
    <w:p w14:paraId="7BDDB52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37A8138" w14:textId="77777777" w:rsidR="00DA12ED" w:rsidRPr="00201421" w:rsidRDefault="00DA12ED" w:rsidP="00DA12ED">
      <w:pPr>
        <w:pStyle w:val="NormalBold"/>
      </w:pPr>
      <w:r w:rsidRPr="00201421">
        <w:rPr>
          <w:rStyle w:val="HideTWBExt"/>
          <w:b w:val="0"/>
        </w:rPr>
        <w:t>&lt;Article&gt;</w:t>
      </w:r>
      <w:r w:rsidRPr="00201421">
        <w:t>Artículo 4 – apartado 1 – letra a undecies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C8F8645" w14:textId="77777777" w:rsidTr="0093139F">
        <w:trPr>
          <w:trHeight w:val="240"/>
          <w:jc w:val="center"/>
        </w:trPr>
        <w:tc>
          <w:tcPr>
            <w:tcW w:w="9752" w:type="dxa"/>
            <w:gridSpan w:val="2"/>
          </w:tcPr>
          <w:p w14:paraId="0DBBE6BD" w14:textId="77777777" w:rsidR="00DA12ED" w:rsidRPr="00201421" w:rsidRDefault="00DA12ED" w:rsidP="0093139F"/>
        </w:tc>
      </w:tr>
      <w:tr w:rsidR="00DA12ED" w:rsidRPr="00201421" w14:paraId="4B6C62A4" w14:textId="77777777" w:rsidTr="0093139F">
        <w:trPr>
          <w:trHeight w:val="240"/>
          <w:jc w:val="center"/>
        </w:trPr>
        <w:tc>
          <w:tcPr>
            <w:tcW w:w="4876" w:type="dxa"/>
          </w:tcPr>
          <w:p w14:paraId="291F0C50" w14:textId="77777777" w:rsidR="00DA12ED" w:rsidRPr="00201421" w:rsidRDefault="00DA12ED" w:rsidP="0093139F">
            <w:pPr>
              <w:pStyle w:val="AmColumnHeading"/>
            </w:pPr>
            <w:r w:rsidRPr="00201421">
              <w:t>Texto de la Comisión</w:t>
            </w:r>
          </w:p>
        </w:tc>
        <w:tc>
          <w:tcPr>
            <w:tcW w:w="4876" w:type="dxa"/>
          </w:tcPr>
          <w:p w14:paraId="27282DA9" w14:textId="77777777" w:rsidR="00DA12ED" w:rsidRPr="00201421" w:rsidRDefault="00DA12ED" w:rsidP="0093139F">
            <w:pPr>
              <w:pStyle w:val="AmColumnHeading"/>
            </w:pPr>
            <w:r w:rsidRPr="00201421">
              <w:t>Enmienda</w:t>
            </w:r>
          </w:p>
        </w:tc>
      </w:tr>
      <w:tr w:rsidR="00DA12ED" w:rsidRPr="00201421" w14:paraId="6D05EA75" w14:textId="77777777" w:rsidTr="0093139F">
        <w:trPr>
          <w:jc w:val="center"/>
        </w:trPr>
        <w:tc>
          <w:tcPr>
            <w:tcW w:w="4876" w:type="dxa"/>
          </w:tcPr>
          <w:p w14:paraId="18111AE7" w14:textId="77777777" w:rsidR="00DA12ED" w:rsidRPr="00201421" w:rsidRDefault="00DA12ED" w:rsidP="0093139F">
            <w:pPr>
              <w:pStyle w:val="Normal6a"/>
            </w:pPr>
          </w:p>
        </w:tc>
        <w:tc>
          <w:tcPr>
            <w:tcW w:w="4876" w:type="dxa"/>
          </w:tcPr>
          <w:p w14:paraId="6341C3EB" w14:textId="77777777" w:rsidR="00DA12ED" w:rsidRPr="00201421" w:rsidRDefault="00DA12ED" w:rsidP="0093139F">
            <w:pPr>
              <w:pStyle w:val="Normal6a"/>
            </w:pPr>
            <w:r w:rsidRPr="00201421">
              <w:rPr>
                <w:b/>
                <w:i/>
              </w:rPr>
              <w:t>a undecies)</w:t>
            </w:r>
            <w:r w:rsidRPr="00201421">
              <w:tab/>
            </w:r>
            <w:r w:rsidRPr="00201421">
              <w:rPr>
                <w:b/>
                <w:i/>
              </w:rPr>
              <w:t>mostrar advertencias y alertar a los usuarios en riesgo de cometer un delito o de victimización de forma que el prestador se asegure de que ninguna indicación del proceso ni el contenido salga del dispositivo del usuario y el usuario tenga esa tranquilidad;</w:t>
            </w:r>
          </w:p>
        </w:tc>
      </w:tr>
    </w:tbl>
    <w:p w14:paraId="17006D6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67225FF" w14:textId="77777777" w:rsidR="00DA12ED" w:rsidRPr="00201421" w:rsidRDefault="00DA12ED" w:rsidP="00DA12ED">
      <w:r w:rsidRPr="00201421">
        <w:rPr>
          <w:rStyle w:val="HideTWBExt"/>
        </w:rPr>
        <w:t>&lt;/Amend&gt;</w:t>
      </w:r>
    </w:p>
    <w:p w14:paraId="1E0F87F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756</w:t>
      </w:r>
      <w:r w:rsidRPr="00201421">
        <w:rPr>
          <w:rStyle w:val="HideTWBExt"/>
          <w:b w:val="0"/>
        </w:rPr>
        <w:t>&lt;/NumAm&gt;</w:t>
      </w:r>
    </w:p>
    <w:p w14:paraId="54DF6B3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A20F313"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D19EE6C" w14:textId="77777777" w:rsidR="00DA12ED" w:rsidRPr="00201421" w:rsidRDefault="00DA12ED" w:rsidP="00DA12ED">
      <w:pPr>
        <w:pStyle w:val="NormalBold"/>
      </w:pPr>
      <w:r w:rsidRPr="00201421">
        <w:rPr>
          <w:rStyle w:val="HideTWBExt"/>
          <w:b w:val="0"/>
        </w:rPr>
        <w:t>&lt;/RepeatBlock-By&gt;</w:t>
      </w:r>
    </w:p>
    <w:p w14:paraId="66DCB33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BD473A4" w14:textId="77777777" w:rsidR="00DA12ED" w:rsidRPr="00201421" w:rsidRDefault="00DA12ED" w:rsidP="00DA12ED">
      <w:pPr>
        <w:pStyle w:val="NormalBold"/>
      </w:pPr>
      <w:r w:rsidRPr="00201421">
        <w:rPr>
          <w:rStyle w:val="HideTWBExt"/>
          <w:b w:val="0"/>
        </w:rPr>
        <w:t>&lt;Article&gt;</w:t>
      </w:r>
      <w:r w:rsidRPr="00201421">
        <w:t>Artículo 4 – apartado 1 – letra a duodecies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22C05FD" w14:textId="77777777" w:rsidTr="0093139F">
        <w:trPr>
          <w:trHeight w:val="240"/>
          <w:jc w:val="center"/>
        </w:trPr>
        <w:tc>
          <w:tcPr>
            <w:tcW w:w="9752" w:type="dxa"/>
            <w:gridSpan w:val="2"/>
          </w:tcPr>
          <w:p w14:paraId="60651D90" w14:textId="77777777" w:rsidR="00DA12ED" w:rsidRPr="00201421" w:rsidRDefault="00DA12ED" w:rsidP="0093139F"/>
        </w:tc>
      </w:tr>
      <w:tr w:rsidR="00DA12ED" w:rsidRPr="00201421" w14:paraId="704A8F82" w14:textId="77777777" w:rsidTr="0093139F">
        <w:trPr>
          <w:trHeight w:val="240"/>
          <w:jc w:val="center"/>
        </w:trPr>
        <w:tc>
          <w:tcPr>
            <w:tcW w:w="4876" w:type="dxa"/>
          </w:tcPr>
          <w:p w14:paraId="0DEE8B3D" w14:textId="77777777" w:rsidR="00DA12ED" w:rsidRPr="00201421" w:rsidRDefault="00DA12ED" w:rsidP="0093139F">
            <w:pPr>
              <w:pStyle w:val="AmColumnHeading"/>
            </w:pPr>
            <w:r w:rsidRPr="00201421">
              <w:t>Texto de la Comisión</w:t>
            </w:r>
          </w:p>
        </w:tc>
        <w:tc>
          <w:tcPr>
            <w:tcW w:w="4876" w:type="dxa"/>
          </w:tcPr>
          <w:p w14:paraId="13604BD9" w14:textId="77777777" w:rsidR="00DA12ED" w:rsidRPr="00201421" w:rsidRDefault="00DA12ED" w:rsidP="0093139F">
            <w:pPr>
              <w:pStyle w:val="AmColumnHeading"/>
            </w:pPr>
            <w:r w:rsidRPr="00201421">
              <w:t>Enmienda</w:t>
            </w:r>
          </w:p>
        </w:tc>
      </w:tr>
      <w:tr w:rsidR="00DA12ED" w:rsidRPr="00201421" w14:paraId="68405995" w14:textId="77777777" w:rsidTr="0093139F">
        <w:trPr>
          <w:jc w:val="center"/>
        </w:trPr>
        <w:tc>
          <w:tcPr>
            <w:tcW w:w="4876" w:type="dxa"/>
          </w:tcPr>
          <w:p w14:paraId="77705999" w14:textId="77777777" w:rsidR="00DA12ED" w:rsidRPr="00201421" w:rsidRDefault="00DA12ED" w:rsidP="0093139F">
            <w:pPr>
              <w:pStyle w:val="Normal6a"/>
            </w:pPr>
          </w:p>
        </w:tc>
        <w:tc>
          <w:tcPr>
            <w:tcW w:w="4876" w:type="dxa"/>
          </w:tcPr>
          <w:p w14:paraId="2C2A27A9" w14:textId="77777777" w:rsidR="00DA12ED" w:rsidRPr="00201421" w:rsidRDefault="00DA12ED" w:rsidP="0093139F">
            <w:pPr>
              <w:pStyle w:val="Normal6a"/>
            </w:pPr>
            <w:r w:rsidRPr="00201421">
              <w:rPr>
                <w:b/>
                <w:i/>
              </w:rPr>
              <w:t>a duodecies)</w:t>
            </w:r>
            <w:r w:rsidRPr="00201421">
              <w:tab/>
            </w:r>
            <w:r w:rsidRPr="00201421">
              <w:rPr>
                <w:b/>
                <w:i/>
              </w:rPr>
              <w:t>informar a los progenitores de la naturaleza del servicio y las funcionalidades ofrecidas, así como de cómo denunciar ante el prestador o notificarle el presunto abuso sexual de menores en línea;</w:t>
            </w:r>
          </w:p>
        </w:tc>
      </w:tr>
    </w:tbl>
    <w:p w14:paraId="07B9852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3359203" w14:textId="77777777" w:rsidR="00DA12ED" w:rsidRPr="00201421" w:rsidRDefault="00DA12ED" w:rsidP="00DA12ED">
      <w:r w:rsidRPr="00201421">
        <w:rPr>
          <w:rStyle w:val="HideTWBExt"/>
        </w:rPr>
        <w:t>&lt;/Amend&gt;</w:t>
      </w:r>
    </w:p>
    <w:p w14:paraId="5B4CC14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757</w:t>
      </w:r>
      <w:r w:rsidRPr="00201421">
        <w:rPr>
          <w:rStyle w:val="HideTWBExt"/>
          <w:b w:val="0"/>
        </w:rPr>
        <w:t>&lt;/NumAm&gt;</w:t>
      </w:r>
    </w:p>
    <w:p w14:paraId="2A9E973B"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11C8A40"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EF08E97" w14:textId="77777777" w:rsidR="00DA12ED" w:rsidRPr="00201421" w:rsidRDefault="00DA12ED" w:rsidP="00DA12ED">
      <w:pPr>
        <w:pStyle w:val="NormalBold"/>
      </w:pPr>
      <w:r w:rsidRPr="00201421">
        <w:rPr>
          <w:rStyle w:val="HideTWBExt"/>
          <w:b w:val="0"/>
        </w:rPr>
        <w:t>&lt;/RepeatBlock-By&gt;</w:t>
      </w:r>
    </w:p>
    <w:p w14:paraId="4D9B32C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5F8337E" w14:textId="77777777" w:rsidR="00DA12ED" w:rsidRPr="00201421" w:rsidRDefault="00DA12ED" w:rsidP="00DA12ED">
      <w:pPr>
        <w:pStyle w:val="NormalBold"/>
      </w:pPr>
      <w:r w:rsidRPr="00201421">
        <w:rPr>
          <w:rStyle w:val="HideTWBExt"/>
          <w:b w:val="0"/>
        </w:rPr>
        <w:t>&lt;Article&gt;</w:t>
      </w:r>
      <w:r w:rsidRPr="00201421">
        <w:t>Artículo 4 – apartado 1 – letra a terdecies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6982B55" w14:textId="77777777" w:rsidTr="0093139F">
        <w:trPr>
          <w:trHeight w:val="240"/>
          <w:jc w:val="center"/>
        </w:trPr>
        <w:tc>
          <w:tcPr>
            <w:tcW w:w="9752" w:type="dxa"/>
            <w:gridSpan w:val="2"/>
          </w:tcPr>
          <w:p w14:paraId="2DDC46E3" w14:textId="77777777" w:rsidR="00DA12ED" w:rsidRPr="00201421" w:rsidRDefault="00DA12ED" w:rsidP="0093139F"/>
        </w:tc>
      </w:tr>
      <w:tr w:rsidR="00DA12ED" w:rsidRPr="00201421" w14:paraId="03E98FA7" w14:textId="77777777" w:rsidTr="0093139F">
        <w:trPr>
          <w:trHeight w:val="240"/>
          <w:jc w:val="center"/>
        </w:trPr>
        <w:tc>
          <w:tcPr>
            <w:tcW w:w="4876" w:type="dxa"/>
          </w:tcPr>
          <w:p w14:paraId="46C356E9" w14:textId="77777777" w:rsidR="00DA12ED" w:rsidRPr="00201421" w:rsidRDefault="00DA12ED" w:rsidP="0093139F">
            <w:pPr>
              <w:pStyle w:val="AmColumnHeading"/>
            </w:pPr>
            <w:r w:rsidRPr="00201421">
              <w:t>Texto de la Comisión</w:t>
            </w:r>
          </w:p>
        </w:tc>
        <w:tc>
          <w:tcPr>
            <w:tcW w:w="4876" w:type="dxa"/>
          </w:tcPr>
          <w:p w14:paraId="4EEA0C60" w14:textId="77777777" w:rsidR="00DA12ED" w:rsidRPr="00201421" w:rsidRDefault="00DA12ED" w:rsidP="0093139F">
            <w:pPr>
              <w:pStyle w:val="AmColumnHeading"/>
            </w:pPr>
            <w:r w:rsidRPr="00201421">
              <w:t>Enmienda</w:t>
            </w:r>
          </w:p>
        </w:tc>
      </w:tr>
      <w:tr w:rsidR="00DA12ED" w:rsidRPr="00201421" w14:paraId="4CCF46A4" w14:textId="77777777" w:rsidTr="0093139F">
        <w:trPr>
          <w:jc w:val="center"/>
        </w:trPr>
        <w:tc>
          <w:tcPr>
            <w:tcW w:w="4876" w:type="dxa"/>
          </w:tcPr>
          <w:p w14:paraId="3238A5CD" w14:textId="77777777" w:rsidR="00DA12ED" w:rsidRPr="00201421" w:rsidRDefault="00DA12ED" w:rsidP="0093139F">
            <w:pPr>
              <w:pStyle w:val="Normal6a"/>
            </w:pPr>
          </w:p>
        </w:tc>
        <w:tc>
          <w:tcPr>
            <w:tcW w:w="4876" w:type="dxa"/>
          </w:tcPr>
          <w:p w14:paraId="423D82CA" w14:textId="77777777" w:rsidR="00DA12ED" w:rsidRPr="00201421" w:rsidRDefault="00DA12ED" w:rsidP="0093139F">
            <w:pPr>
              <w:pStyle w:val="Normal6a"/>
            </w:pPr>
            <w:r w:rsidRPr="00201421">
              <w:rPr>
                <w:b/>
                <w:i/>
              </w:rPr>
              <w:t>a terdecies)</w:t>
            </w:r>
            <w:r w:rsidRPr="00201421">
              <w:tab/>
            </w:r>
            <w:r w:rsidRPr="00201421">
              <w:rPr>
                <w:b/>
                <w:i/>
              </w:rPr>
              <w:t>cualquier otro mecanismo para aumentar la concienciación en torno al abuso sexual de menores en línea en sus servicios;</w:t>
            </w:r>
          </w:p>
        </w:tc>
      </w:tr>
    </w:tbl>
    <w:p w14:paraId="46D5D17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3D11ABF" w14:textId="77777777" w:rsidR="00DA12ED" w:rsidRPr="00201421" w:rsidRDefault="00DA12ED" w:rsidP="00DA12ED">
      <w:r w:rsidRPr="00201421">
        <w:rPr>
          <w:rStyle w:val="HideTWBExt"/>
        </w:rPr>
        <w:t>&lt;/Amend&gt;</w:t>
      </w:r>
    </w:p>
    <w:p w14:paraId="1C14D85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758</w:t>
      </w:r>
      <w:r w:rsidRPr="00201421">
        <w:rPr>
          <w:rStyle w:val="HideTWBExt"/>
          <w:b w:val="0"/>
        </w:rPr>
        <w:t>&lt;/NumAm&gt;</w:t>
      </w:r>
    </w:p>
    <w:p w14:paraId="66BCF0ED"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79739414" w14:textId="77777777" w:rsidR="00DA12ED" w:rsidRPr="00201421" w:rsidRDefault="00DA12ED" w:rsidP="00DA12ED">
      <w:pPr>
        <w:pStyle w:val="NormalBold"/>
      </w:pPr>
      <w:r w:rsidRPr="00201421">
        <w:rPr>
          <w:rStyle w:val="HideTWBExt"/>
          <w:b w:val="0"/>
        </w:rPr>
        <w:t>&lt;/RepeatBlock-By&gt;</w:t>
      </w:r>
    </w:p>
    <w:p w14:paraId="6204B74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9F71958" w14:textId="77777777" w:rsidR="00DA12ED" w:rsidRPr="00201421" w:rsidRDefault="00DA12ED" w:rsidP="00DA12ED">
      <w:pPr>
        <w:pStyle w:val="NormalBold"/>
      </w:pPr>
      <w:r w:rsidRPr="00201421">
        <w:rPr>
          <w:rStyle w:val="HideTWBExt"/>
          <w:b w:val="0"/>
        </w:rPr>
        <w:t>&lt;Article&gt;</w:t>
      </w:r>
      <w:r w:rsidRPr="00201421">
        <w:t>Artículo 4 – apartado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B4BBBE5" w14:textId="77777777" w:rsidTr="0093139F">
        <w:trPr>
          <w:trHeight w:val="240"/>
          <w:jc w:val="center"/>
        </w:trPr>
        <w:tc>
          <w:tcPr>
            <w:tcW w:w="9752" w:type="dxa"/>
            <w:gridSpan w:val="2"/>
          </w:tcPr>
          <w:p w14:paraId="479431EA" w14:textId="77777777" w:rsidR="00DA12ED" w:rsidRPr="00201421" w:rsidRDefault="00DA12ED" w:rsidP="0093139F"/>
        </w:tc>
      </w:tr>
      <w:tr w:rsidR="00DA12ED" w:rsidRPr="00201421" w14:paraId="6C3D45C9" w14:textId="77777777" w:rsidTr="0093139F">
        <w:trPr>
          <w:trHeight w:val="240"/>
          <w:jc w:val="center"/>
        </w:trPr>
        <w:tc>
          <w:tcPr>
            <w:tcW w:w="4876" w:type="dxa"/>
          </w:tcPr>
          <w:p w14:paraId="43740A85" w14:textId="77777777" w:rsidR="00DA12ED" w:rsidRPr="00201421" w:rsidRDefault="00DA12ED" w:rsidP="0093139F">
            <w:pPr>
              <w:pStyle w:val="AmColumnHeading"/>
            </w:pPr>
            <w:r w:rsidRPr="00201421">
              <w:t>Texto de la Comisión</w:t>
            </w:r>
          </w:p>
        </w:tc>
        <w:tc>
          <w:tcPr>
            <w:tcW w:w="4876" w:type="dxa"/>
          </w:tcPr>
          <w:p w14:paraId="55C47159" w14:textId="77777777" w:rsidR="00DA12ED" w:rsidRPr="00201421" w:rsidRDefault="00DA12ED" w:rsidP="0093139F">
            <w:pPr>
              <w:pStyle w:val="AmColumnHeading"/>
            </w:pPr>
            <w:r w:rsidRPr="00201421">
              <w:t>Enmienda</w:t>
            </w:r>
          </w:p>
        </w:tc>
      </w:tr>
      <w:tr w:rsidR="00DA12ED" w:rsidRPr="00201421" w14:paraId="41B8B4A6" w14:textId="77777777" w:rsidTr="0093139F">
        <w:trPr>
          <w:jc w:val="center"/>
        </w:trPr>
        <w:tc>
          <w:tcPr>
            <w:tcW w:w="4876" w:type="dxa"/>
          </w:tcPr>
          <w:p w14:paraId="05AB23CA" w14:textId="77777777" w:rsidR="00DA12ED" w:rsidRPr="00201421" w:rsidRDefault="00DA12ED" w:rsidP="0093139F">
            <w:pPr>
              <w:pStyle w:val="Normal6a"/>
            </w:pPr>
            <w:r w:rsidRPr="00201421">
              <w:t>b)</w:t>
            </w:r>
            <w:r w:rsidRPr="00201421">
              <w:tab/>
              <w:t>reforzar los procesos internos del prestador o la supervisión interna del funcionamiento del servicio;</w:t>
            </w:r>
          </w:p>
        </w:tc>
        <w:tc>
          <w:tcPr>
            <w:tcW w:w="4876" w:type="dxa"/>
          </w:tcPr>
          <w:p w14:paraId="1188A1ED" w14:textId="77777777" w:rsidR="00DA12ED" w:rsidRPr="00201421" w:rsidRDefault="00DA12ED" w:rsidP="0093139F">
            <w:pPr>
              <w:pStyle w:val="Normal6a"/>
            </w:pPr>
            <w:r w:rsidRPr="00201421">
              <w:t>b)</w:t>
            </w:r>
            <w:r w:rsidRPr="00201421">
              <w:tab/>
              <w:t>reforzar los procesos internos del prestador o la supervisión interna del funcionamiento del servicio</w:t>
            </w:r>
            <w:r w:rsidRPr="00201421">
              <w:rPr>
                <w:b/>
                <w:bCs/>
                <w:i/>
                <w:iCs/>
              </w:rPr>
              <w:t>, las pruebas de usuario y la recogida de opiniones</w:t>
            </w:r>
            <w:r w:rsidRPr="00201421">
              <w:t>;</w:t>
            </w:r>
          </w:p>
        </w:tc>
      </w:tr>
    </w:tbl>
    <w:p w14:paraId="65F71CF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41E452E" w14:textId="77777777" w:rsidR="00DA12ED" w:rsidRPr="00201421" w:rsidRDefault="00DA12ED" w:rsidP="00DA12ED">
      <w:r w:rsidRPr="00201421">
        <w:rPr>
          <w:rStyle w:val="HideTWBExt"/>
        </w:rPr>
        <w:t>&lt;/Amend&gt;</w:t>
      </w:r>
    </w:p>
    <w:p w14:paraId="7B99D61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759</w:t>
      </w:r>
      <w:r w:rsidRPr="00201421">
        <w:rPr>
          <w:rStyle w:val="HideTWBExt"/>
          <w:b w:val="0"/>
        </w:rPr>
        <w:t>&lt;/NumAm&gt;</w:t>
      </w:r>
    </w:p>
    <w:p w14:paraId="57B77664"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3445B72A" w14:textId="77777777" w:rsidR="00DA12ED" w:rsidRPr="00201421" w:rsidRDefault="00DA12ED" w:rsidP="00DA12ED">
      <w:pPr>
        <w:pStyle w:val="NormalBold"/>
      </w:pPr>
      <w:r w:rsidRPr="00201421">
        <w:rPr>
          <w:rStyle w:val="HideTWBExt"/>
          <w:b w:val="0"/>
        </w:rPr>
        <w:t>&lt;/RepeatBlock-By&gt;</w:t>
      </w:r>
    </w:p>
    <w:p w14:paraId="7190A21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4A84D43" w14:textId="77777777" w:rsidR="00DA12ED" w:rsidRPr="00201421" w:rsidRDefault="00DA12ED" w:rsidP="00DA12ED">
      <w:pPr>
        <w:pStyle w:val="NormalBold"/>
      </w:pPr>
      <w:r w:rsidRPr="00201421">
        <w:rPr>
          <w:rStyle w:val="HideTWBExt"/>
          <w:b w:val="0"/>
        </w:rPr>
        <w:t>&lt;Article&gt;</w:t>
      </w:r>
      <w:r w:rsidRPr="00201421">
        <w:t>Artículo 4 – apartado 1 – letra b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4BE3970" w14:textId="77777777" w:rsidTr="0093139F">
        <w:trPr>
          <w:trHeight w:val="240"/>
          <w:jc w:val="center"/>
        </w:trPr>
        <w:tc>
          <w:tcPr>
            <w:tcW w:w="9752" w:type="dxa"/>
            <w:gridSpan w:val="2"/>
          </w:tcPr>
          <w:p w14:paraId="57A8E0A0" w14:textId="77777777" w:rsidR="00DA12ED" w:rsidRPr="00201421" w:rsidRDefault="00DA12ED" w:rsidP="0093139F"/>
        </w:tc>
      </w:tr>
      <w:tr w:rsidR="00DA12ED" w:rsidRPr="00201421" w14:paraId="5FD5163A" w14:textId="77777777" w:rsidTr="0093139F">
        <w:trPr>
          <w:trHeight w:val="240"/>
          <w:jc w:val="center"/>
        </w:trPr>
        <w:tc>
          <w:tcPr>
            <w:tcW w:w="4876" w:type="dxa"/>
          </w:tcPr>
          <w:p w14:paraId="10AE32F7" w14:textId="77777777" w:rsidR="00DA12ED" w:rsidRPr="00201421" w:rsidRDefault="00DA12ED" w:rsidP="0093139F">
            <w:pPr>
              <w:pStyle w:val="AmColumnHeading"/>
            </w:pPr>
            <w:r w:rsidRPr="00201421">
              <w:t>Texto de la Comisión</w:t>
            </w:r>
          </w:p>
        </w:tc>
        <w:tc>
          <w:tcPr>
            <w:tcW w:w="4876" w:type="dxa"/>
          </w:tcPr>
          <w:p w14:paraId="05E5E6D4" w14:textId="77777777" w:rsidR="00DA12ED" w:rsidRPr="00201421" w:rsidRDefault="00DA12ED" w:rsidP="0093139F">
            <w:pPr>
              <w:pStyle w:val="AmColumnHeading"/>
            </w:pPr>
            <w:r w:rsidRPr="00201421">
              <w:t>Enmienda</w:t>
            </w:r>
          </w:p>
        </w:tc>
      </w:tr>
      <w:tr w:rsidR="00DA12ED" w:rsidRPr="00201421" w14:paraId="18DC96A5" w14:textId="77777777" w:rsidTr="0093139F">
        <w:trPr>
          <w:jc w:val="center"/>
        </w:trPr>
        <w:tc>
          <w:tcPr>
            <w:tcW w:w="4876" w:type="dxa"/>
          </w:tcPr>
          <w:p w14:paraId="0CC2864A" w14:textId="77777777" w:rsidR="00DA12ED" w:rsidRPr="00201421" w:rsidRDefault="00DA12ED" w:rsidP="0093139F">
            <w:pPr>
              <w:pStyle w:val="Normal6a"/>
            </w:pPr>
          </w:p>
        </w:tc>
        <w:tc>
          <w:tcPr>
            <w:tcW w:w="4876" w:type="dxa"/>
          </w:tcPr>
          <w:p w14:paraId="1DA688D8" w14:textId="77777777" w:rsidR="00DA12ED" w:rsidRPr="00201421" w:rsidRDefault="00DA12ED" w:rsidP="0093139F">
            <w:pPr>
              <w:pStyle w:val="Normal6a"/>
            </w:pPr>
            <w:r w:rsidRPr="00201421">
              <w:rPr>
                <w:b/>
                <w:i/>
              </w:rPr>
              <w:t>b bis)</w:t>
            </w:r>
            <w:r w:rsidRPr="00201421">
              <w:tab/>
            </w:r>
            <w:r w:rsidRPr="00201421">
              <w:rPr>
                <w:b/>
                <w:i/>
              </w:rPr>
              <w:t>aplicar e innovar constantemente en las funcionalidades y protocolos para prevenir y reducir el riesgo de abuso sexual de menores en línea y evaluar periódicamente su eficacia en vista de los últimos avances técnicos y tendencias de difusión y monetización del material de abuso sexual de menores;</w:t>
            </w:r>
          </w:p>
        </w:tc>
      </w:tr>
    </w:tbl>
    <w:p w14:paraId="618BF90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1DE6201" w14:textId="77777777" w:rsidR="00DA12ED" w:rsidRPr="00201421" w:rsidRDefault="00DA12ED" w:rsidP="00DA12ED">
      <w:r w:rsidRPr="00201421">
        <w:rPr>
          <w:rStyle w:val="HideTWBExt"/>
        </w:rPr>
        <w:t>&lt;/Amend&gt;</w:t>
      </w:r>
    </w:p>
    <w:p w14:paraId="7B763A3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760</w:t>
      </w:r>
      <w:r w:rsidRPr="00201421">
        <w:rPr>
          <w:rStyle w:val="HideTWBExt"/>
          <w:b w:val="0"/>
        </w:rPr>
        <w:t>&lt;/NumAm&gt;</w:t>
      </w:r>
    </w:p>
    <w:p w14:paraId="01A36CA1" w14:textId="77777777" w:rsidR="00DA12ED" w:rsidRPr="00201421" w:rsidRDefault="00DA12ED" w:rsidP="00DA12ED">
      <w:pPr>
        <w:pStyle w:val="NormalBold"/>
      </w:pPr>
      <w:r w:rsidRPr="00201421">
        <w:rPr>
          <w:rStyle w:val="HideTWBExt"/>
          <w:b w:val="0"/>
        </w:rPr>
        <w:t>&lt;RepeatBlock-By&gt;&lt;Members&gt;</w:t>
      </w:r>
      <w:r w:rsidRPr="00201421">
        <w:t>Lucia Ďuriš Nicholsonová</w:t>
      </w:r>
      <w:r w:rsidRPr="00201421">
        <w:rPr>
          <w:rStyle w:val="HideTWBExt"/>
          <w:b w:val="0"/>
        </w:rPr>
        <w:t>&lt;/Members&gt;</w:t>
      </w:r>
    </w:p>
    <w:p w14:paraId="758B15A8" w14:textId="77777777" w:rsidR="00DA12ED" w:rsidRPr="00201421" w:rsidRDefault="00DA12ED" w:rsidP="00DA12ED">
      <w:pPr>
        <w:pStyle w:val="NormalBold"/>
      </w:pPr>
      <w:r w:rsidRPr="00201421">
        <w:rPr>
          <w:rStyle w:val="HideTWBExt"/>
          <w:b w:val="0"/>
        </w:rPr>
        <w:t>&lt;/RepeatBlock-By&gt;</w:t>
      </w:r>
    </w:p>
    <w:p w14:paraId="73CABE9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3FDEC09" w14:textId="77777777" w:rsidR="00DA12ED" w:rsidRPr="00201421" w:rsidRDefault="00DA12ED" w:rsidP="00DA12ED">
      <w:pPr>
        <w:pStyle w:val="NormalBold"/>
      </w:pPr>
      <w:r w:rsidRPr="00201421">
        <w:rPr>
          <w:rStyle w:val="HideTWBExt"/>
          <w:b w:val="0"/>
        </w:rPr>
        <w:t>&lt;Article&gt;</w:t>
      </w:r>
      <w:r w:rsidRPr="00201421">
        <w:t>Artículo 4 – apartado 1 – letra b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AC73B6C" w14:textId="77777777" w:rsidTr="0093139F">
        <w:trPr>
          <w:trHeight w:val="240"/>
          <w:jc w:val="center"/>
        </w:trPr>
        <w:tc>
          <w:tcPr>
            <w:tcW w:w="9752" w:type="dxa"/>
            <w:gridSpan w:val="2"/>
          </w:tcPr>
          <w:p w14:paraId="7F54FEFD" w14:textId="77777777" w:rsidR="00DA12ED" w:rsidRPr="00201421" w:rsidRDefault="00DA12ED" w:rsidP="0093139F"/>
        </w:tc>
      </w:tr>
      <w:tr w:rsidR="00DA12ED" w:rsidRPr="00201421" w14:paraId="2C21D670" w14:textId="77777777" w:rsidTr="0093139F">
        <w:trPr>
          <w:trHeight w:val="240"/>
          <w:jc w:val="center"/>
        </w:trPr>
        <w:tc>
          <w:tcPr>
            <w:tcW w:w="4876" w:type="dxa"/>
          </w:tcPr>
          <w:p w14:paraId="483FA6D4" w14:textId="77777777" w:rsidR="00DA12ED" w:rsidRPr="00201421" w:rsidRDefault="00DA12ED" w:rsidP="0093139F">
            <w:pPr>
              <w:pStyle w:val="AmColumnHeading"/>
            </w:pPr>
            <w:r w:rsidRPr="00201421">
              <w:t>Texto de la Comisión</w:t>
            </w:r>
          </w:p>
        </w:tc>
        <w:tc>
          <w:tcPr>
            <w:tcW w:w="4876" w:type="dxa"/>
          </w:tcPr>
          <w:p w14:paraId="4CEFF1F3" w14:textId="77777777" w:rsidR="00DA12ED" w:rsidRPr="00201421" w:rsidRDefault="00DA12ED" w:rsidP="0093139F">
            <w:pPr>
              <w:pStyle w:val="AmColumnHeading"/>
            </w:pPr>
            <w:r w:rsidRPr="00201421">
              <w:t>Enmienda</w:t>
            </w:r>
          </w:p>
        </w:tc>
      </w:tr>
      <w:tr w:rsidR="00DA12ED" w:rsidRPr="00201421" w14:paraId="4C19FF95" w14:textId="77777777" w:rsidTr="0093139F">
        <w:trPr>
          <w:jc w:val="center"/>
        </w:trPr>
        <w:tc>
          <w:tcPr>
            <w:tcW w:w="4876" w:type="dxa"/>
          </w:tcPr>
          <w:p w14:paraId="292C5464" w14:textId="77777777" w:rsidR="00DA12ED" w:rsidRPr="00201421" w:rsidRDefault="00DA12ED" w:rsidP="0093139F">
            <w:pPr>
              <w:pStyle w:val="Normal6a"/>
            </w:pPr>
          </w:p>
        </w:tc>
        <w:tc>
          <w:tcPr>
            <w:tcW w:w="4876" w:type="dxa"/>
          </w:tcPr>
          <w:p w14:paraId="24AE41AB" w14:textId="77777777" w:rsidR="00DA12ED" w:rsidRPr="00201421" w:rsidRDefault="00DA12ED" w:rsidP="0093139F">
            <w:pPr>
              <w:pStyle w:val="Normal6a"/>
            </w:pPr>
            <w:r w:rsidRPr="00201421">
              <w:rPr>
                <w:b/>
                <w:i/>
              </w:rPr>
              <w:t>b ter)</w:t>
            </w:r>
            <w:r w:rsidRPr="00201421">
              <w:tab/>
            </w:r>
            <w:r w:rsidRPr="00201421">
              <w:rPr>
                <w:b/>
                <w:i/>
              </w:rPr>
              <w:t>el uso de tecnologías específicas de forma voluntaria con la única finalidad de prevenir y detectar el abuso sexual de menores en línea de conformidad con el artículo 4 bis;</w:t>
            </w:r>
          </w:p>
        </w:tc>
      </w:tr>
    </w:tbl>
    <w:p w14:paraId="1C6ED56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2FD2422" w14:textId="77777777" w:rsidR="00DA12ED" w:rsidRPr="00201421" w:rsidRDefault="00DA12ED" w:rsidP="00DA12ED">
      <w:r w:rsidRPr="00201421">
        <w:rPr>
          <w:rStyle w:val="HideTWBExt"/>
        </w:rPr>
        <w:t>&lt;/Amend&gt;</w:t>
      </w:r>
    </w:p>
    <w:p w14:paraId="3893DAC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761</w:t>
      </w:r>
      <w:r w:rsidRPr="00201421">
        <w:rPr>
          <w:rStyle w:val="HideTWBExt"/>
          <w:b w:val="0"/>
        </w:rPr>
        <w:t>&lt;/NumAm&gt;</w:t>
      </w:r>
    </w:p>
    <w:p w14:paraId="1B3C40B6"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18B3FBC"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619034A"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89FE841"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99DCC31"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35AF780D" w14:textId="77777777" w:rsidR="00DA12ED" w:rsidRPr="00201421" w:rsidRDefault="00DA12ED" w:rsidP="00DA12ED">
      <w:pPr>
        <w:pStyle w:val="NormalBold"/>
      </w:pPr>
      <w:r w:rsidRPr="00201421">
        <w:rPr>
          <w:rStyle w:val="HideTWBExt"/>
          <w:b w:val="0"/>
        </w:rPr>
        <w:t>&lt;/RepeatBlock-By&gt;</w:t>
      </w:r>
    </w:p>
    <w:p w14:paraId="279D552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9D794A0" w14:textId="77777777" w:rsidR="00DA12ED" w:rsidRPr="00201421" w:rsidRDefault="00DA12ED" w:rsidP="00DA12ED">
      <w:pPr>
        <w:pStyle w:val="NormalBold"/>
      </w:pPr>
      <w:r w:rsidRPr="00201421">
        <w:rPr>
          <w:rStyle w:val="HideTWBExt"/>
          <w:b w:val="0"/>
        </w:rPr>
        <w:t>&lt;Article&gt;</w:t>
      </w:r>
      <w:r w:rsidRPr="00201421">
        <w:t>Artículo 4 – apartado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E1828A5" w14:textId="77777777" w:rsidTr="0093139F">
        <w:trPr>
          <w:trHeight w:val="240"/>
          <w:jc w:val="center"/>
        </w:trPr>
        <w:tc>
          <w:tcPr>
            <w:tcW w:w="9752" w:type="dxa"/>
            <w:gridSpan w:val="2"/>
          </w:tcPr>
          <w:p w14:paraId="3E6D9C76" w14:textId="77777777" w:rsidR="00DA12ED" w:rsidRPr="00201421" w:rsidRDefault="00DA12ED" w:rsidP="0093139F"/>
        </w:tc>
      </w:tr>
      <w:tr w:rsidR="00DA12ED" w:rsidRPr="00201421" w14:paraId="60043A7D" w14:textId="77777777" w:rsidTr="0093139F">
        <w:trPr>
          <w:trHeight w:val="240"/>
          <w:jc w:val="center"/>
        </w:trPr>
        <w:tc>
          <w:tcPr>
            <w:tcW w:w="4876" w:type="dxa"/>
          </w:tcPr>
          <w:p w14:paraId="4FDC0A3F" w14:textId="77777777" w:rsidR="00DA12ED" w:rsidRPr="00201421" w:rsidRDefault="00DA12ED" w:rsidP="0093139F">
            <w:pPr>
              <w:pStyle w:val="AmColumnHeading"/>
            </w:pPr>
            <w:r w:rsidRPr="00201421">
              <w:t>Texto de la Comisión</w:t>
            </w:r>
          </w:p>
        </w:tc>
        <w:tc>
          <w:tcPr>
            <w:tcW w:w="4876" w:type="dxa"/>
          </w:tcPr>
          <w:p w14:paraId="4781F797" w14:textId="77777777" w:rsidR="00DA12ED" w:rsidRPr="00201421" w:rsidRDefault="00DA12ED" w:rsidP="0093139F">
            <w:pPr>
              <w:pStyle w:val="AmColumnHeading"/>
            </w:pPr>
            <w:r w:rsidRPr="00201421">
              <w:t>Enmienda</w:t>
            </w:r>
          </w:p>
        </w:tc>
      </w:tr>
      <w:tr w:rsidR="00DA12ED" w:rsidRPr="00201421" w14:paraId="6CFF650D" w14:textId="77777777" w:rsidTr="0093139F">
        <w:trPr>
          <w:jc w:val="center"/>
        </w:trPr>
        <w:tc>
          <w:tcPr>
            <w:tcW w:w="4876" w:type="dxa"/>
          </w:tcPr>
          <w:p w14:paraId="1D44B710" w14:textId="77777777" w:rsidR="00DA12ED" w:rsidRPr="00201421" w:rsidRDefault="00DA12ED" w:rsidP="0093139F">
            <w:pPr>
              <w:pStyle w:val="Normal6a"/>
            </w:pPr>
            <w:r w:rsidRPr="00201421">
              <w:t>c)</w:t>
            </w:r>
            <w:r w:rsidRPr="00201421">
              <w:tab/>
              <w:t>iniciar o adaptar la cooperación, de conformidad con el Derecho de la competencia, con otros prestadores de servicios de alojamiento de datos o de servicios de comunicaciones interpersonales, autoridades públicas, organizaciones de la sociedad civil o, en su caso, entidades a las que se haya concedido la condición de alertadores fiables de conformidad con el artículo 19 del Reglamento (UE).../... [relativo a un mercado único de servicios digitales (Ley de servicios digitales) y por el que se modifica la Directiva 2000/31/CE].</w:t>
            </w:r>
          </w:p>
        </w:tc>
        <w:tc>
          <w:tcPr>
            <w:tcW w:w="4876" w:type="dxa"/>
          </w:tcPr>
          <w:p w14:paraId="702F98A2" w14:textId="77777777" w:rsidR="00DA12ED" w:rsidRPr="00201421" w:rsidRDefault="00DA12ED" w:rsidP="0093139F">
            <w:pPr>
              <w:pStyle w:val="Normal6a"/>
            </w:pPr>
            <w:r w:rsidRPr="00201421">
              <w:t>c)</w:t>
            </w:r>
            <w:r w:rsidRPr="00201421">
              <w:tab/>
              <w:t xml:space="preserve">iniciar o adaptar la cooperación, de conformidad con el Derecho de la competencia, con otros prestadores de servicios de alojamiento de datos o de servicios de comunicaciones interpersonales </w:t>
            </w:r>
            <w:r w:rsidRPr="00201421">
              <w:rPr>
                <w:b/>
                <w:bCs/>
                <w:i/>
                <w:iCs/>
              </w:rPr>
              <w:t>independientes de la numeración</w:t>
            </w:r>
            <w:r w:rsidRPr="00201421">
              <w:t>, autoridades públicas, organizaciones de la sociedad civil o, en su caso, entidades a las que se haya concedido la condición de alertadores fiables de conformidad con el artículo 19 del Reglamento (UE).../... [relativo a un mercado único de servicios digitales (Ley de servicios digitales) y por el que se modifica la Directiva 2000/31/CE].</w:t>
            </w:r>
          </w:p>
        </w:tc>
      </w:tr>
    </w:tbl>
    <w:p w14:paraId="1CD49AA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33D1CE2" w14:textId="77777777" w:rsidR="00DA12ED" w:rsidRPr="00201421" w:rsidRDefault="00DA12ED" w:rsidP="00DA12ED">
      <w:r w:rsidRPr="00201421">
        <w:rPr>
          <w:rStyle w:val="HideTWBExt"/>
        </w:rPr>
        <w:t>&lt;/Amend&gt;</w:t>
      </w:r>
    </w:p>
    <w:p w14:paraId="7B98A07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762</w:t>
      </w:r>
      <w:r w:rsidRPr="00201421">
        <w:rPr>
          <w:rStyle w:val="HideTWBExt"/>
          <w:b w:val="0"/>
        </w:rPr>
        <w:t>&lt;/NumAm&gt;</w:t>
      </w:r>
    </w:p>
    <w:p w14:paraId="294FE1A0"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88F713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1F65C3D" w14:textId="77777777" w:rsidR="00DA12ED" w:rsidRPr="00201421" w:rsidRDefault="00DA12ED" w:rsidP="00DA12ED">
      <w:pPr>
        <w:pStyle w:val="NormalBold"/>
      </w:pPr>
      <w:r w:rsidRPr="00201421">
        <w:rPr>
          <w:rStyle w:val="HideTWBExt"/>
          <w:b w:val="0"/>
        </w:rPr>
        <w:t>&lt;/RepeatBlock-By&gt;</w:t>
      </w:r>
    </w:p>
    <w:p w14:paraId="533D585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371F231" w14:textId="77777777" w:rsidR="00DA12ED" w:rsidRPr="00201421" w:rsidRDefault="00DA12ED" w:rsidP="00DA12ED">
      <w:pPr>
        <w:pStyle w:val="NormalBold"/>
      </w:pPr>
      <w:r w:rsidRPr="00201421">
        <w:rPr>
          <w:rStyle w:val="HideTWBExt"/>
          <w:b w:val="0"/>
        </w:rPr>
        <w:t>&lt;Article&gt;</w:t>
      </w:r>
      <w:r w:rsidRPr="00201421">
        <w:t>Artículo 4 – apartado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4D65DD2" w14:textId="77777777" w:rsidTr="0093139F">
        <w:trPr>
          <w:trHeight w:val="240"/>
          <w:jc w:val="center"/>
        </w:trPr>
        <w:tc>
          <w:tcPr>
            <w:tcW w:w="9752" w:type="dxa"/>
            <w:gridSpan w:val="2"/>
          </w:tcPr>
          <w:p w14:paraId="756528AD" w14:textId="77777777" w:rsidR="00DA12ED" w:rsidRPr="00201421" w:rsidRDefault="00DA12ED" w:rsidP="0093139F"/>
        </w:tc>
      </w:tr>
      <w:tr w:rsidR="00DA12ED" w:rsidRPr="00201421" w14:paraId="3F63F7E3" w14:textId="77777777" w:rsidTr="0093139F">
        <w:trPr>
          <w:trHeight w:val="240"/>
          <w:jc w:val="center"/>
        </w:trPr>
        <w:tc>
          <w:tcPr>
            <w:tcW w:w="4876" w:type="dxa"/>
          </w:tcPr>
          <w:p w14:paraId="6EDA2D8F" w14:textId="77777777" w:rsidR="00DA12ED" w:rsidRPr="00201421" w:rsidRDefault="00DA12ED" w:rsidP="0093139F">
            <w:pPr>
              <w:pStyle w:val="AmColumnHeading"/>
            </w:pPr>
            <w:r w:rsidRPr="00201421">
              <w:t>Texto de la Comisión</w:t>
            </w:r>
          </w:p>
        </w:tc>
        <w:tc>
          <w:tcPr>
            <w:tcW w:w="4876" w:type="dxa"/>
          </w:tcPr>
          <w:p w14:paraId="4312B2D9" w14:textId="77777777" w:rsidR="00DA12ED" w:rsidRPr="00201421" w:rsidRDefault="00DA12ED" w:rsidP="0093139F">
            <w:pPr>
              <w:pStyle w:val="AmColumnHeading"/>
            </w:pPr>
            <w:r w:rsidRPr="00201421">
              <w:t>Enmienda</w:t>
            </w:r>
          </w:p>
        </w:tc>
      </w:tr>
      <w:tr w:rsidR="00DA12ED" w:rsidRPr="00201421" w14:paraId="0CE5999E" w14:textId="77777777" w:rsidTr="0093139F">
        <w:trPr>
          <w:jc w:val="center"/>
        </w:trPr>
        <w:tc>
          <w:tcPr>
            <w:tcW w:w="4876" w:type="dxa"/>
          </w:tcPr>
          <w:p w14:paraId="79299D1F" w14:textId="77777777" w:rsidR="00DA12ED" w:rsidRPr="00201421" w:rsidRDefault="00DA12ED" w:rsidP="0093139F">
            <w:pPr>
              <w:pStyle w:val="Normal6a"/>
            </w:pPr>
            <w:r w:rsidRPr="00201421">
              <w:t>c)</w:t>
            </w:r>
            <w:r w:rsidRPr="00201421">
              <w:tab/>
              <w:t>iniciar o adaptar la cooperación, de conformidad con el Derecho de la competencia, con otros prestadores de servicios de alojamiento de datos o de servicios de comunicaciones interpersonales, autoridades públicas, organizaciones de la sociedad civil o, en su caso, entidades a las que se haya concedido la condición de alertadores fiables de conformidad con el artículo 19 del Reglamento (UE).../... [relativo a un mercado único de servicios digitales (Ley de servicios digitales) y por el que se modifica la Directiva 2000/31/CE].</w:t>
            </w:r>
          </w:p>
        </w:tc>
        <w:tc>
          <w:tcPr>
            <w:tcW w:w="4876" w:type="dxa"/>
          </w:tcPr>
          <w:p w14:paraId="4C7DB069" w14:textId="77777777" w:rsidR="00DA12ED" w:rsidRPr="00201421" w:rsidRDefault="00DA12ED" w:rsidP="0093139F">
            <w:pPr>
              <w:pStyle w:val="Normal6a"/>
            </w:pPr>
            <w:r w:rsidRPr="00201421">
              <w:t>c)</w:t>
            </w:r>
            <w:r w:rsidRPr="00201421">
              <w:tab/>
              <w:t xml:space="preserve">iniciar o adaptar la cooperación, de conformidad con el Derecho de la competencia, con otros prestadores de servicios de alojamiento de datos o de servicios de comunicaciones interpersonales </w:t>
            </w:r>
            <w:r w:rsidRPr="00201421">
              <w:rPr>
                <w:b/>
                <w:bCs/>
                <w:i/>
                <w:iCs/>
              </w:rPr>
              <w:t>independientes de la numeración</w:t>
            </w:r>
            <w:r w:rsidRPr="00201421">
              <w:t>, autoridades públicas, organizaciones de la sociedad civil o, en su caso, entidades a las que se haya concedido la condición de alertadores fiables de conformidad con el artículo 19 del Reglamento (UE).../... [relativo a un mercado único de servicios digitales (Ley de servicios digitales) y por el que se modifica la Directiva 2000/31/CE].</w:t>
            </w:r>
          </w:p>
        </w:tc>
      </w:tr>
    </w:tbl>
    <w:p w14:paraId="5F43045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90A2B17" w14:textId="77777777" w:rsidR="00DA12ED" w:rsidRPr="00201421" w:rsidRDefault="00DA12ED" w:rsidP="00DA12ED">
      <w:r w:rsidRPr="00201421">
        <w:rPr>
          <w:rStyle w:val="HideTWBExt"/>
        </w:rPr>
        <w:t>&lt;/Amend&gt;</w:t>
      </w:r>
    </w:p>
    <w:p w14:paraId="35F80BB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763</w:t>
      </w:r>
      <w:r w:rsidRPr="00201421">
        <w:rPr>
          <w:rStyle w:val="HideTWBExt"/>
          <w:b w:val="0"/>
        </w:rPr>
        <w:t>&lt;/NumAm&gt;</w:t>
      </w:r>
    </w:p>
    <w:p w14:paraId="07E6A77B"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 Theresa Bielowski</w:t>
      </w:r>
      <w:r w:rsidRPr="00201421">
        <w:rPr>
          <w:rStyle w:val="HideTWBExt"/>
          <w:b w:val="0"/>
        </w:rPr>
        <w:t>&lt;/Members&gt;</w:t>
      </w:r>
    </w:p>
    <w:p w14:paraId="36B3C30B" w14:textId="77777777" w:rsidR="00DA12ED" w:rsidRPr="00201421" w:rsidRDefault="00DA12ED" w:rsidP="00DA12ED">
      <w:pPr>
        <w:pStyle w:val="NormalBold"/>
      </w:pPr>
      <w:r w:rsidRPr="00201421">
        <w:rPr>
          <w:rStyle w:val="HideTWBExt"/>
          <w:b w:val="0"/>
        </w:rPr>
        <w:t>&lt;/RepeatBlock-By&gt;</w:t>
      </w:r>
    </w:p>
    <w:p w14:paraId="294E610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EED0FD3" w14:textId="77777777" w:rsidR="00DA12ED" w:rsidRPr="00201421" w:rsidRDefault="00DA12ED" w:rsidP="00DA12ED">
      <w:pPr>
        <w:pStyle w:val="NormalBold"/>
      </w:pPr>
      <w:r w:rsidRPr="00201421">
        <w:rPr>
          <w:rStyle w:val="HideTWBExt"/>
          <w:b w:val="0"/>
        </w:rPr>
        <w:t>&lt;Article&gt;</w:t>
      </w:r>
      <w:r w:rsidRPr="00201421">
        <w:t>Artículo 4 – apartado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378B95B" w14:textId="77777777" w:rsidTr="0093139F">
        <w:trPr>
          <w:trHeight w:val="240"/>
          <w:jc w:val="center"/>
        </w:trPr>
        <w:tc>
          <w:tcPr>
            <w:tcW w:w="9752" w:type="dxa"/>
            <w:gridSpan w:val="2"/>
          </w:tcPr>
          <w:p w14:paraId="2784FA07" w14:textId="77777777" w:rsidR="00DA12ED" w:rsidRPr="00201421" w:rsidRDefault="00DA12ED" w:rsidP="0093139F"/>
        </w:tc>
      </w:tr>
      <w:tr w:rsidR="00DA12ED" w:rsidRPr="00201421" w14:paraId="633B7826" w14:textId="77777777" w:rsidTr="0093139F">
        <w:trPr>
          <w:trHeight w:val="240"/>
          <w:jc w:val="center"/>
        </w:trPr>
        <w:tc>
          <w:tcPr>
            <w:tcW w:w="4876" w:type="dxa"/>
          </w:tcPr>
          <w:p w14:paraId="396BB798" w14:textId="77777777" w:rsidR="00DA12ED" w:rsidRPr="00201421" w:rsidRDefault="00DA12ED" w:rsidP="0093139F">
            <w:pPr>
              <w:pStyle w:val="AmColumnHeading"/>
            </w:pPr>
            <w:r w:rsidRPr="00201421">
              <w:t>Texto de la Comisión</w:t>
            </w:r>
          </w:p>
        </w:tc>
        <w:tc>
          <w:tcPr>
            <w:tcW w:w="4876" w:type="dxa"/>
          </w:tcPr>
          <w:p w14:paraId="746F0C65" w14:textId="77777777" w:rsidR="00DA12ED" w:rsidRPr="00201421" w:rsidRDefault="00DA12ED" w:rsidP="0093139F">
            <w:pPr>
              <w:pStyle w:val="AmColumnHeading"/>
            </w:pPr>
            <w:r w:rsidRPr="00201421">
              <w:t>Enmienda</w:t>
            </w:r>
          </w:p>
        </w:tc>
      </w:tr>
      <w:tr w:rsidR="00DA12ED" w:rsidRPr="00201421" w14:paraId="59AAD5B7" w14:textId="77777777" w:rsidTr="0093139F">
        <w:trPr>
          <w:jc w:val="center"/>
        </w:trPr>
        <w:tc>
          <w:tcPr>
            <w:tcW w:w="4876" w:type="dxa"/>
          </w:tcPr>
          <w:p w14:paraId="7B7D3493" w14:textId="77777777" w:rsidR="00DA12ED" w:rsidRPr="00201421" w:rsidRDefault="00DA12ED" w:rsidP="0093139F">
            <w:pPr>
              <w:pStyle w:val="Normal6a"/>
            </w:pPr>
            <w:r w:rsidRPr="00201421">
              <w:t>c)</w:t>
            </w:r>
            <w:r w:rsidRPr="00201421">
              <w:tab/>
              <w:t xml:space="preserve">iniciar o adaptar la cooperación, de conformidad con el Derecho de la competencia, con otros prestadores de servicios de </w:t>
            </w:r>
            <w:r w:rsidRPr="00201421">
              <w:rPr>
                <w:b/>
                <w:bCs/>
                <w:i/>
                <w:iCs/>
              </w:rPr>
              <w:t>alojamiento de datos o de servicios de comunicaciones interpersonales</w:t>
            </w:r>
            <w:r w:rsidRPr="00201421">
              <w:t>, autoridades públicas, organizaciones de la sociedad civil o, en su caso, entidades a las que se haya concedido la condición de alertadores fiables de conformidad con el artículo 19 del Reglamento (UE).../... [relativo a un mercado único de servicios digitales (Ley de servicios digitales) y por el que se modifica la Directiva 2000/31/CE].</w:t>
            </w:r>
          </w:p>
        </w:tc>
        <w:tc>
          <w:tcPr>
            <w:tcW w:w="4876" w:type="dxa"/>
          </w:tcPr>
          <w:p w14:paraId="0D56E564" w14:textId="77777777" w:rsidR="00DA12ED" w:rsidRPr="00201421" w:rsidRDefault="00DA12ED" w:rsidP="0093139F">
            <w:pPr>
              <w:pStyle w:val="Normal6a"/>
            </w:pPr>
            <w:r w:rsidRPr="00201421">
              <w:t>c)</w:t>
            </w:r>
            <w:r w:rsidRPr="00201421">
              <w:tab/>
              <w:t xml:space="preserve">iniciar o adaptar la cooperación, de conformidad con el Derecho de la competencia, con otros prestadores de servicios de </w:t>
            </w:r>
            <w:r w:rsidRPr="00201421">
              <w:rPr>
                <w:b/>
                <w:bCs/>
                <w:i/>
                <w:iCs/>
              </w:rPr>
              <w:t>la sociedad de la información pertinentes</w:t>
            </w:r>
            <w:r w:rsidRPr="00201421">
              <w:t>, autoridades públicas, organizaciones de la sociedad civil o, en su caso, entidades a las que se haya concedido la condición de alertadores fiables de conformidad con el artículo 19 del Reglamento (UE).../... [relativo a un mercado único de servicios digitales (Ley de servicios digitales) y por el que se modifica la Directiva 2000/31/CE].</w:t>
            </w:r>
          </w:p>
        </w:tc>
      </w:tr>
    </w:tbl>
    <w:p w14:paraId="09D5A3A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3F3ECCC" w14:textId="77777777" w:rsidR="00DA12ED" w:rsidRPr="00201421" w:rsidRDefault="00DA12ED" w:rsidP="00DA12ED">
      <w:r w:rsidRPr="00201421">
        <w:rPr>
          <w:rStyle w:val="HideTWBExt"/>
        </w:rPr>
        <w:t>&lt;/Amend&gt;</w:t>
      </w:r>
    </w:p>
    <w:p w14:paraId="50FD965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764</w:t>
      </w:r>
      <w:r w:rsidRPr="00201421">
        <w:rPr>
          <w:rStyle w:val="HideTWBExt"/>
          <w:b w:val="0"/>
        </w:rPr>
        <w:t>&lt;/NumAm&gt;</w:t>
      </w:r>
    </w:p>
    <w:p w14:paraId="2B7E26BB" w14:textId="77777777" w:rsidR="00DA12ED" w:rsidRPr="00201421" w:rsidRDefault="00DA12ED" w:rsidP="00DA12ED">
      <w:pPr>
        <w:pStyle w:val="NormalBold"/>
      </w:pPr>
      <w:r w:rsidRPr="00201421">
        <w:rPr>
          <w:rStyle w:val="HideTWBExt"/>
          <w:b w:val="0"/>
        </w:rPr>
        <w:t>&lt;RepeatBlock-By&gt;&lt;Members&gt;</w:t>
      </w:r>
      <w:r w:rsidRPr="00201421">
        <w:t>Alessandra Mussolini</w:t>
      </w:r>
      <w:r w:rsidRPr="00201421">
        <w:rPr>
          <w:rStyle w:val="HideTWBExt"/>
          <w:b w:val="0"/>
        </w:rPr>
        <w:t>&lt;/Members&gt;</w:t>
      </w:r>
    </w:p>
    <w:p w14:paraId="21A0AF93" w14:textId="77777777" w:rsidR="00DA12ED" w:rsidRPr="00201421" w:rsidRDefault="00DA12ED" w:rsidP="00DA12ED">
      <w:pPr>
        <w:pStyle w:val="NormalBold"/>
      </w:pPr>
      <w:r w:rsidRPr="00201421">
        <w:rPr>
          <w:rStyle w:val="HideTWBExt"/>
          <w:b w:val="0"/>
        </w:rPr>
        <w:t>&lt;/RepeatBlock-By&gt;</w:t>
      </w:r>
    </w:p>
    <w:p w14:paraId="2C7C538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89C18B6" w14:textId="77777777" w:rsidR="00DA12ED" w:rsidRPr="00201421" w:rsidRDefault="00DA12ED" w:rsidP="00DA12ED">
      <w:pPr>
        <w:pStyle w:val="NormalBold"/>
      </w:pPr>
      <w:r w:rsidRPr="00201421">
        <w:rPr>
          <w:rStyle w:val="HideTWBExt"/>
          <w:b w:val="0"/>
        </w:rPr>
        <w:t>&lt;Article&gt;</w:t>
      </w:r>
      <w:r w:rsidRPr="00201421">
        <w:t>Artículo 4 – apartado 1 – letra c – punto 1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5410835" w14:textId="77777777" w:rsidTr="0093139F">
        <w:trPr>
          <w:trHeight w:hRule="exact" w:val="240"/>
          <w:jc w:val="center"/>
        </w:trPr>
        <w:tc>
          <w:tcPr>
            <w:tcW w:w="9752" w:type="dxa"/>
            <w:gridSpan w:val="2"/>
          </w:tcPr>
          <w:p w14:paraId="576CD555" w14:textId="77777777" w:rsidR="00DA12ED" w:rsidRPr="00201421" w:rsidRDefault="00DA12ED" w:rsidP="0093139F"/>
        </w:tc>
      </w:tr>
      <w:tr w:rsidR="00DA12ED" w:rsidRPr="00201421" w14:paraId="5436BECD" w14:textId="77777777" w:rsidTr="0093139F">
        <w:trPr>
          <w:trHeight w:val="240"/>
          <w:jc w:val="center"/>
        </w:trPr>
        <w:tc>
          <w:tcPr>
            <w:tcW w:w="4876" w:type="dxa"/>
          </w:tcPr>
          <w:p w14:paraId="2AE48311" w14:textId="77777777" w:rsidR="00DA12ED" w:rsidRPr="00201421" w:rsidRDefault="00DA12ED" w:rsidP="0093139F">
            <w:pPr>
              <w:pStyle w:val="AmColumnHeading"/>
            </w:pPr>
            <w:r w:rsidRPr="00201421">
              <w:t>Texto de la Comisión</w:t>
            </w:r>
          </w:p>
        </w:tc>
        <w:tc>
          <w:tcPr>
            <w:tcW w:w="4876" w:type="dxa"/>
          </w:tcPr>
          <w:p w14:paraId="1B84E44B" w14:textId="77777777" w:rsidR="00DA12ED" w:rsidRPr="00201421" w:rsidRDefault="00DA12ED" w:rsidP="0093139F">
            <w:pPr>
              <w:pStyle w:val="AmColumnHeading"/>
            </w:pPr>
            <w:r w:rsidRPr="00201421">
              <w:t>Enmienda</w:t>
            </w:r>
          </w:p>
        </w:tc>
      </w:tr>
      <w:tr w:rsidR="00DA12ED" w:rsidRPr="00201421" w14:paraId="10DDDB33" w14:textId="77777777" w:rsidTr="0093139F">
        <w:trPr>
          <w:jc w:val="center"/>
        </w:trPr>
        <w:tc>
          <w:tcPr>
            <w:tcW w:w="4876" w:type="dxa"/>
          </w:tcPr>
          <w:p w14:paraId="5342A918" w14:textId="77777777" w:rsidR="00DA12ED" w:rsidRPr="00201421" w:rsidRDefault="00DA12ED" w:rsidP="0093139F">
            <w:pPr>
              <w:pStyle w:val="Normal6a"/>
            </w:pPr>
          </w:p>
        </w:tc>
        <w:tc>
          <w:tcPr>
            <w:tcW w:w="4876" w:type="dxa"/>
          </w:tcPr>
          <w:p w14:paraId="3F5DE9C4" w14:textId="77777777" w:rsidR="00DA12ED" w:rsidRPr="00201421" w:rsidRDefault="00DA12ED" w:rsidP="0093139F">
            <w:pPr>
              <w:pStyle w:val="Normal6a"/>
            </w:pPr>
            <w:r w:rsidRPr="00201421">
              <w:rPr>
                <w:b/>
                <w:i/>
              </w:rPr>
              <w:t>1)</w:t>
            </w:r>
            <w:r w:rsidRPr="00201421">
              <w:tab/>
            </w:r>
            <w:r w:rsidRPr="00201421">
              <w:rPr>
                <w:b/>
                <w:i/>
              </w:rPr>
              <w:t>introducir un icono visible y fácilmente identificable que permita denunciar de forma inmediata y eficaz los contenidos que se consideran inapropiados en virtud del artículo 1 del presente Reglamento.</w:t>
            </w:r>
          </w:p>
        </w:tc>
      </w:tr>
    </w:tbl>
    <w:p w14:paraId="2A2EE29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{IT}</w:t>
      </w:r>
      <w:r w:rsidRPr="00201421">
        <w:t>it</w:t>
      </w:r>
      <w:r w:rsidRPr="00201421">
        <w:rPr>
          <w:rStyle w:val="HideTWBExt"/>
        </w:rPr>
        <w:t>&lt;/Original&gt;</w:t>
      </w:r>
    </w:p>
    <w:p w14:paraId="1F3341EF" w14:textId="064604BB" w:rsidR="00DA12ED" w:rsidRPr="00201421" w:rsidRDefault="00DA12ED" w:rsidP="00DA12ED">
      <w:r w:rsidRPr="00201421">
        <w:rPr>
          <w:rStyle w:val="HideTWBExt"/>
        </w:rPr>
        <w:t>&lt;/Amend&gt;</w:t>
      </w:r>
    </w:p>
    <w:p w14:paraId="5398211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765</w:t>
      </w:r>
      <w:r w:rsidRPr="00201421">
        <w:rPr>
          <w:rStyle w:val="HideTWBExt"/>
          <w:b w:val="0"/>
        </w:rPr>
        <w:t>&lt;/NumAm&gt;</w:t>
      </w:r>
    </w:p>
    <w:p w14:paraId="0E3B77E8"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1A73CA5D" w14:textId="77777777" w:rsidR="00DA12ED" w:rsidRPr="00201421" w:rsidRDefault="00DA12ED" w:rsidP="00DA12ED">
      <w:pPr>
        <w:pStyle w:val="NormalBold"/>
      </w:pPr>
      <w:r w:rsidRPr="00201421">
        <w:rPr>
          <w:rStyle w:val="HideTWBExt"/>
          <w:b w:val="0"/>
        </w:rPr>
        <w:t>&lt;/RepeatBlock-By&gt;</w:t>
      </w:r>
    </w:p>
    <w:p w14:paraId="6727056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F076CC0" w14:textId="77777777" w:rsidR="00DA12ED" w:rsidRPr="00201421" w:rsidRDefault="00DA12ED" w:rsidP="00DA12ED">
      <w:pPr>
        <w:pStyle w:val="NormalBold"/>
      </w:pPr>
      <w:r w:rsidRPr="00201421">
        <w:rPr>
          <w:rStyle w:val="HideTWBExt"/>
          <w:b w:val="0"/>
        </w:rPr>
        <w:t>&lt;Article&gt;</w:t>
      </w:r>
      <w:r w:rsidRPr="00201421">
        <w:t>Artículo 4 – apartado 1 – letra c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6DE4E50" w14:textId="77777777" w:rsidTr="0093139F">
        <w:trPr>
          <w:trHeight w:val="240"/>
          <w:jc w:val="center"/>
        </w:trPr>
        <w:tc>
          <w:tcPr>
            <w:tcW w:w="9752" w:type="dxa"/>
            <w:gridSpan w:val="2"/>
          </w:tcPr>
          <w:p w14:paraId="3AE3F943" w14:textId="77777777" w:rsidR="00DA12ED" w:rsidRPr="00201421" w:rsidRDefault="00DA12ED" w:rsidP="0093139F"/>
        </w:tc>
      </w:tr>
      <w:tr w:rsidR="00DA12ED" w:rsidRPr="00201421" w14:paraId="08E17C1A" w14:textId="77777777" w:rsidTr="0093139F">
        <w:trPr>
          <w:trHeight w:val="240"/>
          <w:jc w:val="center"/>
        </w:trPr>
        <w:tc>
          <w:tcPr>
            <w:tcW w:w="4876" w:type="dxa"/>
          </w:tcPr>
          <w:p w14:paraId="296F3E23" w14:textId="77777777" w:rsidR="00DA12ED" w:rsidRPr="00201421" w:rsidRDefault="00DA12ED" w:rsidP="0093139F">
            <w:pPr>
              <w:pStyle w:val="AmColumnHeading"/>
            </w:pPr>
            <w:r w:rsidRPr="00201421">
              <w:t>Texto de la Comisión</w:t>
            </w:r>
          </w:p>
        </w:tc>
        <w:tc>
          <w:tcPr>
            <w:tcW w:w="4876" w:type="dxa"/>
          </w:tcPr>
          <w:p w14:paraId="2BAF8DD9" w14:textId="77777777" w:rsidR="00DA12ED" w:rsidRPr="00201421" w:rsidRDefault="00DA12ED" w:rsidP="0093139F">
            <w:pPr>
              <w:pStyle w:val="AmColumnHeading"/>
            </w:pPr>
            <w:r w:rsidRPr="00201421">
              <w:t>Enmienda</w:t>
            </w:r>
          </w:p>
        </w:tc>
      </w:tr>
      <w:tr w:rsidR="00DA12ED" w:rsidRPr="00201421" w14:paraId="16244758" w14:textId="77777777" w:rsidTr="0093139F">
        <w:trPr>
          <w:jc w:val="center"/>
        </w:trPr>
        <w:tc>
          <w:tcPr>
            <w:tcW w:w="4876" w:type="dxa"/>
          </w:tcPr>
          <w:p w14:paraId="4D62A2BF" w14:textId="77777777" w:rsidR="00DA12ED" w:rsidRPr="00201421" w:rsidRDefault="00DA12ED" w:rsidP="0093139F">
            <w:pPr>
              <w:pStyle w:val="Normal6a"/>
            </w:pPr>
          </w:p>
        </w:tc>
        <w:tc>
          <w:tcPr>
            <w:tcW w:w="4876" w:type="dxa"/>
          </w:tcPr>
          <w:p w14:paraId="5C0A6728" w14:textId="77777777" w:rsidR="00DA12ED" w:rsidRPr="00201421" w:rsidRDefault="00DA12ED" w:rsidP="0093139F">
            <w:pPr>
              <w:pStyle w:val="Normal6a"/>
            </w:pPr>
            <w:r w:rsidRPr="00201421">
              <w:rPr>
                <w:b/>
                <w:i/>
              </w:rPr>
              <w:t>c bis)</w:t>
            </w:r>
            <w:r w:rsidRPr="00201421">
              <w:tab/>
            </w:r>
            <w:r w:rsidRPr="00201421">
              <w:rPr>
                <w:b/>
                <w:i/>
              </w:rPr>
              <w:t>establecer medidas de prevención específicas para resaltar los riesgos relacionados con el uso de su servicio. Dicha comunicación deberá dirigirse tanto a los usuarios menores por medios adaptados a estos, como a los progenitores.</w:t>
            </w:r>
          </w:p>
        </w:tc>
      </w:tr>
    </w:tbl>
    <w:p w14:paraId="08D1BE5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17F81AB" w14:textId="77777777" w:rsidR="00DA12ED" w:rsidRPr="00201421" w:rsidRDefault="00DA12ED" w:rsidP="00DA12ED">
      <w:r w:rsidRPr="00201421">
        <w:rPr>
          <w:rStyle w:val="HideTWBExt"/>
        </w:rPr>
        <w:t>&lt;/Amend&gt;</w:t>
      </w:r>
    </w:p>
    <w:p w14:paraId="7148D5F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766</w:t>
      </w:r>
      <w:r w:rsidRPr="00201421">
        <w:rPr>
          <w:rStyle w:val="HideTWBExt"/>
          <w:b w:val="0"/>
        </w:rPr>
        <w:t>&lt;/NumAm&gt;</w:t>
      </w:r>
    </w:p>
    <w:p w14:paraId="12464918"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2D6ECCB3" w14:textId="77777777" w:rsidR="00DA12ED" w:rsidRPr="00201421" w:rsidRDefault="00DA12ED" w:rsidP="00DA12ED">
      <w:pPr>
        <w:pStyle w:val="NormalBold"/>
      </w:pPr>
      <w:r w:rsidRPr="00201421">
        <w:rPr>
          <w:rStyle w:val="HideTWBExt"/>
          <w:b w:val="0"/>
        </w:rPr>
        <w:t>&lt;/RepeatBlock-By&gt;</w:t>
      </w:r>
    </w:p>
    <w:p w14:paraId="0EAFC49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815E5B2" w14:textId="77777777" w:rsidR="00DA12ED" w:rsidRPr="00201421" w:rsidRDefault="00DA12ED" w:rsidP="00DA12ED">
      <w:pPr>
        <w:pStyle w:val="NormalBold"/>
      </w:pPr>
      <w:r w:rsidRPr="00201421">
        <w:rPr>
          <w:rStyle w:val="HideTWBExt"/>
          <w:b w:val="0"/>
        </w:rPr>
        <w:t>&lt;Article&gt;</w:t>
      </w:r>
      <w:r w:rsidRPr="00201421">
        <w:t>Artículo 4 – apartado 1 – letra c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F85BC61" w14:textId="77777777" w:rsidTr="0093139F">
        <w:trPr>
          <w:trHeight w:val="240"/>
          <w:jc w:val="center"/>
        </w:trPr>
        <w:tc>
          <w:tcPr>
            <w:tcW w:w="9752" w:type="dxa"/>
            <w:gridSpan w:val="2"/>
          </w:tcPr>
          <w:p w14:paraId="4B199569" w14:textId="77777777" w:rsidR="00DA12ED" w:rsidRPr="00201421" w:rsidRDefault="00DA12ED" w:rsidP="0093139F"/>
        </w:tc>
      </w:tr>
      <w:tr w:rsidR="00DA12ED" w:rsidRPr="00201421" w14:paraId="49E93D1F" w14:textId="77777777" w:rsidTr="0093139F">
        <w:trPr>
          <w:trHeight w:val="240"/>
          <w:jc w:val="center"/>
        </w:trPr>
        <w:tc>
          <w:tcPr>
            <w:tcW w:w="4876" w:type="dxa"/>
          </w:tcPr>
          <w:p w14:paraId="3898A9E8" w14:textId="77777777" w:rsidR="00DA12ED" w:rsidRPr="00201421" w:rsidRDefault="00DA12ED" w:rsidP="0093139F">
            <w:pPr>
              <w:pStyle w:val="AmColumnHeading"/>
            </w:pPr>
            <w:r w:rsidRPr="00201421">
              <w:t>Texto de la Comisión</w:t>
            </w:r>
          </w:p>
        </w:tc>
        <w:tc>
          <w:tcPr>
            <w:tcW w:w="4876" w:type="dxa"/>
          </w:tcPr>
          <w:p w14:paraId="53BB0CDC" w14:textId="77777777" w:rsidR="00DA12ED" w:rsidRPr="00201421" w:rsidRDefault="00DA12ED" w:rsidP="0093139F">
            <w:pPr>
              <w:pStyle w:val="AmColumnHeading"/>
            </w:pPr>
            <w:r w:rsidRPr="00201421">
              <w:t>Enmienda</w:t>
            </w:r>
          </w:p>
        </w:tc>
      </w:tr>
      <w:tr w:rsidR="00DA12ED" w:rsidRPr="00201421" w14:paraId="7350B1F9" w14:textId="77777777" w:rsidTr="0093139F">
        <w:trPr>
          <w:jc w:val="center"/>
        </w:trPr>
        <w:tc>
          <w:tcPr>
            <w:tcW w:w="4876" w:type="dxa"/>
          </w:tcPr>
          <w:p w14:paraId="13DAA901" w14:textId="77777777" w:rsidR="00DA12ED" w:rsidRPr="00201421" w:rsidRDefault="00DA12ED" w:rsidP="0093139F">
            <w:pPr>
              <w:pStyle w:val="Normal6a"/>
            </w:pPr>
          </w:p>
        </w:tc>
        <w:tc>
          <w:tcPr>
            <w:tcW w:w="4876" w:type="dxa"/>
          </w:tcPr>
          <w:p w14:paraId="46923D91" w14:textId="77777777" w:rsidR="00DA12ED" w:rsidRPr="00201421" w:rsidRDefault="00DA12ED" w:rsidP="0093139F">
            <w:pPr>
              <w:pStyle w:val="Normal6a"/>
            </w:pPr>
            <w:r w:rsidRPr="00201421">
              <w:rPr>
                <w:b/>
                <w:i/>
              </w:rPr>
              <w:t>c bis)</w:t>
            </w:r>
            <w:r w:rsidRPr="00201421">
              <w:tab/>
            </w:r>
            <w:r w:rsidRPr="00201421">
              <w:rPr>
                <w:b/>
                <w:i/>
              </w:rPr>
              <w:t>permitir a los usuarios señalar o notificar al prestador los abusos sexuales de menores en línea a través de herramientas fácilmente accesibles y adaptadas a la edad, incluidos los canales de denuncia anónima ya disponibles;</w:t>
            </w:r>
          </w:p>
        </w:tc>
      </w:tr>
    </w:tbl>
    <w:p w14:paraId="79C8968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F441A5B" w14:textId="77777777" w:rsidR="00DA12ED" w:rsidRPr="00201421" w:rsidRDefault="00DA12ED" w:rsidP="00DA12ED">
      <w:r w:rsidRPr="00201421">
        <w:rPr>
          <w:rStyle w:val="HideTWBExt"/>
        </w:rPr>
        <w:t>&lt;/Amend&gt;</w:t>
      </w:r>
    </w:p>
    <w:p w14:paraId="2F8086B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767</w:t>
      </w:r>
      <w:r w:rsidRPr="00201421">
        <w:rPr>
          <w:rStyle w:val="HideTWBExt"/>
          <w:b w:val="0"/>
        </w:rPr>
        <w:t>&lt;/NumAm&gt;</w:t>
      </w:r>
    </w:p>
    <w:p w14:paraId="70BC0047"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 Theresa Bielowski</w:t>
      </w:r>
      <w:r w:rsidRPr="00201421">
        <w:rPr>
          <w:rStyle w:val="HideTWBExt"/>
          <w:b w:val="0"/>
        </w:rPr>
        <w:t>&lt;/Members&gt;</w:t>
      </w:r>
    </w:p>
    <w:p w14:paraId="776384AC" w14:textId="77777777" w:rsidR="00DA12ED" w:rsidRPr="00201421" w:rsidRDefault="00DA12ED" w:rsidP="00DA12ED">
      <w:pPr>
        <w:pStyle w:val="NormalBold"/>
      </w:pPr>
      <w:r w:rsidRPr="00201421">
        <w:rPr>
          <w:rStyle w:val="HideTWBExt"/>
          <w:b w:val="0"/>
        </w:rPr>
        <w:t>&lt;/RepeatBlock-By&gt;</w:t>
      </w:r>
    </w:p>
    <w:p w14:paraId="3FE5B57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A6E8CBC" w14:textId="77777777" w:rsidR="00DA12ED" w:rsidRPr="00201421" w:rsidRDefault="00DA12ED" w:rsidP="00DA12ED">
      <w:pPr>
        <w:pStyle w:val="NormalBold"/>
      </w:pPr>
      <w:r w:rsidRPr="00201421">
        <w:rPr>
          <w:rStyle w:val="HideTWBExt"/>
          <w:b w:val="0"/>
        </w:rPr>
        <w:t>&lt;Article&gt;</w:t>
      </w:r>
      <w:r w:rsidRPr="00201421">
        <w:t>Artículo 4 – apartado 1 – letra c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5FBDCBC" w14:textId="77777777" w:rsidTr="0093139F">
        <w:trPr>
          <w:trHeight w:val="240"/>
          <w:jc w:val="center"/>
        </w:trPr>
        <w:tc>
          <w:tcPr>
            <w:tcW w:w="9752" w:type="dxa"/>
            <w:gridSpan w:val="2"/>
          </w:tcPr>
          <w:p w14:paraId="2E19FC96" w14:textId="77777777" w:rsidR="00DA12ED" w:rsidRPr="00201421" w:rsidRDefault="00DA12ED" w:rsidP="0093139F"/>
        </w:tc>
      </w:tr>
      <w:tr w:rsidR="00DA12ED" w:rsidRPr="00201421" w14:paraId="6F1AFB86" w14:textId="77777777" w:rsidTr="0093139F">
        <w:trPr>
          <w:trHeight w:val="240"/>
          <w:jc w:val="center"/>
        </w:trPr>
        <w:tc>
          <w:tcPr>
            <w:tcW w:w="4876" w:type="dxa"/>
          </w:tcPr>
          <w:p w14:paraId="1A4FF4C3" w14:textId="77777777" w:rsidR="00DA12ED" w:rsidRPr="00201421" w:rsidRDefault="00DA12ED" w:rsidP="0093139F">
            <w:pPr>
              <w:pStyle w:val="AmColumnHeading"/>
            </w:pPr>
            <w:r w:rsidRPr="00201421">
              <w:t>Texto de la Comisión</w:t>
            </w:r>
          </w:p>
        </w:tc>
        <w:tc>
          <w:tcPr>
            <w:tcW w:w="4876" w:type="dxa"/>
          </w:tcPr>
          <w:p w14:paraId="086D95DD" w14:textId="77777777" w:rsidR="00DA12ED" w:rsidRPr="00201421" w:rsidRDefault="00DA12ED" w:rsidP="0093139F">
            <w:pPr>
              <w:pStyle w:val="AmColumnHeading"/>
            </w:pPr>
            <w:r w:rsidRPr="00201421">
              <w:t>Enmienda</w:t>
            </w:r>
          </w:p>
        </w:tc>
      </w:tr>
      <w:tr w:rsidR="00DA12ED" w:rsidRPr="00201421" w14:paraId="4BF8D914" w14:textId="77777777" w:rsidTr="0093139F">
        <w:trPr>
          <w:jc w:val="center"/>
        </w:trPr>
        <w:tc>
          <w:tcPr>
            <w:tcW w:w="4876" w:type="dxa"/>
          </w:tcPr>
          <w:p w14:paraId="79304561" w14:textId="77777777" w:rsidR="00DA12ED" w:rsidRPr="00201421" w:rsidRDefault="00DA12ED" w:rsidP="0093139F">
            <w:pPr>
              <w:pStyle w:val="Normal6a"/>
            </w:pPr>
          </w:p>
        </w:tc>
        <w:tc>
          <w:tcPr>
            <w:tcW w:w="4876" w:type="dxa"/>
          </w:tcPr>
          <w:p w14:paraId="4BE28443" w14:textId="77777777" w:rsidR="00DA12ED" w:rsidRPr="00201421" w:rsidRDefault="00DA12ED" w:rsidP="0093139F">
            <w:pPr>
              <w:pStyle w:val="Normal6a"/>
            </w:pPr>
            <w:r w:rsidRPr="00201421">
              <w:rPr>
                <w:b/>
                <w:i/>
              </w:rPr>
              <w:t>c bis)</w:t>
            </w:r>
            <w:r w:rsidRPr="00201421">
              <w:tab/>
            </w:r>
            <w:r w:rsidRPr="00201421">
              <w:rPr>
                <w:b/>
                <w:i/>
              </w:rPr>
              <w:t>reforzar las medidas de sensibilización y adaptar su interfaz en línea para la ampliación de la información a los usuarios, incluida la información apropiada para los menores específica del riesgo identificado;</w:t>
            </w:r>
          </w:p>
        </w:tc>
      </w:tr>
    </w:tbl>
    <w:p w14:paraId="24ACACD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F6F35AF" w14:textId="77777777" w:rsidR="00DA12ED" w:rsidRPr="00201421" w:rsidRDefault="00DA12ED" w:rsidP="00DA12ED">
      <w:r w:rsidRPr="00201421">
        <w:rPr>
          <w:rStyle w:val="HideTWBExt"/>
        </w:rPr>
        <w:t>&lt;/Amend&gt;</w:t>
      </w:r>
    </w:p>
    <w:p w14:paraId="41D3803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768</w:t>
      </w:r>
      <w:r w:rsidRPr="00201421">
        <w:rPr>
          <w:rStyle w:val="HideTWBExt"/>
          <w:b w:val="0"/>
        </w:rPr>
        <w:t>&lt;/NumAm&gt;</w:t>
      </w:r>
    </w:p>
    <w:p w14:paraId="69EAF9D3"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67EFBCD"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08ED3C0"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25E0C00"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CFF05A9"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E890970" w14:textId="77777777" w:rsidR="00DA12ED" w:rsidRPr="00201421" w:rsidRDefault="00DA12ED" w:rsidP="00DA12ED">
      <w:pPr>
        <w:pStyle w:val="NormalBold"/>
      </w:pPr>
      <w:r w:rsidRPr="00201421">
        <w:rPr>
          <w:rStyle w:val="HideTWBExt"/>
          <w:b w:val="0"/>
        </w:rPr>
        <w:t>&lt;/RepeatBlock-By&gt;</w:t>
      </w:r>
    </w:p>
    <w:p w14:paraId="3A3BBB2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0884447" w14:textId="77777777" w:rsidR="00DA12ED" w:rsidRPr="00201421" w:rsidRDefault="00DA12ED" w:rsidP="00DA12ED">
      <w:pPr>
        <w:pStyle w:val="NormalBold"/>
      </w:pPr>
      <w:r w:rsidRPr="00201421">
        <w:rPr>
          <w:rStyle w:val="HideTWBExt"/>
          <w:b w:val="0"/>
        </w:rPr>
        <w:t>&lt;Article&gt;</w:t>
      </w:r>
      <w:r w:rsidRPr="00201421">
        <w:t>Artículo 4 – apartado 1 – letra c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E05C133" w14:textId="77777777" w:rsidTr="0093139F">
        <w:trPr>
          <w:trHeight w:val="240"/>
          <w:jc w:val="center"/>
        </w:trPr>
        <w:tc>
          <w:tcPr>
            <w:tcW w:w="9752" w:type="dxa"/>
            <w:gridSpan w:val="2"/>
          </w:tcPr>
          <w:p w14:paraId="26B02199" w14:textId="77777777" w:rsidR="00DA12ED" w:rsidRPr="00201421" w:rsidRDefault="00DA12ED" w:rsidP="0093139F"/>
        </w:tc>
      </w:tr>
      <w:tr w:rsidR="00DA12ED" w:rsidRPr="00201421" w14:paraId="44F0F8FE" w14:textId="77777777" w:rsidTr="0093139F">
        <w:trPr>
          <w:trHeight w:val="240"/>
          <w:jc w:val="center"/>
        </w:trPr>
        <w:tc>
          <w:tcPr>
            <w:tcW w:w="4876" w:type="dxa"/>
          </w:tcPr>
          <w:p w14:paraId="4DD19A77" w14:textId="77777777" w:rsidR="00DA12ED" w:rsidRPr="00201421" w:rsidRDefault="00DA12ED" w:rsidP="0093139F">
            <w:pPr>
              <w:pStyle w:val="AmColumnHeading"/>
            </w:pPr>
            <w:r w:rsidRPr="00201421">
              <w:t>Texto de la Comisión</w:t>
            </w:r>
          </w:p>
        </w:tc>
        <w:tc>
          <w:tcPr>
            <w:tcW w:w="4876" w:type="dxa"/>
          </w:tcPr>
          <w:p w14:paraId="7D1FB85E" w14:textId="77777777" w:rsidR="00DA12ED" w:rsidRPr="00201421" w:rsidRDefault="00DA12ED" w:rsidP="0093139F">
            <w:pPr>
              <w:pStyle w:val="AmColumnHeading"/>
            </w:pPr>
            <w:r w:rsidRPr="00201421">
              <w:t>Enmienda</w:t>
            </w:r>
          </w:p>
        </w:tc>
      </w:tr>
      <w:tr w:rsidR="00DA12ED" w:rsidRPr="00201421" w14:paraId="57E11A0A" w14:textId="77777777" w:rsidTr="0093139F">
        <w:trPr>
          <w:jc w:val="center"/>
        </w:trPr>
        <w:tc>
          <w:tcPr>
            <w:tcW w:w="4876" w:type="dxa"/>
          </w:tcPr>
          <w:p w14:paraId="6B8CF213" w14:textId="77777777" w:rsidR="00DA12ED" w:rsidRPr="00201421" w:rsidRDefault="00DA12ED" w:rsidP="0093139F">
            <w:pPr>
              <w:pStyle w:val="Normal6a"/>
            </w:pPr>
          </w:p>
        </w:tc>
        <w:tc>
          <w:tcPr>
            <w:tcW w:w="4876" w:type="dxa"/>
          </w:tcPr>
          <w:p w14:paraId="192FBFE3" w14:textId="77777777" w:rsidR="00DA12ED" w:rsidRPr="00201421" w:rsidRDefault="00DA12ED" w:rsidP="0093139F">
            <w:pPr>
              <w:pStyle w:val="Normal6a"/>
            </w:pPr>
            <w:r w:rsidRPr="00201421">
              <w:rPr>
                <w:b/>
                <w:i/>
              </w:rPr>
              <w:t>c bis)</w:t>
            </w:r>
            <w:r w:rsidRPr="00201421">
              <w:tab/>
            </w:r>
            <w:r w:rsidRPr="00201421">
              <w:rPr>
                <w:b/>
                <w:i/>
              </w:rPr>
              <w:t>adaptar el diseño, las características y las funciones de sus servicios con el fin de garantizar un elevado nivel de privacidad, seguridad y protección de datos desde el diseño y por defecto;</w:t>
            </w:r>
          </w:p>
        </w:tc>
      </w:tr>
    </w:tbl>
    <w:p w14:paraId="71B0E2C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9F8AA69" w14:textId="77777777" w:rsidR="00DA12ED" w:rsidRPr="00201421" w:rsidRDefault="00DA12ED" w:rsidP="00DA12ED">
      <w:r w:rsidRPr="00201421">
        <w:rPr>
          <w:rStyle w:val="HideTWBExt"/>
        </w:rPr>
        <w:t>&lt;/Amend&gt;</w:t>
      </w:r>
    </w:p>
    <w:p w14:paraId="27F0609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769</w:t>
      </w:r>
      <w:r w:rsidRPr="00201421">
        <w:rPr>
          <w:rStyle w:val="HideTWBExt"/>
          <w:b w:val="0"/>
        </w:rPr>
        <w:t>&lt;/NumAm&gt;</w:t>
      </w:r>
    </w:p>
    <w:p w14:paraId="4BB78CC7"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5BA0800A" w14:textId="77777777" w:rsidR="00DA12ED" w:rsidRPr="00201421" w:rsidRDefault="00DA12ED" w:rsidP="00DA12ED">
      <w:pPr>
        <w:pStyle w:val="NormalBold"/>
      </w:pPr>
      <w:r w:rsidRPr="00201421">
        <w:rPr>
          <w:rStyle w:val="HideTWBExt"/>
          <w:b w:val="0"/>
        </w:rPr>
        <w:t>&lt;/RepeatBlock-By&gt;</w:t>
      </w:r>
    </w:p>
    <w:p w14:paraId="375CDFF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109DD62" w14:textId="77777777" w:rsidR="00DA12ED" w:rsidRPr="00201421" w:rsidRDefault="00DA12ED" w:rsidP="00DA12ED">
      <w:pPr>
        <w:pStyle w:val="NormalBold"/>
      </w:pPr>
      <w:r w:rsidRPr="00201421">
        <w:rPr>
          <w:rStyle w:val="HideTWBExt"/>
          <w:b w:val="0"/>
        </w:rPr>
        <w:t>&lt;Article&gt;</w:t>
      </w:r>
      <w:r w:rsidRPr="00201421">
        <w:t>Artículo 4 – apartado 1 – letra c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E8E449A" w14:textId="77777777" w:rsidTr="0093139F">
        <w:trPr>
          <w:trHeight w:val="240"/>
          <w:jc w:val="center"/>
        </w:trPr>
        <w:tc>
          <w:tcPr>
            <w:tcW w:w="9752" w:type="dxa"/>
            <w:gridSpan w:val="2"/>
          </w:tcPr>
          <w:p w14:paraId="727E9E5D" w14:textId="77777777" w:rsidR="00DA12ED" w:rsidRPr="00201421" w:rsidRDefault="00DA12ED" w:rsidP="0093139F"/>
        </w:tc>
      </w:tr>
      <w:tr w:rsidR="00DA12ED" w:rsidRPr="00201421" w14:paraId="0525DF6D" w14:textId="77777777" w:rsidTr="0093139F">
        <w:trPr>
          <w:trHeight w:val="240"/>
          <w:jc w:val="center"/>
        </w:trPr>
        <w:tc>
          <w:tcPr>
            <w:tcW w:w="4876" w:type="dxa"/>
          </w:tcPr>
          <w:p w14:paraId="32EAC633" w14:textId="77777777" w:rsidR="00DA12ED" w:rsidRPr="00201421" w:rsidRDefault="00DA12ED" w:rsidP="0093139F">
            <w:pPr>
              <w:pStyle w:val="AmColumnHeading"/>
            </w:pPr>
            <w:r w:rsidRPr="00201421">
              <w:t>Texto de la Comisión</w:t>
            </w:r>
          </w:p>
        </w:tc>
        <w:tc>
          <w:tcPr>
            <w:tcW w:w="4876" w:type="dxa"/>
          </w:tcPr>
          <w:p w14:paraId="73C26EE9" w14:textId="77777777" w:rsidR="00DA12ED" w:rsidRPr="00201421" w:rsidRDefault="00DA12ED" w:rsidP="0093139F">
            <w:pPr>
              <w:pStyle w:val="AmColumnHeading"/>
            </w:pPr>
            <w:r w:rsidRPr="00201421">
              <w:t>Enmienda</w:t>
            </w:r>
          </w:p>
        </w:tc>
      </w:tr>
      <w:tr w:rsidR="00DA12ED" w:rsidRPr="00201421" w14:paraId="47C533FC" w14:textId="77777777" w:rsidTr="0093139F">
        <w:trPr>
          <w:jc w:val="center"/>
        </w:trPr>
        <w:tc>
          <w:tcPr>
            <w:tcW w:w="4876" w:type="dxa"/>
          </w:tcPr>
          <w:p w14:paraId="18F918F7" w14:textId="77777777" w:rsidR="00DA12ED" w:rsidRPr="00201421" w:rsidRDefault="00DA12ED" w:rsidP="0093139F">
            <w:pPr>
              <w:pStyle w:val="Normal6a"/>
            </w:pPr>
          </w:p>
        </w:tc>
        <w:tc>
          <w:tcPr>
            <w:tcW w:w="4876" w:type="dxa"/>
          </w:tcPr>
          <w:p w14:paraId="273F7055" w14:textId="77777777" w:rsidR="00DA12ED" w:rsidRPr="00201421" w:rsidRDefault="00DA12ED" w:rsidP="0093139F">
            <w:pPr>
              <w:pStyle w:val="Normal6a"/>
            </w:pPr>
            <w:r w:rsidRPr="00201421">
              <w:rPr>
                <w:b/>
                <w:i/>
              </w:rPr>
              <w:t>c bis)</w:t>
            </w:r>
            <w:r w:rsidRPr="00201421">
              <w:tab/>
            </w:r>
            <w:r w:rsidRPr="00201421">
              <w:rPr>
                <w:b/>
                <w:i/>
              </w:rPr>
              <w:t>procesar metadatos, de conformidad con el artículo 4 bis;</w:t>
            </w:r>
          </w:p>
        </w:tc>
      </w:tr>
    </w:tbl>
    <w:p w14:paraId="736832D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F7382AC" w14:textId="77777777" w:rsidR="00DA12ED" w:rsidRPr="00201421" w:rsidRDefault="00DA12ED" w:rsidP="00DA12ED">
      <w:r w:rsidRPr="00201421">
        <w:rPr>
          <w:rStyle w:val="HideTWBExt"/>
        </w:rPr>
        <w:t>&lt;/Amend&gt;</w:t>
      </w:r>
    </w:p>
    <w:p w14:paraId="2839CDA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770</w:t>
      </w:r>
      <w:r w:rsidRPr="00201421">
        <w:rPr>
          <w:rStyle w:val="HideTWBExt"/>
          <w:b w:val="0"/>
        </w:rPr>
        <w:t>&lt;/NumAm&gt;</w:t>
      </w:r>
    </w:p>
    <w:p w14:paraId="4C93E4F3"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60C31139" w14:textId="77777777" w:rsidR="00DA12ED" w:rsidRPr="00201421" w:rsidRDefault="00DA12ED" w:rsidP="00DA12ED">
      <w:pPr>
        <w:pStyle w:val="NormalBold"/>
      </w:pPr>
      <w:r w:rsidRPr="00201421">
        <w:rPr>
          <w:rStyle w:val="HideTWBExt"/>
          <w:b w:val="0"/>
        </w:rPr>
        <w:t>&lt;/RepeatBlock-By&gt;</w:t>
      </w:r>
    </w:p>
    <w:p w14:paraId="3678947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AE4947D" w14:textId="77777777" w:rsidR="00DA12ED" w:rsidRPr="00201421" w:rsidRDefault="00DA12ED" w:rsidP="00DA12ED">
      <w:pPr>
        <w:pStyle w:val="NormalBold"/>
      </w:pPr>
      <w:r w:rsidRPr="00201421">
        <w:rPr>
          <w:rStyle w:val="HideTWBExt"/>
          <w:b w:val="0"/>
        </w:rPr>
        <w:t>&lt;Article&gt;</w:t>
      </w:r>
      <w:r w:rsidRPr="00201421">
        <w:t>Artículo 4 – apartado 1 – letra c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F41AB3F" w14:textId="77777777" w:rsidTr="0093139F">
        <w:trPr>
          <w:trHeight w:val="240"/>
          <w:jc w:val="center"/>
        </w:trPr>
        <w:tc>
          <w:tcPr>
            <w:tcW w:w="9752" w:type="dxa"/>
            <w:gridSpan w:val="2"/>
          </w:tcPr>
          <w:p w14:paraId="3E215188" w14:textId="77777777" w:rsidR="00DA12ED" w:rsidRPr="00201421" w:rsidRDefault="00DA12ED" w:rsidP="0093139F"/>
        </w:tc>
      </w:tr>
      <w:tr w:rsidR="00DA12ED" w:rsidRPr="00201421" w14:paraId="61C044F1" w14:textId="77777777" w:rsidTr="0093139F">
        <w:trPr>
          <w:trHeight w:val="240"/>
          <w:jc w:val="center"/>
        </w:trPr>
        <w:tc>
          <w:tcPr>
            <w:tcW w:w="4876" w:type="dxa"/>
          </w:tcPr>
          <w:p w14:paraId="35534563" w14:textId="77777777" w:rsidR="00DA12ED" w:rsidRPr="00201421" w:rsidRDefault="00DA12ED" w:rsidP="0093139F">
            <w:pPr>
              <w:pStyle w:val="AmColumnHeading"/>
            </w:pPr>
            <w:r w:rsidRPr="00201421">
              <w:t>Texto de la Comisión</w:t>
            </w:r>
          </w:p>
        </w:tc>
        <w:tc>
          <w:tcPr>
            <w:tcW w:w="4876" w:type="dxa"/>
          </w:tcPr>
          <w:p w14:paraId="5699B4F7" w14:textId="77777777" w:rsidR="00DA12ED" w:rsidRPr="00201421" w:rsidRDefault="00DA12ED" w:rsidP="0093139F">
            <w:pPr>
              <w:pStyle w:val="AmColumnHeading"/>
            </w:pPr>
            <w:r w:rsidRPr="00201421">
              <w:t>Enmienda</w:t>
            </w:r>
          </w:p>
        </w:tc>
      </w:tr>
      <w:tr w:rsidR="00DA12ED" w:rsidRPr="00201421" w14:paraId="69E8AC93" w14:textId="77777777" w:rsidTr="0093139F">
        <w:trPr>
          <w:jc w:val="center"/>
        </w:trPr>
        <w:tc>
          <w:tcPr>
            <w:tcW w:w="4876" w:type="dxa"/>
          </w:tcPr>
          <w:p w14:paraId="2821A9E5" w14:textId="77777777" w:rsidR="00DA12ED" w:rsidRPr="00201421" w:rsidRDefault="00DA12ED" w:rsidP="0093139F">
            <w:pPr>
              <w:pStyle w:val="Normal6a"/>
            </w:pPr>
          </w:p>
        </w:tc>
        <w:tc>
          <w:tcPr>
            <w:tcW w:w="4876" w:type="dxa"/>
          </w:tcPr>
          <w:p w14:paraId="2E7F6F96" w14:textId="77777777" w:rsidR="00DA12ED" w:rsidRPr="00201421" w:rsidRDefault="00DA12ED" w:rsidP="0093139F">
            <w:pPr>
              <w:pStyle w:val="Normal6a"/>
            </w:pPr>
            <w:r w:rsidRPr="00201421">
              <w:rPr>
                <w:b/>
                <w:i/>
              </w:rPr>
              <w:t>c ter)</w:t>
            </w:r>
            <w:r w:rsidRPr="00201421">
              <w:tab/>
            </w:r>
            <w:r w:rsidRPr="00201421">
              <w:rPr>
                <w:b/>
                <w:i/>
              </w:rPr>
              <w:t>establecer un mecanismo de denuncia específico adaptado a los menores y fácilmente accesible. Dichas herramientas deberán ser visibles y fácilmente accesibles por el usuario desde la página web de comunicación directa.</w:t>
            </w:r>
          </w:p>
        </w:tc>
      </w:tr>
    </w:tbl>
    <w:p w14:paraId="1E31708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9B5A3F5" w14:textId="77777777" w:rsidR="00DA12ED" w:rsidRPr="00201421" w:rsidRDefault="00DA12ED" w:rsidP="00DA12ED">
      <w:r w:rsidRPr="00201421">
        <w:rPr>
          <w:rStyle w:val="HideTWBExt"/>
        </w:rPr>
        <w:t>&lt;/Amend&gt;</w:t>
      </w:r>
    </w:p>
    <w:p w14:paraId="57DAD11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771</w:t>
      </w:r>
      <w:r w:rsidRPr="00201421">
        <w:rPr>
          <w:rStyle w:val="HideTWBExt"/>
          <w:b w:val="0"/>
        </w:rPr>
        <w:t>&lt;/NumAm&gt;</w:t>
      </w:r>
    </w:p>
    <w:p w14:paraId="0093DBEA"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436845D9" w14:textId="77777777" w:rsidR="00DA12ED" w:rsidRPr="00201421" w:rsidRDefault="00DA12ED" w:rsidP="00DA12ED">
      <w:pPr>
        <w:pStyle w:val="NormalBold"/>
      </w:pPr>
      <w:r w:rsidRPr="00201421">
        <w:rPr>
          <w:rStyle w:val="HideTWBExt"/>
          <w:b w:val="0"/>
        </w:rPr>
        <w:t>&lt;/RepeatBlock-By&gt;</w:t>
      </w:r>
    </w:p>
    <w:p w14:paraId="124C654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7D56899" w14:textId="77777777" w:rsidR="00DA12ED" w:rsidRPr="00201421" w:rsidRDefault="00DA12ED" w:rsidP="00DA12ED">
      <w:pPr>
        <w:pStyle w:val="NormalBold"/>
      </w:pPr>
      <w:r w:rsidRPr="00201421">
        <w:rPr>
          <w:rStyle w:val="HideTWBExt"/>
          <w:b w:val="0"/>
        </w:rPr>
        <w:t>&lt;Article&gt;</w:t>
      </w:r>
      <w:r w:rsidRPr="00201421">
        <w:t>Artículo 4 – apartado 1 – letra c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53870C" w14:textId="77777777" w:rsidTr="0093139F">
        <w:trPr>
          <w:trHeight w:val="240"/>
          <w:jc w:val="center"/>
        </w:trPr>
        <w:tc>
          <w:tcPr>
            <w:tcW w:w="9752" w:type="dxa"/>
            <w:gridSpan w:val="2"/>
          </w:tcPr>
          <w:p w14:paraId="711A8454" w14:textId="77777777" w:rsidR="00DA12ED" w:rsidRPr="00201421" w:rsidRDefault="00DA12ED" w:rsidP="0093139F"/>
        </w:tc>
      </w:tr>
      <w:tr w:rsidR="00DA12ED" w:rsidRPr="00201421" w14:paraId="71C82B09" w14:textId="77777777" w:rsidTr="0093139F">
        <w:trPr>
          <w:trHeight w:val="240"/>
          <w:jc w:val="center"/>
        </w:trPr>
        <w:tc>
          <w:tcPr>
            <w:tcW w:w="4876" w:type="dxa"/>
          </w:tcPr>
          <w:p w14:paraId="1C70AD01" w14:textId="77777777" w:rsidR="00DA12ED" w:rsidRPr="00201421" w:rsidRDefault="00DA12ED" w:rsidP="0093139F">
            <w:pPr>
              <w:pStyle w:val="AmColumnHeading"/>
            </w:pPr>
            <w:r w:rsidRPr="00201421">
              <w:t>Texto de la Comisión</w:t>
            </w:r>
          </w:p>
        </w:tc>
        <w:tc>
          <w:tcPr>
            <w:tcW w:w="4876" w:type="dxa"/>
          </w:tcPr>
          <w:p w14:paraId="29A9CA71" w14:textId="77777777" w:rsidR="00DA12ED" w:rsidRPr="00201421" w:rsidRDefault="00DA12ED" w:rsidP="0093139F">
            <w:pPr>
              <w:pStyle w:val="AmColumnHeading"/>
            </w:pPr>
            <w:r w:rsidRPr="00201421">
              <w:t>Enmienda</w:t>
            </w:r>
          </w:p>
        </w:tc>
      </w:tr>
      <w:tr w:rsidR="00DA12ED" w:rsidRPr="00201421" w14:paraId="011CD277" w14:textId="77777777" w:rsidTr="0093139F">
        <w:trPr>
          <w:jc w:val="center"/>
        </w:trPr>
        <w:tc>
          <w:tcPr>
            <w:tcW w:w="4876" w:type="dxa"/>
          </w:tcPr>
          <w:p w14:paraId="2727FE3E" w14:textId="77777777" w:rsidR="00DA12ED" w:rsidRPr="00201421" w:rsidRDefault="00DA12ED" w:rsidP="0093139F">
            <w:pPr>
              <w:pStyle w:val="Normal6a"/>
            </w:pPr>
          </w:p>
        </w:tc>
        <w:tc>
          <w:tcPr>
            <w:tcW w:w="4876" w:type="dxa"/>
          </w:tcPr>
          <w:p w14:paraId="445161AC" w14:textId="77777777" w:rsidR="00DA12ED" w:rsidRPr="00201421" w:rsidRDefault="00DA12ED" w:rsidP="0093139F">
            <w:pPr>
              <w:pStyle w:val="Normal6a"/>
            </w:pPr>
            <w:r w:rsidRPr="00201421">
              <w:rPr>
                <w:b/>
                <w:i/>
              </w:rPr>
              <w:t>c ter)</w:t>
            </w:r>
            <w:r w:rsidRPr="00201421">
              <w:tab/>
            </w:r>
            <w:r w:rsidRPr="00201421">
              <w:rPr>
                <w:b/>
                <w:i/>
              </w:rPr>
              <w:t>habilitar funcionalidades que permitan capacidades de denuncia segura por parte de los propios menores, sus progenitores o tutores legales.</w:t>
            </w:r>
          </w:p>
        </w:tc>
      </w:tr>
    </w:tbl>
    <w:p w14:paraId="49C2BD9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EEF9FE5" w14:textId="77777777" w:rsidR="00DA12ED" w:rsidRPr="00201421" w:rsidRDefault="00DA12ED" w:rsidP="00DA12ED">
      <w:r w:rsidRPr="00201421">
        <w:rPr>
          <w:rStyle w:val="HideTWBExt"/>
        </w:rPr>
        <w:t>&lt;/Amend&gt;</w:t>
      </w:r>
    </w:p>
    <w:p w14:paraId="2555B85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772</w:t>
      </w:r>
      <w:r w:rsidRPr="00201421">
        <w:rPr>
          <w:rStyle w:val="HideTWBExt"/>
          <w:b w:val="0"/>
        </w:rPr>
        <w:t>&lt;/NumAm&gt;</w:t>
      </w:r>
    </w:p>
    <w:p w14:paraId="648DA736"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 Theresa Bielowski</w:t>
      </w:r>
      <w:r w:rsidRPr="00201421">
        <w:rPr>
          <w:rStyle w:val="HideTWBExt"/>
          <w:b w:val="0"/>
        </w:rPr>
        <w:t>&lt;/Members&gt;</w:t>
      </w:r>
    </w:p>
    <w:p w14:paraId="2954B901" w14:textId="77777777" w:rsidR="00DA12ED" w:rsidRPr="00201421" w:rsidRDefault="00DA12ED" w:rsidP="00DA12ED">
      <w:pPr>
        <w:pStyle w:val="NormalBold"/>
      </w:pPr>
      <w:r w:rsidRPr="00201421">
        <w:rPr>
          <w:rStyle w:val="HideTWBExt"/>
          <w:b w:val="0"/>
        </w:rPr>
        <w:t>&lt;/RepeatBlock-By&gt;</w:t>
      </w:r>
    </w:p>
    <w:p w14:paraId="324A34E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3DC5E14" w14:textId="77777777" w:rsidR="00DA12ED" w:rsidRPr="00201421" w:rsidRDefault="00DA12ED" w:rsidP="00DA12ED">
      <w:pPr>
        <w:pStyle w:val="NormalBold"/>
      </w:pPr>
      <w:r w:rsidRPr="00201421">
        <w:rPr>
          <w:rStyle w:val="HideTWBExt"/>
          <w:b w:val="0"/>
        </w:rPr>
        <w:t>&lt;Article&gt;</w:t>
      </w:r>
      <w:r w:rsidRPr="00201421">
        <w:t>Artículo 4 – apartado 1 – letra c 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7DBA4CF" w14:textId="77777777" w:rsidTr="0093139F">
        <w:trPr>
          <w:trHeight w:val="240"/>
          <w:jc w:val="center"/>
        </w:trPr>
        <w:tc>
          <w:tcPr>
            <w:tcW w:w="9752" w:type="dxa"/>
            <w:gridSpan w:val="2"/>
          </w:tcPr>
          <w:p w14:paraId="18120F24" w14:textId="77777777" w:rsidR="00DA12ED" w:rsidRPr="00201421" w:rsidRDefault="00DA12ED" w:rsidP="0093139F"/>
        </w:tc>
      </w:tr>
      <w:tr w:rsidR="00DA12ED" w:rsidRPr="00201421" w14:paraId="07FD79B6" w14:textId="77777777" w:rsidTr="0093139F">
        <w:trPr>
          <w:trHeight w:val="240"/>
          <w:jc w:val="center"/>
        </w:trPr>
        <w:tc>
          <w:tcPr>
            <w:tcW w:w="4876" w:type="dxa"/>
          </w:tcPr>
          <w:p w14:paraId="104E4CAE" w14:textId="77777777" w:rsidR="00DA12ED" w:rsidRPr="00201421" w:rsidRDefault="00DA12ED" w:rsidP="0093139F">
            <w:pPr>
              <w:pStyle w:val="AmColumnHeading"/>
            </w:pPr>
            <w:r w:rsidRPr="00201421">
              <w:t>Texto de la Comisión</w:t>
            </w:r>
          </w:p>
        </w:tc>
        <w:tc>
          <w:tcPr>
            <w:tcW w:w="4876" w:type="dxa"/>
          </w:tcPr>
          <w:p w14:paraId="26E05A85" w14:textId="77777777" w:rsidR="00DA12ED" w:rsidRPr="00201421" w:rsidRDefault="00DA12ED" w:rsidP="0093139F">
            <w:pPr>
              <w:pStyle w:val="AmColumnHeading"/>
            </w:pPr>
            <w:r w:rsidRPr="00201421">
              <w:t>Enmienda</w:t>
            </w:r>
          </w:p>
        </w:tc>
      </w:tr>
      <w:tr w:rsidR="00DA12ED" w:rsidRPr="00201421" w14:paraId="00BDFD2B" w14:textId="77777777" w:rsidTr="0093139F">
        <w:trPr>
          <w:jc w:val="center"/>
        </w:trPr>
        <w:tc>
          <w:tcPr>
            <w:tcW w:w="4876" w:type="dxa"/>
          </w:tcPr>
          <w:p w14:paraId="2232E2FB" w14:textId="77777777" w:rsidR="00DA12ED" w:rsidRPr="00201421" w:rsidRDefault="00DA12ED" w:rsidP="0093139F">
            <w:pPr>
              <w:pStyle w:val="Normal6a"/>
            </w:pPr>
          </w:p>
        </w:tc>
        <w:tc>
          <w:tcPr>
            <w:tcW w:w="4876" w:type="dxa"/>
          </w:tcPr>
          <w:p w14:paraId="153A82F0" w14:textId="77777777" w:rsidR="00DA12ED" w:rsidRPr="00201421" w:rsidRDefault="00DA12ED" w:rsidP="0093139F">
            <w:pPr>
              <w:pStyle w:val="Normal6a"/>
            </w:pPr>
            <w:r w:rsidRPr="00201421">
              <w:rPr>
                <w:b/>
                <w:i/>
              </w:rPr>
              <w:t>c ter)</w:t>
            </w:r>
            <w:r w:rsidRPr="00201421">
              <w:tab/>
            </w:r>
            <w:r w:rsidRPr="00201421">
              <w:rPr>
                <w:b/>
                <w:i/>
              </w:rPr>
              <w:t>incluir información claramente visible e identificable sobre la edad mínima para utilizar el servicio;</w:t>
            </w:r>
          </w:p>
        </w:tc>
      </w:tr>
    </w:tbl>
    <w:p w14:paraId="13A6152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585DA99" w14:textId="77777777" w:rsidR="00DA12ED" w:rsidRPr="00201421" w:rsidRDefault="00DA12ED" w:rsidP="00DA12ED">
      <w:r w:rsidRPr="00201421">
        <w:rPr>
          <w:rStyle w:val="HideTWBExt"/>
        </w:rPr>
        <w:t>&lt;/Amend&gt;</w:t>
      </w:r>
    </w:p>
    <w:p w14:paraId="48A4EAA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773</w:t>
      </w:r>
      <w:r w:rsidRPr="00201421">
        <w:rPr>
          <w:rStyle w:val="HideTWBExt"/>
          <w:b w:val="0"/>
        </w:rPr>
        <w:t>&lt;/NumAm&gt;</w:t>
      </w:r>
    </w:p>
    <w:p w14:paraId="79CBE5E8"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1E3FE72D" w14:textId="77777777" w:rsidR="00DA12ED" w:rsidRPr="00201421" w:rsidRDefault="00DA12ED" w:rsidP="00DA12ED">
      <w:pPr>
        <w:pStyle w:val="NormalBold"/>
      </w:pPr>
      <w:r w:rsidRPr="00201421">
        <w:rPr>
          <w:rStyle w:val="HideTWBExt"/>
          <w:b w:val="0"/>
        </w:rPr>
        <w:t>&lt;/RepeatBlock-By&gt;</w:t>
      </w:r>
    </w:p>
    <w:p w14:paraId="1494606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B43D61E" w14:textId="77777777" w:rsidR="00DA12ED" w:rsidRPr="00201421" w:rsidRDefault="00DA12ED" w:rsidP="00DA12ED">
      <w:pPr>
        <w:pStyle w:val="NormalBold"/>
      </w:pPr>
      <w:r w:rsidRPr="00201421">
        <w:rPr>
          <w:rStyle w:val="HideTWBExt"/>
          <w:b w:val="0"/>
        </w:rPr>
        <w:t>&lt;Article&gt;</w:t>
      </w:r>
      <w:r w:rsidRPr="00201421">
        <w:t>Artículo 4 – apartado 1 – letra c quater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9CFED75" w14:textId="77777777" w:rsidTr="0093139F">
        <w:trPr>
          <w:trHeight w:val="240"/>
          <w:jc w:val="center"/>
        </w:trPr>
        <w:tc>
          <w:tcPr>
            <w:tcW w:w="9752" w:type="dxa"/>
            <w:gridSpan w:val="2"/>
          </w:tcPr>
          <w:p w14:paraId="147A104C" w14:textId="77777777" w:rsidR="00DA12ED" w:rsidRPr="00201421" w:rsidRDefault="00DA12ED" w:rsidP="0093139F"/>
        </w:tc>
      </w:tr>
      <w:tr w:rsidR="00DA12ED" w:rsidRPr="00201421" w14:paraId="2B3E9044" w14:textId="77777777" w:rsidTr="0093139F">
        <w:trPr>
          <w:trHeight w:val="240"/>
          <w:jc w:val="center"/>
        </w:trPr>
        <w:tc>
          <w:tcPr>
            <w:tcW w:w="4876" w:type="dxa"/>
          </w:tcPr>
          <w:p w14:paraId="28D55DAC" w14:textId="77777777" w:rsidR="00DA12ED" w:rsidRPr="00201421" w:rsidRDefault="00DA12ED" w:rsidP="0093139F">
            <w:pPr>
              <w:pStyle w:val="AmColumnHeading"/>
            </w:pPr>
            <w:r w:rsidRPr="00201421">
              <w:t>Texto de la Comisión</w:t>
            </w:r>
          </w:p>
        </w:tc>
        <w:tc>
          <w:tcPr>
            <w:tcW w:w="4876" w:type="dxa"/>
          </w:tcPr>
          <w:p w14:paraId="1C7763DB" w14:textId="77777777" w:rsidR="00DA12ED" w:rsidRPr="00201421" w:rsidRDefault="00DA12ED" w:rsidP="0093139F">
            <w:pPr>
              <w:pStyle w:val="AmColumnHeading"/>
            </w:pPr>
            <w:r w:rsidRPr="00201421">
              <w:t>Enmienda</w:t>
            </w:r>
          </w:p>
        </w:tc>
      </w:tr>
      <w:tr w:rsidR="00DA12ED" w:rsidRPr="00201421" w14:paraId="21344686" w14:textId="77777777" w:rsidTr="0093139F">
        <w:trPr>
          <w:jc w:val="center"/>
        </w:trPr>
        <w:tc>
          <w:tcPr>
            <w:tcW w:w="4876" w:type="dxa"/>
          </w:tcPr>
          <w:p w14:paraId="1A315407" w14:textId="77777777" w:rsidR="00DA12ED" w:rsidRPr="00201421" w:rsidRDefault="00DA12ED" w:rsidP="0093139F">
            <w:pPr>
              <w:pStyle w:val="Normal6a"/>
            </w:pPr>
          </w:p>
        </w:tc>
        <w:tc>
          <w:tcPr>
            <w:tcW w:w="4876" w:type="dxa"/>
          </w:tcPr>
          <w:p w14:paraId="7171436B" w14:textId="77777777" w:rsidR="00DA12ED" w:rsidRPr="00201421" w:rsidRDefault="00DA12ED" w:rsidP="0093139F">
            <w:pPr>
              <w:pStyle w:val="Normal6a"/>
            </w:pPr>
            <w:r w:rsidRPr="00201421">
              <w:rPr>
                <w:b/>
                <w:i/>
              </w:rPr>
              <w:t>c quater)</w:t>
            </w:r>
            <w:r w:rsidRPr="00201421">
              <w:tab/>
            </w:r>
            <w:r w:rsidRPr="00201421">
              <w:rPr>
                <w:b/>
                <w:i/>
              </w:rPr>
              <w:t>adoptar medidas específicas de protección de los derechos del menor y herramientas encaminadas a ayudar a los usuarios a indicar el material de abuso sexual de menores, y a los menores a señalar los abusos y obtener asistencia;</w:t>
            </w:r>
          </w:p>
        </w:tc>
      </w:tr>
    </w:tbl>
    <w:p w14:paraId="6D8256D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C49B5D1" w14:textId="77777777" w:rsidR="00DA12ED" w:rsidRPr="00201421" w:rsidRDefault="00DA12ED" w:rsidP="00DA12ED">
      <w:r w:rsidRPr="00201421">
        <w:rPr>
          <w:rStyle w:val="HideTWBExt"/>
        </w:rPr>
        <w:t>&lt;/Amend&gt;</w:t>
      </w:r>
    </w:p>
    <w:p w14:paraId="7A5F367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774</w:t>
      </w:r>
      <w:r w:rsidRPr="00201421">
        <w:rPr>
          <w:rStyle w:val="HideTWBExt"/>
          <w:b w:val="0"/>
        </w:rPr>
        <w:t>&lt;/NumAm&gt;</w:t>
      </w:r>
    </w:p>
    <w:p w14:paraId="31B9C747" w14:textId="77777777" w:rsidR="00DA12ED" w:rsidRPr="00201421" w:rsidRDefault="00DA12ED" w:rsidP="00DA12ED">
      <w:pPr>
        <w:pStyle w:val="NormalBold"/>
      </w:pPr>
      <w:r w:rsidRPr="00201421">
        <w:rPr>
          <w:rStyle w:val="HideTWBExt"/>
          <w:b w:val="0"/>
        </w:rPr>
        <w:t>&lt;RepeatBlock-By&gt;&lt;Members&gt;</w:t>
      </w:r>
      <w:r w:rsidRPr="00201421">
        <w:t>Annalisa Tardino</w:t>
      </w:r>
      <w:r w:rsidRPr="00201421">
        <w:rPr>
          <w:rStyle w:val="HideTWBExt"/>
          <w:b w:val="0"/>
        </w:rPr>
        <w:t>&lt;/Members&gt;</w:t>
      </w:r>
    </w:p>
    <w:p w14:paraId="3F1ECA6E" w14:textId="77777777" w:rsidR="00DA12ED" w:rsidRPr="00201421" w:rsidRDefault="00DA12ED" w:rsidP="00DA12ED">
      <w:pPr>
        <w:pStyle w:val="NormalBold"/>
      </w:pPr>
      <w:r w:rsidRPr="00201421">
        <w:rPr>
          <w:rStyle w:val="HideTWBExt"/>
          <w:b w:val="0"/>
        </w:rPr>
        <w:t>&lt;/RepeatBlock-By&gt;</w:t>
      </w:r>
    </w:p>
    <w:p w14:paraId="1B48BD6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0979B72" w14:textId="77777777" w:rsidR="00DA12ED" w:rsidRPr="00201421" w:rsidRDefault="00DA12ED" w:rsidP="00DA12ED">
      <w:pPr>
        <w:pStyle w:val="NormalBold"/>
      </w:pPr>
      <w:r w:rsidRPr="00201421">
        <w:rPr>
          <w:rStyle w:val="HideTWBExt"/>
          <w:b w:val="0"/>
        </w:rPr>
        <w:t>&lt;Article&gt;</w:t>
      </w:r>
      <w:r w:rsidRPr="00201421">
        <w:t>Artículo 4 – apartado 1 – letra c quater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F8379D0" w14:textId="77777777" w:rsidTr="0093139F">
        <w:trPr>
          <w:trHeight w:val="240"/>
          <w:jc w:val="center"/>
        </w:trPr>
        <w:tc>
          <w:tcPr>
            <w:tcW w:w="9752" w:type="dxa"/>
            <w:gridSpan w:val="2"/>
          </w:tcPr>
          <w:p w14:paraId="63333BA1" w14:textId="77777777" w:rsidR="00DA12ED" w:rsidRPr="00201421" w:rsidRDefault="00DA12ED" w:rsidP="0093139F"/>
        </w:tc>
      </w:tr>
      <w:tr w:rsidR="00DA12ED" w:rsidRPr="00201421" w14:paraId="53D8D6D9" w14:textId="77777777" w:rsidTr="0093139F">
        <w:trPr>
          <w:trHeight w:val="240"/>
          <w:jc w:val="center"/>
        </w:trPr>
        <w:tc>
          <w:tcPr>
            <w:tcW w:w="4876" w:type="dxa"/>
          </w:tcPr>
          <w:p w14:paraId="31E4F0BD" w14:textId="77777777" w:rsidR="00DA12ED" w:rsidRPr="00201421" w:rsidRDefault="00DA12ED" w:rsidP="0093139F">
            <w:pPr>
              <w:pStyle w:val="AmColumnHeading"/>
            </w:pPr>
            <w:r w:rsidRPr="00201421">
              <w:t>Texto de la Comisión</w:t>
            </w:r>
          </w:p>
        </w:tc>
        <w:tc>
          <w:tcPr>
            <w:tcW w:w="4876" w:type="dxa"/>
          </w:tcPr>
          <w:p w14:paraId="36F443C6" w14:textId="77777777" w:rsidR="00DA12ED" w:rsidRPr="00201421" w:rsidRDefault="00DA12ED" w:rsidP="0093139F">
            <w:pPr>
              <w:pStyle w:val="AmColumnHeading"/>
            </w:pPr>
            <w:r w:rsidRPr="00201421">
              <w:t>Enmienda</w:t>
            </w:r>
          </w:p>
        </w:tc>
      </w:tr>
      <w:tr w:rsidR="00DA12ED" w:rsidRPr="00201421" w14:paraId="13B5B36F" w14:textId="77777777" w:rsidTr="0093139F">
        <w:trPr>
          <w:jc w:val="center"/>
        </w:trPr>
        <w:tc>
          <w:tcPr>
            <w:tcW w:w="4876" w:type="dxa"/>
          </w:tcPr>
          <w:p w14:paraId="40B72D75" w14:textId="77777777" w:rsidR="00DA12ED" w:rsidRPr="00201421" w:rsidRDefault="00DA12ED" w:rsidP="0093139F">
            <w:pPr>
              <w:pStyle w:val="Normal6a"/>
            </w:pPr>
          </w:p>
        </w:tc>
        <w:tc>
          <w:tcPr>
            <w:tcW w:w="4876" w:type="dxa"/>
          </w:tcPr>
          <w:p w14:paraId="4E57A730" w14:textId="77777777" w:rsidR="00DA12ED" w:rsidRPr="00201421" w:rsidRDefault="00DA12ED" w:rsidP="0093139F">
            <w:pPr>
              <w:pStyle w:val="Normal6a"/>
            </w:pPr>
            <w:r w:rsidRPr="00201421">
              <w:rPr>
                <w:b/>
                <w:i/>
              </w:rPr>
              <w:t>c quater)</w:t>
            </w:r>
            <w:r w:rsidRPr="00201421">
              <w:tab/>
            </w:r>
            <w:r w:rsidRPr="00201421">
              <w:rPr>
                <w:b/>
                <w:i/>
              </w:rPr>
              <w:t>establecer mecanismos para concienciar a los usuarios adultos para advertirles sobre posibles infracciones del presente Reglamento.</w:t>
            </w:r>
          </w:p>
        </w:tc>
      </w:tr>
    </w:tbl>
    <w:p w14:paraId="3CB1586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A985DC5" w14:textId="77777777" w:rsidR="00DA12ED" w:rsidRPr="00201421" w:rsidRDefault="00DA12ED" w:rsidP="00DA12ED">
      <w:r w:rsidRPr="00201421">
        <w:rPr>
          <w:rStyle w:val="HideTWBExt"/>
        </w:rPr>
        <w:t>&lt;/Amend&gt;</w:t>
      </w:r>
    </w:p>
    <w:p w14:paraId="12E2EFF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775</w:t>
      </w:r>
      <w:r w:rsidRPr="00201421">
        <w:rPr>
          <w:rStyle w:val="HideTWBExt"/>
          <w:b w:val="0"/>
        </w:rPr>
        <w:t>&lt;/NumAm&gt;</w:t>
      </w:r>
    </w:p>
    <w:p w14:paraId="271D8AFD" w14:textId="4C628DDF" w:rsidR="00DA12ED" w:rsidRPr="00201421" w:rsidRDefault="00DA12ED" w:rsidP="00DA12ED">
      <w:pPr>
        <w:pStyle w:val="NormalBold"/>
      </w:pPr>
      <w:r w:rsidRPr="00201421">
        <w:rPr>
          <w:rStyle w:val="HideTWBExt"/>
          <w:b w:val="0"/>
        </w:rPr>
        <w:t>&lt;RepeatBlock-By&gt;&lt;Members&gt;</w:t>
      </w:r>
      <w:r w:rsidRPr="00201421">
        <w:t>Hilde Vautmans, Fabienne Keller, Olivier Chastel, Maite Pagazaurtundúa, Lucia Ďuriš Nicholsonová</w:t>
      </w:r>
      <w:r w:rsidR="0093139F" w:rsidRPr="0093139F">
        <w:t>, Nathalie Loiseau</w:t>
      </w:r>
      <w:r w:rsidRPr="00201421">
        <w:rPr>
          <w:rStyle w:val="HideTWBExt"/>
          <w:b w:val="0"/>
        </w:rPr>
        <w:t>&lt;/Members&gt;</w:t>
      </w:r>
    </w:p>
    <w:p w14:paraId="3369C9BA" w14:textId="77777777" w:rsidR="00DA12ED" w:rsidRPr="00201421" w:rsidRDefault="00DA12ED" w:rsidP="00DA12ED">
      <w:pPr>
        <w:pStyle w:val="NormalBold"/>
      </w:pPr>
      <w:r w:rsidRPr="00201421">
        <w:rPr>
          <w:rStyle w:val="HideTWBExt"/>
          <w:b w:val="0"/>
        </w:rPr>
        <w:t>&lt;/RepeatBlock-By&gt;</w:t>
      </w:r>
    </w:p>
    <w:p w14:paraId="7C6CB8C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1F9FD83" w14:textId="77777777" w:rsidR="00DA12ED" w:rsidRPr="00201421" w:rsidRDefault="00DA12ED" w:rsidP="00DA12ED">
      <w:pPr>
        <w:pStyle w:val="NormalBold"/>
      </w:pPr>
      <w:r w:rsidRPr="00201421">
        <w:rPr>
          <w:rStyle w:val="HideTWBExt"/>
          <w:b w:val="0"/>
        </w:rPr>
        <w:t>&lt;Article&gt;</w:t>
      </w:r>
      <w:r w:rsidRPr="00201421">
        <w:t>Artículo 4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E415C64" w14:textId="77777777" w:rsidTr="0093139F">
        <w:trPr>
          <w:trHeight w:val="240"/>
          <w:jc w:val="center"/>
        </w:trPr>
        <w:tc>
          <w:tcPr>
            <w:tcW w:w="9752" w:type="dxa"/>
            <w:gridSpan w:val="2"/>
          </w:tcPr>
          <w:p w14:paraId="1E7F8C98" w14:textId="77777777" w:rsidR="00DA12ED" w:rsidRPr="00201421" w:rsidRDefault="00DA12ED" w:rsidP="0093139F"/>
        </w:tc>
      </w:tr>
      <w:tr w:rsidR="00DA12ED" w:rsidRPr="00201421" w14:paraId="408CCC7D" w14:textId="77777777" w:rsidTr="0093139F">
        <w:trPr>
          <w:trHeight w:val="240"/>
          <w:jc w:val="center"/>
        </w:trPr>
        <w:tc>
          <w:tcPr>
            <w:tcW w:w="4876" w:type="dxa"/>
          </w:tcPr>
          <w:p w14:paraId="4C823282" w14:textId="77777777" w:rsidR="00DA12ED" w:rsidRPr="00201421" w:rsidRDefault="00DA12ED" w:rsidP="0093139F">
            <w:pPr>
              <w:pStyle w:val="AmColumnHeading"/>
            </w:pPr>
            <w:r w:rsidRPr="00201421">
              <w:t>Texto de la Comisión</w:t>
            </w:r>
          </w:p>
        </w:tc>
        <w:tc>
          <w:tcPr>
            <w:tcW w:w="4876" w:type="dxa"/>
          </w:tcPr>
          <w:p w14:paraId="39D87853" w14:textId="77777777" w:rsidR="00DA12ED" w:rsidRPr="00201421" w:rsidRDefault="00DA12ED" w:rsidP="0093139F">
            <w:pPr>
              <w:pStyle w:val="AmColumnHeading"/>
            </w:pPr>
            <w:r w:rsidRPr="00201421">
              <w:t>Enmienda</w:t>
            </w:r>
          </w:p>
        </w:tc>
      </w:tr>
      <w:tr w:rsidR="00DA12ED" w:rsidRPr="00201421" w14:paraId="23482B85" w14:textId="77777777" w:rsidTr="0093139F">
        <w:trPr>
          <w:jc w:val="center"/>
        </w:trPr>
        <w:tc>
          <w:tcPr>
            <w:tcW w:w="4876" w:type="dxa"/>
          </w:tcPr>
          <w:p w14:paraId="748DA40F" w14:textId="77777777" w:rsidR="00DA12ED" w:rsidRPr="00201421" w:rsidRDefault="00DA12ED" w:rsidP="0093139F">
            <w:pPr>
              <w:pStyle w:val="Normal6a"/>
            </w:pPr>
          </w:p>
        </w:tc>
        <w:tc>
          <w:tcPr>
            <w:tcW w:w="4876" w:type="dxa"/>
          </w:tcPr>
          <w:p w14:paraId="78DBCCAE" w14:textId="77777777" w:rsidR="00DA12ED" w:rsidRPr="00201421" w:rsidRDefault="00DA12ED" w:rsidP="0093139F">
            <w:pPr>
              <w:pStyle w:val="Normal6a"/>
            </w:pPr>
            <w:r w:rsidRPr="00201421">
              <w:rPr>
                <w:b/>
                <w:i/>
              </w:rPr>
              <w:t>1 bis.</w:t>
            </w:r>
            <w:r w:rsidRPr="00201421">
              <w:tab/>
            </w:r>
            <w:r w:rsidRPr="00201421">
              <w:rPr>
                <w:b/>
                <w:i/>
              </w:rPr>
              <w:t>Los prestadores de servicios de alojamiento de datos y los prestadores de servicios de comunicaciones interpersonales continuarán utilizando tecnologías específicas, como medidas de reducción del riesgo, para el tratamiento de datos personales y de otro tipo en la medida estrictamente necesaria para detectar, denunciar y eliminar el abuso sexual de menores en línea de sus servicios y reducir el riesgo de uno indebido de sus servicios con fines de abuso sexual de menores en línea, también con fines de embaucamiento de menores, con arreglo a la evaluación de riesgos realizada o actualizada de conformidad con el artículo 3 y la autorización previa de la autoridad de coordinación.</w:t>
            </w:r>
          </w:p>
        </w:tc>
      </w:tr>
    </w:tbl>
    <w:p w14:paraId="22BA4DF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04E66A8" w14:textId="77777777" w:rsidR="00DA12ED" w:rsidRPr="00201421" w:rsidRDefault="00DA12ED" w:rsidP="00DA12ED">
      <w:r w:rsidRPr="00201421">
        <w:rPr>
          <w:rStyle w:val="HideTWBExt"/>
        </w:rPr>
        <w:t>&lt;/Amend&gt;</w:t>
      </w:r>
    </w:p>
    <w:p w14:paraId="38E492A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776</w:t>
      </w:r>
      <w:r w:rsidRPr="00201421">
        <w:rPr>
          <w:rStyle w:val="HideTWBExt"/>
          <w:b w:val="0"/>
        </w:rPr>
        <w:t>&lt;/NumAm&gt;</w:t>
      </w:r>
    </w:p>
    <w:p w14:paraId="33DB8A1B"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084DFB70" w14:textId="77777777" w:rsidR="00DA12ED" w:rsidRPr="00201421" w:rsidRDefault="00DA12ED" w:rsidP="00DA12ED">
      <w:pPr>
        <w:pStyle w:val="NormalBold"/>
      </w:pPr>
      <w:r w:rsidRPr="00201421">
        <w:rPr>
          <w:rStyle w:val="HideTWBExt"/>
          <w:b w:val="0"/>
        </w:rPr>
        <w:t>&lt;/RepeatBlock-By&gt;</w:t>
      </w:r>
    </w:p>
    <w:p w14:paraId="32B3B20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2C2B008" w14:textId="77777777" w:rsidR="00DA12ED" w:rsidRPr="00201421" w:rsidRDefault="00DA12ED" w:rsidP="00DA12ED">
      <w:pPr>
        <w:pStyle w:val="NormalBold"/>
      </w:pPr>
      <w:r w:rsidRPr="00201421">
        <w:rPr>
          <w:rStyle w:val="HideTWBExt"/>
          <w:b w:val="0"/>
        </w:rPr>
        <w:t>&lt;Article&gt;</w:t>
      </w:r>
      <w:r w:rsidRPr="00201421">
        <w:t>Artículo 4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C733613" w14:textId="77777777" w:rsidTr="0093139F">
        <w:trPr>
          <w:trHeight w:val="240"/>
          <w:jc w:val="center"/>
        </w:trPr>
        <w:tc>
          <w:tcPr>
            <w:tcW w:w="9752" w:type="dxa"/>
            <w:gridSpan w:val="2"/>
          </w:tcPr>
          <w:p w14:paraId="71E800CA" w14:textId="77777777" w:rsidR="00DA12ED" w:rsidRPr="00201421" w:rsidRDefault="00DA12ED" w:rsidP="0093139F"/>
        </w:tc>
      </w:tr>
      <w:tr w:rsidR="00DA12ED" w:rsidRPr="00201421" w14:paraId="3ABACD6E" w14:textId="77777777" w:rsidTr="0093139F">
        <w:trPr>
          <w:trHeight w:val="240"/>
          <w:jc w:val="center"/>
        </w:trPr>
        <w:tc>
          <w:tcPr>
            <w:tcW w:w="4876" w:type="dxa"/>
          </w:tcPr>
          <w:p w14:paraId="1AEE57F0" w14:textId="77777777" w:rsidR="00DA12ED" w:rsidRPr="00201421" w:rsidRDefault="00DA12ED" w:rsidP="0093139F">
            <w:pPr>
              <w:pStyle w:val="AmColumnHeading"/>
            </w:pPr>
            <w:r w:rsidRPr="00201421">
              <w:t>Texto de la Comisión</w:t>
            </w:r>
          </w:p>
        </w:tc>
        <w:tc>
          <w:tcPr>
            <w:tcW w:w="4876" w:type="dxa"/>
          </w:tcPr>
          <w:p w14:paraId="44B04E5B" w14:textId="77777777" w:rsidR="00DA12ED" w:rsidRPr="00201421" w:rsidRDefault="00DA12ED" w:rsidP="0093139F">
            <w:pPr>
              <w:pStyle w:val="AmColumnHeading"/>
            </w:pPr>
            <w:r w:rsidRPr="00201421">
              <w:t>Enmienda</w:t>
            </w:r>
          </w:p>
        </w:tc>
      </w:tr>
      <w:tr w:rsidR="00DA12ED" w:rsidRPr="00201421" w14:paraId="1B662B4B" w14:textId="77777777" w:rsidTr="0093139F">
        <w:trPr>
          <w:jc w:val="center"/>
        </w:trPr>
        <w:tc>
          <w:tcPr>
            <w:tcW w:w="4876" w:type="dxa"/>
          </w:tcPr>
          <w:p w14:paraId="2B67BCAB" w14:textId="77777777" w:rsidR="00DA12ED" w:rsidRPr="00201421" w:rsidRDefault="00DA12ED" w:rsidP="0093139F">
            <w:pPr>
              <w:pStyle w:val="Normal6a"/>
            </w:pPr>
          </w:p>
        </w:tc>
        <w:tc>
          <w:tcPr>
            <w:tcW w:w="4876" w:type="dxa"/>
          </w:tcPr>
          <w:p w14:paraId="45BDBF71" w14:textId="77777777" w:rsidR="00DA12ED" w:rsidRPr="00201421" w:rsidRDefault="00DA12ED" w:rsidP="0093139F">
            <w:pPr>
              <w:pStyle w:val="Normal6a"/>
            </w:pPr>
            <w:r w:rsidRPr="00201421">
              <w:rPr>
                <w:b/>
                <w:i/>
              </w:rPr>
              <w:t>1 bis.</w:t>
            </w:r>
            <w:r w:rsidRPr="00201421">
              <w:tab/>
            </w:r>
            <w:r w:rsidRPr="00201421">
              <w:rPr>
                <w:b/>
                <w:i/>
              </w:rPr>
              <w:t>Los prestadores de servicios de alojamiento de datos y los prestadores de servicios de comunicaciones interpersonales continuarán utilizando tecnologías específicas, como medidas de reducción del riesgo, para el tratamiento de datos personales y de otro tipo en la medida estrictamente necesaria para detectar, denunciar y eliminar el abuso sexual en línea de sus servicios y reducir el riesgo de uno indebido de sus servicios con fines de abuso sexual de menores en línea, también con fines de embaucamiento de menores, con arreglo a la evaluación de riesgos realizada o actualizada de conformidad con el artículo 3 y la autorización previa de la autoridad de coordinación.</w:t>
            </w:r>
          </w:p>
        </w:tc>
      </w:tr>
    </w:tbl>
    <w:p w14:paraId="39979C8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85D07C5" w14:textId="77777777" w:rsidR="00DA12ED" w:rsidRPr="00201421" w:rsidRDefault="00DA12ED" w:rsidP="00DA12ED">
      <w:r w:rsidRPr="00201421">
        <w:rPr>
          <w:rStyle w:val="HideTWBExt"/>
        </w:rPr>
        <w:t>&lt;/Amend&gt;</w:t>
      </w:r>
    </w:p>
    <w:p w14:paraId="07EFB99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777</w:t>
      </w:r>
      <w:r w:rsidRPr="00201421">
        <w:rPr>
          <w:rStyle w:val="HideTWBExt"/>
          <w:b w:val="0"/>
        </w:rPr>
        <w:t>&lt;/NumAm&gt;</w:t>
      </w:r>
    </w:p>
    <w:p w14:paraId="12AF3364"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665347E3" w14:textId="77777777" w:rsidR="00DA12ED" w:rsidRPr="00201421" w:rsidRDefault="00DA12ED" w:rsidP="00DA12ED">
      <w:pPr>
        <w:pStyle w:val="NormalBold"/>
      </w:pPr>
      <w:r w:rsidRPr="00201421">
        <w:rPr>
          <w:rStyle w:val="HideTWBExt"/>
          <w:b w:val="0"/>
        </w:rPr>
        <w:t>&lt;/RepeatBlock-By&gt;</w:t>
      </w:r>
    </w:p>
    <w:p w14:paraId="23F9B10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D08F9B0" w14:textId="77777777" w:rsidR="00DA12ED" w:rsidRPr="00201421" w:rsidRDefault="00DA12ED" w:rsidP="00DA12ED">
      <w:pPr>
        <w:pStyle w:val="NormalBold"/>
      </w:pPr>
      <w:r w:rsidRPr="00201421">
        <w:rPr>
          <w:rStyle w:val="HideTWBExt"/>
          <w:b w:val="0"/>
        </w:rPr>
        <w:t>&lt;Article&gt;</w:t>
      </w:r>
      <w:r w:rsidRPr="00201421">
        <w:t>Artículo 4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D50BF03" w14:textId="77777777" w:rsidTr="0093139F">
        <w:trPr>
          <w:trHeight w:val="240"/>
          <w:jc w:val="center"/>
        </w:trPr>
        <w:tc>
          <w:tcPr>
            <w:tcW w:w="9752" w:type="dxa"/>
            <w:gridSpan w:val="2"/>
          </w:tcPr>
          <w:p w14:paraId="1C5FABDB" w14:textId="77777777" w:rsidR="00DA12ED" w:rsidRPr="00201421" w:rsidRDefault="00DA12ED" w:rsidP="0093139F"/>
        </w:tc>
      </w:tr>
      <w:tr w:rsidR="00DA12ED" w:rsidRPr="00201421" w14:paraId="2BA340C6" w14:textId="77777777" w:rsidTr="0093139F">
        <w:trPr>
          <w:trHeight w:val="240"/>
          <w:jc w:val="center"/>
        </w:trPr>
        <w:tc>
          <w:tcPr>
            <w:tcW w:w="4876" w:type="dxa"/>
          </w:tcPr>
          <w:p w14:paraId="3DBC9062" w14:textId="77777777" w:rsidR="00DA12ED" w:rsidRPr="00201421" w:rsidRDefault="00DA12ED" w:rsidP="0093139F">
            <w:pPr>
              <w:pStyle w:val="AmColumnHeading"/>
            </w:pPr>
            <w:r w:rsidRPr="00201421">
              <w:t>Texto de la Comisión</w:t>
            </w:r>
          </w:p>
        </w:tc>
        <w:tc>
          <w:tcPr>
            <w:tcW w:w="4876" w:type="dxa"/>
          </w:tcPr>
          <w:p w14:paraId="05FBE595" w14:textId="77777777" w:rsidR="00DA12ED" w:rsidRPr="00201421" w:rsidRDefault="00DA12ED" w:rsidP="0093139F">
            <w:pPr>
              <w:pStyle w:val="AmColumnHeading"/>
            </w:pPr>
            <w:r w:rsidRPr="00201421">
              <w:t>Enmienda</w:t>
            </w:r>
          </w:p>
        </w:tc>
      </w:tr>
      <w:tr w:rsidR="00DA12ED" w:rsidRPr="00201421" w14:paraId="07D594BC" w14:textId="77777777" w:rsidTr="0093139F">
        <w:trPr>
          <w:jc w:val="center"/>
        </w:trPr>
        <w:tc>
          <w:tcPr>
            <w:tcW w:w="4876" w:type="dxa"/>
          </w:tcPr>
          <w:p w14:paraId="30F8B5E3" w14:textId="77777777" w:rsidR="00DA12ED" w:rsidRPr="00201421" w:rsidRDefault="00DA12ED" w:rsidP="0093139F">
            <w:pPr>
              <w:pStyle w:val="Normal6a"/>
            </w:pPr>
          </w:p>
        </w:tc>
        <w:tc>
          <w:tcPr>
            <w:tcW w:w="4876" w:type="dxa"/>
          </w:tcPr>
          <w:p w14:paraId="506683A8" w14:textId="77777777" w:rsidR="00DA12ED" w:rsidRPr="00201421" w:rsidRDefault="00DA12ED" w:rsidP="0093139F">
            <w:pPr>
              <w:pStyle w:val="Normal6a"/>
            </w:pPr>
            <w:r w:rsidRPr="00201421">
              <w:rPr>
                <w:b/>
                <w:i/>
              </w:rPr>
              <w:t>1 bis.</w:t>
            </w:r>
            <w:r w:rsidRPr="00201421">
              <w:tab/>
            </w:r>
            <w:r w:rsidRPr="00201421">
              <w:rPr>
                <w:b/>
                <w:i/>
              </w:rPr>
              <w:t>Los prestadores de servicios de alojamiento de datos y prestadores de servicios de comunicaciones interpersonales dirigidos directamente a menores aplicarán los requisitos de diseño especificados en el acto delegado a que se refiere el apartado -1 y tomarán todas las medidas de reducción del riesgo descritas en el apartado 1, letra a bis), del presente artículo para minimizar el riesgo.</w:t>
            </w:r>
          </w:p>
        </w:tc>
      </w:tr>
      <w:tr w:rsidR="00DA12ED" w:rsidRPr="00201421" w14:paraId="611E5037" w14:textId="77777777" w:rsidTr="0093139F">
        <w:trPr>
          <w:jc w:val="center"/>
        </w:trPr>
        <w:tc>
          <w:tcPr>
            <w:tcW w:w="4876" w:type="dxa"/>
          </w:tcPr>
          <w:p w14:paraId="27B79577" w14:textId="77777777" w:rsidR="00DA12ED" w:rsidRPr="00201421" w:rsidRDefault="00DA12ED" w:rsidP="0093139F">
            <w:pPr>
              <w:pStyle w:val="Normal6a"/>
            </w:pPr>
          </w:p>
        </w:tc>
        <w:tc>
          <w:tcPr>
            <w:tcW w:w="4876" w:type="dxa"/>
          </w:tcPr>
          <w:p w14:paraId="48EDAD4D" w14:textId="77777777" w:rsidR="00DA12ED" w:rsidRPr="00201421" w:rsidRDefault="00DA12ED" w:rsidP="0093139F">
            <w:pPr>
              <w:pStyle w:val="Normal6a"/>
            </w:pPr>
            <w:r w:rsidRPr="00201421">
              <w:rPr>
                <w:b/>
                <w:i/>
              </w:rPr>
              <w:t>Dichos servicios permitirán a los usuarios revertir las medidas de reducción del riesgo de forma individualizada.</w:t>
            </w:r>
          </w:p>
        </w:tc>
      </w:tr>
    </w:tbl>
    <w:p w14:paraId="62F847B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9E4FDDE" w14:textId="77777777" w:rsidR="00DA12ED" w:rsidRPr="00201421" w:rsidRDefault="00DA12ED" w:rsidP="00DA12ED">
      <w:r w:rsidRPr="00201421">
        <w:rPr>
          <w:rStyle w:val="HideTWBExt"/>
        </w:rPr>
        <w:t>&lt;/Amend&gt;</w:t>
      </w:r>
    </w:p>
    <w:p w14:paraId="1243220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778</w:t>
      </w:r>
      <w:r w:rsidRPr="00201421">
        <w:rPr>
          <w:rStyle w:val="HideTWBExt"/>
          <w:b w:val="0"/>
        </w:rPr>
        <w:t>&lt;/NumAm&gt;</w:t>
      </w:r>
    </w:p>
    <w:p w14:paraId="347C3AE2"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1CEBC4A0" w14:textId="77777777" w:rsidR="00DA12ED" w:rsidRPr="00201421" w:rsidRDefault="00DA12ED" w:rsidP="00DA12ED">
      <w:pPr>
        <w:pStyle w:val="NormalBold"/>
      </w:pPr>
      <w:r w:rsidRPr="00201421">
        <w:rPr>
          <w:rStyle w:val="HideTWBExt"/>
          <w:b w:val="0"/>
        </w:rPr>
        <w:t>&lt;/RepeatBlock-By&gt;</w:t>
      </w:r>
    </w:p>
    <w:p w14:paraId="1BE2DD6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954A9DB" w14:textId="77777777" w:rsidR="00DA12ED" w:rsidRPr="00201421" w:rsidRDefault="00DA12ED" w:rsidP="00DA12ED">
      <w:pPr>
        <w:pStyle w:val="NormalBold"/>
      </w:pPr>
      <w:r w:rsidRPr="00201421">
        <w:rPr>
          <w:rStyle w:val="HideTWBExt"/>
          <w:b w:val="0"/>
        </w:rPr>
        <w:t>&lt;Article&gt;</w:t>
      </w:r>
      <w:r w:rsidRPr="00201421">
        <w:t>Artículo 4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186842" w14:textId="77777777" w:rsidTr="0093139F">
        <w:trPr>
          <w:trHeight w:val="240"/>
          <w:jc w:val="center"/>
        </w:trPr>
        <w:tc>
          <w:tcPr>
            <w:tcW w:w="9752" w:type="dxa"/>
            <w:gridSpan w:val="2"/>
          </w:tcPr>
          <w:p w14:paraId="700536E8" w14:textId="77777777" w:rsidR="00DA12ED" w:rsidRPr="00201421" w:rsidRDefault="00DA12ED" w:rsidP="0093139F"/>
        </w:tc>
      </w:tr>
      <w:tr w:rsidR="00DA12ED" w:rsidRPr="00201421" w14:paraId="3CC027A3" w14:textId="77777777" w:rsidTr="0093139F">
        <w:trPr>
          <w:trHeight w:val="240"/>
          <w:jc w:val="center"/>
        </w:trPr>
        <w:tc>
          <w:tcPr>
            <w:tcW w:w="4876" w:type="dxa"/>
          </w:tcPr>
          <w:p w14:paraId="2A6456C3" w14:textId="77777777" w:rsidR="00DA12ED" w:rsidRPr="00201421" w:rsidRDefault="00DA12ED" w:rsidP="0093139F">
            <w:pPr>
              <w:pStyle w:val="AmColumnHeading"/>
            </w:pPr>
            <w:r w:rsidRPr="00201421">
              <w:t>Texto de la Comisión</w:t>
            </w:r>
          </w:p>
        </w:tc>
        <w:tc>
          <w:tcPr>
            <w:tcW w:w="4876" w:type="dxa"/>
          </w:tcPr>
          <w:p w14:paraId="666145D0" w14:textId="77777777" w:rsidR="00DA12ED" w:rsidRPr="00201421" w:rsidRDefault="00DA12ED" w:rsidP="0093139F">
            <w:pPr>
              <w:pStyle w:val="AmColumnHeading"/>
            </w:pPr>
            <w:r w:rsidRPr="00201421">
              <w:t>Enmienda</w:t>
            </w:r>
          </w:p>
        </w:tc>
      </w:tr>
      <w:tr w:rsidR="00DA12ED" w:rsidRPr="00201421" w14:paraId="58E3323F" w14:textId="77777777" w:rsidTr="0093139F">
        <w:trPr>
          <w:jc w:val="center"/>
        </w:trPr>
        <w:tc>
          <w:tcPr>
            <w:tcW w:w="4876" w:type="dxa"/>
          </w:tcPr>
          <w:p w14:paraId="32BD6159" w14:textId="77777777" w:rsidR="00DA12ED" w:rsidRPr="00201421" w:rsidRDefault="00DA12ED" w:rsidP="0093139F">
            <w:pPr>
              <w:pStyle w:val="Normal6a"/>
            </w:pPr>
          </w:p>
        </w:tc>
        <w:tc>
          <w:tcPr>
            <w:tcW w:w="4876" w:type="dxa"/>
          </w:tcPr>
          <w:p w14:paraId="264C5199" w14:textId="77777777" w:rsidR="00DA12ED" w:rsidRPr="00201421" w:rsidRDefault="00DA12ED" w:rsidP="0093139F">
            <w:pPr>
              <w:pStyle w:val="Normal6a"/>
            </w:pPr>
            <w:r w:rsidRPr="00201421">
              <w:rPr>
                <w:b/>
                <w:i/>
              </w:rPr>
              <w:t>1 bis.</w:t>
            </w:r>
            <w:r w:rsidRPr="00201421">
              <w:tab/>
            </w:r>
            <w:r w:rsidRPr="00201421">
              <w:rPr>
                <w:b/>
                <w:i/>
              </w:rPr>
              <w:t>Las obligaciones de reducción del riesgo deberán ser siempre estrictamente necesarias y proporcionadas y nunca conllevarán una obligación de supervisión general, una obligación de obtener conocimiento de las comunicaciones privadas, en contra de lo dispuesto en el artículo 5 de la Directiva sobre la privacidad y las comunicaciones electrónicas, ni una obligación para los prestadores de obtener conocimiento del contenido ilegal.</w:t>
            </w:r>
          </w:p>
        </w:tc>
      </w:tr>
    </w:tbl>
    <w:p w14:paraId="1F0B88A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88672D8" w14:textId="77777777" w:rsidR="00DA12ED" w:rsidRPr="00201421" w:rsidRDefault="00DA12ED" w:rsidP="00DA12ED">
      <w:r w:rsidRPr="00201421">
        <w:rPr>
          <w:rStyle w:val="HideTWBExt"/>
        </w:rPr>
        <w:t>&lt;/Amend&gt;</w:t>
      </w:r>
    </w:p>
    <w:p w14:paraId="21443B5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779</w:t>
      </w:r>
      <w:r w:rsidRPr="00201421">
        <w:rPr>
          <w:rStyle w:val="HideTWBExt"/>
          <w:b w:val="0"/>
        </w:rPr>
        <w:t>&lt;/NumAm&gt;</w:t>
      </w:r>
    </w:p>
    <w:p w14:paraId="51A41F50" w14:textId="77777777" w:rsidR="00DA12ED" w:rsidRPr="00201421" w:rsidRDefault="00DA12ED" w:rsidP="00DA12ED">
      <w:pPr>
        <w:pStyle w:val="NormalBold"/>
      </w:pPr>
      <w:r w:rsidRPr="00201421">
        <w:rPr>
          <w:rStyle w:val="HideTWBExt"/>
          <w:b w:val="0"/>
        </w:rPr>
        <w:t>&lt;RepeatBlock-By&gt;&lt;Members&gt;</w:t>
      </w:r>
      <w:r w:rsidRPr="00201421">
        <w:t>Hilde Vautmans, Olivier Chastel, Lucia Ďuriš Nicholsonová</w:t>
      </w:r>
      <w:r w:rsidRPr="00201421">
        <w:rPr>
          <w:rStyle w:val="HideTWBExt"/>
          <w:b w:val="0"/>
        </w:rPr>
        <w:t>&lt;/Members&gt;</w:t>
      </w:r>
    </w:p>
    <w:p w14:paraId="20522332" w14:textId="77777777" w:rsidR="00DA12ED" w:rsidRPr="00201421" w:rsidRDefault="00DA12ED" w:rsidP="00DA12ED">
      <w:pPr>
        <w:pStyle w:val="NormalBold"/>
      </w:pPr>
      <w:r w:rsidRPr="00201421">
        <w:rPr>
          <w:rStyle w:val="HideTWBExt"/>
          <w:b w:val="0"/>
        </w:rPr>
        <w:t>&lt;/RepeatBlock-By&gt;</w:t>
      </w:r>
    </w:p>
    <w:p w14:paraId="0A1CF48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3DEB8B1" w14:textId="77777777" w:rsidR="00DA12ED" w:rsidRPr="00201421" w:rsidRDefault="00DA12ED" w:rsidP="00DA12ED">
      <w:pPr>
        <w:pStyle w:val="NormalBold"/>
      </w:pPr>
      <w:r w:rsidRPr="00201421">
        <w:rPr>
          <w:rStyle w:val="HideTWBExt"/>
          <w:b w:val="0"/>
        </w:rPr>
        <w:t>&lt;Article&gt;</w:t>
      </w:r>
      <w:r w:rsidRPr="00201421">
        <w:t>Artículo 4 – apartado 1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A0FB70C" w14:textId="77777777" w:rsidTr="0093139F">
        <w:trPr>
          <w:trHeight w:val="240"/>
          <w:jc w:val="center"/>
        </w:trPr>
        <w:tc>
          <w:tcPr>
            <w:tcW w:w="9752" w:type="dxa"/>
            <w:gridSpan w:val="2"/>
          </w:tcPr>
          <w:p w14:paraId="62600E41" w14:textId="77777777" w:rsidR="00DA12ED" w:rsidRPr="00201421" w:rsidRDefault="00DA12ED" w:rsidP="0093139F"/>
        </w:tc>
      </w:tr>
      <w:tr w:rsidR="00DA12ED" w:rsidRPr="00201421" w14:paraId="24C258D2" w14:textId="77777777" w:rsidTr="0093139F">
        <w:trPr>
          <w:trHeight w:val="240"/>
          <w:jc w:val="center"/>
        </w:trPr>
        <w:tc>
          <w:tcPr>
            <w:tcW w:w="4876" w:type="dxa"/>
          </w:tcPr>
          <w:p w14:paraId="67EDFC42" w14:textId="77777777" w:rsidR="00DA12ED" w:rsidRPr="00201421" w:rsidRDefault="00DA12ED" w:rsidP="0093139F">
            <w:pPr>
              <w:pStyle w:val="AmColumnHeading"/>
            </w:pPr>
            <w:r w:rsidRPr="00201421">
              <w:t>Texto de la Comisión</w:t>
            </w:r>
          </w:p>
        </w:tc>
        <w:tc>
          <w:tcPr>
            <w:tcW w:w="4876" w:type="dxa"/>
          </w:tcPr>
          <w:p w14:paraId="2FF352F5" w14:textId="77777777" w:rsidR="00DA12ED" w:rsidRPr="00201421" w:rsidRDefault="00DA12ED" w:rsidP="0093139F">
            <w:pPr>
              <w:pStyle w:val="AmColumnHeading"/>
            </w:pPr>
            <w:r w:rsidRPr="00201421">
              <w:t>Enmienda</w:t>
            </w:r>
          </w:p>
        </w:tc>
      </w:tr>
      <w:tr w:rsidR="00DA12ED" w:rsidRPr="00201421" w14:paraId="0BED4C59" w14:textId="77777777" w:rsidTr="0093139F">
        <w:trPr>
          <w:jc w:val="center"/>
        </w:trPr>
        <w:tc>
          <w:tcPr>
            <w:tcW w:w="4876" w:type="dxa"/>
          </w:tcPr>
          <w:p w14:paraId="4ED645A2" w14:textId="77777777" w:rsidR="00DA12ED" w:rsidRPr="00201421" w:rsidRDefault="00DA12ED" w:rsidP="0093139F">
            <w:pPr>
              <w:pStyle w:val="Normal6a"/>
            </w:pPr>
          </w:p>
        </w:tc>
        <w:tc>
          <w:tcPr>
            <w:tcW w:w="4876" w:type="dxa"/>
          </w:tcPr>
          <w:p w14:paraId="0D3A2D6C" w14:textId="77777777" w:rsidR="00DA12ED" w:rsidRPr="00201421" w:rsidRDefault="00DA12ED" w:rsidP="0093139F">
            <w:pPr>
              <w:pStyle w:val="Normal6a"/>
            </w:pPr>
            <w:r w:rsidRPr="00201421">
              <w:rPr>
                <w:b/>
                <w:i/>
              </w:rPr>
              <w:t>1 ter.</w:t>
            </w:r>
            <w:r w:rsidRPr="00201421">
              <w:tab/>
            </w:r>
            <w:r w:rsidRPr="00201421">
              <w:rPr>
                <w:b/>
                <w:i/>
              </w:rPr>
              <w:t>La autoridad de coordinación decidirá si procede de conformidad con el apartado 1 bis en un plazo máximo de tres meses a partir de la solicitud del prestador.</w:t>
            </w:r>
          </w:p>
        </w:tc>
      </w:tr>
    </w:tbl>
    <w:p w14:paraId="2996AA1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407A081" w14:textId="77777777" w:rsidR="00DA12ED" w:rsidRPr="00201421" w:rsidRDefault="00DA12ED" w:rsidP="00DA12ED">
      <w:r w:rsidRPr="00201421">
        <w:rPr>
          <w:rStyle w:val="HideTWBExt"/>
        </w:rPr>
        <w:t>&lt;/Amend&gt;</w:t>
      </w:r>
    </w:p>
    <w:p w14:paraId="5452667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780</w:t>
      </w:r>
      <w:r w:rsidRPr="00201421">
        <w:rPr>
          <w:rStyle w:val="HideTWBExt"/>
          <w:b w:val="0"/>
        </w:rPr>
        <w:t>&lt;/NumAm&gt;</w:t>
      </w:r>
    </w:p>
    <w:p w14:paraId="78321A0D"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351E6CB8" w14:textId="77777777" w:rsidR="00DA12ED" w:rsidRPr="00201421" w:rsidRDefault="00DA12ED" w:rsidP="00DA12ED">
      <w:pPr>
        <w:pStyle w:val="NormalBold"/>
      </w:pPr>
      <w:r w:rsidRPr="00201421">
        <w:rPr>
          <w:rStyle w:val="HideTWBExt"/>
          <w:b w:val="0"/>
        </w:rPr>
        <w:t>&lt;/RepeatBlock-By&gt;</w:t>
      </w:r>
    </w:p>
    <w:p w14:paraId="6B3D9C6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5A5A875" w14:textId="77777777" w:rsidR="00DA12ED" w:rsidRPr="00201421" w:rsidRDefault="00DA12ED" w:rsidP="00DA12ED">
      <w:pPr>
        <w:pStyle w:val="NormalBold"/>
      </w:pPr>
      <w:r w:rsidRPr="00201421">
        <w:rPr>
          <w:rStyle w:val="HideTWBExt"/>
          <w:b w:val="0"/>
        </w:rPr>
        <w:t>&lt;Article&gt;</w:t>
      </w:r>
      <w:r w:rsidRPr="00201421">
        <w:t>Artículo 4 – apartado 1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9899D82" w14:textId="77777777" w:rsidTr="0093139F">
        <w:trPr>
          <w:trHeight w:val="240"/>
          <w:jc w:val="center"/>
        </w:trPr>
        <w:tc>
          <w:tcPr>
            <w:tcW w:w="9752" w:type="dxa"/>
            <w:gridSpan w:val="2"/>
          </w:tcPr>
          <w:p w14:paraId="2F3C5B5C" w14:textId="77777777" w:rsidR="00DA12ED" w:rsidRPr="00201421" w:rsidRDefault="00DA12ED" w:rsidP="0093139F"/>
        </w:tc>
      </w:tr>
      <w:tr w:rsidR="00DA12ED" w:rsidRPr="00201421" w14:paraId="08C846BF" w14:textId="77777777" w:rsidTr="0093139F">
        <w:trPr>
          <w:trHeight w:val="240"/>
          <w:jc w:val="center"/>
        </w:trPr>
        <w:tc>
          <w:tcPr>
            <w:tcW w:w="4876" w:type="dxa"/>
          </w:tcPr>
          <w:p w14:paraId="6F6C49D5" w14:textId="77777777" w:rsidR="00DA12ED" w:rsidRPr="00201421" w:rsidRDefault="00DA12ED" w:rsidP="0093139F">
            <w:pPr>
              <w:pStyle w:val="AmColumnHeading"/>
            </w:pPr>
            <w:r w:rsidRPr="00201421">
              <w:t>Texto de la Comisión</w:t>
            </w:r>
          </w:p>
        </w:tc>
        <w:tc>
          <w:tcPr>
            <w:tcW w:w="4876" w:type="dxa"/>
          </w:tcPr>
          <w:p w14:paraId="285966C4" w14:textId="77777777" w:rsidR="00DA12ED" w:rsidRPr="00201421" w:rsidRDefault="00DA12ED" w:rsidP="0093139F">
            <w:pPr>
              <w:pStyle w:val="AmColumnHeading"/>
            </w:pPr>
            <w:r w:rsidRPr="00201421">
              <w:t>Enmienda</w:t>
            </w:r>
          </w:p>
        </w:tc>
      </w:tr>
      <w:tr w:rsidR="00DA12ED" w:rsidRPr="00201421" w14:paraId="7E76F600" w14:textId="77777777" w:rsidTr="0093139F">
        <w:trPr>
          <w:jc w:val="center"/>
        </w:trPr>
        <w:tc>
          <w:tcPr>
            <w:tcW w:w="4876" w:type="dxa"/>
          </w:tcPr>
          <w:p w14:paraId="064EC330" w14:textId="77777777" w:rsidR="00DA12ED" w:rsidRPr="00201421" w:rsidRDefault="00DA12ED" w:rsidP="0093139F">
            <w:pPr>
              <w:pStyle w:val="Normal6a"/>
            </w:pPr>
          </w:p>
        </w:tc>
        <w:tc>
          <w:tcPr>
            <w:tcW w:w="4876" w:type="dxa"/>
          </w:tcPr>
          <w:p w14:paraId="16A2CBF3" w14:textId="77777777" w:rsidR="00DA12ED" w:rsidRPr="00201421" w:rsidRDefault="00DA12ED" w:rsidP="0093139F">
            <w:pPr>
              <w:pStyle w:val="Normal6a"/>
            </w:pPr>
            <w:r w:rsidRPr="00201421">
              <w:rPr>
                <w:b/>
                <w:i/>
              </w:rPr>
              <w:t>1 ter.</w:t>
            </w:r>
            <w:r w:rsidRPr="00201421">
              <w:tab/>
            </w:r>
            <w:r w:rsidRPr="00201421">
              <w:rPr>
                <w:b/>
                <w:i/>
              </w:rPr>
              <w:t>La autoridad de coordinación decidirá si procede de conformidad con el apartado 1 bis en un plazo máximo de tres meses a partir de la solicitud del prestador.</w:t>
            </w:r>
          </w:p>
        </w:tc>
      </w:tr>
    </w:tbl>
    <w:p w14:paraId="34C85E3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5D2C2A4" w14:textId="77777777" w:rsidR="00DA12ED" w:rsidRPr="00201421" w:rsidRDefault="00DA12ED" w:rsidP="00DA12ED">
      <w:r w:rsidRPr="00201421">
        <w:rPr>
          <w:rStyle w:val="HideTWBExt"/>
        </w:rPr>
        <w:t>&lt;/Amend&gt;</w:t>
      </w:r>
    </w:p>
    <w:p w14:paraId="1AF55FF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781</w:t>
      </w:r>
      <w:r w:rsidRPr="00201421">
        <w:rPr>
          <w:rStyle w:val="HideTWBExt"/>
          <w:b w:val="0"/>
        </w:rPr>
        <w:t>&lt;/NumAm&gt;</w:t>
      </w:r>
    </w:p>
    <w:p w14:paraId="526FF81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C8CCD3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0A9886E" w14:textId="77777777" w:rsidR="00DA12ED" w:rsidRPr="00201421" w:rsidRDefault="00DA12ED" w:rsidP="00DA12ED">
      <w:pPr>
        <w:pStyle w:val="NormalBold"/>
      </w:pPr>
      <w:r w:rsidRPr="00201421">
        <w:rPr>
          <w:rStyle w:val="HideTWBExt"/>
          <w:b w:val="0"/>
        </w:rPr>
        <w:t>&lt;/RepeatBlock-By&gt;</w:t>
      </w:r>
    </w:p>
    <w:p w14:paraId="72E3A87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2C1F801" w14:textId="77777777" w:rsidR="00DA12ED" w:rsidRPr="00201421" w:rsidRDefault="00DA12ED" w:rsidP="00DA12ED">
      <w:pPr>
        <w:pStyle w:val="NormalBold"/>
      </w:pPr>
      <w:r w:rsidRPr="00201421">
        <w:rPr>
          <w:rStyle w:val="HideTWBExt"/>
          <w:b w:val="0"/>
        </w:rPr>
        <w:t>&lt;Article&gt;</w:t>
      </w:r>
      <w:r w:rsidRPr="00201421">
        <w:t>Artículo 4 – apartado 2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0ECAEAF" w14:textId="77777777" w:rsidTr="0093139F">
        <w:trPr>
          <w:trHeight w:val="240"/>
          <w:jc w:val="center"/>
        </w:trPr>
        <w:tc>
          <w:tcPr>
            <w:tcW w:w="9752" w:type="dxa"/>
            <w:gridSpan w:val="2"/>
          </w:tcPr>
          <w:p w14:paraId="06540912" w14:textId="77777777" w:rsidR="00DA12ED" w:rsidRPr="00201421" w:rsidRDefault="00DA12ED" w:rsidP="0093139F"/>
        </w:tc>
      </w:tr>
      <w:tr w:rsidR="00DA12ED" w:rsidRPr="00201421" w14:paraId="664F0CC3" w14:textId="77777777" w:rsidTr="0093139F">
        <w:trPr>
          <w:trHeight w:val="240"/>
          <w:jc w:val="center"/>
        </w:trPr>
        <w:tc>
          <w:tcPr>
            <w:tcW w:w="4876" w:type="dxa"/>
          </w:tcPr>
          <w:p w14:paraId="72F663C9" w14:textId="77777777" w:rsidR="00DA12ED" w:rsidRPr="00201421" w:rsidRDefault="00DA12ED" w:rsidP="0093139F">
            <w:pPr>
              <w:pStyle w:val="AmColumnHeading"/>
            </w:pPr>
            <w:r w:rsidRPr="00201421">
              <w:t>Texto de la Comisión</w:t>
            </w:r>
          </w:p>
        </w:tc>
        <w:tc>
          <w:tcPr>
            <w:tcW w:w="4876" w:type="dxa"/>
          </w:tcPr>
          <w:p w14:paraId="715F0BA7" w14:textId="77777777" w:rsidR="00DA12ED" w:rsidRPr="00201421" w:rsidRDefault="00DA12ED" w:rsidP="0093139F">
            <w:pPr>
              <w:pStyle w:val="AmColumnHeading"/>
            </w:pPr>
            <w:r w:rsidRPr="00201421">
              <w:t>Enmienda</w:t>
            </w:r>
          </w:p>
        </w:tc>
      </w:tr>
      <w:tr w:rsidR="00DA12ED" w:rsidRPr="00201421" w14:paraId="7ACECD80" w14:textId="77777777" w:rsidTr="0093139F">
        <w:trPr>
          <w:jc w:val="center"/>
        </w:trPr>
        <w:tc>
          <w:tcPr>
            <w:tcW w:w="4876" w:type="dxa"/>
          </w:tcPr>
          <w:p w14:paraId="01A981DD" w14:textId="77777777" w:rsidR="00DA12ED" w:rsidRPr="00201421" w:rsidRDefault="00DA12ED" w:rsidP="0093139F">
            <w:pPr>
              <w:pStyle w:val="Normal6a"/>
            </w:pPr>
            <w:r w:rsidRPr="00201421">
              <w:t>2.</w:t>
            </w:r>
            <w:r w:rsidRPr="00201421">
              <w:tab/>
              <w:t xml:space="preserve">Las medidas </w:t>
            </w:r>
            <w:r w:rsidRPr="00201421">
              <w:rPr>
                <w:b/>
                <w:bCs/>
                <w:i/>
                <w:iCs/>
              </w:rPr>
              <w:t>de reducción del riesgo deberán</w:t>
            </w:r>
            <w:r w:rsidRPr="00201421">
              <w:t>:</w:t>
            </w:r>
          </w:p>
        </w:tc>
        <w:tc>
          <w:tcPr>
            <w:tcW w:w="4876" w:type="dxa"/>
          </w:tcPr>
          <w:p w14:paraId="5EE7B9C6" w14:textId="77777777" w:rsidR="00DA12ED" w:rsidRPr="00201421" w:rsidRDefault="00DA12ED" w:rsidP="0093139F">
            <w:pPr>
              <w:pStyle w:val="Normal6a"/>
            </w:pPr>
            <w:r w:rsidRPr="00201421">
              <w:t>2.</w:t>
            </w:r>
            <w:r w:rsidRPr="00201421">
              <w:tab/>
              <w:t xml:space="preserve">Las medidas </w:t>
            </w:r>
            <w:r w:rsidRPr="00201421">
              <w:rPr>
                <w:b/>
                <w:bCs/>
                <w:i/>
                <w:iCs/>
              </w:rPr>
              <w:t>específicas cumplirán todos los requisitos siguientes</w:t>
            </w:r>
            <w:r w:rsidRPr="00201421">
              <w:t>:</w:t>
            </w:r>
          </w:p>
        </w:tc>
      </w:tr>
    </w:tbl>
    <w:p w14:paraId="6AAE945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67ED781" w14:textId="77777777" w:rsidR="00DA12ED" w:rsidRPr="00201421" w:rsidRDefault="00DA12ED" w:rsidP="00DA12ED">
      <w:r w:rsidRPr="00201421">
        <w:rPr>
          <w:rStyle w:val="HideTWBExt"/>
        </w:rPr>
        <w:t>&lt;/Amend&gt;</w:t>
      </w:r>
    </w:p>
    <w:p w14:paraId="21FC6FF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782</w:t>
      </w:r>
      <w:r w:rsidRPr="00201421">
        <w:rPr>
          <w:rStyle w:val="HideTWBExt"/>
          <w:b w:val="0"/>
        </w:rPr>
        <w:t>&lt;/NumAm&gt;</w:t>
      </w:r>
    </w:p>
    <w:p w14:paraId="6C5F715A"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48C6CC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A34E0AF" w14:textId="77777777" w:rsidR="00DA12ED" w:rsidRPr="00201421" w:rsidRDefault="00DA12ED" w:rsidP="00DA12ED">
      <w:pPr>
        <w:pStyle w:val="NormalBold"/>
      </w:pPr>
      <w:r w:rsidRPr="00201421">
        <w:rPr>
          <w:rStyle w:val="HideTWBExt"/>
          <w:b w:val="0"/>
        </w:rPr>
        <w:t>&lt;/RepeatBlock-By&gt;</w:t>
      </w:r>
    </w:p>
    <w:p w14:paraId="199C78B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2D09200" w14:textId="77777777" w:rsidR="00DA12ED" w:rsidRPr="00201421" w:rsidRDefault="00DA12ED" w:rsidP="00DA12ED">
      <w:pPr>
        <w:pStyle w:val="NormalBold"/>
      </w:pPr>
      <w:r w:rsidRPr="00201421">
        <w:rPr>
          <w:rStyle w:val="HideTWBExt"/>
          <w:b w:val="0"/>
        </w:rPr>
        <w:t>&lt;Article&gt;</w:t>
      </w:r>
      <w:r w:rsidRPr="00201421">
        <w:t>Artículo 4 – apartado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2EE8B12" w14:textId="77777777" w:rsidTr="0093139F">
        <w:trPr>
          <w:trHeight w:val="240"/>
          <w:jc w:val="center"/>
        </w:trPr>
        <w:tc>
          <w:tcPr>
            <w:tcW w:w="9752" w:type="dxa"/>
            <w:gridSpan w:val="2"/>
          </w:tcPr>
          <w:p w14:paraId="367DCB57" w14:textId="77777777" w:rsidR="00DA12ED" w:rsidRPr="00201421" w:rsidRDefault="00DA12ED" w:rsidP="0093139F"/>
        </w:tc>
      </w:tr>
      <w:tr w:rsidR="00DA12ED" w:rsidRPr="00201421" w14:paraId="5AB3B890" w14:textId="77777777" w:rsidTr="0093139F">
        <w:trPr>
          <w:trHeight w:val="240"/>
          <w:jc w:val="center"/>
        </w:trPr>
        <w:tc>
          <w:tcPr>
            <w:tcW w:w="4876" w:type="dxa"/>
          </w:tcPr>
          <w:p w14:paraId="6459E96F" w14:textId="77777777" w:rsidR="00DA12ED" w:rsidRPr="00201421" w:rsidRDefault="00DA12ED" w:rsidP="0093139F">
            <w:pPr>
              <w:pStyle w:val="AmColumnHeading"/>
            </w:pPr>
            <w:r w:rsidRPr="00201421">
              <w:t>Texto de la Comisión</w:t>
            </w:r>
          </w:p>
        </w:tc>
        <w:tc>
          <w:tcPr>
            <w:tcW w:w="4876" w:type="dxa"/>
          </w:tcPr>
          <w:p w14:paraId="685D347E" w14:textId="77777777" w:rsidR="00DA12ED" w:rsidRPr="00201421" w:rsidRDefault="00DA12ED" w:rsidP="0093139F">
            <w:pPr>
              <w:pStyle w:val="AmColumnHeading"/>
            </w:pPr>
            <w:r w:rsidRPr="00201421">
              <w:t>Enmienda</w:t>
            </w:r>
          </w:p>
        </w:tc>
      </w:tr>
      <w:tr w:rsidR="00DA12ED" w:rsidRPr="00201421" w14:paraId="250D5531" w14:textId="77777777" w:rsidTr="0093139F">
        <w:trPr>
          <w:jc w:val="center"/>
        </w:trPr>
        <w:tc>
          <w:tcPr>
            <w:tcW w:w="4876" w:type="dxa"/>
          </w:tcPr>
          <w:p w14:paraId="3BBC50A4" w14:textId="77777777" w:rsidR="00DA12ED" w:rsidRPr="00201421" w:rsidRDefault="00DA12ED" w:rsidP="0093139F">
            <w:pPr>
              <w:pStyle w:val="Normal6a"/>
            </w:pPr>
            <w:r w:rsidRPr="00201421">
              <w:t>a)</w:t>
            </w:r>
            <w:r w:rsidRPr="00201421">
              <w:tab/>
              <w:t>ser eficaces para reducir el riesgo detectado;</w:t>
            </w:r>
          </w:p>
        </w:tc>
        <w:tc>
          <w:tcPr>
            <w:tcW w:w="4876" w:type="dxa"/>
          </w:tcPr>
          <w:p w14:paraId="426E85BC" w14:textId="77777777" w:rsidR="00DA12ED" w:rsidRPr="00201421" w:rsidRDefault="00DA12ED" w:rsidP="0093139F">
            <w:pPr>
              <w:pStyle w:val="Normal6a"/>
            </w:pPr>
            <w:r w:rsidRPr="00201421">
              <w:t>a)</w:t>
            </w:r>
            <w:r w:rsidRPr="00201421">
              <w:tab/>
              <w:t xml:space="preserve">ser eficaces </w:t>
            </w:r>
            <w:r w:rsidRPr="00201421">
              <w:rPr>
                <w:b/>
                <w:bCs/>
                <w:i/>
                <w:iCs/>
              </w:rPr>
              <w:t>y proporcionadas</w:t>
            </w:r>
            <w:r w:rsidRPr="00201421">
              <w:t xml:space="preserve"> para reducir el riesgo </w:t>
            </w:r>
            <w:r w:rsidRPr="00201421">
              <w:rPr>
                <w:b/>
                <w:bCs/>
                <w:i/>
                <w:iCs/>
              </w:rPr>
              <w:t>grave</w:t>
            </w:r>
            <w:r w:rsidRPr="00201421">
              <w:t xml:space="preserve"> detectado;</w:t>
            </w:r>
          </w:p>
        </w:tc>
      </w:tr>
    </w:tbl>
    <w:p w14:paraId="0B89EEC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5990D32" w14:textId="77777777" w:rsidR="00DA12ED" w:rsidRPr="00201421" w:rsidRDefault="00DA12ED" w:rsidP="00DA12ED">
      <w:r w:rsidRPr="00201421">
        <w:rPr>
          <w:rStyle w:val="HideTWBExt"/>
        </w:rPr>
        <w:t>&lt;/Amend&gt;</w:t>
      </w:r>
    </w:p>
    <w:p w14:paraId="5671A7B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783</w:t>
      </w:r>
      <w:r w:rsidRPr="00201421">
        <w:rPr>
          <w:rStyle w:val="HideTWBExt"/>
          <w:b w:val="0"/>
        </w:rPr>
        <w:t>&lt;/NumAm&gt;</w:t>
      </w:r>
    </w:p>
    <w:p w14:paraId="613B0824"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30B43AED"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D455484"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7C80B32"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10623C55"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23B14114" w14:textId="77777777" w:rsidR="00DA12ED" w:rsidRPr="00201421" w:rsidRDefault="00DA12ED" w:rsidP="00DA12ED">
      <w:pPr>
        <w:pStyle w:val="NormalBold"/>
      </w:pPr>
      <w:r w:rsidRPr="00201421">
        <w:rPr>
          <w:rStyle w:val="HideTWBExt"/>
          <w:b w:val="0"/>
        </w:rPr>
        <w:t>&lt;/RepeatBlock-By&gt;</w:t>
      </w:r>
    </w:p>
    <w:p w14:paraId="621A589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7C52E70" w14:textId="77777777" w:rsidR="00DA12ED" w:rsidRPr="00201421" w:rsidRDefault="00DA12ED" w:rsidP="00DA12ED">
      <w:pPr>
        <w:pStyle w:val="NormalBold"/>
      </w:pPr>
      <w:r w:rsidRPr="00201421">
        <w:rPr>
          <w:rStyle w:val="HideTWBExt"/>
          <w:b w:val="0"/>
        </w:rPr>
        <w:t>&lt;Article&gt;</w:t>
      </w:r>
      <w:r w:rsidRPr="00201421">
        <w:t>Artículo 4 – apartado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5C4323C" w14:textId="77777777" w:rsidTr="0093139F">
        <w:trPr>
          <w:trHeight w:val="240"/>
          <w:jc w:val="center"/>
        </w:trPr>
        <w:tc>
          <w:tcPr>
            <w:tcW w:w="9752" w:type="dxa"/>
            <w:gridSpan w:val="2"/>
          </w:tcPr>
          <w:p w14:paraId="52933E27" w14:textId="77777777" w:rsidR="00DA12ED" w:rsidRPr="00201421" w:rsidRDefault="00DA12ED" w:rsidP="0093139F"/>
        </w:tc>
      </w:tr>
      <w:tr w:rsidR="00DA12ED" w:rsidRPr="00201421" w14:paraId="3278A3E6" w14:textId="77777777" w:rsidTr="0093139F">
        <w:trPr>
          <w:trHeight w:val="240"/>
          <w:jc w:val="center"/>
        </w:trPr>
        <w:tc>
          <w:tcPr>
            <w:tcW w:w="4876" w:type="dxa"/>
          </w:tcPr>
          <w:p w14:paraId="02C8205C" w14:textId="77777777" w:rsidR="00DA12ED" w:rsidRPr="00201421" w:rsidRDefault="00DA12ED" w:rsidP="0093139F">
            <w:pPr>
              <w:pStyle w:val="AmColumnHeading"/>
            </w:pPr>
            <w:r w:rsidRPr="00201421">
              <w:t>Texto de la Comisión</w:t>
            </w:r>
          </w:p>
        </w:tc>
        <w:tc>
          <w:tcPr>
            <w:tcW w:w="4876" w:type="dxa"/>
          </w:tcPr>
          <w:p w14:paraId="528E26F0" w14:textId="77777777" w:rsidR="00DA12ED" w:rsidRPr="00201421" w:rsidRDefault="00DA12ED" w:rsidP="0093139F">
            <w:pPr>
              <w:pStyle w:val="AmColumnHeading"/>
            </w:pPr>
            <w:r w:rsidRPr="00201421">
              <w:t>Enmienda</w:t>
            </w:r>
          </w:p>
        </w:tc>
      </w:tr>
      <w:tr w:rsidR="00DA12ED" w:rsidRPr="00201421" w14:paraId="0A5C285B" w14:textId="77777777" w:rsidTr="0093139F">
        <w:trPr>
          <w:jc w:val="center"/>
        </w:trPr>
        <w:tc>
          <w:tcPr>
            <w:tcW w:w="4876" w:type="dxa"/>
          </w:tcPr>
          <w:p w14:paraId="59348FCF" w14:textId="77777777" w:rsidR="00DA12ED" w:rsidRPr="00201421" w:rsidRDefault="00DA12ED" w:rsidP="0093139F">
            <w:pPr>
              <w:pStyle w:val="Normal6a"/>
            </w:pPr>
            <w:r w:rsidRPr="00201421">
              <w:t>a)</w:t>
            </w:r>
            <w:r w:rsidRPr="00201421">
              <w:tab/>
              <w:t>ser eficaces para reducir el riesgo detectado;</w:t>
            </w:r>
          </w:p>
        </w:tc>
        <w:tc>
          <w:tcPr>
            <w:tcW w:w="4876" w:type="dxa"/>
          </w:tcPr>
          <w:p w14:paraId="507DEF8F" w14:textId="77777777" w:rsidR="00DA12ED" w:rsidRPr="00201421" w:rsidRDefault="00DA12ED" w:rsidP="0093139F">
            <w:pPr>
              <w:pStyle w:val="Normal6a"/>
            </w:pPr>
            <w:r w:rsidRPr="00201421">
              <w:t>a)</w:t>
            </w:r>
            <w:r w:rsidRPr="00201421">
              <w:tab/>
              <w:t xml:space="preserve">ser eficaces para reducir el riesgo </w:t>
            </w:r>
            <w:r w:rsidRPr="00201421">
              <w:rPr>
                <w:b/>
                <w:bCs/>
                <w:i/>
                <w:iCs/>
              </w:rPr>
              <w:t>significativo, sistémico y grave</w:t>
            </w:r>
            <w:r w:rsidRPr="00201421">
              <w:t xml:space="preserve"> detectado;</w:t>
            </w:r>
          </w:p>
        </w:tc>
      </w:tr>
    </w:tbl>
    <w:p w14:paraId="0C84D1A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E6B95AF" w14:textId="77777777" w:rsidR="00DA12ED" w:rsidRPr="00201421" w:rsidRDefault="00DA12ED" w:rsidP="00DA12ED">
      <w:r w:rsidRPr="00201421">
        <w:rPr>
          <w:rStyle w:val="HideTWBExt"/>
        </w:rPr>
        <w:t>&lt;/Amend&gt;</w:t>
      </w:r>
    </w:p>
    <w:p w14:paraId="2C7BEF2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784</w:t>
      </w:r>
      <w:r w:rsidRPr="00201421">
        <w:rPr>
          <w:rStyle w:val="HideTWBExt"/>
          <w:b w:val="0"/>
        </w:rPr>
        <w:t>&lt;/NumAm&gt;</w:t>
      </w:r>
    </w:p>
    <w:p w14:paraId="2992E1C5"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02EC0F4C" w14:textId="77777777" w:rsidR="00DA12ED" w:rsidRPr="00201421" w:rsidRDefault="00DA12ED" w:rsidP="00DA12ED">
      <w:pPr>
        <w:pStyle w:val="NormalBold"/>
      </w:pPr>
      <w:r w:rsidRPr="00201421">
        <w:rPr>
          <w:rStyle w:val="HideTWBExt"/>
          <w:b w:val="0"/>
        </w:rPr>
        <w:t>&lt;/RepeatBlock-By&gt;</w:t>
      </w:r>
    </w:p>
    <w:p w14:paraId="35138A1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9A53FAB" w14:textId="77777777" w:rsidR="00DA12ED" w:rsidRPr="00201421" w:rsidRDefault="00DA12ED" w:rsidP="00DA12ED">
      <w:pPr>
        <w:pStyle w:val="NormalBold"/>
      </w:pPr>
      <w:r w:rsidRPr="00201421">
        <w:rPr>
          <w:rStyle w:val="HideTWBExt"/>
          <w:b w:val="0"/>
        </w:rPr>
        <w:t>&lt;Article&gt;</w:t>
      </w:r>
      <w:r w:rsidRPr="00201421">
        <w:t>Artículo 4 – apartado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F049653" w14:textId="77777777" w:rsidTr="0093139F">
        <w:trPr>
          <w:trHeight w:val="240"/>
          <w:jc w:val="center"/>
        </w:trPr>
        <w:tc>
          <w:tcPr>
            <w:tcW w:w="9752" w:type="dxa"/>
            <w:gridSpan w:val="2"/>
          </w:tcPr>
          <w:p w14:paraId="63884D26" w14:textId="77777777" w:rsidR="00DA12ED" w:rsidRPr="00201421" w:rsidRDefault="00DA12ED" w:rsidP="0093139F"/>
        </w:tc>
      </w:tr>
      <w:tr w:rsidR="00DA12ED" w:rsidRPr="00201421" w14:paraId="73436A7D" w14:textId="77777777" w:rsidTr="0093139F">
        <w:trPr>
          <w:trHeight w:val="240"/>
          <w:jc w:val="center"/>
        </w:trPr>
        <w:tc>
          <w:tcPr>
            <w:tcW w:w="4876" w:type="dxa"/>
          </w:tcPr>
          <w:p w14:paraId="6E07E117" w14:textId="77777777" w:rsidR="00DA12ED" w:rsidRPr="00201421" w:rsidRDefault="00DA12ED" w:rsidP="0093139F">
            <w:pPr>
              <w:pStyle w:val="AmColumnHeading"/>
            </w:pPr>
            <w:r w:rsidRPr="00201421">
              <w:t>Texto de la Comisión</w:t>
            </w:r>
          </w:p>
        </w:tc>
        <w:tc>
          <w:tcPr>
            <w:tcW w:w="4876" w:type="dxa"/>
          </w:tcPr>
          <w:p w14:paraId="3F5321C5" w14:textId="77777777" w:rsidR="00DA12ED" w:rsidRPr="00201421" w:rsidRDefault="00DA12ED" w:rsidP="0093139F">
            <w:pPr>
              <w:pStyle w:val="AmColumnHeading"/>
            </w:pPr>
            <w:r w:rsidRPr="00201421">
              <w:t>Enmienda</w:t>
            </w:r>
          </w:p>
        </w:tc>
      </w:tr>
      <w:tr w:rsidR="00DA12ED" w:rsidRPr="00201421" w14:paraId="2C77EF92" w14:textId="77777777" w:rsidTr="0093139F">
        <w:trPr>
          <w:jc w:val="center"/>
        </w:trPr>
        <w:tc>
          <w:tcPr>
            <w:tcW w:w="4876" w:type="dxa"/>
          </w:tcPr>
          <w:p w14:paraId="7C593B23" w14:textId="77777777" w:rsidR="00DA12ED" w:rsidRPr="00201421" w:rsidRDefault="00DA12ED" w:rsidP="0093139F">
            <w:pPr>
              <w:pStyle w:val="Normal6a"/>
            </w:pPr>
            <w:r w:rsidRPr="00201421">
              <w:t>a)</w:t>
            </w:r>
            <w:r w:rsidRPr="00201421">
              <w:tab/>
              <w:t>ser eficaces para reducir el riesgo detectado;</w:t>
            </w:r>
          </w:p>
        </w:tc>
        <w:tc>
          <w:tcPr>
            <w:tcW w:w="4876" w:type="dxa"/>
          </w:tcPr>
          <w:p w14:paraId="063EA621" w14:textId="77777777" w:rsidR="00DA12ED" w:rsidRPr="00201421" w:rsidRDefault="00DA12ED" w:rsidP="0093139F">
            <w:pPr>
              <w:pStyle w:val="Normal6a"/>
            </w:pPr>
            <w:r w:rsidRPr="00201421">
              <w:t>a)</w:t>
            </w:r>
            <w:r w:rsidRPr="00201421">
              <w:tab/>
              <w:t xml:space="preserve">ser eficaces para reducir el riesgo </w:t>
            </w:r>
            <w:r w:rsidRPr="00201421">
              <w:rPr>
                <w:b/>
                <w:bCs/>
                <w:i/>
                <w:iCs/>
              </w:rPr>
              <w:t>sistémico grave</w:t>
            </w:r>
            <w:r w:rsidRPr="00201421">
              <w:t xml:space="preserve"> detectado;</w:t>
            </w:r>
          </w:p>
        </w:tc>
      </w:tr>
    </w:tbl>
    <w:p w14:paraId="102E74A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13D0DFE" w14:textId="77777777" w:rsidR="00DA12ED" w:rsidRPr="00201421" w:rsidRDefault="00DA12ED" w:rsidP="00DA12ED">
      <w:r w:rsidRPr="00201421">
        <w:rPr>
          <w:rStyle w:val="HideTWBExt"/>
        </w:rPr>
        <w:t>&lt;/Amend&gt;</w:t>
      </w:r>
    </w:p>
    <w:p w14:paraId="6E5502E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785</w:t>
      </w:r>
      <w:r w:rsidRPr="00201421">
        <w:rPr>
          <w:rStyle w:val="HideTWBExt"/>
          <w:b w:val="0"/>
        </w:rPr>
        <w:t>&lt;/NumAm&gt;</w:t>
      </w:r>
    </w:p>
    <w:p w14:paraId="4E5C62F4"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494D162A"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2D5815D6"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274A7EA5"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FE959DA"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6628FF32" w14:textId="77777777" w:rsidR="00DA12ED" w:rsidRPr="00201421" w:rsidRDefault="00DA12ED" w:rsidP="00DA12ED">
      <w:pPr>
        <w:pStyle w:val="NormalBold"/>
      </w:pPr>
      <w:r w:rsidRPr="00201421">
        <w:rPr>
          <w:rStyle w:val="HideTWBExt"/>
          <w:b w:val="0"/>
        </w:rPr>
        <w:t>&lt;/RepeatBlock-By&gt;</w:t>
      </w:r>
    </w:p>
    <w:p w14:paraId="4DD31CD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7076C95" w14:textId="77777777" w:rsidR="00DA12ED" w:rsidRPr="00201421" w:rsidRDefault="00DA12ED" w:rsidP="00DA12ED">
      <w:pPr>
        <w:pStyle w:val="NormalBold"/>
      </w:pPr>
      <w:r w:rsidRPr="00201421">
        <w:rPr>
          <w:rStyle w:val="HideTWBExt"/>
          <w:b w:val="0"/>
        </w:rPr>
        <w:t>&lt;Article&gt;</w:t>
      </w:r>
      <w:r w:rsidRPr="00201421">
        <w:t>Artículo 4 – apartado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FF58644" w14:textId="77777777" w:rsidTr="0093139F">
        <w:trPr>
          <w:trHeight w:val="240"/>
          <w:jc w:val="center"/>
        </w:trPr>
        <w:tc>
          <w:tcPr>
            <w:tcW w:w="9752" w:type="dxa"/>
            <w:gridSpan w:val="2"/>
          </w:tcPr>
          <w:p w14:paraId="32DD543D" w14:textId="77777777" w:rsidR="00DA12ED" w:rsidRPr="00201421" w:rsidRDefault="00DA12ED" w:rsidP="0093139F"/>
        </w:tc>
      </w:tr>
      <w:tr w:rsidR="00DA12ED" w:rsidRPr="00201421" w14:paraId="35898108" w14:textId="77777777" w:rsidTr="0093139F">
        <w:trPr>
          <w:trHeight w:val="240"/>
          <w:jc w:val="center"/>
        </w:trPr>
        <w:tc>
          <w:tcPr>
            <w:tcW w:w="4876" w:type="dxa"/>
          </w:tcPr>
          <w:p w14:paraId="392CE44D" w14:textId="77777777" w:rsidR="00DA12ED" w:rsidRPr="00201421" w:rsidRDefault="00DA12ED" w:rsidP="0093139F">
            <w:pPr>
              <w:pStyle w:val="AmColumnHeading"/>
            </w:pPr>
            <w:r w:rsidRPr="00201421">
              <w:t>Texto de la Comisión</w:t>
            </w:r>
          </w:p>
        </w:tc>
        <w:tc>
          <w:tcPr>
            <w:tcW w:w="4876" w:type="dxa"/>
          </w:tcPr>
          <w:p w14:paraId="0A3F32B8" w14:textId="77777777" w:rsidR="00DA12ED" w:rsidRPr="00201421" w:rsidRDefault="00DA12ED" w:rsidP="0093139F">
            <w:pPr>
              <w:pStyle w:val="AmColumnHeading"/>
            </w:pPr>
            <w:r w:rsidRPr="00201421">
              <w:t>Enmienda</w:t>
            </w:r>
          </w:p>
        </w:tc>
      </w:tr>
      <w:tr w:rsidR="00DA12ED" w:rsidRPr="00201421" w14:paraId="0CAC5A6C" w14:textId="77777777" w:rsidTr="0093139F">
        <w:trPr>
          <w:jc w:val="center"/>
        </w:trPr>
        <w:tc>
          <w:tcPr>
            <w:tcW w:w="4876" w:type="dxa"/>
          </w:tcPr>
          <w:p w14:paraId="7727CE9E" w14:textId="77777777" w:rsidR="00DA12ED" w:rsidRPr="00201421" w:rsidRDefault="00DA12ED" w:rsidP="0093139F">
            <w:pPr>
              <w:pStyle w:val="Normal6a"/>
            </w:pPr>
            <w:r w:rsidRPr="00201421">
              <w:t>b)</w:t>
            </w:r>
            <w:r w:rsidRPr="00201421">
              <w:tab/>
              <w:t>ser específicas y proporcionadas en relación con ese riesgo, teniendo en cuenta, en particular, su gravedad, así como las capacidades financieras y tecnológicas del prestador y el número de usuarios;</w:t>
            </w:r>
          </w:p>
        </w:tc>
        <w:tc>
          <w:tcPr>
            <w:tcW w:w="4876" w:type="dxa"/>
          </w:tcPr>
          <w:p w14:paraId="4D2E84E0" w14:textId="77777777" w:rsidR="00DA12ED" w:rsidRPr="00201421" w:rsidRDefault="00DA12ED" w:rsidP="0093139F">
            <w:pPr>
              <w:pStyle w:val="Normal6a"/>
            </w:pPr>
            <w:r w:rsidRPr="00201421">
              <w:t>b)</w:t>
            </w:r>
            <w:r w:rsidRPr="00201421">
              <w:tab/>
              <w:t xml:space="preserve">ser específicas y proporcionadas en relación con ese riesgo, teniendo en cuenta, en particular, su gravedad, </w:t>
            </w:r>
            <w:r w:rsidRPr="00201421">
              <w:rPr>
                <w:b/>
                <w:bCs/>
                <w:i/>
                <w:iCs/>
              </w:rPr>
              <w:t>garantizando que la interferencia con el derecho fundamental a la intimidad y otros derechos establecidos en la Carta se limite a lo estrictamente necesario,</w:t>
            </w:r>
            <w:r w:rsidRPr="00201421">
              <w:t xml:space="preserve"> así como las capacidades financieras y tecnológicas del prestador y el número de usuarios;</w:t>
            </w:r>
          </w:p>
        </w:tc>
      </w:tr>
    </w:tbl>
    <w:p w14:paraId="4B159AE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6E5710F" w14:textId="77777777" w:rsidR="00DA12ED" w:rsidRPr="00201421" w:rsidRDefault="00DA12ED" w:rsidP="00DA12ED">
      <w:r w:rsidRPr="00201421">
        <w:rPr>
          <w:rStyle w:val="HideTWBExt"/>
        </w:rPr>
        <w:t>&lt;/Amend&gt;</w:t>
      </w:r>
    </w:p>
    <w:p w14:paraId="0CF9EF2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786</w:t>
      </w:r>
      <w:r w:rsidRPr="00201421">
        <w:rPr>
          <w:rStyle w:val="HideTWBExt"/>
          <w:b w:val="0"/>
        </w:rPr>
        <w:t>&lt;/NumAm&gt;</w:t>
      </w:r>
    </w:p>
    <w:p w14:paraId="6B583308"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1AABCE2" w14:textId="77777777" w:rsidR="00DA12ED" w:rsidRPr="00201421" w:rsidRDefault="00DA12ED" w:rsidP="00DA12ED">
      <w:pPr>
        <w:pStyle w:val="NormalBold"/>
      </w:pPr>
      <w:r w:rsidRPr="00201421">
        <w:rPr>
          <w:rStyle w:val="HideTWBExt"/>
          <w:b w:val="0"/>
        </w:rPr>
        <w:t>&lt;/RepeatBlock-By&gt;</w:t>
      </w:r>
    </w:p>
    <w:p w14:paraId="7E1CF10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758A6D0" w14:textId="77777777" w:rsidR="00DA12ED" w:rsidRPr="00201421" w:rsidRDefault="00DA12ED" w:rsidP="00DA12ED">
      <w:pPr>
        <w:pStyle w:val="NormalBold"/>
      </w:pPr>
      <w:r w:rsidRPr="00201421">
        <w:rPr>
          <w:rStyle w:val="HideTWBExt"/>
          <w:b w:val="0"/>
        </w:rPr>
        <w:t>&lt;Article&gt;</w:t>
      </w:r>
      <w:r w:rsidRPr="00201421">
        <w:t>Artículo 4 – apartado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45C63F4" w14:textId="77777777" w:rsidTr="0093139F">
        <w:trPr>
          <w:trHeight w:val="240"/>
          <w:jc w:val="center"/>
        </w:trPr>
        <w:tc>
          <w:tcPr>
            <w:tcW w:w="9752" w:type="dxa"/>
            <w:gridSpan w:val="2"/>
          </w:tcPr>
          <w:p w14:paraId="5F0455CC" w14:textId="77777777" w:rsidR="00DA12ED" w:rsidRPr="00201421" w:rsidRDefault="00DA12ED" w:rsidP="0093139F"/>
        </w:tc>
      </w:tr>
      <w:tr w:rsidR="00DA12ED" w:rsidRPr="00201421" w14:paraId="0CE5C299" w14:textId="77777777" w:rsidTr="0093139F">
        <w:trPr>
          <w:trHeight w:val="240"/>
          <w:jc w:val="center"/>
        </w:trPr>
        <w:tc>
          <w:tcPr>
            <w:tcW w:w="4876" w:type="dxa"/>
          </w:tcPr>
          <w:p w14:paraId="2773503F" w14:textId="77777777" w:rsidR="00DA12ED" w:rsidRPr="00201421" w:rsidRDefault="00DA12ED" w:rsidP="0093139F">
            <w:pPr>
              <w:pStyle w:val="AmColumnHeading"/>
            </w:pPr>
            <w:r w:rsidRPr="00201421">
              <w:t>Texto de la Comisión</w:t>
            </w:r>
          </w:p>
        </w:tc>
        <w:tc>
          <w:tcPr>
            <w:tcW w:w="4876" w:type="dxa"/>
          </w:tcPr>
          <w:p w14:paraId="0DDA5B1B" w14:textId="77777777" w:rsidR="00DA12ED" w:rsidRPr="00201421" w:rsidRDefault="00DA12ED" w:rsidP="0093139F">
            <w:pPr>
              <w:pStyle w:val="AmColumnHeading"/>
            </w:pPr>
            <w:r w:rsidRPr="00201421">
              <w:t>Enmienda</w:t>
            </w:r>
          </w:p>
        </w:tc>
      </w:tr>
      <w:tr w:rsidR="00DA12ED" w:rsidRPr="00201421" w14:paraId="0F7D6B66" w14:textId="77777777" w:rsidTr="0093139F">
        <w:trPr>
          <w:jc w:val="center"/>
        </w:trPr>
        <w:tc>
          <w:tcPr>
            <w:tcW w:w="4876" w:type="dxa"/>
          </w:tcPr>
          <w:p w14:paraId="65672C5D" w14:textId="77777777" w:rsidR="00DA12ED" w:rsidRPr="00201421" w:rsidRDefault="00DA12ED" w:rsidP="0093139F">
            <w:pPr>
              <w:pStyle w:val="Normal6a"/>
            </w:pPr>
            <w:r w:rsidRPr="00201421">
              <w:t>b)</w:t>
            </w:r>
            <w:r w:rsidRPr="00201421">
              <w:tab/>
              <w:t>ser específicas y proporcionadas en relación con ese riesgo</w:t>
            </w:r>
            <w:r w:rsidRPr="00201421">
              <w:rPr>
                <w:b/>
                <w:bCs/>
                <w:i/>
                <w:iCs/>
              </w:rPr>
              <w:t>, teniendo en cuenta, en particular, su gravedad, así como las capacidades financieras y tecnológicas del prestador y el número de usuarios</w:t>
            </w:r>
            <w:r w:rsidRPr="00201421">
              <w:t>;</w:t>
            </w:r>
          </w:p>
        </w:tc>
        <w:tc>
          <w:tcPr>
            <w:tcW w:w="4876" w:type="dxa"/>
          </w:tcPr>
          <w:p w14:paraId="421DE23F" w14:textId="77777777" w:rsidR="00DA12ED" w:rsidRPr="00201421" w:rsidRDefault="00DA12ED" w:rsidP="0093139F">
            <w:pPr>
              <w:pStyle w:val="Normal6a"/>
            </w:pPr>
            <w:r w:rsidRPr="00201421">
              <w:t>b)</w:t>
            </w:r>
            <w:r w:rsidRPr="00201421">
              <w:tab/>
              <w:t>ser específicas y proporcionadas en relación con ese riesgo;</w:t>
            </w:r>
          </w:p>
        </w:tc>
      </w:tr>
    </w:tbl>
    <w:p w14:paraId="598DD9B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1E6C52F" w14:textId="77777777" w:rsidR="00DA12ED" w:rsidRPr="00201421" w:rsidRDefault="00DA12ED" w:rsidP="00DA12ED">
      <w:r w:rsidRPr="00201421">
        <w:rPr>
          <w:rStyle w:val="HideTWBExt"/>
        </w:rPr>
        <w:t>&lt;/Amend&gt;</w:t>
      </w:r>
    </w:p>
    <w:p w14:paraId="01FF920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787</w:t>
      </w:r>
      <w:r w:rsidRPr="00201421">
        <w:rPr>
          <w:rStyle w:val="HideTWBExt"/>
          <w:b w:val="0"/>
        </w:rPr>
        <w:t>&lt;/NumAm&gt;</w:t>
      </w:r>
    </w:p>
    <w:p w14:paraId="4492E92E"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530873D9"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65134BC" w14:textId="77777777" w:rsidR="00DA12ED" w:rsidRPr="00201421" w:rsidRDefault="00DA12ED" w:rsidP="00DA12ED">
      <w:pPr>
        <w:pStyle w:val="NormalBold"/>
      </w:pPr>
      <w:r w:rsidRPr="00201421">
        <w:rPr>
          <w:rStyle w:val="HideTWBExt"/>
          <w:b w:val="0"/>
        </w:rPr>
        <w:t>&lt;/RepeatBlock-By&gt;</w:t>
      </w:r>
    </w:p>
    <w:p w14:paraId="7460CF2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0F840F2" w14:textId="77777777" w:rsidR="00DA12ED" w:rsidRPr="00201421" w:rsidRDefault="00DA12ED" w:rsidP="00DA12ED">
      <w:pPr>
        <w:pStyle w:val="NormalBold"/>
      </w:pPr>
      <w:r w:rsidRPr="00201421">
        <w:rPr>
          <w:rStyle w:val="HideTWBExt"/>
          <w:b w:val="0"/>
        </w:rPr>
        <w:t>&lt;Article&gt;</w:t>
      </w:r>
      <w:r w:rsidRPr="00201421">
        <w:t>Artículo 4 – apartado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E8B1D07" w14:textId="77777777" w:rsidTr="0093139F">
        <w:trPr>
          <w:trHeight w:val="240"/>
          <w:jc w:val="center"/>
        </w:trPr>
        <w:tc>
          <w:tcPr>
            <w:tcW w:w="9752" w:type="dxa"/>
            <w:gridSpan w:val="2"/>
          </w:tcPr>
          <w:p w14:paraId="0EE050DE" w14:textId="77777777" w:rsidR="00DA12ED" w:rsidRPr="00201421" w:rsidRDefault="00DA12ED" w:rsidP="0093139F"/>
        </w:tc>
      </w:tr>
      <w:tr w:rsidR="00DA12ED" w:rsidRPr="00201421" w14:paraId="47C8CCCC" w14:textId="77777777" w:rsidTr="0093139F">
        <w:trPr>
          <w:trHeight w:val="240"/>
          <w:jc w:val="center"/>
        </w:trPr>
        <w:tc>
          <w:tcPr>
            <w:tcW w:w="4876" w:type="dxa"/>
          </w:tcPr>
          <w:p w14:paraId="49E58137" w14:textId="77777777" w:rsidR="00DA12ED" w:rsidRPr="00201421" w:rsidRDefault="00DA12ED" w:rsidP="0093139F">
            <w:pPr>
              <w:pStyle w:val="AmColumnHeading"/>
            </w:pPr>
            <w:r w:rsidRPr="00201421">
              <w:t>Texto de la Comisión</w:t>
            </w:r>
          </w:p>
        </w:tc>
        <w:tc>
          <w:tcPr>
            <w:tcW w:w="4876" w:type="dxa"/>
          </w:tcPr>
          <w:p w14:paraId="049AF57F" w14:textId="77777777" w:rsidR="00DA12ED" w:rsidRPr="00201421" w:rsidRDefault="00DA12ED" w:rsidP="0093139F">
            <w:pPr>
              <w:pStyle w:val="AmColumnHeading"/>
            </w:pPr>
            <w:r w:rsidRPr="00201421">
              <w:t>Enmienda</w:t>
            </w:r>
          </w:p>
        </w:tc>
      </w:tr>
      <w:tr w:rsidR="00DA12ED" w:rsidRPr="00201421" w14:paraId="2A3E3E8A" w14:textId="77777777" w:rsidTr="0093139F">
        <w:trPr>
          <w:jc w:val="center"/>
        </w:trPr>
        <w:tc>
          <w:tcPr>
            <w:tcW w:w="4876" w:type="dxa"/>
          </w:tcPr>
          <w:p w14:paraId="7D6588C5" w14:textId="77777777" w:rsidR="00DA12ED" w:rsidRPr="00201421" w:rsidRDefault="00DA12ED" w:rsidP="0093139F">
            <w:pPr>
              <w:pStyle w:val="Normal6a"/>
            </w:pPr>
            <w:r w:rsidRPr="00201421">
              <w:t>b)</w:t>
            </w:r>
            <w:r w:rsidRPr="00201421">
              <w:tab/>
              <w:t xml:space="preserve">ser específicas y proporcionadas en relación con ese riesgo, teniendo en cuenta, en particular, su gravedad, así como las capacidades </w:t>
            </w:r>
            <w:r w:rsidRPr="00201421">
              <w:rPr>
                <w:b/>
                <w:bCs/>
                <w:i/>
                <w:iCs/>
              </w:rPr>
              <w:t>financieras y tecnológicas</w:t>
            </w:r>
            <w:r w:rsidRPr="00201421">
              <w:t xml:space="preserve"> del prestador </w:t>
            </w:r>
            <w:r w:rsidRPr="00201421">
              <w:rPr>
                <w:b/>
                <w:bCs/>
                <w:i/>
                <w:iCs/>
              </w:rPr>
              <w:t>y</w:t>
            </w:r>
            <w:r w:rsidRPr="00201421">
              <w:t xml:space="preserve"> el número de usuarios;</w:t>
            </w:r>
          </w:p>
        </w:tc>
        <w:tc>
          <w:tcPr>
            <w:tcW w:w="4876" w:type="dxa"/>
          </w:tcPr>
          <w:p w14:paraId="3B3CE587" w14:textId="77777777" w:rsidR="00DA12ED" w:rsidRPr="00201421" w:rsidRDefault="00DA12ED" w:rsidP="0093139F">
            <w:pPr>
              <w:pStyle w:val="Normal6a"/>
            </w:pPr>
            <w:r w:rsidRPr="00201421">
              <w:t>b)</w:t>
            </w:r>
            <w:r w:rsidRPr="00201421">
              <w:tab/>
              <w:t>ser específicas y proporcionadas en relación con ese riesgo, teniendo en cuenta, en particular, su gravedad</w:t>
            </w:r>
            <w:r w:rsidRPr="00201421">
              <w:rPr>
                <w:b/>
                <w:bCs/>
                <w:i/>
                <w:iCs/>
              </w:rPr>
              <w:t>, cualquier repercusión para la funcionalidad del servicio</w:t>
            </w:r>
            <w:r w:rsidRPr="00201421">
              <w:t xml:space="preserve">, así como </w:t>
            </w:r>
            <w:r w:rsidRPr="00201421">
              <w:rPr>
                <w:b/>
                <w:bCs/>
                <w:i/>
                <w:iCs/>
              </w:rPr>
              <w:t>la solidez financiera y</w:t>
            </w:r>
            <w:r w:rsidRPr="00201421">
              <w:t xml:space="preserve"> las capacidades </w:t>
            </w:r>
            <w:r w:rsidRPr="00201421">
              <w:rPr>
                <w:b/>
                <w:bCs/>
                <w:i/>
                <w:iCs/>
              </w:rPr>
              <w:t>tecnológicas y operativas</w:t>
            </w:r>
            <w:r w:rsidRPr="00201421">
              <w:t xml:space="preserve"> del prestador</w:t>
            </w:r>
            <w:r w:rsidRPr="00201421">
              <w:rPr>
                <w:b/>
                <w:i/>
              </w:rPr>
              <w:t>,</w:t>
            </w:r>
            <w:r w:rsidRPr="00201421">
              <w:t xml:space="preserve"> el número de usuarios </w:t>
            </w:r>
            <w:r w:rsidRPr="00201421">
              <w:rPr>
                <w:b/>
                <w:bCs/>
                <w:i/>
                <w:iCs/>
              </w:rPr>
              <w:t>y la cantidad de contenido que ofrecen</w:t>
            </w:r>
            <w:r w:rsidRPr="00201421">
              <w:t>;</w:t>
            </w:r>
          </w:p>
        </w:tc>
      </w:tr>
    </w:tbl>
    <w:p w14:paraId="30F20D7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0FABC09" w14:textId="77777777" w:rsidR="00DA12ED" w:rsidRPr="00201421" w:rsidRDefault="00DA12ED" w:rsidP="00DA12ED">
      <w:r w:rsidRPr="00201421">
        <w:rPr>
          <w:rStyle w:val="HideTWBExt"/>
        </w:rPr>
        <w:t>&lt;/Amend&gt;</w:t>
      </w:r>
    </w:p>
    <w:p w14:paraId="06936F5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788</w:t>
      </w:r>
      <w:r w:rsidRPr="00201421">
        <w:rPr>
          <w:rStyle w:val="HideTWBExt"/>
          <w:b w:val="0"/>
        </w:rPr>
        <w:t>&lt;/NumAm&gt;</w:t>
      </w:r>
    </w:p>
    <w:p w14:paraId="61237CBA"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2974CBC8" w14:textId="77777777" w:rsidR="00DA12ED" w:rsidRPr="00201421" w:rsidRDefault="00DA12ED" w:rsidP="00DA12ED">
      <w:pPr>
        <w:pStyle w:val="NormalBold"/>
      </w:pPr>
      <w:r w:rsidRPr="00201421">
        <w:rPr>
          <w:rStyle w:val="HideTWBExt"/>
          <w:b w:val="0"/>
        </w:rPr>
        <w:t>&lt;/RepeatBlock-By&gt;</w:t>
      </w:r>
    </w:p>
    <w:p w14:paraId="00BA73D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BFA3A06" w14:textId="77777777" w:rsidR="00DA12ED" w:rsidRPr="00201421" w:rsidRDefault="00DA12ED" w:rsidP="00DA12ED">
      <w:pPr>
        <w:pStyle w:val="NormalBold"/>
      </w:pPr>
      <w:r w:rsidRPr="00201421">
        <w:rPr>
          <w:rStyle w:val="HideTWBExt"/>
          <w:b w:val="0"/>
        </w:rPr>
        <w:t>&lt;Article&gt;</w:t>
      </w:r>
      <w:r w:rsidRPr="00201421">
        <w:t>Artículo 4 – apartado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11E4649" w14:textId="77777777" w:rsidTr="0093139F">
        <w:trPr>
          <w:trHeight w:val="240"/>
          <w:jc w:val="center"/>
        </w:trPr>
        <w:tc>
          <w:tcPr>
            <w:tcW w:w="9752" w:type="dxa"/>
            <w:gridSpan w:val="2"/>
          </w:tcPr>
          <w:p w14:paraId="1990BFE4" w14:textId="77777777" w:rsidR="00DA12ED" w:rsidRPr="00201421" w:rsidRDefault="00DA12ED" w:rsidP="0093139F"/>
        </w:tc>
      </w:tr>
      <w:tr w:rsidR="00DA12ED" w:rsidRPr="00201421" w14:paraId="7567B78A" w14:textId="77777777" w:rsidTr="0093139F">
        <w:trPr>
          <w:trHeight w:val="240"/>
          <w:jc w:val="center"/>
        </w:trPr>
        <w:tc>
          <w:tcPr>
            <w:tcW w:w="4876" w:type="dxa"/>
          </w:tcPr>
          <w:p w14:paraId="617B4668" w14:textId="77777777" w:rsidR="00DA12ED" w:rsidRPr="00201421" w:rsidRDefault="00DA12ED" w:rsidP="0093139F">
            <w:pPr>
              <w:pStyle w:val="AmColumnHeading"/>
            </w:pPr>
            <w:r w:rsidRPr="00201421">
              <w:t>Texto de la Comisión</w:t>
            </w:r>
          </w:p>
        </w:tc>
        <w:tc>
          <w:tcPr>
            <w:tcW w:w="4876" w:type="dxa"/>
          </w:tcPr>
          <w:p w14:paraId="5148EAE2" w14:textId="77777777" w:rsidR="00DA12ED" w:rsidRPr="00201421" w:rsidRDefault="00DA12ED" w:rsidP="0093139F">
            <w:pPr>
              <w:pStyle w:val="AmColumnHeading"/>
            </w:pPr>
            <w:r w:rsidRPr="00201421">
              <w:t>Enmienda</w:t>
            </w:r>
          </w:p>
        </w:tc>
      </w:tr>
      <w:tr w:rsidR="00DA12ED" w:rsidRPr="00201421" w14:paraId="4E96DE8F" w14:textId="77777777" w:rsidTr="0093139F">
        <w:trPr>
          <w:jc w:val="center"/>
        </w:trPr>
        <w:tc>
          <w:tcPr>
            <w:tcW w:w="4876" w:type="dxa"/>
          </w:tcPr>
          <w:p w14:paraId="26F9285D" w14:textId="77777777" w:rsidR="00DA12ED" w:rsidRPr="00201421" w:rsidRDefault="00DA12ED" w:rsidP="0093139F">
            <w:pPr>
              <w:pStyle w:val="Normal6a"/>
            </w:pPr>
            <w:r w:rsidRPr="00201421">
              <w:t>b)</w:t>
            </w:r>
            <w:r w:rsidRPr="00201421">
              <w:tab/>
              <w:t xml:space="preserve">ser específicas y proporcionadas en relación con ese riesgo, teniendo en cuenta, en particular, su gravedad, así como las </w:t>
            </w:r>
            <w:r w:rsidRPr="00201421">
              <w:rPr>
                <w:b/>
                <w:bCs/>
                <w:i/>
                <w:iCs/>
              </w:rPr>
              <w:t>capacidades</w:t>
            </w:r>
            <w:r w:rsidRPr="00201421">
              <w:t xml:space="preserve"> financieras y tecnológicas del prestador y el número de usuarios;</w:t>
            </w:r>
          </w:p>
        </w:tc>
        <w:tc>
          <w:tcPr>
            <w:tcW w:w="4876" w:type="dxa"/>
          </w:tcPr>
          <w:p w14:paraId="3F8E3BBF" w14:textId="77777777" w:rsidR="00DA12ED" w:rsidRPr="00201421" w:rsidRDefault="00DA12ED" w:rsidP="0093139F">
            <w:pPr>
              <w:pStyle w:val="Normal6a"/>
            </w:pPr>
            <w:r w:rsidRPr="00201421">
              <w:t>b)</w:t>
            </w:r>
            <w:r w:rsidRPr="00201421">
              <w:tab/>
              <w:t xml:space="preserve">ser específicas y proporcionadas en relación con ese riesgo </w:t>
            </w:r>
            <w:r w:rsidRPr="00201421">
              <w:rPr>
                <w:b/>
                <w:bCs/>
                <w:i/>
                <w:iCs/>
              </w:rPr>
              <w:t>sistémico grave</w:t>
            </w:r>
            <w:r w:rsidRPr="00201421">
              <w:t xml:space="preserve">, teniendo en cuenta, en particular, su gravedad, así como las </w:t>
            </w:r>
            <w:r w:rsidRPr="00201421">
              <w:rPr>
                <w:b/>
                <w:bCs/>
                <w:i/>
                <w:iCs/>
              </w:rPr>
              <w:t>limitaciones</w:t>
            </w:r>
            <w:r w:rsidRPr="00201421">
              <w:t xml:space="preserve"> financieras y tecnológicas del prestador y el número de usuarios;</w:t>
            </w:r>
          </w:p>
        </w:tc>
      </w:tr>
    </w:tbl>
    <w:p w14:paraId="0CE4FB6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78E5884" w14:textId="77777777" w:rsidR="00DA12ED" w:rsidRPr="00201421" w:rsidRDefault="00DA12ED" w:rsidP="00DA12ED">
      <w:r w:rsidRPr="00201421">
        <w:rPr>
          <w:rStyle w:val="HideTWBExt"/>
        </w:rPr>
        <w:t>&lt;/Amend&gt;</w:t>
      </w:r>
    </w:p>
    <w:p w14:paraId="369657E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789</w:t>
      </w:r>
      <w:r w:rsidRPr="00201421">
        <w:rPr>
          <w:rStyle w:val="HideTWBExt"/>
          <w:b w:val="0"/>
        </w:rPr>
        <w:t>&lt;/NumAm&gt;</w:t>
      </w:r>
    </w:p>
    <w:p w14:paraId="40B655A3" w14:textId="77777777" w:rsidR="00DA12ED" w:rsidRPr="00201421" w:rsidRDefault="00DA12ED" w:rsidP="00DA12ED">
      <w:pPr>
        <w:pStyle w:val="NormalBold"/>
      </w:pPr>
      <w:r w:rsidRPr="00201421">
        <w:rPr>
          <w:rStyle w:val="HideTWBExt"/>
          <w:b w:val="0"/>
        </w:rPr>
        <w:t>&lt;RepeatBlock-By&gt;&lt;Members&gt;</w:t>
      </w:r>
      <w:r w:rsidRPr="00201421">
        <w:t>Maria Grapini</w:t>
      </w:r>
      <w:r w:rsidRPr="00201421">
        <w:rPr>
          <w:rStyle w:val="HideTWBExt"/>
          <w:b w:val="0"/>
        </w:rPr>
        <w:t>&lt;/Members&gt;</w:t>
      </w:r>
    </w:p>
    <w:p w14:paraId="2E003491" w14:textId="77777777" w:rsidR="00DA12ED" w:rsidRPr="00201421" w:rsidRDefault="00DA12ED" w:rsidP="00DA12ED">
      <w:pPr>
        <w:pStyle w:val="NormalBold"/>
      </w:pPr>
      <w:r w:rsidRPr="00201421">
        <w:rPr>
          <w:rStyle w:val="HideTWBExt"/>
          <w:b w:val="0"/>
        </w:rPr>
        <w:t>&lt;/RepeatBlock-By&gt;</w:t>
      </w:r>
    </w:p>
    <w:p w14:paraId="58ED7D2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9E7699C" w14:textId="77777777" w:rsidR="00DA12ED" w:rsidRPr="00201421" w:rsidRDefault="00DA12ED" w:rsidP="00DA12ED">
      <w:pPr>
        <w:pStyle w:val="NormalBold"/>
      </w:pPr>
      <w:r w:rsidRPr="00201421">
        <w:rPr>
          <w:rStyle w:val="HideTWBExt"/>
          <w:b w:val="0"/>
        </w:rPr>
        <w:t>&lt;Article&gt;</w:t>
      </w:r>
      <w:r w:rsidRPr="00201421">
        <w:t>Artículo 4 – apartado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A3F22BF" w14:textId="77777777" w:rsidTr="0093139F">
        <w:trPr>
          <w:trHeight w:hRule="exact" w:val="240"/>
          <w:jc w:val="center"/>
        </w:trPr>
        <w:tc>
          <w:tcPr>
            <w:tcW w:w="9752" w:type="dxa"/>
            <w:gridSpan w:val="2"/>
          </w:tcPr>
          <w:p w14:paraId="2DCB45BD" w14:textId="77777777" w:rsidR="00DA12ED" w:rsidRPr="00201421" w:rsidRDefault="00DA12ED" w:rsidP="0093139F"/>
        </w:tc>
      </w:tr>
      <w:tr w:rsidR="00DA12ED" w:rsidRPr="00201421" w14:paraId="688996B6" w14:textId="77777777" w:rsidTr="0093139F">
        <w:trPr>
          <w:trHeight w:val="240"/>
          <w:jc w:val="center"/>
        </w:trPr>
        <w:tc>
          <w:tcPr>
            <w:tcW w:w="4876" w:type="dxa"/>
          </w:tcPr>
          <w:p w14:paraId="1324F758" w14:textId="77777777" w:rsidR="00DA12ED" w:rsidRPr="00201421" w:rsidRDefault="00DA12ED" w:rsidP="0093139F">
            <w:pPr>
              <w:pStyle w:val="AmColumnHeading"/>
            </w:pPr>
            <w:r w:rsidRPr="00201421">
              <w:t>Texto de la Comisión</w:t>
            </w:r>
          </w:p>
        </w:tc>
        <w:tc>
          <w:tcPr>
            <w:tcW w:w="4876" w:type="dxa"/>
          </w:tcPr>
          <w:p w14:paraId="0C31AB69" w14:textId="77777777" w:rsidR="00DA12ED" w:rsidRPr="00201421" w:rsidRDefault="00DA12ED" w:rsidP="0093139F">
            <w:pPr>
              <w:pStyle w:val="AmColumnHeading"/>
            </w:pPr>
            <w:r w:rsidRPr="00201421">
              <w:t>Enmienda</w:t>
            </w:r>
          </w:p>
        </w:tc>
      </w:tr>
      <w:tr w:rsidR="00DA12ED" w:rsidRPr="00201421" w14:paraId="3D88129B" w14:textId="77777777" w:rsidTr="0093139F">
        <w:trPr>
          <w:jc w:val="center"/>
        </w:trPr>
        <w:tc>
          <w:tcPr>
            <w:tcW w:w="4876" w:type="dxa"/>
          </w:tcPr>
          <w:p w14:paraId="0167AD78" w14:textId="77777777" w:rsidR="00DA12ED" w:rsidRPr="00201421" w:rsidRDefault="00DA12ED" w:rsidP="0093139F">
            <w:pPr>
              <w:pStyle w:val="Normal6a"/>
            </w:pPr>
            <w:r w:rsidRPr="00201421">
              <w:t>b)</w:t>
            </w:r>
            <w:r w:rsidRPr="00201421">
              <w:tab/>
              <w:t xml:space="preserve">ser específicas y proporcionadas en relación con ese riesgo, teniendo en cuenta, en particular, su gravedad, así como las capacidades financieras </w:t>
            </w:r>
            <w:r w:rsidRPr="00201421">
              <w:rPr>
                <w:b/>
                <w:i/>
              </w:rPr>
              <w:t>y tecnológicas del prestador</w:t>
            </w:r>
            <w:r w:rsidRPr="00201421">
              <w:t xml:space="preserve"> y el número de usuarios;</w:t>
            </w:r>
          </w:p>
        </w:tc>
        <w:tc>
          <w:tcPr>
            <w:tcW w:w="4876" w:type="dxa"/>
          </w:tcPr>
          <w:p w14:paraId="017696E9" w14:textId="77777777" w:rsidR="00DA12ED" w:rsidRPr="00201421" w:rsidRDefault="00DA12ED" w:rsidP="0093139F">
            <w:pPr>
              <w:pStyle w:val="Normal6a"/>
            </w:pPr>
            <w:r w:rsidRPr="00201421">
              <w:t>b)</w:t>
            </w:r>
            <w:r w:rsidRPr="00201421">
              <w:tab/>
              <w:t>ser específicas y proporcionadas en relación con ese riesgo, teniendo en cuenta, en particular, su gravedad, así como las capacidades financieras y el número de usuarios;</w:t>
            </w:r>
          </w:p>
        </w:tc>
      </w:tr>
    </w:tbl>
    <w:p w14:paraId="283E9ED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{RO}</w:t>
      </w:r>
      <w:r w:rsidRPr="00201421">
        <w:t>ro</w:t>
      </w:r>
      <w:r w:rsidRPr="00201421">
        <w:rPr>
          <w:rStyle w:val="HideTWBExt"/>
        </w:rPr>
        <w:t>&lt;/Original&gt;</w:t>
      </w:r>
    </w:p>
    <w:p w14:paraId="05612149" w14:textId="77777777" w:rsidR="00DA12ED" w:rsidRPr="00201421" w:rsidRDefault="00DA12ED" w:rsidP="00DA12ED">
      <w:r w:rsidRPr="00201421">
        <w:rPr>
          <w:rStyle w:val="HideTWBExt"/>
        </w:rPr>
        <w:t>&lt;/Amend&gt;</w:t>
      </w:r>
    </w:p>
    <w:p w14:paraId="4ECC5D3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790</w:t>
      </w:r>
      <w:r w:rsidRPr="00201421">
        <w:rPr>
          <w:rStyle w:val="HideTWBExt"/>
          <w:b w:val="0"/>
        </w:rPr>
        <w:t>&lt;/NumAm&gt;</w:t>
      </w:r>
    </w:p>
    <w:p w14:paraId="11208BEE"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28A4DC7D" w14:textId="77777777" w:rsidR="00DA12ED" w:rsidRPr="00201421" w:rsidRDefault="00DA12ED" w:rsidP="00DA12ED">
      <w:pPr>
        <w:pStyle w:val="NormalBold"/>
      </w:pPr>
      <w:r w:rsidRPr="00201421">
        <w:rPr>
          <w:rStyle w:val="HideTWBExt"/>
          <w:b w:val="0"/>
        </w:rPr>
        <w:t>&lt;/RepeatBlock-By&gt;</w:t>
      </w:r>
    </w:p>
    <w:p w14:paraId="57AB75A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7CCB9F7" w14:textId="77777777" w:rsidR="00DA12ED" w:rsidRPr="00201421" w:rsidRDefault="00DA12ED" w:rsidP="00DA12ED">
      <w:pPr>
        <w:pStyle w:val="NormalBold"/>
      </w:pPr>
      <w:r w:rsidRPr="00201421">
        <w:rPr>
          <w:rStyle w:val="HideTWBExt"/>
          <w:b w:val="0"/>
        </w:rPr>
        <w:t>&lt;Article&gt;</w:t>
      </w:r>
      <w:r w:rsidRPr="00201421">
        <w:t>Artículo 4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20C326D" w14:textId="77777777" w:rsidTr="0093139F">
        <w:trPr>
          <w:trHeight w:val="240"/>
          <w:jc w:val="center"/>
        </w:trPr>
        <w:tc>
          <w:tcPr>
            <w:tcW w:w="9752" w:type="dxa"/>
            <w:gridSpan w:val="2"/>
          </w:tcPr>
          <w:p w14:paraId="34072B12" w14:textId="77777777" w:rsidR="00DA12ED" w:rsidRPr="00201421" w:rsidRDefault="00DA12ED" w:rsidP="0093139F"/>
        </w:tc>
      </w:tr>
      <w:tr w:rsidR="00DA12ED" w:rsidRPr="00201421" w14:paraId="35464FA1" w14:textId="77777777" w:rsidTr="0093139F">
        <w:trPr>
          <w:trHeight w:val="240"/>
          <w:jc w:val="center"/>
        </w:trPr>
        <w:tc>
          <w:tcPr>
            <w:tcW w:w="4876" w:type="dxa"/>
          </w:tcPr>
          <w:p w14:paraId="78F72DC0" w14:textId="77777777" w:rsidR="00DA12ED" w:rsidRPr="00201421" w:rsidRDefault="00DA12ED" w:rsidP="0093139F">
            <w:pPr>
              <w:pStyle w:val="AmColumnHeading"/>
            </w:pPr>
            <w:r w:rsidRPr="00201421">
              <w:t>Texto de la Comisión</w:t>
            </w:r>
          </w:p>
        </w:tc>
        <w:tc>
          <w:tcPr>
            <w:tcW w:w="4876" w:type="dxa"/>
          </w:tcPr>
          <w:p w14:paraId="3DA31AC2" w14:textId="77777777" w:rsidR="00DA12ED" w:rsidRPr="00201421" w:rsidRDefault="00DA12ED" w:rsidP="0093139F">
            <w:pPr>
              <w:pStyle w:val="AmColumnHeading"/>
            </w:pPr>
            <w:r w:rsidRPr="00201421">
              <w:t>Enmienda</w:t>
            </w:r>
          </w:p>
        </w:tc>
      </w:tr>
      <w:tr w:rsidR="00DA12ED" w:rsidRPr="00201421" w14:paraId="5C91F370" w14:textId="77777777" w:rsidTr="0093139F">
        <w:trPr>
          <w:jc w:val="center"/>
        </w:trPr>
        <w:tc>
          <w:tcPr>
            <w:tcW w:w="4876" w:type="dxa"/>
          </w:tcPr>
          <w:p w14:paraId="6569B472" w14:textId="77777777" w:rsidR="00DA12ED" w:rsidRPr="00201421" w:rsidRDefault="00DA12ED" w:rsidP="0093139F">
            <w:pPr>
              <w:pStyle w:val="Normal6a"/>
            </w:pPr>
            <w:r w:rsidRPr="00201421">
              <w:t>c)</w:t>
            </w:r>
            <w:r w:rsidRPr="00201421">
              <w:tab/>
              <w:t>aplicarse de manera diligente y no discriminatoria, teniendo debidamente en cuenta, en cualquier circunstancia, las posibles consecuencias de dichas medidas para el ejercicio de los derechos fundamentales de todas las partes afectadas;</w:t>
            </w:r>
          </w:p>
        </w:tc>
        <w:tc>
          <w:tcPr>
            <w:tcW w:w="4876" w:type="dxa"/>
          </w:tcPr>
          <w:p w14:paraId="233C54E7" w14:textId="77777777" w:rsidR="00DA12ED" w:rsidRPr="00201421" w:rsidRDefault="00DA12ED" w:rsidP="0093139F">
            <w:pPr>
              <w:pStyle w:val="Normal6a"/>
            </w:pPr>
            <w:r w:rsidRPr="00201421">
              <w:t>c)</w:t>
            </w:r>
            <w:r w:rsidRPr="00201421">
              <w:tab/>
              <w:t>aplicarse de manera diligente y no discriminatoria</w:t>
            </w:r>
            <w:r w:rsidRPr="00201421">
              <w:rPr>
                <w:b/>
                <w:bCs/>
                <w:i/>
                <w:iCs/>
              </w:rPr>
              <w:t>, evaluando de manera plena</w:t>
            </w:r>
            <w:r w:rsidRPr="00201421">
              <w:t>, teniendo debidamente en cuenta, en cualquier circunstancia, las posibles consecuencias de dichas medidas para el ejercicio de los derechos fundamentales de todas las partes afectadas</w:t>
            </w:r>
            <w:r w:rsidRPr="00201421">
              <w:rPr>
                <w:b/>
                <w:bCs/>
                <w:i/>
                <w:iCs/>
              </w:rPr>
              <w:t xml:space="preserve"> y en particular de los derechos a la intimidad, la protección de datos y la libertad de expresión, y para la protección de la integridad y la seguridad de las plataformas y servicios, también aquellos que están cifrados de extremo a extremo</w:t>
            </w:r>
            <w:r w:rsidRPr="00201421">
              <w:t>;</w:t>
            </w:r>
          </w:p>
        </w:tc>
      </w:tr>
    </w:tbl>
    <w:p w14:paraId="6635018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A878855" w14:textId="77777777" w:rsidR="00DA12ED" w:rsidRPr="00201421" w:rsidRDefault="00DA12ED" w:rsidP="00DA12ED">
      <w:r w:rsidRPr="00201421">
        <w:rPr>
          <w:rStyle w:val="HideTWBExt"/>
        </w:rPr>
        <w:t>&lt;/Amend&gt;</w:t>
      </w:r>
    </w:p>
    <w:p w14:paraId="45DCAFA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791</w:t>
      </w:r>
      <w:r w:rsidRPr="00201421">
        <w:rPr>
          <w:rStyle w:val="HideTWBExt"/>
          <w:b w:val="0"/>
        </w:rPr>
        <w:t>&lt;/NumAm&gt;</w:t>
      </w:r>
    </w:p>
    <w:p w14:paraId="3E4C5FDE"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1306ABE8" w14:textId="77777777" w:rsidR="00DA12ED" w:rsidRPr="00201421" w:rsidRDefault="00DA12ED" w:rsidP="00DA12ED">
      <w:pPr>
        <w:pStyle w:val="NormalBold"/>
      </w:pPr>
      <w:r w:rsidRPr="00201421">
        <w:rPr>
          <w:rStyle w:val="HideTWBExt"/>
          <w:b w:val="0"/>
        </w:rPr>
        <w:t>&lt;/RepeatBlock-By&gt;</w:t>
      </w:r>
    </w:p>
    <w:p w14:paraId="01FD981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8C11FD1" w14:textId="77777777" w:rsidR="00DA12ED" w:rsidRPr="00201421" w:rsidRDefault="00DA12ED" w:rsidP="00DA12ED">
      <w:pPr>
        <w:pStyle w:val="NormalBold"/>
      </w:pPr>
      <w:r w:rsidRPr="00201421">
        <w:rPr>
          <w:rStyle w:val="HideTWBExt"/>
          <w:b w:val="0"/>
        </w:rPr>
        <w:t>&lt;Article&gt;</w:t>
      </w:r>
      <w:r w:rsidRPr="00201421">
        <w:t>Artículo 4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2C780C" w14:textId="77777777" w:rsidTr="0093139F">
        <w:trPr>
          <w:trHeight w:val="240"/>
          <w:jc w:val="center"/>
        </w:trPr>
        <w:tc>
          <w:tcPr>
            <w:tcW w:w="9752" w:type="dxa"/>
            <w:gridSpan w:val="2"/>
          </w:tcPr>
          <w:p w14:paraId="23EE973B" w14:textId="77777777" w:rsidR="00DA12ED" w:rsidRPr="00201421" w:rsidRDefault="00DA12ED" w:rsidP="0093139F"/>
        </w:tc>
      </w:tr>
      <w:tr w:rsidR="00DA12ED" w:rsidRPr="00201421" w14:paraId="6ED81238" w14:textId="77777777" w:rsidTr="0093139F">
        <w:trPr>
          <w:trHeight w:val="240"/>
          <w:jc w:val="center"/>
        </w:trPr>
        <w:tc>
          <w:tcPr>
            <w:tcW w:w="4876" w:type="dxa"/>
          </w:tcPr>
          <w:p w14:paraId="2C060E05" w14:textId="77777777" w:rsidR="00DA12ED" w:rsidRPr="00201421" w:rsidRDefault="00DA12ED" w:rsidP="0093139F">
            <w:pPr>
              <w:pStyle w:val="AmColumnHeading"/>
            </w:pPr>
            <w:r w:rsidRPr="00201421">
              <w:t>Texto de la Comisión</w:t>
            </w:r>
          </w:p>
        </w:tc>
        <w:tc>
          <w:tcPr>
            <w:tcW w:w="4876" w:type="dxa"/>
          </w:tcPr>
          <w:p w14:paraId="7F54AF5A" w14:textId="77777777" w:rsidR="00DA12ED" w:rsidRPr="00201421" w:rsidRDefault="00DA12ED" w:rsidP="0093139F">
            <w:pPr>
              <w:pStyle w:val="AmColumnHeading"/>
            </w:pPr>
            <w:r w:rsidRPr="00201421">
              <w:t>Enmienda</w:t>
            </w:r>
          </w:p>
        </w:tc>
      </w:tr>
      <w:tr w:rsidR="00DA12ED" w:rsidRPr="00201421" w14:paraId="7230A51A" w14:textId="77777777" w:rsidTr="0093139F">
        <w:trPr>
          <w:jc w:val="center"/>
        </w:trPr>
        <w:tc>
          <w:tcPr>
            <w:tcW w:w="4876" w:type="dxa"/>
          </w:tcPr>
          <w:p w14:paraId="723FD85D" w14:textId="77777777" w:rsidR="00DA12ED" w:rsidRPr="00201421" w:rsidRDefault="00DA12ED" w:rsidP="0093139F">
            <w:pPr>
              <w:pStyle w:val="Normal6a"/>
            </w:pPr>
            <w:r w:rsidRPr="00201421">
              <w:t>c)</w:t>
            </w:r>
            <w:r w:rsidRPr="00201421">
              <w:tab/>
              <w:t xml:space="preserve">aplicarse de manera diligente y no discriminatoria, </w:t>
            </w:r>
            <w:r w:rsidRPr="00201421">
              <w:rPr>
                <w:b/>
                <w:bCs/>
                <w:i/>
                <w:iCs/>
              </w:rPr>
              <w:t>teniendo debidamente en cuenta</w:t>
            </w:r>
            <w:r w:rsidRPr="00201421">
              <w:t>, en cualquier circunstancia, las posibles consecuencias de dichas medidas para el ejercicio de los derechos fundamentales de todas las partes afectadas;</w:t>
            </w:r>
          </w:p>
        </w:tc>
        <w:tc>
          <w:tcPr>
            <w:tcW w:w="4876" w:type="dxa"/>
          </w:tcPr>
          <w:p w14:paraId="165C68E4" w14:textId="77777777" w:rsidR="00DA12ED" w:rsidRPr="00201421" w:rsidRDefault="00DA12ED" w:rsidP="0093139F">
            <w:pPr>
              <w:pStyle w:val="Normal6a"/>
            </w:pPr>
            <w:r w:rsidRPr="00201421">
              <w:t>c)</w:t>
            </w:r>
            <w:r w:rsidRPr="00201421">
              <w:tab/>
              <w:t xml:space="preserve">aplicarse de manera diligente y no discriminatoria, </w:t>
            </w:r>
            <w:r w:rsidRPr="00201421">
              <w:rPr>
                <w:b/>
                <w:bCs/>
                <w:i/>
                <w:iCs/>
              </w:rPr>
              <w:t>evaluando de manera plena</w:t>
            </w:r>
            <w:r w:rsidRPr="00201421">
              <w:t>, en cualquier circunstancia, las posibles consecuencias de dichas medidas para el ejercicio de los derechos fundamentales de todas las partes afectadas</w:t>
            </w:r>
            <w:r w:rsidRPr="00201421">
              <w:rPr>
                <w:b/>
                <w:bCs/>
                <w:i/>
                <w:iCs/>
              </w:rPr>
              <w:t xml:space="preserve"> y, en particular, que respeten los derechos a la intimidad, la protección de datos y la libertad de expresión y protejan la integridad y seguridad de las plataformas y servicios, también aquellos que están cifrados de extremo a extremo</w:t>
            </w:r>
            <w:r w:rsidRPr="00201421">
              <w:t>;</w:t>
            </w:r>
          </w:p>
        </w:tc>
      </w:tr>
    </w:tbl>
    <w:p w14:paraId="4F3AD21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E9A1805" w14:textId="77777777" w:rsidR="00DA12ED" w:rsidRPr="00201421" w:rsidRDefault="00DA12ED" w:rsidP="00DA12ED">
      <w:r w:rsidRPr="00201421">
        <w:rPr>
          <w:rStyle w:val="HideTWBExt"/>
        </w:rPr>
        <w:t>&lt;/Amend&gt;</w:t>
      </w:r>
    </w:p>
    <w:p w14:paraId="69EE9C7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792</w:t>
      </w:r>
      <w:r w:rsidRPr="00201421">
        <w:rPr>
          <w:rStyle w:val="HideTWBExt"/>
          <w:b w:val="0"/>
        </w:rPr>
        <w:t>&lt;/NumAm&gt;</w:t>
      </w:r>
    </w:p>
    <w:p w14:paraId="01F648F9"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05A189A" w14:textId="77777777" w:rsidR="00DA12ED" w:rsidRPr="00201421" w:rsidRDefault="00DA12ED" w:rsidP="00DA12ED">
      <w:pPr>
        <w:pStyle w:val="NormalBold"/>
      </w:pPr>
      <w:r w:rsidRPr="00201421">
        <w:rPr>
          <w:rStyle w:val="HideTWBExt"/>
          <w:b w:val="0"/>
        </w:rPr>
        <w:t>&lt;/RepeatBlock-By&gt;</w:t>
      </w:r>
    </w:p>
    <w:p w14:paraId="7B6EA2D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E6ADDBD" w14:textId="77777777" w:rsidR="00DA12ED" w:rsidRPr="00201421" w:rsidRDefault="00DA12ED" w:rsidP="00DA12ED">
      <w:pPr>
        <w:pStyle w:val="NormalBold"/>
      </w:pPr>
      <w:r w:rsidRPr="00201421">
        <w:rPr>
          <w:rStyle w:val="HideTWBExt"/>
          <w:b w:val="0"/>
        </w:rPr>
        <w:t>&lt;Article&gt;</w:t>
      </w:r>
      <w:r w:rsidRPr="00201421">
        <w:t>Artículo 4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F5D04CA" w14:textId="77777777" w:rsidTr="0093139F">
        <w:trPr>
          <w:trHeight w:val="240"/>
          <w:jc w:val="center"/>
        </w:trPr>
        <w:tc>
          <w:tcPr>
            <w:tcW w:w="9752" w:type="dxa"/>
            <w:gridSpan w:val="2"/>
          </w:tcPr>
          <w:p w14:paraId="44C97367" w14:textId="77777777" w:rsidR="00DA12ED" w:rsidRPr="00201421" w:rsidRDefault="00DA12ED" w:rsidP="0093139F"/>
        </w:tc>
      </w:tr>
      <w:tr w:rsidR="00DA12ED" w:rsidRPr="00201421" w14:paraId="0D7F0DBD" w14:textId="77777777" w:rsidTr="0093139F">
        <w:trPr>
          <w:trHeight w:val="240"/>
          <w:jc w:val="center"/>
        </w:trPr>
        <w:tc>
          <w:tcPr>
            <w:tcW w:w="4876" w:type="dxa"/>
          </w:tcPr>
          <w:p w14:paraId="2E8DB970" w14:textId="77777777" w:rsidR="00DA12ED" w:rsidRPr="00201421" w:rsidRDefault="00DA12ED" w:rsidP="0093139F">
            <w:pPr>
              <w:pStyle w:val="AmColumnHeading"/>
            </w:pPr>
            <w:r w:rsidRPr="00201421">
              <w:t>Texto de la Comisión</w:t>
            </w:r>
          </w:p>
        </w:tc>
        <w:tc>
          <w:tcPr>
            <w:tcW w:w="4876" w:type="dxa"/>
          </w:tcPr>
          <w:p w14:paraId="0E0FC180" w14:textId="77777777" w:rsidR="00DA12ED" w:rsidRPr="00201421" w:rsidRDefault="00DA12ED" w:rsidP="0093139F">
            <w:pPr>
              <w:pStyle w:val="AmColumnHeading"/>
            </w:pPr>
            <w:r w:rsidRPr="00201421">
              <w:t>Enmienda</w:t>
            </w:r>
          </w:p>
        </w:tc>
      </w:tr>
      <w:tr w:rsidR="00DA12ED" w:rsidRPr="00201421" w14:paraId="3AA33E6E" w14:textId="77777777" w:rsidTr="0093139F">
        <w:trPr>
          <w:jc w:val="center"/>
        </w:trPr>
        <w:tc>
          <w:tcPr>
            <w:tcW w:w="4876" w:type="dxa"/>
          </w:tcPr>
          <w:p w14:paraId="5E3ED503" w14:textId="77777777" w:rsidR="00DA12ED" w:rsidRPr="00201421" w:rsidRDefault="00DA12ED" w:rsidP="0093139F">
            <w:pPr>
              <w:pStyle w:val="Normal6a"/>
            </w:pPr>
            <w:r w:rsidRPr="00201421">
              <w:t>c)</w:t>
            </w:r>
            <w:r w:rsidRPr="00201421">
              <w:tab/>
              <w:t>aplicarse de manera diligente y no discriminatoria, teniendo debidamente en cuenta, en cualquier circunstancia, las posibles consecuencias de dichas medidas para el ejercicio de los derechos fundamentales de todas las partes afectadas</w:t>
            </w:r>
            <w:r w:rsidRPr="00201421">
              <w:rPr>
                <w:b/>
                <w:bCs/>
                <w:i/>
                <w:iCs/>
              </w:rPr>
              <w:t>;</w:t>
            </w:r>
          </w:p>
        </w:tc>
        <w:tc>
          <w:tcPr>
            <w:tcW w:w="4876" w:type="dxa"/>
          </w:tcPr>
          <w:p w14:paraId="2B7ECDA0" w14:textId="77777777" w:rsidR="00DA12ED" w:rsidRPr="00201421" w:rsidRDefault="00DA12ED" w:rsidP="0093139F">
            <w:pPr>
              <w:pStyle w:val="Normal6a"/>
            </w:pPr>
            <w:r w:rsidRPr="00201421">
              <w:t>c)</w:t>
            </w:r>
            <w:r w:rsidRPr="00201421">
              <w:tab/>
              <w:t>aplicarse de manera diligente y no discriminatoria, teniendo debidamente en cuenta, en cualquier circunstancia, las posibles consecuencias de dichas medidas para el ejercicio de los derechos fundamentales de todas las partes afectadas</w:t>
            </w:r>
            <w:r w:rsidRPr="00201421">
              <w:rPr>
                <w:b/>
                <w:bCs/>
                <w:i/>
                <w:iCs/>
              </w:rPr>
              <w:t>, en particular los derechos a la intimidad, la protección de datos y la libertad de expresión.</w:t>
            </w:r>
          </w:p>
        </w:tc>
      </w:tr>
    </w:tbl>
    <w:p w14:paraId="239ECA7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DCB1705" w14:textId="77777777" w:rsidR="00DA12ED" w:rsidRPr="00201421" w:rsidRDefault="00DA12ED" w:rsidP="00DA12ED">
      <w:r w:rsidRPr="00201421">
        <w:rPr>
          <w:rStyle w:val="HideTWBExt"/>
        </w:rPr>
        <w:t>&lt;/Amend&gt;</w:t>
      </w:r>
    </w:p>
    <w:p w14:paraId="7615441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793</w:t>
      </w:r>
      <w:r w:rsidRPr="00201421">
        <w:rPr>
          <w:rStyle w:val="HideTWBExt"/>
          <w:b w:val="0"/>
        </w:rPr>
        <w:t>&lt;/NumAm&gt;</w:t>
      </w:r>
    </w:p>
    <w:p w14:paraId="28E26221"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FDB46F6"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A3DFCF8"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671E995F"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1BEEC534"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321020C0" w14:textId="77777777" w:rsidR="00DA12ED" w:rsidRPr="00201421" w:rsidRDefault="00DA12ED" w:rsidP="00DA12ED">
      <w:pPr>
        <w:pStyle w:val="NormalBold"/>
      </w:pPr>
      <w:r w:rsidRPr="00201421">
        <w:rPr>
          <w:rStyle w:val="HideTWBExt"/>
          <w:b w:val="0"/>
        </w:rPr>
        <w:t>&lt;/RepeatBlock-By&gt;</w:t>
      </w:r>
    </w:p>
    <w:p w14:paraId="2FC53CD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CBAFA50" w14:textId="77777777" w:rsidR="00DA12ED" w:rsidRPr="00201421" w:rsidRDefault="00DA12ED" w:rsidP="00DA12ED">
      <w:pPr>
        <w:pStyle w:val="NormalBold"/>
      </w:pPr>
      <w:r w:rsidRPr="00201421">
        <w:rPr>
          <w:rStyle w:val="HideTWBExt"/>
          <w:b w:val="0"/>
        </w:rPr>
        <w:t>&lt;Article&gt;</w:t>
      </w:r>
      <w:r w:rsidRPr="00201421">
        <w:t>Artículo 4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222DA0C" w14:textId="77777777" w:rsidTr="0093139F">
        <w:trPr>
          <w:trHeight w:val="240"/>
          <w:jc w:val="center"/>
        </w:trPr>
        <w:tc>
          <w:tcPr>
            <w:tcW w:w="9752" w:type="dxa"/>
            <w:gridSpan w:val="2"/>
          </w:tcPr>
          <w:p w14:paraId="6C21A77A" w14:textId="77777777" w:rsidR="00DA12ED" w:rsidRPr="00201421" w:rsidRDefault="00DA12ED" w:rsidP="0093139F"/>
        </w:tc>
      </w:tr>
      <w:tr w:rsidR="00DA12ED" w:rsidRPr="00201421" w14:paraId="1B7A9252" w14:textId="77777777" w:rsidTr="0093139F">
        <w:trPr>
          <w:trHeight w:val="240"/>
          <w:jc w:val="center"/>
        </w:trPr>
        <w:tc>
          <w:tcPr>
            <w:tcW w:w="4876" w:type="dxa"/>
          </w:tcPr>
          <w:p w14:paraId="6E13D965" w14:textId="77777777" w:rsidR="00DA12ED" w:rsidRPr="00201421" w:rsidRDefault="00DA12ED" w:rsidP="0093139F">
            <w:pPr>
              <w:pStyle w:val="AmColumnHeading"/>
            </w:pPr>
            <w:r w:rsidRPr="00201421">
              <w:t>Texto de la Comisión</w:t>
            </w:r>
          </w:p>
        </w:tc>
        <w:tc>
          <w:tcPr>
            <w:tcW w:w="4876" w:type="dxa"/>
          </w:tcPr>
          <w:p w14:paraId="0A87EC22" w14:textId="77777777" w:rsidR="00DA12ED" w:rsidRPr="00201421" w:rsidRDefault="00DA12ED" w:rsidP="0093139F">
            <w:pPr>
              <w:pStyle w:val="AmColumnHeading"/>
            </w:pPr>
            <w:r w:rsidRPr="00201421">
              <w:t>Enmienda</w:t>
            </w:r>
          </w:p>
        </w:tc>
      </w:tr>
      <w:tr w:rsidR="00DA12ED" w:rsidRPr="00201421" w14:paraId="4B275F21" w14:textId="77777777" w:rsidTr="0093139F">
        <w:trPr>
          <w:jc w:val="center"/>
        </w:trPr>
        <w:tc>
          <w:tcPr>
            <w:tcW w:w="4876" w:type="dxa"/>
          </w:tcPr>
          <w:p w14:paraId="484C0F95" w14:textId="77777777" w:rsidR="00DA12ED" w:rsidRPr="00201421" w:rsidRDefault="00DA12ED" w:rsidP="0093139F">
            <w:pPr>
              <w:pStyle w:val="Normal6a"/>
            </w:pPr>
            <w:r w:rsidRPr="00201421">
              <w:t>c)</w:t>
            </w:r>
            <w:r w:rsidRPr="00201421">
              <w:tab/>
              <w:t>aplicarse de manera diligente y no discriminatoria, teniendo debidamente en cuenta, en cualquier circunstancia, las posibles consecuencias de dichas medidas para el ejercicio de los derechos fundamentales de todas las partes afectadas;</w:t>
            </w:r>
          </w:p>
        </w:tc>
        <w:tc>
          <w:tcPr>
            <w:tcW w:w="4876" w:type="dxa"/>
          </w:tcPr>
          <w:p w14:paraId="28FE9F06" w14:textId="77777777" w:rsidR="00DA12ED" w:rsidRPr="00201421" w:rsidRDefault="00DA12ED" w:rsidP="0093139F">
            <w:pPr>
              <w:pStyle w:val="Normal6a"/>
            </w:pPr>
            <w:r w:rsidRPr="00201421">
              <w:t>c)</w:t>
            </w:r>
            <w:r w:rsidRPr="00201421">
              <w:tab/>
              <w:t xml:space="preserve">aplicarse de manera diligente y no discriminatoria, teniendo debidamente en cuenta </w:t>
            </w:r>
            <w:r w:rsidRPr="00201421">
              <w:rPr>
                <w:b/>
                <w:bCs/>
                <w:i/>
                <w:iCs/>
              </w:rPr>
              <w:t>desde el pleno respecto</w:t>
            </w:r>
            <w:r w:rsidRPr="00201421">
              <w:t>, en cualquier circunstancia, las posibles consecuencias de dichas medidas para el ejercicio de los derechos fundamentales de todas las partes afectadas;</w:t>
            </w:r>
          </w:p>
        </w:tc>
      </w:tr>
    </w:tbl>
    <w:p w14:paraId="4079467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78FFB2D" w14:textId="77777777" w:rsidR="00DA12ED" w:rsidRPr="00201421" w:rsidRDefault="00DA12ED" w:rsidP="00DA12ED">
      <w:r w:rsidRPr="00201421">
        <w:rPr>
          <w:rStyle w:val="HideTWBExt"/>
        </w:rPr>
        <w:t>&lt;/Amend&gt;</w:t>
      </w:r>
    </w:p>
    <w:p w14:paraId="131E587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794</w:t>
      </w:r>
      <w:r w:rsidRPr="00201421">
        <w:rPr>
          <w:rStyle w:val="HideTWBExt"/>
          <w:b w:val="0"/>
        </w:rPr>
        <w:t>&lt;/NumAm&gt;</w:t>
      </w:r>
    </w:p>
    <w:p w14:paraId="0E34A31A"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461D61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85E17CE" w14:textId="77777777" w:rsidR="00DA12ED" w:rsidRPr="00201421" w:rsidRDefault="00DA12ED" w:rsidP="00DA12ED">
      <w:pPr>
        <w:pStyle w:val="NormalBold"/>
      </w:pPr>
      <w:r w:rsidRPr="00201421">
        <w:rPr>
          <w:rStyle w:val="HideTWBExt"/>
          <w:b w:val="0"/>
        </w:rPr>
        <w:t>&lt;/RepeatBlock-By&gt;</w:t>
      </w:r>
    </w:p>
    <w:p w14:paraId="1CC3F43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47C5BD7" w14:textId="77777777" w:rsidR="00DA12ED" w:rsidRPr="00201421" w:rsidRDefault="00DA12ED" w:rsidP="00DA12ED">
      <w:pPr>
        <w:pStyle w:val="NormalBold"/>
      </w:pPr>
      <w:r w:rsidRPr="00201421">
        <w:rPr>
          <w:rStyle w:val="HideTWBExt"/>
          <w:b w:val="0"/>
        </w:rPr>
        <w:t>&lt;Article&gt;</w:t>
      </w:r>
      <w:r w:rsidRPr="00201421">
        <w:t>Artículo 4 – apartado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FC430D0" w14:textId="77777777" w:rsidTr="0093139F">
        <w:trPr>
          <w:trHeight w:val="240"/>
          <w:jc w:val="center"/>
        </w:trPr>
        <w:tc>
          <w:tcPr>
            <w:tcW w:w="9752" w:type="dxa"/>
            <w:gridSpan w:val="2"/>
          </w:tcPr>
          <w:p w14:paraId="51DBFEA0" w14:textId="77777777" w:rsidR="00DA12ED" w:rsidRPr="00201421" w:rsidRDefault="00DA12ED" w:rsidP="0093139F"/>
        </w:tc>
      </w:tr>
      <w:tr w:rsidR="00DA12ED" w:rsidRPr="00201421" w14:paraId="71CE2323" w14:textId="77777777" w:rsidTr="0093139F">
        <w:trPr>
          <w:trHeight w:val="240"/>
          <w:jc w:val="center"/>
        </w:trPr>
        <w:tc>
          <w:tcPr>
            <w:tcW w:w="4876" w:type="dxa"/>
          </w:tcPr>
          <w:p w14:paraId="2491A2F6" w14:textId="77777777" w:rsidR="00DA12ED" w:rsidRPr="00201421" w:rsidRDefault="00DA12ED" w:rsidP="0093139F">
            <w:pPr>
              <w:pStyle w:val="AmColumnHeading"/>
            </w:pPr>
            <w:r w:rsidRPr="00201421">
              <w:t>Texto de la Comisión</w:t>
            </w:r>
          </w:p>
        </w:tc>
        <w:tc>
          <w:tcPr>
            <w:tcW w:w="4876" w:type="dxa"/>
          </w:tcPr>
          <w:p w14:paraId="0225738A" w14:textId="77777777" w:rsidR="00DA12ED" w:rsidRPr="00201421" w:rsidRDefault="00DA12ED" w:rsidP="0093139F">
            <w:pPr>
              <w:pStyle w:val="AmColumnHeading"/>
            </w:pPr>
            <w:r w:rsidRPr="00201421">
              <w:t>Enmienda</w:t>
            </w:r>
          </w:p>
        </w:tc>
      </w:tr>
      <w:tr w:rsidR="00DA12ED" w:rsidRPr="00201421" w14:paraId="7A318024" w14:textId="77777777" w:rsidTr="0093139F">
        <w:trPr>
          <w:jc w:val="center"/>
        </w:trPr>
        <w:tc>
          <w:tcPr>
            <w:tcW w:w="4876" w:type="dxa"/>
          </w:tcPr>
          <w:p w14:paraId="0C26E3CA" w14:textId="77777777" w:rsidR="00DA12ED" w:rsidRPr="00201421" w:rsidRDefault="00DA12ED" w:rsidP="0093139F">
            <w:pPr>
              <w:pStyle w:val="Normal6a"/>
            </w:pPr>
            <w:r w:rsidRPr="00201421">
              <w:t>c)</w:t>
            </w:r>
            <w:r w:rsidRPr="00201421">
              <w:tab/>
              <w:t>aplicarse de manera diligente y no discriminatoria, teniendo debidamente en cuenta, en cualquier circunstancia, las posibles consecuencias de dichas medidas para el ejercicio de los derechos fundamentales de todas las partes afectadas;</w:t>
            </w:r>
          </w:p>
        </w:tc>
        <w:tc>
          <w:tcPr>
            <w:tcW w:w="4876" w:type="dxa"/>
          </w:tcPr>
          <w:p w14:paraId="4AFD8058" w14:textId="77777777" w:rsidR="00DA12ED" w:rsidRPr="00201421" w:rsidRDefault="00DA12ED" w:rsidP="0093139F">
            <w:pPr>
              <w:pStyle w:val="Normal6a"/>
            </w:pPr>
            <w:r w:rsidRPr="00201421">
              <w:rPr>
                <w:i/>
                <w:iCs/>
              </w:rPr>
              <w:t>(No afecta a la versión española).</w:t>
            </w:r>
          </w:p>
        </w:tc>
      </w:tr>
    </w:tbl>
    <w:p w14:paraId="580DCC8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46D3795" w14:textId="77777777" w:rsidR="00DA12ED" w:rsidRPr="00201421" w:rsidRDefault="00DA12ED" w:rsidP="00DA12ED">
      <w:r w:rsidRPr="00201421">
        <w:rPr>
          <w:rStyle w:val="HideTWBExt"/>
        </w:rPr>
        <w:t>&lt;/Amend&gt;</w:t>
      </w:r>
    </w:p>
    <w:p w14:paraId="26F3311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795</w:t>
      </w:r>
      <w:r w:rsidRPr="00201421">
        <w:rPr>
          <w:rStyle w:val="HideTWBExt"/>
          <w:b w:val="0"/>
        </w:rPr>
        <w:t>&lt;/NumAm&gt;</w:t>
      </w:r>
    </w:p>
    <w:p w14:paraId="5AAEACD9" w14:textId="77777777" w:rsidR="00DA12ED" w:rsidRPr="00201421" w:rsidRDefault="00DA12ED" w:rsidP="00DA12ED">
      <w:pPr>
        <w:pStyle w:val="NormalBold"/>
      </w:pPr>
      <w:r w:rsidRPr="00201421">
        <w:rPr>
          <w:rStyle w:val="HideTWBExt"/>
          <w:b w:val="0"/>
        </w:rPr>
        <w:t>&lt;RepeatBlock-By&gt;&lt;Members&gt;</w:t>
      </w:r>
      <w:r w:rsidRPr="00201421">
        <w:t>Tomas Tobé, Jessica Polfjärd, Jörgen Warborn, Arba Kokalari</w:t>
      </w:r>
      <w:r w:rsidRPr="00201421">
        <w:rPr>
          <w:rStyle w:val="HideTWBExt"/>
          <w:b w:val="0"/>
        </w:rPr>
        <w:t>&lt;/Members&gt;</w:t>
      </w:r>
    </w:p>
    <w:p w14:paraId="7A29DFD6" w14:textId="77777777" w:rsidR="00DA12ED" w:rsidRPr="00201421" w:rsidRDefault="00DA12ED" w:rsidP="00DA12ED">
      <w:pPr>
        <w:pStyle w:val="NormalBold"/>
      </w:pPr>
      <w:r w:rsidRPr="00201421">
        <w:rPr>
          <w:rStyle w:val="HideTWBExt"/>
          <w:b w:val="0"/>
        </w:rPr>
        <w:t>&lt;/RepeatBlock-By&gt;</w:t>
      </w:r>
    </w:p>
    <w:p w14:paraId="337D213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70C473" w14:textId="77777777" w:rsidR="00DA12ED" w:rsidRPr="00201421" w:rsidRDefault="00DA12ED" w:rsidP="00DA12ED">
      <w:pPr>
        <w:pStyle w:val="NormalBold"/>
      </w:pPr>
      <w:r w:rsidRPr="00201421">
        <w:rPr>
          <w:rStyle w:val="HideTWBExt"/>
          <w:b w:val="0"/>
        </w:rPr>
        <w:t>&lt;Article&gt;</w:t>
      </w:r>
      <w:r w:rsidRPr="00201421">
        <w:t>Artículo 4 – apartado 2 – letra c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69B7F79" w14:textId="77777777" w:rsidTr="0093139F">
        <w:trPr>
          <w:trHeight w:val="240"/>
          <w:jc w:val="center"/>
        </w:trPr>
        <w:tc>
          <w:tcPr>
            <w:tcW w:w="9752" w:type="dxa"/>
            <w:gridSpan w:val="2"/>
          </w:tcPr>
          <w:p w14:paraId="1B2D5ED3" w14:textId="77777777" w:rsidR="00DA12ED" w:rsidRPr="00201421" w:rsidRDefault="00DA12ED" w:rsidP="0093139F"/>
        </w:tc>
      </w:tr>
      <w:tr w:rsidR="00DA12ED" w:rsidRPr="00201421" w14:paraId="2F7A101E" w14:textId="77777777" w:rsidTr="0093139F">
        <w:trPr>
          <w:trHeight w:val="240"/>
          <w:jc w:val="center"/>
        </w:trPr>
        <w:tc>
          <w:tcPr>
            <w:tcW w:w="4876" w:type="dxa"/>
          </w:tcPr>
          <w:p w14:paraId="06760EFD" w14:textId="77777777" w:rsidR="00DA12ED" w:rsidRPr="00201421" w:rsidRDefault="00DA12ED" w:rsidP="0093139F">
            <w:pPr>
              <w:pStyle w:val="AmColumnHeading"/>
            </w:pPr>
            <w:r w:rsidRPr="00201421">
              <w:t>Texto de la Comisión</w:t>
            </w:r>
          </w:p>
        </w:tc>
        <w:tc>
          <w:tcPr>
            <w:tcW w:w="4876" w:type="dxa"/>
          </w:tcPr>
          <w:p w14:paraId="7A29C511" w14:textId="77777777" w:rsidR="00DA12ED" w:rsidRPr="00201421" w:rsidRDefault="00DA12ED" w:rsidP="0093139F">
            <w:pPr>
              <w:pStyle w:val="AmColumnHeading"/>
            </w:pPr>
            <w:r w:rsidRPr="00201421">
              <w:t>Enmienda</w:t>
            </w:r>
          </w:p>
        </w:tc>
      </w:tr>
      <w:tr w:rsidR="00DA12ED" w:rsidRPr="00201421" w14:paraId="023FF68A" w14:textId="77777777" w:rsidTr="0093139F">
        <w:trPr>
          <w:jc w:val="center"/>
        </w:trPr>
        <w:tc>
          <w:tcPr>
            <w:tcW w:w="4876" w:type="dxa"/>
          </w:tcPr>
          <w:p w14:paraId="78C91AF3" w14:textId="77777777" w:rsidR="00DA12ED" w:rsidRPr="00201421" w:rsidRDefault="00DA12ED" w:rsidP="0093139F">
            <w:pPr>
              <w:pStyle w:val="Normal6a"/>
            </w:pPr>
          </w:p>
        </w:tc>
        <w:tc>
          <w:tcPr>
            <w:tcW w:w="4876" w:type="dxa"/>
          </w:tcPr>
          <w:p w14:paraId="561BC420" w14:textId="77777777" w:rsidR="00DA12ED" w:rsidRPr="00201421" w:rsidRDefault="00DA12ED" w:rsidP="0093139F">
            <w:pPr>
              <w:pStyle w:val="Normal6a"/>
            </w:pPr>
            <w:r w:rsidRPr="00201421">
              <w:rPr>
                <w:b/>
                <w:i/>
              </w:rPr>
              <w:t>c bis)</w:t>
            </w:r>
            <w:r w:rsidRPr="00201421">
              <w:tab/>
            </w:r>
            <w:r w:rsidRPr="00201421">
              <w:rPr>
                <w:b/>
                <w:i/>
              </w:rPr>
              <w:t>hacerse de una manera que no ponga en riesgo el cifrado de extremo a extremo;</w:t>
            </w:r>
          </w:p>
        </w:tc>
      </w:tr>
    </w:tbl>
    <w:p w14:paraId="6AE1C9B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304A3E2" w14:textId="77777777" w:rsidR="00DA12ED" w:rsidRPr="00201421" w:rsidRDefault="00DA12ED" w:rsidP="00DA12ED">
      <w:r w:rsidRPr="00201421">
        <w:rPr>
          <w:rStyle w:val="HideTWBExt"/>
        </w:rPr>
        <w:t>&lt;/Amend&gt;</w:t>
      </w:r>
    </w:p>
    <w:p w14:paraId="6FDCBCF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796</w:t>
      </w:r>
      <w:r w:rsidRPr="00201421">
        <w:rPr>
          <w:rStyle w:val="HideTWBExt"/>
          <w:b w:val="0"/>
        </w:rPr>
        <w:t>&lt;/NumAm&gt;</w:t>
      </w:r>
    </w:p>
    <w:p w14:paraId="024B2555"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17E3E541" w14:textId="77777777" w:rsidR="00DA12ED" w:rsidRPr="00201421" w:rsidRDefault="00DA12ED" w:rsidP="00DA12ED">
      <w:pPr>
        <w:pStyle w:val="NormalBold"/>
      </w:pPr>
      <w:r w:rsidRPr="00201421">
        <w:rPr>
          <w:rStyle w:val="HideTWBExt"/>
          <w:b w:val="0"/>
        </w:rPr>
        <w:t>&lt;/RepeatBlock-By&gt;</w:t>
      </w:r>
    </w:p>
    <w:p w14:paraId="1CDEAB0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55345A4" w14:textId="77777777" w:rsidR="00DA12ED" w:rsidRPr="00201421" w:rsidRDefault="00DA12ED" w:rsidP="00DA12ED">
      <w:pPr>
        <w:pStyle w:val="NormalBold"/>
      </w:pPr>
      <w:r w:rsidRPr="00201421">
        <w:rPr>
          <w:rStyle w:val="HideTWBExt"/>
          <w:b w:val="0"/>
        </w:rPr>
        <w:t>&lt;Article&gt;</w:t>
      </w:r>
      <w:r w:rsidRPr="00201421">
        <w:t>Artículo 4 – apartado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907A29D" w14:textId="77777777" w:rsidTr="0093139F">
        <w:trPr>
          <w:trHeight w:val="240"/>
          <w:jc w:val="center"/>
        </w:trPr>
        <w:tc>
          <w:tcPr>
            <w:tcW w:w="9752" w:type="dxa"/>
            <w:gridSpan w:val="2"/>
          </w:tcPr>
          <w:p w14:paraId="06A37D39" w14:textId="77777777" w:rsidR="00DA12ED" w:rsidRPr="00201421" w:rsidRDefault="00DA12ED" w:rsidP="0093139F"/>
        </w:tc>
      </w:tr>
      <w:tr w:rsidR="00DA12ED" w:rsidRPr="00201421" w14:paraId="747E1B25" w14:textId="77777777" w:rsidTr="0093139F">
        <w:trPr>
          <w:trHeight w:val="240"/>
          <w:jc w:val="center"/>
        </w:trPr>
        <w:tc>
          <w:tcPr>
            <w:tcW w:w="4876" w:type="dxa"/>
          </w:tcPr>
          <w:p w14:paraId="44F62FA3" w14:textId="77777777" w:rsidR="00DA12ED" w:rsidRPr="00201421" w:rsidRDefault="00DA12ED" w:rsidP="0093139F">
            <w:pPr>
              <w:pStyle w:val="AmColumnHeading"/>
            </w:pPr>
            <w:r w:rsidRPr="00201421">
              <w:t>Texto de la Comisión</w:t>
            </w:r>
          </w:p>
        </w:tc>
        <w:tc>
          <w:tcPr>
            <w:tcW w:w="4876" w:type="dxa"/>
          </w:tcPr>
          <w:p w14:paraId="338E4872" w14:textId="77777777" w:rsidR="00DA12ED" w:rsidRPr="00201421" w:rsidRDefault="00DA12ED" w:rsidP="0093139F">
            <w:pPr>
              <w:pStyle w:val="AmColumnHeading"/>
            </w:pPr>
            <w:r w:rsidRPr="00201421">
              <w:t>Enmienda</w:t>
            </w:r>
          </w:p>
        </w:tc>
      </w:tr>
      <w:tr w:rsidR="00DA12ED" w:rsidRPr="00201421" w14:paraId="00E78229" w14:textId="77777777" w:rsidTr="0093139F">
        <w:trPr>
          <w:jc w:val="center"/>
        </w:trPr>
        <w:tc>
          <w:tcPr>
            <w:tcW w:w="4876" w:type="dxa"/>
          </w:tcPr>
          <w:p w14:paraId="24E46390" w14:textId="77777777" w:rsidR="00DA12ED" w:rsidRPr="00201421" w:rsidRDefault="00DA12ED" w:rsidP="0093139F">
            <w:pPr>
              <w:pStyle w:val="Normal6a"/>
            </w:pPr>
            <w:r w:rsidRPr="00201421">
              <w:t>d)</w:t>
            </w:r>
            <w:r w:rsidRPr="00201421">
              <w:tab/>
              <w:t xml:space="preserve">introducirse, revisarse, suspenderse o ampliarse, según proceda, cada vez que se lleve a cabo o actualice la evaluación de riesgos de conformidad con el artículo 3, apartado 4, en un plazo de </w:t>
            </w:r>
            <w:r w:rsidRPr="00201421">
              <w:rPr>
                <w:b/>
                <w:bCs/>
                <w:i/>
                <w:iCs/>
              </w:rPr>
              <w:t>tres</w:t>
            </w:r>
            <w:r w:rsidRPr="00201421">
              <w:t xml:space="preserve"> meses a partir de la fecha mencionada en ella.</w:t>
            </w:r>
          </w:p>
        </w:tc>
        <w:tc>
          <w:tcPr>
            <w:tcW w:w="4876" w:type="dxa"/>
          </w:tcPr>
          <w:p w14:paraId="68CC4E5F" w14:textId="77777777" w:rsidR="00DA12ED" w:rsidRPr="00201421" w:rsidRDefault="00DA12ED" w:rsidP="0093139F">
            <w:pPr>
              <w:pStyle w:val="Normal6a"/>
            </w:pPr>
            <w:r w:rsidRPr="00201421">
              <w:t>d)</w:t>
            </w:r>
            <w:r w:rsidRPr="00201421">
              <w:tab/>
              <w:t xml:space="preserve">introducirse, revisarse, suspenderse o ampliarse, según proceda, cada vez que se lleve a cabo o actualice la evaluación de riesgos de conformidad con el artículo 3, apartado 4, </w:t>
            </w:r>
            <w:r w:rsidRPr="00201421">
              <w:rPr>
                <w:b/>
                <w:bCs/>
                <w:i/>
                <w:iCs/>
              </w:rPr>
              <w:t>lo antes posible y en cualquier caso</w:t>
            </w:r>
            <w:r w:rsidRPr="00201421">
              <w:t xml:space="preserve"> en un plazo de </w:t>
            </w:r>
            <w:r w:rsidRPr="00201421">
              <w:rPr>
                <w:b/>
                <w:bCs/>
                <w:i/>
                <w:iCs/>
              </w:rPr>
              <w:t>seis</w:t>
            </w:r>
            <w:r w:rsidRPr="00201421">
              <w:t xml:space="preserve"> meses a partir de la fecha mencionada en ella.</w:t>
            </w:r>
          </w:p>
        </w:tc>
      </w:tr>
    </w:tbl>
    <w:p w14:paraId="4C7904B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9B76FB9" w14:textId="77777777" w:rsidR="00DA12ED" w:rsidRPr="00201421" w:rsidRDefault="00DA12ED" w:rsidP="00DA12ED">
      <w:r w:rsidRPr="00201421">
        <w:rPr>
          <w:rStyle w:val="HideTWBExt"/>
        </w:rPr>
        <w:t>&lt;/Amend&gt;</w:t>
      </w:r>
    </w:p>
    <w:p w14:paraId="1A2A048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797</w:t>
      </w:r>
      <w:r w:rsidRPr="00201421">
        <w:rPr>
          <w:rStyle w:val="HideTWBExt"/>
          <w:b w:val="0"/>
        </w:rPr>
        <w:t>&lt;/NumAm&gt;</w:t>
      </w:r>
    </w:p>
    <w:p w14:paraId="58FB88B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4B831F0"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960A824" w14:textId="77777777" w:rsidR="00DA12ED" w:rsidRPr="00201421" w:rsidRDefault="00DA12ED" w:rsidP="00DA12ED">
      <w:pPr>
        <w:pStyle w:val="NormalBold"/>
      </w:pPr>
      <w:r w:rsidRPr="00201421">
        <w:rPr>
          <w:rStyle w:val="HideTWBExt"/>
          <w:b w:val="0"/>
        </w:rPr>
        <w:t>&lt;/RepeatBlock-By&gt;</w:t>
      </w:r>
    </w:p>
    <w:p w14:paraId="3C1F52C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8B6A29D" w14:textId="77777777" w:rsidR="00DA12ED" w:rsidRPr="00201421" w:rsidRDefault="00DA12ED" w:rsidP="00DA12ED">
      <w:pPr>
        <w:pStyle w:val="NormalBold"/>
      </w:pPr>
      <w:r w:rsidRPr="00201421">
        <w:rPr>
          <w:rStyle w:val="HideTWBExt"/>
          <w:b w:val="0"/>
        </w:rPr>
        <w:t>&lt;Article&gt;</w:t>
      </w:r>
      <w:r w:rsidRPr="00201421">
        <w:t>Artículo 4 – apartado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2FBB639" w14:textId="77777777" w:rsidTr="0093139F">
        <w:trPr>
          <w:trHeight w:val="240"/>
          <w:jc w:val="center"/>
        </w:trPr>
        <w:tc>
          <w:tcPr>
            <w:tcW w:w="9752" w:type="dxa"/>
            <w:gridSpan w:val="2"/>
          </w:tcPr>
          <w:p w14:paraId="3189151D" w14:textId="77777777" w:rsidR="00DA12ED" w:rsidRPr="00201421" w:rsidRDefault="00DA12ED" w:rsidP="0093139F"/>
        </w:tc>
      </w:tr>
      <w:tr w:rsidR="00DA12ED" w:rsidRPr="00201421" w14:paraId="07685D79" w14:textId="77777777" w:rsidTr="0093139F">
        <w:trPr>
          <w:trHeight w:val="240"/>
          <w:jc w:val="center"/>
        </w:trPr>
        <w:tc>
          <w:tcPr>
            <w:tcW w:w="4876" w:type="dxa"/>
          </w:tcPr>
          <w:p w14:paraId="3D8AADDB" w14:textId="77777777" w:rsidR="00DA12ED" w:rsidRPr="00201421" w:rsidRDefault="00DA12ED" w:rsidP="0093139F">
            <w:pPr>
              <w:pStyle w:val="AmColumnHeading"/>
            </w:pPr>
            <w:r w:rsidRPr="00201421">
              <w:t>Texto de la Comisión</w:t>
            </w:r>
          </w:p>
        </w:tc>
        <w:tc>
          <w:tcPr>
            <w:tcW w:w="4876" w:type="dxa"/>
          </w:tcPr>
          <w:p w14:paraId="0C3C7BDC" w14:textId="77777777" w:rsidR="00DA12ED" w:rsidRPr="00201421" w:rsidRDefault="00DA12ED" w:rsidP="0093139F">
            <w:pPr>
              <w:pStyle w:val="AmColumnHeading"/>
            </w:pPr>
            <w:r w:rsidRPr="00201421">
              <w:t>Enmienda</w:t>
            </w:r>
          </w:p>
        </w:tc>
      </w:tr>
      <w:tr w:rsidR="00DA12ED" w:rsidRPr="00201421" w14:paraId="532187E8" w14:textId="77777777" w:rsidTr="0093139F">
        <w:trPr>
          <w:jc w:val="center"/>
        </w:trPr>
        <w:tc>
          <w:tcPr>
            <w:tcW w:w="4876" w:type="dxa"/>
          </w:tcPr>
          <w:p w14:paraId="49D6A76D" w14:textId="77777777" w:rsidR="00DA12ED" w:rsidRPr="00201421" w:rsidRDefault="00DA12ED" w:rsidP="0093139F">
            <w:pPr>
              <w:pStyle w:val="Normal6a"/>
            </w:pPr>
            <w:r w:rsidRPr="00201421">
              <w:t>d)</w:t>
            </w:r>
            <w:r w:rsidRPr="00201421">
              <w:tab/>
              <w:t>introducirse, revisarse, suspenderse o ampliarse, según proceda, cada vez que se lleve a cabo o actualice la evaluación de riesgos de conformidad con el artículo 3, apartado 4, en un plazo de tres meses a partir de la fecha mencionada en ella.</w:t>
            </w:r>
          </w:p>
        </w:tc>
        <w:tc>
          <w:tcPr>
            <w:tcW w:w="4876" w:type="dxa"/>
          </w:tcPr>
          <w:p w14:paraId="4AE1CA7A" w14:textId="77777777" w:rsidR="00DA12ED" w:rsidRPr="00201421" w:rsidRDefault="00DA12ED" w:rsidP="0093139F">
            <w:pPr>
              <w:pStyle w:val="Normal6a"/>
            </w:pPr>
            <w:r w:rsidRPr="00201421">
              <w:rPr>
                <w:i/>
                <w:iCs/>
              </w:rPr>
              <w:t>(No afecta a la versión española).</w:t>
            </w:r>
          </w:p>
        </w:tc>
      </w:tr>
    </w:tbl>
    <w:p w14:paraId="4867A41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0F4499" w14:textId="77777777" w:rsidR="00DA12ED" w:rsidRPr="00201421" w:rsidRDefault="00DA12ED" w:rsidP="00DA12ED">
      <w:r w:rsidRPr="00201421">
        <w:rPr>
          <w:rStyle w:val="HideTWBExt"/>
        </w:rPr>
        <w:t>&lt;/Amend&gt;</w:t>
      </w:r>
    </w:p>
    <w:p w14:paraId="28084DF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798</w:t>
      </w:r>
      <w:r w:rsidRPr="00201421">
        <w:rPr>
          <w:rStyle w:val="HideTWBExt"/>
          <w:b w:val="0"/>
        </w:rPr>
        <w:t>&lt;/NumAm&gt;</w:t>
      </w:r>
    </w:p>
    <w:p w14:paraId="61A43102"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2F8F49D"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3CD1189" w14:textId="77777777" w:rsidR="00DA12ED" w:rsidRPr="00201421" w:rsidRDefault="00DA12ED" w:rsidP="00DA12ED">
      <w:pPr>
        <w:pStyle w:val="NormalBold"/>
      </w:pPr>
      <w:r w:rsidRPr="00201421">
        <w:rPr>
          <w:rStyle w:val="HideTWBExt"/>
          <w:b w:val="0"/>
        </w:rPr>
        <w:t>&lt;/RepeatBlock-By&gt;</w:t>
      </w:r>
    </w:p>
    <w:p w14:paraId="7D26A13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E02A845" w14:textId="77777777" w:rsidR="00DA12ED" w:rsidRPr="00201421" w:rsidRDefault="00DA12ED" w:rsidP="00DA12ED">
      <w:pPr>
        <w:pStyle w:val="NormalBold"/>
      </w:pPr>
      <w:r w:rsidRPr="00201421">
        <w:rPr>
          <w:rStyle w:val="HideTWBExt"/>
          <w:b w:val="0"/>
        </w:rPr>
        <w:t>&lt;Article&gt;</w:t>
      </w:r>
      <w:r w:rsidRPr="00201421">
        <w:t>Artículo 4 – apartado 2 – letra d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3DF56AC" w14:textId="77777777" w:rsidTr="0093139F">
        <w:trPr>
          <w:trHeight w:val="240"/>
          <w:jc w:val="center"/>
        </w:trPr>
        <w:tc>
          <w:tcPr>
            <w:tcW w:w="9752" w:type="dxa"/>
            <w:gridSpan w:val="2"/>
          </w:tcPr>
          <w:p w14:paraId="56FE4664" w14:textId="77777777" w:rsidR="00DA12ED" w:rsidRPr="00201421" w:rsidRDefault="00DA12ED" w:rsidP="0093139F"/>
        </w:tc>
      </w:tr>
      <w:tr w:rsidR="00DA12ED" w:rsidRPr="00201421" w14:paraId="68E06A64" w14:textId="77777777" w:rsidTr="0093139F">
        <w:trPr>
          <w:trHeight w:val="240"/>
          <w:jc w:val="center"/>
        </w:trPr>
        <w:tc>
          <w:tcPr>
            <w:tcW w:w="4876" w:type="dxa"/>
          </w:tcPr>
          <w:p w14:paraId="5A0CF759" w14:textId="77777777" w:rsidR="00DA12ED" w:rsidRPr="00201421" w:rsidRDefault="00DA12ED" w:rsidP="0093139F">
            <w:pPr>
              <w:pStyle w:val="AmColumnHeading"/>
            </w:pPr>
            <w:r w:rsidRPr="00201421">
              <w:t>Texto de la Comisión</w:t>
            </w:r>
          </w:p>
        </w:tc>
        <w:tc>
          <w:tcPr>
            <w:tcW w:w="4876" w:type="dxa"/>
          </w:tcPr>
          <w:p w14:paraId="3E79FCB4" w14:textId="77777777" w:rsidR="00DA12ED" w:rsidRPr="00201421" w:rsidRDefault="00DA12ED" w:rsidP="0093139F">
            <w:pPr>
              <w:pStyle w:val="AmColumnHeading"/>
            </w:pPr>
            <w:r w:rsidRPr="00201421">
              <w:t>Enmienda</w:t>
            </w:r>
          </w:p>
        </w:tc>
      </w:tr>
      <w:tr w:rsidR="00DA12ED" w:rsidRPr="00201421" w14:paraId="5A00DDF7" w14:textId="77777777" w:rsidTr="0093139F">
        <w:trPr>
          <w:jc w:val="center"/>
        </w:trPr>
        <w:tc>
          <w:tcPr>
            <w:tcW w:w="4876" w:type="dxa"/>
          </w:tcPr>
          <w:p w14:paraId="045E78D7" w14:textId="77777777" w:rsidR="00DA12ED" w:rsidRPr="00201421" w:rsidRDefault="00DA12ED" w:rsidP="0093139F">
            <w:pPr>
              <w:pStyle w:val="Normal6a"/>
            </w:pPr>
          </w:p>
        </w:tc>
        <w:tc>
          <w:tcPr>
            <w:tcW w:w="4876" w:type="dxa"/>
          </w:tcPr>
          <w:p w14:paraId="374E82E8" w14:textId="77777777" w:rsidR="00DA12ED" w:rsidRPr="00201421" w:rsidRDefault="00DA12ED" w:rsidP="0093139F">
            <w:pPr>
              <w:pStyle w:val="Normal6a"/>
            </w:pPr>
            <w:r w:rsidRPr="00201421">
              <w:rPr>
                <w:b/>
                <w:i/>
              </w:rPr>
              <w:t>d bis)</w:t>
            </w:r>
            <w:r w:rsidRPr="00201421">
              <w:tab/>
            </w:r>
            <w:r w:rsidRPr="00201421">
              <w:rPr>
                <w:b/>
                <w:i/>
              </w:rPr>
              <w:t>respetar los principios de la protección de datos desde el diseño y por defecto, así como de la minimización de datos.</w:t>
            </w:r>
          </w:p>
        </w:tc>
      </w:tr>
    </w:tbl>
    <w:p w14:paraId="6E5024D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3A263B0" w14:textId="77777777" w:rsidR="00DA12ED" w:rsidRPr="00201421" w:rsidRDefault="00DA12ED" w:rsidP="00DA12ED">
      <w:r w:rsidRPr="00201421">
        <w:rPr>
          <w:rStyle w:val="HideTWBExt"/>
        </w:rPr>
        <w:t>&lt;/Amend&gt;</w:t>
      </w:r>
    </w:p>
    <w:p w14:paraId="311EC26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799</w:t>
      </w:r>
      <w:r w:rsidRPr="00201421">
        <w:rPr>
          <w:rStyle w:val="HideTWBExt"/>
          <w:b w:val="0"/>
        </w:rPr>
        <w:t>&lt;/NumAm&gt;</w:t>
      </w:r>
    </w:p>
    <w:p w14:paraId="0413A63C" w14:textId="77777777" w:rsidR="00DA12ED" w:rsidRPr="00201421" w:rsidRDefault="00DA12ED" w:rsidP="00DA12ED">
      <w:pPr>
        <w:pStyle w:val="NormalBold"/>
      </w:pPr>
      <w:r w:rsidRPr="00201421">
        <w:rPr>
          <w:rStyle w:val="HideTWBExt"/>
          <w:b w:val="0"/>
        </w:rPr>
        <w:t>&lt;RepeatBlock-By&gt;&lt;Members&gt;</w:t>
      </w:r>
      <w:r w:rsidRPr="00201421">
        <w:t>Lucia Ďuriš Nicholsonová</w:t>
      </w:r>
      <w:r w:rsidRPr="00201421">
        <w:rPr>
          <w:rStyle w:val="HideTWBExt"/>
          <w:b w:val="0"/>
        </w:rPr>
        <w:t>&lt;/Members&gt;</w:t>
      </w:r>
    </w:p>
    <w:p w14:paraId="00DCF89C" w14:textId="77777777" w:rsidR="00DA12ED" w:rsidRPr="00201421" w:rsidRDefault="00DA12ED" w:rsidP="00DA12ED">
      <w:pPr>
        <w:pStyle w:val="NormalBold"/>
      </w:pPr>
      <w:r w:rsidRPr="00201421">
        <w:rPr>
          <w:rStyle w:val="HideTWBExt"/>
          <w:b w:val="0"/>
        </w:rPr>
        <w:t>&lt;/RepeatBlock-By&gt;</w:t>
      </w:r>
    </w:p>
    <w:p w14:paraId="383A1D9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88ED892" w14:textId="77777777" w:rsidR="00DA12ED" w:rsidRPr="00201421" w:rsidRDefault="00DA12ED" w:rsidP="00DA12ED">
      <w:pPr>
        <w:pStyle w:val="NormalBold"/>
      </w:pPr>
      <w:r w:rsidRPr="00201421">
        <w:rPr>
          <w:rStyle w:val="HideTWBExt"/>
          <w:b w:val="0"/>
        </w:rPr>
        <w:t>&lt;Article&gt;</w:t>
      </w:r>
      <w:r w:rsidRPr="00201421">
        <w:t>Artículo 4 – apartado 2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F02CD39" w14:textId="77777777" w:rsidTr="0093139F">
        <w:trPr>
          <w:trHeight w:val="240"/>
          <w:jc w:val="center"/>
        </w:trPr>
        <w:tc>
          <w:tcPr>
            <w:tcW w:w="9752" w:type="dxa"/>
            <w:gridSpan w:val="2"/>
          </w:tcPr>
          <w:p w14:paraId="0B171164" w14:textId="77777777" w:rsidR="00DA12ED" w:rsidRPr="00201421" w:rsidRDefault="00DA12ED" w:rsidP="0093139F"/>
        </w:tc>
      </w:tr>
      <w:tr w:rsidR="00DA12ED" w:rsidRPr="00201421" w14:paraId="55855186" w14:textId="77777777" w:rsidTr="0093139F">
        <w:trPr>
          <w:trHeight w:val="240"/>
          <w:jc w:val="center"/>
        </w:trPr>
        <w:tc>
          <w:tcPr>
            <w:tcW w:w="4876" w:type="dxa"/>
          </w:tcPr>
          <w:p w14:paraId="7987B768" w14:textId="77777777" w:rsidR="00DA12ED" w:rsidRPr="00201421" w:rsidRDefault="00DA12ED" w:rsidP="0093139F">
            <w:pPr>
              <w:pStyle w:val="AmColumnHeading"/>
            </w:pPr>
            <w:r w:rsidRPr="00201421">
              <w:t>Texto de la Comisión</w:t>
            </w:r>
          </w:p>
        </w:tc>
        <w:tc>
          <w:tcPr>
            <w:tcW w:w="4876" w:type="dxa"/>
          </w:tcPr>
          <w:p w14:paraId="6693F75B" w14:textId="77777777" w:rsidR="00DA12ED" w:rsidRPr="00201421" w:rsidRDefault="00DA12ED" w:rsidP="0093139F">
            <w:pPr>
              <w:pStyle w:val="AmColumnHeading"/>
            </w:pPr>
            <w:r w:rsidRPr="00201421">
              <w:t>Enmienda</w:t>
            </w:r>
          </w:p>
        </w:tc>
      </w:tr>
      <w:tr w:rsidR="00DA12ED" w:rsidRPr="00201421" w14:paraId="57F82883" w14:textId="77777777" w:rsidTr="0093139F">
        <w:trPr>
          <w:jc w:val="center"/>
        </w:trPr>
        <w:tc>
          <w:tcPr>
            <w:tcW w:w="4876" w:type="dxa"/>
          </w:tcPr>
          <w:p w14:paraId="769557FE" w14:textId="77777777" w:rsidR="00DA12ED" w:rsidRPr="00201421" w:rsidRDefault="00DA12ED" w:rsidP="0093139F">
            <w:pPr>
              <w:pStyle w:val="Normal6a"/>
            </w:pPr>
          </w:p>
        </w:tc>
        <w:tc>
          <w:tcPr>
            <w:tcW w:w="4876" w:type="dxa"/>
          </w:tcPr>
          <w:p w14:paraId="5A5DB511" w14:textId="77777777" w:rsidR="00DA12ED" w:rsidRPr="00201421" w:rsidRDefault="00DA12ED" w:rsidP="0093139F">
            <w:pPr>
              <w:pStyle w:val="Normal6a"/>
            </w:pPr>
            <w:r w:rsidRPr="00201421">
              <w:rPr>
                <w:b/>
                <w:i/>
              </w:rPr>
              <w:t>2 bis.</w:t>
            </w:r>
            <w:r w:rsidRPr="00201421">
              <w:tab/>
            </w:r>
            <w:r w:rsidRPr="00201421">
              <w:rPr>
                <w:b/>
                <w:i/>
              </w:rPr>
              <w:t>Si la evaluación de riesgos realizada o actualizada de conformidad con el artículo 3 determina que existe un riesgo de uso del servicio para difundir, almacenar o poner a disposición material de abuso sexual de menores verificado, las medidas razonables de mitigación podrán incluir medidas voluntarias para detectar y retirar dicho material de conformidad con el artículo 4, letra a).</w:t>
            </w:r>
          </w:p>
        </w:tc>
      </w:tr>
    </w:tbl>
    <w:p w14:paraId="6637138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9F568D3" w14:textId="77777777" w:rsidR="00DA12ED" w:rsidRPr="00201421" w:rsidRDefault="00DA12ED" w:rsidP="00DA12ED">
      <w:r w:rsidRPr="00201421">
        <w:rPr>
          <w:rStyle w:val="HideTWBExt"/>
        </w:rPr>
        <w:t>&lt;/Amend&gt;</w:t>
      </w:r>
    </w:p>
    <w:p w14:paraId="66D74F4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800</w:t>
      </w:r>
      <w:r w:rsidRPr="00201421">
        <w:rPr>
          <w:rStyle w:val="HideTWBExt"/>
          <w:b w:val="0"/>
        </w:rPr>
        <w:t>&lt;/NumAm&gt;</w:t>
      </w:r>
    </w:p>
    <w:p w14:paraId="6D08E0C2"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8A35263"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C9C669E" w14:textId="77777777" w:rsidR="00DA12ED" w:rsidRPr="00201421" w:rsidRDefault="00DA12ED" w:rsidP="00DA12ED">
      <w:pPr>
        <w:pStyle w:val="NormalBold"/>
      </w:pPr>
      <w:r w:rsidRPr="00201421">
        <w:rPr>
          <w:rStyle w:val="HideTWBExt"/>
          <w:b w:val="0"/>
        </w:rPr>
        <w:t>&lt;Members&gt;</w:t>
      </w:r>
      <w:r w:rsidRPr="00201421">
        <w:t>Rob Rooken, Paul Tang, Karen Melchior, Cristian Terheş</w:t>
      </w:r>
      <w:r w:rsidRPr="00201421">
        <w:rPr>
          <w:rStyle w:val="HideTWBExt"/>
          <w:b w:val="0"/>
        </w:rPr>
        <w:t>&lt;/Members&gt;</w:t>
      </w:r>
    </w:p>
    <w:p w14:paraId="1719C69E" w14:textId="77777777" w:rsidR="00DA12ED" w:rsidRPr="00201421" w:rsidRDefault="00DA12ED" w:rsidP="00DA12ED">
      <w:pPr>
        <w:pStyle w:val="NormalBold"/>
      </w:pPr>
      <w:r w:rsidRPr="00201421">
        <w:rPr>
          <w:rStyle w:val="HideTWBExt"/>
          <w:b w:val="0"/>
        </w:rPr>
        <w:t>&lt;/RepeatBlock-By&gt;</w:t>
      </w:r>
    </w:p>
    <w:p w14:paraId="52E561C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4E41875"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C05B912" w14:textId="77777777" w:rsidTr="0093139F">
        <w:trPr>
          <w:trHeight w:val="240"/>
          <w:jc w:val="center"/>
        </w:trPr>
        <w:tc>
          <w:tcPr>
            <w:tcW w:w="9752" w:type="dxa"/>
            <w:gridSpan w:val="2"/>
          </w:tcPr>
          <w:p w14:paraId="7D8B1731" w14:textId="77777777" w:rsidR="00DA12ED" w:rsidRPr="00201421" w:rsidRDefault="00DA12ED" w:rsidP="0093139F"/>
        </w:tc>
      </w:tr>
      <w:tr w:rsidR="00DA12ED" w:rsidRPr="00201421" w14:paraId="371AE30B" w14:textId="77777777" w:rsidTr="0093139F">
        <w:trPr>
          <w:trHeight w:val="240"/>
          <w:jc w:val="center"/>
        </w:trPr>
        <w:tc>
          <w:tcPr>
            <w:tcW w:w="4876" w:type="dxa"/>
          </w:tcPr>
          <w:p w14:paraId="6299D48F" w14:textId="77777777" w:rsidR="00DA12ED" w:rsidRPr="00201421" w:rsidRDefault="00DA12ED" w:rsidP="0093139F">
            <w:pPr>
              <w:pStyle w:val="AmColumnHeading"/>
            </w:pPr>
            <w:r w:rsidRPr="00201421">
              <w:t>Texto de la Comisión</w:t>
            </w:r>
          </w:p>
        </w:tc>
        <w:tc>
          <w:tcPr>
            <w:tcW w:w="4876" w:type="dxa"/>
          </w:tcPr>
          <w:p w14:paraId="427C56CE" w14:textId="77777777" w:rsidR="00DA12ED" w:rsidRPr="00201421" w:rsidRDefault="00DA12ED" w:rsidP="0093139F">
            <w:pPr>
              <w:pStyle w:val="AmColumnHeading"/>
            </w:pPr>
            <w:r w:rsidRPr="00201421">
              <w:t>Enmienda</w:t>
            </w:r>
          </w:p>
        </w:tc>
      </w:tr>
      <w:tr w:rsidR="00DA12ED" w:rsidRPr="00201421" w14:paraId="06E81FDC" w14:textId="77777777" w:rsidTr="0093139F">
        <w:trPr>
          <w:jc w:val="center"/>
        </w:trPr>
        <w:tc>
          <w:tcPr>
            <w:tcW w:w="4876" w:type="dxa"/>
          </w:tcPr>
          <w:p w14:paraId="1D84FE68" w14:textId="77777777" w:rsidR="00DA12ED" w:rsidRPr="00201421" w:rsidRDefault="00DA12ED" w:rsidP="0093139F">
            <w:pPr>
              <w:pStyle w:val="Normal6a"/>
            </w:pPr>
            <w:r w:rsidRPr="00201421">
              <w:rPr>
                <w:b/>
                <w:i/>
              </w:rPr>
              <w:t>3.</w:t>
            </w:r>
            <w:r w:rsidRPr="00201421">
              <w:tab/>
            </w:r>
            <w:r w:rsidRPr="00201421">
              <w:rPr>
                <w:b/>
                <w:i/>
              </w:rPr>
              <w:t>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identificar de manera fiable a los usuarios menores en sus servicios y así poder adoptar las medidas de reducción del riesgo.</w:t>
            </w:r>
          </w:p>
        </w:tc>
        <w:tc>
          <w:tcPr>
            <w:tcW w:w="4876" w:type="dxa"/>
          </w:tcPr>
          <w:p w14:paraId="1220945B" w14:textId="77777777" w:rsidR="00DA12ED" w:rsidRPr="00201421" w:rsidRDefault="00DA12ED" w:rsidP="0093139F">
            <w:pPr>
              <w:pStyle w:val="Normal6a"/>
            </w:pPr>
            <w:r w:rsidRPr="00201421">
              <w:rPr>
                <w:b/>
                <w:i/>
              </w:rPr>
              <w:t>suprimido</w:t>
            </w:r>
          </w:p>
        </w:tc>
      </w:tr>
    </w:tbl>
    <w:p w14:paraId="121AE24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C66E5AE"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28606AD" w14:textId="77777777" w:rsidR="00DA12ED" w:rsidRPr="00201421" w:rsidRDefault="00DA12ED" w:rsidP="00DA12ED">
      <w:pPr>
        <w:pStyle w:val="AmJustText"/>
      </w:pPr>
      <w:r w:rsidRPr="00201421">
        <w:t>No es necesario que los servicios de comunicaciones interpersonales verifiquen la edad del usuario porque todas las medidas de (reducción del riesgo) específicas pueden y deben aplicarse a todos los usuarios. La verificación de la edad y la necesidad de presentar un documento de identidad o una cara significan que el usuario no puede confiar en el anonimato al crear una cuenta de correo electrónico o mensajería o al chatear, por lo que es identificable y existe un riesgo de fugas de datos. Esto inhibe, por ejemplo, las comunicaciones por medios anónimos con fuentes que se exponen a ser enjuiciadas (por ejemplo, alertadores). Además, la verificación de la edad recopilaría datos personales de los menores y los expondría a probables fugas y abusos, incluidos para captación de menores. Solo el año pasado, los datos personales de quinientos millones de usuarios de Facebook quedaron expuestos en línea.</w:t>
      </w:r>
    </w:p>
    <w:p w14:paraId="6ABAD2BE" w14:textId="77777777" w:rsidR="00DA12ED" w:rsidRPr="00201421" w:rsidRDefault="00DA12ED" w:rsidP="00DA12ED">
      <w:r w:rsidRPr="00201421">
        <w:rPr>
          <w:rStyle w:val="HideTWBExt"/>
        </w:rPr>
        <w:t>&lt;/Amend&gt;</w:t>
      </w:r>
    </w:p>
    <w:p w14:paraId="2F4D581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801</w:t>
      </w:r>
      <w:r w:rsidRPr="00201421">
        <w:rPr>
          <w:rStyle w:val="HideTWBExt"/>
          <w:b w:val="0"/>
        </w:rPr>
        <w:t>&lt;/NumAm&gt;</w:t>
      </w:r>
    </w:p>
    <w:p w14:paraId="453A4A4B"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6840FF74" w14:textId="77777777" w:rsidR="00DA12ED" w:rsidRPr="00201421" w:rsidRDefault="00DA12ED" w:rsidP="00DA12ED">
      <w:pPr>
        <w:pStyle w:val="NormalBold"/>
      </w:pPr>
      <w:r w:rsidRPr="00201421">
        <w:rPr>
          <w:rStyle w:val="HideTWBExt"/>
          <w:b w:val="0"/>
        </w:rPr>
        <w:t>&lt;/RepeatBlock-By&gt;</w:t>
      </w:r>
    </w:p>
    <w:p w14:paraId="2094E7A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B8885DB"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2BF0606" w14:textId="77777777" w:rsidTr="0093139F">
        <w:trPr>
          <w:trHeight w:val="240"/>
          <w:jc w:val="center"/>
        </w:trPr>
        <w:tc>
          <w:tcPr>
            <w:tcW w:w="9752" w:type="dxa"/>
            <w:gridSpan w:val="2"/>
          </w:tcPr>
          <w:p w14:paraId="0F83EA45" w14:textId="77777777" w:rsidR="00DA12ED" w:rsidRPr="00201421" w:rsidRDefault="00DA12ED" w:rsidP="0093139F"/>
        </w:tc>
      </w:tr>
      <w:tr w:rsidR="00DA12ED" w:rsidRPr="00201421" w14:paraId="7156D0AC" w14:textId="77777777" w:rsidTr="0093139F">
        <w:trPr>
          <w:trHeight w:val="240"/>
          <w:jc w:val="center"/>
        </w:trPr>
        <w:tc>
          <w:tcPr>
            <w:tcW w:w="4876" w:type="dxa"/>
          </w:tcPr>
          <w:p w14:paraId="0556ED6C" w14:textId="77777777" w:rsidR="00DA12ED" w:rsidRPr="00201421" w:rsidRDefault="00DA12ED" w:rsidP="0093139F">
            <w:pPr>
              <w:pStyle w:val="AmColumnHeading"/>
            </w:pPr>
            <w:r w:rsidRPr="00201421">
              <w:t>Texto de la Comisión</w:t>
            </w:r>
          </w:p>
        </w:tc>
        <w:tc>
          <w:tcPr>
            <w:tcW w:w="4876" w:type="dxa"/>
          </w:tcPr>
          <w:p w14:paraId="72DF0885" w14:textId="77777777" w:rsidR="00DA12ED" w:rsidRPr="00201421" w:rsidRDefault="00DA12ED" w:rsidP="0093139F">
            <w:pPr>
              <w:pStyle w:val="AmColumnHeading"/>
            </w:pPr>
            <w:r w:rsidRPr="00201421">
              <w:t>Enmienda</w:t>
            </w:r>
          </w:p>
        </w:tc>
      </w:tr>
      <w:tr w:rsidR="00DA12ED" w:rsidRPr="00201421" w14:paraId="5D1F2E24" w14:textId="77777777" w:rsidTr="0093139F">
        <w:trPr>
          <w:jc w:val="center"/>
        </w:trPr>
        <w:tc>
          <w:tcPr>
            <w:tcW w:w="4876" w:type="dxa"/>
          </w:tcPr>
          <w:p w14:paraId="2A904827" w14:textId="77777777" w:rsidR="00DA12ED" w:rsidRPr="00201421" w:rsidRDefault="00DA12ED" w:rsidP="0093139F">
            <w:pPr>
              <w:pStyle w:val="Normal6a"/>
            </w:pPr>
            <w:r w:rsidRPr="00201421">
              <w:rPr>
                <w:b/>
                <w:i/>
              </w:rPr>
              <w:t>3.</w:t>
            </w:r>
            <w:r w:rsidRPr="00201421">
              <w:tab/>
            </w:r>
            <w:r w:rsidRPr="00201421">
              <w:rPr>
                <w:b/>
                <w:i/>
              </w:rPr>
              <w:t>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identificar de manera fiable a los usuarios menores en sus servicios y así poder adoptar las medidas de reducción del riesgo.</w:t>
            </w:r>
          </w:p>
        </w:tc>
        <w:tc>
          <w:tcPr>
            <w:tcW w:w="4876" w:type="dxa"/>
          </w:tcPr>
          <w:p w14:paraId="7C2CC8C5" w14:textId="77777777" w:rsidR="00DA12ED" w:rsidRPr="00201421" w:rsidRDefault="00DA12ED" w:rsidP="0093139F">
            <w:pPr>
              <w:pStyle w:val="Normal6a"/>
            </w:pPr>
            <w:r w:rsidRPr="00201421">
              <w:rPr>
                <w:b/>
                <w:i/>
              </w:rPr>
              <w:t>suprimido</w:t>
            </w:r>
          </w:p>
        </w:tc>
      </w:tr>
    </w:tbl>
    <w:p w14:paraId="103A0F9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E74FF01" w14:textId="77777777" w:rsidR="00DA12ED" w:rsidRPr="00201421" w:rsidRDefault="00DA12ED" w:rsidP="00DA12ED">
      <w:r w:rsidRPr="00201421">
        <w:rPr>
          <w:rStyle w:val="HideTWBExt"/>
        </w:rPr>
        <w:t>&lt;/Amend&gt;</w:t>
      </w:r>
    </w:p>
    <w:p w14:paraId="5183367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802</w:t>
      </w:r>
      <w:r w:rsidRPr="00201421">
        <w:rPr>
          <w:rStyle w:val="HideTWBExt"/>
          <w:b w:val="0"/>
        </w:rPr>
        <w:t>&lt;/NumAm&gt;</w:t>
      </w:r>
    </w:p>
    <w:p w14:paraId="31CC5B6D" w14:textId="77777777" w:rsidR="00DA12ED" w:rsidRPr="00201421" w:rsidRDefault="00DA12ED" w:rsidP="00DA12ED">
      <w:pPr>
        <w:pStyle w:val="NormalBold"/>
      </w:pPr>
      <w:r w:rsidRPr="00201421">
        <w:rPr>
          <w:rStyle w:val="HideTWBExt"/>
          <w:b w:val="0"/>
        </w:rPr>
        <w:t>&lt;RepeatBlock-By&gt;&lt;Members&gt;</w:t>
      </w:r>
      <w:r w:rsidRPr="00201421">
        <w:t>Charlie Weimers, Cristian Terheş, Rob Rooken</w:t>
      </w:r>
      <w:r w:rsidRPr="00201421">
        <w:rPr>
          <w:rStyle w:val="HideTWBExt"/>
          <w:b w:val="0"/>
        </w:rPr>
        <w:t>&lt;/Members&gt;</w:t>
      </w:r>
    </w:p>
    <w:p w14:paraId="07DC3E4A" w14:textId="77777777" w:rsidR="00DA12ED" w:rsidRPr="00201421" w:rsidRDefault="00DA12ED" w:rsidP="00DA12ED">
      <w:pPr>
        <w:pStyle w:val="NormalBold"/>
      </w:pPr>
      <w:r w:rsidRPr="00201421">
        <w:rPr>
          <w:rStyle w:val="HideTWBExt"/>
          <w:b w:val="0"/>
        </w:rPr>
        <w:t>&lt;/RepeatBlock-By&gt;</w:t>
      </w:r>
    </w:p>
    <w:p w14:paraId="274E609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4DD6F09"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00A966" w14:textId="77777777" w:rsidTr="0093139F">
        <w:trPr>
          <w:trHeight w:val="240"/>
          <w:jc w:val="center"/>
        </w:trPr>
        <w:tc>
          <w:tcPr>
            <w:tcW w:w="9752" w:type="dxa"/>
            <w:gridSpan w:val="2"/>
          </w:tcPr>
          <w:p w14:paraId="3DF95362" w14:textId="77777777" w:rsidR="00DA12ED" w:rsidRPr="00201421" w:rsidRDefault="00DA12ED" w:rsidP="0093139F"/>
        </w:tc>
      </w:tr>
      <w:tr w:rsidR="00DA12ED" w:rsidRPr="00201421" w14:paraId="082682C0" w14:textId="77777777" w:rsidTr="0093139F">
        <w:trPr>
          <w:trHeight w:val="240"/>
          <w:jc w:val="center"/>
        </w:trPr>
        <w:tc>
          <w:tcPr>
            <w:tcW w:w="4876" w:type="dxa"/>
          </w:tcPr>
          <w:p w14:paraId="316F7CE1" w14:textId="77777777" w:rsidR="00DA12ED" w:rsidRPr="00201421" w:rsidRDefault="00DA12ED" w:rsidP="0093139F">
            <w:pPr>
              <w:pStyle w:val="AmColumnHeading"/>
            </w:pPr>
            <w:r w:rsidRPr="00201421">
              <w:t>Texto de la Comisión</w:t>
            </w:r>
          </w:p>
        </w:tc>
        <w:tc>
          <w:tcPr>
            <w:tcW w:w="4876" w:type="dxa"/>
          </w:tcPr>
          <w:p w14:paraId="1D16A0E0" w14:textId="77777777" w:rsidR="00DA12ED" w:rsidRPr="00201421" w:rsidRDefault="00DA12ED" w:rsidP="0093139F">
            <w:pPr>
              <w:pStyle w:val="AmColumnHeading"/>
            </w:pPr>
            <w:r w:rsidRPr="00201421">
              <w:t>Enmienda</w:t>
            </w:r>
          </w:p>
        </w:tc>
      </w:tr>
      <w:tr w:rsidR="00DA12ED" w:rsidRPr="00201421" w14:paraId="795684C2" w14:textId="77777777" w:rsidTr="0093139F">
        <w:trPr>
          <w:jc w:val="center"/>
        </w:trPr>
        <w:tc>
          <w:tcPr>
            <w:tcW w:w="4876" w:type="dxa"/>
          </w:tcPr>
          <w:p w14:paraId="4872BD44" w14:textId="77777777" w:rsidR="00DA12ED" w:rsidRPr="00201421" w:rsidRDefault="00DA12ED" w:rsidP="0093139F">
            <w:pPr>
              <w:pStyle w:val="Normal6a"/>
            </w:pPr>
            <w:r w:rsidRPr="00201421">
              <w:rPr>
                <w:b/>
                <w:i/>
              </w:rPr>
              <w:t>3.</w:t>
            </w:r>
            <w:r w:rsidRPr="00201421">
              <w:tab/>
            </w:r>
            <w:r w:rsidRPr="00201421">
              <w:rPr>
                <w:b/>
                <w:i/>
              </w:rPr>
              <w:t>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identificar de manera fiable a los usuarios menores en sus servicios y así poder adoptar las medidas de reducción del riesgo.</w:t>
            </w:r>
          </w:p>
        </w:tc>
        <w:tc>
          <w:tcPr>
            <w:tcW w:w="4876" w:type="dxa"/>
          </w:tcPr>
          <w:p w14:paraId="74D3B869" w14:textId="77777777" w:rsidR="00DA12ED" w:rsidRPr="00201421" w:rsidRDefault="00DA12ED" w:rsidP="0093139F">
            <w:pPr>
              <w:pStyle w:val="Normal6a"/>
            </w:pPr>
            <w:r w:rsidRPr="00201421">
              <w:rPr>
                <w:b/>
                <w:i/>
              </w:rPr>
              <w:t>suprimido</w:t>
            </w:r>
          </w:p>
        </w:tc>
      </w:tr>
    </w:tbl>
    <w:p w14:paraId="073006F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8889270"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A66C8EE" w14:textId="77777777" w:rsidR="00DA12ED" w:rsidRPr="00201421" w:rsidRDefault="00DA12ED" w:rsidP="00DA12ED">
      <w:pPr>
        <w:pStyle w:val="AmJustText"/>
      </w:pPr>
      <w:r w:rsidRPr="00201421">
        <w:t>El texto propuesto por la Comisión daría pie a límites de edad para las aplicaciones de mensajería. La verificación de la edad imposibilitaría la comunicación anónima para los ciudadanos que respetan la ley.</w:t>
      </w:r>
    </w:p>
    <w:p w14:paraId="2436F7B4" w14:textId="77777777" w:rsidR="00DA12ED" w:rsidRPr="00201421" w:rsidRDefault="00DA12ED" w:rsidP="00DA12ED">
      <w:r w:rsidRPr="00201421">
        <w:rPr>
          <w:rStyle w:val="HideTWBExt"/>
        </w:rPr>
        <w:t>&lt;/Amend&gt;</w:t>
      </w:r>
    </w:p>
    <w:p w14:paraId="41E7C23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803</w:t>
      </w:r>
      <w:r w:rsidRPr="00201421">
        <w:rPr>
          <w:rStyle w:val="HideTWBExt"/>
          <w:b w:val="0"/>
        </w:rPr>
        <w:t>&lt;/NumAm&gt;</w:t>
      </w:r>
    </w:p>
    <w:p w14:paraId="7312CD03"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334FE7CC"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1B7C52C1"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B7F8132"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58C0ECA"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9203AFD" w14:textId="77777777" w:rsidR="00DA12ED" w:rsidRPr="00201421" w:rsidRDefault="00DA12ED" w:rsidP="00DA12ED">
      <w:pPr>
        <w:pStyle w:val="NormalBold"/>
      </w:pPr>
      <w:r w:rsidRPr="00201421">
        <w:rPr>
          <w:rStyle w:val="HideTWBExt"/>
          <w:b w:val="0"/>
        </w:rPr>
        <w:t>&lt;/RepeatBlock-By&gt;</w:t>
      </w:r>
    </w:p>
    <w:p w14:paraId="4483F36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51E4536"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30A78A5" w14:textId="77777777" w:rsidTr="0093139F">
        <w:trPr>
          <w:trHeight w:val="240"/>
          <w:jc w:val="center"/>
        </w:trPr>
        <w:tc>
          <w:tcPr>
            <w:tcW w:w="9752" w:type="dxa"/>
            <w:gridSpan w:val="2"/>
          </w:tcPr>
          <w:p w14:paraId="4551ED54" w14:textId="77777777" w:rsidR="00DA12ED" w:rsidRPr="00201421" w:rsidRDefault="00DA12ED" w:rsidP="0093139F"/>
        </w:tc>
      </w:tr>
      <w:tr w:rsidR="00DA12ED" w:rsidRPr="00201421" w14:paraId="6B3B051B" w14:textId="77777777" w:rsidTr="0093139F">
        <w:trPr>
          <w:trHeight w:val="240"/>
          <w:jc w:val="center"/>
        </w:trPr>
        <w:tc>
          <w:tcPr>
            <w:tcW w:w="4876" w:type="dxa"/>
          </w:tcPr>
          <w:p w14:paraId="73C33691" w14:textId="77777777" w:rsidR="00DA12ED" w:rsidRPr="00201421" w:rsidRDefault="00DA12ED" w:rsidP="0093139F">
            <w:pPr>
              <w:pStyle w:val="AmColumnHeading"/>
            </w:pPr>
            <w:r w:rsidRPr="00201421">
              <w:t>Texto de la Comisión</w:t>
            </w:r>
          </w:p>
        </w:tc>
        <w:tc>
          <w:tcPr>
            <w:tcW w:w="4876" w:type="dxa"/>
          </w:tcPr>
          <w:p w14:paraId="231156C8" w14:textId="77777777" w:rsidR="00DA12ED" w:rsidRPr="00201421" w:rsidRDefault="00DA12ED" w:rsidP="0093139F">
            <w:pPr>
              <w:pStyle w:val="AmColumnHeading"/>
            </w:pPr>
            <w:r w:rsidRPr="00201421">
              <w:t>Enmienda</w:t>
            </w:r>
          </w:p>
        </w:tc>
      </w:tr>
      <w:tr w:rsidR="00DA12ED" w:rsidRPr="00201421" w14:paraId="2A9AE701" w14:textId="77777777" w:rsidTr="0093139F">
        <w:trPr>
          <w:jc w:val="center"/>
        </w:trPr>
        <w:tc>
          <w:tcPr>
            <w:tcW w:w="4876" w:type="dxa"/>
          </w:tcPr>
          <w:p w14:paraId="523FBD77" w14:textId="77777777" w:rsidR="00DA12ED" w:rsidRPr="00201421" w:rsidRDefault="00DA12ED" w:rsidP="0093139F">
            <w:pPr>
              <w:pStyle w:val="Normal6a"/>
            </w:pPr>
            <w:r w:rsidRPr="00201421">
              <w:rPr>
                <w:b/>
                <w:i/>
              </w:rPr>
              <w:t>3.</w:t>
            </w:r>
            <w:r w:rsidRPr="00201421">
              <w:tab/>
            </w:r>
            <w:r w:rsidRPr="00201421">
              <w:rPr>
                <w:b/>
                <w:i/>
              </w:rPr>
              <w:t>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identificar de manera fiable a los usuarios menores en sus servicios y así poder adoptar las medidas de reducción del riesgo.</w:t>
            </w:r>
          </w:p>
        </w:tc>
        <w:tc>
          <w:tcPr>
            <w:tcW w:w="4876" w:type="dxa"/>
          </w:tcPr>
          <w:p w14:paraId="7254645B" w14:textId="77777777" w:rsidR="00DA12ED" w:rsidRPr="00201421" w:rsidRDefault="00DA12ED" w:rsidP="0093139F">
            <w:pPr>
              <w:pStyle w:val="Normal6a"/>
            </w:pPr>
            <w:r w:rsidRPr="00201421">
              <w:rPr>
                <w:b/>
                <w:i/>
              </w:rPr>
              <w:t>suprimido</w:t>
            </w:r>
          </w:p>
        </w:tc>
      </w:tr>
    </w:tbl>
    <w:p w14:paraId="139CD33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26024F3" w14:textId="77777777" w:rsidR="00DA12ED" w:rsidRPr="00201421" w:rsidRDefault="00DA12ED" w:rsidP="00DA12ED">
      <w:r w:rsidRPr="00201421">
        <w:rPr>
          <w:rStyle w:val="HideTWBExt"/>
        </w:rPr>
        <w:t>&lt;/Amend&gt;</w:t>
      </w:r>
    </w:p>
    <w:p w14:paraId="7016168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804</w:t>
      </w:r>
      <w:r w:rsidRPr="00201421">
        <w:rPr>
          <w:rStyle w:val="HideTWBExt"/>
          <w:b w:val="0"/>
        </w:rPr>
        <w:t>&lt;/NumAm&gt;</w:t>
      </w:r>
    </w:p>
    <w:p w14:paraId="1A6C4F9B" w14:textId="2CC933C5" w:rsidR="00DA12ED" w:rsidRPr="00201421" w:rsidRDefault="00DA12ED" w:rsidP="00DA12ED">
      <w:pPr>
        <w:pStyle w:val="NormalBold"/>
      </w:pPr>
      <w:r w:rsidRPr="00201421">
        <w:rPr>
          <w:rStyle w:val="HideTWBExt"/>
          <w:b w:val="0"/>
        </w:rPr>
        <w:t>&lt;RepeatBlock-By&gt;&lt;Members&gt;</w:t>
      </w:r>
      <w:r w:rsidRPr="00201421">
        <w:t>Hilde Vautmans, Olivier Chastel, Maite Pagazaurtundúa, Abir Al-Sahlani, Fabienne Keller, Lucia Ďuriš Nicholsonová</w:t>
      </w:r>
      <w:r w:rsidR="0093139F" w:rsidRPr="0093139F">
        <w:t>, Nathalie Loiseau</w:t>
      </w:r>
      <w:r w:rsidRPr="00201421">
        <w:rPr>
          <w:rStyle w:val="HideTWBExt"/>
          <w:b w:val="0"/>
        </w:rPr>
        <w:t>&lt;/Members&gt;</w:t>
      </w:r>
    </w:p>
    <w:p w14:paraId="4836B743" w14:textId="77777777" w:rsidR="00DA12ED" w:rsidRPr="00201421" w:rsidRDefault="00DA12ED" w:rsidP="00DA12ED">
      <w:pPr>
        <w:pStyle w:val="NormalBold"/>
      </w:pPr>
      <w:r w:rsidRPr="00201421">
        <w:rPr>
          <w:rStyle w:val="HideTWBExt"/>
          <w:b w:val="0"/>
        </w:rPr>
        <w:t>&lt;/RepeatBlock-By&gt;</w:t>
      </w:r>
    </w:p>
    <w:p w14:paraId="762169E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AE846E3"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9BDB471" w14:textId="77777777" w:rsidTr="0093139F">
        <w:trPr>
          <w:trHeight w:val="240"/>
          <w:jc w:val="center"/>
        </w:trPr>
        <w:tc>
          <w:tcPr>
            <w:tcW w:w="9752" w:type="dxa"/>
            <w:gridSpan w:val="2"/>
          </w:tcPr>
          <w:p w14:paraId="3BF4646E" w14:textId="77777777" w:rsidR="00DA12ED" w:rsidRPr="00201421" w:rsidRDefault="00DA12ED" w:rsidP="0093139F"/>
        </w:tc>
      </w:tr>
      <w:tr w:rsidR="00DA12ED" w:rsidRPr="00201421" w14:paraId="37D53179" w14:textId="77777777" w:rsidTr="0093139F">
        <w:trPr>
          <w:trHeight w:val="240"/>
          <w:jc w:val="center"/>
        </w:trPr>
        <w:tc>
          <w:tcPr>
            <w:tcW w:w="4876" w:type="dxa"/>
          </w:tcPr>
          <w:p w14:paraId="6DC01CC7" w14:textId="77777777" w:rsidR="00DA12ED" w:rsidRPr="00201421" w:rsidRDefault="00DA12ED" w:rsidP="0093139F">
            <w:pPr>
              <w:pStyle w:val="AmColumnHeading"/>
            </w:pPr>
            <w:r w:rsidRPr="00201421">
              <w:t>Texto de la Comisión</w:t>
            </w:r>
          </w:p>
        </w:tc>
        <w:tc>
          <w:tcPr>
            <w:tcW w:w="4876" w:type="dxa"/>
          </w:tcPr>
          <w:p w14:paraId="7E1CF44D" w14:textId="77777777" w:rsidR="00DA12ED" w:rsidRPr="00201421" w:rsidRDefault="00DA12ED" w:rsidP="0093139F">
            <w:pPr>
              <w:pStyle w:val="AmColumnHeading"/>
            </w:pPr>
            <w:r w:rsidRPr="00201421">
              <w:t>Enmienda</w:t>
            </w:r>
          </w:p>
        </w:tc>
      </w:tr>
      <w:tr w:rsidR="00DA12ED" w:rsidRPr="00201421" w14:paraId="23E57D4B" w14:textId="77777777" w:rsidTr="0093139F">
        <w:trPr>
          <w:jc w:val="center"/>
        </w:trPr>
        <w:tc>
          <w:tcPr>
            <w:tcW w:w="4876" w:type="dxa"/>
          </w:tcPr>
          <w:p w14:paraId="08D7C068"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w:t>
            </w:r>
            <w:r w:rsidRPr="00201421">
              <w:rPr>
                <w:b/>
                <w:bCs/>
                <w:i/>
                <w:iCs/>
              </w:rPr>
              <w:t>identificar</w:t>
            </w:r>
            <w:r w:rsidRPr="00201421">
              <w:t xml:space="preserve"> de manera fiable </w:t>
            </w:r>
            <w:r w:rsidRPr="00201421">
              <w:rPr>
                <w:b/>
                <w:i/>
              </w:rPr>
              <w:t>a</w:t>
            </w:r>
            <w:r w:rsidRPr="00201421">
              <w:t xml:space="preserve"> los usuarios menores en sus servicios y así poder adoptar las medidas de reducción del riesgo.</w:t>
            </w:r>
          </w:p>
        </w:tc>
        <w:tc>
          <w:tcPr>
            <w:tcW w:w="4876" w:type="dxa"/>
          </w:tcPr>
          <w:p w14:paraId="57FD1A44"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w:t>
            </w:r>
            <w:r w:rsidRPr="00201421">
              <w:rPr>
                <w:b/>
                <w:bCs/>
                <w:i/>
                <w:iCs/>
              </w:rPr>
              <w:t>y proporcionadas</w:t>
            </w:r>
            <w:r w:rsidRPr="00201421">
              <w:t xml:space="preserve"> de verificación y evaluación de la edad para </w:t>
            </w:r>
            <w:r w:rsidRPr="00201421">
              <w:rPr>
                <w:b/>
                <w:bCs/>
                <w:i/>
                <w:iCs/>
              </w:rPr>
              <w:t>diferenciar</w:t>
            </w:r>
            <w:r w:rsidRPr="00201421">
              <w:t xml:space="preserve"> de manera fiable </w:t>
            </w:r>
            <w:r w:rsidRPr="00201421">
              <w:rPr>
                <w:b/>
                <w:i/>
              </w:rPr>
              <w:t>entre</w:t>
            </w:r>
            <w:r w:rsidRPr="00201421">
              <w:t xml:space="preserve"> los usuarios menores </w:t>
            </w:r>
            <w:r w:rsidRPr="00201421">
              <w:rPr>
                <w:b/>
                <w:bCs/>
                <w:i/>
                <w:iCs/>
              </w:rPr>
              <w:t>y los usuarios adultos</w:t>
            </w:r>
            <w:r w:rsidRPr="00201421">
              <w:t xml:space="preserve"> en sus servicios y así poder adoptar las medidas de reducción del riesgo </w:t>
            </w:r>
            <w:r w:rsidRPr="00201421">
              <w:rPr>
                <w:b/>
                <w:bCs/>
                <w:i/>
                <w:iCs/>
              </w:rPr>
              <w:t>y proteger a los usuarios menores</w:t>
            </w:r>
            <w:r w:rsidRPr="00201421">
              <w:t>.</w:t>
            </w:r>
          </w:p>
        </w:tc>
      </w:tr>
      <w:tr w:rsidR="00DA12ED" w:rsidRPr="00201421" w14:paraId="1E816458" w14:textId="77777777" w:rsidTr="0093139F">
        <w:trPr>
          <w:jc w:val="center"/>
        </w:trPr>
        <w:tc>
          <w:tcPr>
            <w:tcW w:w="4876" w:type="dxa"/>
          </w:tcPr>
          <w:p w14:paraId="360470E0" w14:textId="77777777" w:rsidR="00DA12ED" w:rsidRPr="00201421" w:rsidRDefault="00DA12ED" w:rsidP="0093139F">
            <w:pPr>
              <w:pStyle w:val="Normal6a"/>
            </w:pPr>
          </w:p>
        </w:tc>
        <w:tc>
          <w:tcPr>
            <w:tcW w:w="4876" w:type="dxa"/>
          </w:tcPr>
          <w:p w14:paraId="636B17EA" w14:textId="77777777" w:rsidR="00DA12ED" w:rsidRPr="00201421" w:rsidRDefault="00DA12ED" w:rsidP="0093139F">
            <w:pPr>
              <w:pStyle w:val="Normal6a"/>
            </w:pPr>
            <w:r w:rsidRPr="00201421">
              <w:rPr>
                <w:b/>
                <w:i/>
              </w:rPr>
              <w:t>Los sistemas de garantía o verificación de la edad como medida de reducción del riesgo se aplicarán únicamente si cumplen los criterios establecidos en el artículo 3, apartado 2 bis, del presente Reglamento.</w:t>
            </w:r>
          </w:p>
        </w:tc>
      </w:tr>
    </w:tbl>
    <w:p w14:paraId="64F352D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5BEF2C0" w14:textId="77777777" w:rsidR="00DA12ED" w:rsidRPr="00201421" w:rsidRDefault="00DA12ED" w:rsidP="00DA12ED">
      <w:r w:rsidRPr="00201421">
        <w:rPr>
          <w:rStyle w:val="HideTWBExt"/>
        </w:rPr>
        <w:t>&lt;/Amend&gt;</w:t>
      </w:r>
    </w:p>
    <w:p w14:paraId="642D1BF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805</w:t>
      </w:r>
      <w:r w:rsidRPr="00201421">
        <w:rPr>
          <w:rStyle w:val="HideTWBExt"/>
          <w:b w:val="0"/>
        </w:rPr>
        <w:t>&lt;/NumAm&gt;</w:t>
      </w:r>
    </w:p>
    <w:p w14:paraId="31974413"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Paul Tang, Carina Ohlsson, Caterina Chinnici, Cyrus Engerer</w:t>
      </w:r>
      <w:r w:rsidRPr="00201421">
        <w:rPr>
          <w:rStyle w:val="HideTWBExt"/>
          <w:b w:val="0"/>
        </w:rPr>
        <w:t>&lt;/Members&gt;</w:t>
      </w:r>
    </w:p>
    <w:p w14:paraId="131B6938" w14:textId="77777777" w:rsidR="00DA12ED" w:rsidRPr="00201421" w:rsidRDefault="00DA12ED" w:rsidP="00DA12ED">
      <w:pPr>
        <w:pStyle w:val="NormalBold"/>
      </w:pPr>
      <w:r w:rsidRPr="00201421">
        <w:rPr>
          <w:rStyle w:val="HideTWBExt"/>
          <w:b w:val="0"/>
        </w:rPr>
        <w:t>&lt;/RepeatBlock-By&gt;</w:t>
      </w:r>
    </w:p>
    <w:p w14:paraId="1DA0346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6082473"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8564FE" w14:textId="77777777" w:rsidTr="0093139F">
        <w:trPr>
          <w:trHeight w:val="240"/>
          <w:jc w:val="center"/>
        </w:trPr>
        <w:tc>
          <w:tcPr>
            <w:tcW w:w="9752" w:type="dxa"/>
            <w:gridSpan w:val="2"/>
          </w:tcPr>
          <w:p w14:paraId="216B0401" w14:textId="77777777" w:rsidR="00DA12ED" w:rsidRPr="00201421" w:rsidRDefault="00DA12ED" w:rsidP="0093139F"/>
        </w:tc>
      </w:tr>
      <w:tr w:rsidR="00DA12ED" w:rsidRPr="00201421" w14:paraId="59E98774" w14:textId="77777777" w:rsidTr="0093139F">
        <w:trPr>
          <w:trHeight w:val="240"/>
          <w:jc w:val="center"/>
        </w:trPr>
        <w:tc>
          <w:tcPr>
            <w:tcW w:w="4876" w:type="dxa"/>
          </w:tcPr>
          <w:p w14:paraId="15803AD2" w14:textId="77777777" w:rsidR="00DA12ED" w:rsidRPr="00201421" w:rsidRDefault="00DA12ED" w:rsidP="0093139F">
            <w:pPr>
              <w:pStyle w:val="AmColumnHeading"/>
            </w:pPr>
            <w:r w:rsidRPr="00201421">
              <w:t>Texto de la Comisión</w:t>
            </w:r>
          </w:p>
        </w:tc>
        <w:tc>
          <w:tcPr>
            <w:tcW w:w="4876" w:type="dxa"/>
          </w:tcPr>
          <w:p w14:paraId="735D35E5" w14:textId="77777777" w:rsidR="00DA12ED" w:rsidRPr="00201421" w:rsidRDefault="00DA12ED" w:rsidP="0093139F">
            <w:pPr>
              <w:pStyle w:val="AmColumnHeading"/>
            </w:pPr>
            <w:r w:rsidRPr="00201421">
              <w:t>Enmienda</w:t>
            </w:r>
          </w:p>
        </w:tc>
      </w:tr>
      <w:tr w:rsidR="00DA12ED" w:rsidRPr="00201421" w14:paraId="041BABDD" w14:textId="77777777" w:rsidTr="0093139F">
        <w:trPr>
          <w:jc w:val="center"/>
        </w:trPr>
        <w:tc>
          <w:tcPr>
            <w:tcW w:w="4876" w:type="dxa"/>
          </w:tcPr>
          <w:p w14:paraId="6EFE5151"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w:t>
            </w:r>
            <w:r w:rsidRPr="00201421">
              <w:rPr>
                <w:b/>
                <w:bCs/>
                <w:i/>
                <w:iCs/>
              </w:rPr>
              <w:t>identificar</w:t>
            </w:r>
            <w:r w:rsidRPr="00201421">
              <w:t xml:space="preserve"> de manera fiable a los usuarios menores en sus servicios y así poder adoptar las medidas de reducción del riesgo.</w:t>
            </w:r>
          </w:p>
        </w:tc>
        <w:tc>
          <w:tcPr>
            <w:tcW w:w="4876" w:type="dxa"/>
          </w:tcPr>
          <w:p w14:paraId="2D828B03"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w:t>
            </w:r>
            <w:r w:rsidRPr="00201421">
              <w:rPr>
                <w:b/>
                <w:bCs/>
                <w:i/>
                <w:iCs/>
              </w:rPr>
              <w:t>diferenciar</w:t>
            </w:r>
            <w:r w:rsidRPr="00201421">
              <w:t xml:space="preserve"> de manera fiable a los usuarios menores </w:t>
            </w:r>
            <w:r w:rsidRPr="00201421">
              <w:rPr>
                <w:b/>
                <w:bCs/>
                <w:i/>
                <w:iCs/>
              </w:rPr>
              <w:t>de los usuarios adultos</w:t>
            </w:r>
            <w:r w:rsidRPr="00201421">
              <w:t xml:space="preserve"> en sus servicios y así poder adoptar las medidas de reducción del riesgo. </w:t>
            </w:r>
            <w:r w:rsidRPr="00201421">
              <w:rPr>
                <w:b/>
                <w:i/>
              </w:rPr>
              <w:t>Los sistemas de garantía o verificación de la edad como medidas de reducción del riesgo se aplicarán únicamente si cumplen los criterios establecidos en el artículo 3, apartado 2 bis, del presente Reglamento.</w:t>
            </w:r>
          </w:p>
        </w:tc>
      </w:tr>
    </w:tbl>
    <w:p w14:paraId="349CF27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40F578B" w14:textId="77777777" w:rsidR="00DA12ED" w:rsidRPr="00201421" w:rsidRDefault="00DA12ED" w:rsidP="00DA12ED">
      <w:r w:rsidRPr="00201421">
        <w:rPr>
          <w:rStyle w:val="HideTWBExt"/>
        </w:rPr>
        <w:t>&lt;/Amend&gt;</w:t>
      </w:r>
    </w:p>
    <w:p w14:paraId="37475A3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806</w:t>
      </w:r>
      <w:r w:rsidRPr="00201421">
        <w:rPr>
          <w:rStyle w:val="HideTWBExt"/>
          <w:b w:val="0"/>
        </w:rPr>
        <w:t>&lt;/NumAm&gt;</w:t>
      </w:r>
    </w:p>
    <w:p w14:paraId="475BDD92" w14:textId="77777777" w:rsidR="00DA12ED" w:rsidRPr="00201421" w:rsidRDefault="00DA12ED" w:rsidP="00DA12ED">
      <w:pPr>
        <w:pStyle w:val="NormalBold"/>
      </w:pPr>
      <w:r w:rsidRPr="00201421">
        <w:rPr>
          <w:rStyle w:val="HideTWBExt"/>
          <w:b w:val="0"/>
        </w:rPr>
        <w:t>&lt;RepeatBlock-By&gt;&lt;Members&gt;</w:t>
      </w:r>
      <w:r w:rsidRPr="00201421">
        <w:t>Loránt Vincze, Miriam Lexmann, François-Xavier Bellamy</w:t>
      </w:r>
      <w:r w:rsidRPr="00201421">
        <w:rPr>
          <w:rStyle w:val="HideTWBExt"/>
          <w:b w:val="0"/>
        </w:rPr>
        <w:t>&lt;/Members&gt;</w:t>
      </w:r>
    </w:p>
    <w:p w14:paraId="2A5006BA" w14:textId="77777777" w:rsidR="00DA12ED" w:rsidRPr="00201421" w:rsidRDefault="00DA12ED" w:rsidP="00DA12ED">
      <w:pPr>
        <w:pStyle w:val="NormalBold"/>
      </w:pPr>
      <w:r w:rsidRPr="00201421">
        <w:rPr>
          <w:rStyle w:val="HideTWBExt"/>
          <w:b w:val="0"/>
        </w:rPr>
        <w:t>&lt;/RepeatBlock-By&gt;</w:t>
      </w:r>
    </w:p>
    <w:p w14:paraId="5B1EDB7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9D76D61"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DB6F869" w14:textId="77777777" w:rsidTr="0093139F">
        <w:trPr>
          <w:trHeight w:val="240"/>
          <w:jc w:val="center"/>
        </w:trPr>
        <w:tc>
          <w:tcPr>
            <w:tcW w:w="9752" w:type="dxa"/>
            <w:gridSpan w:val="2"/>
          </w:tcPr>
          <w:p w14:paraId="688BFEB3" w14:textId="77777777" w:rsidR="00DA12ED" w:rsidRPr="00201421" w:rsidRDefault="00DA12ED" w:rsidP="0093139F"/>
        </w:tc>
      </w:tr>
      <w:tr w:rsidR="00DA12ED" w:rsidRPr="00201421" w14:paraId="218698F1" w14:textId="77777777" w:rsidTr="0093139F">
        <w:trPr>
          <w:trHeight w:val="240"/>
          <w:jc w:val="center"/>
        </w:trPr>
        <w:tc>
          <w:tcPr>
            <w:tcW w:w="4876" w:type="dxa"/>
          </w:tcPr>
          <w:p w14:paraId="4F64B6C0" w14:textId="77777777" w:rsidR="00DA12ED" w:rsidRPr="00201421" w:rsidRDefault="00DA12ED" w:rsidP="0093139F">
            <w:pPr>
              <w:pStyle w:val="AmColumnHeading"/>
            </w:pPr>
            <w:r w:rsidRPr="00201421">
              <w:t>Texto de la Comisión</w:t>
            </w:r>
          </w:p>
        </w:tc>
        <w:tc>
          <w:tcPr>
            <w:tcW w:w="4876" w:type="dxa"/>
          </w:tcPr>
          <w:p w14:paraId="65C3BF16" w14:textId="77777777" w:rsidR="00DA12ED" w:rsidRPr="00201421" w:rsidRDefault="00DA12ED" w:rsidP="0093139F">
            <w:pPr>
              <w:pStyle w:val="AmColumnHeading"/>
            </w:pPr>
            <w:r w:rsidRPr="00201421">
              <w:t>Enmienda</w:t>
            </w:r>
          </w:p>
        </w:tc>
      </w:tr>
      <w:tr w:rsidR="00DA12ED" w:rsidRPr="00201421" w14:paraId="215AAB5B" w14:textId="77777777" w:rsidTr="0093139F">
        <w:trPr>
          <w:jc w:val="center"/>
        </w:trPr>
        <w:tc>
          <w:tcPr>
            <w:tcW w:w="4876" w:type="dxa"/>
          </w:tcPr>
          <w:p w14:paraId="43A6293F" w14:textId="77777777" w:rsidR="00DA12ED" w:rsidRPr="00201421" w:rsidRDefault="00DA12ED" w:rsidP="0093139F">
            <w:pPr>
              <w:pStyle w:val="Normal6a"/>
            </w:pPr>
            <w:r w:rsidRPr="00201421">
              <w:t>3.</w:t>
            </w:r>
            <w:r w:rsidRPr="00201421">
              <w:tab/>
              <w:t>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identificar de manera fiable a los usuarios menores en sus servicios y así poder adoptar las medidas de reducción del riesgo.</w:t>
            </w:r>
          </w:p>
        </w:tc>
        <w:tc>
          <w:tcPr>
            <w:tcW w:w="4876" w:type="dxa"/>
          </w:tcPr>
          <w:p w14:paraId="58892B9A" w14:textId="77777777" w:rsidR="00DA12ED" w:rsidRPr="00201421" w:rsidRDefault="00DA12ED" w:rsidP="0093139F">
            <w:pPr>
              <w:pStyle w:val="Normal6a"/>
            </w:pPr>
            <w:r w:rsidRPr="00201421">
              <w:t>3.</w:t>
            </w:r>
            <w:r w:rsidRPr="00201421">
              <w:tab/>
              <w:t>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verificación y evaluación de la edad para identificar de manera fiable a los usuarios menores en sus servicios y así poder adoptar las medidas de reducción del riesgo</w:t>
            </w:r>
            <w:r w:rsidRPr="00201421">
              <w:rPr>
                <w:b/>
                <w:bCs/>
                <w:i/>
                <w:iCs/>
              </w:rPr>
              <w:t>, y para establecer medidas efectivas con el fin de bloquear el acceso de los menores a sitios web que estén sujetos a una restricción de edad que se aplica en virtud del Derecho nacional</w:t>
            </w:r>
            <w:r w:rsidRPr="00201421">
              <w:t>.</w:t>
            </w:r>
          </w:p>
        </w:tc>
      </w:tr>
    </w:tbl>
    <w:p w14:paraId="2E6C97E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70D3F15" w14:textId="77777777" w:rsidR="00DA12ED" w:rsidRPr="00201421" w:rsidRDefault="00DA12ED" w:rsidP="00DA12ED">
      <w:r w:rsidRPr="00201421">
        <w:rPr>
          <w:rStyle w:val="HideTWBExt"/>
        </w:rPr>
        <w:t>&lt;/Amend&gt;</w:t>
      </w:r>
    </w:p>
    <w:p w14:paraId="7811246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807</w:t>
      </w:r>
      <w:r w:rsidRPr="00201421">
        <w:rPr>
          <w:rStyle w:val="HideTWBExt"/>
          <w:b w:val="0"/>
        </w:rPr>
        <w:t>&lt;/NumAm&gt;</w:t>
      </w:r>
    </w:p>
    <w:p w14:paraId="44AE3B17" w14:textId="77777777" w:rsidR="00DA12ED" w:rsidRPr="00201421" w:rsidRDefault="00DA12ED" w:rsidP="00DA12ED">
      <w:pPr>
        <w:pStyle w:val="NormalBold"/>
      </w:pPr>
      <w:r w:rsidRPr="00201421">
        <w:rPr>
          <w:rStyle w:val="HideTWBExt"/>
          <w:b w:val="0"/>
        </w:rPr>
        <w:t>&lt;RepeatBlock-By&gt;&lt;Members&gt;</w:t>
      </w:r>
      <w:r w:rsidRPr="00201421">
        <w:t>Moritz Körner, Sophia in 't Veld, Yana Toom, Morten Petersen, Michal Šimečka, Jan-Christoph Oetjen, Svenja Hahn, Karen Melchior</w:t>
      </w:r>
      <w:r w:rsidRPr="00201421">
        <w:rPr>
          <w:rStyle w:val="HideTWBExt"/>
          <w:b w:val="0"/>
        </w:rPr>
        <w:t>&lt;/Members&gt;</w:t>
      </w:r>
    </w:p>
    <w:p w14:paraId="6B1DB9B2" w14:textId="77777777" w:rsidR="00DA12ED" w:rsidRPr="00201421" w:rsidRDefault="00DA12ED" w:rsidP="00DA12ED">
      <w:pPr>
        <w:pStyle w:val="NormalBold"/>
      </w:pPr>
      <w:r w:rsidRPr="00201421">
        <w:rPr>
          <w:rStyle w:val="HideTWBExt"/>
          <w:b w:val="0"/>
        </w:rPr>
        <w:t>&lt;/RepeatBlock-By&gt;</w:t>
      </w:r>
    </w:p>
    <w:p w14:paraId="6E69C16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A2E2B77"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12A20CB" w14:textId="77777777" w:rsidTr="0093139F">
        <w:trPr>
          <w:trHeight w:val="240"/>
          <w:jc w:val="center"/>
        </w:trPr>
        <w:tc>
          <w:tcPr>
            <w:tcW w:w="9752" w:type="dxa"/>
            <w:gridSpan w:val="2"/>
          </w:tcPr>
          <w:p w14:paraId="08466F57" w14:textId="77777777" w:rsidR="00DA12ED" w:rsidRPr="00201421" w:rsidRDefault="00DA12ED" w:rsidP="0093139F"/>
        </w:tc>
      </w:tr>
      <w:tr w:rsidR="00DA12ED" w:rsidRPr="00201421" w14:paraId="2558D13B" w14:textId="77777777" w:rsidTr="0093139F">
        <w:trPr>
          <w:trHeight w:val="240"/>
          <w:jc w:val="center"/>
        </w:trPr>
        <w:tc>
          <w:tcPr>
            <w:tcW w:w="4876" w:type="dxa"/>
          </w:tcPr>
          <w:p w14:paraId="1838CA77" w14:textId="77777777" w:rsidR="00DA12ED" w:rsidRPr="00201421" w:rsidRDefault="00DA12ED" w:rsidP="0093139F">
            <w:pPr>
              <w:pStyle w:val="AmColumnHeading"/>
            </w:pPr>
            <w:r w:rsidRPr="00201421">
              <w:t>Texto de la Comisión</w:t>
            </w:r>
          </w:p>
        </w:tc>
        <w:tc>
          <w:tcPr>
            <w:tcW w:w="4876" w:type="dxa"/>
          </w:tcPr>
          <w:p w14:paraId="55BBEBFB" w14:textId="77777777" w:rsidR="00DA12ED" w:rsidRPr="00201421" w:rsidRDefault="00DA12ED" w:rsidP="0093139F">
            <w:pPr>
              <w:pStyle w:val="AmColumnHeading"/>
            </w:pPr>
            <w:r w:rsidRPr="00201421">
              <w:t>Enmienda</w:t>
            </w:r>
          </w:p>
        </w:tc>
      </w:tr>
      <w:tr w:rsidR="00DA12ED" w:rsidRPr="00201421" w14:paraId="53FC0CBD" w14:textId="77777777" w:rsidTr="0093139F">
        <w:trPr>
          <w:jc w:val="center"/>
        </w:trPr>
        <w:tc>
          <w:tcPr>
            <w:tcW w:w="4876" w:type="dxa"/>
          </w:tcPr>
          <w:p w14:paraId="5B5F7E21"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w:t>
            </w:r>
            <w:r w:rsidRPr="00201421">
              <w:rPr>
                <w:b/>
                <w:bCs/>
                <w:i/>
                <w:iCs/>
              </w:rPr>
              <w:t>las medidas necesarias de verificación y evaluación de la edad para identificar de manera fiable a los usuarios menores en sus servicios y así poder adoptar las</w:t>
            </w:r>
            <w:r w:rsidRPr="00201421">
              <w:t xml:space="preserve"> medidas de reducción del riesgo.</w:t>
            </w:r>
          </w:p>
        </w:tc>
        <w:tc>
          <w:tcPr>
            <w:tcW w:w="4876" w:type="dxa"/>
          </w:tcPr>
          <w:p w14:paraId="79768C94"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medidas </w:t>
            </w:r>
            <w:r w:rsidRPr="00201421">
              <w:rPr>
                <w:b/>
                <w:bCs/>
                <w:i/>
                <w:iCs/>
              </w:rPr>
              <w:t>razonables y proporcionadas</w:t>
            </w:r>
            <w:r w:rsidRPr="00201421">
              <w:t xml:space="preserve"> de reducción del riesgo.</w:t>
            </w:r>
          </w:p>
        </w:tc>
      </w:tr>
    </w:tbl>
    <w:p w14:paraId="07819BF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249C68D" w14:textId="77777777" w:rsidR="00DA12ED" w:rsidRPr="00201421" w:rsidRDefault="00DA12ED" w:rsidP="00DA12ED">
      <w:r w:rsidRPr="00201421">
        <w:rPr>
          <w:rStyle w:val="HideTWBExt"/>
        </w:rPr>
        <w:t>&lt;/Amend&gt;</w:t>
      </w:r>
    </w:p>
    <w:p w14:paraId="7DB7EFE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808</w:t>
      </w:r>
      <w:r w:rsidRPr="00201421">
        <w:rPr>
          <w:rStyle w:val="HideTWBExt"/>
          <w:b w:val="0"/>
        </w:rPr>
        <w:t>&lt;/NumAm&gt;</w:t>
      </w:r>
    </w:p>
    <w:p w14:paraId="147C4A0A" w14:textId="77777777" w:rsidR="00DA12ED" w:rsidRPr="00201421" w:rsidRDefault="00DA12ED" w:rsidP="00DA12ED">
      <w:pPr>
        <w:pStyle w:val="NormalBold"/>
      </w:pPr>
      <w:r w:rsidRPr="00201421">
        <w:rPr>
          <w:rStyle w:val="HideTWBExt"/>
          <w:b w:val="0"/>
        </w:rPr>
        <w:t>&lt;RepeatBlock-By&gt;&lt;Members&gt;</w:t>
      </w:r>
      <w:r w:rsidRPr="00201421">
        <w:t>Fabienne Keller</w:t>
      </w:r>
      <w:r w:rsidRPr="00201421">
        <w:rPr>
          <w:rStyle w:val="HideTWBExt"/>
          <w:b w:val="0"/>
        </w:rPr>
        <w:t>&lt;/Members&gt;</w:t>
      </w:r>
    </w:p>
    <w:p w14:paraId="7F312DAE" w14:textId="77777777" w:rsidR="00DA12ED" w:rsidRPr="00201421" w:rsidRDefault="00DA12ED" w:rsidP="00DA12ED">
      <w:pPr>
        <w:pStyle w:val="NormalBold"/>
      </w:pPr>
      <w:r w:rsidRPr="00201421">
        <w:rPr>
          <w:rStyle w:val="HideTWBExt"/>
          <w:b w:val="0"/>
        </w:rPr>
        <w:t>&lt;/RepeatBlock-By&gt;</w:t>
      </w:r>
    </w:p>
    <w:p w14:paraId="1CB27A6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60F7826"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305935E" w14:textId="77777777" w:rsidTr="0093139F">
        <w:trPr>
          <w:trHeight w:val="240"/>
          <w:jc w:val="center"/>
        </w:trPr>
        <w:tc>
          <w:tcPr>
            <w:tcW w:w="9752" w:type="dxa"/>
            <w:gridSpan w:val="2"/>
          </w:tcPr>
          <w:p w14:paraId="1A810766" w14:textId="77777777" w:rsidR="00DA12ED" w:rsidRPr="00201421" w:rsidRDefault="00DA12ED" w:rsidP="0093139F"/>
        </w:tc>
      </w:tr>
      <w:tr w:rsidR="00DA12ED" w:rsidRPr="00201421" w14:paraId="355CA14B" w14:textId="77777777" w:rsidTr="0093139F">
        <w:trPr>
          <w:trHeight w:val="240"/>
          <w:jc w:val="center"/>
        </w:trPr>
        <w:tc>
          <w:tcPr>
            <w:tcW w:w="4876" w:type="dxa"/>
          </w:tcPr>
          <w:p w14:paraId="67F369A4" w14:textId="77777777" w:rsidR="00DA12ED" w:rsidRPr="00201421" w:rsidRDefault="00DA12ED" w:rsidP="0093139F">
            <w:pPr>
              <w:pStyle w:val="AmColumnHeading"/>
            </w:pPr>
            <w:r w:rsidRPr="00201421">
              <w:t>Texto de la Comisión</w:t>
            </w:r>
          </w:p>
        </w:tc>
        <w:tc>
          <w:tcPr>
            <w:tcW w:w="4876" w:type="dxa"/>
          </w:tcPr>
          <w:p w14:paraId="0028B962" w14:textId="77777777" w:rsidR="00DA12ED" w:rsidRPr="00201421" w:rsidRDefault="00DA12ED" w:rsidP="0093139F">
            <w:pPr>
              <w:pStyle w:val="AmColumnHeading"/>
            </w:pPr>
            <w:r w:rsidRPr="00201421">
              <w:t>Enmienda</w:t>
            </w:r>
          </w:p>
        </w:tc>
      </w:tr>
      <w:tr w:rsidR="00DA12ED" w:rsidRPr="00201421" w14:paraId="181A441A" w14:textId="77777777" w:rsidTr="0093139F">
        <w:trPr>
          <w:jc w:val="center"/>
        </w:trPr>
        <w:tc>
          <w:tcPr>
            <w:tcW w:w="4876" w:type="dxa"/>
          </w:tcPr>
          <w:p w14:paraId="3DA49908"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w:t>
            </w:r>
            <w:r w:rsidRPr="00201421">
              <w:rPr>
                <w:b/>
                <w:bCs/>
                <w:i/>
                <w:iCs/>
              </w:rPr>
              <w:t>de verificación</w:t>
            </w:r>
            <w:r w:rsidRPr="00201421">
              <w:t xml:space="preserve"> y evaluación de la edad para </w:t>
            </w:r>
            <w:r w:rsidRPr="00201421">
              <w:rPr>
                <w:b/>
                <w:bCs/>
                <w:i/>
                <w:iCs/>
              </w:rPr>
              <w:t>identificar</w:t>
            </w:r>
            <w:r w:rsidRPr="00201421">
              <w:t xml:space="preserve"> de manera fiable </w:t>
            </w:r>
            <w:r w:rsidRPr="00201421">
              <w:rPr>
                <w:b/>
                <w:i/>
              </w:rPr>
              <w:t>a</w:t>
            </w:r>
            <w:r w:rsidRPr="00201421">
              <w:t xml:space="preserve"> los usuarios menores en sus servicios y así poder adoptar las medidas de reducción del riesgo.</w:t>
            </w:r>
          </w:p>
        </w:tc>
        <w:tc>
          <w:tcPr>
            <w:tcW w:w="4876" w:type="dxa"/>
          </w:tcPr>
          <w:p w14:paraId="6E8FA783"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w:t>
            </w:r>
            <w:r w:rsidRPr="00201421">
              <w:rPr>
                <w:b/>
                <w:bCs/>
                <w:i/>
                <w:iCs/>
              </w:rPr>
              <w:t>y proporcionadas de garantía</w:t>
            </w:r>
            <w:r w:rsidRPr="00201421">
              <w:t xml:space="preserve"> y evaluación de la edad para </w:t>
            </w:r>
            <w:r w:rsidRPr="00201421">
              <w:rPr>
                <w:b/>
                <w:bCs/>
                <w:i/>
                <w:iCs/>
              </w:rPr>
              <w:t xml:space="preserve">diferenciar </w:t>
            </w:r>
            <w:r w:rsidRPr="00201421">
              <w:t xml:space="preserve">de manera fiable </w:t>
            </w:r>
            <w:r w:rsidRPr="00201421">
              <w:rPr>
                <w:b/>
                <w:bCs/>
                <w:i/>
                <w:iCs/>
              </w:rPr>
              <w:t>entre</w:t>
            </w:r>
            <w:r w:rsidRPr="00201421">
              <w:t xml:space="preserve"> los usuarios menores </w:t>
            </w:r>
            <w:r w:rsidRPr="00201421">
              <w:rPr>
                <w:b/>
                <w:bCs/>
                <w:i/>
                <w:iCs/>
              </w:rPr>
              <w:t>y los usuarios adultos</w:t>
            </w:r>
            <w:r w:rsidRPr="00201421">
              <w:t xml:space="preserve"> en sus servicios y así poder adoptar las medidas de reducción del riesgo </w:t>
            </w:r>
            <w:r w:rsidRPr="00201421">
              <w:rPr>
                <w:b/>
                <w:bCs/>
                <w:i/>
                <w:iCs/>
              </w:rPr>
              <w:t>y proteger a los usuarios menores</w:t>
            </w:r>
            <w:r w:rsidRPr="00201421">
              <w:t>.</w:t>
            </w:r>
          </w:p>
        </w:tc>
      </w:tr>
    </w:tbl>
    <w:p w14:paraId="42B3687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7BC9BD0" w14:textId="77777777" w:rsidR="00DA12ED" w:rsidRPr="00201421" w:rsidRDefault="00DA12ED" w:rsidP="00DA12ED">
      <w:r w:rsidRPr="00201421">
        <w:rPr>
          <w:rStyle w:val="HideTWBExt"/>
        </w:rPr>
        <w:t>&lt;/Amend&gt;</w:t>
      </w:r>
    </w:p>
    <w:p w14:paraId="2708935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809</w:t>
      </w:r>
      <w:r w:rsidRPr="00201421">
        <w:rPr>
          <w:rStyle w:val="HideTWBExt"/>
          <w:b w:val="0"/>
        </w:rPr>
        <w:t>&lt;/NumAm&gt;</w:t>
      </w:r>
    </w:p>
    <w:p w14:paraId="0F090224"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7A3E5E2" w14:textId="77777777" w:rsidR="00DA12ED" w:rsidRPr="00201421" w:rsidRDefault="00DA12ED" w:rsidP="00DA12ED">
      <w:pPr>
        <w:pStyle w:val="NormalBold"/>
      </w:pPr>
      <w:r w:rsidRPr="00201421">
        <w:rPr>
          <w:rStyle w:val="HideTWBExt"/>
          <w:b w:val="0"/>
        </w:rPr>
        <w:t>&lt;/RepeatBlock-By&gt;</w:t>
      </w:r>
    </w:p>
    <w:p w14:paraId="15B701E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8D06C29"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DA363D4" w14:textId="77777777" w:rsidTr="0093139F">
        <w:trPr>
          <w:trHeight w:val="240"/>
          <w:jc w:val="center"/>
        </w:trPr>
        <w:tc>
          <w:tcPr>
            <w:tcW w:w="9752" w:type="dxa"/>
            <w:gridSpan w:val="2"/>
          </w:tcPr>
          <w:p w14:paraId="5ED21CB0" w14:textId="77777777" w:rsidR="00DA12ED" w:rsidRPr="00201421" w:rsidRDefault="00DA12ED" w:rsidP="0093139F"/>
        </w:tc>
      </w:tr>
      <w:tr w:rsidR="00DA12ED" w:rsidRPr="00201421" w14:paraId="13268B38" w14:textId="77777777" w:rsidTr="0093139F">
        <w:trPr>
          <w:trHeight w:val="240"/>
          <w:jc w:val="center"/>
        </w:trPr>
        <w:tc>
          <w:tcPr>
            <w:tcW w:w="4876" w:type="dxa"/>
          </w:tcPr>
          <w:p w14:paraId="40399854" w14:textId="77777777" w:rsidR="00DA12ED" w:rsidRPr="00201421" w:rsidRDefault="00DA12ED" w:rsidP="0093139F">
            <w:pPr>
              <w:pStyle w:val="AmColumnHeading"/>
            </w:pPr>
            <w:r w:rsidRPr="00201421">
              <w:t>Texto de la Comisión</w:t>
            </w:r>
          </w:p>
        </w:tc>
        <w:tc>
          <w:tcPr>
            <w:tcW w:w="4876" w:type="dxa"/>
          </w:tcPr>
          <w:p w14:paraId="7C959FF6" w14:textId="77777777" w:rsidR="00DA12ED" w:rsidRPr="00201421" w:rsidRDefault="00DA12ED" w:rsidP="0093139F">
            <w:pPr>
              <w:pStyle w:val="AmColumnHeading"/>
            </w:pPr>
            <w:r w:rsidRPr="00201421">
              <w:t>Enmienda</w:t>
            </w:r>
          </w:p>
        </w:tc>
      </w:tr>
      <w:tr w:rsidR="00DA12ED" w:rsidRPr="00201421" w14:paraId="444DF872" w14:textId="77777777" w:rsidTr="0093139F">
        <w:trPr>
          <w:jc w:val="center"/>
        </w:trPr>
        <w:tc>
          <w:tcPr>
            <w:tcW w:w="4876" w:type="dxa"/>
          </w:tcPr>
          <w:p w14:paraId="48B797B8"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w:t>
            </w:r>
            <w:r w:rsidRPr="00201421">
              <w:rPr>
                <w:b/>
                <w:bCs/>
                <w:i/>
                <w:iCs/>
              </w:rPr>
              <w:t>verificación y evaluación de la edad para identificar de manera fiable a los usuarios menores en sus servicios y así poder adoptar las medidas de reducción del riesgo</w:t>
            </w:r>
            <w:r w:rsidRPr="00201421">
              <w:t>.</w:t>
            </w:r>
          </w:p>
        </w:tc>
        <w:tc>
          <w:tcPr>
            <w:tcW w:w="4876" w:type="dxa"/>
          </w:tcPr>
          <w:p w14:paraId="46444669"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adoptarán las medidas necesarias de </w:t>
            </w:r>
            <w:r w:rsidRPr="00201421">
              <w:rPr>
                <w:b/>
                <w:bCs/>
                <w:i/>
                <w:iCs/>
              </w:rPr>
              <w:t>seguridad desde el diseño, incluidas las mencionadas en el artículo 4, apartado 1 bis</w:t>
            </w:r>
            <w:r w:rsidRPr="00201421">
              <w:t>.</w:t>
            </w:r>
          </w:p>
        </w:tc>
      </w:tr>
    </w:tbl>
    <w:p w14:paraId="7E41002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EAF0693" w14:textId="77777777" w:rsidR="00DA12ED" w:rsidRPr="00201421" w:rsidRDefault="00DA12ED" w:rsidP="00DA12ED">
      <w:r w:rsidRPr="00201421">
        <w:rPr>
          <w:rStyle w:val="HideTWBExt"/>
        </w:rPr>
        <w:t>&lt;/Amend&gt;</w:t>
      </w:r>
    </w:p>
    <w:p w14:paraId="6D06855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810</w:t>
      </w:r>
      <w:r w:rsidRPr="00201421">
        <w:rPr>
          <w:rStyle w:val="HideTWBExt"/>
          <w:b w:val="0"/>
        </w:rPr>
        <w:t>&lt;/NumAm&gt;</w:t>
      </w:r>
    </w:p>
    <w:p w14:paraId="2E36CD99"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077A42D3" w14:textId="77777777" w:rsidR="00DA12ED" w:rsidRPr="00201421" w:rsidRDefault="00DA12ED" w:rsidP="00DA12ED">
      <w:pPr>
        <w:pStyle w:val="NormalBold"/>
      </w:pPr>
      <w:r w:rsidRPr="00201421">
        <w:rPr>
          <w:rStyle w:val="HideTWBExt"/>
          <w:b w:val="0"/>
        </w:rPr>
        <w:t>&lt;/RepeatBlock-By&gt;</w:t>
      </w:r>
    </w:p>
    <w:p w14:paraId="78623CC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BC21A2B" w14:textId="77777777" w:rsidR="00DA12ED" w:rsidRPr="00201421" w:rsidRDefault="00DA12ED" w:rsidP="00DA12ED">
      <w:pPr>
        <w:pStyle w:val="NormalBold"/>
      </w:pPr>
      <w:r w:rsidRPr="00201421">
        <w:rPr>
          <w:rStyle w:val="HideTWBExt"/>
          <w:b w:val="0"/>
        </w:rPr>
        <w:t>&lt;Article&gt;</w:t>
      </w:r>
      <w:r w:rsidRPr="00201421">
        <w:t>Artículo 4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2AC26A0" w14:textId="77777777" w:rsidTr="0093139F">
        <w:trPr>
          <w:trHeight w:val="240"/>
          <w:jc w:val="center"/>
        </w:trPr>
        <w:tc>
          <w:tcPr>
            <w:tcW w:w="9752" w:type="dxa"/>
            <w:gridSpan w:val="2"/>
          </w:tcPr>
          <w:p w14:paraId="1072E447" w14:textId="77777777" w:rsidR="00DA12ED" w:rsidRPr="00201421" w:rsidRDefault="00DA12ED" w:rsidP="0093139F"/>
        </w:tc>
      </w:tr>
      <w:tr w:rsidR="00DA12ED" w:rsidRPr="00201421" w14:paraId="1EBB8F61" w14:textId="77777777" w:rsidTr="0093139F">
        <w:trPr>
          <w:trHeight w:val="240"/>
          <w:jc w:val="center"/>
        </w:trPr>
        <w:tc>
          <w:tcPr>
            <w:tcW w:w="4876" w:type="dxa"/>
          </w:tcPr>
          <w:p w14:paraId="41528FC2" w14:textId="77777777" w:rsidR="00DA12ED" w:rsidRPr="00201421" w:rsidRDefault="00DA12ED" w:rsidP="0093139F">
            <w:pPr>
              <w:pStyle w:val="AmColumnHeading"/>
            </w:pPr>
            <w:r w:rsidRPr="00201421">
              <w:t>Texto de la Comisión</w:t>
            </w:r>
          </w:p>
        </w:tc>
        <w:tc>
          <w:tcPr>
            <w:tcW w:w="4876" w:type="dxa"/>
          </w:tcPr>
          <w:p w14:paraId="1761D1D5" w14:textId="77777777" w:rsidR="00DA12ED" w:rsidRPr="00201421" w:rsidRDefault="00DA12ED" w:rsidP="0093139F">
            <w:pPr>
              <w:pStyle w:val="AmColumnHeading"/>
            </w:pPr>
            <w:r w:rsidRPr="00201421">
              <w:t>Enmienda</w:t>
            </w:r>
          </w:p>
        </w:tc>
      </w:tr>
      <w:tr w:rsidR="00DA12ED" w:rsidRPr="00201421" w14:paraId="199DC869" w14:textId="77777777" w:rsidTr="0093139F">
        <w:trPr>
          <w:jc w:val="center"/>
        </w:trPr>
        <w:tc>
          <w:tcPr>
            <w:tcW w:w="4876" w:type="dxa"/>
          </w:tcPr>
          <w:p w14:paraId="1C783C28" w14:textId="77777777" w:rsidR="00DA12ED" w:rsidRPr="00201421" w:rsidRDefault="00DA12ED" w:rsidP="0093139F">
            <w:pPr>
              <w:pStyle w:val="Normal6a"/>
            </w:pPr>
            <w:r w:rsidRPr="00201421">
              <w:t>3.</w:t>
            </w:r>
            <w:r w:rsidRPr="00201421">
              <w:tab/>
              <w:t xml:space="preserve">Los prestadores de servicios de comunicaciones interpersonales que hayan detectado, con arreglo a la evaluación de riesgos realizada o actualizada de conformidad con el artículo 3, un riesgo de uso de sus servicios con fines de embaucamiento de menores, </w:t>
            </w:r>
            <w:r w:rsidRPr="00201421">
              <w:rPr>
                <w:b/>
                <w:bCs/>
                <w:i/>
                <w:iCs/>
              </w:rPr>
              <w:t>adoptarán las</w:t>
            </w:r>
            <w:r w:rsidRPr="00201421">
              <w:t xml:space="preserve"> medidas </w:t>
            </w:r>
            <w:r w:rsidRPr="00201421">
              <w:rPr>
                <w:b/>
                <w:bCs/>
                <w:i/>
                <w:iCs/>
              </w:rPr>
              <w:t>necesarias de verificación y evaluación de la edad</w:t>
            </w:r>
            <w:r w:rsidRPr="00201421">
              <w:t xml:space="preserve"> para identificar </w:t>
            </w:r>
            <w:r w:rsidRPr="00201421">
              <w:rPr>
                <w:b/>
                <w:bCs/>
                <w:i/>
                <w:iCs/>
              </w:rPr>
              <w:t>de manera fiable</w:t>
            </w:r>
            <w:r w:rsidRPr="00201421">
              <w:t xml:space="preserve"> a los usuarios menores en sus servicios </w:t>
            </w:r>
            <w:r w:rsidRPr="00201421">
              <w:rPr>
                <w:b/>
                <w:bCs/>
                <w:i/>
                <w:iCs/>
              </w:rPr>
              <w:t>y así poder adoptar las medidas de reducción del riesgo</w:t>
            </w:r>
            <w:r w:rsidRPr="00201421">
              <w:t>.</w:t>
            </w:r>
          </w:p>
        </w:tc>
        <w:tc>
          <w:tcPr>
            <w:tcW w:w="4876" w:type="dxa"/>
          </w:tcPr>
          <w:p w14:paraId="4BA87BAF" w14:textId="77777777" w:rsidR="00DA12ED" w:rsidRPr="00201421" w:rsidRDefault="00DA12ED" w:rsidP="0093139F">
            <w:pPr>
              <w:pStyle w:val="Normal6a"/>
            </w:pPr>
            <w:r w:rsidRPr="00201421">
              <w:t>3.</w:t>
            </w:r>
            <w:r w:rsidRPr="00201421">
              <w:tab/>
              <w:t xml:space="preserve">Los prestadores de servicios de comunicaciones interpersonales </w:t>
            </w:r>
            <w:r w:rsidRPr="00201421">
              <w:rPr>
                <w:b/>
                <w:bCs/>
                <w:i/>
                <w:iCs/>
              </w:rPr>
              <w:t>independientes de la numeración</w:t>
            </w:r>
            <w:r w:rsidRPr="00201421">
              <w:t xml:space="preserve"> que hayan detectado, con arreglo a la evaluación de riesgos realizada o actualizada de conformidad con el artículo 3, un riesgo </w:t>
            </w:r>
            <w:r w:rsidRPr="00201421">
              <w:rPr>
                <w:b/>
                <w:bCs/>
                <w:i/>
                <w:iCs/>
              </w:rPr>
              <w:t>sistémico</w:t>
            </w:r>
            <w:r w:rsidRPr="00201421">
              <w:t xml:space="preserve"> de uso de sus servicios con fines de embaucamiento de menores, </w:t>
            </w:r>
            <w:r w:rsidRPr="00201421">
              <w:rPr>
                <w:b/>
                <w:bCs/>
                <w:i/>
                <w:iCs/>
              </w:rPr>
              <w:t>podrán adoptar</w:t>
            </w:r>
            <w:r w:rsidRPr="00201421">
              <w:t xml:space="preserve"> medidas </w:t>
            </w:r>
            <w:r w:rsidRPr="00201421">
              <w:rPr>
                <w:b/>
                <w:bCs/>
                <w:i/>
                <w:iCs/>
              </w:rPr>
              <w:t>proporcionadas</w:t>
            </w:r>
            <w:r w:rsidRPr="00201421">
              <w:t xml:space="preserve"> para identificar a los usuarios menores en sus servicios </w:t>
            </w:r>
            <w:r w:rsidRPr="00201421">
              <w:rPr>
                <w:b/>
                <w:bCs/>
                <w:i/>
                <w:iCs/>
              </w:rPr>
              <w:t>o dar a los usuarios menores la oportunidad de identificarse de manera consentida</w:t>
            </w:r>
            <w:r w:rsidRPr="00201421">
              <w:t>.</w:t>
            </w:r>
          </w:p>
        </w:tc>
      </w:tr>
    </w:tbl>
    <w:p w14:paraId="551E23D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0518B5C" w14:textId="77777777" w:rsidR="00DA12ED" w:rsidRPr="00201421" w:rsidRDefault="00DA12ED" w:rsidP="00DA12ED">
      <w:r w:rsidRPr="00201421">
        <w:rPr>
          <w:rStyle w:val="HideTWBExt"/>
        </w:rPr>
        <w:t>&lt;/Amend&gt;</w:t>
      </w:r>
    </w:p>
    <w:p w14:paraId="3EA749E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811</w:t>
      </w:r>
      <w:r w:rsidRPr="00201421">
        <w:rPr>
          <w:rStyle w:val="HideTWBExt"/>
          <w:b w:val="0"/>
        </w:rPr>
        <w:t>&lt;/NumAm&gt;</w:t>
      </w:r>
    </w:p>
    <w:p w14:paraId="32C9E80C"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6D7EDC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4C8ACFA" w14:textId="77777777" w:rsidR="00DA12ED" w:rsidRPr="00201421" w:rsidRDefault="00DA12ED" w:rsidP="00DA12ED">
      <w:pPr>
        <w:pStyle w:val="NormalBold"/>
      </w:pPr>
      <w:r w:rsidRPr="00201421">
        <w:rPr>
          <w:rStyle w:val="HideTWBExt"/>
          <w:b w:val="0"/>
        </w:rPr>
        <w:t>&lt;/RepeatBlock-By&gt;</w:t>
      </w:r>
    </w:p>
    <w:p w14:paraId="41A0BE9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EBBD961" w14:textId="77777777" w:rsidR="00DA12ED" w:rsidRPr="00201421" w:rsidRDefault="00DA12ED" w:rsidP="00DA12ED">
      <w:pPr>
        <w:pStyle w:val="NormalBold"/>
      </w:pPr>
      <w:r w:rsidRPr="00201421">
        <w:rPr>
          <w:rStyle w:val="HideTWBExt"/>
          <w:b w:val="0"/>
        </w:rPr>
        <w:t>&lt;Article&gt;</w:t>
      </w:r>
      <w:r w:rsidRPr="00201421">
        <w:t>Artículo 4 – apartado 3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D755CC7" w14:textId="77777777" w:rsidTr="0093139F">
        <w:trPr>
          <w:trHeight w:val="240"/>
          <w:jc w:val="center"/>
        </w:trPr>
        <w:tc>
          <w:tcPr>
            <w:tcW w:w="9752" w:type="dxa"/>
            <w:gridSpan w:val="2"/>
          </w:tcPr>
          <w:p w14:paraId="178F3F20" w14:textId="77777777" w:rsidR="00DA12ED" w:rsidRPr="00201421" w:rsidRDefault="00DA12ED" w:rsidP="0093139F"/>
        </w:tc>
      </w:tr>
      <w:tr w:rsidR="00DA12ED" w:rsidRPr="00201421" w14:paraId="57631795" w14:textId="77777777" w:rsidTr="0093139F">
        <w:trPr>
          <w:trHeight w:val="240"/>
          <w:jc w:val="center"/>
        </w:trPr>
        <w:tc>
          <w:tcPr>
            <w:tcW w:w="4876" w:type="dxa"/>
          </w:tcPr>
          <w:p w14:paraId="4A753A4D" w14:textId="77777777" w:rsidR="00DA12ED" w:rsidRPr="00201421" w:rsidRDefault="00DA12ED" w:rsidP="0093139F">
            <w:pPr>
              <w:pStyle w:val="AmColumnHeading"/>
            </w:pPr>
            <w:r w:rsidRPr="00201421">
              <w:t>Texto de la Comisión</w:t>
            </w:r>
          </w:p>
        </w:tc>
        <w:tc>
          <w:tcPr>
            <w:tcW w:w="4876" w:type="dxa"/>
          </w:tcPr>
          <w:p w14:paraId="0E4A6721" w14:textId="77777777" w:rsidR="00DA12ED" w:rsidRPr="00201421" w:rsidRDefault="00DA12ED" w:rsidP="0093139F">
            <w:pPr>
              <w:pStyle w:val="AmColumnHeading"/>
            </w:pPr>
            <w:r w:rsidRPr="00201421">
              <w:t>Enmienda</w:t>
            </w:r>
          </w:p>
        </w:tc>
      </w:tr>
      <w:tr w:rsidR="00DA12ED" w:rsidRPr="00201421" w14:paraId="4F604930" w14:textId="77777777" w:rsidTr="0093139F">
        <w:trPr>
          <w:jc w:val="center"/>
        </w:trPr>
        <w:tc>
          <w:tcPr>
            <w:tcW w:w="4876" w:type="dxa"/>
          </w:tcPr>
          <w:p w14:paraId="0F8C8A9F" w14:textId="77777777" w:rsidR="00DA12ED" w:rsidRPr="00201421" w:rsidRDefault="00DA12ED" w:rsidP="0093139F">
            <w:pPr>
              <w:pStyle w:val="Normal6a"/>
            </w:pPr>
          </w:p>
        </w:tc>
        <w:tc>
          <w:tcPr>
            <w:tcW w:w="4876" w:type="dxa"/>
          </w:tcPr>
          <w:p w14:paraId="1DAEA0EC" w14:textId="77777777" w:rsidR="00DA12ED" w:rsidRPr="00201421" w:rsidRDefault="00DA12ED" w:rsidP="0093139F">
            <w:pPr>
              <w:pStyle w:val="Normal6a"/>
            </w:pPr>
            <w:r w:rsidRPr="00201421">
              <w:rPr>
                <w:b/>
                <w:i/>
              </w:rPr>
              <w:t>3 bis.</w:t>
            </w:r>
            <w:r w:rsidRPr="00201421">
              <w:tab/>
            </w:r>
            <w:r w:rsidRPr="00201421">
              <w:rPr>
                <w:b/>
                <w:i/>
              </w:rPr>
              <w:t>Toda exigencia de adopción de medidas específicas se entenderá sin perjuicio de lo dispuesto en el artículo 8 del Reglamento (UE) 2022/2065 [relativo a un mercado único de servicios digitales (Ley de Servicios Digitales) y por el que se modifica la Directiva 2000/31/CE] y no conllevará una obligación general de que los prestadores de servicios de alojamiento de datos hagan un seguimiento de la información que transmitan o almacenen, ni una obligación general de buscar activamente hechos o circunstancias que indiquen una actividad ilícita. Cualquier requisito de tomar medidas específicas no incluirá ninguna obligación de utilizar medidas de control ex-ante sobre la base de instrumentos automáticos ni el filtrado de la información cargada, que interfiera con la confidencialidad de las comunicaciones o restrinja la posibilidad de utilizar un servicio de forma anónima.</w:t>
            </w:r>
          </w:p>
        </w:tc>
      </w:tr>
    </w:tbl>
    <w:p w14:paraId="3BE48CE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9FE6B49" w14:textId="77777777" w:rsidR="00DA12ED" w:rsidRPr="00201421" w:rsidRDefault="00DA12ED" w:rsidP="00DA12ED">
      <w:r w:rsidRPr="00201421">
        <w:rPr>
          <w:rStyle w:val="HideTWBExt"/>
        </w:rPr>
        <w:t>&lt;/Amend&gt;</w:t>
      </w:r>
    </w:p>
    <w:p w14:paraId="71734B5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812</w:t>
      </w:r>
      <w:r w:rsidRPr="00201421">
        <w:rPr>
          <w:rStyle w:val="HideTWBExt"/>
          <w:b w:val="0"/>
        </w:rPr>
        <w:t>&lt;/NumAm&gt;</w:t>
      </w:r>
    </w:p>
    <w:p w14:paraId="6F1DFACE"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6C2BA5A6" w14:textId="77777777" w:rsidR="00DA12ED" w:rsidRPr="00201421" w:rsidRDefault="00DA12ED" w:rsidP="00DA12ED">
      <w:pPr>
        <w:pStyle w:val="NormalBold"/>
      </w:pPr>
      <w:r w:rsidRPr="00201421">
        <w:rPr>
          <w:rStyle w:val="HideTWBExt"/>
          <w:b w:val="0"/>
        </w:rPr>
        <w:t>&lt;/RepeatBlock-By&gt;</w:t>
      </w:r>
    </w:p>
    <w:p w14:paraId="617EB20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480F04A" w14:textId="77777777" w:rsidR="00DA12ED" w:rsidRPr="00201421" w:rsidRDefault="00DA12ED" w:rsidP="00DA12ED">
      <w:pPr>
        <w:pStyle w:val="NormalBold"/>
      </w:pPr>
      <w:r w:rsidRPr="00201421">
        <w:rPr>
          <w:rStyle w:val="HideTWBExt"/>
          <w:b w:val="0"/>
        </w:rPr>
        <w:t>&lt;Article&gt;</w:t>
      </w:r>
      <w:r w:rsidRPr="00201421">
        <w:t>Artículo 4 – apartado 3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C8DB7DF" w14:textId="77777777" w:rsidTr="0093139F">
        <w:trPr>
          <w:trHeight w:val="240"/>
          <w:jc w:val="center"/>
        </w:trPr>
        <w:tc>
          <w:tcPr>
            <w:tcW w:w="9752" w:type="dxa"/>
            <w:gridSpan w:val="2"/>
          </w:tcPr>
          <w:p w14:paraId="718F2BBC" w14:textId="77777777" w:rsidR="00DA12ED" w:rsidRPr="00201421" w:rsidRDefault="00DA12ED" w:rsidP="0093139F"/>
        </w:tc>
      </w:tr>
      <w:tr w:rsidR="00DA12ED" w:rsidRPr="00201421" w14:paraId="749A89DD" w14:textId="77777777" w:rsidTr="0093139F">
        <w:trPr>
          <w:trHeight w:val="240"/>
          <w:jc w:val="center"/>
        </w:trPr>
        <w:tc>
          <w:tcPr>
            <w:tcW w:w="4876" w:type="dxa"/>
          </w:tcPr>
          <w:p w14:paraId="03D3A122" w14:textId="77777777" w:rsidR="00DA12ED" w:rsidRPr="00201421" w:rsidRDefault="00DA12ED" w:rsidP="0093139F">
            <w:pPr>
              <w:pStyle w:val="AmColumnHeading"/>
            </w:pPr>
            <w:r w:rsidRPr="00201421">
              <w:t>Texto de la Comisión</w:t>
            </w:r>
          </w:p>
        </w:tc>
        <w:tc>
          <w:tcPr>
            <w:tcW w:w="4876" w:type="dxa"/>
          </w:tcPr>
          <w:p w14:paraId="68D954E3" w14:textId="77777777" w:rsidR="00DA12ED" w:rsidRPr="00201421" w:rsidRDefault="00DA12ED" w:rsidP="0093139F">
            <w:pPr>
              <w:pStyle w:val="AmColumnHeading"/>
            </w:pPr>
            <w:r w:rsidRPr="00201421">
              <w:t>Enmienda</w:t>
            </w:r>
          </w:p>
        </w:tc>
      </w:tr>
      <w:tr w:rsidR="00DA12ED" w:rsidRPr="00201421" w14:paraId="35B341ED" w14:textId="77777777" w:rsidTr="0093139F">
        <w:trPr>
          <w:jc w:val="center"/>
        </w:trPr>
        <w:tc>
          <w:tcPr>
            <w:tcW w:w="4876" w:type="dxa"/>
          </w:tcPr>
          <w:p w14:paraId="67A7D7B9" w14:textId="77777777" w:rsidR="00DA12ED" w:rsidRPr="00201421" w:rsidRDefault="00DA12ED" w:rsidP="0093139F">
            <w:pPr>
              <w:pStyle w:val="Normal6a"/>
            </w:pPr>
          </w:p>
        </w:tc>
        <w:tc>
          <w:tcPr>
            <w:tcW w:w="4876" w:type="dxa"/>
          </w:tcPr>
          <w:p w14:paraId="2D0BB88A" w14:textId="77777777" w:rsidR="00DA12ED" w:rsidRPr="00201421" w:rsidRDefault="00DA12ED" w:rsidP="0093139F">
            <w:pPr>
              <w:pStyle w:val="Normal6a"/>
            </w:pPr>
            <w:r w:rsidRPr="00201421">
              <w:rPr>
                <w:b/>
                <w:i/>
              </w:rPr>
              <w:t>3 bis.</w:t>
            </w:r>
            <w:r w:rsidRPr="00201421">
              <w:tab/>
            </w:r>
            <w:r w:rsidRPr="00201421">
              <w:rPr>
                <w:b/>
                <w:i/>
              </w:rPr>
              <w:t>Las medidas de reducción del riesgo deberán ser siempre estrictamente necesarias y proporcionadas y nunca conllevarán una obligación de supervisión general, una obligación de obtener conocimiento de las comunicaciones privadas, en contra de lo dispuesto en el artículo 5 de la Directiva sobre la privacidad y las comunicaciones electrónicas, ni una obligación para los prestadores de obtener conocimiento del contenido ilegal.</w:t>
            </w:r>
          </w:p>
        </w:tc>
      </w:tr>
    </w:tbl>
    <w:p w14:paraId="38F4F8F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900DE39" w14:textId="77777777" w:rsidR="00DA12ED" w:rsidRPr="00201421" w:rsidRDefault="00DA12ED" w:rsidP="00DA12ED">
      <w:r w:rsidRPr="00201421">
        <w:rPr>
          <w:rStyle w:val="HideTWBExt"/>
        </w:rPr>
        <w:t>&lt;/Amend&gt;</w:t>
      </w:r>
    </w:p>
    <w:p w14:paraId="7082AE0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813</w:t>
      </w:r>
      <w:r w:rsidRPr="00201421">
        <w:rPr>
          <w:rStyle w:val="HideTWBExt"/>
          <w:b w:val="0"/>
        </w:rPr>
        <w:t>&lt;/NumAm&gt;</w:t>
      </w:r>
    </w:p>
    <w:p w14:paraId="605BE84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0EA2D6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2DBB050" w14:textId="77777777" w:rsidR="00DA12ED" w:rsidRPr="00201421" w:rsidRDefault="00DA12ED" w:rsidP="00DA12ED">
      <w:pPr>
        <w:pStyle w:val="NormalBold"/>
      </w:pPr>
      <w:r w:rsidRPr="00201421">
        <w:rPr>
          <w:rStyle w:val="HideTWBExt"/>
          <w:b w:val="0"/>
        </w:rPr>
        <w:t>&lt;/RepeatBlock-By&gt;</w:t>
      </w:r>
    </w:p>
    <w:p w14:paraId="7107D13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3F30BD1" w14:textId="77777777" w:rsidR="00DA12ED" w:rsidRPr="00201421" w:rsidRDefault="00DA12ED" w:rsidP="00DA12ED">
      <w:pPr>
        <w:pStyle w:val="NormalBold"/>
      </w:pPr>
      <w:r w:rsidRPr="00201421">
        <w:rPr>
          <w:rStyle w:val="HideTWBExt"/>
          <w:b w:val="0"/>
        </w:rPr>
        <w:t>&lt;Article&gt;</w:t>
      </w:r>
      <w:r w:rsidRPr="00201421">
        <w:t>Artículo 4 – apartado 3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88A1BDC" w14:textId="77777777" w:rsidTr="0093139F">
        <w:trPr>
          <w:trHeight w:val="240"/>
          <w:jc w:val="center"/>
        </w:trPr>
        <w:tc>
          <w:tcPr>
            <w:tcW w:w="9752" w:type="dxa"/>
            <w:gridSpan w:val="2"/>
          </w:tcPr>
          <w:p w14:paraId="2E19381A" w14:textId="77777777" w:rsidR="00DA12ED" w:rsidRPr="00201421" w:rsidRDefault="00DA12ED" w:rsidP="0093139F"/>
        </w:tc>
      </w:tr>
      <w:tr w:rsidR="00DA12ED" w:rsidRPr="00201421" w14:paraId="196AD466" w14:textId="77777777" w:rsidTr="0093139F">
        <w:trPr>
          <w:trHeight w:val="240"/>
          <w:jc w:val="center"/>
        </w:trPr>
        <w:tc>
          <w:tcPr>
            <w:tcW w:w="4876" w:type="dxa"/>
          </w:tcPr>
          <w:p w14:paraId="055B754E" w14:textId="77777777" w:rsidR="00DA12ED" w:rsidRPr="00201421" w:rsidRDefault="00DA12ED" w:rsidP="0093139F">
            <w:pPr>
              <w:pStyle w:val="AmColumnHeading"/>
            </w:pPr>
            <w:r w:rsidRPr="00201421">
              <w:t>Texto de la Comisión</w:t>
            </w:r>
          </w:p>
        </w:tc>
        <w:tc>
          <w:tcPr>
            <w:tcW w:w="4876" w:type="dxa"/>
          </w:tcPr>
          <w:p w14:paraId="20AFF586" w14:textId="77777777" w:rsidR="00DA12ED" w:rsidRPr="00201421" w:rsidRDefault="00DA12ED" w:rsidP="0093139F">
            <w:pPr>
              <w:pStyle w:val="AmColumnHeading"/>
            </w:pPr>
            <w:r w:rsidRPr="00201421">
              <w:t>Enmienda</w:t>
            </w:r>
          </w:p>
        </w:tc>
      </w:tr>
      <w:tr w:rsidR="00DA12ED" w:rsidRPr="00201421" w14:paraId="5D1967CB" w14:textId="77777777" w:rsidTr="0093139F">
        <w:trPr>
          <w:jc w:val="center"/>
        </w:trPr>
        <w:tc>
          <w:tcPr>
            <w:tcW w:w="4876" w:type="dxa"/>
          </w:tcPr>
          <w:p w14:paraId="326301CE" w14:textId="77777777" w:rsidR="00DA12ED" w:rsidRPr="00201421" w:rsidRDefault="00DA12ED" w:rsidP="0093139F">
            <w:pPr>
              <w:pStyle w:val="Normal6a"/>
            </w:pPr>
          </w:p>
        </w:tc>
        <w:tc>
          <w:tcPr>
            <w:tcW w:w="4876" w:type="dxa"/>
          </w:tcPr>
          <w:p w14:paraId="1B4910E2" w14:textId="77777777" w:rsidR="00DA12ED" w:rsidRPr="00201421" w:rsidRDefault="00DA12ED" w:rsidP="0093139F">
            <w:pPr>
              <w:pStyle w:val="Normal6a"/>
            </w:pPr>
            <w:r w:rsidRPr="00201421">
              <w:rPr>
                <w:b/>
                <w:i/>
              </w:rPr>
              <w:t>3 ter.</w:t>
            </w:r>
            <w:r w:rsidRPr="00201421">
              <w:tab/>
            </w:r>
            <w:r w:rsidRPr="00201421">
              <w:rPr>
                <w:b/>
                <w:i/>
              </w:rPr>
              <w:t>Ninguna disposición del presente Reglamento se entenderá en el sentido de que prohíbe, restringe, elude o socava la prestación o la utilización de servicios cifrados.</w:t>
            </w:r>
          </w:p>
        </w:tc>
      </w:tr>
    </w:tbl>
    <w:p w14:paraId="32AFD1B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E0CC301" w14:textId="77777777" w:rsidR="00DA12ED" w:rsidRPr="00201421" w:rsidRDefault="00DA12ED" w:rsidP="00DA12ED">
      <w:r w:rsidRPr="00201421">
        <w:rPr>
          <w:rStyle w:val="HideTWBExt"/>
        </w:rPr>
        <w:t>&lt;/Amend&gt;</w:t>
      </w:r>
    </w:p>
    <w:p w14:paraId="4F28621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814</w:t>
      </w:r>
      <w:r w:rsidRPr="00201421">
        <w:rPr>
          <w:rStyle w:val="HideTWBExt"/>
          <w:b w:val="0"/>
        </w:rPr>
        <w:t>&lt;/NumAm&gt;</w:t>
      </w:r>
    </w:p>
    <w:p w14:paraId="5B480750"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754D64AC" w14:textId="77777777" w:rsidR="00DA12ED" w:rsidRPr="00201421" w:rsidRDefault="00DA12ED" w:rsidP="00DA12ED">
      <w:pPr>
        <w:pStyle w:val="NormalBold"/>
      </w:pPr>
      <w:r w:rsidRPr="00201421">
        <w:rPr>
          <w:rStyle w:val="HideTWBExt"/>
          <w:b w:val="0"/>
        </w:rPr>
        <w:t>&lt;/RepeatBlock-By&gt;</w:t>
      </w:r>
    </w:p>
    <w:p w14:paraId="351C07C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F644447" w14:textId="77777777" w:rsidR="00DA12ED" w:rsidRPr="00201421" w:rsidRDefault="00DA12ED" w:rsidP="00DA12ED">
      <w:pPr>
        <w:pStyle w:val="NormalBold"/>
      </w:pPr>
      <w:r w:rsidRPr="00201421">
        <w:rPr>
          <w:rStyle w:val="HideTWBExt"/>
          <w:b w:val="0"/>
        </w:rPr>
        <w:t>&lt;Article&gt;</w:t>
      </w:r>
      <w:r w:rsidRPr="00201421">
        <w:t>Artículo 4 – apartado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2CAB7D5" w14:textId="77777777" w:rsidTr="0093139F">
        <w:trPr>
          <w:trHeight w:val="240"/>
          <w:jc w:val="center"/>
        </w:trPr>
        <w:tc>
          <w:tcPr>
            <w:tcW w:w="9752" w:type="dxa"/>
            <w:gridSpan w:val="2"/>
          </w:tcPr>
          <w:p w14:paraId="149C147D" w14:textId="77777777" w:rsidR="00DA12ED" w:rsidRPr="00201421" w:rsidRDefault="00DA12ED" w:rsidP="0093139F"/>
        </w:tc>
      </w:tr>
      <w:tr w:rsidR="00DA12ED" w:rsidRPr="00201421" w14:paraId="6EA9BF7D" w14:textId="77777777" w:rsidTr="0093139F">
        <w:trPr>
          <w:trHeight w:val="240"/>
          <w:jc w:val="center"/>
        </w:trPr>
        <w:tc>
          <w:tcPr>
            <w:tcW w:w="4876" w:type="dxa"/>
          </w:tcPr>
          <w:p w14:paraId="75FB3799" w14:textId="77777777" w:rsidR="00DA12ED" w:rsidRPr="00201421" w:rsidRDefault="00DA12ED" w:rsidP="0093139F">
            <w:pPr>
              <w:pStyle w:val="AmColumnHeading"/>
            </w:pPr>
            <w:r w:rsidRPr="00201421">
              <w:t>Texto de la Comisión</w:t>
            </w:r>
          </w:p>
        </w:tc>
        <w:tc>
          <w:tcPr>
            <w:tcW w:w="4876" w:type="dxa"/>
          </w:tcPr>
          <w:p w14:paraId="4190E4E3" w14:textId="77777777" w:rsidR="00DA12ED" w:rsidRPr="00201421" w:rsidRDefault="00DA12ED" w:rsidP="0093139F">
            <w:pPr>
              <w:pStyle w:val="AmColumnHeading"/>
            </w:pPr>
            <w:r w:rsidRPr="00201421">
              <w:t>Enmienda</w:t>
            </w:r>
          </w:p>
        </w:tc>
      </w:tr>
      <w:tr w:rsidR="00DA12ED" w:rsidRPr="00201421" w14:paraId="75918A8D" w14:textId="77777777" w:rsidTr="0093139F">
        <w:trPr>
          <w:jc w:val="center"/>
        </w:trPr>
        <w:tc>
          <w:tcPr>
            <w:tcW w:w="4876" w:type="dxa"/>
          </w:tcPr>
          <w:p w14:paraId="01241540" w14:textId="77777777" w:rsidR="00DA12ED" w:rsidRPr="00201421" w:rsidRDefault="00DA12ED" w:rsidP="0093139F">
            <w:pPr>
              <w:pStyle w:val="Normal6a"/>
            </w:pPr>
            <w:r w:rsidRPr="00201421">
              <w:t>4.</w:t>
            </w:r>
            <w:r w:rsidRPr="00201421">
              <w:tab/>
              <w:t xml:space="preserve">Los prestadores de servicios de alojamiento de datos y los prestadores de servicios de comunicaciones interpersonales describirán claramente en sus condiciones las medidas de reducción del riesgo que hayan adoptado. </w:t>
            </w:r>
            <w:r w:rsidRPr="00201421">
              <w:rPr>
                <w:b/>
                <w:i/>
              </w:rPr>
              <w:t>En esa descripción no incluirán información que pueda reducir la eficacia de las medidas de que se trate.</w:t>
            </w:r>
          </w:p>
        </w:tc>
        <w:tc>
          <w:tcPr>
            <w:tcW w:w="4876" w:type="dxa"/>
          </w:tcPr>
          <w:p w14:paraId="604FEF05" w14:textId="77777777" w:rsidR="00DA12ED" w:rsidRPr="00201421" w:rsidRDefault="00DA12ED" w:rsidP="0093139F">
            <w:pPr>
              <w:pStyle w:val="Normal6a"/>
            </w:pPr>
            <w:r w:rsidRPr="00201421">
              <w:t>4.</w:t>
            </w:r>
            <w:r w:rsidRPr="00201421">
              <w:tab/>
              <w:t>Los prestadores de servicios de alojamiento de datos y los prestadores de servicios de comunicaciones interpersonales describirán claramente en sus condiciones las medidas de reducción del riesgo que hayan adoptado.</w:t>
            </w:r>
          </w:p>
        </w:tc>
      </w:tr>
    </w:tbl>
    <w:p w14:paraId="6B7D329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D09BB85" w14:textId="77777777" w:rsidR="00DA12ED" w:rsidRPr="00201421" w:rsidRDefault="00DA12ED" w:rsidP="00DA12ED">
      <w:r w:rsidRPr="00201421">
        <w:rPr>
          <w:rStyle w:val="HideTWBExt"/>
        </w:rPr>
        <w:t>&lt;/Amend&gt;</w:t>
      </w:r>
    </w:p>
    <w:p w14:paraId="06ECE05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815</w:t>
      </w:r>
      <w:r w:rsidRPr="00201421">
        <w:rPr>
          <w:rStyle w:val="HideTWBExt"/>
          <w:b w:val="0"/>
        </w:rPr>
        <w:t>&lt;/NumAm&gt;</w:t>
      </w:r>
    </w:p>
    <w:p w14:paraId="4867176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35F90A2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E0673AC" w14:textId="77777777" w:rsidR="00DA12ED" w:rsidRPr="00201421" w:rsidRDefault="00DA12ED" w:rsidP="00DA12ED">
      <w:pPr>
        <w:pStyle w:val="NormalBold"/>
      </w:pPr>
      <w:r w:rsidRPr="00201421">
        <w:rPr>
          <w:rStyle w:val="HideTWBExt"/>
          <w:b w:val="0"/>
        </w:rPr>
        <w:t>&lt;/RepeatBlock-By&gt;</w:t>
      </w:r>
    </w:p>
    <w:p w14:paraId="4890659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6968FCC" w14:textId="77777777" w:rsidR="00DA12ED" w:rsidRPr="00201421" w:rsidRDefault="00DA12ED" w:rsidP="00DA12ED">
      <w:pPr>
        <w:pStyle w:val="NormalBold"/>
      </w:pPr>
      <w:r w:rsidRPr="00201421">
        <w:rPr>
          <w:rStyle w:val="HideTWBExt"/>
          <w:b w:val="0"/>
        </w:rPr>
        <w:t>&lt;Article&gt;</w:t>
      </w:r>
      <w:r w:rsidRPr="00201421">
        <w:t>Artículo 4 – apartado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345E38F" w14:textId="77777777" w:rsidTr="0093139F">
        <w:trPr>
          <w:trHeight w:val="240"/>
          <w:jc w:val="center"/>
        </w:trPr>
        <w:tc>
          <w:tcPr>
            <w:tcW w:w="9752" w:type="dxa"/>
            <w:gridSpan w:val="2"/>
          </w:tcPr>
          <w:p w14:paraId="3917708F" w14:textId="77777777" w:rsidR="00DA12ED" w:rsidRPr="00201421" w:rsidRDefault="00DA12ED" w:rsidP="0093139F"/>
        </w:tc>
      </w:tr>
      <w:tr w:rsidR="00DA12ED" w:rsidRPr="00201421" w14:paraId="59224BCC" w14:textId="77777777" w:rsidTr="0093139F">
        <w:trPr>
          <w:trHeight w:val="240"/>
          <w:jc w:val="center"/>
        </w:trPr>
        <w:tc>
          <w:tcPr>
            <w:tcW w:w="4876" w:type="dxa"/>
          </w:tcPr>
          <w:p w14:paraId="3B37B4F9" w14:textId="77777777" w:rsidR="00DA12ED" w:rsidRPr="00201421" w:rsidRDefault="00DA12ED" w:rsidP="0093139F">
            <w:pPr>
              <w:pStyle w:val="AmColumnHeading"/>
            </w:pPr>
            <w:r w:rsidRPr="00201421">
              <w:t>Texto de la Comisión</w:t>
            </w:r>
          </w:p>
        </w:tc>
        <w:tc>
          <w:tcPr>
            <w:tcW w:w="4876" w:type="dxa"/>
          </w:tcPr>
          <w:p w14:paraId="63268DFF" w14:textId="77777777" w:rsidR="00DA12ED" w:rsidRPr="00201421" w:rsidRDefault="00DA12ED" w:rsidP="0093139F">
            <w:pPr>
              <w:pStyle w:val="AmColumnHeading"/>
            </w:pPr>
            <w:r w:rsidRPr="00201421">
              <w:t>Enmienda</w:t>
            </w:r>
          </w:p>
        </w:tc>
      </w:tr>
      <w:tr w:rsidR="00DA12ED" w:rsidRPr="00201421" w14:paraId="0B0BB146" w14:textId="77777777" w:rsidTr="0093139F">
        <w:trPr>
          <w:jc w:val="center"/>
        </w:trPr>
        <w:tc>
          <w:tcPr>
            <w:tcW w:w="4876" w:type="dxa"/>
          </w:tcPr>
          <w:p w14:paraId="13C2BAFC" w14:textId="77777777" w:rsidR="00DA12ED" w:rsidRPr="00201421" w:rsidRDefault="00DA12ED" w:rsidP="0093139F">
            <w:pPr>
              <w:pStyle w:val="Normal6a"/>
            </w:pPr>
            <w:r w:rsidRPr="00201421">
              <w:t>4.</w:t>
            </w:r>
            <w:r w:rsidRPr="00201421">
              <w:tab/>
              <w:t xml:space="preserve">Los prestadores de servicios de alojamiento de datos y los prestadores de servicios de comunicaciones interpersonales describirán claramente en sus condiciones las medidas de reducción del riesgo que hayan adoptado. En esa descripción no incluirán información que </w:t>
            </w:r>
            <w:r w:rsidRPr="00201421">
              <w:rPr>
                <w:b/>
                <w:i/>
              </w:rPr>
              <w:t>pueda reducir</w:t>
            </w:r>
            <w:r w:rsidRPr="00201421">
              <w:t xml:space="preserve"> la eficacia de las medidas de que se trate.</w:t>
            </w:r>
          </w:p>
        </w:tc>
        <w:tc>
          <w:tcPr>
            <w:tcW w:w="4876" w:type="dxa"/>
          </w:tcPr>
          <w:p w14:paraId="308C2246" w14:textId="77777777" w:rsidR="00DA12ED" w:rsidRPr="00201421" w:rsidRDefault="00DA12ED" w:rsidP="0093139F">
            <w:pPr>
              <w:pStyle w:val="Normal6a"/>
            </w:pPr>
            <w:r w:rsidRPr="00201421">
              <w:t>4.</w:t>
            </w:r>
            <w:r w:rsidRPr="00201421">
              <w:tab/>
            </w:r>
            <w:r w:rsidRPr="00201421">
              <w:rPr>
                <w:b/>
                <w:bCs/>
                <w:i/>
                <w:iCs/>
              </w:rPr>
              <w:t>Cuando proceda,</w:t>
            </w:r>
            <w:r w:rsidRPr="00201421">
              <w:t xml:space="preserve"> los prestadores de servicios de alojamiento de datos y los prestadores de servicios de comunicaciones interpersonales </w:t>
            </w:r>
            <w:r w:rsidRPr="00201421">
              <w:rPr>
                <w:b/>
                <w:bCs/>
                <w:i/>
                <w:iCs/>
              </w:rPr>
              <w:t>independientes de la numeración</w:t>
            </w:r>
            <w:r w:rsidRPr="00201421">
              <w:t xml:space="preserve"> describirán claramente en sus condiciones </w:t>
            </w:r>
            <w:r w:rsidRPr="00201421">
              <w:rPr>
                <w:b/>
                <w:bCs/>
                <w:i/>
                <w:iCs/>
              </w:rPr>
              <w:t>de servicio</w:t>
            </w:r>
            <w:r w:rsidRPr="00201421">
              <w:t xml:space="preserve"> las medidas de reducción del riesgo que hayan adoptado. En esa descripción no incluirán información que </w:t>
            </w:r>
            <w:r w:rsidRPr="00201421">
              <w:rPr>
                <w:b/>
                <w:bCs/>
                <w:i/>
                <w:iCs/>
              </w:rPr>
              <w:t>es probable que reduzca</w:t>
            </w:r>
            <w:r w:rsidRPr="00201421">
              <w:t xml:space="preserve"> la eficacia de las medidas de que se trate.</w:t>
            </w:r>
          </w:p>
        </w:tc>
      </w:tr>
    </w:tbl>
    <w:p w14:paraId="5A9C75B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F5DAD0D" w14:textId="77777777" w:rsidR="00DA12ED" w:rsidRPr="00201421" w:rsidRDefault="00DA12ED" w:rsidP="00DA12ED">
      <w:r w:rsidRPr="00201421">
        <w:rPr>
          <w:rStyle w:val="HideTWBExt"/>
        </w:rPr>
        <w:t>&lt;/Amend&gt;</w:t>
      </w:r>
    </w:p>
    <w:p w14:paraId="4B5F5FE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816</w:t>
      </w:r>
      <w:r w:rsidRPr="00201421">
        <w:rPr>
          <w:rStyle w:val="HideTWBExt"/>
          <w:b w:val="0"/>
        </w:rPr>
        <w:t>&lt;/NumAm&gt;</w:t>
      </w:r>
    </w:p>
    <w:p w14:paraId="24EFD374"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1F8FC024"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8CAE4FD"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4ABFBBCA"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8941438"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23D86809" w14:textId="77777777" w:rsidR="00DA12ED" w:rsidRPr="00201421" w:rsidRDefault="00DA12ED" w:rsidP="00DA12ED">
      <w:pPr>
        <w:pStyle w:val="NormalBold"/>
      </w:pPr>
      <w:r w:rsidRPr="00201421">
        <w:rPr>
          <w:rStyle w:val="HideTWBExt"/>
          <w:b w:val="0"/>
        </w:rPr>
        <w:t>&lt;/RepeatBlock-By&gt;</w:t>
      </w:r>
    </w:p>
    <w:p w14:paraId="401BE3E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9021AF0" w14:textId="77777777" w:rsidR="00DA12ED" w:rsidRPr="00201421" w:rsidRDefault="00DA12ED" w:rsidP="00DA12ED">
      <w:pPr>
        <w:pStyle w:val="NormalBold"/>
      </w:pPr>
      <w:r w:rsidRPr="00201421">
        <w:rPr>
          <w:rStyle w:val="HideTWBExt"/>
          <w:b w:val="0"/>
        </w:rPr>
        <w:t>&lt;Article&gt;</w:t>
      </w:r>
      <w:r w:rsidRPr="00201421">
        <w:t>Artículo 4 – apartado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C91E44A" w14:textId="77777777" w:rsidTr="0093139F">
        <w:trPr>
          <w:trHeight w:val="240"/>
          <w:jc w:val="center"/>
        </w:trPr>
        <w:tc>
          <w:tcPr>
            <w:tcW w:w="9752" w:type="dxa"/>
            <w:gridSpan w:val="2"/>
          </w:tcPr>
          <w:p w14:paraId="30D027C1" w14:textId="77777777" w:rsidR="00DA12ED" w:rsidRPr="00201421" w:rsidRDefault="00DA12ED" w:rsidP="0093139F"/>
        </w:tc>
      </w:tr>
      <w:tr w:rsidR="00DA12ED" w:rsidRPr="00201421" w14:paraId="65009E19" w14:textId="77777777" w:rsidTr="0093139F">
        <w:trPr>
          <w:trHeight w:val="240"/>
          <w:jc w:val="center"/>
        </w:trPr>
        <w:tc>
          <w:tcPr>
            <w:tcW w:w="4876" w:type="dxa"/>
          </w:tcPr>
          <w:p w14:paraId="43EFC82B" w14:textId="77777777" w:rsidR="00DA12ED" w:rsidRPr="00201421" w:rsidRDefault="00DA12ED" w:rsidP="0093139F">
            <w:pPr>
              <w:pStyle w:val="AmColumnHeading"/>
            </w:pPr>
            <w:r w:rsidRPr="00201421">
              <w:t>Texto de la Comisión</w:t>
            </w:r>
          </w:p>
        </w:tc>
        <w:tc>
          <w:tcPr>
            <w:tcW w:w="4876" w:type="dxa"/>
          </w:tcPr>
          <w:p w14:paraId="60DEF8EE" w14:textId="77777777" w:rsidR="00DA12ED" w:rsidRPr="00201421" w:rsidRDefault="00DA12ED" w:rsidP="0093139F">
            <w:pPr>
              <w:pStyle w:val="AmColumnHeading"/>
            </w:pPr>
            <w:r w:rsidRPr="00201421">
              <w:t>Enmienda</w:t>
            </w:r>
          </w:p>
        </w:tc>
      </w:tr>
      <w:tr w:rsidR="00DA12ED" w:rsidRPr="00201421" w14:paraId="07EAF5F9" w14:textId="77777777" w:rsidTr="0093139F">
        <w:trPr>
          <w:jc w:val="center"/>
        </w:trPr>
        <w:tc>
          <w:tcPr>
            <w:tcW w:w="4876" w:type="dxa"/>
          </w:tcPr>
          <w:p w14:paraId="63BE048A" w14:textId="77777777" w:rsidR="00DA12ED" w:rsidRPr="00201421" w:rsidRDefault="00DA12ED" w:rsidP="0093139F">
            <w:pPr>
              <w:pStyle w:val="Normal6a"/>
            </w:pPr>
            <w:r w:rsidRPr="00201421">
              <w:t>4.</w:t>
            </w:r>
            <w:r w:rsidRPr="00201421">
              <w:tab/>
              <w:t>Los prestadores de servicios de alojamiento de datos y los prestadores de servicios de comunicaciones interpersonales describirán claramente en sus condiciones las medidas de reducción del riesgo que hayan adoptado. En esa descripción no incluirán información que pueda reducir la eficacia de las medidas de que se trate.</w:t>
            </w:r>
          </w:p>
        </w:tc>
        <w:tc>
          <w:tcPr>
            <w:tcW w:w="4876" w:type="dxa"/>
          </w:tcPr>
          <w:p w14:paraId="0BC10BB6" w14:textId="77777777" w:rsidR="00DA12ED" w:rsidRPr="00201421" w:rsidRDefault="00DA12ED" w:rsidP="0093139F">
            <w:pPr>
              <w:pStyle w:val="Normal6a"/>
            </w:pPr>
            <w:r w:rsidRPr="00201421">
              <w:t>4.</w:t>
            </w:r>
            <w:r w:rsidRPr="00201421">
              <w:tab/>
              <w:t xml:space="preserve">Los prestadores de servicios de alojamiento de datos y los prestadores de servicios de comunicaciones interpersonales </w:t>
            </w:r>
            <w:r w:rsidRPr="00201421">
              <w:rPr>
                <w:b/>
                <w:bCs/>
                <w:i/>
                <w:iCs/>
              </w:rPr>
              <w:t>independientes de la numeración</w:t>
            </w:r>
            <w:r w:rsidRPr="00201421">
              <w:t xml:space="preserve"> describirán claramente en sus condiciones las medidas de reducción del riesgo que hayan adoptado. En esa descripción no incluirán información que pueda reducir la eficacia de las medidas de que se trate.</w:t>
            </w:r>
          </w:p>
        </w:tc>
      </w:tr>
    </w:tbl>
    <w:p w14:paraId="5BEB156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4A17A0B" w14:textId="77777777" w:rsidR="00DA12ED" w:rsidRPr="00201421" w:rsidRDefault="00DA12ED" w:rsidP="00DA12ED">
      <w:r w:rsidRPr="00201421">
        <w:rPr>
          <w:rStyle w:val="HideTWBExt"/>
        </w:rPr>
        <w:t>&lt;/Amend&gt;</w:t>
      </w:r>
    </w:p>
    <w:p w14:paraId="6BDC809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817</w:t>
      </w:r>
      <w:r w:rsidRPr="00201421">
        <w:rPr>
          <w:rStyle w:val="HideTWBExt"/>
          <w:b w:val="0"/>
        </w:rPr>
        <w:t>&lt;/NumAm&gt;</w:t>
      </w:r>
    </w:p>
    <w:p w14:paraId="053ED830"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56F8521F" w14:textId="77777777" w:rsidR="00DA12ED" w:rsidRPr="00201421" w:rsidRDefault="00DA12ED" w:rsidP="00DA12ED">
      <w:pPr>
        <w:pStyle w:val="NormalBold"/>
      </w:pPr>
      <w:r w:rsidRPr="00201421">
        <w:rPr>
          <w:rStyle w:val="HideTWBExt"/>
          <w:b w:val="0"/>
        </w:rPr>
        <w:t>&lt;/RepeatBlock-By&gt;</w:t>
      </w:r>
    </w:p>
    <w:p w14:paraId="0F73614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868B258" w14:textId="77777777" w:rsidR="00DA12ED" w:rsidRPr="00201421" w:rsidRDefault="00DA12ED" w:rsidP="00DA12ED">
      <w:pPr>
        <w:pStyle w:val="NormalBold"/>
      </w:pPr>
      <w:r w:rsidRPr="00201421">
        <w:rPr>
          <w:rStyle w:val="HideTWBExt"/>
          <w:b w:val="0"/>
        </w:rPr>
        <w:t>&lt;Article&gt;</w:t>
      </w:r>
      <w:r w:rsidRPr="00201421">
        <w:t>Artículo 4 – apartado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6412A9A" w14:textId="77777777" w:rsidTr="0093139F">
        <w:trPr>
          <w:trHeight w:val="240"/>
          <w:jc w:val="center"/>
        </w:trPr>
        <w:tc>
          <w:tcPr>
            <w:tcW w:w="9752" w:type="dxa"/>
            <w:gridSpan w:val="2"/>
          </w:tcPr>
          <w:p w14:paraId="438EBEF9" w14:textId="77777777" w:rsidR="00DA12ED" w:rsidRPr="00201421" w:rsidRDefault="00DA12ED" w:rsidP="0093139F"/>
        </w:tc>
      </w:tr>
      <w:tr w:rsidR="00DA12ED" w:rsidRPr="00201421" w14:paraId="572ABDAC" w14:textId="77777777" w:rsidTr="0093139F">
        <w:trPr>
          <w:trHeight w:val="240"/>
          <w:jc w:val="center"/>
        </w:trPr>
        <w:tc>
          <w:tcPr>
            <w:tcW w:w="4876" w:type="dxa"/>
          </w:tcPr>
          <w:p w14:paraId="1D0C2F1D" w14:textId="77777777" w:rsidR="00DA12ED" w:rsidRPr="00201421" w:rsidRDefault="00DA12ED" w:rsidP="0093139F">
            <w:pPr>
              <w:pStyle w:val="AmColumnHeading"/>
            </w:pPr>
            <w:r w:rsidRPr="00201421">
              <w:t>Texto de la Comisión</w:t>
            </w:r>
          </w:p>
        </w:tc>
        <w:tc>
          <w:tcPr>
            <w:tcW w:w="4876" w:type="dxa"/>
          </w:tcPr>
          <w:p w14:paraId="777824DA" w14:textId="77777777" w:rsidR="00DA12ED" w:rsidRPr="00201421" w:rsidRDefault="00DA12ED" w:rsidP="0093139F">
            <w:pPr>
              <w:pStyle w:val="AmColumnHeading"/>
            </w:pPr>
            <w:r w:rsidRPr="00201421">
              <w:t>Enmienda</w:t>
            </w:r>
          </w:p>
        </w:tc>
      </w:tr>
      <w:tr w:rsidR="00DA12ED" w:rsidRPr="00201421" w14:paraId="2CC173EE" w14:textId="77777777" w:rsidTr="0093139F">
        <w:trPr>
          <w:jc w:val="center"/>
        </w:trPr>
        <w:tc>
          <w:tcPr>
            <w:tcW w:w="4876" w:type="dxa"/>
          </w:tcPr>
          <w:p w14:paraId="1DBB60B4" w14:textId="77777777" w:rsidR="00DA12ED" w:rsidRPr="00201421" w:rsidRDefault="00DA12ED" w:rsidP="0093139F">
            <w:pPr>
              <w:pStyle w:val="Normal6a"/>
            </w:pPr>
            <w:r w:rsidRPr="00201421">
              <w:t>4.</w:t>
            </w:r>
            <w:r w:rsidRPr="00201421">
              <w:tab/>
              <w:t>Los prestadores de servicios de alojamiento de datos y los prestadores de servicios de comunicaciones interpersonales describirán claramente en sus condiciones las medidas de reducción del riesgo que hayan adoptado. En esa descripción no incluirán información que pueda reducir la eficacia de las medidas de que se trate.</w:t>
            </w:r>
          </w:p>
        </w:tc>
        <w:tc>
          <w:tcPr>
            <w:tcW w:w="4876" w:type="dxa"/>
          </w:tcPr>
          <w:p w14:paraId="38799E7A" w14:textId="77777777" w:rsidR="00DA12ED" w:rsidRPr="00201421" w:rsidRDefault="00DA12ED" w:rsidP="0093139F">
            <w:pPr>
              <w:pStyle w:val="Normal6a"/>
            </w:pPr>
            <w:r w:rsidRPr="00201421">
              <w:t>4.</w:t>
            </w:r>
            <w:r w:rsidRPr="00201421">
              <w:tab/>
              <w:t xml:space="preserve">Los prestadores de servicios de alojamiento de datos y los prestadores de servicios de comunicaciones interpersonales </w:t>
            </w:r>
            <w:r w:rsidRPr="00201421">
              <w:rPr>
                <w:b/>
                <w:bCs/>
                <w:i/>
                <w:iCs/>
              </w:rPr>
              <w:t>independientes de la numeración</w:t>
            </w:r>
            <w:r w:rsidRPr="00201421">
              <w:t xml:space="preserve"> describirán claramente en sus condiciones las medidas de reducción del riesgo que hayan adoptado. En esa descripción no incluirán información que pueda reducir la eficacia de las medidas de que se trate.</w:t>
            </w:r>
          </w:p>
        </w:tc>
      </w:tr>
    </w:tbl>
    <w:p w14:paraId="1489417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0A20B95" w14:textId="77777777" w:rsidR="00DA12ED" w:rsidRPr="00201421" w:rsidRDefault="00DA12ED" w:rsidP="00DA12ED">
      <w:r w:rsidRPr="00201421">
        <w:rPr>
          <w:rStyle w:val="HideTWBExt"/>
        </w:rPr>
        <w:t>&lt;/Amend&gt;</w:t>
      </w:r>
    </w:p>
    <w:p w14:paraId="77E93A2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818</w:t>
      </w:r>
      <w:r w:rsidRPr="00201421">
        <w:rPr>
          <w:rStyle w:val="HideTWBExt"/>
          <w:b w:val="0"/>
        </w:rPr>
        <w:t>&lt;/NumAm&gt;</w:t>
      </w:r>
    </w:p>
    <w:p w14:paraId="496941D0"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660E9968"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9202A9C"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420F77DE"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6764747"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62996182" w14:textId="77777777" w:rsidR="00DA12ED" w:rsidRPr="00201421" w:rsidRDefault="00DA12ED" w:rsidP="00DA12ED">
      <w:pPr>
        <w:pStyle w:val="NormalBold"/>
      </w:pPr>
      <w:r w:rsidRPr="00201421">
        <w:rPr>
          <w:rStyle w:val="HideTWBExt"/>
          <w:b w:val="0"/>
        </w:rPr>
        <w:t>&lt;/RepeatBlock-By&gt;</w:t>
      </w:r>
    </w:p>
    <w:p w14:paraId="313E959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8FD81C5" w14:textId="77777777" w:rsidR="00DA12ED" w:rsidRPr="00201421" w:rsidRDefault="00DA12ED" w:rsidP="00DA12ED">
      <w:pPr>
        <w:pStyle w:val="NormalBold"/>
      </w:pPr>
      <w:r w:rsidRPr="00201421">
        <w:rPr>
          <w:rStyle w:val="HideTWBExt"/>
          <w:b w:val="0"/>
        </w:rPr>
        <w:t>&lt;Article&gt;</w:t>
      </w:r>
      <w:r w:rsidRPr="00201421">
        <w:t>Artículo 4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9891776" w14:textId="77777777" w:rsidTr="0093139F">
        <w:trPr>
          <w:trHeight w:val="240"/>
          <w:jc w:val="center"/>
        </w:trPr>
        <w:tc>
          <w:tcPr>
            <w:tcW w:w="9752" w:type="dxa"/>
            <w:gridSpan w:val="2"/>
          </w:tcPr>
          <w:p w14:paraId="40683A15" w14:textId="77777777" w:rsidR="00DA12ED" w:rsidRPr="00201421" w:rsidRDefault="00DA12ED" w:rsidP="0093139F"/>
        </w:tc>
      </w:tr>
      <w:tr w:rsidR="00DA12ED" w:rsidRPr="00201421" w14:paraId="594722E8" w14:textId="77777777" w:rsidTr="0093139F">
        <w:trPr>
          <w:trHeight w:val="240"/>
          <w:jc w:val="center"/>
        </w:trPr>
        <w:tc>
          <w:tcPr>
            <w:tcW w:w="4876" w:type="dxa"/>
          </w:tcPr>
          <w:p w14:paraId="1B55EFEC" w14:textId="77777777" w:rsidR="00DA12ED" w:rsidRPr="00201421" w:rsidRDefault="00DA12ED" w:rsidP="0093139F">
            <w:pPr>
              <w:pStyle w:val="AmColumnHeading"/>
            </w:pPr>
            <w:r w:rsidRPr="00201421">
              <w:t>Texto de la Comisión</w:t>
            </w:r>
          </w:p>
        </w:tc>
        <w:tc>
          <w:tcPr>
            <w:tcW w:w="4876" w:type="dxa"/>
          </w:tcPr>
          <w:p w14:paraId="4AE1F37F" w14:textId="77777777" w:rsidR="00DA12ED" w:rsidRPr="00201421" w:rsidRDefault="00DA12ED" w:rsidP="0093139F">
            <w:pPr>
              <w:pStyle w:val="AmColumnHeading"/>
            </w:pPr>
            <w:r w:rsidRPr="00201421">
              <w:t>Enmienda</w:t>
            </w:r>
          </w:p>
        </w:tc>
      </w:tr>
      <w:tr w:rsidR="00DA12ED" w:rsidRPr="00201421" w14:paraId="1F7CF810" w14:textId="77777777" w:rsidTr="0093139F">
        <w:trPr>
          <w:jc w:val="center"/>
        </w:trPr>
        <w:tc>
          <w:tcPr>
            <w:tcW w:w="4876" w:type="dxa"/>
          </w:tcPr>
          <w:p w14:paraId="1912FAF8" w14:textId="77777777" w:rsidR="00DA12ED" w:rsidRPr="00201421" w:rsidRDefault="00DA12ED" w:rsidP="0093139F">
            <w:pPr>
              <w:pStyle w:val="Normal6a"/>
            </w:pPr>
            <w:r w:rsidRPr="00201421">
              <w:t>5.</w:t>
            </w:r>
            <w:r w:rsidRPr="00201421">
              <w:tab/>
              <w:t>La Comisión, en cooperación con las autoridades de coordinación y el Centro de la UE y tras haber llevado a cabo una consulta pública, podrá publicar directrices sobre la aplicación de los apartados 1, 2, 3 y 4, teniendo debidamente en cuenta, en particular, los avances tecnológicos pertinentes y la forma en que se ofrecen y utilizan los servicios cubiertos por dichas disposiciones.</w:t>
            </w:r>
          </w:p>
        </w:tc>
        <w:tc>
          <w:tcPr>
            <w:tcW w:w="4876" w:type="dxa"/>
          </w:tcPr>
          <w:p w14:paraId="0832CA06" w14:textId="77777777" w:rsidR="00DA12ED" w:rsidRPr="00201421" w:rsidRDefault="00DA12ED" w:rsidP="0093139F">
            <w:pPr>
              <w:pStyle w:val="Normal6a"/>
            </w:pPr>
            <w:r w:rsidRPr="00201421">
              <w:t>5.</w:t>
            </w:r>
            <w:r w:rsidRPr="00201421">
              <w:tab/>
              <w:t>La Comisión, en cooperación con las autoridades de coordinación</w:t>
            </w:r>
            <w:r w:rsidRPr="00201421">
              <w:rPr>
                <w:b/>
                <w:bCs/>
                <w:i/>
                <w:iCs/>
              </w:rPr>
              <w:t>, el Comité Europeo de Protección de Datos, la Agencia de los Derechos Fundamentales de la Unión Europea</w:t>
            </w:r>
            <w:r w:rsidRPr="00201421">
              <w:t xml:space="preserve"> y el Centro de la UE y tras haber llevado a cabo una consulta pública, podrá publicar directrices sobre la aplicación de los apartados 1, 2, 3 y 4, teniendo debidamente en cuenta, en particular, los avances tecnológicos pertinentes y la forma en que se ofrecen y utilizan los servicios cubiertos por dichas disposiciones.</w:t>
            </w:r>
          </w:p>
        </w:tc>
      </w:tr>
      <w:tr w:rsidR="00DA12ED" w:rsidRPr="00201421" w14:paraId="45625C26" w14:textId="77777777" w:rsidTr="0093139F">
        <w:trPr>
          <w:jc w:val="center"/>
        </w:trPr>
        <w:tc>
          <w:tcPr>
            <w:tcW w:w="4876" w:type="dxa"/>
          </w:tcPr>
          <w:p w14:paraId="184533EA" w14:textId="77777777" w:rsidR="00DA12ED" w:rsidRPr="00201421" w:rsidRDefault="00DA12ED" w:rsidP="0093139F">
            <w:pPr>
              <w:pStyle w:val="Normal6a"/>
            </w:pPr>
          </w:p>
        </w:tc>
        <w:tc>
          <w:tcPr>
            <w:tcW w:w="4876" w:type="dxa"/>
          </w:tcPr>
          <w:p w14:paraId="31E55108" w14:textId="77777777" w:rsidR="00DA12ED" w:rsidRPr="00201421" w:rsidRDefault="00DA12ED" w:rsidP="0093139F">
            <w:pPr>
              <w:pStyle w:val="Normal6a"/>
            </w:pPr>
            <w:r w:rsidRPr="00201421">
              <w:rPr>
                <w:b/>
                <w:i/>
              </w:rPr>
              <w:t>El Comité Europeo de Protección de Datos también emitirá directrices relativas al cumplimiento del Reglamento General de Protección de Datos de las tecnologías existentes y futuras que se utilicen para la detección de material de abuso sexual de menores en entornos cifrados y no cifrados. Las autoridades de protección de datos serán responsables de supervisar la aplicación de estas directrices. En relación con cualquier tecnología específica utilizada para los fines establecidos en el artículo 7, deberá llevarse a cabo previamente una evaluación de impacto obligatoria relativa a la protección de datos a que se refiere el artículo 35 del Reglamento (UE) 2016/679 y un procedimiento de consulta previa obligatorio a que se refiere el artículo 36 de dicho Reglamento; Las autoridades competentes evaluarán toda tecnología en uso o que pueda utilizarse para detectar material de abuso sexual de menores en vista del Reglamento (UE) 2016/679 y la Directiva 2002/58/CE.</w:t>
            </w:r>
          </w:p>
        </w:tc>
      </w:tr>
      <w:tr w:rsidR="00DA12ED" w:rsidRPr="00201421" w14:paraId="55E4143D" w14:textId="77777777" w:rsidTr="0093139F">
        <w:trPr>
          <w:jc w:val="center"/>
        </w:trPr>
        <w:tc>
          <w:tcPr>
            <w:tcW w:w="4876" w:type="dxa"/>
          </w:tcPr>
          <w:p w14:paraId="6975F924" w14:textId="77777777" w:rsidR="00DA12ED" w:rsidRPr="00201421" w:rsidRDefault="00DA12ED" w:rsidP="0093139F">
            <w:pPr>
              <w:pStyle w:val="Normal6a"/>
            </w:pPr>
          </w:p>
        </w:tc>
        <w:tc>
          <w:tcPr>
            <w:tcW w:w="4876" w:type="dxa"/>
          </w:tcPr>
          <w:p w14:paraId="6DE3C406" w14:textId="77777777" w:rsidR="00DA12ED" w:rsidRPr="00201421" w:rsidRDefault="00DA12ED" w:rsidP="0093139F">
            <w:pPr>
              <w:pStyle w:val="Normal6a"/>
            </w:pPr>
            <w:r w:rsidRPr="00201421">
              <w:rPr>
                <w:b/>
                <w:i/>
              </w:rPr>
              <w:t>La Comisión Europea, junto con el Comité Europeo de Protección de Datos y la Agencia de los Derechos Fundamentales de la Unión Europea, emitirá directrices sobre la forma en que los prestadores pueden aplicar medidas de garantía y verificación de la edad en pleno cumplimiento de la Carta de los Derechos Fundamentales y el Reglamento General de Protección de Datos.</w:t>
            </w:r>
          </w:p>
        </w:tc>
      </w:tr>
    </w:tbl>
    <w:p w14:paraId="29E93DF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3FA92A7" w14:textId="77777777" w:rsidR="00DA12ED" w:rsidRPr="00201421" w:rsidRDefault="00DA12ED" w:rsidP="00DA12ED">
      <w:r w:rsidRPr="00201421">
        <w:rPr>
          <w:rStyle w:val="HideTWBExt"/>
        </w:rPr>
        <w:t>&lt;/Amend&gt;</w:t>
      </w:r>
    </w:p>
    <w:p w14:paraId="0F0D626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819</w:t>
      </w:r>
      <w:r w:rsidRPr="00201421">
        <w:rPr>
          <w:rStyle w:val="HideTWBExt"/>
          <w:b w:val="0"/>
        </w:rPr>
        <w:t>&lt;/NumAm&gt;</w:t>
      </w:r>
    </w:p>
    <w:p w14:paraId="0F847FAE"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6922F885" w14:textId="77777777" w:rsidR="00DA12ED" w:rsidRPr="00201421" w:rsidRDefault="00DA12ED" w:rsidP="00DA12ED">
      <w:pPr>
        <w:pStyle w:val="NormalBold"/>
      </w:pPr>
      <w:r w:rsidRPr="00201421">
        <w:rPr>
          <w:rStyle w:val="HideTWBExt"/>
          <w:b w:val="0"/>
        </w:rPr>
        <w:t>&lt;/RepeatBlock-By&gt;</w:t>
      </w:r>
    </w:p>
    <w:p w14:paraId="7DA4FD0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D8ADE6A" w14:textId="77777777" w:rsidR="00DA12ED" w:rsidRPr="00201421" w:rsidRDefault="00DA12ED" w:rsidP="00DA12ED">
      <w:pPr>
        <w:pStyle w:val="NormalBold"/>
      </w:pPr>
      <w:r w:rsidRPr="00201421">
        <w:rPr>
          <w:rStyle w:val="HideTWBExt"/>
          <w:b w:val="0"/>
        </w:rPr>
        <w:t>&lt;Article&gt;</w:t>
      </w:r>
      <w:r w:rsidRPr="00201421">
        <w:t>Artículo 4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0445A52" w14:textId="77777777" w:rsidTr="0093139F">
        <w:trPr>
          <w:trHeight w:val="240"/>
          <w:jc w:val="center"/>
        </w:trPr>
        <w:tc>
          <w:tcPr>
            <w:tcW w:w="9752" w:type="dxa"/>
            <w:gridSpan w:val="2"/>
          </w:tcPr>
          <w:p w14:paraId="13835443" w14:textId="77777777" w:rsidR="00DA12ED" w:rsidRPr="00201421" w:rsidRDefault="00DA12ED" w:rsidP="0093139F"/>
        </w:tc>
      </w:tr>
      <w:tr w:rsidR="00DA12ED" w:rsidRPr="00201421" w14:paraId="5CAB3EFC" w14:textId="77777777" w:rsidTr="0093139F">
        <w:trPr>
          <w:trHeight w:val="240"/>
          <w:jc w:val="center"/>
        </w:trPr>
        <w:tc>
          <w:tcPr>
            <w:tcW w:w="4876" w:type="dxa"/>
          </w:tcPr>
          <w:p w14:paraId="4949B64F" w14:textId="77777777" w:rsidR="00DA12ED" w:rsidRPr="00201421" w:rsidRDefault="00DA12ED" w:rsidP="0093139F">
            <w:pPr>
              <w:pStyle w:val="AmColumnHeading"/>
            </w:pPr>
            <w:r w:rsidRPr="00201421">
              <w:t>Texto de la Comisión</w:t>
            </w:r>
          </w:p>
        </w:tc>
        <w:tc>
          <w:tcPr>
            <w:tcW w:w="4876" w:type="dxa"/>
          </w:tcPr>
          <w:p w14:paraId="2BE3C938" w14:textId="77777777" w:rsidR="00DA12ED" w:rsidRPr="00201421" w:rsidRDefault="00DA12ED" w:rsidP="0093139F">
            <w:pPr>
              <w:pStyle w:val="AmColumnHeading"/>
            </w:pPr>
            <w:r w:rsidRPr="00201421">
              <w:t>Enmienda</w:t>
            </w:r>
          </w:p>
        </w:tc>
      </w:tr>
      <w:tr w:rsidR="00DA12ED" w:rsidRPr="00201421" w14:paraId="4D0DB82A" w14:textId="77777777" w:rsidTr="0093139F">
        <w:trPr>
          <w:jc w:val="center"/>
        </w:trPr>
        <w:tc>
          <w:tcPr>
            <w:tcW w:w="4876" w:type="dxa"/>
          </w:tcPr>
          <w:p w14:paraId="309C3AFD" w14:textId="77777777" w:rsidR="00DA12ED" w:rsidRPr="00201421" w:rsidRDefault="00DA12ED" w:rsidP="0093139F">
            <w:pPr>
              <w:pStyle w:val="Normal6a"/>
            </w:pPr>
            <w:r w:rsidRPr="00201421">
              <w:t>5.</w:t>
            </w:r>
            <w:r w:rsidRPr="00201421">
              <w:tab/>
              <w:t>La Comisión, en cooperación con las autoridades de coordinación</w:t>
            </w:r>
            <w:r w:rsidRPr="00201421">
              <w:rPr>
                <w:b/>
                <w:i/>
              </w:rPr>
              <w:t xml:space="preserve"> y</w:t>
            </w:r>
            <w:r w:rsidRPr="00201421">
              <w:t xml:space="preserve"> el Centro de la UE y tras haber llevado a cabo una consulta pública, podrá publicar directrices sobre la aplicación de los apartados 1, 2, 3 y 4, teniendo debidamente en cuenta, en particular, los avances tecnológicos pertinentes y la forma en que se ofrecen y utilizan los servicios cubiertos por dichas disposiciones.</w:t>
            </w:r>
          </w:p>
        </w:tc>
        <w:tc>
          <w:tcPr>
            <w:tcW w:w="4876" w:type="dxa"/>
          </w:tcPr>
          <w:p w14:paraId="748FD5E5" w14:textId="77777777" w:rsidR="00DA12ED" w:rsidRPr="00201421" w:rsidRDefault="00DA12ED" w:rsidP="0093139F">
            <w:pPr>
              <w:pStyle w:val="Normal6a"/>
            </w:pPr>
            <w:r w:rsidRPr="00201421">
              <w:t>5.</w:t>
            </w:r>
            <w:r w:rsidRPr="00201421">
              <w:tab/>
              <w:t>La Comisión, en cooperación con las autoridades de coordinación</w:t>
            </w:r>
            <w:r w:rsidRPr="00201421">
              <w:rPr>
                <w:b/>
                <w:bCs/>
                <w:i/>
                <w:iCs/>
              </w:rPr>
              <w:t>,</w:t>
            </w:r>
            <w:r w:rsidRPr="00201421">
              <w:t xml:space="preserve"> el Centro de la UE</w:t>
            </w:r>
            <w:r w:rsidRPr="00201421">
              <w:rPr>
                <w:b/>
                <w:bCs/>
                <w:i/>
                <w:iCs/>
              </w:rPr>
              <w:t>, el Comité Europeo de Protección de Datos y la Agencia de los Derechos Fundamentales de la Unión Europea</w:t>
            </w:r>
            <w:r w:rsidRPr="00201421">
              <w:t xml:space="preserve"> y tras haber llevado a cabo una consulta pública, podrá publicar directrices sobre la aplicación de los apartados 1, 2, 3 y 4, teniendo debidamente en cuenta, en particular, los avances tecnológicos pertinentes y la forma en que se ofrecen y utilizan los servicios cubiertos por dichas disposiciones.</w:t>
            </w:r>
          </w:p>
        </w:tc>
      </w:tr>
      <w:tr w:rsidR="00DA12ED" w:rsidRPr="00201421" w14:paraId="4E03BF2F" w14:textId="77777777" w:rsidTr="0093139F">
        <w:trPr>
          <w:jc w:val="center"/>
        </w:trPr>
        <w:tc>
          <w:tcPr>
            <w:tcW w:w="4876" w:type="dxa"/>
          </w:tcPr>
          <w:p w14:paraId="225EF468" w14:textId="77777777" w:rsidR="00DA12ED" w:rsidRPr="00201421" w:rsidRDefault="00DA12ED" w:rsidP="0093139F">
            <w:pPr>
              <w:pStyle w:val="Normal6a"/>
            </w:pPr>
          </w:p>
        </w:tc>
        <w:tc>
          <w:tcPr>
            <w:tcW w:w="4876" w:type="dxa"/>
          </w:tcPr>
          <w:p w14:paraId="2FD308C2" w14:textId="77777777" w:rsidR="00DA12ED" w:rsidRPr="00201421" w:rsidRDefault="00DA12ED" w:rsidP="0093139F">
            <w:pPr>
              <w:pStyle w:val="Normal6a"/>
            </w:pPr>
            <w:r w:rsidRPr="00201421">
              <w:rPr>
                <w:b/>
                <w:i/>
              </w:rPr>
              <w:t>La Comisión Europea, junto con el Comité Europeo de Protección de Datos y la Agencia de los Derechos Fundamentales de la Unión Europea, emitirá directrices sobre la forma en que los prestadores pueden aplicar medidas de garantía y verificación de la edad, en particular a partir de una difusión selectiva de atributos, en pleno cumplimiento de la Carta de los Derechos Fundamentales y el Reglamento (UE) 2016/679.</w:t>
            </w:r>
          </w:p>
        </w:tc>
      </w:tr>
    </w:tbl>
    <w:p w14:paraId="00CA5D9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E74684D" w14:textId="77777777" w:rsidR="00DA12ED" w:rsidRPr="00201421" w:rsidRDefault="00DA12ED" w:rsidP="00DA12ED">
      <w:r w:rsidRPr="00201421">
        <w:rPr>
          <w:rStyle w:val="HideTWBExt"/>
        </w:rPr>
        <w:t>&lt;/Amend&gt;</w:t>
      </w:r>
    </w:p>
    <w:p w14:paraId="2E77829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820</w:t>
      </w:r>
      <w:r w:rsidRPr="00201421">
        <w:rPr>
          <w:rStyle w:val="HideTWBExt"/>
          <w:b w:val="0"/>
        </w:rPr>
        <w:t>&lt;/NumAm&gt;</w:t>
      </w:r>
    </w:p>
    <w:p w14:paraId="39DA5425"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7DACF22" w14:textId="77777777" w:rsidR="00DA12ED" w:rsidRPr="00201421" w:rsidRDefault="00DA12ED" w:rsidP="00DA12ED">
      <w:pPr>
        <w:pStyle w:val="NormalBold"/>
      </w:pPr>
      <w:r w:rsidRPr="00201421">
        <w:rPr>
          <w:rStyle w:val="HideTWBExt"/>
          <w:b w:val="0"/>
        </w:rPr>
        <w:t>&lt;/RepeatBlock-By&gt;</w:t>
      </w:r>
    </w:p>
    <w:p w14:paraId="70490DF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DA98290" w14:textId="77777777" w:rsidR="00DA12ED" w:rsidRPr="00201421" w:rsidRDefault="00DA12ED" w:rsidP="00DA12ED">
      <w:pPr>
        <w:pStyle w:val="NormalBold"/>
      </w:pPr>
      <w:r w:rsidRPr="00201421">
        <w:rPr>
          <w:rStyle w:val="HideTWBExt"/>
          <w:b w:val="0"/>
        </w:rPr>
        <w:t>&lt;Article&gt;</w:t>
      </w:r>
      <w:r w:rsidRPr="00201421">
        <w:t>Artículo 4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A31EB4" w14:textId="77777777" w:rsidTr="0093139F">
        <w:trPr>
          <w:trHeight w:val="240"/>
          <w:jc w:val="center"/>
        </w:trPr>
        <w:tc>
          <w:tcPr>
            <w:tcW w:w="9752" w:type="dxa"/>
            <w:gridSpan w:val="2"/>
          </w:tcPr>
          <w:p w14:paraId="2B02B33E" w14:textId="77777777" w:rsidR="00DA12ED" w:rsidRPr="00201421" w:rsidRDefault="00DA12ED" w:rsidP="0093139F"/>
        </w:tc>
      </w:tr>
      <w:tr w:rsidR="00DA12ED" w:rsidRPr="00201421" w14:paraId="6483CA26" w14:textId="77777777" w:rsidTr="0093139F">
        <w:trPr>
          <w:trHeight w:val="240"/>
          <w:jc w:val="center"/>
        </w:trPr>
        <w:tc>
          <w:tcPr>
            <w:tcW w:w="4876" w:type="dxa"/>
          </w:tcPr>
          <w:p w14:paraId="09DD9651" w14:textId="77777777" w:rsidR="00DA12ED" w:rsidRPr="00201421" w:rsidRDefault="00DA12ED" w:rsidP="0093139F">
            <w:pPr>
              <w:pStyle w:val="AmColumnHeading"/>
            </w:pPr>
            <w:r w:rsidRPr="00201421">
              <w:t>Texto de la Comisión</w:t>
            </w:r>
          </w:p>
        </w:tc>
        <w:tc>
          <w:tcPr>
            <w:tcW w:w="4876" w:type="dxa"/>
          </w:tcPr>
          <w:p w14:paraId="14DC5A60" w14:textId="77777777" w:rsidR="00DA12ED" w:rsidRPr="00201421" w:rsidRDefault="00DA12ED" w:rsidP="0093139F">
            <w:pPr>
              <w:pStyle w:val="AmColumnHeading"/>
            </w:pPr>
            <w:r w:rsidRPr="00201421">
              <w:t>Enmienda</w:t>
            </w:r>
          </w:p>
        </w:tc>
      </w:tr>
      <w:tr w:rsidR="00DA12ED" w:rsidRPr="00201421" w14:paraId="6A9BFA39" w14:textId="77777777" w:rsidTr="0093139F">
        <w:trPr>
          <w:jc w:val="center"/>
        </w:trPr>
        <w:tc>
          <w:tcPr>
            <w:tcW w:w="4876" w:type="dxa"/>
          </w:tcPr>
          <w:p w14:paraId="2EEEF344" w14:textId="77777777" w:rsidR="00DA12ED" w:rsidRPr="00201421" w:rsidRDefault="00DA12ED" w:rsidP="0093139F">
            <w:pPr>
              <w:pStyle w:val="Normal6a"/>
            </w:pPr>
            <w:r w:rsidRPr="00201421">
              <w:t>5.</w:t>
            </w:r>
            <w:r w:rsidRPr="00201421">
              <w:tab/>
            </w:r>
            <w:r w:rsidRPr="00201421">
              <w:rPr>
                <w:b/>
                <w:bCs/>
                <w:i/>
                <w:iCs/>
              </w:rPr>
              <w:t>La Comisión</w:t>
            </w:r>
            <w:r w:rsidRPr="00201421">
              <w:t xml:space="preserve">, en cooperación con las autoridades de coordinación </w:t>
            </w:r>
            <w:r w:rsidRPr="00201421">
              <w:rPr>
                <w:b/>
                <w:bCs/>
                <w:i/>
                <w:iCs/>
              </w:rPr>
              <w:t>y el Centro de la UE</w:t>
            </w:r>
            <w:r w:rsidRPr="00201421">
              <w:t xml:space="preserve"> y tras haber llevado a cabo una consulta pública, podrá publicar directrices sobre la aplicación de los apartados 1, 2, 3 y 4</w:t>
            </w:r>
            <w:r w:rsidRPr="00201421">
              <w:rPr>
                <w:b/>
                <w:bCs/>
                <w:i/>
                <w:iCs/>
              </w:rPr>
              <w:t>, teniendo debidamente en cuenta, en particular, los avances tecnológicos pertinentes y la forma en que se ofrecen y utilizan los servicios cubiertos por dichas disposiciones</w:t>
            </w:r>
            <w:r w:rsidRPr="00201421">
              <w:t>.</w:t>
            </w:r>
          </w:p>
        </w:tc>
        <w:tc>
          <w:tcPr>
            <w:tcW w:w="4876" w:type="dxa"/>
          </w:tcPr>
          <w:p w14:paraId="1FF73AEB" w14:textId="77777777" w:rsidR="00DA12ED" w:rsidRPr="00201421" w:rsidRDefault="00DA12ED" w:rsidP="0093139F">
            <w:pPr>
              <w:pStyle w:val="Normal6a"/>
            </w:pPr>
            <w:r w:rsidRPr="00201421">
              <w:t>5.</w:t>
            </w:r>
            <w:r w:rsidRPr="00201421">
              <w:tab/>
            </w:r>
            <w:r w:rsidRPr="00201421">
              <w:rPr>
                <w:b/>
                <w:bCs/>
                <w:i/>
                <w:iCs/>
              </w:rPr>
              <w:t>El Centro de la UE</w:t>
            </w:r>
            <w:r w:rsidRPr="00201421">
              <w:t>, en cooperación con las autoridades de coordinación y tras haber llevado a cabo una consulta pública, podrá publicar directrices sobre la aplicación de los apartados 1, 2, 3 y 4.</w:t>
            </w:r>
          </w:p>
        </w:tc>
      </w:tr>
    </w:tbl>
    <w:p w14:paraId="7CDB470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340CE15" w14:textId="77777777" w:rsidR="00DA12ED" w:rsidRPr="00201421" w:rsidRDefault="00DA12ED" w:rsidP="00DA12ED">
      <w:r w:rsidRPr="00201421">
        <w:rPr>
          <w:rStyle w:val="HideTWBExt"/>
        </w:rPr>
        <w:t>&lt;/Amend&gt;</w:t>
      </w:r>
    </w:p>
    <w:p w14:paraId="174335A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821</w:t>
      </w:r>
      <w:r w:rsidRPr="00201421">
        <w:rPr>
          <w:rStyle w:val="HideTWBExt"/>
          <w:b w:val="0"/>
        </w:rPr>
        <w:t>&lt;/NumAm&gt;</w:t>
      </w:r>
    </w:p>
    <w:p w14:paraId="086D246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5E1A3EC2"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FE69349" w14:textId="77777777" w:rsidR="00DA12ED" w:rsidRPr="00201421" w:rsidRDefault="00DA12ED" w:rsidP="00DA12ED">
      <w:pPr>
        <w:pStyle w:val="NormalBold"/>
      </w:pPr>
      <w:r w:rsidRPr="00201421">
        <w:rPr>
          <w:rStyle w:val="HideTWBExt"/>
          <w:b w:val="0"/>
        </w:rPr>
        <w:t>&lt;/RepeatBlock-By&gt;</w:t>
      </w:r>
    </w:p>
    <w:p w14:paraId="3BAD263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C9F1B5C" w14:textId="77777777" w:rsidR="00DA12ED" w:rsidRPr="00201421" w:rsidRDefault="00DA12ED" w:rsidP="00DA12ED">
      <w:pPr>
        <w:pStyle w:val="NormalBold"/>
      </w:pPr>
      <w:r w:rsidRPr="00201421">
        <w:rPr>
          <w:rStyle w:val="HideTWBExt"/>
          <w:b w:val="0"/>
        </w:rPr>
        <w:t>&lt;Article&gt;</w:t>
      </w:r>
      <w:r w:rsidRPr="00201421">
        <w:t>Artículo 4 – apartado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288642F" w14:textId="77777777" w:rsidTr="0093139F">
        <w:trPr>
          <w:trHeight w:val="240"/>
          <w:jc w:val="center"/>
        </w:trPr>
        <w:tc>
          <w:tcPr>
            <w:tcW w:w="9752" w:type="dxa"/>
            <w:gridSpan w:val="2"/>
          </w:tcPr>
          <w:p w14:paraId="7EE99865" w14:textId="77777777" w:rsidR="00DA12ED" w:rsidRPr="00201421" w:rsidRDefault="00DA12ED" w:rsidP="0093139F"/>
        </w:tc>
      </w:tr>
      <w:tr w:rsidR="00DA12ED" w:rsidRPr="00201421" w14:paraId="77D62D1A" w14:textId="77777777" w:rsidTr="0093139F">
        <w:trPr>
          <w:trHeight w:val="240"/>
          <w:jc w:val="center"/>
        </w:trPr>
        <w:tc>
          <w:tcPr>
            <w:tcW w:w="4876" w:type="dxa"/>
          </w:tcPr>
          <w:p w14:paraId="257844E7" w14:textId="77777777" w:rsidR="00DA12ED" w:rsidRPr="00201421" w:rsidRDefault="00DA12ED" w:rsidP="0093139F">
            <w:pPr>
              <w:pStyle w:val="AmColumnHeading"/>
            </w:pPr>
            <w:r w:rsidRPr="00201421">
              <w:t>Texto de la Comisión</w:t>
            </w:r>
          </w:p>
        </w:tc>
        <w:tc>
          <w:tcPr>
            <w:tcW w:w="4876" w:type="dxa"/>
          </w:tcPr>
          <w:p w14:paraId="11F825FE" w14:textId="77777777" w:rsidR="00DA12ED" w:rsidRPr="00201421" w:rsidRDefault="00DA12ED" w:rsidP="0093139F">
            <w:pPr>
              <w:pStyle w:val="AmColumnHeading"/>
            </w:pPr>
            <w:r w:rsidRPr="00201421">
              <w:t>Enmienda</w:t>
            </w:r>
          </w:p>
        </w:tc>
      </w:tr>
      <w:tr w:rsidR="00DA12ED" w:rsidRPr="00201421" w14:paraId="306A4EBF" w14:textId="77777777" w:rsidTr="0093139F">
        <w:trPr>
          <w:jc w:val="center"/>
        </w:trPr>
        <w:tc>
          <w:tcPr>
            <w:tcW w:w="4876" w:type="dxa"/>
          </w:tcPr>
          <w:p w14:paraId="6E8D489C" w14:textId="77777777" w:rsidR="00DA12ED" w:rsidRPr="00201421" w:rsidRDefault="00DA12ED" w:rsidP="0093139F">
            <w:pPr>
              <w:pStyle w:val="Normal6a"/>
            </w:pPr>
            <w:r w:rsidRPr="00201421">
              <w:t>5.</w:t>
            </w:r>
            <w:r w:rsidRPr="00201421">
              <w:tab/>
              <w:t>La Comisión, en cooperación con las autoridades de coordinación y el Centro de la UE y tras haber llevado a cabo una consulta pública, podrá publicar directrices sobre la aplicación de los apartados 1</w:t>
            </w:r>
            <w:r w:rsidRPr="00201421">
              <w:rPr>
                <w:b/>
                <w:bCs/>
                <w:i/>
                <w:iCs/>
              </w:rPr>
              <w:t>, 2, 3 y 4</w:t>
            </w:r>
            <w:r w:rsidRPr="00201421">
              <w:t>, teniendo debidamente en cuenta, en particular, los avances tecnológicos pertinentes y la forma en que se ofrecen y utilizan los servicios cubiertos por dichas disposiciones.</w:t>
            </w:r>
          </w:p>
        </w:tc>
        <w:tc>
          <w:tcPr>
            <w:tcW w:w="4876" w:type="dxa"/>
          </w:tcPr>
          <w:p w14:paraId="3D2786C7" w14:textId="77777777" w:rsidR="00DA12ED" w:rsidRPr="00201421" w:rsidRDefault="00DA12ED" w:rsidP="0093139F">
            <w:pPr>
              <w:pStyle w:val="Normal6a"/>
            </w:pPr>
            <w:r w:rsidRPr="00201421">
              <w:t>5.</w:t>
            </w:r>
            <w:r w:rsidRPr="00201421">
              <w:tab/>
              <w:t xml:space="preserve">La Comisión, en cooperación con las autoridades de coordinación y el Centro de la UE y tras haber llevado a cabo una consulta pública, podrá publicar directrices sobre la aplicación de los apartados 1 </w:t>
            </w:r>
            <w:r w:rsidRPr="00201421">
              <w:rPr>
                <w:b/>
                <w:bCs/>
                <w:i/>
                <w:iCs/>
              </w:rPr>
              <w:t>y 2</w:t>
            </w:r>
            <w:r w:rsidRPr="00201421">
              <w:t>, teniendo debidamente en cuenta, en particular, los avances tecnológicos pertinentes y la forma en que se ofrecen y utilizan los servicios cubiertos por dichas disposiciones.</w:t>
            </w:r>
          </w:p>
        </w:tc>
      </w:tr>
    </w:tbl>
    <w:p w14:paraId="795BAFA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D6F8C30" w14:textId="77777777" w:rsidR="00DA12ED" w:rsidRPr="00201421" w:rsidRDefault="00DA12ED" w:rsidP="00DA12ED">
      <w:r w:rsidRPr="00201421">
        <w:rPr>
          <w:rStyle w:val="HideTWBExt"/>
        </w:rPr>
        <w:t>&lt;/Amend&gt;</w:t>
      </w:r>
    </w:p>
    <w:p w14:paraId="0E535B8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822</w:t>
      </w:r>
      <w:r w:rsidRPr="00201421">
        <w:rPr>
          <w:rStyle w:val="HideTWBExt"/>
          <w:b w:val="0"/>
        </w:rPr>
        <w:t>&lt;/NumAm&gt;</w:t>
      </w:r>
    </w:p>
    <w:p w14:paraId="2EEA3FCD"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6B9E7070" w14:textId="77777777" w:rsidR="00DA12ED" w:rsidRPr="00201421" w:rsidRDefault="00DA12ED" w:rsidP="00DA12ED">
      <w:pPr>
        <w:pStyle w:val="NormalBold"/>
      </w:pPr>
      <w:r w:rsidRPr="00201421">
        <w:rPr>
          <w:rStyle w:val="HideTWBExt"/>
          <w:b w:val="0"/>
        </w:rPr>
        <w:t>&lt;/RepeatBlock-By&gt;</w:t>
      </w:r>
    </w:p>
    <w:p w14:paraId="384C782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8A9D5DE" w14:textId="77777777" w:rsidR="00DA12ED" w:rsidRPr="00201421" w:rsidRDefault="00DA12ED" w:rsidP="00DA12ED">
      <w:pPr>
        <w:pStyle w:val="NormalBold"/>
      </w:pPr>
      <w:r w:rsidRPr="00201421">
        <w:rPr>
          <w:rStyle w:val="HideTWBExt"/>
          <w:b w:val="0"/>
        </w:rPr>
        <w:t>&lt;Article&gt;</w:t>
      </w:r>
      <w:r w:rsidRPr="00201421">
        <w:t>Artículo 4 – apartado 5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F54FFEA" w14:textId="77777777" w:rsidTr="0093139F">
        <w:trPr>
          <w:trHeight w:val="240"/>
          <w:jc w:val="center"/>
        </w:trPr>
        <w:tc>
          <w:tcPr>
            <w:tcW w:w="9752" w:type="dxa"/>
            <w:gridSpan w:val="2"/>
          </w:tcPr>
          <w:p w14:paraId="567E88DA" w14:textId="77777777" w:rsidR="00DA12ED" w:rsidRPr="00201421" w:rsidRDefault="00DA12ED" w:rsidP="0093139F"/>
        </w:tc>
      </w:tr>
      <w:tr w:rsidR="00DA12ED" w:rsidRPr="00201421" w14:paraId="458ED7DF" w14:textId="77777777" w:rsidTr="0093139F">
        <w:trPr>
          <w:trHeight w:val="240"/>
          <w:jc w:val="center"/>
        </w:trPr>
        <w:tc>
          <w:tcPr>
            <w:tcW w:w="4876" w:type="dxa"/>
          </w:tcPr>
          <w:p w14:paraId="0AEAA35B" w14:textId="77777777" w:rsidR="00DA12ED" w:rsidRPr="00201421" w:rsidRDefault="00DA12ED" w:rsidP="0093139F">
            <w:pPr>
              <w:pStyle w:val="AmColumnHeading"/>
            </w:pPr>
            <w:r w:rsidRPr="00201421">
              <w:t>Texto de la Comisión</w:t>
            </w:r>
          </w:p>
        </w:tc>
        <w:tc>
          <w:tcPr>
            <w:tcW w:w="4876" w:type="dxa"/>
          </w:tcPr>
          <w:p w14:paraId="66898A63" w14:textId="77777777" w:rsidR="00DA12ED" w:rsidRPr="00201421" w:rsidRDefault="00DA12ED" w:rsidP="0093139F">
            <w:pPr>
              <w:pStyle w:val="AmColumnHeading"/>
            </w:pPr>
            <w:r w:rsidRPr="00201421">
              <w:t>Enmienda</w:t>
            </w:r>
          </w:p>
        </w:tc>
      </w:tr>
      <w:tr w:rsidR="00DA12ED" w:rsidRPr="00201421" w14:paraId="65CFA50C" w14:textId="77777777" w:rsidTr="0093139F">
        <w:trPr>
          <w:jc w:val="center"/>
        </w:trPr>
        <w:tc>
          <w:tcPr>
            <w:tcW w:w="4876" w:type="dxa"/>
          </w:tcPr>
          <w:p w14:paraId="13FC7309" w14:textId="77777777" w:rsidR="00DA12ED" w:rsidRPr="00201421" w:rsidRDefault="00DA12ED" w:rsidP="0093139F">
            <w:pPr>
              <w:pStyle w:val="Normal6a"/>
            </w:pPr>
          </w:p>
        </w:tc>
        <w:tc>
          <w:tcPr>
            <w:tcW w:w="4876" w:type="dxa"/>
          </w:tcPr>
          <w:p w14:paraId="56D5DEC2" w14:textId="77777777" w:rsidR="00DA12ED" w:rsidRPr="00201421" w:rsidRDefault="00DA12ED" w:rsidP="0093139F">
            <w:pPr>
              <w:pStyle w:val="Normal6a"/>
            </w:pPr>
            <w:r w:rsidRPr="00201421">
              <w:rPr>
                <w:b/>
                <w:i/>
              </w:rPr>
              <w:t>5 bis.</w:t>
            </w:r>
            <w:r w:rsidRPr="00201421">
              <w:tab/>
            </w:r>
            <w:r w:rsidRPr="00201421">
              <w:rPr>
                <w:b/>
                <w:i/>
              </w:rPr>
              <w:t>El Comité Europeo de Protección de Datos (CEPD) emitirá directrices relativas al cumplimiento del Reglamento General de Protección de Datos de las tecnologías existentes y futuras que se utilicen para la detección de material de abuso sexual de menores en entornos cifrados y no cifrados. Las autoridades de protección de datos serán las responsables de la supervisión de la aplicación de las directrices del CEPD y evaluarán las tecnologías utilizadas actualmente o que se utilizarán para analizar el contenido de las comunicaciones con el objetivo de detectar material de abuso sexual de menores o cualquier otro tipo de contenida en vista del Reglamento (UE) 2016/679 (Reglamento General de Protección de Datos) y la Directiva 2002/58/CE del Parlamento Europeo y del Consejo, de 12 de julio de 2002, relativa al tratamiento de los datos personales y a la protección de la intimidad en el sector de las comunicaciones electrónicas (Directiva sobre la privacidad y las comunicaciones electrónicas).</w:t>
            </w:r>
          </w:p>
        </w:tc>
      </w:tr>
    </w:tbl>
    <w:p w14:paraId="69FB9EC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506A422" w14:textId="77777777" w:rsidR="00DA12ED" w:rsidRPr="00201421" w:rsidRDefault="00DA12ED" w:rsidP="00DA12ED">
      <w:r w:rsidRPr="00201421">
        <w:rPr>
          <w:rStyle w:val="HideTWBExt"/>
        </w:rPr>
        <w:t>&lt;/Amend&gt;</w:t>
      </w:r>
    </w:p>
    <w:p w14:paraId="29549BE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823</w:t>
      </w:r>
      <w:r w:rsidRPr="00201421">
        <w:rPr>
          <w:rStyle w:val="HideTWBExt"/>
          <w:b w:val="0"/>
        </w:rPr>
        <w:t>&lt;/NumAm&gt;</w:t>
      </w:r>
    </w:p>
    <w:p w14:paraId="2DED4D86"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03C3E367" w14:textId="77777777" w:rsidR="00DA12ED" w:rsidRPr="00201421" w:rsidRDefault="00DA12ED" w:rsidP="00DA12ED">
      <w:pPr>
        <w:pStyle w:val="NormalBold"/>
      </w:pPr>
      <w:r w:rsidRPr="00201421">
        <w:rPr>
          <w:rStyle w:val="HideTWBExt"/>
          <w:b w:val="0"/>
        </w:rPr>
        <w:t>&lt;/RepeatBlock-By&gt;</w:t>
      </w:r>
    </w:p>
    <w:p w14:paraId="0CF7921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0ACC551" w14:textId="77777777" w:rsidR="00DA12ED" w:rsidRPr="00201421" w:rsidRDefault="00DA12ED" w:rsidP="00DA12ED">
      <w:pPr>
        <w:pStyle w:val="NormalBold"/>
      </w:pPr>
      <w:r w:rsidRPr="00201421">
        <w:rPr>
          <w:rStyle w:val="HideTWBExt"/>
          <w:b w:val="0"/>
        </w:rPr>
        <w:t>&lt;Article&gt;</w:t>
      </w:r>
      <w:r w:rsidRPr="00201421">
        <w:t>Artículo 4 – apartado 5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3FC8FFC" w14:textId="77777777" w:rsidTr="0093139F">
        <w:trPr>
          <w:trHeight w:val="240"/>
          <w:jc w:val="center"/>
        </w:trPr>
        <w:tc>
          <w:tcPr>
            <w:tcW w:w="9752" w:type="dxa"/>
            <w:gridSpan w:val="2"/>
          </w:tcPr>
          <w:p w14:paraId="4F1A6E0C" w14:textId="77777777" w:rsidR="00DA12ED" w:rsidRPr="00201421" w:rsidRDefault="00DA12ED" w:rsidP="0093139F"/>
        </w:tc>
      </w:tr>
      <w:tr w:rsidR="00DA12ED" w:rsidRPr="00201421" w14:paraId="0C960F8C" w14:textId="77777777" w:rsidTr="0093139F">
        <w:trPr>
          <w:trHeight w:val="240"/>
          <w:jc w:val="center"/>
        </w:trPr>
        <w:tc>
          <w:tcPr>
            <w:tcW w:w="4876" w:type="dxa"/>
          </w:tcPr>
          <w:p w14:paraId="4B2C9747" w14:textId="77777777" w:rsidR="00DA12ED" w:rsidRPr="00201421" w:rsidRDefault="00DA12ED" w:rsidP="0093139F">
            <w:pPr>
              <w:pStyle w:val="AmColumnHeading"/>
            </w:pPr>
            <w:r w:rsidRPr="00201421">
              <w:t>Texto de la Comisión</w:t>
            </w:r>
          </w:p>
        </w:tc>
        <w:tc>
          <w:tcPr>
            <w:tcW w:w="4876" w:type="dxa"/>
          </w:tcPr>
          <w:p w14:paraId="08B46BBE" w14:textId="77777777" w:rsidR="00DA12ED" w:rsidRPr="00201421" w:rsidRDefault="00DA12ED" w:rsidP="0093139F">
            <w:pPr>
              <w:pStyle w:val="AmColumnHeading"/>
            </w:pPr>
            <w:r w:rsidRPr="00201421">
              <w:t>Enmienda</w:t>
            </w:r>
          </w:p>
        </w:tc>
      </w:tr>
      <w:tr w:rsidR="00DA12ED" w:rsidRPr="00201421" w14:paraId="7AB0601F" w14:textId="77777777" w:rsidTr="0093139F">
        <w:trPr>
          <w:jc w:val="center"/>
        </w:trPr>
        <w:tc>
          <w:tcPr>
            <w:tcW w:w="4876" w:type="dxa"/>
          </w:tcPr>
          <w:p w14:paraId="73DF382F" w14:textId="77777777" w:rsidR="00DA12ED" w:rsidRPr="00201421" w:rsidRDefault="00DA12ED" w:rsidP="0093139F">
            <w:pPr>
              <w:pStyle w:val="Normal6a"/>
            </w:pPr>
          </w:p>
        </w:tc>
        <w:tc>
          <w:tcPr>
            <w:tcW w:w="4876" w:type="dxa"/>
          </w:tcPr>
          <w:p w14:paraId="557B6A78" w14:textId="77777777" w:rsidR="00DA12ED" w:rsidRPr="00201421" w:rsidRDefault="00DA12ED" w:rsidP="0093139F">
            <w:pPr>
              <w:pStyle w:val="Normal6a"/>
            </w:pPr>
            <w:r w:rsidRPr="00201421">
              <w:rPr>
                <w:b/>
                <w:i/>
              </w:rPr>
              <w:t>5 bis.</w:t>
            </w:r>
            <w:r w:rsidRPr="00201421">
              <w:tab/>
            </w:r>
            <w:r w:rsidRPr="00201421">
              <w:rPr>
                <w:b/>
                <w:i/>
              </w:rPr>
              <w:t>Antes de aplicar cualquier tecnología específica con arreglo al presente artículo, deberá llevarse a cabo previamente una evaluación de impacto obligatoria relativa a la protección de datos a que se refiere el artículo 35 del Reglamento (UE) 2016/679 y un procedimiento de consulta previa obligatorio a que se refiere el artículo 36 de dicho Reglamento.</w:t>
            </w:r>
          </w:p>
        </w:tc>
      </w:tr>
    </w:tbl>
    <w:p w14:paraId="5B647FF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98F217E" w14:textId="77777777" w:rsidR="00DA12ED" w:rsidRPr="00201421" w:rsidRDefault="00DA12ED" w:rsidP="00DA12ED">
      <w:r w:rsidRPr="00201421">
        <w:rPr>
          <w:rStyle w:val="HideTWBExt"/>
        </w:rPr>
        <w:t>&lt;/Amend&gt;</w:t>
      </w:r>
    </w:p>
    <w:p w14:paraId="75FE270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824</w:t>
      </w:r>
      <w:r w:rsidRPr="00201421">
        <w:rPr>
          <w:rStyle w:val="HideTWBExt"/>
          <w:b w:val="0"/>
        </w:rPr>
        <w:t>&lt;/NumAm&gt;</w:t>
      </w:r>
    </w:p>
    <w:p w14:paraId="322CF251"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158EA1E" w14:textId="77777777" w:rsidR="00DA12ED" w:rsidRPr="00201421" w:rsidRDefault="00DA12ED" w:rsidP="00DA12ED">
      <w:pPr>
        <w:pStyle w:val="NormalBold"/>
      </w:pPr>
      <w:r w:rsidRPr="00201421">
        <w:rPr>
          <w:rStyle w:val="HideTWBExt"/>
          <w:b w:val="0"/>
        </w:rPr>
        <w:t>&lt;/RepeatBlock-By&gt;</w:t>
      </w:r>
    </w:p>
    <w:p w14:paraId="4B1A287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58F0D1C" w14:textId="77777777" w:rsidR="00DA12ED" w:rsidRPr="00201421" w:rsidRDefault="00DA12ED" w:rsidP="00DA12ED">
      <w:pPr>
        <w:pStyle w:val="NormalBold"/>
      </w:pPr>
      <w:r w:rsidRPr="00201421">
        <w:rPr>
          <w:rStyle w:val="HideTWBExt"/>
          <w:b w:val="0"/>
        </w:rPr>
        <w:t>&lt;Article&gt;</w:t>
      </w:r>
      <w:r w:rsidRPr="00201421">
        <w:t>Artículo 4 – apartado 5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70D3D72" w14:textId="77777777" w:rsidTr="0093139F">
        <w:trPr>
          <w:trHeight w:val="240"/>
          <w:jc w:val="center"/>
        </w:trPr>
        <w:tc>
          <w:tcPr>
            <w:tcW w:w="9752" w:type="dxa"/>
            <w:gridSpan w:val="2"/>
          </w:tcPr>
          <w:p w14:paraId="1BF6D31A" w14:textId="77777777" w:rsidR="00DA12ED" w:rsidRPr="00201421" w:rsidRDefault="00DA12ED" w:rsidP="0093139F"/>
        </w:tc>
      </w:tr>
      <w:tr w:rsidR="00DA12ED" w:rsidRPr="00201421" w14:paraId="060D8486" w14:textId="77777777" w:rsidTr="0093139F">
        <w:trPr>
          <w:trHeight w:val="240"/>
          <w:jc w:val="center"/>
        </w:trPr>
        <w:tc>
          <w:tcPr>
            <w:tcW w:w="4876" w:type="dxa"/>
          </w:tcPr>
          <w:p w14:paraId="01FB36AE" w14:textId="77777777" w:rsidR="00DA12ED" w:rsidRPr="00201421" w:rsidRDefault="00DA12ED" w:rsidP="0093139F">
            <w:pPr>
              <w:pStyle w:val="AmColumnHeading"/>
            </w:pPr>
            <w:r w:rsidRPr="00201421">
              <w:t>Texto de la Comisión</w:t>
            </w:r>
          </w:p>
        </w:tc>
        <w:tc>
          <w:tcPr>
            <w:tcW w:w="4876" w:type="dxa"/>
          </w:tcPr>
          <w:p w14:paraId="1D6D52C8" w14:textId="77777777" w:rsidR="00DA12ED" w:rsidRPr="00201421" w:rsidRDefault="00DA12ED" w:rsidP="0093139F">
            <w:pPr>
              <w:pStyle w:val="AmColumnHeading"/>
            </w:pPr>
            <w:r w:rsidRPr="00201421">
              <w:t>Enmienda</w:t>
            </w:r>
          </w:p>
        </w:tc>
      </w:tr>
      <w:tr w:rsidR="00DA12ED" w:rsidRPr="00201421" w14:paraId="266E3DA1" w14:textId="77777777" w:rsidTr="0093139F">
        <w:trPr>
          <w:jc w:val="center"/>
        </w:trPr>
        <w:tc>
          <w:tcPr>
            <w:tcW w:w="4876" w:type="dxa"/>
          </w:tcPr>
          <w:p w14:paraId="4FA1C632" w14:textId="77777777" w:rsidR="00DA12ED" w:rsidRPr="00201421" w:rsidRDefault="00DA12ED" w:rsidP="0093139F">
            <w:pPr>
              <w:pStyle w:val="Normal6a"/>
            </w:pPr>
          </w:p>
        </w:tc>
        <w:tc>
          <w:tcPr>
            <w:tcW w:w="4876" w:type="dxa"/>
          </w:tcPr>
          <w:p w14:paraId="0C3D4AE0" w14:textId="77777777" w:rsidR="00DA12ED" w:rsidRPr="00201421" w:rsidRDefault="00DA12ED" w:rsidP="0093139F">
            <w:pPr>
              <w:pStyle w:val="Normal6a"/>
            </w:pPr>
            <w:r w:rsidRPr="00201421">
              <w:rPr>
                <w:b/>
                <w:i/>
              </w:rPr>
              <w:t>5 ter.</w:t>
            </w:r>
            <w:r w:rsidRPr="00201421">
              <w:tab/>
            </w:r>
            <w:r w:rsidRPr="00201421">
              <w:rPr>
                <w:b/>
                <w:i/>
              </w:rPr>
              <w:t>Cuando las medidas de reducción del riesgo aplicadas por un prestador de conformidad con el apartado 1 demuestren ser ineficaces o insuficientes, la autoridad de coordinación tendrá la facultad para ordenar al prestador que cumpla el presente artículo, también ordenándole que tome medidas específicas de reducción del riesgo de conformidad con el presente artículo.</w:t>
            </w:r>
          </w:p>
        </w:tc>
      </w:tr>
    </w:tbl>
    <w:p w14:paraId="6E3F238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743BECE" w14:textId="77777777" w:rsidR="00DA12ED" w:rsidRPr="00201421" w:rsidRDefault="00DA12ED" w:rsidP="00DA12ED">
      <w:r w:rsidRPr="00201421">
        <w:rPr>
          <w:rStyle w:val="HideTWBExt"/>
        </w:rPr>
        <w:t>&lt;/Amend&gt;</w:t>
      </w:r>
    </w:p>
    <w:p w14:paraId="1D4B53E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825</w:t>
      </w:r>
      <w:r w:rsidRPr="00201421">
        <w:rPr>
          <w:rStyle w:val="HideTWBExt"/>
          <w:b w:val="0"/>
        </w:rPr>
        <w:t>&lt;/NumAm&gt;</w:t>
      </w:r>
    </w:p>
    <w:p w14:paraId="6DDEBAED" w14:textId="77777777" w:rsidR="00DA12ED" w:rsidRPr="00201421" w:rsidRDefault="00DA12ED" w:rsidP="00DA12ED">
      <w:pPr>
        <w:pStyle w:val="NormalBold"/>
      </w:pPr>
      <w:r w:rsidRPr="00201421">
        <w:rPr>
          <w:rStyle w:val="HideTWBExt"/>
          <w:b w:val="0"/>
        </w:rPr>
        <w:t>&lt;RepeatBlock-By&gt;&lt;Members&gt;</w:t>
      </w:r>
      <w:r w:rsidRPr="00201421">
        <w:t>Lucia Ďuriš Nicholsonová</w:t>
      </w:r>
      <w:r w:rsidRPr="00201421">
        <w:rPr>
          <w:rStyle w:val="HideTWBExt"/>
          <w:b w:val="0"/>
        </w:rPr>
        <w:t>&lt;/Members&gt;</w:t>
      </w:r>
    </w:p>
    <w:p w14:paraId="14B61986" w14:textId="77777777" w:rsidR="00DA12ED" w:rsidRPr="00201421" w:rsidRDefault="00DA12ED" w:rsidP="00DA12ED">
      <w:pPr>
        <w:pStyle w:val="NormalBold"/>
      </w:pPr>
      <w:r w:rsidRPr="00201421">
        <w:rPr>
          <w:rStyle w:val="HideTWBExt"/>
          <w:b w:val="0"/>
        </w:rPr>
        <w:t>&lt;/RepeatBlock-By&gt;</w:t>
      </w:r>
    </w:p>
    <w:p w14:paraId="28FDF43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18F715F" w14:textId="77777777" w:rsidR="00DA12ED" w:rsidRPr="00201421" w:rsidRDefault="00DA12ED" w:rsidP="00DA12ED">
      <w:pPr>
        <w:pStyle w:val="NormalBold"/>
      </w:pPr>
      <w:r w:rsidRPr="00201421">
        <w:rPr>
          <w:rStyle w:val="HideTWBExt"/>
          <w:b w:val="0"/>
        </w:rPr>
        <w:t>&lt;Article&gt;</w:t>
      </w:r>
      <w:r w:rsidRPr="00201421">
        <w:t>Artículo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7B24BD6" w14:textId="77777777" w:rsidTr="0093139F">
        <w:trPr>
          <w:trHeight w:val="240"/>
          <w:jc w:val="center"/>
        </w:trPr>
        <w:tc>
          <w:tcPr>
            <w:tcW w:w="9752" w:type="dxa"/>
            <w:gridSpan w:val="2"/>
          </w:tcPr>
          <w:p w14:paraId="66FD1F9A" w14:textId="77777777" w:rsidR="00DA12ED" w:rsidRPr="00201421" w:rsidRDefault="00DA12ED" w:rsidP="0093139F"/>
        </w:tc>
      </w:tr>
      <w:tr w:rsidR="00DA12ED" w:rsidRPr="00201421" w14:paraId="4B0D50B9" w14:textId="77777777" w:rsidTr="0093139F">
        <w:trPr>
          <w:trHeight w:val="240"/>
          <w:jc w:val="center"/>
        </w:trPr>
        <w:tc>
          <w:tcPr>
            <w:tcW w:w="4876" w:type="dxa"/>
          </w:tcPr>
          <w:p w14:paraId="2E141202" w14:textId="77777777" w:rsidR="00DA12ED" w:rsidRPr="00201421" w:rsidRDefault="00DA12ED" w:rsidP="0093139F">
            <w:pPr>
              <w:pStyle w:val="AmColumnHeading"/>
            </w:pPr>
            <w:r w:rsidRPr="00201421">
              <w:t>Texto de la Comisión</w:t>
            </w:r>
          </w:p>
        </w:tc>
        <w:tc>
          <w:tcPr>
            <w:tcW w:w="4876" w:type="dxa"/>
          </w:tcPr>
          <w:p w14:paraId="53039238" w14:textId="77777777" w:rsidR="00DA12ED" w:rsidRPr="00201421" w:rsidRDefault="00DA12ED" w:rsidP="0093139F">
            <w:pPr>
              <w:pStyle w:val="AmColumnHeading"/>
            </w:pPr>
            <w:r w:rsidRPr="00201421">
              <w:t>Enmienda</w:t>
            </w:r>
          </w:p>
        </w:tc>
      </w:tr>
      <w:tr w:rsidR="00DA12ED" w:rsidRPr="00201421" w14:paraId="588D13A2" w14:textId="77777777" w:rsidTr="0093139F">
        <w:trPr>
          <w:jc w:val="center"/>
        </w:trPr>
        <w:tc>
          <w:tcPr>
            <w:tcW w:w="4876" w:type="dxa"/>
          </w:tcPr>
          <w:p w14:paraId="58DEB600" w14:textId="77777777" w:rsidR="00DA12ED" w:rsidRPr="00201421" w:rsidRDefault="00DA12ED" w:rsidP="0093139F">
            <w:pPr>
              <w:pStyle w:val="Normal6a"/>
            </w:pPr>
          </w:p>
        </w:tc>
        <w:tc>
          <w:tcPr>
            <w:tcW w:w="4876" w:type="dxa"/>
          </w:tcPr>
          <w:p w14:paraId="72F9144F" w14:textId="77777777" w:rsidR="00DA12ED" w:rsidRPr="00201421" w:rsidRDefault="00DA12ED" w:rsidP="0093139F">
            <w:pPr>
              <w:pStyle w:val="Normal6a"/>
              <w:jc w:val="center"/>
            </w:pPr>
            <w:r w:rsidRPr="00201421">
              <w:rPr>
                <w:b/>
                <w:i/>
              </w:rPr>
              <w:t>Artículo 4 bis</w:t>
            </w:r>
            <w:r w:rsidRPr="00201421">
              <w:tab/>
            </w:r>
          </w:p>
        </w:tc>
      </w:tr>
      <w:tr w:rsidR="00DA12ED" w:rsidRPr="00201421" w14:paraId="6AFAAA39" w14:textId="77777777" w:rsidTr="0093139F">
        <w:trPr>
          <w:jc w:val="center"/>
        </w:trPr>
        <w:tc>
          <w:tcPr>
            <w:tcW w:w="4876" w:type="dxa"/>
          </w:tcPr>
          <w:p w14:paraId="37370E49" w14:textId="77777777" w:rsidR="00DA12ED" w:rsidRPr="00201421" w:rsidRDefault="00DA12ED" w:rsidP="0093139F">
            <w:pPr>
              <w:pStyle w:val="Normal6a"/>
            </w:pPr>
          </w:p>
        </w:tc>
        <w:tc>
          <w:tcPr>
            <w:tcW w:w="4876" w:type="dxa"/>
          </w:tcPr>
          <w:p w14:paraId="562BD797" w14:textId="77777777" w:rsidR="00DA12ED" w:rsidRPr="00201421" w:rsidRDefault="00DA12ED" w:rsidP="0093139F">
            <w:pPr>
              <w:pStyle w:val="Normal6a"/>
              <w:jc w:val="center"/>
            </w:pPr>
            <w:r w:rsidRPr="00201421">
              <w:rPr>
                <w:b/>
                <w:i/>
              </w:rPr>
              <w:t>Requisitos adicionales para la detección y eliminación voluntarias de material de abuso sexual de menores verificado</w:t>
            </w:r>
          </w:p>
        </w:tc>
      </w:tr>
      <w:tr w:rsidR="00DA12ED" w:rsidRPr="00201421" w14:paraId="73690FA2" w14:textId="77777777" w:rsidTr="0093139F">
        <w:trPr>
          <w:jc w:val="center"/>
        </w:trPr>
        <w:tc>
          <w:tcPr>
            <w:tcW w:w="4876" w:type="dxa"/>
          </w:tcPr>
          <w:p w14:paraId="2D613BE7" w14:textId="77777777" w:rsidR="00DA12ED" w:rsidRPr="00201421" w:rsidRDefault="00DA12ED" w:rsidP="0093139F">
            <w:pPr>
              <w:pStyle w:val="Normal6a"/>
            </w:pPr>
          </w:p>
        </w:tc>
        <w:tc>
          <w:tcPr>
            <w:tcW w:w="4876" w:type="dxa"/>
          </w:tcPr>
          <w:p w14:paraId="0643D5AD" w14:textId="77777777" w:rsidR="00DA12ED" w:rsidRPr="00201421" w:rsidRDefault="00DA12ED" w:rsidP="0093139F">
            <w:pPr>
              <w:pStyle w:val="Normal6a"/>
            </w:pPr>
            <w:r w:rsidRPr="00201421">
              <w:rPr>
                <w:b/>
                <w:i/>
              </w:rPr>
              <w:t>1. Los prestadores de servicios de alojamiento de datos y prestadores de servicios de comunicaciones interpersonales que tomen medidas de conformidad con el artículo 4, apartado 2, para detectar y eliminar voluntariamente material de abuso sexual de menores:</w:t>
            </w:r>
          </w:p>
        </w:tc>
      </w:tr>
      <w:tr w:rsidR="00DA12ED" w:rsidRPr="00201421" w14:paraId="119ED0D3" w14:textId="77777777" w:rsidTr="0093139F">
        <w:trPr>
          <w:jc w:val="center"/>
        </w:trPr>
        <w:tc>
          <w:tcPr>
            <w:tcW w:w="4876" w:type="dxa"/>
          </w:tcPr>
          <w:p w14:paraId="2089A620" w14:textId="77777777" w:rsidR="00DA12ED" w:rsidRPr="00201421" w:rsidRDefault="00DA12ED" w:rsidP="0093139F">
            <w:pPr>
              <w:pStyle w:val="Normal6a"/>
            </w:pPr>
          </w:p>
        </w:tc>
        <w:tc>
          <w:tcPr>
            <w:tcW w:w="4876" w:type="dxa"/>
          </w:tcPr>
          <w:p w14:paraId="5BB6DF3B" w14:textId="77777777" w:rsidR="00DA12ED" w:rsidRPr="00201421" w:rsidRDefault="00DA12ED" w:rsidP="0093139F">
            <w:pPr>
              <w:pStyle w:val="Normal6a"/>
            </w:pPr>
            <w:r w:rsidRPr="00201421">
              <w:rPr>
                <w:b/>
                <w:i/>
              </w:rPr>
              <w:t>a) lo harán en cumplimiento del Reglamento (UE) 2016/679 (Reglamento General de Protección de Datos) y el Derecho nacional aplicable en materia de tratamiento de datos personales relativos a delitos o presuntos delitos;</w:t>
            </w:r>
          </w:p>
        </w:tc>
      </w:tr>
      <w:tr w:rsidR="00DA12ED" w:rsidRPr="00201421" w14:paraId="7162CE38" w14:textId="77777777" w:rsidTr="0093139F">
        <w:trPr>
          <w:jc w:val="center"/>
        </w:trPr>
        <w:tc>
          <w:tcPr>
            <w:tcW w:w="4876" w:type="dxa"/>
          </w:tcPr>
          <w:p w14:paraId="14BDE1D5" w14:textId="77777777" w:rsidR="00DA12ED" w:rsidRPr="00201421" w:rsidRDefault="00DA12ED" w:rsidP="0093139F">
            <w:pPr>
              <w:pStyle w:val="Normal6a"/>
            </w:pPr>
          </w:p>
        </w:tc>
        <w:tc>
          <w:tcPr>
            <w:tcW w:w="4876" w:type="dxa"/>
          </w:tcPr>
          <w:p w14:paraId="538D5E2D" w14:textId="77777777" w:rsidR="00DA12ED" w:rsidRPr="00201421" w:rsidRDefault="00DA12ED" w:rsidP="0093139F">
            <w:pPr>
              <w:pStyle w:val="Normal6a"/>
            </w:pPr>
            <w:r w:rsidRPr="00201421">
              <w:rPr>
                <w:b/>
                <w:i/>
              </w:rPr>
              <w:t>b) garantizarán que el tratamiento de datos personales se limite a lo estrictamente necesario para la prevención, detección y denuncia de abusos sexuales de menores en línea y la retirada del material de abuso sexual de menores y, a menos que se haya detectado y confirmado el abuso sexual de menores en línea, se borren inmediatamente los datos tratados;</w:t>
            </w:r>
          </w:p>
        </w:tc>
      </w:tr>
      <w:tr w:rsidR="00DA12ED" w:rsidRPr="00201421" w14:paraId="750B7E00" w14:textId="77777777" w:rsidTr="0093139F">
        <w:trPr>
          <w:jc w:val="center"/>
        </w:trPr>
        <w:tc>
          <w:tcPr>
            <w:tcW w:w="4876" w:type="dxa"/>
          </w:tcPr>
          <w:p w14:paraId="768E2D6E" w14:textId="77777777" w:rsidR="00DA12ED" w:rsidRPr="00201421" w:rsidRDefault="00DA12ED" w:rsidP="0093139F">
            <w:pPr>
              <w:pStyle w:val="Normal6a"/>
            </w:pPr>
          </w:p>
        </w:tc>
        <w:tc>
          <w:tcPr>
            <w:tcW w:w="4876" w:type="dxa"/>
          </w:tcPr>
          <w:p w14:paraId="4771D52A" w14:textId="77777777" w:rsidR="00DA12ED" w:rsidRPr="00201421" w:rsidRDefault="00DA12ED" w:rsidP="0093139F">
            <w:pPr>
              <w:pStyle w:val="Normal6a"/>
            </w:pPr>
            <w:r w:rsidRPr="00201421">
              <w:rPr>
                <w:b/>
                <w:i/>
              </w:rPr>
              <w:t>c) aplicarán procedimientos internos para asegurarse de que el nuevo material de abuso sexual de menores, o el embaucamiento de menores, no sea denunciado ante las autoridades pertinentes sin una confirmación humana previa;</w:t>
            </w:r>
          </w:p>
        </w:tc>
      </w:tr>
      <w:tr w:rsidR="00DA12ED" w:rsidRPr="00201421" w14:paraId="6E994BEE" w14:textId="77777777" w:rsidTr="0093139F">
        <w:trPr>
          <w:jc w:val="center"/>
        </w:trPr>
        <w:tc>
          <w:tcPr>
            <w:tcW w:w="4876" w:type="dxa"/>
          </w:tcPr>
          <w:p w14:paraId="54EDCCB8" w14:textId="77777777" w:rsidR="00DA12ED" w:rsidRPr="00201421" w:rsidRDefault="00DA12ED" w:rsidP="0093139F">
            <w:pPr>
              <w:pStyle w:val="Normal6a"/>
            </w:pPr>
          </w:p>
        </w:tc>
        <w:tc>
          <w:tcPr>
            <w:tcW w:w="4876" w:type="dxa"/>
          </w:tcPr>
          <w:p w14:paraId="41D39F76" w14:textId="77777777" w:rsidR="00DA12ED" w:rsidRPr="00201421" w:rsidRDefault="00DA12ED" w:rsidP="0093139F">
            <w:pPr>
              <w:pStyle w:val="Normal6a"/>
            </w:pPr>
            <w:r w:rsidRPr="00201421">
              <w:rPr>
                <w:b/>
                <w:i/>
              </w:rPr>
              <w:t>d) considerarán todo tratamiento del contenido o los datos de tráfico iniciado después de la fecha del presente Reglamento como de alto riesgo para los derechos y las libertades de las personas físicas a los efectos de los artículos 35 y 36 del Reglamento (UE) 2016/679 y realizarán una evaluación de impacto previa de la protección de datos y consultarán a su autoridad de supervisión pertinente.</w:t>
            </w:r>
          </w:p>
        </w:tc>
      </w:tr>
      <w:tr w:rsidR="00DA12ED" w:rsidRPr="00201421" w14:paraId="2E67EE9E" w14:textId="77777777" w:rsidTr="0093139F">
        <w:trPr>
          <w:jc w:val="center"/>
        </w:trPr>
        <w:tc>
          <w:tcPr>
            <w:tcW w:w="4876" w:type="dxa"/>
          </w:tcPr>
          <w:p w14:paraId="0A02D00B" w14:textId="77777777" w:rsidR="00DA12ED" w:rsidRPr="00201421" w:rsidRDefault="00DA12ED" w:rsidP="0093139F">
            <w:pPr>
              <w:pStyle w:val="Normal6a"/>
            </w:pPr>
          </w:p>
        </w:tc>
        <w:tc>
          <w:tcPr>
            <w:tcW w:w="4876" w:type="dxa"/>
          </w:tcPr>
          <w:p w14:paraId="28F3DCBC" w14:textId="77777777" w:rsidR="00DA12ED" w:rsidRPr="00201421" w:rsidRDefault="00DA12ED" w:rsidP="0093139F">
            <w:pPr>
              <w:pStyle w:val="Normal6a"/>
            </w:pPr>
            <w:r w:rsidRPr="00201421">
              <w:rPr>
                <w:b/>
                <w:i/>
              </w:rPr>
              <w:t>2. El prestador ha detectado pruebas de un riesgo significativo de que el servicio sea utilizado con fines de abuso sexual de menores en línea en la evaluación de riesgos realizada o actualizada de conformidad con el artículo 3, y que es probable, a pesar de las medidas de reducción del riesgo que el prestador haya podido tomar o que tomará, que el servicio sea utilizado, en una medida apreciable, para la difusión de material de abuso sexual de menores.</w:t>
            </w:r>
          </w:p>
        </w:tc>
      </w:tr>
      <w:tr w:rsidR="00DA12ED" w:rsidRPr="00201421" w14:paraId="0F3694C2" w14:textId="77777777" w:rsidTr="0093139F">
        <w:trPr>
          <w:jc w:val="center"/>
        </w:trPr>
        <w:tc>
          <w:tcPr>
            <w:tcW w:w="4876" w:type="dxa"/>
          </w:tcPr>
          <w:p w14:paraId="6439E077" w14:textId="77777777" w:rsidR="00DA12ED" w:rsidRPr="00201421" w:rsidRDefault="00DA12ED" w:rsidP="0093139F">
            <w:pPr>
              <w:pStyle w:val="Normal6a"/>
            </w:pPr>
          </w:p>
        </w:tc>
        <w:tc>
          <w:tcPr>
            <w:tcW w:w="4876" w:type="dxa"/>
          </w:tcPr>
          <w:p w14:paraId="1B65107F" w14:textId="77777777" w:rsidR="00DA12ED" w:rsidRPr="00201421" w:rsidRDefault="00DA12ED" w:rsidP="0093139F">
            <w:pPr>
              <w:pStyle w:val="Normal6a"/>
            </w:pPr>
            <w:r w:rsidRPr="00201421">
              <w:rPr>
                <w:b/>
                <w:i/>
              </w:rPr>
              <w:t>3. El prestador ha aplicado controles, garantías y medidas tecnológicas y operativas adicionales y adecuadas con el fin de detectar el abuso sexual de menores en línea y el uso de tecnologías de conformidad con el artículo 10 y en relación con el principio de protección de datos desde el diseño y por defecto establecido en el artículo 25 del Reglamento (UE) 2016/679.</w:t>
            </w:r>
          </w:p>
        </w:tc>
      </w:tr>
      <w:tr w:rsidR="00DA12ED" w:rsidRPr="00201421" w14:paraId="4015D668" w14:textId="77777777" w:rsidTr="0093139F">
        <w:trPr>
          <w:jc w:val="center"/>
        </w:trPr>
        <w:tc>
          <w:tcPr>
            <w:tcW w:w="4876" w:type="dxa"/>
          </w:tcPr>
          <w:p w14:paraId="3BF587EE" w14:textId="77777777" w:rsidR="00DA12ED" w:rsidRPr="00201421" w:rsidRDefault="00DA12ED" w:rsidP="0093139F">
            <w:pPr>
              <w:pStyle w:val="Normal6a"/>
            </w:pPr>
          </w:p>
        </w:tc>
        <w:tc>
          <w:tcPr>
            <w:tcW w:w="4876" w:type="dxa"/>
          </w:tcPr>
          <w:p w14:paraId="556C8ACE" w14:textId="77777777" w:rsidR="00DA12ED" w:rsidRPr="00201421" w:rsidRDefault="00DA12ED" w:rsidP="0093139F">
            <w:pPr>
              <w:pStyle w:val="Normal6a"/>
            </w:pPr>
            <w:r w:rsidRPr="00201421">
              <w:rPr>
                <w:b/>
                <w:i/>
              </w:rPr>
              <w:t>4. El prestador redactará y presentará ante la autoridad de coordinación y el Centro de la UE un plan de ejecución en el que se establezcan las medidas que pretende aplicar voluntariamente para detectar material de abuso sexual de menores, incluida información detallada sobre las tecnologías y garantías previstas cuando corresponda, adjuntando el dictamen de la autoridad de protección de datos competente y especificando de qué forma se ha ajustado el plan de ejecución en vista de los resultados de la evaluación de impacto de protección de datos y de dicho dictamen.</w:t>
            </w:r>
          </w:p>
        </w:tc>
      </w:tr>
      <w:tr w:rsidR="00DA12ED" w:rsidRPr="00201421" w14:paraId="460ACD6C" w14:textId="77777777" w:rsidTr="0093139F">
        <w:trPr>
          <w:jc w:val="center"/>
        </w:trPr>
        <w:tc>
          <w:tcPr>
            <w:tcW w:w="4876" w:type="dxa"/>
          </w:tcPr>
          <w:p w14:paraId="20CF17E5" w14:textId="77777777" w:rsidR="00DA12ED" w:rsidRPr="00201421" w:rsidRDefault="00DA12ED" w:rsidP="0093139F">
            <w:pPr>
              <w:pStyle w:val="Normal6a"/>
            </w:pPr>
          </w:p>
        </w:tc>
        <w:tc>
          <w:tcPr>
            <w:tcW w:w="4876" w:type="dxa"/>
          </w:tcPr>
          <w:p w14:paraId="43D463F0" w14:textId="77777777" w:rsidR="00DA12ED" w:rsidRPr="00201421" w:rsidRDefault="00DA12ED" w:rsidP="0093139F">
            <w:pPr>
              <w:pStyle w:val="Normal6a"/>
            </w:pPr>
            <w:r w:rsidRPr="00201421">
              <w:rPr>
                <w:b/>
                <w:i/>
              </w:rPr>
              <w:t>5. El prestador publicará y presentará anualmente ante la autoridad de supervisión competente y la Comisión un informe sobre el tratamiento de los datos personales conforme al presente Reglamento, también sobre el tipo y los volúmenes de los datos sometidos a tratamiento, el número de casos identificados, las medidas aplicadas para seleccionar y mejorar los indicadores clave, la eficacia de las diferentes tecnologías aplicadas, la política de conservación y las garantías de protección de datos aplicadas.</w:t>
            </w:r>
          </w:p>
        </w:tc>
      </w:tr>
    </w:tbl>
    <w:p w14:paraId="27777CE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DFF8D80"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3FE42A56" w14:textId="77777777" w:rsidR="00DA12ED" w:rsidRPr="00201421" w:rsidRDefault="00DA12ED" w:rsidP="00DA12ED">
      <w:pPr>
        <w:pStyle w:val="AmJustText"/>
      </w:pPr>
      <w:r w:rsidRPr="00201421">
        <w:t>La enmienda propuesta debe considerarse como una versión preliminar destinada a iniciar un debate profundo y reflexivo sobre cómo incluir, pero también mejorar la detección voluntaria y permitir que los prestadores continúen con sus esfuerzos voluntarios.</w:t>
      </w:r>
    </w:p>
    <w:p w14:paraId="2F38FFFB" w14:textId="77777777" w:rsidR="00DA12ED" w:rsidRPr="00201421" w:rsidRDefault="00DA12ED" w:rsidP="00DA12ED">
      <w:r w:rsidRPr="00201421">
        <w:rPr>
          <w:rStyle w:val="HideTWBExt"/>
        </w:rPr>
        <w:t>&lt;/Amend&gt;</w:t>
      </w:r>
    </w:p>
    <w:p w14:paraId="43C84FD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826</w:t>
      </w:r>
      <w:r w:rsidRPr="00201421">
        <w:rPr>
          <w:rStyle w:val="HideTWBExt"/>
          <w:b w:val="0"/>
        </w:rPr>
        <w:t>&lt;/NumAm&gt;</w:t>
      </w:r>
    </w:p>
    <w:p w14:paraId="76ACFA52"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650C1399" w14:textId="77777777" w:rsidR="00DA12ED" w:rsidRPr="00201421" w:rsidRDefault="00DA12ED" w:rsidP="00DA12ED">
      <w:pPr>
        <w:pStyle w:val="NormalBold"/>
      </w:pPr>
      <w:r w:rsidRPr="00201421">
        <w:rPr>
          <w:rStyle w:val="HideTWBExt"/>
          <w:b w:val="0"/>
        </w:rPr>
        <w:t>&lt;/RepeatBlock-By&gt;</w:t>
      </w:r>
    </w:p>
    <w:p w14:paraId="1B58BF8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6B7996C" w14:textId="77777777" w:rsidR="00DA12ED" w:rsidRPr="00201421" w:rsidRDefault="00DA12ED" w:rsidP="00DA12ED">
      <w:pPr>
        <w:pStyle w:val="NormalBold"/>
      </w:pPr>
      <w:r w:rsidRPr="00201421">
        <w:rPr>
          <w:rStyle w:val="HideTWBExt"/>
          <w:b w:val="0"/>
        </w:rPr>
        <w:t>&lt;Article&gt;</w:t>
      </w:r>
      <w:r w:rsidRPr="00201421">
        <w:t>Artículo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A2871F0" w14:textId="77777777" w:rsidTr="0093139F">
        <w:trPr>
          <w:trHeight w:val="240"/>
          <w:jc w:val="center"/>
        </w:trPr>
        <w:tc>
          <w:tcPr>
            <w:tcW w:w="9752" w:type="dxa"/>
            <w:gridSpan w:val="2"/>
          </w:tcPr>
          <w:p w14:paraId="3C858ABE" w14:textId="77777777" w:rsidR="00DA12ED" w:rsidRPr="00201421" w:rsidRDefault="00DA12ED" w:rsidP="0093139F"/>
        </w:tc>
      </w:tr>
      <w:tr w:rsidR="00DA12ED" w:rsidRPr="00201421" w14:paraId="31CAF403" w14:textId="77777777" w:rsidTr="0093139F">
        <w:trPr>
          <w:trHeight w:val="240"/>
          <w:jc w:val="center"/>
        </w:trPr>
        <w:tc>
          <w:tcPr>
            <w:tcW w:w="4876" w:type="dxa"/>
          </w:tcPr>
          <w:p w14:paraId="2CA7F901" w14:textId="77777777" w:rsidR="00DA12ED" w:rsidRPr="00201421" w:rsidRDefault="00DA12ED" w:rsidP="0093139F">
            <w:pPr>
              <w:pStyle w:val="AmColumnHeading"/>
            </w:pPr>
            <w:r w:rsidRPr="00201421">
              <w:t>Texto de la Comisión</w:t>
            </w:r>
          </w:p>
        </w:tc>
        <w:tc>
          <w:tcPr>
            <w:tcW w:w="4876" w:type="dxa"/>
          </w:tcPr>
          <w:p w14:paraId="430855A8" w14:textId="77777777" w:rsidR="00DA12ED" w:rsidRPr="00201421" w:rsidRDefault="00DA12ED" w:rsidP="0093139F">
            <w:pPr>
              <w:pStyle w:val="AmColumnHeading"/>
            </w:pPr>
            <w:r w:rsidRPr="00201421">
              <w:t>Enmienda</w:t>
            </w:r>
          </w:p>
        </w:tc>
      </w:tr>
      <w:tr w:rsidR="00DA12ED" w:rsidRPr="00201421" w14:paraId="7B61BBCD" w14:textId="77777777" w:rsidTr="0093139F">
        <w:trPr>
          <w:jc w:val="center"/>
        </w:trPr>
        <w:tc>
          <w:tcPr>
            <w:tcW w:w="4876" w:type="dxa"/>
          </w:tcPr>
          <w:p w14:paraId="51FFD2BB" w14:textId="77777777" w:rsidR="00DA12ED" w:rsidRPr="00201421" w:rsidRDefault="00DA12ED" w:rsidP="0093139F">
            <w:pPr>
              <w:pStyle w:val="Normal6a"/>
            </w:pPr>
          </w:p>
        </w:tc>
        <w:tc>
          <w:tcPr>
            <w:tcW w:w="4876" w:type="dxa"/>
          </w:tcPr>
          <w:p w14:paraId="5E444040" w14:textId="77777777" w:rsidR="00DA12ED" w:rsidRPr="00201421" w:rsidRDefault="00DA12ED" w:rsidP="0093139F">
            <w:pPr>
              <w:pStyle w:val="Normal6a"/>
              <w:jc w:val="center"/>
            </w:pPr>
            <w:r w:rsidRPr="00201421">
              <w:rPr>
                <w:b/>
                <w:i/>
              </w:rPr>
              <w:t>Artículo 4 bis</w:t>
            </w:r>
            <w:r w:rsidRPr="00201421">
              <w:tab/>
            </w:r>
          </w:p>
        </w:tc>
      </w:tr>
      <w:tr w:rsidR="00DA12ED" w:rsidRPr="00201421" w14:paraId="730855FD" w14:textId="77777777" w:rsidTr="0093139F">
        <w:trPr>
          <w:jc w:val="center"/>
        </w:trPr>
        <w:tc>
          <w:tcPr>
            <w:tcW w:w="4876" w:type="dxa"/>
          </w:tcPr>
          <w:p w14:paraId="6F6E9E88" w14:textId="77777777" w:rsidR="00DA12ED" w:rsidRPr="00201421" w:rsidRDefault="00DA12ED" w:rsidP="0093139F">
            <w:pPr>
              <w:pStyle w:val="Normal6a"/>
            </w:pPr>
          </w:p>
        </w:tc>
        <w:tc>
          <w:tcPr>
            <w:tcW w:w="4876" w:type="dxa"/>
          </w:tcPr>
          <w:p w14:paraId="01C4B960" w14:textId="77777777" w:rsidR="00DA12ED" w:rsidRPr="00201421" w:rsidRDefault="00DA12ED" w:rsidP="0093139F">
            <w:pPr>
              <w:pStyle w:val="Normal6a"/>
              <w:jc w:val="center"/>
            </w:pPr>
            <w:r w:rsidRPr="00201421">
              <w:rPr>
                <w:b/>
                <w:i/>
              </w:rPr>
              <w:t>Base jurídica para la reducción del riesgo mediante el tratamiento de metadatos</w:t>
            </w:r>
          </w:p>
        </w:tc>
      </w:tr>
      <w:tr w:rsidR="00DA12ED" w:rsidRPr="00201421" w14:paraId="3B2CD952" w14:textId="77777777" w:rsidTr="0093139F">
        <w:trPr>
          <w:jc w:val="center"/>
        </w:trPr>
        <w:tc>
          <w:tcPr>
            <w:tcW w:w="4876" w:type="dxa"/>
          </w:tcPr>
          <w:p w14:paraId="21D7BB02" w14:textId="77777777" w:rsidR="00DA12ED" w:rsidRPr="00201421" w:rsidRDefault="00DA12ED" w:rsidP="0093139F">
            <w:pPr>
              <w:pStyle w:val="Normal6a"/>
            </w:pPr>
          </w:p>
        </w:tc>
        <w:tc>
          <w:tcPr>
            <w:tcW w:w="4876" w:type="dxa"/>
          </w:tcPr>
          <w:p w14:paraId="6C2DFC16" w14:textId="77777777" w:rsidR="00DA12ED" w:rsidRPr="00201421" w:rsidRDefault="00DA12ED" w:rsidP="0093139F">
            <w:pPr>
              <w:pStyle w:val="Normal6a"/>
            </w:pPr>
            <w:r w:rsidRPr="00201421">
              <w:rPr>
                <w:b/>
                <w:i/>
              </w:rPr>
              <w:t>1. Sobre la base de la evaluación de riesgos presentada y, en su caso, de información adicional, la autoridad de coordinación del país de establecimiento estará facultada para autorizar solicitar o exigir a un prestador de servicios de alojamiento de datos o al prestador de servicios de comunicaciones interpersonales que trate los metadatos en la medida estrictamente necesaria y proporcionada para reducir el riesgo de uso indebido de sus servicios con fines de abuso sexual de menores en línea, como medida de reducción del riesgo de conformidad con el artículo 4.</w:t>
            </w:r>
          </w:p>
        </w:tc>
      </w:tr>
      <w:tr w:rsidR="00DA12ED" w:rsidRPr="00201421" w14:paraId="1E300B67" w14:textId="77777777" w:rsidTr="0093139F">
        <w:trPr>
          <w:jc w:val="center"/>
        </w:trPr>
        <w:tc>
          <w:tcPr>
            <w:tcW w:w="4876" w:type="dxa"/>
          </w:tcPr>
          <w:p w14:paraId="4299E60C" w14:textId="77777777" w:rsidR="00DA12ED" w:rsidRPr="00201421" w:rsidRDefault="00DA12ED" w:rsidP="0093139F">
            <w:pPr>
              <w:pStyle w:val="Normal6a"/>
            </w:pPr>
          </w:p>
        </w:tc>
        <w:tc>
          <w:tcPr>
            <w:tcW w:w="4876" w:type="dxa"/>
          </w:tcPr>
          <w:p w14:paraId="251B2A3C" w14:textId="77777777" w:rsidR="00DA12ED" w:rsidRPr="00201421" w:rsidRDefault="00DA12ED" w:rsidP="0093139F">
            <w:pPr>
              <w:pStyle w:val="Normal6a"/>
            </w:pPr>
            <w:r w:rsidRPr="00201421">
              <w:rPr>
                <w:b/>
                <w:i/>
              </w:rPr>
              <w:t>La autoridad de coordinación, al evaluar si solicita el tratamiento de metadatos, tendrá en cuenta cualquier interferencia con los derechos a la intimidad y la protección de los datos de los usuarios del servicio que conlleve dicho tratamiento y determinará si, en el caso en cuestión, el tratamiento de metadatos resultaría eficaz para mitigar el riesgo de uso del servicio con fines de abuso sexual de menores, así como si es estrictamente necesario y proporcionado.</w:t>
            </w:r>
          </w:p>
        </w:tc>
      </w:tr>
      <w:tr w:rsidR="00DA12ED" w:rsidRPr="00201421" w14:paraId="53DA8D42" w14:textId="77777777" w:rsidTr="0093139F">
        <w:trPr>
          <w:jc w:val="center"/>
        </w:trPr>
        <w:tc>
          <w:tcPr>
            <w:tcW w:w="4876" w:type="dxa"/>
          </w:tcPr>
          <w:p w14:paraId="34322C76" w14:textId="77777777" w:rsidR="00DA12ED" w:rsidRPr="00201421" w:rsidRDefault="00DA12ED" w:rsidP="0093139F">
            <w:pPr>
              <w:pStyle w:val="Normal6a"/>
            </w:pPr>
          </w:p>
        </w:tc>
        <w:tc>
          <w:tcPr>
            <w:tcW w:w="4876" w:type="dxa"/>
          </w:tcPr>
          <w:p w14:paraId="03E06DA2" w14:textId="77777777" w:rsidR="00DA12ED" w:rsidRPr="00201421" w:rsidRDefault="00DA12ED" w:rsidP="0093139F">
            <w:pPr>
              <w:pStyle w:val="Normal6a"/>
            </w:pPr>
            <w:r w:rsidRPr="00201421">
              <w:rPr>
                <w:b/>
                <w:i/>
              </w:rPr>
              <w:t>2. Si procesan metadatos como medida de mitigación del riesgo, los prestadores informarán a los usuarios de dicho tratamiento en sus condiciones, en particular sobre la posibilidad de presentar una denuncia ante las autoridades de protección de datos competentes en relación con el tratamiento en cuestión, de conformidad con el Reglamento (UE) 2016/679, y las vías de recurso judicial.</w:t>
            </w:r>
          </w:p>
        </w:tc>
      </w:tr>
    </w:tbl>
    <w:p w14:paraId="0269F9A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69BBCAF" w14:textId="77777777" w:rsidR="00DA12ED" w:rsidRPr="00201421" w:rsidRDefault="00DA12ED" w:rsidP="00DA12ED">
      <w:r w:rsidRPr="00201421">
        <w:rPr>
          <w:rStyle w:val="HideTWBExt"/>
        </w:rPr>
        <w:t>&lt;/Amend&gt;</w:t>
      </w:r>
    </w:p>
    <w:p w14:paraId="48ADCC6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827</w:t>
      </w:r>
      <w:r w:rsidRPr="00201421">
        <w:rPr>
          <w:rStyle w:val="HideTWBExt"/>
          <w:b w:val="0"/>
        </w:rPr>
        <w:t>&lt;/NumAm&gt;</w:t>
      </w:r>
    </w:p>
    <w:p w14:paraId="4E8718D4"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FD06A90"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994DF37" w14:textId="77777777" w:rsidR="00DA12ED" w:rsidRPr="00201421" w:rsidRDefault="00DA12ED" w:rsidP="00DA12ED">
      <w:pPr>
        <w:pStyle w:val="NormalBold"/>
      </w:pPr>
      <w:r w:rsidRPr="00201421">
        <w:rPr>
          <w:rStyle w:val="HideTWBExt"/>
          <w:b w:val="0"/>
        </w:rPr>
        <w:t>&lt;/RepeatBlock-By&gt;</w:t>
      </w:r>
    </w:p>
    <w:p w14:paraId="0F44371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7016B34" w14:textId="77777777" w:rsidR="00DA12ED" w:rsidRPr="00201421" w:rsidRDefault="00DA12ED" w:rsidP="00DA12ED">
      <w:pPr>
        <w:pStyle w:val="NormalBold"/>
      </w:pPr>
      <w:r w:rsidRPr="00201421">
        <w:rPr>
          <w:rStyle w:val="HideTWBExt"/>
          <w:b w:val="0"/>
        </w:rPr>
        <w:t>&lt;Article&gt;</w:t>
      </w:r>
      <w:r w:rsidRPr="00201421">
        <w:t>Artículo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5EDEE26" w14:textId="77777777" w:rsidTr="0093139F">
        <w:trPr>
          <w:trHeight w:val="240"/>
          <w:jc w:val="center"/>
        </w:trPr>
        <w:tc>
          <w:tcPr>
            <w:tcW w:w="9752" w:type="dxa"/>
            <w:gridSpan w:val="2"/>
          </w:tcPr>
          <w:p w14:paraId="1C7A968A" w14:textId="77777777" w:rsidR="00DA12ED" w:rsidRPr="00201421" w:rsidRDefault="00DA12ED" w:rsidP="0093139F"/>
        </w:tc>
      </w:tr>
      <w:tr w:rsidR="00DA12ED" w:rsidRPr="00201421" w14:paraId="07ED40FD" w14:textId="77777777" w:rsidTr="0093139F">
        <w:trPr>
          <w:trHeight w:val="240"/>
          <w:jc w:val="center"/>
        </w:trPr>
        <w:tc>
          <w:tcPr>
            <w:tcW w:w="4876" w:type="dxa"/>
          </w:tcPr>
          <w:p w14:paraId="33D5DC41" w14:textId="77777777" w:rsidR="00DA12ED" w:rsidRPr="00201421" w:rsidRDefault="00DA12ED" w:rsidP="0093139F">
            <w:pPr>
              <w:pStyle w:val="AmColumnHeading"/>
            </w:pPr>
            <w:r w:rsidRPr="00201421">
              <w:t>Texto de la Comisión</w:t>
            </w:r>
          </w:p>
        </w:tc>
        <w:tc>
          <w:tcPr>
            <w:tcW w:w="4876" w:type="dxa"/>
          </w:tcPr>
          <w:p w14:paraId="2E6F8926" w14:textId="77777777" w:rsidR="00DA12ED" w:rsidRPr="00201421" w:rsidRDefault="00DA12ED" w:rsidP="0093139F">
            <w:pPr>
              <w:pStyle w:val="AmColumnHeading"/>
            </w:pPr>
            <w:r w:rsidRPr="00201421">
              <w:t>Enmienda</w:t>
            </w:r>
          </w:p>
        </w:tc>
      </w:tr>
      <w:tr w:rsidR="00DA12ED" w:rsidRPr="00201421" w14:paraId="67823C71" w14:textId="77777777" w:rsidTr="0093139F">
        <w:trPr>
          <w:jc w:val="center"/>
        </w:trPr>
        <w:tc>
          <w:tcPr>
            <w:tcW w:w="4876" w:type="dxa"/>
          </w:tcPr>
          <w:p w14:paraId="33E2D6A5" w14:textId="77777777" w:rsidR="00DA12ED" w:rsidRPr="00201421" w:rsidRDefault="00DA12ED" w:rsidP="0093139F">
            <w:pPr>
              <w:pStyle w:val="Normal6a"/>
            </w:pPr>
          </w:p>
        </w:tc>
        <w:tc>
          <w:tcPr>
            <w:tcW w:w="4876" w:type="dxa"/>
          </w:tcPr>
          <w:p w14:paraId="20513C47" w14:textId="77777777" w:rsidR="00DA12ED" w:rsidRPr="00201421" w:rsidRDefault="00DA12ED" w:rsidP="0093139F">
            <w:pPr>
              <w:pStyle w:val="Normal6a"/>
              <w:jc w:val="center"/>
            </w:pPr>
            <w:r w:rsidRPr="00201421">
              <w:rPr>
                <w:b/>
                <w:i/>
              </w:rPr>
              <w:t>Artículo 4 bis</w:t>
            </w:r>
            <w:r w:rsidRPr="00201421">
              <w:tab/>
            </w:r>
          </w:p>
        </w:tc>
      </w:tr>
      <w:tr w:rsidR="00DA12ED" w:rsidRPr="00201421" w14:paraId="294E1814" w14:textId="77777777" w:rsidTr="0093139F">
        <w:trPr>
          <w:jc w:val="center"/>
        </w:trPr>
        <w:tc>
          <w:tcPr>
            <w:tcW w:w="4876" w:type="dxa"/>
          </w:tcPr>
          <w:p w14:paraId="0A55B44A" w14:textId="77777777" w:rsidR="00DA12ED" w:rsidRPr="00201421" w:rsidRDefault="00DA12ED" w:rsidP="0093139F">
            <w:pPr>
              <w:pStyle w:val="Normal6a"/>
            </w:pPr>
          </w:p>
        </w:tc>
        <w:tc>
          <w:tcPr>
            <w:tcW w:w="4876" w:type="dxa"/>
          </w:tcPr>
          <w:p w14:paraId="14F22A51" w14:textId="77777777" w:rsidR="00DA12ED" w:rsidRPr="00201421" w:rsidRDefault="00DA12ED" w:rsidP="0093139F">
            <w:pPr>
              <w:pStyle w:val="Normal6a"/>
              <w:jc w:val="center"/>
            </w:pPr>
            <w:r w:rsidRPr="00201421">
              <w:rPr>
                <w:b/>
                <w:i/>
              </w:rPr>
              <w:t>Medidas específicas para las plataformas utilizadas principalmente para la difusión de contenido pornográfico</w:t>
            </w:r>
          </w:p>
        </w:tc>
      </w:tr>
      <w:tr w:rsidR="00DA12ED" w:rsidRPr="00201421" w14:paraId="5E45BDE1" w14:textId="77777777" w:rsidTr="0093139F">
        <w:trPr>
          <w:jc w:val="center"/>
        </w:trPr>
        <w:tc>
          <w:tcPr>
            <w:tcW w:w="4876" w:type="dxa"/>
          </w:tcPr>
          <w:p w14:paraId="33FE8903" w14:textId="77777777" w:rsidR="00DA12ED" w:rsidRPr="00201421" w:rsidRDefault="00DA12ED" w:rsidP="0093139F">
            <w:pPr>
              <w:pStyle w:val="Normal6a"/>
            </w:pPr>
          </w:p>
        </w:tc>
        <w:tc>
          <w:tcPr>
            <w:tcW w:w="4876" w:type="dxa"/>
          </w:tcPr>
          <w:p w14:paraId="46DB1873" w14:textId="77777777" w:rsidR="00DA12ED" w:rsidRPr="00201421" w:rsidRDefault="00DA12ED" w:rsidP="0093139F">
            <w:pPr>
              <w:pStyle w:val="Normal6a"/>
            </w:pPr>
            <w:r w:rsidRPr="00201421">
              <w:rPr>
                <w:b/>
                <w:i/>
              </w:rPr>
              <w:t>Cuando una plataforma en línea se utilice principalmente para la difusión de contenido pornográfico generado por los usuarios, la plataforma adoptará las medidas técnicas y de organización necesarias para garantizar lo siguiente:</w:t>
            </w:r>
          </w:p>
        </w:tc>
      </w:tr>
      <w:tr w:rsidR="00DA12ED" w:rsidRPr="00201421" w14:paraId="62CDE51A" w14:textId="77777777" w:rsidTr="0093139F">
        <w:trPr>
          <w:jc w:val="center"/>
        </w:trPr>
        <w:tc>
          <w:tcPr>
            <w:tcW w:w="4876" w:type="dxa"/>
          </w:tcPr>
          <w:p w14:paraId="3492533B" w14:textId="77777777" w:rsidR="00DA12ED" w:rsidRPr="00201421" w:rsidRDefault="00DA12ED" w:rsidP="0093139F">
            <w:pPr>
              <w:pStyle w:val="Normal6a"/>
            </w:pPr>
          </w:p>
        </w:tc>
        <w:tc>
          <w:tcPr>
            <w:tcW w:w="4876" w:type="dxa"/>
          </w:tcPr>
          <w:p w14:paraId="6C8FC6E3" w14:textId="77777777" w:rsidR="00DA12ED" w:rsidRPr="00201421" w:rsidRDefault="00DA12ED" w:rsidP="0093139F">
            <w:pPr>
              <w:pStyle w:val="Normal6a"/>
            </w:pPr>
            <w:r w:rsidRPr="00201421">
              <w:rPr>
                <w:b/>
                <w:i/>
              </w:rPr>
              <w:t>a) mecanismos de denuncia fáciles de utilizar para denunciar supuestos materiales de abuso sexual de menores;</w:t>
            </w:r>
          </w:p>
        </w:tc>
      </w:tr>
      <w:tr w:rsidR="00DA12ED" w:rsidRPr="00201421" w14:paraId="3851B005" w14:textId="77777777" w:rsidTr="0093139F">
        <w:trPr>
          <w:jc w:val="center"/>
        </w:trPr>
        <w:tc>
          <w:tcPr>
            <w:tcW w:w="4876" w:type="dxa"/>
          </w:tcPr>
          <w:p w14:paraId="0FDB135B" w14:textId="77777777" w:rsidR="00DA12ED" w:rsidRPr="00201421" w:rsidRDefault="00DA12ED" w:rsidP="0093139F">
            <w:pPr>
              <w:pStyle w:val="Normal6a"/>
            </w:pPr>
          </w:p>
        </w:tc>
        <w:tc>
          <w:tcPr>
            <w:tcW w:w="4876" w:type="dxa"/>
          </w:tcPr>
          <w:p w14:paraId="628235AA" w14:textId="77777777" w:rsidR="00DA12ED" w:rsidRPr="00201421" w:rsidRDefault="00DA12ED" w:rsidP="0093139F">
            <w:pPr>
              <w:pStyle w:val="Normal6a"/>
            </w:pPr>
            <w:r w:rsidRPr="00201421">
              <w:rPr>
                <w:b/>
                <w:i/>
              </w:rPr>
              <w:t>b) moderación de contenidos profesional y adecuada realizada por una persona para tramitar rápidamente los avisos de supuestos materiales de abuso sexual de menores;</w:t>
            </w:r>
          </w:p>
        </w:tc>
      </w:tr>
      <w:tr w:rsidR="00DA12ED" w:rsidRPr="00201421" w14:paraId="091254CE" w14:textId="77777777" w:rsidTr="0093139F">
        <w:trPr>
          <w:jc w:val="center"/>
        </w:trPr>
        <w:tc>
          <w:tcPr>
            <w:tcW w:w="4876" w:type="dxa"/>
          </w:tcPr>
          <w:p w14:paraId="30DA93EC" w14:textId="77777777" w:rsidR="00DA12ED" w:rsidRPr="00201421" w:rsidRDefault="00DA12ED" w:rsidP="0093139F">
            <w:pPr>
              <w:pStyle w:val="Normal6a"/>
            </w:pPr>
          </w:p>
        </w:tc>
        <w:tc>
          <w:tcPr>
            <w:tcW w:w="4876" w:type="dxa"/>
          </w:tcPr>
          <w:p w14:paraId="4C6991FC" w14:textId="77777777" w:rsidR="00DA12ED" w:rsidRPr="00201421" w:rsidRDefault="00DA12ED" w:rsidP="0093139F">
            <w:pPr>
              <w:pStyle w:val="Normal6a"/>
            </w:pPr>
            <w:r w:rsidRPr="00201421">
              <w:rPr>
                <w:b/>
                <w:i/>
              </w:rPr>
              <w:t>c) mecanismos automáticos y elementos de diseño de la interfaz para informar al os usuarios sobre recursos externos en sus regiones relativos a la prevención del abuso sexual de menores, el asesoramiento por medio de líneas de ayuda especializadas, el apoyo a las víctimas y los recursos educativos por medio de líneas directas y organizaciones de protección de menores;</w:t>
            </w:r>
          </w:p>
        </w:tc>
      </w:tr>
      <w:tr w:rsidR="00DA12ED" w:rsidRPr="00201421" w14:paraId="0BAE93B9" w14:textId="77777777" w:rsidTr="0093139F">
        <w:trPr>
          <w:jc w:val="center"/>
        </w:trPr>
        <w:tc>
          <w:tcPr>
            <w:tcW w:w="4876" w:type="dxa"/>
          </w:tcPr>
          <w:p w14:paraId="1F4C17AA" w14:textId="77777777" w:rsidR="00DA12ED" w:rsidRPr="00201421" w:rsidRDefault="00DA12ED" w:rsidP="0093139F">
            <w:pPr>
              <w:pStyle w:val="Normal6a"/>
            </w:pPr>
          </w:p>
        </w:tc>
        <w:tc>
          <w:tcPr>
            <w:tcW w:w="4876" w:type="dxa"/>
          </w:tcPr>
          <w:p w14:paraId="45348A68" w14:textId="77777777" w:rsidR="00DA12ED" w:rsidRPr="00201421" w:rsidRDefault="00DA12ED" w:rsidP="0093139F">
            <w:pPr>
              <w:pStyle w:val="Normal6a"/>
            </w:pPr>
            <w:r w:rsidRPr="00201421">
              <w:rPr>
                <w:b/>
                <w:i/>
              </w:rPr>
              <w:t>d) detección automática de búsquedas de material de abuso sexual de menores, advertencias y alertas de recomendación para los usuarios que efectúan dichas búsquedas y notificación de la búsqueda y el usuario para la moderación humana.</w:t>
            </w:r>
          </w:p>
        </w:tc>
      </w:tr>
    </w:tbl>
    <w:p w14:paraId="4365CED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3BBDAA7" w14:textId="77777777" w:rsidR="00DA12ED" w:rsidRPr="00201421" w:rsidRDefault="00DA12ED" w:rsidP="00DA12ED">
      <w:r w:rsidRPr="00201421">
        <w:rPr>
          <w:rStyle w:val="HideTWBExt"/>
        </w:rPr>
        <w:t>&lt;/Amend&gt;</w:t>
      </w:r>
    </w:p>
    <w:p w14:paraId="028D093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828</w:t>
      </w:r>
      <w:r w:rsidRPr="00201421">
        <w:rPr>
          <w:rStyle w:val="HideTWBExt"/>
          <w:b w:val="0"/>
        </w:rPr>
        <w:t>&lt;/NumAm&gt;</w:t>
      </w:r>
    </w:p>
    <w:p w14:paraId="77A73973"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553F301"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09E5271" w14:textId="77777777" w:rsidR="00DA12ED" w:rsidRPr="00201421" w:rsidRDefault="00DA12ED" w:rsidP="00DA12ED">
      <w:pPr>
        <w:pStyle w:val="NormalBold"/>
      </w:pPr>
      <w:r w:rsidRPr="00201421">
        <w:rPr>
          <w:rStyle w:val="HideTWBExt"/>
          <w:b w:val="0"/>
        </w:rPr>
        <w:t>&lt;/RepeatBlock-By&gt;</w:t>
      </w:r>
    </w:p>
    <w:p w14:paraId="34CD942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DB9E44D" w14:textId="77777777" w:rsidR="00DA12ED" w:rsidRPr="00201421" w:rsidRDefault="00DA12ED" w:rsidP="00DA12ED">
      <w:pPr>
        <w:pStyle w:val="NormalBold"/>
      </w:pPr>
      <w:r w:rsidRPr="00201421">
        <w:rPr>
          <w:rStyle w:val="HideTWBExt"/>
          <w:b w:val="0"/>
        </w:rPr>
        <w:t>&lt;Article&gt;</w:t>
      </w:r>
      <w:r w:rsidRPr="00201421">
        <w:t>Artículo 4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2F08D7F" w14:textId="77777777" w:rsidTr="0093139F">
        <w:trPr>
          <w:trHeight w:val="240"/>
          <w:jc w:val="center"/>
        </w:trPr>
        <w:tc>
          <w:tcPr>
            <w:tcW w:w="9752" w:type="dxa"/>
            <w:gridSpan w:val="2"/>
          </w:tcPr>
          <w:p w14:paraId="6F783E07" w14:textId="77777777" w:rsidR="00DA12ED" w:rsidRPr="00201421" w:rsidRDefault="00DA12ED" w:rsidP="0093139F"/>
        </w:tc>
      </w:tr>
      <w:tr w:rsidR="00DA12ED" w:rsidRPr="00201421" w14:paraId="765DACE5" w14:textId="77777777" w:rsidTr="0093139F">
        <w:trPr>
          <w:trHeight w:val="240"/>
          <w:jc w:val="center"/>
        </w:trPr>
        <w:tc>
          <w:tcPr>
            <w:tcW w:w="4876" w:type="dxa"/>
          </w:tcPr>
          <w:p w14:paraId="11714431" w14:textId="77777777" w:rsidR="00DA12ED" w:rsidRPr="00201421" w:rsidRDefault="00DA12ED" w:rsidP="0093139F">
            <w:pPr>
              <w:pStyle w:val="AmColumnHeading"/>
            </w:pPr>
            <w:r w:rsidRPr="00201421">
              <w:t>Texto de la Comisión</w:t>
            </w:r>
          </w:p>
        </w:tc>
        <w:tc>
          <w:tcPr>
            <w:tcW w:w="4876" w:type="dxa"/>
          </w:tcPr>
          <w:p w14:paraId="4151B370" w14:textId="77777777" w:rsidR="00DA12ED" w:rsidRPr="00201421" w:rsidRDefault="00DA12ED" w:rsidP="0093139F">
            <w:pPr>
              <w:pStyle w:val="AmColumnHeading"/>
            </w:pPr>
            <w:r w:rsidRPr="00201421">
              <w:t>Enmienda</w:t>
            </w:r>
          </w:p>
        </w:tc>
      </w:tr>
      <w:tr w:rsidR="00DA12ED" w:rsidRPr="00201421" w14:paraId="7524FC3B" w14:textId="77777777" w:rsidTr="0093139F">
        <w:trPr>
          <w:jc w:val="center"/>
        </w:trPr>
        <w:tc>
          <w:tcPr>
            <w:tcW w:w="4876" w:type="dxa"/>
          </w:tcPr>
          <w:p w14:paraId="02BECBE6" w14:textId="77777777" w:rsidR="00DA12ED" w:rsidRPr="00201421" w:rsidRDefault="00DA12ED" w:rsidP="0093139F">
            <w:pPr>
              <w:pStyle w:val="Normal6a"/>
            </w:pPr>
          </w:p>
        </w:tc>
        <w:tc>
          <w:tcPr>
            <w:tcW w:w="4876" w:type="dxa"/>
          </w:tcPr>
          <w:p w14:paraId="6CA0F006" w14:textId="77777777" w:rsidR="00DA12ED" w:rsidRPr="00201421" w:rsidRDefault="00DA12ED" w:rsidP="0093139F">
            <w:pPr>
              <w:pStyle w:val="Normal6a"/>
              <w:jc w:val="center"/>
            </w:pPr>
            <w:r w:rsidRPr="00201421">
              <w:rPr>
                <w:b/>
                <w:i/>
              </w:rPr>
              <w:t>Artículo 4 ter</w:t>
            </w:r>
            <w:r w:rsidRPr="00201421">
              <w:tab/>
            </w:r>
          </w:p>
        </w:tc>
      </w:tr>
      <w:tr w:rsidR="00DA12ED" w:rsidRPr="00201421" w14:paraId="51DA2AF1" w14:textId="77777777" w:rsidTr="0093139F">
        <w:trPr>
          <w:jc w:val="center"/>
        </w:trPr>
        <w:tc>
          <w:tcPr>
            <w:tcW w:w="4876" w:type="dxa"/>
          </w:tcPr>
          <w:p w14:paraId="26ED637D" w14:textId="77777777" w:rsidR="00DA12ED" w:rsidRPr="00201421" w:rsidRDefault="00DA12ED" w:rsidP="0093139F">
            <w:pPr>
              <w:pStyle w:val="Normal6a"/>
            </w:pPr>
          </w:p>
        </w:tc>
        <w:tc>
          <w:tcPr>
            <w:tcW w:w="4876" w:type="dxa"/>
          </w:tcPr>
          <w:p w14:paraId="7C0E7638" w14:textId="77777777" w:rsidR="00DA12ED" w:rsidRPr="00201421" w:rsidRDefault="00DA12ED" w:rsidP="0093139F">
            <w:pPr>
              <w:pStyle w:val="Normal6a"/>
              <w:jc w:val="center"/>
            </w:pPr>
            <w:r w:rsidRPr="00201421">
              <w:rPr>
                <w:b/>
                <w:i/>
              </w:rPr>
              <w:t>Medidas específicas para servicios de comunicaciones interpersonales independientes de la numeración dentro de juegos</w:t>
            </w:r>
          </w:p>
        </w:tc>
      </w:tr>
      <w:tr w:rsidR="00DA12ED" w:rsidRPr="00201421" w14:paraId="4DEB3876" w14:textId="77777777" w:rsidTr="0093139F">
        <w:trPr>
          <w:jc w:val="center"/>
        </w:trPr>
        <w:tc>
          <w:tcPr>
            <w:tcW w:w="4876" w:type="dxa"/>
          </w:tcPr>
          <w:p w14:paraId="39AE4F45" w14:textId="77777777" w:rsidR="00DA12ED" w:rsidRPr="00201421" w:rsidRDefault="00DA12ED" w:rsidP="0093139F">
            <w:pPr>
              <w:pStyle w:val="Normal6a"/>
            </w:pPr>
          </w:p>
        </w:tc>
        <w:tc>
          <w:tcPr>
            <w:tcW w:w="4876" w:type="dxa"/>
          </w:tcPr>
          <w:p w14:paraId="6F23DD3C" w14:textId="77777777" w:rsidR="00DA12ED" w:rsidRPr="00201421" w:rsidRDefault="00DA12ED" w:rsidP="0093139F">
            <w:pPr>
              <w:pStyle w:val="Normal6a"/>
            </w:pPr>
            <w:r w:rsidRPr="00201421">
              <w:rPr>
                <w:b/>
                <w:i/>
              </w:rPr>
              <w:t>Los prestadores de juegos en línea que operen con servicios de comunicaciones interpersonales independientes de la numeración en sus juegos y que estén expuestos a una cantidad significativa de abuso sexual de menores en línea deberán tomar todas las medidas específicas siguientes, además de los requisitos a que se refiere el artículo 4:</w:t>
            </w:r>
          </w:p>
        </w:tc>
      </w:tr>
      <w:tr w:rsidR="00DA12ED" w:rsidRPr="00201421" w14:paraId="1EAF4128" w14:textId="77777777" w:rsidTr="0093139F">
        <w:trPr>
          <w:jc w:val="center"/>
        </w:trPr>
        <w:tc>
          <w:tcPr>
            <w:tcW w:w="4876" w:type="dxa"/>
          </w:tcPr>
          <w:p w14:paraId="53E1F5D6" w14:textId="77777777" w:rsidR="00DA12ED" w:rsidRPr="00201421" w:rsidRDefault="00DA12ED" w:rsidP="0093139F">
            <w:pPr>
              <w:pStyle w:val="Normal6a"/>
            </w:pPr>
          </w:p>
        </w:tc>
        <w:tc>
          <w:tcPr>
            <w:tcW w:w="4876" w:type="dxa"/>
          </w:tcPr>
          <w:p w14:paraId="1EA0ECF5" w14:textId="77777777" w:rsidR="00DA12ED" w:rsidRPr="00201421" w:rsidRDefault="00DA12ED" w:rsidP="0093139F">
            <w:pPr>
              <w:pStyle w:val="Normal6a"/>
            </w:pPr>
            <w:r w:rsidRPr="00201421">
              <w:rPr>
                <w:b/>
                <w:i/>
              </w:rPr>
              <w:t>1) impedir que los usuarios entablen contactos no solicitados con otros usuarios;</w:t>
            </w:r>
          </w:p>
        </w:tc>
      </w:tr>
      <w:tr w:rsidR="00DA12ED" w:rsidRPr="00201421" w14:paraId="57299C30" w14:textId="77777777" w:rsidTr="0093139F">
        <w:trPr>
          <w:jc w:val="center"/>
        </w:trPr>
        <w:tc>
          <w:tcPr>
            <w:tcW w:w="4876" w:type="dxa"/>
          </w:tcPr>
          <w:p w14:paraId="44636051" w14:textId="77777777" w:rsidR="00DA12ED" w:rsidRPr="00201421" w:rsidRDefault="00DA12ED" w:rsidP="0093139F">
            <w:pPr>
              <w:pStyle w:val="Normal6a"/>
            </w:pPr>
          </w:p>
        </w:tc>
        <w:tc>
          <w:tcPr>
            <w:tcW w:w="4876" w:type="dxa"/>
          </w:tcPr>
          <w:p w14:paraId="3372D386" w14:textId="77777777" w:rsidR="00DA12ED" w:rsidRPr="00201421" w:rsidRDefault="00DA12ED" w:rsidP="0093139F">
            <w:pPr>
              <w:pStyle w:val="Normal6a"/>
            </w:pPr>
            <w:r w:rsidRPr="00201421">
              <w:rPr>
                <w:b/>
                <w:i/>
              </w:rPr>
              <w:t>2) facilitar que los usuarios puedan denunciar supuestos materiales de abuso sexual de menores;</w:t>
            </w:r>
          </w:p>
        </w:tc>
      </w:tr>
      <w:tr w:rsidR="00DA12ED" w:rsidRPr="00201421" w14:paraId="24F3F165" w14:textId="77777777" w:rsidTr="0093139F">
        <w:trPr>
          <w:jc w:val="center"/>
        </w:trPr>
        <w:tc>
          <w:tcPr>
            <w:tcW w:w="4876" w:type="dxa"/>
          </w:tcPr>
          <w:p w14:paraId="7259B57A" w14:textId="77777777" w:rsidR="00DA12ED" w:rsidRPr="00201421" w:rsidRDefault="00DA12ED" w:rsidP="0093139F">
            <w:pPr>
              <w:pStyle w:val="Normal6a"/>
            </w:pPr>
          </w:p>
        </w:tc>
        <w:tc>
          <w:tcPr>
            <w:tcW w:w="4876" w:type="dxa"/>
          </w:tcPr>
          <w:p w14:paraId="7693F391" w14:textId="77777777" w:rsidR="00DA12ED" w:rsidRPr="00201421" w:rsidRDefault="00DA12ED" w:rsidP="0093139F">
            <w:pPr>
              <w:pStyle w:val="Normal6a"/>
            </w:pPr>
            <w:r w:rsidRPr="00201421">
              <w:rPr>
                <w:b/>
                <w:i/>
              </w:rPr>
              <w:t>3) proporcionar medidas y herramientas técnicas que permitan a los usuarios gestionar su propia privacidad, visibilidad, accesibilidad y seguridad, y que se fijen en los niveles más seguros por defecto;</w:t>
            </w:r>
          </w:p>
        </w:tc>
      </w:tr>
      <w:tr w:rsidR="00DA12ED" w:rsidRPr="00201421" w14:paraId="618D8A46" w14:textId="77777777" w:rsidTr="0093139F">
        <w:trPr>
          <w:jc w:val="center"/>
        </w:trPr>
        <w:tc>
          <w:tcPr>
            <w:tcW w:w="4876" w:type="dxa"/>
          </w:tcPr>
          <w:p w14:paraId="3D8082F0" w14:textId="77777777" w:rsidR="00DA12ED" w:rsidRPr="00201421" w:rsidRDefault="00DA12ED" w:rsidP="0093139F">
            <w:pPr>
              <w:pStyle w:val="Normal6a"/>
            </w:pPr>
          </w:p>
        </w:tc>
        <w:tc>
          <w:tcPr>
            <w:tcW w:w="4876" w:type="dxa"/>
          </w:tcPr>
          <w:p w14:paraId="062C0376" w14:textId="77777777" w:rsidR="00DA12ED" w:rsidRPr="00201421" w:rsidRDefault="00DA12ED" w:rsidP="0093139F">
            <w:pPr>
              <w:pStyle w:val="Normal6a"/>
            </w:pPr>
            <w:r w:rsidRPr="00201421">
              <w:rPr>
                <w:b/>
                <w:i/>
              </w:rPr>
              <w:t>4) proporcionar herramientas de manera destacada en su plataforma que permitan a los usuarios y a las posibles víctimas buscar ayuda por medio de su línea de ayuda local.</w:t>
            </w:r>
          </w:p>
        </w:tc>
      </w:tr>
    </w:tbl>
    <w:p w14:paraId="0DFE996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B504641" w14:textId="77777777" w:rsidR="00DA12ED" w:rsidRPr="00201421" w:rsidRDefault="00DA12ED" w:rsidP="00DA12ED">
      <w:r w:rsidRPr="00201421">
        <w:rPr>
          <w:rStyle w:val="HideTWBExt"/>
        </w:rPr>
        <w:t>&lt;/Amend&gt;</w:t>
      </w:r>
    </w:p>
    <w:p w14:paraId="72BE82C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829</w:t>
      </w:r>
      <w:r w:rsidRPr="00201421">
        <w:rPr>
          <w:rStyle w:val="HideTWBExt"/>
          <w:b w:val="0"/>
        </w:rPr>
        <w:t>&lt;/NumAm&gt;</w:t>
      </w:r>
    </w:p>
    <w:p w14:paraId="11AB7B96"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7AB0EFFF" w14:textId="77777777" w:rsidR="00DA12ED" w:rsidRPr="00201421" w:rsidRDefault="00DA12ED" w:rsidP="00DA12ED">
      <w:pPr>
        <w:pStyle w:val="NormalBold"/>
      </w:pPr>
      <w:r w:rsidRPr="00201421">
        <w:rPr>
          <w:rStyle w:val="HideTWBExt"/>
          <w:b w:val="0"/>
        </w:rPr>
        <w:t>&lt;/RepeatBlock-By&gt;</w:t>
      </w:r>
    </w:p>
    <w:p w14:paraId="70F406E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CBA33D2" w14:textId="77777777" w:rsidR="00DA12ED" w:rsidRPr="00201421" w:rsidRDefault="00DA12ED" w:rsidP="00DA12ED">
      <w:pPr>
        <w:pStyle w:val="NormalBold"/>
      </w:pPr>
      <w:r w:rsidRPr="00201421">
        <w:rPr>
          <w:rStyle w:val="HideTWBExt"/>
          <w:b w:val="0"/>
        </w:rPr>
        <w:t>&lt;Article&gt;</w:t>
      </w:r>
      <w:r w:rsidRPr="00201421">
        <w:t>Artículo 5</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2390CC3" w14:textId="77777777" w:rsidTr="0093139F">
        <w:trPr>
          <w:trHeight w:val="240"/>
          <w:jc w:val="center"/>
        </w:trPr>
        <w:tc>
          <w:tcPr>
            <w:tcW w:w="9752" w:type="dxa"/>
            <w:gridSpan w:val="2"/>
          </w:tcPr>
          <w:p w14:paraId="6E62E005" w14:textId="77777777" w:rsidR="00DA12ED" w:rsidRPr="00201421" w:rsidRDefault="00DA12ED" w:rsidP="0093139F"/>
        </w:tc>
      </w:tr>
      <w:tr w:rsidR="00DA12ED" w:rsidRPr="00201421" w14:paraId="0F5E135F" w14:textId="77777777" w:rsidTr="0093139F">
        <w:trPr>
          <w:trHeight w:val="240"/>
          <w:jc w:val="center"/>
        </w:trPr>
        <w:tc>
          <w:tcPr>
            <w:tcW w:w="4876" w:type="dxa"/>
          </w:tcPr>
          <w:p w14:paraId="41AB72E0" w14:textId="77777777" w:rsidR="00DA12ED" w:rsidRPr="00201421" w:rsidRDefault="00DA12ED" w:rsidP="0093139F">
            <w:pPr>
              <w:pStyle w:val="AmColumnHeading"/>
            </w:pPr>
            <w:r w:rsidRPr="00201421">
              <w:t>Texto de la Comisión</w:t>
            </w:r>
          </w:p>
        </w:tc>
        <w:tc>
          <w:tcPr>
            <w:tcW w:w="4876" w:type="dxa"/>
          </w:tcPr>
          <w:p w14:paraId="6962D3A3" w14:textId="77777777" w:rsidR="00DA12ED" w:rsidRPr="00201421" w:rsidRDefault="00DA12ED" w:rsidP="0093139F">
            <w:pPr>
              <w:pStyle w:val="AmColumnHeading"/>
            </w:pPr>
            <w:r w:rsidRPr="00201421">
              <w:t>Enmienda</w:t>
            </w:r>
          </w:p>
        </w:tc>
      </w:tr>
      <w:tr w:rsidR="00DA12ED" w:rsidRPr="00201421" w14:paraId="4CFBD6DA" w14:textId="77777777" w:rsidTr="0093139F">
        <w:trPr>
          <w:jc w:val="center"/>
        </w:trPr>
        <w:tc>
          <w:tcPr>
            <w:tcW w:w="4876" w:type="dxa"/>
          </w:tcPr>
          <w:p w14:paraId="2719E05B" w14:textId="77777777" w:rsidR="00DA12ED" w:rsidRPr="00201421" w:rsidRDefault="00DA12ED" w:rsidP="0093139F">
            <w:pPr>
              <w:pStyle w:val="Normal6a"/>
              <w:jc w:val="center"/>
            </w:pPr>
            <w:r w:rsidRPr="00201421">
              <w:rPr>
                <w:b/>
                <w:i/>
              </w:rPr>
              <w:t>Artículo 5</w:t>
            </w:r>
            <w:r w:rsidRPr="00201421">
              <w:tab/>
            </w:r>
          </w:p>
        </w:tc>
        <w:tc>
          <w:tcPr>
            <w:tcW w:w="4876" w:type="dxa"/>
          </w:tcPr>
          <w:p w14:paraId="26C0C96B" w14:textId="77777777" w:rsidR="00DA12ED" w:rsidRPr="00201421" w:rsidRDefault="00DA12ED" w:rsidP="0093139F">
            <w:pPr>
              <w:pStyle w:val="Normal6a"/>
            </w:pPr>
            <w:r w:rsidRPr="00201421">
              <w:rPr>
                <w:b/>
                <w:i/>
              </w:rPr>
              <w:t>suprimido</w:t>
            </w:r>
          </w:p>
        </w:tc>
      </w:tr>
      <w:tr w:rsidR="00DA12ED" w:rsidRPr="00201421" w14:paraId="410E7488" w14:textId="77777777" w:rsidTr="0093139F">
        <w:trPr>
          <w:jc w:val="center"/>
        </w:trPr>
        <w:tc>
          <w:tcPr>
            <w:tcW w:w="4876" w:type="dxa"/>
          </w:tcPr>
          <w:p w14:paraId="746E3FE2" w14:textId="77777777" w:rsidR="00DA12ED" w:rsidRPr="00201421" w:rsidRDefault="00DA12ED" w:rsidP="0093139F">
            <w:pPr>
              <w:pStyle w:val="Normal6a"/>
              <w:jc w:val="center"/>
            </w:pPr>
            <w:r w:rsidRPr="00201421">
              <w:rPr>
                <w:b/>
                <w:i/>
              </w:rPr>
              <w:t>Información sobre el riesgo</w:t>
            </w:r>
          </w:p>
        </w:tc>
        <w:tc>
          <w:tcPr>
            <w:tcW w:w="4876" w:type="dxa"/>
          </w:tcPr>
          <w:p w14:paraId="4495C760" w14:textId="77777777" w:rsidR="00DA12ED" w:rsidRPr="00201421" w:rsidRDefault="00DA12ED" w:rsidP="0093139F">
            <w:pPr>
              <w:pStyle w:val="Normal6a"/>
            </w:pPr>
          </w:p>
        </w:tc>
      </w:tr>
      <w:tr w:rsidR="00DA12ED" w:rsidRPr="00201421" w14:paraId="1901A645" w14:textId="77777777" w:rsidTr="0093139F">
        <w:trPr>
          <w:jc w:val="center"/>
        </w:trPr>
        <w:tc>
          <w:tcPr>
            <w:tcW w:w="4876" w:type="dxa"/>
          </w:tcPr>
          <w:p w14:paraId="62996A42" w14:textId="77777777" w:rsidR="00DA12ED" w:rsidRPr="00201421" w:rsidRDefault="00DA12ED" w:rsidP="0093139F">
            <w:pPr>
              <w:pStyle w:val="Normal6a"/>
            </w:pPr>
            <w:r w:rsidRPr="00201421">
              <w:rPr>
                <w:b/>
                <w:i/>
              </w:rPr>
              <w:t>1. En un plazo de tres meses a partir de la fecha a que se refiere el artículo 3, apartado 4, los prestadores de servicios de alojamiento de datos y los de servicios de comunicaciones interpersonales transmitirán a la autoridad de coordinación del país de establecimiento un informe en el que se especifique lo siguiente:</w:t>
            </w:r>
          </w:p>
        </w:tc>
        <w:tc>
          <w:tcPr>
            <w:tcW w:w="4876" w:type="dxa"/>
          </w:tcPr>
          <w:p w14:paraId="328E528C" w14:textId="77777777" w:rsidR="00DA12ED" w:rsidRPr="00201421" w:rsidRDefault="00DA12ED" w:rsidP="0093139F">
            <w:pPr>
              <w:pStyle w:val="Normal6a"/>
            </w:pPr>
          </w:p>
        </w:tc>
      </w:tr>
      <w:tr w:rsidR="00DA12ED" w:rsidRPr="00201421" w14:paraId="15D5D1BA" w14:textId="77777777" w:rsidTr="0093139F">
        <w:trPr>
          <w:jc w:val="center"/>
        </w:trPr>
        <w:tc>
          <w:tcPr>
            <w:tcW w:w="4876" w:type="dxa"/>
          </w:tcPr>
          <w:p w14:paraId="6F545DA2" w14:textId="77777777" w:rsidR="00DA12ED" w:rsidRPr="00201421" w:rsidRDefault="00DA12ED" w:rsidP="0093139F">
            <w:pPr>
              <w:pStyle w:val="Normal6a"/>
            </w:pPr>
            <w:r w:rsidRPr="00201421">
              <w:rPr>
                <w:b/>
                <w:i/>
              </w:rPr>
              <w:t>a) el procedimiento y los resultados de la evaluación de riesgos realizada o actualizada con arreglo al artículo 3, incluida la evaluación de cualquier posible riesgo restante a que se refiere el artículo 3, apartado 5;</w:t>
            </w:r>
          </w:p>
        </w:tc>
        <w:tc>
          <w:tcPr>
            <w:tcW w:w="4876" w:type="dxa"/>
          </w:tcPr>
          <w:p w14:paraId="12991560" w14:textId="77777777" w:rsidR="00DA12ED" w:rsidRPr="00201421" w:rsidRDefault="00DA12ED" w:rsidP="0093139F">
            <w:pPr>
              <w:pStyle w:val="Normal6a"/>
            </w:pPr>
          </w:p>
        </w:tc>
      </w:tr>
      <w:tr w:rsidR="00DA12ED" w:rsidRPr="00201421" w14:paraId="1AB467BC" w14:textId="77777777" w:rsidTr="0093139F">
        <w:trPr>
          <w:jc w:val="center"/>
        </w:trPr>
        <w:tc>
          <w:tcPr>
            <w:tcW w:w="4876" w:type="dxa"/>
          </w:tcPr>
          <w:p w14:paraId="46DB9BD8" w14:textId="77777777" w:rsidR="00DA12ED" w:rsidRPr="00201421" w:rsidRDefault="00DA12ED" w:rsidP="0093139F">
            <w:pPr>
              <w:pStyle w:val="Normal6a"/>
            </w:pPr>
            <w:r w:rsidRPr="00201421">
              <w:rPr>
                <w:b/>
                <w:i/>
              </w:rPr>
              <w:t>b) cualquier medida de reducción del riesgo adoptada de conformidad con el artículo 4.</w:t>
            </w:r>
          </w:p>
        </w:tc>
        <w:tc>
          <w:tcPr>
            <w:tcW w:w="4876" w:type="dxa"/>
          </w:tcPr>
          <w:p w14:paraId="71F68E0C" w14:textId="77777777" w:rsidR="00DA12ED" w:rsidRPr="00201421" w:rsidRDefault="00DA12ED" w:rsidP="0093139F">
            <w:pPr>
              <w:pStyle w:val="Normal6a"/>
            </w:pPr>
          </w:p>
        </w:tc>
      </w:tr>
      <w:tr w:rsidR="00DA12ED" w:rsidRPr="00201421" w14:paraId="28F54668" w14:textId="77777777" w:rsidTr="0093139F">
        <w:trPr>
          <w:jc w:val="center"/>
        </w:trPr>
        <w:tc>
          <w:tcPr>
            <w:tcW w:w="4876" w:type="dxa"/>
          </w:tcPr>
          <w:p w14:paraId="15FC5710" w14:textId="77777777" w:rsidR="00DA12ED" w:rsidRPr="00201421" w:rsidRDefault="00DA12ED" w:rsidP="0093139F">
            <w:pPr>
              <w:pStyle w:val="Normal6a"/>
            </w:pPr>
            <w:r w:rsidRPr="00201421">
              <w:rPr>
                <w:b/>
                <w:i/>
              </w:rPr>
              <w:t>2. En el plazo de tres meses a partir de la recepción del informe, la autoridad de coordinación del país de establecimiento lo evaluará y determinará, sobre esa base y teniendo en cuenta cualquier otra información pertinente de que disponga, si se ha llevado a cabo o se ha actualizado la evaluación de riesgos y si se han adoptado medidas de reducción del riesgo de conformidad con los requisitos de los artículos 3 y 4.</w:t>
            </w:r>
          </w:p>
        </w:tc>
        <w:tc>
          <w:tcPr>
            <w:tcW w:w="4876" w:type="dxa"/>
          </w:tcPr>
          <w:p w14:paraId="0CA4CA65" w14:textId="77777777" w:rsidR="00DA12ED" w:rsidRPr="00201421" w:rsidRDefault="00DA12ED" w:rsidP="0093139F">
            <w:pPr>
              <w:pStyle w:val="Normal6a"/>
            </w:pPr>
          </w:p>
        </w:tc>
      </w:tr>
      <w:tr w:rsidR="00DA12ED" w:rsidRPr="00201421" w14:paraId="78ED72F6" w14:textId="77777777" w:rsidTr="0093139F">
        <w:trPr>
          <w:jc w:val="center"/>
        </w:trPr>
        <w:tc>
          <w:tcPr>
            <w:tcW w:w="4876" w:type="dxa"/>
          </w:tcPr>
          <w:p w14:paraId="649AC2B8" w14:textId="77777777" w:rsidR="00DA12ED" w:rsidRPr="00201421" w:rsidRDefault="00DA12ED" w:rsidP="0093139F">
            <w:pPr>
              <w:pStyle w:val="Normal6a"/>
            </w:pPr>
            <w:r w:rsidRPr="00201421">
              <w:rPr>
                <w:b/>
                <w:i/>
              </w:rPr>
              <w:t>3.</w:t>
            </w:r>
          </w:p>
        </w:tc>
        <w:tc>
          <w:tcPr>
            <w:tcW w:w="4876" w:type="dxa"/>
          </w:tcPr>
          <w:p w14:paraId="202CFCDD" w14:textId="77777777" w:rsidR="00DA12ED" w:rsidRPr="00201421" w:rsidRDefault="00DA12ED" w:rsidP="0093139F">
            <w:pPr>
              <w:pStyle w:val="Normal6a"/>
            </w:pPr>
          </w:p>
        </w:tc>
      </w:tr>
      <w:tr w:rsidR="00DA12ED" w:rsidRPr="00201421" w14:paraId="3528F1AA" w14:textId="77777777" w:rsidTr="0093139F">
        <w:trPr>
          <w:jc w:val="center"/>
        </w:trPr>
        <w:tc>
          <w:tcPr>
            <w:tcW w:w="4876" w:type="dxa"/>
          </w:tcPr>
          <w:p w14:paraId="48604EEA" w14:textId="77777777" w:rsidR="00DA12ED" w:rsidRPr="00201421" w:rsidRDefault="00DA12ED" w:rsidP="0093139F">
            <w:pPr>
              <w:pStyle w:val="Normal6a"/>
            </w:pPr>
            <w:r w:rsidRPr="00201421">
              <w:rPr>
                <w:b/>
                <w:i/>
              </w:rPr>
              <w:t>Cuando sea necesario para la mencionada evaluación, la autoridad de coordinación podrá solicitar información adicional al prestador en un plazo razonable fijado por ella. Dicho plazo no puede ser superior a dos semanas.</w:t>
            </w:r>
          </w:p>
        </w:tc>
        <w:tc>
          <w:tcPr>
            <w:tcW w:w="4876" w:type="dxa"/>
          </w:tcPr>
          <w:p w14:paraId="31C0311D" w14:textId="77777777" w:rsidR="00DA12ED" w:rsidRPr="00201421" w:rsidRDefault="00DA12ED" w:rsidP="0093139F">
            <w:pPr>
              <w:pStyle w:val="Normal6a"/>
            </w:pPr>
          </w:p>
        </w:tc>
      </w:tr>
      <w:tr w:rsidR="00DA12ED" w:rsidRPr="00201421" w14:paraId="080FE386" w14:textId="77777777" w:rsidTr="0093139F">
        <w:trPr>
          <w:jc w:val="center"/>
        </w:trPr>
        <w:tc>
          <w:tcPr>
            <w:tcW w:w="4876" w:type="dxa"/>
          </w:tcPr>
          <w:p w14:paraId="7ECBCF36" w14:textId="77777777" w:rsidR="00DA12ED" w:rsidRPr="00201421" w:rsidRDefault="00DA12ED" w:rsidP="0093139F">
            <w:pPr>
              <w:pStyle w:val="Normal6a"/>
            </w:pPr>
            <w:r w:rsidRPr="00201421">
              <w:rPr>
                <w:b/>
                <w:i/>
              </w:rPr>
              <w:t>El plazo establecido en el párrafo primero quedará en suspenso hasta que se aporte la información adicional.</w:t>
            </w:r>
          </w:p>
        </w:tc>
        <w:tc>
          <w:tcPr>
            <w:tcW w:w="4876" w:type="dxa"/>
          </w:tcPr>
          <w:p w14:paraId="6BD93D41" w14:textId="77777777" w:rsidR="00DA12ED" w:rsidRPr="00201421" w:rsidRDefault="00DA12ED" w:rsidP="0093139F">
            <w:pPr>
              <w:pStyle w:val="Normal6a"/>
            </w:pPr>
          </w:p>
        </w:tc>
      </w:tr>
      <w:tr w:rsidR="00DA12ED" w:rsidRPr="00201421" w14:paraId="523BA6A6" w14:textId="77777777" w:rsidTr="0093139F">
        <w:trPr>
          <w:jc w:val="center"/>
        </w:trPr>
        <w:tc>
          <w:tcPr>
            <w:tcW w:w="4876" w:type="dxa"/>
          </w:tcPr>
          <w:p w14:paraId="6498375C" w14:textId="77777777" w:rsidR="00DA12ED" w:rsidRPr="00201421" w:rsidRDefault="00DA12ED" w:rsidP="0093139F">
            <w:pPr>
              <w:pStyle w:val="Normal6a"/>
            </w:pPr>
            <w:r w:rsidRPr="00201421">
              <w:rPr>
                <w:b/>
                <w:i/>
              </w:rPr>
              <w:t>4. Sin perjuicio de lo dispuesto en los artículos 7 y 27 a 29, cuando no se hayan cumplido los requisitos de los artículos 3 y 4, la autoridad de coordinación exigirá al prestador que vuelva a realizar o actualice la evaluación de riesgos o que introduzca, revise, interrumpa o amplíe, según proceda, las medidas de reducción del riesgo en un plazo razonable fijado por ella. Dicho plazo no podrá ser superior a un mes.</w:t>
            </w:r>
          </w:p>
        </w:tc>
        <w:tc>
          <w:tcPr>
            <w:tcW w:w="4876" w:type="dxa"/>
          </w:tcPr>
          <w:p w14:paraId="3E90C0A7" w14:textId="77777777" w:rsidR="00DA12ED" w:rsidRPr="00201421" w:rsidRDefault="00DA12ED" w:rsidP="0093139F">
            <w:pPr>
              <w:pStyle w:val="Normal6a"/>
            </w:pPr>
          </w:p>
        </w:tc>
      </w:tr>
      <w:tr w:rsidR="00DA12ED" w:rsidRPr="00201421" w14:paraId="78549EC3" w14:textId="77777777" w:rsidTr="0093139F">
        <w:trPr>
          <w:jc w:val="center"/>
        </w:trPr>
        <w:tc>
          <w:tcPr>
            <w:tcW w:w="4876" w:type="dxa"/>
          </w:tcPr>
          <w:p w14:paraId="5575224B" w14:textId="77777777" w:rsidR="00DA12ED" w:rsidRPr="00201421" w:rsidRDefault="00DA12ED" w:rsidP="0093139F">
            <w:pPr>
              <w:pStyle w:val="Normal6a"/>
            </w:pPr>
            <w:r w:rsidRPr="00201421">
              <w:rPr>
                <w:b/>
                <w:i/>
              </w:rPr>
              <w:t>5. Al transmitir el informe a la autoridad de coordinación del país de establecimiento de conformidad con el apartado 1, los prestadores lo transmitirán también al Centro de la UE.</w:t>
            </w:r>
          </w:p>
        </w:tc>
        <w:tc>
          <w:tcPr>
            <w:tcW w:w="4876" w:type="dxa"/>
          </w:tcPr>
          <w:p w14:paraId="09B177FB" w14:textId="77777777" w:rsidR="00DA12ED" w:rsidRPr="00201421" w:rsidRDefault="00DA12ED" w:rsidP="0093139F">
            <w:pPr>
              <w:pStyle w:val="Normal6a"/>
            </w:pPr>
          </w:p>
        </w:tc>
      </w:tr>
      <w:tr w:rsidR="00DA12ED" w:rsidRPr="00201421" w14:paraId="0E41C17B" w14:textId="77777777" w:rsidTr="0093139F">
        <w:trPr>
          <w:jc w:val="center"/>
        </w:trPr>
        <w:tc>
          <w:tcPr>
            <w:tcW w:w="4876" w:type="dxa"/>
          </w:tcPr>
          <w:p w14:paraId="615BA316" w14:textId="77777777" w:rsidR="00DA12ED" w:rsidRPr="00201421" w:rsidRDefault="00DA12ED" w:rsidP="0093139F">
            <w:pPr>
              <w:pStyle w:val="Normal6a"/>
            </w:pPr>
            <w:r w:rsidRPr="00201421">
              <w:rPr>
                <w:b/>
                <w:i/>
              </w:rPr>
              <w:t>6. Previa solicitud, los prestadores transmitirán el informe a los proveedores de tiendas de programas de aplicación, en la medida en que sea necesario para la evaluación a que se refiere el artículo 6, apartado 2. En caso necesario, podrán suprimir la información confidencial de los informes.</w:t>
            </w:r>
          </w:p>
        </w:tc>
        <w:tc>
          <w:tcPr>
            <w:tcW w:w="4876" w:type="dxa"/>
          </w:tcPr>
          <w:p w14:paraId="138C73C3" w14:textId="77777777" w:rsidR="00DA12ED" w:rsidRPr="00201421" w:rsidRDefault="00DA12ED" w:rsidP="0093139F">
            <w:pPr>
              <w:pStyle w:val="Normal6a"/>
            </w:pPr>
          </w:p>
        </w:tc>
      </w:tr>
    </w:tbl>
    <w:p w14:paraId="0BA843A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13851CE" w14:textId="77777777" w:rsidR="00DA12ED" w:rsidRPr="00201421" w:rsidRDefault="00DA12ED" w:rsidP="00DA12ED">
      <w:r w:rsidRPr="00201421">
        <w:rPr>
          <w:rStyle w:val="HideTWBExt"/>
        </w:rPr>
        <w:t>&lt;/Amend&gt;</w:t>
      </w:r>
    </w:p>
    <w:p w14:paraId="61D5018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830</w:t>
      </w:r>
      <w:r w:rsidRPr="00201421">
        <w:rPr>
          <w:rStyle w:val="HideTWBExt"/>
          <w:b w:val="0"/>
        </w:rPr>
        <w:t>&lt;/NumAm&gt;</w:t>
      </w:r>
    </w:p>
    <w:p w14:paraId="43A85110"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2B3AB56B"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64EA536" w14:textId="77777777" w:rsidR="00DA12ED" w:rsidRPr="00201421" w:rsidRDefault="00DA12ED" w:rsidP="00DA12ED">
      <w:pPr>
        <w:pStyle w:val="NormalBold"/>
      </w:pPr>
      <w:r w:rsidRPr="00201421">
        <w:rPr>
          <w:rStyle w:val="HideTWBExt"/>
          <w:b w:val="0"/>
        </w:rPr>
        <w:t>&lt;/RepeatBlock-By&gt;</w:t>
      </w:r>
    </w:p>
    <w:p w14:paraId="1224CC3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8BABA96" w14:textId="77777777" w:rsidR="00DA12ED" w:rsidRPr="00201421" w:rsidRDefault="00DA12ED" w:rsidP="00DA12ED">
      <w:pPr>
        <w:pStyle w:val="NormalBold"/>
      </w:pPr>
      <w:r w:rsidRPr="00201421">
        <w:rPr>
          <w:rStyle w:val="HideTWBExt"/>
          <w:b w:val="0"/>
        </w:rPr>
        <w:t>&lt;Article&gt;</w:t>
      </w:r>
      <w:r w:rsidRPr="00201421">
        <w:t>Artículo 5 – título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0B703AA" w14:textId="77777777" w:rsidTr="0093139F">
        <w:trPr>
          <w:trHeight w:val="240"/>
          <w:jc w:val="center"/>
        </w:trPr>
        <w:tc>
          <w:tcPr>
            <w:tcW w:w="9752" w:type="dxa"/>
            <w:gridSpan w:val="2"/>
          </w:tcPr>
          <w:p w14:paraId="1E94E236" w14:textId="77777777" w:rsidR="00DA12ED" w:rsidRPr="00201421" w:rsidRDefault="00DA12ED" w:rsidP="0093139F"/>
        </w:tc>
      </w:tr>
      <w:tr w:rsidR="00DA12ED" w:rsidRPr="00201421" w14:paraId="012247CD" w14:textId="77777777" w:rsidTr="0093139F">
        <w:trPr>
          <w:trHeight w:val="240"/>
          <w:jc w:val="center"/>
        </w:trPr>
        <w:tc>
          <w:tcPr>
            <w:tcW w:w="4876" w:type="dxa"/>
          </w:tcPr>
          <w:p w14:paraId="181466A1" w14:textId="77777777" w:rsidR="00DA12ED" w:rsidRPr="00201421" w:rsidRDefault="00DA12ED" w:rsidP="0093139F">
            <w:pPr>
              <w:pStyle w:val="AmColumnHeading"/>
            </w:pPr>
            <w:r w:rsidRPr="00201421">
              <w:t>Texto de la Comisión</w:t>
            </w:r>
          </w:p>
        </w:tc>
        <w:tc>
          <w:tcPr>
            <w:tcW w:w="4876" w:type="dxa"/>
          </w:tcPr>
          <w:p w14:paraId="61B1E81B" w14:textId="77777777" w:rsidR="00DA12ED" w:rsidRPr="00201421" w:rsidRDefault="00DA12ED" w:rsidP="0093139F">
            <w:pPr>
              <w:pStyle w:val="AmColumnHeading"/>
            </w:pPr>
            <w:r w:rsidRPr="00201421">
              <w:t>Enmienda</w:t>
            </w:r>
          </w:p>
        </w:tc>
      </w:tr>
      <w:tr w:rsidR="00DA12ED" w:rsidRPr="00201421" w14:paraId="765D321B" w14:textId="77777777" w:rsidTr="0093139F">
        <w:trPr>
          <w:jc w:val="center"/>
        </w:trPr>
        <w:tc>
          <w:tcPr>
            <w:tcW w:w="4876" w:type="dxa"/>
          </w:tcPr>
          <w:p w14:paraId="1B293DD8" w14:textId="77777777" w:rsidR="00DA12ED" w:rsidRPr="00201421" w:rsidRDefault="00DA12ED" w:rsidP="0093139F">
            <w:pPr>
              <w:pStyle w:val="Normal6a"/>
            </w:pPr>
            <w:r w:rsidRPr="00201421">
              <w:t>Información sobre el riesgo</w:t>
            </w:r>
          </w:p>
        </w:tc>
        <w:tc>
          <w:tcPr>
            <w:tcW w:w="4876" w:type="dxa"/>
          </w:tcPr>
          <w:p w14:paraId="18364E0E" w14:textId="77777777" w:rsidR="00DA12ED" w:rsidRPr="00201421" w:rsidRDefault="00DA12ED" w:rsidP="0093139F">
            <w:pPr>
              <w:pStyle w:val="Normal6a"/>
            </w:pPr>
            <w:r w:rsidRPr="00201421">
              <w:t xml:space="preserve">Información sobre el riesgo </w:t>
            </w:r>
            <w:r w:rsidRPr="00201421">
              <w:rPr>
                <w:b/>
                <w:bCs/>
                <w:i/>
                <w:iCs/>
              </w:rPr>
              <w:t>y vigilancia</w:t>
            </w:r>
          </w:p>
        </w:tc>
      </w:tr>
    </w:tbl>
    <w:p w14:paraId="7058352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2FBD44A" w14:textId="77777777" w:rsidR="00DA12ED" w:rsidRPr="00201421" w:rsidRDefault="00DA12ED" w:rsidP="00DA12ED">
      <w:r w:rsidRPr="00201421">
        <w:rPr>
          <w:rStyle w:val="HideTWBExt"/>
        </w:rPr>
        <w:t>&lt;/Amend&gt;</w:t>
      </w:r>
    </w:p>
    <w:p w14:paraId="7AD745E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831</w:t>
      </w:r>
      <w:r w:rsidRPr="00201421">
        <w:rPr>
          <w:rStyle w:val="HideTWBExt"/>
          <w:b w:val="0"/>
        </w:rPr>
        <w:t>&lt;/NumAm&gt;</w:t>
      </w:r>
    </w:p>
    <w:p w14:paraId="2FA1F0C2"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29E18B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627274E" w14:textId="77777777" w:rsidR="00DA12ED" w:rsidRPr="00201421" w:rsidRDefault="00DA12ED" w:rsidP="00DA12ED">
      <w:pPr>
        <w:pStyle w:val="NormalBold"/>
      </w:pPr>
      <w:r w:rsidRPr="00201421">
        <w:rPr>
          <w:rStyle w:val="HideTWBExt"/>
          <w:b w:val="0"/>
        </w:rPr>
        <w:t>&lt;/RepeatBlock-By&gt;</w:t>
      </w:r>
    </w:p>
    <w:p w14:paraId="171BBAD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DDCC731" w14:textId="77777777" w:rsidR="00DA12ED" w:rsidRPr="00201421" w:rsidRDefault="00DA12ED" w:rsidP="00DA12ED">
      <w:pPr>
        <w:pStyle w:val="NormalBold"/>
      </w:pPr>
      <w:r w:rsidRPr="00201421">
        <w:rPr>
          <w:rStyle w:val="HideTWBExt"/>
          <w:b w:val="0"/>
        </w:rPr>
        <w:t>&lt;Article&gt;</w:t>
      </w:r>
      <w:r w:rsidRPr="00201421">
        <w:t>Artículo 5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A01BCE3" w14:textId="77777777" w:rsidTr="0093139F">
        <w:trPr>
          <w:trHeight w:val="240"/>
          <w:jc w:val="center"/>
        </w:trPr>
        <w:tc>
          <w:tcPr>
            <w:tcW w:w="9752" w:type="dxa"/>
            <w:gridSpan w:val="2"/>
          </w:tcPr>
          <w:p w14:paraId="39D275E6" w14:textId="77777777" w:rsidR="00DA12ED" w:rsidRPr="00201421" w:rsidRDefault="00DA12ED" w:rsidP="0093139F"/>
        </w:tc>
      </w:tr>
      <w:tr w:rsidR="00DA12ED" w:rsidRPr="00201421" w14:paraId="77465560" w14:textId="77777777" w:rsidTr="0093139F">
        <w:trPr>
          <w:trHeight w:val="240"/>
          <w:jc w:val="center"/>
        </w:trPr>
        <w:tc>
          <w:tcPr>
            <w:tcW w:w="4876" w:type="dxa"/>
          </w:tcPr>
          <w:p w14:paraId="0FB8437C" w14:textId="77777777" w:rsidR="00DA12ED" w:rsidRPr="00201421" w:rsidRDefault="00DA12ED" w:rsidP="0093139F">
            <w:pPr>
              <w:pStyle w:val="AmColumnHeading"/>
            </w:pPr>
            <w:r w:rsidRPr="00201421">
              <w:t>Texto de la Comisión</w:t>
            </w:r>
          </w:p>
        </w:tc>
        <w:tc>
          <w:tcPr>
            <w:tcW w:w="4876" w:type="dxa"/>
          </w:tcPr>
          <w:p w14:paraId="2B01988E" w14:textId="77777777" w:rsidR="00DA12ED" w:rsidRPr="00201421" w:rsidRDefault="00DA12ED" w:rsidP="0093139F">
            <w:pPr>
              <w:pStyle w:val="AmColumnHeading"/>
            </w:pPr>
            <w:r w:rsidRPr="00201421">
              <w:t>Enmienda</w:t>
            </w:r>
          </w:p>
        </w:tc>
      </w:tr>
      <w:tr w:rsidR="00DA12ED" w:rsidRPr="00201421" w14:paraId="3F2837C8" w14:textId="77777777" w:rsidTr="0093139F">
        <w:trPr>
          <w:jc w:val="center"/>
        </w:trPr>
        <w:tc>
          <w:tcPr>
            <w:tcW w:w="4876" w:type="dxa"/>
          </w:tcPr>
          <w:p w14:paraId="60464340" w14:textId="77777777" w:rsidR="00DA12ED" w:rsidRPr="00201421" w:rsidRDefault="00DA12ED" w:rsidP="0093139F">
            <w:pPr>
              <w:pStyle w:val="Normal6a"/>
            </w:pPr>
            <w:r w:rsidRPr="00201421">
              <w:t>1.</w:t>
            </w:r>
            <w:r w:rsidRPr="00201421">
              <w:tab/>
              <w:t>En un plazo de tres meses a partir de la fecha a que se refiere el artículo 3, apartado 4, los prestadores de servicios de alojamiento de datos y los de servicios de comunicaciones interpersonales transmitirán a la autoridad de coordinación del país de establecimiento un informe en el que se especifique lo siguiente:</w:t>
            </w:r>
          </w:p>
        </w:tc>
        <w:tc>
          <w:tcPr>
            <w:tcW w:w="4876" w:type="dxa"/>
          </w:tcPr>
          <w:p w14:paraId="028EE65D" w14:textId="77777777" w:rsidR="00DA12ED" w:rsidRPr="00201421" w:rsidRDefault="00DA12ED" w:rsidP="0093139F">
            <w:pPr>
              <w:pStyle w:val="Normal6a"/>
            </w:pPr>
            <w:r w:rsidRPr="00201421">
              <w:t>1.</w:t>
            </w:r>
            <w:r w:rsidRPr="00201421">
              <w:tab/>
              <w:t xml:space="preserve">En un plazo de tres meses a partir de la fecha a que se refiere el artículo 3, apartado 4, los prestadores de servicios de alojamiento de datos y los de servicios de comunicaciones interpersonales </w:t>
            </w:r>
            <w:r w:rsidRPr="00201421">
              <w:rPr>
                <w:b/>
                <w:bCs/>
                <w:i/>
                <w:iCs/>
              </w:rPr>
              <w:t>independientes de la numeración a los que se aplica el artículo 3</w:t>
            </w:r>
            <w:r w:rsidRPr="00201421">
              <w:t xml:space="preserve"> transmitirán a la autoridad de coordinación del país de establecimiento un informe en el que se especifique lo siguiente:</w:t>
            </w:r>
          </w:p>
        </w:tc>
      </w:tr>
    </w:tbl>
    <w:p w14:paraId="04F0BDC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2ACC4F9" w14:textId="77777777" w:rsidR="00DA12ED" w:rsidRPr="00201421" w:rsidRDefault="00DA12ED" w:rsidP="00DA12ED">
      <w:r w:rsidRPr="00201421">
        <w:rPr>
          <w:rStyle w:val="HideTWBExt"/>
        </w:rPr>
        <w:t>&lt;/Amend&gt;</w:t>
      </w:r>
    </w:p>
    <w:p w14:paraId="42F3E64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832</w:t>
      </w:r>
      <w:r w:rsidRPr="00201421">
        <w:rPr>
          <w:rStyle w:val="HideTWBExt"/>
          <w:b w:val="0"/>
        </w:rPr>
        <w:t>&lt;/NumAm&gt;</w:t>
      </w:r>
    </w:p>
    <w:p w14:paraId="21D55316"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0FE1360E" w14:textId="77777777" w:rsidR="00DA12ED" w:rsidRPr="00201421" w:rsidRDefault="00DA12ED" w:rsidP="00DA12ED">
      <w:pPr>
        <w:pStyle w:val="NormalBold"/>
      </w:pPr>
      <w:r w:rsidRPr="00201421">
        <w:rPr>
          <w:rStyle w:val="HideTWBExt"/>
          <w:b w:val="0"/>
        </w:rPr>
        <w:t>&lt;/RepeatBlock-By&gt;</w:t>
      </w:r>
    </w:p>
    <w:p w14:paraId="4DE3805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BC0625A" w14:textId="77777777" w:rsidR="00DA12ED" w:rsidRPr="00201421" w:rsidRDefault="00DA12ED" w:rsidP="00DA12ED">
      <w:pPr>
        <w:pStyle w:val="NormalBold"/>
      </w:pPr>
      <w:r w:rsidRPr="00201421">
        <w:rPr>
          <w:rStyle w:val="HideTWBExt"/>
          <w:b w:val="0"/>
        </w:rPr>
        <w:t>&lt;Article&gt;</w:t>
      </w:r>
      <w:r w:rsidRPr="00201421">
        <w:t>Artículo 5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B4DFB6B" w14:textId="77777777" w:rsidTr="0093139F">
        <w:trPr>
          <w:trHeight w:val="240"/>
          <w:jc w:val="center"/>
        </w:trPr>
        <w:tc>
          <w:tcPr>
            <w:tcW w:w="9752" w:type="dxa"/>
            <w:gridSpan w:val="2"/>
          </w:tcPr>
          <w:p w14:paraId="0E89E61F" w14:textId="77777777" w:rsidR="00DA12ED" w:rsidRPr="00201421" w:rsidRDefault="00DA12ED" w:rsidP="0093139F"/>
        </w:tc>
      </w:tr>
      <w:tr w:rsidR="00DA12ED" w:rsidRPr="00201421" w14:paraId="1303DD42" w14:textId="77777777" w:rsidTr="0093139F">
        <w:trPr>
          <w:trHeight w:val="240"/>
          <w:jc w:val="center"/>
        </w:trPr>
        <w:tc>
          <w:tcPr>
            <w:tcW w:w="4876" w:type="dxa"/>
          </w:tcPr>
          <w:p w14:paraId="59B30EA3" w14:textId="77777777" w:rsidR="00DA12ED" w:rsidRPr="00201421" w:rsidRDefault="00DA12ED" w:rsidP="0093139F">
            <w:pPr>
              <w:pStyle w:val="AmColumnHeading"/>
            </w:pPr>
            <w:r w:rsidRPr="00201421">
              <w:t>Texto de la Comisión</w:t>
            </w:r>
          </w:p>
        </w:tc>
        <w:tc>
          <w:tcPr>
            <w:tcW w:w="4876" w:type="dxa"/>
          </w:tcPr>
          <w:p w14:paraId="45456A17" w14:textId="77777777" w:rsidR="00DA12ED" w:rsidRPr="00201421" w:rsidRDefault="00DA12ED" w:rsidP="0093139F">
            <w:pPr>
              <w:pStyle w:val="AmColumnHeading"/>
            </w:pPr>
            <w:r w:rsidRPr="00201421">
              <w:t>Enmienda</w:t>
            </w:r>
          </w:p>
        </w:tc>
      </w:tr>
      <w:tr w:rsidR="00DA12ED" w:rsidRPr="00201421" w14:paraId="10784B56" w14:textId="77777777" w:rsidTr="0093139F">
        <w:trPr>
          <w:jc w:val="center"/>
        </w:trPr>
        <w:tc>
          <w:tcPr>
            <w:tcW w:w="4876" w:type="dxa"/>
          </w:tcPr>
          <w:p w14:paraId="164BEBD8" w14:textId="77777777" w:rsidR="00DA12ED" w:rsidRPr="00201421" w:rsidRDefault="00DA12ED" w:rsidP="0093139F">
            <w:pPr>
              <w:pStyle w:val="Normal6a"/>
            </w:pPr>
            <w:r w:rsidRPr="00201421">
              <w:t>1.</w:t>
            </w:r>
            <w:r w:rsidRPr="00201421">
              <w:tab/>
              <w:t>En un plazo de tres meses a partir de la fecha a que se refiere el artículo 3, apartado 4, los prestadores de servicios de alojamiento de datos y los de servicios de comunicaciones interpersonales transmitirán a la autoridad de coordinación del país de establecimiento un informe en el que se especifique lo siguiente:</w:t>
            </w:r>
          </w:p>
        </w:tc>
        <w:tc>
          <w:tcPr>
            <w:tcW w:w="4876" w:type="dxa"/>
          </w:tcPr>
          <w:p w14:paraId="79A38027" w14:textId="77777777" w:rsidR="00DA12ED" w:rsidRPr="00201421" w:rsidRDefault="00DA12ED" w:rsidP="0093139F">
            <w:pPr>
              <w:pStyle w:val="Normal6a"/>
            </w:pPr>
            <w:r w:rsidRPr="00201421">
              <w:t>1.</w:t>
            </w:r>
            <w:r w:rsidRPr="00201421">
              <w:tab/>
              <w:t xml:space="preserve">En un plazo de tres meses a partir de la fecha a que se refiere el artículo 3, apartado 4, los prestadores de servicios de alojamiento de datos y los de servicios de comunicaciones interpersonales </w:t>
            </w:r>
            <w:r w:rsidRPr="00201421">
              <w:rPr>
                <w:b/>
                <w:bCs/>
                <w:i/>
                <w:iCs/>
              </w:rPr>
              <w:t>independientes de la numeración</w:t>
            </w:r>
            <w:r w:rsidRPr="00201421">
              <w:t xml:space="preserve"> transmitirán a la autoridad de coordinación del país de establecimiento un informe en el que se especifique lo siguiente:</w:t>
            </w:r>
          </w:p>
        </w:tc>
      </w:tr>
    </w:tbl>
    <w:p w14:paraId="71EEDCC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397F95B" w14:textId="77777777" w:rsidR="00DA12ED" w:rsidRPr="00201421" w:rsidRDefault="00DA12ED" w:rsidP="00DA12ED">
      <w:r w:rsidRPr="00201421">
        <w:rPr>
          <w:rStyle w:val="HideTWBExt"/>
        </w:rPr>
        <w:t>&lt;/Amend&gt;</w:t>
      </w:r>
    </w:p>
    <w:p w14:paraId="32956BF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833</w:t>
      </w:r>
      <w:r w:rsidRPr="00201421">
        <w:rPr>
          <w:rStyle w:val="HideTWBExt"/>
          <w:b w:val="0"/>
        </w:rPr>
        <w:t>&lt;/NumAm&gt;</w:t>
      </w:r>
    </w:p>
    <w:p w14:paraId="295C41DE"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357B8A4"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75340FF"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FF1532B"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810A556"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61A3B2E0" w14:textId="77777777" w:rsidR="00DA12ED" w:rsidRPr="00201421" w:rsidRDefault="00DA12ED" w:rsidP="00DA12ED">
      <w:pPr>
        <w:pStyle w:val="NormalBold"/>
      </w:pPr>
      <w:r w:rsidRPr="00201421">
        <w:rPr>
          <w:rStyle w:val="HideTWBExt"/>
          <w:b w:val="0"/>
        </w:rPr>
        <w:t>&lt;/RepeatBlock-By&gt;</w:t>
      </w:r>
    </w:p>
    <w:p w14:paraId="6012250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323355E" w14:textId="77777777" w:rsidR="00DA12ED" w:rsidRPr="00201421" w:rsidRDefault="00DA12ED" w:rsidP="00DA12ED">
      <w:pPr>
        <w:pStyle w:val="NormalBold"/>
      </w:pPr>
      <w:r w:rsidRPr="00201421">
        <w:rPr>
          <w:rStyle w:val="HideTWBExt"/>
          <w:b w:val="0"/>
        </w:rPr>
        <w:t>&lt;Article&gt;</w:t>
      </w:r>
      <w:r w:rsidRPr="00201421">
        <w:t>Artículo 5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F55B876" w14:textId="77777777" w:rsidTr="0093139F">
        <w:trPr>
          <w:trHeight w:val="240"/>
          <w:jc w:val="center"/>
        </w:trPr>
        <w:tc>
          <w:tcPr>
            <w:tcW w:w="9752" w:type="dxa"/>
            <w:gridSpan w:val="2"/>
          </w:tcPr>
          <w:p w14:paraId="68C316FC" w14:textId="77777777" w:rsidR="00DA12ED" w:rsidRPr="00201421" w:rsidRDefault="00DA12ED" w:rsidP="0093139F"/>
        </w:tc>
      </w:tr>
      <w:tr w:rsidR="00DA12ED" w:rsidRPr="00201421" w14:paraId="0A812B36" w14:textId="77777777" w:rsidTr="0093139F">
        <w:trPr>
          <w:trHeight w:val="240"/>
          <w:jc w:val="center"/>
        </w:trPr>
        <w:tc>
          <w:tcPr>
            <w:tcW w:w="4876" w:type="dxa"/>
          </w:tcPr>
          <w:p w14:paraId="36924476" w14:textId="77777777" w:rsidR="00DA12ED" w:rsidRPr="00201421" w:rsidRDefault="00DA12ED" w:rsidP="0093139F">
            <w:pPr>
              <w:pStyle w:val="AmColumnHeading"/>
            </w:pPr>
            <w:r w:rsidRPr="00201421">
              <w:t>Texto de la Comisión</w:t>
            </w:r>
          </w:p>
        </w:tc>
        <w:tc>
          <w:tcPr>
            <w:tcW w:w="4876" w:type="dxa"/>
          </w:tcPr>
          <w:p w14:paraId="2459222F" w14:textId="77777777" w:rsidR="00DA12ED" w:rsidRPr="00201421" w:rsidRDefault="00DA12ED" w:rsidP="0093139F">
            <w:pPr>
              <w:pStyle w:val="AmColumnHeading"/>
            </w:pPr>
            <w:r w:rsidRPr="00201421">
              <w:t>Enmienda</w:t>
            </w:r>
          </w:p>
        </w:tc>
      </w:tr>
      <w:tr w:rsidR="00DA12ED" w:rsidRPr="00201421" w14:paraId="7351E0D7" w14:textId="77777777" w:rsidTr="0093139F">
        <w:trPr>
          <w:jc w:val="center"/>
        </w:trPr>
        <w:tc>
          <w:tcPr>
            <w:tcW w:w="4876" w:type="dxa"/>
          </w:tcPr>
          <w:p w14:paraId="18636AB2" w14:textId="77777777" w:rsidR="00DA12ED" w:rsidRPr="00201421" w:rsidRDefault="00DA12ED" w:rsidP="0093139F">
            <w:pPr>
              <w:pStyle w:val="Normal6a"/>
            </w:pPr>
            <w:r w:rsidRPr="00201421">
              <w:t>1.</w:t>
            </w:r>
            <w:r w:rsidRPr="00201421">
              <w:tab/>
              <w:t>En un plazo de tres meses a partir de la fecha a que se refiere el artículo 3, apartado 4, los prestadores de servicios de alojamiento de datos y los de servicios de comunicaciones interpersonales transmitirán a la autoridad de coordinación del país de establecimiento un informe en el que se especifique lo siguiente:</w:t>
            </w:r>
          </w:p>
        </w:tc>
        <w:tc>
          <w:tcPr>
            <w:tcW w:w="4876" w:type="dxa"/>
          </w:tcPr>
          <w:p w14:paraId="3900EB5B" w14:textId="77777777" w:rsidR="00DA12ED" w:rsidRPr="00201421" w:rsidRDefault="00DA12ED" w:rsidP="0093139F">
            <w:pPr>
              <w:pStyle w:val="Normal6a"/>
            </w:pPr>
            <w:r w:rsidRPr="00201421">
              <w:t>1.</w:t>
            </w:r>
            <w:r w:rsidRPr="00201421">
              <w:tab/>
              <w:t xml:space="preserve">En un plazo de tres meses a partir de la fecha a que se refiere el artículo 3, apartado 4, los prestadores de servicios de alojamiento de datos y los de servicios de comunicaciones interpersonales </w:t>
            </w:r>
            <w:r w:rsidRPr="00201421">
              <w:rPr>
                <w:b/>
                <w:bCs/>
                <w:i/>
                <w:iCs/>
              </w:rPr>
              <w:t>independientes de la numeración</w:t>
            </w:r>
            <w:r w:rsidRPr="00201421">
              <w:t xml:space="preserve"> transmitirán a la autoridad de coordinación del país de establecimiento un informe en el que se especifique lo siguiente:</w:t>
            </w:r>
          </w:p>
        </w:tc>
      </w:tr>
    </w:tbl>
    <w:p w14:paraId="272B8FB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D344F3E" w14:textId="77777777" w:rsidR="00DA12ED" w:rsidRPr="00201421" w:rsidRDefault="00DA12ED" w:rsidP="00DA12ED">
      <w:r w:rsidRPr="00201421">
        <w:rPr>
          <w:rStyle w:val="HideTWBExt"/>
        </w:rPr>
        <w:t>&lt;/Amend&gt;</w:t>
      </w:r>
    </w:p>
    <w:p w14:paraId="13431B2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834</w:t>
      </w:r>
      <w:r w:rsidRPr="00201421">
        <w:rPr>
          <w:rStyle w:val="HideTWBExt"/>
          <w:b w:val="0"/>
        </w:rPr>
        <w:t>&lt;/NumAm&gt;</w:t>
      </w:r>
    </w:p>
    <w:p w14:paraId="10753FAC" w14:textId="77777777" w:rsidR="00DA12ED" w:rsidRPr="00201421" w:rsidRDefault="00DA12ED" w:rsidP="00DA12ED">
      <w:pPr>
        <w:pStyle w:val="NormalBold"/>
      </w:pPr>
      <w:r w:rsidRPr="00201421">
        <w:rPr>
          <w:rStyle w:val="HideTWBExt"/>
          <w:b w:val="0"/>
        </w:rPr>
        <w:t>&lt;RepeatBlock-By&gt;&lt;Members&gt;</w:t>
      </w:r>
      <w:r w:rsidRPr="00201421">
        <w:t>Maria Grapini</w:t>
      </w:r>
      <w:r w:rsidRPr="00201421">
        <w:rPr>
          <w:rStyle w:val="HideTWBExt"/>
          <w:b w:val="0"/>
        </w:rPr>
        <w:t>&lt;/Members&gt;</w:t>
      </w:r>
    </w:p>
    <w:p w14:paraId="7D186C2B" w14:textId="77777777" w:rsidR="00DA12ED" w:rsidRPr="00201421" w:rsidRDefault="00DA12ED" w:rsidP="00DA12ED">
      <w:pPr>
        <w:pStyle w:val="NormalBold"/>
      </w:pPr>
      <w:r w:rsidRPr="00201421">
        <w:rPr>
          <w:rStyle w:val="HideTWBExt"/>
          <w:b w:val="0"/>
        </w:rPr>
        <w:t>&lt;/RepeatBlock-By&gt;</w:t>
      </w:r>
    </w:p>
    <w:p w14:paraId="2CFAA0C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5F71FE7" w14:textId="77777777" w:rsidR="00DA12ED" w:rsidRPr="00201421" w:rsidRDefault="00DA12ED" w:rsidP="00DA12ED">
      <w:pPr>
        <w:pStyle w:val="NormalBold"/>
      </w:pPr>
      <w:r w:rsidRPr="00201421">
        <w:rPr>
          <w:rStyle w:val="HideTWBExt"/>
          <w:b w:val="0"/>
        </w:rPr>
        <w:t>&lt;Article&gt;</w:t>
      </w:r>
      <w:r w:rsidRPr="00201421">
        <w:t>Artículo 5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8305F54" w14:textId="77777777" w:rsidTr="0093139F">
        <w:trPr>
          <w:trHeight w:hRule="exact" w:val="240"/>
          <w:jc w:val="center"/>
        </w:trPr>
        <w:tc>
          <w:tcPr>
            <w:tcW w:w="9752" w:type="dxa"/>
            <w:gridSpan w:val="2"/>
          </w:tcPr>
          <w:p w14:paraId="148FB571" w14:textId="77777777" w:rsidR="00DA12ED" w:rsidRPr="00201421" w:rsidRDefault="00DA12ED" w:rsidP="0093139F"/>
        </w:tc>
      </w:tr>
      <w:tr w:rsidR="00DA12ED" w:rsidRPr="00201421" w14:paraId="507419E2" w14:textId="77777777" w:rsidTr="0093139F">
        <w:trPr>
          <w:trHeight w:val="240"/>
          <w:jc w:val="center"/>
        </w:trPr>
        <w:tc>
          <w:tcPr>
            <w:tcW w:w="4876" w:type="dxa"/>
          </w:tcPr>
          <w:p w14:paraId="22C60AF6" w14:textId="77777777" w:rsidR="00DA12ED" w:rsidRPr="00201421" w:rsidRDefault="00DA12ED" w:rsidP="0093139F">
            <w:pPr>
              <w:pStyle w:val="AmColumnHeading"/>
            </w:pPr>
            <w:r w:rsidRPr="00201421">
              <w:t>Texto de la Comisión</w:t>
            </w:r>
          </w:p>
        </w:tc>
        <w:tc>
          <w:tcPr>
            <w:tcW w:w="4876" w:type="dxa"/>
          </w:tcPr>
          <w:p w14:paraId="229F32FF" w14:textId="77777777" w:rsidR="00DA12ED" w:rsidRPr="00201421" w:rsidRDefault="00DA12ED" w:rsidP="0093139F">
            <w:pPr>
              <w:pStyle w:val="AmColumnHeading"/>
            </w:pPr>
            <w:r w:rsidRPr="00201421">
              <w:t>Enmienda</w:t>
            </w:r>
          </w:p>
        </w:tc>
      </w:tr>
      <w:tr w:rsidR="00DA12ED" w:rsidRPr="00201421" w14:paraId="060367C9" w14:textId="77777777" w:rsidTr="0093139F">
        <w:trPr>
          <w:jc w:val="center"/>
        </w:trPr>
        <w:tc>
          <w:tcPr>
            <w:tcW w:w="4876" w:type="dxa"/>
          </w:tcPr>
          <w:p w14:paraId="1111C441" w14:textId="77777777" w:rsidR="00DA12ED" w:rsidRPr="00201421" w:rsidRDefault="00DA12ED" w:rsidP="0093139F">
            <w:pPr>
              <w:pStyle w:val="Normal6a"/>
            </w:pPr>
            <w:r w:rsidRPr="00201421">
              <w:t>1.</w:t>
            </w:r>
            <w:r w:rsidRPr="00201421">
              <w:tab/>
              <w:t xml:space="preserve">En un plazo de </w:t>
            </w:r>
            <w:r w:rsidRPr="00201421">
              <w:rPr>
                <w:b/>
                <w:i/>
              </w:rPr>
              <w:t>tres meses</w:t>
            </w:r>
            <w:r w:rsidRPr="00201421">
              <w:t xml:space="preserve"> a partir de la fecha a que se refiere el artículo 3, apartado 4, los prestadores de servicios de alojamiento de datos y los de servicios de comunicaciones interpersonales transmitirán a la autoridad de coordinación del país de establecimiento un informe en el que se especifique lo siguiente:</w:t>
            </w:r>
          </w:p>
        </w:tc>
        <w:tc>
          <w:tcPr>
            <w:tcW w:w="4876" w:type="dxa"/>
          </w:tcPr>
          <w:p w14:paraId="71A29A39" w14:textId="77777777" w:rsidR="00DA12ED" w:rsidRPr="00201421" w:rsidRDefault="00DA12ED" w:rsidP="0093139F">
            <w:pPr>
              <w:pStyle w:val="Normal6a"/>
            </w:pPr>
            <w:r w:rsidRPr="00201421">
              <w:t>1.</w:t>
            </w:r>
            <w:r w:rsidRPr="00201421">
              <w:tab/>
              <w:t xml:space="preserve">En un plazo de </w:t>
            </w:r>
            <w:r w:rsidRPr="00201421">
              <w:rPr>
                <w:b/>
                <w:i/>
              </w:rPr>
              <w:t>un mes</w:t>
            </w:r>
            <w:r w:rsidRPr="00201421">
              <w:t xml:space="preserve"> a partir de la fecha a que se refiere el artículo 3, apartado 4, los prestadores de servicios de alojamiento de datos y los de servicios de comunicaciones interpersonales transmitirán a la autoridad de coordinación del país de establecimiento un informe en el que se especifique lo siguiente:</w:t>
            </w:r>
          </w:p>
        </w:tc>
      </w:tr>
    </w:tbl>
    <w:p w14:paraId="4BB12CD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{RO}</w:t>
      </w:r>
      <w:r w:rsidRPr="00201421">
        <w:t>ro</w:t>
      </w:r>
      <w:r w:rsidRPr="00201421">
        <w:rPr>
          <w:rStyle w:val="HideTWBExt"/>
        </w:rPr>
        <w:t>&lt;/Original&gt;</w:t>
      </w:r>
    </w:p>
    <w:p w14:paraId="6712DF84" w14:textId="77777777" w:rsidR="00DA12ED" w:rsidRPr="00201421" w:rsidRDefault="00DA12ED" w:rsidP="00DA12ED">
      <w:r w:rsidRPr="00201421">
        <w:rPr>
          <w:rStyle w:val="HideTWBExt"/>
        </w:rPr>
        <w:t>&lt;/Amend&gt;</w:t>
      </w:r>
    </w:p>
    <w:p w14:paraId="5615FD0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835</w:t>
      </w:r>
      <w:r w:rsidRPr="00201421">
        <w:rPr>
          <w:rStyle w:val="HideTWBExt"/>
          <w:b w:val="0"/>
        </w:rPr>
        <w:t>&lt;/NumAm&gt;</w:t>
      </w:r>
    </w:p>
    <w:p w14:paraId="2497BB93"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6C03B052" w14:textId="77777777" w:rsidR="00DA12ED" w:rsidRPr="00201421" w:rsidRDefault="00DA12ED" w:rsidP="00DA12ED">
      <w:pPr>
        <w:pStyle w:val="NormalBold"/>
      </w:pPr>
      <w:r w:rsidRPr="00201421">
        <w:rPr>
          <w:rStyle w:val="HideTWBExt"/>
          <w:b w:val="0"/>
        </w:rPr>
        <w:t>&lt;/RepeatBlock-By&gt;</w:t>
      </w:r>
    </w:p>
    <w:p w14:paraId="6490234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8A69E22" w14:textId="77777777" w:rsidR="00DA12ED" w:rsidRPr="00201421" w:rsidRDefault="00DA12ED" w:rsidP="00DA12ED">
      <w:pPr>
        <w:pStyle w:val="NormalBold"/>
      </w:pPr>
      <w:r w:rsidRPr="00201421">
        <w:rPr>
          <w:rStyle w:val="HideTWBExt"/>
          <w:b w:val="0"/>
        </w:rPr>
        <w:t>&lt;Article&gt;</w:t>
      </w:r>
      <w:r w:rsidRPr="00201421">
        <w:t>Artículo 5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753E01F" w14:textId="77777777" w:rsidTr="0093139F">
        <w:trPr>
          <w:trHeight w:val="240"/>
          <w:jc w:val="center"/>
        </w:trPr>
        <w:tc>
          <w:tcPr>
            <w:tcW w:w="9752" w:type="dxa"/>
            <w:gridSpan w:val="2"/>
          </w:tcPr>
          <w:p w14:paraId="7B0D466E" w14:textId="77777777" w:rsidR="00DA12ED" w:rsidRPr="00201421" w:rsidRDefault="00DA12ED" w:rsidP="0093139F"/>
        </w:tc>
      </w:tr>
      <w:tr w:rsidR="00DA12ED" w:rsidRPr="00201421" w14:paraId="76B40D23" w14:textId="77777777" w:rsidTr="0093139F">
        <w:trPr>
          <w:trHeight w:val="240"/>
          <w:jc w:val="center"/>
        </w:trPr>
        <w:tc>
          <w:tcPr>
            <w:tcW w:w="4876" w:type="dxa"/>
          </w:tcPr>
          <w:p w14:paraId="77C9F055" w14:textId="77777777" w:rsidR="00DA12ED" w:rsidRPr="00201421" w:rsidRDefault="00DA12ED" w:rsidP="0093139F">
            <w:pPr>
              <w:pStyle w:val="AmColumnHeading"/>
            </w:pPr>
            <w:r w:rsidRPr="00201421">
              <w:t>Texto de la Comisión</w:t>
            </w:r>
          </w:p>
        </w:tc>
        <w:tc>
          <w:tcPr>
            <w:tcW w:w="4876" w:type="dxa"/>
          </w:tcPr>
          <w:p w14:paraId="1915DC60" w14:textId="77777777" w:rsidR="00DA12ED" w:rsidRPr="00201421" w:rsidRDefault="00DA12ED" w:rsidP="0093139F">
            <w:pPr>
              <w:pStyle w:val="AmColumnHeading"/>
            </w:pPr>
            <w:r w:rsidRPr="00201421">
              <w:t>Enmienda</w:t>
            </w:r>
          </w:p>
        </w:tc>
      </w:tr>
      <w:tr w:rsidR="00DA12ED" w:rsidRPr="00201421" w14:paraId="4CA8745F" w14:textId="77777777" w:rsidTr="0093139F">
        <w:trPr>
          <w:jc w:val="center"/>
        </w:trPr>
        <w:tc>
          <w:tcPr>
            <w:tcW w:w="4876" w:type="dxa"/>
          </w:tcPr>
          <w:p w14:paraId="7468F5BE" w14:textId="77777777" w:rsidR="00DA12ED" w:rsidRPr="00201421" w:rsidRDefault="00DA12ED" w:rsidP="0093139F">
            <w:pPr>
              <w:pStyle w:val="Normal6a"/>
            </w:pPr>
            <w:r w:rsidRPr="00201421">
              <w:t>a)</w:t>
            </w:r>
            <w:r w:rsidRPr="00201421">
              <w:tab/>
              <w:t>el procedimiento y los resultados de la evaluación de riesgos realizada o actualizada con arreglo al artículo 3</w:t>
            </w:r>
            <w:r w:rsidRPr="00201421">
              <w:rPr>
                <w:b/>
                <w:bCs/>
                <w:i/>
                <w:iCs/>
              </w:rPr>
              <w:t>, incluida la evaluación de cualquier posible riesgo restante a que se refiere el artículo 3, apartado 5</w:t>
            </w:r>
            <w:r w:rsidRPr="00201421">
              <w:t>;</w:t>
            </w:r>
          </w:p>
        </w:tc>
        <w:tc>
          <w:tcPr>
            <w:tcW w:w="4876" w:type="dxa"/>
          </w:tcPr>
          <w:p w14:paraId="79A867F1" w14:textId="77777777" w:rsidR="00DA12ED" w:rsidRPr="00201421" w:rsidRDefault="00DA12ED" w:rsidP="0093139F">
            <w:pPr>
              <w:pStyle w:val="Normal6a"/>
            </w:pPr>
            <w:r w:rsidRPr="00201421">
              <w:t>a)</w:t>
            </w:r>
            <w:r w:rsidRPr="00201421">
              <w:tab/>
              <w:t>el procedimiento y los resultados de la evaluación de riesgos realizada o actualizada con arreglo al artículo 3;</w:t>
            </w:r>
          </w:p>
        </w:tc>
      </w:tr>
    </w:tbl>
    <w:p w14:paraId="7585490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54FC706" w14:textId="77777777" w:rsidR="00DA12ED" w:rsidRPr="00201421" w:rsidRDefault="00DA12ED" w:rsidP="00DA12ED">
      <w:r w:rsidRPr="00201421">
        <w:rPr>
          <w:rStyle w:val="HideTWBExt"/>
        </w:rPr>
        <w:t>&lt;/Amend&gt;</w:t>
      </w:r>
    </w:p>
    <w:p w14:paraId="7D88A49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836</w:t>
      </w:r>
      <w:r w:rsidRPr="00201421">
        <w:rPr>
          <w:rStyle w:val="HideTWBExt"/>
          <w:b w:val="0"/>
        </w:rPr>
        <w:t>&lt;/NumAm&gt;</w:t>
      </w:r>
    </w:p>
    <w:p w14:paraId="7E203F80"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36310650"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11CC0BCC"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5BED57B1"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B49FF30"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20CF9EC5" w14:textId="77777777" w:rsidR="00DA12ED" w:rsidRPr="00201421" w:rsidRDefault="00DA12ED" w:rsidP="00DA12ED">
      <w:pPr>
        <w:pStyle w:val="NormalBold"/>
      </w:pPr>
      <w:r w:rsidRPr="00201421">
        <w:rPr>
          <w:rStyle w:val="HideTWBExt"/>
          <w:b w:val="0"/>
        </w:rPr>
        <w:t>&lt;/RepeatBlock-By&gt;</w:t>
      </w:r>
    </w:p>
    <w:p w14:paraId="580AA63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B982E41" w14:textId="77777777" w:rsidR="00DA12ED" w:rsidRPr="00201421" w:rsidRDefault="00DA12ED" w:rsidP="00DA12ED">
      <w:pPr>
        <w:pStyle w:val="NormalBold"/>
      </w:pPr>
      <w:r w:rsidRPr="00201421">
        <w:rPr>
          <w:rStyle w:val="HideTWBExt"/>
          <w:b w:val="0"/>
        </w:rPr>
        <w:t>&lt;Article&gt;</w:t>
      </w:r>
      <w:r w:rsidRPr="00201421">
        <w:t>Artículo 5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1520248" w14:textId="77777777" w:rsidTr="0093139F">
        <w:trPr>
          <w:trHeight w:val="240"/>
          <w:jc w:val="center"/>
        </w:trPr>
        <w:tc>
          <w:tcPr>
            <w:tcW w:w="9752" w:type="dxa"/>
            <w:gridSpan w:val="2"/>
          </w:tcPr>
          <w:p w14:paraId="08334105" w14:textId="77777777" w:rsidR="00DA12ED" w:rsidRPr="00201421" w:rsidRDefault="00DA12ED" w:rsidP="0093139F"/>
        </w:tc>
      </w:tr>
      <w:tr w:rsidR="00DA12ED" w:rsidRPr="00201421" w14:paraId="72948F25" w14:textId="77777777" w:rsidTr="0093139F">
        <w:trPr>
          <w:trHeight w:val="240"/>
          <w:jc w:val="center"/>
        </w:trPr>
        <w:tc>
          <w:tcPr>
            <w:tcW w:w="4876" w:type="dxa"/>
          </w:tcPr>
          <w:p w14:paraId="322E571A" w14:textId="77777777" w:rsidR="00DA12ED" w:rsidRPr="00201421" w:rsidRDefault="00DA12ED" w:rsidP="0093139F">
            <w:pPr>
              <w:pStyle w:val="AmColumnHeading"/>
            </w:pPr>
            <w:r w:rsidRPr="00201421">
              <w:t>Texto de la Comisión</w:t>
            </w:r>
          </w:p>
        </w:tc>
        <w:tc>
          <w:tcPr>
            <w:tcW w:w="4876" w:type="dxa"/>
          </w:tcPr>
          <w:p w14:paraId="36D05D35" w14:textId="77777777" w:rsidR="00DA12ED" w:rsidRPr="00201421" w:rsidRDefault="00DA12ED" w:rsidP="0093139F">
            <w:pPr>
              <w:pStyle w:val="AmColumnHeading"/>
            </w:pPr>
            <w:r w:rsidRPr="00201421">
              <w:t>Enmienda</w:t>
            </w:r>
          </w:p>
        </w:tc>
      </w:tr>
      <w:tr w:rsidR="00DA12ED" w:rsidRPr="00201421" w14:paraId="7CE232AF" w14:textId="77777777" w:rsidTr="0093139F">
        <w:trPr>
          <w:jc w:val="center"/>
        </w:trPr>
        <w:tc>
          <w:tcPr>
            <w:tcW w:w="4876" w:type="dxa"/>
          </w:tcPr>
          <w:p w14:paraId="484476ED" w14:textId="77777777" w:rsidR="00DA12ED" w:rsidRPr="00201421" w:rsidRDefault="00DA12ED" w:rsidP="0093139F">
            <w:pPr>
              <w:pStyle w:val="Normal6a"/>
            </w:pPr>
            <w:r w:rsidRPr="00201421">
              <w:t>a)</w:t>
            </w:r>
            <w:r w:rsidRPr="00201421">
              <w:tab/>
              <w:t>el procedimiento y los resultados de la evaluación de riesgos realizada o actualizada con arreglo al artículo 3</w:t>
            </w:r>
            <w:r w:rsidRPr="00201421">
              <w:rPr>
                <w:b/>
                <w:bCs/>
                <w:i/>
                <w:iCs/>
              </w:rPr>
              <w:t>, incluida la evaluación de cualquier posible riesgo restante a que se refiere el artículo 3, apartado 5</w:t>
            </w:r>
            <w:r w:rsidRPr="00201421">
              <w:t>;</w:t>
            </w:r>
          </w:p>
        </w:tc>
        <w:tc>
          <w:tcPr>
            <w:tcW w:w="4876" w:type="dxa"/>
          </w:tcPr>
          <w:p w14:paraId="05933EF0" w14:textId="77777777" w:rsidR="00DA12ED" w:rsidRPr="00201421" w:rsidRDefault="00DA12ED" w:rsidP="0093139F">
            <w:pPr>
              <w:pStyle w:val="Normal6a"/>
            </w:pPr>
            <w:r w:rsidRPr="00201421">
              <w:t>a)</w:t>
            </w:r>
            <w:r w:rsidRPr="00201421">
              <w:tab/>
              <w:t>el procedimiento y los resultados de la evaluación de riesgos realizada o actualizada con arreglo al artículo 3;</w:t>
            </w:r>
          </w:p>
        </w:tc>
      </w:tr>
    </w:tbl>
    <w:p w14:paraId="0CBF57F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39D6F7A" w14:textId="77777777" w:rsidR="00DA12ED" w:rsidRPr="00201421" w:rsidRDefault="00DA12ED" w:rsidP="00DA12ED">
      <w:r w:rsidRPr="00201421">
        <w:rPr>
          <w:rStyle w:val="HideTWBExt"/>
        </w:rPr>
        <w:t>&lt;/Amend&gt;</w:t>
      </w:r>
    </w:p>
    <w:p w14:paraId="261F16C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837</w:t>
      </w:r>
      <w:r w:rsidRPr="00201421">
        <w:rPr>
          <w:rStyle w:val="HideTWBExt"/>
          <w:b w:val="0"/>
        </w:rPr>
        <w:t>&lt;/NumAm&gt;</w:t>
      </w:r>
    </w:p>
    <w:p w14:paraId="11B97516"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2CD879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1D760FA" w14:textId="77777777" w:rsidR="00DA12ED" w:rsidRPr="00201421" w:rsidRDefault="00DA12ED" w:rsidP="00DA12ED">
      <w:pPr>
        <w:pStyle w:val="NormalBold"/>
      </w:pPr>
      <w:r w:rsidRPr="00201421">
        <w:rPr>
          <w:rStyle w:val="HideTWBExt"/>
          <w:b w:val="0"/>
        </w:rPr>
        <w:t>&lt;/RepeatBlock-By&gt;</w:t>
      </w:r>
    </w:p>
    <w:p w14:paraId="6EB04EB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CC84134" w14:textId="77777777" w:rsidR="00DA12ED" w:rsidRPr="00201421" w:rsidRDefault="00DA12ED" w:rsidP="00DA12ED">
      <w:pPr>
        <w:pStyle w:val="NormalBold"/>
      </w:pPr>
      <w:r w:rsidRPr="00201421">
        <w:rPr>
          <w:rStyle w:val="HideTWBExt"/>
          <w:b w:val="0"/>
        </w:rPr>
        <w:t>&lt;Article&gt;</w:t>
      </w:r>
      <w:r w:rsidRPr="00201421">
        <w:t>Artículo 5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79B828" w14:textId="77777777" w:rsidTr="0093139F">
        <w:trPr>
          <w:trHeight w:val="240"/>
          <w:jc w:val="center"/>
        </w:trPr>
        <w:tc>
          <w:tcPr>
            <w:tcW w:w="9752" w:type="dxa"/>
            <w:gridSpan w:val="2"/>
          </w:tcPr>
          <w:p w14:paraId="297A64CC" w14:textId="77777777" w:rsidR="00DA12ED" w:rsidRPr="00201421" w:rsidRDefault="00DA12ED" w:rsidP="0093139F"/>
        </w:tc>
      </w:tr>
      <w:tr w:rsidR="00DA12ED" w:rsidRPr="00201421" w14:paraId="6BCC3E55" w14:textId="77777777" w:rsidTr="0093139F">
        <w:trPr>
          <w:trHeight w:val="240"/>
          <w:jc w:val="center"/>
        </w:trPr>
        <w:tc>
          <w:tcPr>
            <w:tcW w:w="4876" w:type="dxa"/>
          </w:tcPr>
          <w:p w14:paraId="739AAC65" w14:textId="77777777" w:rsidR="00DA12ED" w:rsidRPr="00201421" w:rsidRDefault="00DA12ED" w:rsidP="0093139F">
            <w:pPr>
              <w:pStyle w:val="AmColumnHeading"/>
            </w:pPr>
            <w:r w:rsidRPr="00201421">
              <w:t>Texto de la Comisión</w:t>
            </w:r>
          </w:p>
        </w:tc>
        <w:tc>
          <w:tcPr>
            <w:tcW w:w="4876" w:type="dxa"/>
          </w:tcPr>
          <w:p w14:paraId="0FD4A50B" w14:textId="77777777" w:rsidR="00DA12ED" w:rsidRPr="00201421" w:rsidRDefault="00DA12ED" w:rsidP="0093139F">
            <w:pPr>
              <w:pStyle w:val="AmColumnHeading"/>
            </w:pPr>
            <w:r w:rsidRPr="00201421">
              <w:t>Enmienda</w:t>
            </w:r>
          </w:p>
        </w:tc>
      </w:tr>
      <w:tr w:rsidR="00DA12ED" w:rsidRPr="00201421" w14:paraId="02C9771F" w14:textId="77777777" w:rsidTr="0093139F">
        <w:trPr>
          <w:jc w:val="center"/>
        </w:trPr>
        <w:tc>
          <w:tcPr>
            <w:tcW w:w="4876" w:type="dxa"/>
          </w:tcPr>
          <w:p w14:paraId="15802A95" w14:textId="77777777" w:rsidR="00DA12ED" w:rsidRPr="00201421" w:rsidRDefault="00DA12ED" w:rsidP="0093139F">
            <w:pPr>
              <w:pStyle w:val="Normal6a"/>
            </w:pPr>
            <w:r w:rsidRPr="00201421">
              <w:t>a)</w:t>
            </w:r>
            <w:r w:rsidRPr="00201421">
              <w:tab/>
            </w:r>
            <w:r w:rsidRPr="00201421">
              <w:rPr>
                <w:b/>
                <w:bCs/>
                <w:i/>
                <w:iCs/>
              </w:rPr>
              <w:t>el procedimiento y</w:t>
            </w:r>
            <w:r w:rsidRPr="00201421">
              <w:t xml:space="preserve"> los resultados de la evaluación de riesgos realizada o actualizada con arreglo al artículo 3, incluida la evaluación de cualquier </w:t>
            </w:r>
            <w:r w:rsidRPr="00201421">
              <w:rPr>
                <w:b/>
                <w:bCs/>
                <w:i/>
                <w:iCs/>
              </w:rPr>
              <w:t>posible</w:t>
            </w:r>
            <w:r w:rsidRPr="00201421">
              <w:t xml:space="preserve"> riesgo restante a que se refiere el artículo 3, apartado 5;</w:t>
            </w:r>
          </w:p>
        </w:tc>
        <w:tc>
          <w:tcPr>
            <w:tcW w:w="4876" w:type="dxa"/>
          </w:tcPr>
          <w:p w14:paraId="70EE5896" w14:textId="77777777" w:rsidR="00DA12ED" w:rsidRPr="00201421" w:rsidRDefault="00DA12ED" w:rsidP="0093139F">
            <w:pPr>
              <w:pStyle w:val="Normal6a"/>
            </w:pPr>
            <w:r w:rsidRPr="00201421">
              <w:t>a)</w:t>
            </w:r>
            <w:r w:rsidRPr="00201421">
              <w:tab/>
              <w:t xml:space="preserve">los resultados de la evaluación de riesgos realizada o actualizada con arreglo al artículo 3, incluida la evaluación de cualquier riesgo </w:t>
            </w:r>
            <w:r w:rsidRPr="00201421">
              <w:rPr>
                <w:b/>
                <w:bCs/>
                <w:i/>
                <w:iCs/>
              </w:rPr>
              <w:t>grave sistémico razonablemente previsible</w:t>
            </w:r>
            <w:r w:rsidRPr="00201421">
              <w:t xml:space="preserve"> restante a que se refiere el artículo 3, apartado 5;</w:t>
            </w:r>
          </w:p>
        </w:tc>
      </w:tr>
    </w:tbl>
    <w:p w14:paraId="05EB80D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6BB2BED" w14:textId="77777777" w:rsidR="00DA12ED" w:rsidRPr="00201421" w:rsidRDefault="00DA12ED" w:rsidP="00DA12ED">
      <w:r w:rsidRPr="00201421">
        <w:rPr>
          <w:rStyle w:val="HideTWBExt"/>
        </w:rPr>
        <w:t>&lt;/Amend&gt;</w:t>
      </w:r>
    </w:p>
    <w:p w14:paraId="0D75527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838</w:t>
      </w:r>
      <w:r w:rsidRPr="00201421">
        <w:rPr>
          <w:rStyle w:val="HideTWBExt"/>
          <w:b w:val="0"/>
        </w:rPr>
        <w:t>&lt;/NumAm&gt;</w:t>
      </w:r>
    </w:p>
    <w:p w14:paraId="68E97EE9" w14:textId="4F099EA6" w:rsidR="00DA12ED" w:rsidRPr="00201421" w:rsidRDefault="00DA12ED" w:rsidP="00DA12ED">
      <w:pPr>
        <w:pStyle w:val="NormalBold"/>
      </w:pPr>
      <w:r w:rsidRPr="00201421">
        <w:rPr>
          <w:rStyle w:val="HideTWBExt"/>
          <w:b w:val="0"/>
        </w:rPr>
        <w:t>&lt;RepeatBlock-By&gt;&lt;Members&gt;</w:t>
      </w:r>
      <w:r w:rsidRPr="00201421">
        <w:t>Hilde Vautmans, Maite Pagazaurtundúa, Olivier Chastel, Fabienne Keller, Lucia Ďuriš Nicholsonová</w:t>
      </w:r>
      <w:r w:rsidR="0093139F" w:rsidRPr="0093139F">
        <w:t>, Nathalie Loiseau</w:t>
      </w:r>
      <w:r w:rsidRPr="00201421">
        <w:rPr>
          <w:rStyle w:val="HideTWBExt"/>
          <w:b w:val="0"/>
        </w:rPr>
        <w:t>&lt;/Members&gt;</w:t>
      </w:r>
    </w:p>
    <w:p w14:paraId="60B6AF1F" w14:textId="77777777" w:rsidR="00DA12ED" w:rsidRPr="00201421" w:rsidRDefault="00DA12ED" w:rsidP="00DA12ED">
      <w:pPr>
        <w:pStyle w:val="NormalBold"/>
      </w:pPr>
      <w:r w:rsidRPr="00201421">
        <w:rPr>
          <w:rStyle w:val="HideTWBExt"/>
          <w:b w:val="0"/>
        </w:rPr>
        <w:t>&lt;/RepeatBlock-By&gt;</w:t>
      </w:r>
    </w:p>
    <w:p w14:paraId="5B69297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C6918C4" w14:textId="77777777" w:rsidR="00DA12ED" w:rsidRPr="00201421" w:rsidRDefault="00DA12ED" w:rsidP="00DA12ED">
      <w:pPr>
        <w:pStyle w:val="NormalBold"/>
      </w:pPr>
      <w:r w:rsidRPr="00201421">
        <w:rPr>
          <w:rStyle w:val="HideTWBExt"/>
          <w:b w:val="0"/>
        </w:rPr>
        <w:t>&lt;Article&gt;</w:t>
      </w:r>
      <w:r w:rsidRPr="00201421">
        <w:t>Artículo 5 – apartado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DCEA572" w14:textId="77777777" w:rsidTr="0093139F">
        <w:trPr>
          <w:trHeight w:val="240"/>
          <w:jc w:val="center"/>
        </w:trPr>
        <w:tc>
          <w:tcPr>
            <w:tcW w:w="9752" w:type="dxa"/>
            <w:gridSpan w:val="2"/>
          </w:tcPr>
          <w:p w14:paraId="16E8032D" w14:textId="77777777" w:rsidR="00DA12ED" w:rsidRPr="00201421" w:rsidRDefault="00DA12ED" w:rsidP="0093139F"/>
        </w:tc>
      </w:tr>
      <w:tr w:rsidR="00DA12ED" w:rsidRPr="00201421" w14:paraId="1BE36D2E" w14:textId="77777777" w:rsidTr="0093139F">
        <w:trPr>
          <w:trHeight w:val="240"/>
          <w:jc w:val="center"/>
        </w:trPr>
        <w:tc>
          <w:tcPr>
            <w:tcW w:w="4876" w:type="dxa"/>
          </w:tcPr>
          <w:p w14:paraId="5BADE6EC" w14:textId="77777777" w:rsidR="00DA12ED" w:rsidRPr="00201421" w:rsidRDefault="00DA12ED" w:rsidP="0093139F">
            <w:pPr>
              <w:pStyle w:val="AmColumnHeading"/>
            </w:pPr>
            <w:r w:rsidRPr="00201421">
              <w:t>Texto de la Comisión</w:t>
            </w:r>
          </w:p>
        </w:tc>
        <w:tc>
          <w:tcPr>
            <w:tcW w:w="4876" w:type="dxa"/>
          </w:tcPr>
          <w:p w14:paraId="3980C3C7" w14:textId="77777777" w:rsidR="00DA12ED" w:rsidRPr="00201421" w:rsidRDefault="00DA12ED" w:rsidP="0093139F">
            <w:pPr>
              <w:pStyle w:val="AmColumnHeading"/>
            </w:pPr>
            <w:r w:rsidRPr="00201421">
              <w:t>Enmienda</w:t>
            </w:r>
          </w:p>
        </w:tc>
      </w:tr>
      <w:tr w:rsidR="00DA12ED" w:rsidRPr="00201421" w14:paraId="06BF8FDC" w14:textId="77777777" w:rsidTr="0093139F">
        <w:trPr>
          <w:jc w:val="center"/>
        </w:trPr>
        <w:tc>
          <w:tcPr>
            <w:tcW w:w="4876" w:type="dxa"/>
          </w:tcPr>
          <w:p w14:paraId="7EE046EA" w14:textId="77777777" w:rsidR="00DA12ED" w:rsidRPr="00201421" w:rsidRDefault="00DA12ED" w:rsidP="0093139F">
            <w:pPr>
              <w:pStyle w:val="Normal6a"/>
            </w:pPr>
            <w:r w:rsidRPr="00201421">
              <w:t>b)</w:t>
            </w:r>
            <w:r w:rsidRPr="00201421">
              <w:tab/>
              <w:t>cualquier medida de reducción del riesgo adoptada de conformidad con el artículo 4.</w:t>
            </w:r>
          </w:p>
        </w:tc>
        <w:tc>
          <w:tcPr>
            <w:tcW w:w="4876" w:type="dxa"/>
          </w:tcPr>
          <w:p w14:paraId="7D0D6A9A" w14:textId="77777777" w:rsidR="00DA12ED" w:rsidRPr="00201421" w:rsidRDefault="00DA12ED" w:rsidP="0093139F">
            <w:pPr>
              <w:pStyle w:val="Normal6a"/>
            </w:pPr>
            <w:r w:rsidRPr="00201421">
              <w:t>b)</w:t>
            </w:r>
            <w:r w:rsidRPr="00201421">
              <w:tab/>
              <w:t xml:space="preserve">cualquier medida de reducción del riesgo adoptada </w:t>
            </w:r>
            <w:r w:rsidRPr="00201421">
              <w:rPr>
                <w:b/>
                <w:bCs/>
                <w:i/>
                <w:iCs/>
              </w:rPr>
              <w:t>y las que requieren una autorización previa</w:t>
            </w:r>
            <w:r w:rsidRPr="00201421">
              <w:t xml:space="preserve"> de conformidad con el artículo 4.</w:t>
            </w:r>
          </w:p>
        </w:tc>
      </w:tr>
    </w:tbl>
    <w:p w14:paraId="7DFE8C6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95D9FC4"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7C6F35B" w14:textId="77777777" w:rsidR="00DA12ED" w:rsidRPr="00201421" w:rsidRDefault="00DA12ED" w:rsidP="00DA12ED">
      <w:pPr>
        <w:pStyle w:val="AmJustText"/>
      </w:pPr>
      <w:r w:rsidRPr="00201421">
        <w:t>Artículo 4, apartado 1 bis.</w:t>
      </w:r>
    </w:p>
    <w:p w14:paraId="767292AB" w14:textId="77777777" w:rsidR="00DA12ED" w:rsidRPr="00201421" w:rsidRDefault="00DA12ED" w:rsidP="00DA12ED">
      <w:r w:rsidRPr="00201421">
        <w:rPr>
          <w:rStyle w:val="HideTWBExt"/>
        </w:rPr>
        <w:t>&lt;/Amend&gt;</w:t>
      </w:r>
    </w:p>
    <w:p w14:paraId="623D4CC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839</w:t>
      </w:r>
      <w:r w:rsidRPr="00201421">
        <w:rPr>
          <w:rStyle w:val="HideTWBExt"/>
          <w:b w:val="0"/>
        </w:rPr>
        <w:t>&lt;/NumAm&gt;</w:t>
      </w:r>
    </w:p>
    <w:p w14:paraId="64B7B959"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74E6E9C"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16F64A5D" w14:textId="77777777" w:rsidR="00DA12ED" w:rsidRPr="00201421" w:rsidRDefault="00DA12ED" w:rsidP="00DA12ED">
      <w:pPr>
        <w:pStyle w:val="NormalBold"/>
      </w:pPr>
      <w:r w:rsidRPr="00201421">
        <w:rPr>
          <w:rStyle w:val="HideTWBExt"/>
          <w:b w:val="0"/>
        </w:rPr>
        <w:t>&lt;/RepeatBlock-By&gt;</w:t>
      </w:r>
    </w:p>
    <w:p w14:paraId="018F96A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C930F01" w14:textId="77777777" w:rsidR="00DA12ED" w:rsidRPr="00201421" w:rsidRDefault="00DA12ED" w:rsidP="00DA12ED">
      <w:pPr>
        <w:pStyle w:val="NormalBold"/>
      </w:pPr>
      <w:r w:rsidRPr="00201421">
        <w:rPr>
          <w:rStyle w:val="HideTWBExt"/>
          <w:b w:val="0"/>
        </w:rPr>
        <w:t>&lt;Article&gt;</w:t>
      </w:r>
      <w:r w:rsidRPr="00201421">
        <w:t>Artículo 5 – apartado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578E890" w14:textId="77777777" w:rsidTr="0093139F">
        <w:trPr>
          <w:trHeight w:val="240"/>
          <w:jc w:val="center"/>
        </w:trPr>
        <w:tc>
          <w:tcPr>
            <w:tcW w:w="9752" w:type="dxa"/>
            <w:gridSpan w:val="2"/>
          </w:tcPr>
          <w:p w14:paraId="30B39C1E" w14:textId="77777777" w:rsidR="00DA12ED" w:rsidRPr="00201421" w:rsidRDefault="00DA12ED" w:rsidP="0093139F"/>
        </w:tc>
      </w:tr>
      <w:tr w:rsidR="00DA12ED" w:rsidRPr="00201421" w14:paraId="18F4EECC" w14:textId="77777777" w:rsidTr="0093139F">
        <w:trPr>
          <w:trHeight w:val="240"/>
          <w:jc w:val="center"/>
        </w:trPr>
        <w:tc>
          <w:tcPr>
            <w:tcW w:w="4876" w:type="dxa"/>
          </w:tcPr>
          <w:p w14:paraId="3A7EC8F6" w14:textId="77777777" w:rsidR="00DA12ED" w:rsidRPr="00201421" w:rsidRDefault="00DA12ED" w:rsidP="0093139F">
            <w:pPr>
              <w:pStyle w:val="AmColumnHeading"/>
            </w:pPr>
            <w:r w:rsidRPr="00201421">
              <w:t>Texto de la Comisión</w:t>
            </w:r>
          </w:p>
        </w:tc>
        <w:tc>
          <w:tcPr>
            <w:tcW w:w="4876" w:type="dxa"/>
          </w:tcPr>
          <w:p w14:paraId="2CF04788" w14:textId="77777777" w:rsidR="00DA12ED" w:rsidRPr="00201421" w:rsidRDefault="00DA12ED" w:rsidP="0093139F">
            <w:pPr>
              <w:pStyle w:val="AmColumnHeading"/>
            </w:pPr>
            <w:r w:rsidRPr="00201421">
              <w:t>Enmienda</w:t>
            </w:r>
          </w:p>
        </w:tc>
      </w:tr>
      <w:tr w:rsidR="00DA12ED" w:rsidRPr="00201421" w14:paraId="5176835D" w14:textId="77777777" w:rsidTr="0093139F">
        <w:trPr>
          <w:jc w:val="center"/>
        </w:trPr>
        <w:tc>
          <w:tcPr>
            <w:tcW w:w="4876" w:type="dxa"/>
          </w:tcPr>
          <w:p w14:paraId="0779B90B" w14:textId="77777777" w:rsidR="00DA12ED" w:rsidRPr="00201421" w:rsidRDefault="00DA12ED" w:rsidP="0093139F">
            <w:pPr>
              <w:pStyle w:val="Normal6a"/>
            </w:pPr>
            <w:r w:rsidRPr="00201421">
              <w:t>b)</w:t>
            </w:r>
            <w:r w:rsidRPr="00201421">
              <w:tab/>
              <w:t xml:space="preserve">cualquier medida </w:t>
            </w:r>
            <w:r w:rsidRPr="00201421">
              <w:rPr>
                <w:b/>
                <w:bCs/>
                <w:i/>
                <w:iCs/>
              </w:rPr>
              <w:t>de reducción del riesgo</w:t>
            </w:r>
            <w:r w:rsidRPr="00201421">
              <w:t xml:space="preserve"> adoptada de conformidad con </w:t>
            </w:r>
            <w:r w:rsidRPr="00201421">
              <w:rPr>
                <w:b/>
                <w:bCs/>
                <w:i/>
                <w:iCs/>
              </w:rPr>
              <w:t>el artículo 4</w:t>
            </w:r>
            <w:r w:rsidRPr="00201421">
              <w:t>.</w:t>
            </w:r>
          </w:p>
        </w:tc>
        <w:tc>
          <w:tcPr>
            <w:tcW w:w="4876" w:type="dxa"/>
          </w:tcPr>
          <w:p w14:paraId="63BC7F8F" w14:textId="77777777" w:rsidR="00DA12ED" w:rsidRPr="00201421" w:rsidRDefault="00DA12ED" w:rsidP="0093139F">
            <w:pPr>
              <w:pStyle w:val="Normal6a"/>
            </w:pPr>
            <w:r w:rsidRPr="00201421">
              <w:t>b)</w:t>
            </w:r>
            <w:r w:rsidRPr="00201421">
              <w:tab/>
              <w:t xml:space="preserve">cualquier medida </w:t>
            </w:r>
            <w:r w:rsidRPr="00201421">
              <w:rPr>
                <w:b/>
                <w:bCs/>
                <w:i/>
                <w:iCs/>
              </w:rPr>
              <w:t>específica</w:t>
            </w:r>
            <w:r w:rsidRPr="00201421">
              <w:t xml:space="preserve"> adoptada de conformidad con </w:t>
            </w:r>
            <w:r w:rsidRPr="00201421">
              <w:rPr>
                <w:b/>
                <w:bCs/>
                <w:i/>
                <w:iCs/>
              </w:rPr>
              <w:t>los artículos 4, 4 bis y 4 ter</w:t>
            </w:r>
            <w:r w:rsidRPr="00201421">
              <w:t>.</w:t>
            </w:r>
          </w:p>
        </w:tc>
      </w:tr>
    </w:tbl>
    <w:p w14:paraId="4A9A6EA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193339D" w14:textId="77777777" w:rsidR="00DA12ED" w:rsidRPr="00201421" w:rsidRDefault="00DA12ED" w:rsidP="00DA12ED">
      <w:r w:rsidRPr="00201421">
        <w:rPr>
          <w:rStyle w:val="HideTWBExt"/>
        </w:rPr>
        <w:t>&lt;/Amend&gt;</w:t>
      </w:r>
    </w:p>
    <w:p w14:paraId="7677724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840</w:t>
      </w:r>
      <w:r w:rsidRPr="00201421">
        <w:rPr>
          <w:rStyle w:val="HideTWBExt"/>
          <w:b w:val="0"/>
        </w:rPr>
        <w:t>&lt;/NumAm&gt;</w:t>
      </w:r>
    </w:p>
    <w:p w14:paraId="5F66F31A"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B892529"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27633AE9" w14:textId="77777777" w:rsidR="00DA12ED" w:rsidRPr="00201421" w:rsidRDefault="00DA12ED" w:rsidP="00DA12ED">
      <w:pPr>
        <w:pStyle w:val="NormalBold"/>
      </w:pPr>
      <w:r w:rsidRPr="00201421">
        <w:rPr>
          <w:rStyle w:val="HideTWBExt"/>
          <w:b w:val="0"/>
        </w:rPr>
        <w:t>&lt;/RepeatBlock-By&gt;</w:t>
      </w:r>
    </w:p>
    <w:p w14:paraId="24D7CC2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5BF7692" w14:textId="77777777" w:rsidR="00DA12ED" w:rsidRPr="00201421" w:rsidRDefault="00DA12ED" w:rsidP="00DA12ED">
      <w:pPr>
        <w:pStyle w:val="NormalBold"/>
      </w:pPr>
      <w:r w:rsidRPr="00201421">
        <w:rPr>
          <w:rStyle w:val="HideTWBExt"/>
          <w:b w:val="0"/>
        </w:rPr>
        <w:t>&lt;Article&gt;</w:t>
      </w:r>
      <w:r w:rsidRPr="00201421">
        <w:t>Artículo 5 – apartado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F061009" w14:textId="77777777" w:rsidTr="0093139F">
        <w:trPr>
          <w:trHeight w:val="240"/>
          <w:jc w:val="center"/>
        </w:trPr>
        <w:tc>
          <w:tcPr>
            <w:tcW w:w="9752" w:type="dxa"/>
            <w:gridSpan w:val="2"/>
          </w:tcPr>
          <w:p w14:paraId="1D346B53" w14:textId="77777777" w:rsidR="00DA12ED" w:rsidRPr="00201421" w:rsidRDefault="00DA12ED" w:rsidP="0093139F"/>
        </w:tc>
      </w:tr>
      <w:tr w:rsidR="00DA12ED" w:rsidRPr="00201421" w14:paraId="086B04EA" w14:textId="77777777" w:rsidTr="0093139F">
        <w:trPr>
          <w:trHeight w:val="240"/>
          <w:jc w:val="center"/>
        </w:trPr>
        <w:tc>
          <w:tcPr>
            <w:tcW w:w="4876" w:type="dxa"/>
          </w:tcPr>
          <w:p w14:paraId="26A23503" w14:textId="77777777" w:rsidR="00DA12ED" w:rsidRPr="00201421" w:rsidRDefault="00DA12ED" w:rsidP="0093139F">
            <w:pPr>
              <w:pStyle w:val="AmColumnHeading"/>
            </w:pPr>
            <w:r w:rsidRPr="00201421">
              <w:t>Texto de la Comisión</w:t>
            </w:r>
          </w:p>
        </w:tc>
        <w:tc>
          <w:tcPr>
            <w:tcW w:w="4876" w:type="dxa"/>
          </w:tcPr>
          <w:p w14:paraId="37D884CA" w14:textId="77777777" w:rsidR="00DA12ED" w:rsidRPr="00201421" w:rsidRDefault="00DA12ED" w:rsidP="0093139F">
            <w:pPr>
              <w:pStyle w:val="AmColumnHeading"/>
            </w:pPr>
            <w:r w:rsidRPr="00201421">
              <w:t>Enmienda</w:t>
            </w:r>
          </w:p>
        </w:tc>
      </w:tr>
      <w:tr w:rsidR="00DA12ED" w:rsidRPr="00201421" w14:paraId="35544CFC" w14:textId="77777777" w:rsidTr="0093139F">
        <w:trPr>
          <w:jc w:val="center"/>
        </w:trPr>
        <w:tc>
          <w:tcPr>
            <w:tcW w:w="4876" w:type="dxa"/>
          </w:tcPr>
          <w:p w14:paraId="0CA83C15" w14:textId="77777777" w:rsidR="00DA12ED" w:rsidRPr="00201421" w:rsidRDefault="00DA12ED" w:rsidP="0093139F">
            <w:pPr>
              <w:pStyle w:val="Normal6a"/>
            </w:pPr>
            <w:r w:rsidRPr="00201421">
              <w:t>2.</w:t>
            </w:r>
            <w:r w:rsidRPr="00201421">
              <w:tab/>
              <w:t xml:space="preserve">En el plazo de tres meses a partir de la recepción del informe, la autoridad de coordinación del país de establecimiento lo evaluará y determinará, sobre esa base y teniendo en cuenta cualquier otra información pertinente de que disponga, si se ha llevado a cabo o se ha actualizado la evaluación de riesgos y si se han adoptado medidas </w:t>
            </w:r>
            <w:r w:rsidRPr="00201421">
              <w:rPr>
                <w:b/>
                <w:bCs/>
                <w:i/>
                <w:iCs/>
              </w:rPr>
              <w:t>de reducción del riesgo</w:t>
            </w:r>
            <w:r w:rsidRPr="00201421">
              <w:t xml:space="preserve"> de conformidad con los requisitos de los artículos 3 y 4.</w:t>
            </w:r>
          </w:p>
        </w:tc>
        <w:tc>
          <w:tcPr>
            <w:tcW w:w="4876" w:type="dxa"/>
          </w:tcPr>
          <w:p w14:paraId="2D15B883" w14:textId="77777777" w:rsidR="00DA12ED" w:rsidRPr="00201421" w:rsidRDefault="00DA12ED" w:rsidP="0093139F">
            <w:pPr>
              <w:pStyle w:val="Normal6a"/>
            </w:pPr>
            <w:r w:rsidRPr="00201421">
              <w:t>2.</w:t>
            </w:r>
            <w:r w:rsidRPr="00201421">
              <w:tab/>
              <w:t xml:space="preserve">En el plazo de tres meses a partir de la recepción del informe, la autoridad de coordinación del país de establecimiento lo evaluará y determinará, sobre esa base y teniendo en cuenta cualquier otra información pertinente de que disponga, si se ha llevado a cabo o se ha actualizado la evaluación de riesgos y si se han adoptado medidas </w:t>
            </w:r>
            <w:r w:rsidRPr="00201421">
              <w:rPr>
                <w:b/>
                <w:bCs/>
                <w:i/>
                <w:iCs/>
              </w:rPr>
              <w:t>y planes de ejecución específicos</w:t>
            </w:r>
            <w:r w:rsidRPr="00201421">
              <w:t xml:space="preserve"> de conformidad con los requisitos de los artículos 3 y 4.</w:t>
            </w:r>
          </w:p>
        </w:tc>
      </w:tr>
    </w:tbl>
    <w:p w14:paraId="7E1A3FC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00CB1A5" w14:textId="77777777" w:rsidR="00DA12ED" w:rsidRPr="00201421" w:rsidRDefault="00DA12ED" w:rsidP="00DA12ED">
      <w:r w:rsidRPr="00201421">
        <w:rPr>
          <w:rStyle w:val="HideTWBExt"/>
        </w:rPr>
        <w:t>&lt;/Amend&gt;</w:t>
      </w:r>
    </w:p>
    <w:p w14:paraId="4C0E483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841</w:t>
      </w:r>
      <w:r w:rsidRPr="00201421">
        <w:rPr>
          <w:rStyle w:val="HideTWBExt"/>
          <w:b w:val="0"/>
        </w:rPr>
        <w:t>&lt;/NumAm&gt;</w:t>
      </w:r>
    </w:p>
    <w:p w14:paraId="5AF67BF1" w14:textId="77777777" w:rsidR="00DA12ED" w:rsidRPr="00201421" w:rsidRDefault="00DA12ED" w:rsidP="00DA12ED">
      <w:pPr>
        <w:pStyle w:val="NormalBold"/>
      </w:pPr>
      <w:r w:rsidRPr="00201421">
        <w:rPr>
          <w:rStyle w:val="HideTWBExt"/>
          <w:b w:val="0"/>
        </w:rPr>
        <w:t>&lt;RepeatBlock-By&gt;&lt;Members&gt;</w:t>
      </w:r>
      <w:r w:rsidRPr="00201421">
        <w:t>Maria Grapini</w:t>
      </w:r>
      <w:r w:rsidRPr="00201421">
        <w:rPr>
          <w:rStyle w:val="HideTWBExt"/>
          <w:b w:val="0"/>
        </w:rPr>
        <w:t>&lt;/Members&gt;</w:t>
      </w:r>
    </w:p>
    <w:p w14:paraId="3CFDAB56" w14:textId="77777777" w:rsidR="00DA12ED" w:rsidRPr="00201421" w:rsidRDefault="00DA12ED" w:rsidP="00DA12ED">
      <w:pPr>
        <w:pStyle w:val="NormalBold"/>
      </w:pPr>
      <w:r w:rsidRPr="00201421">
        <w:rPr>
          <w:rStyle w:val="HideTWBExt"/>
          <w:b w:val="0"/>
        </w:rPr>
        <w:t>&lt;/RepeatBlock-By&gt;</w:t>
      </w:r>
    </w:p>
    <w:p w14:paraId="6AA2D37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397522D" w14:textId="77777777" w:rsidR="00DA12ED" w:rsidRPr="00201421" w:rsidRDefault="00DA12ED" w:rsidP="00DA12ED">
      <w:pPr>
        <w:pStyle w:val="NormalBold"/>
      </w:pPr>
      <w:r w:rsidRPr="00201421">
        <w:rPr>
          <w:rStyle w:val="HideTWBExt"/>
          <w:b w:val="0"/>
        </w:rPr>
        <w:t>&lt;Article&gt;</w:t>
      </w:r>
      <w:r w:rsidRPr="00201421">
        <w:t>Artículo 5 – apartado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D52E8B2" w14:textId="77777777" w:rsidTr="0093139F">
        <w:trPr>
          <w:trHeight w:hRule="exact" w:val="240"/>
          <w:jc w:val="center"/>
        </w:trPr>
        <w:tc>
          <w:tcPr>
            <w:tcW w:w="9752" w:type="dxa"/>
            <w:gridSpan w:val="2"/>
          </w:tcPr>
          <w:p w14:paraId="5F3848EF" w14:textId="77777777" w:rsidR="00DA12ED" w:rsidRPr="00201421" w:rsidRDefault="00DA12ED" w:rsidP="0093139F"/>
        </w:tc>
      </w:tr>
      <w:tr w:rsidR="00DA12ED" w:rsidRPr="00201421" w14:paraId="31224489" w14:textId="77777777" w:rsidTr="0093139F">
        <w:trPr>
          <w:trHeight w:val="240"/>
          <w:jc w:val="center"/>
        </w:trPr>
        <w:tc>
          <w:tcPr>
            <w:tcW w:w="4876" w:type="dxa"/>
          </w:tcPr>
          <w:p w14:paraId="40B5AF68" w14:textId="77777777" w:rsidR="00DA12ED" w:rsidRPr="00201421" w:rsidRDefault="00DA12ED" w:rsidP="0093139F">
            <w:pPr>
              <w:pStyle w:val="AmColumnHeading"/>
            </w:pPr>
            <w:r w:rsidRPr="00201421">
              <w:t>Texto de la Comisión</w:t>
            </w:r>
          </w:p>
        </w:tc>
        <w:tc>
          <w:tcPr>
            <w:tcW w:w="4876" w:type="dxa"/>
          </w:tcPr>
          <w:p w14:paraId="15171235" w14:textId="77777777" w:rsidR="00DA12ED" w:rsidRPr="00201421" w:rsidRDefault="00DA12ED" w:rsidP="0093139F">
            <w:pPr>
              <w:pStyle w:val="AmColumnHeading"/>
            </w:pPr>
            <w:r w:rsidRPr="00201421">
              <w:t>Enmienda</w:t>
            </w:r>
          </w:p>
        </w:tc>
      </w:tr>
      <w:tr w:rsidR="00DA12ED" w:rsidRPr="00201421" w14:paraId="083A6843" w14:textId="77777777" w:rsidTr="0093139F">
        <w:trPr>
          <w:jc w:val="center"/>
        </w:trPr>
        <w:tc>
          <w:tcPr>
            <w:tcW w:w="4876" w:type="dxa"/>
          </w:tcPr>
          <w:p w14:paraId="0AAC07FA" w14:textId="77777777" w:rsidR="00DA12ED" w:rsidRPr="00201421" w:rsidRDefault="00DA12ED" w:rsidP="0093139F">
            <w:pPr>
              <w:pStyle w:val="Normal6a"/>
            </w:pPr>
            <w:r w:rsidRPr="00201421">
              <w:t>2.</w:t>
            </w:r>
            <w:r w:rsidRPr="00201421">
              <w:tab/>
              <w:t xml:space="preserve">En el plazo de </w:t>
            </w:r>
            <w:r w:rsidRPr="00201421">
              <w:rPr>
                <w:b/>
                <w:i/>
              </w:rPr>
              <w:t>tres meses</w:t>
            </w:r>
            <w:r w:rsidRPr="00201421">
              <w:t xml:space="preserve"> a partir de la recepción del informe, la autoridad de coordinación del país de establecimiento lo evaluará y determinará, sobre esa base y teniendo en cuenta cualquier otra información pertinente de que disponga, si se ha llevado a cabo o se ha actualizado la evaluación de riesgos y si se han adoptado medidas de reducción del riesgo de conformidad con los requisitos de los artículos 3 y 4.</w:t>
            </w:r>
          </w:p>
        </w:tc>
        <w:tc>
          <w:tcPr>
            <w:tcW w:w="4876" w:type="dxa"/>
          </w:tcPr>
          <w:p w14:paraId="04BAAAE3" w14:textId="77777777" w:rsidR="00DA12ED" w:rsidRPr="00201421" w:rsidRDefault="00DA12ED" w:rsidP="0093139F">
            <w:pPr>
              <w:pStyle w:val="Normal6a"/>
            </w:pPr>
            <w:r w:rsidRPr="00201421">
              <w:t>2.</w:t>
            </w:r>
            <w:r w:rsidRPr="00201421">
              <w:tab/>
              <w:t xml:space="preserve">En el plazo de </w:t>
            </w:r>
            <w:r w:rsidRPr="00201421">
              <w:rPr>
                <w:b/>
                <w:i/>
              </w:rPr>
              <w:t>un mes</w:t>
            </w:r>
            <w:r w:rsidRPr="00201421">
              <w:t xml:space="preserve"> a partir de la recepción del informe, la autoridad de coordinación del país de establecimiento lo evaluará y determinará, sobre esa base y teniendo en cuenta cualquier otra información pertinente de que disponga, si se ha llevado a cabo o se ha actualizado la evaluación de riesgos y si se han adoptado medidas de reducción del riesgo de conformidad con los requisitos de los artículos 3 y 4.</w:t>
            </w:r>
          </w:p>
        </w:tc>
      </w:tr>
    </w:tbl>
    <w:p w14:paraId="43BE82B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{RO}</w:t>
      </w:r>
      <w:r w:rsidRPr="00201421">
        <w:t>ro</w:t>
      </w:r>
      <w:r w:rsidRPr="00201421">
        <w:rPr>
          <w:rStyle w:val="HideTWBExt"/>
        </w:rPr>
        <w:t>&lt;/Original&gt;</w:t>
      </w:r>
    </w:p>
    <w:p w14:paraId="7EAA99E5" w14:textId="77777777" w:rsidR="00DA12ED" w:rsidRPr="00201421" w:rsidRDefault="00DA12ED" w:rsidP="00DA12ED">
      <w:r w:rsidRPr="00201421">
        <w:rPr>
          <w:rStyle w:val="HideTWBExt"/>
        </w:rPr>
        <w:t>&lt;/Amend&gt;</w:t>
      </w:r>
    </w:p>
    <w:p w14:paraId="50630B5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842</w:t>
      </w:r>
      <w:r w:rsidRPr="00201421">
        <w:rPr>
          <w:rStyle w:val="HideTWBExt"/>
          <w:b w:val="0"/>
        </w:rPr>
        <w:t>&lt;/NumAm&gt;</w:t>
      </w:r>
    </w:p>
    <w:p w14:paraId="02B74C79"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CFD6A1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0DBCDAC" w14:textId="77777777" w:rsidR="00DA12ED" w:rsidRPr="00201421" w:rsidRDefault="00DA12ED" w:rsidP="00DA12ED">
      <w:pPr>
        <w:pStyle w:val="NormalBold"/>
      </w:pPr>
      <w:r w:rsidRPr="00201421">
        <w:rPr>
          <w:rStyle w:val="HideTWBExt"/>
          <w:b w:val="0"/>
        </w:rPr>
        <w:t>&lt;/RepeatBlock-By&gt;</w:t>
      </w:r>
    </w:p>
    <w:p w14:paraId="7B6E1DB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A77EF32" w14:textId="77777777" w:rsidR="00DA12ED" w:rsidRPr="00201421" w:rsidRDefault="00DA12ED" w:rsidP="00DA12ED">
      <w:pPr>
        <w:pStyle w:val="NormalBold"/>
      </w:pPr>
      <w:r w:rsidRPr="00201421">
        <w:rPr>
          <w:rStyle w:val="HideTWBExt"/>
          <w:b w:val="0"/>
        </w:rPr>
        <w:t>&lt;Article&gt;</w:t>
      </w:r>
      <w:r w:rsidRPr="00201421">
        <w:t>Artículo 5 – apartado 3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91EEE0E" w14:textId="77777777" w:rsidTr="0093139F">
        <w:trPr>
          <w:trHeight w:val="240"/>
          <w:jc w:val="center"/>
        </w:trPr>
        <w:tc>
          <w:tcPr>
            <w:tcW w:w="9752" w:type="dxa"/>
            <w:gridSpan w:val="2"/>
          </w:tcPr>
          <w:p w14:paraId="76201DAA" w14:textId="77777777" w:rsidR="00DA12ED" w:rsidRPr="00201421" w:rsidRDefault="00DA12ED" w:rsidP="0093139F"/>
        </w:tc>
      </w:tr>
      <w:tr w:rsidR="00DA12ED" w:rsidRPr="00201421" w14:paraId="5EAF11D5" w14:textId="77777777" w:rsidTr="0093139F">
        <w:trPr>
          <w:trHeight w:val="240"/>
          <w:jc w:val="center"/>
        </w:trPr>
        <w:tc>
          <w:tcPr>
            <w:tcW w:w="4876" w:type="dxa"/>
          </w:tcPr>
          <w:p w14:paraId="429F6D1F" w14:textId="77777777" w:rsidR="00DA12ED" w:rsidRPr="00201421" w:rsidRDefault="00DA12ED" w:rsidP="0093139F">
            <w:pPr>
              <w:pStyle w:val="AmColumnHeading"/>
            </w:pPr>
            <w:r w:rsidRPr="00201421">
              <w:t>Texto de la Comisión</w:t>
            </w:r>
          </w:p>
        </w:tc>
        <w:tc>
          <w:tcPr>
            <w:tcW w:w="4876" w:type="dxa"/>
          </w:tcPr>
          <w:p w14:paraId="792A1686" w14:textId="77777777" w:rsidR="00DA12ED" w:rsidRPr="00201421" w:rsidRDefault="00DA12ED" w:rsidP="0093139F">
            <w:pPr>
              <w:pStyle w:val="AmColumnHeading"/>
            </w:pPr>
            <w:r w:rsidRPr="00201421">
              <w:t>Enmienda</w:t>
            </w:r>
          </w:p>
        </w:tc>
      </w:tr>
      <w:tr w:rsidR="00DA12ED" w:rsidRPr="00201421" w14:paraId="5EB93111" w14:textId="77777777" w:rsidTr="0093139F">
        <w:trPr>
          <w:jc w:val="center"/>
        </w:trPr>
        <w:tc>
          <w:tcPr>
            <w:tcW w:w="4876" w:type="dxa"/>
          </w:tcPr>
          <w:p w14:paraId="7D4BFBA8" w14:textId="77777777" w:rsidR="00DA12ED" w:rsidRPr="00201421" w:rsidRDefault="00DA12ED" w:rsidP="0093139F">
            <w:pPr>
              <w:pStyle w:val="Normal6a"/>
            </w:pPr>
            <w:r w:rsidRPr="00201421">
              <w:t xml:space="preserve">Cuando sea necesario para la mencionada evaluación, la autoridad de coordinación podrá solicitar información adicional al prestador </w:t>
            </w:r>
            <w:r w:rsidRPr="00201421">
              <w:rPr>
                <w:b/>
                <w:bCs/>
                <w:i/>
                <w:iCs/>
              </w:rPr>
              <w:t>en un plazo razonable fijado por ella</w:t>
            </w:r>
            <w:r w:rsidRPr="00201421">
              <w:t>.</w:t>
            </w:r>
            <w:r w:rsidRPr="00201421">
              <w:rPr>
                <w:b/>
                <w:i/>
              </w:rPr>
              <w:t xml:space="preserve"> Dicho plazo no puede ser superior a dos semanas.</w:t>
            </w:r>
          </w:p>
        </w:tc>
        <w:tc>
          <w:tcPr>
            <w:tcW w:w="4876" w:type="dxa"/>
          </w:tcPr>
          <w:p w14:paraId="67024FB8" w14:textId="77777777" w:rsidR="00DA12ED" w:rsidRPr="00201421" w:rsidRDefault="00DA12ED" w:rsidP="0093139F">
            <w:pPr>
              <w:pStyle w:val="Normal6a"/>
            </w:pPr>
            <w:r w:rsidRPr="00201421">
              <w:t>Cuando sea necesario para la mencionada evaluación, la autoridad de coordinación podrá solicitar información adicional al prestador</w:t>
            </w:r>
            <w:r w:rsidRPr="00201421">
              <w:rPr>
                <w:b/>
                <w:bCs/>
                <w:i/>
                <w:iCs/>
              </w:rPr>
              <w:t>, que se facilitará sin demora indebida</w:t>
            </w:r>
            <w:r w:rsidRPr="00201421">
              <w:t>.</w:t>
            </w:r>
          </w:p>
        </w:tc>
      </w:tr>
    </w:tbl>
    <w:p w14:paraId="019C303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FF396E9" w14:textId="77777777" w:rsidR="00DA12ED" w:rsidRPr="00201421" w:rsidRDefault="00DA12ED" w:rsidP="00DA12ED">
      <w:r w:rsidRPr="00201421">
        <w:rPr>
          <w:rStyle w:val="HideTWBExt"/>
        </w:rPr>
        <w:t>&lt;/Amend&gt;</w:t>
      </w:r>
    </w:p>
    <w:p w14:paraId="788B95B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843</w:t>
      </w:r>
      <w:r w:rsidRPr="00201421">
        <w:rPr>
          <w:rStyle w:val="HideTWBExt"/>
          <w:b w:val="0"/>
        </w:rPr>
        <w:t>&lt;/NumAm&gt;</w:t>
      </w:r>
    </w:p>
    <w:p w14:paraId="1DFCA39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01CC495"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AAE2ABE" w14:textId="77777777" w:rsidR="00DA12ED" w:rsidRPr="00201421" w:rsidRDefault="00DA12ED" w:rsidP="00DA12ED">
      <w:pPr>
        <w:pStyle w:val="NormalBold"/>
      </w:pPr>
      <w:r w:rsidRPr="00201421">
        <w:rPr>
          <w:rStyle w:val="HideTWBExt"/>
          <w:b w:val="0"/>
        </w:rPr>
        <w:t>&lt;/RepeatBlock-By&gt;</w:t>
      </w:r>
    </w:p>
    <w:p w14:paraId="36AAB81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E64C58F" w14:textId="77777777" w:rsidR="00DA12ED" w:rsidRPr="00201421" w:rsidRDefault="00DA12ED" w:rsidP="00DA12ED">
      <w:pPr>
        <w:pStyle w:val="NormalBold"/>
      </w:pPr>
      <w:r w:rsidRPr="00201421">
        <w:rPr>
          <w:rStyle w:val="HideTWBExt"/>
          <w:b w:val="0"/>
        </w:rPr>
        <w:t>&lt;Article&gt;</w:t>
      </w:r>
      <w:r w:rsidRPr="00201421">
        <w:t>Artículo 5 – apartado 3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CE07638" w14:textId="77777777" w:rsidTr="0093139F">
        <w:trPr>
          <w:trHeight w:val="240"/>
          <w:jc w:val="center"/>
        </w:trPr>
        <w:tc>
          <w:tcPr>
            <w:tcW w:w="9752" w:type="dxa"/>
            <w:gridSpan w:val="2"/>
          </w:tcPr>
          <w:p w14:paraId="0AFBE72E" w14:textId="77777777" w:rsidR="00DA12ED" w:rsidRPr="00201421" w:rsidRDefault="00DA12ED" w:rsidP="0093139F"/>
        </w:tc>
      </w:tr>
      <w:tr w:rsidR="00DA12ED" w:rsidRPr="00201421" w14:paraId="530DF854" w14:textId="77777777" w:rsidTr="0093139F">
        <w:trPr>
          <w:trHeight w:val="240"/>
          <w:jc w:val="center"/>
        </w:trPr>
        <w:tc>
          <w:tcPr>
            <w:tcW w:w="4876" w:type="dxa"/>
          </w:tcPr>
          <w:p w14:paraId="4A24507C" w14:textId="77777777" w:rsidR="00DA12ED" w:rsidRPr="00201421" w:rsidRDefault="00DA12ED" w:rsidP="0093139F">
            <w:pPr>
              <w:pStyle w:val="AmColumnHeading"/>
            </w:pPr>
            <w:r w:rsidRPr="00201421">
              <w:t>Texto de la Comisión</w:t>
            </w:r>
          </w:p>
        </w:tc>
        <w:tc>
          <w:tcPr>
            <w:tcW w:w="4876" w:type="dxa"/>
          </w:tcPr>
          <w:p w14:paraId="6E306E8D" w14:textId="77777777" w:rsidR="00DA12ED" w:rsidRPr="00201421" w:rsidRDefault="00DA12ED" w:rsidP="0093139F">
            <w:pPr>
              <w:pStyle w:val="AmColumnHeading"/>
            </w:pPr>
            <w:r w:rsidRPr="00201421">
              <w:t>Enmienda</w:t>
            </w:r>
          </w:p>
        </w:tc>
      </w:tr>
      <w:tr w:rsidR="00DA12ED" w:rsidRPr="00201421" w14:paraId="09E1D496" w14:textId="77777777" w:rsidTr="0093139F">
        <w:trPr>
          <w:jc w:val="center"/>
        </w:trPr>
        <w:tc>
          <w:tcPr>
            <w:tcW w:w="4876" w:type="dxa"/>
          </w:tcPr>
          <w:p w14:paraId="59FC97F0" w14:textId="77777777" w:rsidR="00DA12ED" w:rsidRPr="00201421" w:rsidRDefault="00DA12ED" w:rsidP="0093139F">
            <w:pPr>
              <w:pStyle w:val="Normal6a"/>
            </w:pPr>
            <w:r w:rsidRPr="00201421">
              <w:rPr>
                <w:b/>
                <w:i/>
              </w:rPr>
              <w:t>El plazo establecido en el párrafo primero quedará en suspenso hasta que se aporte la información adicional.</w:t>
            </w:r>
          </w:p>
        </w:tc>
        <w:tc>
          <w:tcPr>
            <w:tcW w:w="4876" w:type="dxa"/>
          </w:tcPr>
          <w:p w14:paraId="4A5DC1D5" w14:textId="77777777" w:rsidR="00DA12ED" w:rsidRPr="00201421" w:rsidRDefault="00DA12ED" w:rsidP="0093139F">
            <w:pPr>
              <w:pStyle w:val="Normal6a"/>
            </w:pPr>
            <w:r w:rsidRPr="00201421">
              <w:rPr>
                <w:b/>
                <w:i/>
              </w:rPr>
              <w:t>suprimido</w:t>
            </w:r>
          </w:p>
        </w:tc>
      </w:tr>
    </w:tbl>
    <w:p w14:paraId="37A5278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5EB3ABE" w14:textId="77777777" w:rsidR="00DA12ED" w:rsidRPr="00201421" w:rsidRDefault="00DA12ED" w:rsidP="00DA12ED">
      <w:r w:rsidRPr="00201421">
        <w:rPr>
          <w:rStyle w:val="HideTWBExt"/>
        </w:rPr>
        <w:t>&lt;/Amend&gt;</w:t>
      </w:r>
    </w:p>
    <w:p w14:paraId="5E92974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844</w:t>
      </w:r>
      <w:r w:rsidRPr="00201421">
        <w:rPr>
          <w:rStyle w:val="HideTWBExt"/>
          <w:b w:val="0"/>
        </w:rPr>
        <w:t>&lt;/NumAm&gt;</w:t>
      </w:r>
    </w:p>
    <w:p w14:paraId="38C1B1D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9D07066"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4C74FD74" w14:textId="77777777" w:rsidR="00DA12ED" w:rsidRPr="00201421" w:rsidRDefault="00DA12ED" w:rsidP="00DA12ED">
      <w:pPr>
        <w:pStyle w:val="NormalBold"/>
      </w:pPr>
      <w:r w:rsidRPr="00201421">
        <w:rPr>
          <w:rStyle w:val="HideTWBExt"/>
          <w:b w:val="0"/>
        </w:rPr>
        <w:t>&lt;/RepeatBlock-By&gt;</w:t>
      </w:r>
    </w:p>
    <w:p w14:paraId="3F2C237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B5A0572" w14:textId="77777777" w:rsidR="00DA12ED" w:rsidRPr="00201421" w:rsidRDefault="00DA12ED" w:rsidP="00DA12ED">
      <w:pPr>
        <w:pStyle w:val="NormalBold"/>
      </w:pPr>
      <w:r w:rsidRPr="00201421">
        <w:rPr>
          <w:rStyle w:val="HideTWBExt"/>
          <w:b w:val="0"/>
        </w:rPr>
        <w:t>&lt;Article&gt;</w:t>
      </w:r>
      <w:r w:rsidRPr="00201421">
        <w:t>Artículo 5 – apartado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BD8C873" w14:textId="77777777" w:rsidTr="0093139F">
        <w:trPr>
          <w:trHeight w:val="240"/>
          <w:jc w:val="center"/>
        </w:trPr>
        <w:tc>
          <w:tcPr>
            <w:tcW w:w="9752" w:type="dxa"/>
            <w:gridSpan w:val="2"/>
          </w:tcPr>
          <w:p w14:paraId="678F9F22" w14:textId="77777777" w:rsidR="00DA12ED" w:rsidRPr="00201421" w:rsidRDefault="00DA12ED" w:rsidP="0093139F"/>
        </w:tc>
      </w:tr>
      <w:tr w:rsidR="00DA12ED" w:rsidRPr="00201421" w14:paraId="51F691AB" w14:textId="77777777" w:rsidTr="0093139F">
        <w:trPr>
          <w:trHeight w:val="240"/>
          <w:jc w:val="center"/>
        </w:trPr>
        <w:tc>
          <w:tcPr>
            <w:tcW w:w="4876" w:type="dxa"/>
          </w:tcPr>
          <w:p w14:paraId="168EA93D" w14:textId="77777777" w:rsidR="00DA12ED" w:rsidRPr="00201421" w:rsidRDefault="00DA12ED" w:rsidP="0093139F">
            <w:pPr>
              <w:pStyle w:val="AmColumnHeading"/>
            </w:pPr>
            <w:r w:rsidRPr="00201421">
              <w:t>Texto de la Comisión</w:t>
            </w:r>
          </w:p>
        </w:tc>
        <w:tc>
          <w:tcPr>
            <w:tcW w:w="4876" w:type="dxa"/>
          </w:tcPr>
          <w:p w14:paraId="79FF4B3E" w14:textId="77777777" w:rsidR="00DA12ED" w:rsidRPr="00201421" w:rsidRDefault="00DA12ED" w:rsidP="0093139F">
            <w:pPr>
              <w:pStyle w:val="AmColumnHeading"/>
            </w:pPr>
            <w:r w:rsidRPr="00201421">
              <w:t>Enmienda</w:t>
            </w:r>
          </w:p>
        </w:tc>
      </w:tr>
      <w:tr w:rsidR="00DA12ED" w:rsidRPr="00201421" w14:paraId="13C4DB9F" w14:textId="77777777" w:rsidTr="0093139F">
        <w:trPr>
          <w:jc w:val="center"/>
        </w:trPr>
        <w:tc>
          <w:tcPr>
            <w:tcW w:w="4876" w:type="dxa"/>
          </w:tcPr>
          <w:p w14:paraId="7B3F289B" w14:textId="77777777" w:rsidR="00DA12ED" w:rsidRPr="00201421" w:rsidRDefault="00DA12ED" w:rsidP="0093139F">
            <w:pPr>
              <w:pStyle w:val="Normal6a"/>
            </w:pPr>
            <w:r w:rsidRPr="00201421">
              <w:t>4.</w:t>
            </w:r>
            <w:r w:rsidRPr="00201421">
              <w:tab/>
              <w:t xml:space="preserve">Sin perjuicio de lo dispuesto en los artículos 7 y 27 a 29, cuando no se hayan cumplido los requisitos de los artículos 3 y 4, la autoridad de coordinación exigirá al prestador que </w:t>
            </w:r>
            <w:r w:rsidRPr="00201421">
              <w:rPr>
                <w:b/>
                <w:bCs/>
                <w:i/>
                <w:iCs/>
              </w:rPr>
              <w:t>vuelva a realizar o actualice</w:t>
            </w:r>
            <w:r w:rsidRPr="00201421">
              <w:t xml:space="preserve"> la evaluación de riesgos o </w:t>
            </w:r>
            <w:r w:rsidRPr="00201421">
              <w:rPr>
                <w:b/>
                <w:bCs/>
                <w:i/>
                <w:iCs/>
              </w:rPr>
              <w:t>que introduzca, revise, interrumpa o amplíe, según proceda,</w:t>
            </w:r>
            <w:r w:rsidRPr="00201421">
              <w:t xml:space="preserve"> las medidas </w:t>
            </w:r>
            <w:r w:rsidRPr="00201421">
              <w:rPr>
                <w:b/>
                <w:bCs/>
                <w:i/>
                <w:iCs/>
              </w:rPr>
              <w:t>de reducción del riesgo</w:t>
            </w:r>
            <w:r w:rsidRPr="00201421">
              <w:t xml:space="preserve"> en un plazo razonable fijado por ella. Dicho plazo no podrá ser superior a un mes.</w:t>
            </w:r>
          </w:p>
        </w:tc>
        <w:tc>
          <w:tcPr>
            <w:tcW w:w="4876" w:type="dxa"/>
          </w:tcPr>
          <w:p w14:paraId="4105BA32" w14:textId="77777777" w:rsidR="00DA12ED" w:rsidRPr="00201421" w:rsidRDefault="00DA12ED" w:rsidP="0093139F">
            <w:pPr>
              <w:pStyle w:val="Normal6a"/>
            </w:pPr>
            <w:r w:rsidRPr="00201421">
              <w:t>4.</w:t>
            </w:r>
            <w:r w:rsidRPr="00201421">
              <w:tab/>
              <w:t xml:space="preserve">Sin perjuicio de lo dispuesto en los artículos 7 y 27 a 29, cuando no se hayan cumplido los requisitos de los artículos 3 y 4, la autoridad de coordinación exigirá al prestador que </w:t>
            </w:r>
            <w:r w:rsidRPr="00201421">
              <w:rPr>
                <w:b/>
                <w:bCs/>
                <w:i/>
                <w:iCs/>
              </w:rPr>
              <w:t>realice actualizaciones específicas de</w:t>
            </w:r>
            <w:r w:rsidRPr="00201421">
              <w:t xml:space="preserve"> la evaluación de riesgos o </w:t>
            </w:r>
            <w:r w:rsidRPr="00201421">
              <w:rPr>
                <w:b/>
                <w:bCs/>
                <w:i/>
                <w:iCs/>
              </w:rPr>
              <w:t>tome</w:t>
            </w:r>
            <w:r w:rsidRPr="00201421">
              <w:t xml:space="preserve"> las medidas </w:t>
            </w:r>
            <w:r w:rsidRPr="00201421">
              <w:rPr>
                <w:b/>
                <w:bCs/>
                <w:i/>
                <w:iCs/>
              </w:rPr>
              <w:t>necesarias para garantizar el cumplimiento de los artículos 3 y 4,</w:t>
            </w:r>
            <w:r w:rsidRPr="00201421">
              <w:t xml:space="preserve"> en un plazo razonable fijado por ella. Dicho plazo no podrá ser superior a un mes. </w:t>
            </w:r>
            <w:r w:rsidRPr="00201421">
              <w:rPr>
                <w:b/>
                <w:i/>
              </w:rPr>
              <w:t>El prestador podrá elegir el tipo de medidas específicas que va a tomar.</w:t>
            </w:r>
          </w:p>
        </w:tc>
      </w:tr>
    </w:tbl>
    <w:p w14:paraId="022A12D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32299A7"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16D6EB2" w14:textId="77777777" w:rsidR="00DA12ED" w:rsidRPr="00201421" w:rsidRDefault="00DA12ED" w:rsidP="00DA12ED">
      <w:pPr>
        <w:pStyle w:val="AmJustText"/>
      </w:pPr>
      <w:r w:rsidRPr="00201421">
        <w:t>En consonancia con el Reglamento sobre contenidos terroristas en línea, la decisión sobre el tipo de medidas será del prestador.</w:t>
      </w:r>
    </w:p>
    <w:p w14:paraId="5E3C50AB" w14:textId="77777777" w:rsidR="00DA12ED" w:rsidRPr="00201421" w:rsidRDefault="00DA12ED" w:rsidP="00DA12ED">
      <w:r w:rsidRPr="00201421">
        <w:rPr>
          <w:rStyle w:val="HideTWBExt"/>
        </w:rPr>
        <w:t>&lt;/Amend&gt;</w:t>
      </w:r>
    </w:p>
    <w:p w14:paraId="71AE746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845</w:t>
      </w:r>
      <w:r w:rsidRPr="00201421">
        <w:rPr>
          <w:rStyle w:val="HideTWBExt"/>
          <w:b w:val="0"/>
        </w:rPr>
        <w:t>&lt;/NumAm&gt;</w:t>
      </w:r>
    </w:p>
    <w:p w14:paraId="4CB3D8AC"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2A8C2F1A" w14:textId="77777777" w:rsidR="00DA12ED" w:rsidRPr="00201421" w:rsidRDefault="00DA12ED" w:rsidP="00DA12ED">
      <w:pPr>
        <w:pStyle w:val="NormalBold"/>
      </w:pPr>
      <w:r w:rsidRPr="00201421">
        <w:rPr>
          <w:rStyle w:val="HideTWBExt"/>
          <w:b w:val="0"/>
        </w:rPr>
        <w:t>&lt;/RepeatBlock-By&gt;</w:t>
      </w:r>
    </w:p>
    <w:p w14:paraId="5EF7D28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453ABCD" w14:textId="77777777" w:rsidR="00DA12ED" w:rsidRPr="00201421" w:rsidRDefault="00DA12ED" w:rsidP="00DA12ED">
      <w:pPr>
        <w:pStyle w:val="NormalBold"/>
      </w:pPr>
      <w:r w:rsidRPr="00201421">
        <w:rPr>
          <w:rStyle w:val="HideTWBExt"/>
          <w:b w:val="0"/>
        </w:rPr>
        <w:t>&lt;Article&gt;</w:t>
      </w:r>
      <w:r w:rsidRPr="00201421">
        <w:t>Artículo 5 – apartado 4 – letra a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55D4FA3" w14:textId="77777777" w:rsidTr="0093139F">
        <w:trPr>
          <w:trHeight w:val="240"/>
          <w:jc w:val="center"/>
        </w:trPr>
        <w:tc>
          <w:tcPr>
            <w:tcW w:w="9752" w:type="dxa"/>
            <w:gridSpan w:val="2"/>
          </w:tcPr>
          <w:p w14:paraId="78F2CADC" w14:textId="77777777" w:rsidR="00DA12ED" w:rsidRPr="00201421" w:rsidRDefault="00DA12ED" w:rsidP="0093139F"/>
        </w:tc>
      </w:tr>
      <w:tr w:rsidR="00DA12ED" w:rsidRPr="00201421" w14:paraId="18538BBB" w14:textId="77777777" w:rsidTr="0093139F">
        <w:trPr>
          <w:trHeight w:val="240"/>
          <w:jc w:val="center"/>
        </w:trPr>
        <w:tc>
          <w:tcPr>
            <w:tcW w:w="4876" w:type="dxa"/>
          </w:tcPr>
          <w:p w14:paraId="37C4E17A" w14:textId="77777777" w:rsidR="00DA12ED" w:rsidRPr="00201421" w:rsidRDefault="00DA12ED" w:rsidP="0093139F">
            <w:pPr>
              <w:pStyle w:val="AmColumnHeading"/>
            </w:pPr>
            <w:r w:rsidRPr="00201421">
              <w:t>Texto de la Comisión</w:t>
            </w:r>
          </w:p>
        </w:tc>
        <w:tc>
          <w:tcPr>
            <w:tcW w:w="4876" w:type="dxa"/>
          </w:tcPr>
          <w:p w14:paraId="170AE72E" w14:textId="77777777" w:rsidR="00DA12ED" w:rsidRPr="00201421" w:rsidRDefault="00DA12ED" w:rsidP="0093139F">
            <w:pPr>
              <w:pStyle w:val="AmColumnHeading"/>
            </w:pPr>
            <w:r w:rsidRPr="00201421">
              <w:t>Enmienda</w:t>
            </w:r>
          </w:p>
        </w:tc>
      </w:tr>
      <w:tr w:rsidR="00DA12ED" w:rsidRPr="00201421" w14:paraId="66D802A7" w14:textId="77777777" w:rsidTr="0093139F">
        <w:trPr>
          <w:jc w:val="center"/>
        </w:trPr>
        <w:tc>
          <w:tcPr>
            <w:tcW w:w="4876" w:type="dxa"/>
          </w:tcPr>
          <w:p w14:paraId="58244B5D" w14:textId="77777777" w:rsidR="00DA12ED" w:rsidRPr="00201421" w:rsidRDefault="00DA12ED" w:rsidP="0093139F">
            <w:pPr>
              <w:pStyle w:val="Normal6a"/>
            </w:pPr>
          </w:p>
        </w:tc>
        <w:tc>
          <w:tcPr>
            <w:tcW w:w="4876" w:type="dxa"/>
          </w:tcPr>
          <w:p w14:paraId="036C251A" w14:textId="77777777" w:rsidR="00DA12ED" w:rsidRPr="00201421" w:rsidRDefault="00DA12ED" w:rsidP="0093139F">
            <w:pPr>
              <w:pStyle w:val="Normal6a"/>
            </w:pPr>
            <w:r w:rsidRPr="00201421">
              <w:rPr>
                <w:b/>
                <w:i/>
              </w:rPr>
              <w:t>a)</w:t>
            </w:r>
            <w:r w:rsidRPr="00201421">
              <w:tab/>
            </w:r>
            <w:r w:rsidRPr="00201421">
              <w:rPr>
                <w:b/>
                <w:i/>
              </w:rPr>
              <w:t>Cuando la autoridad de coordinación considere que las medidas de reducción del riesgo tomadas no cumplen el artículo 4, dirigirá al prestador una decisión por la que este deberá tomar las medidas necesarias para garantizar el cumplimiento del artículo 4.</w:t>
            </w:r>
          </w:p>
        </w:tc>
      </w:tr>
    </w:tbl>
    <w:p w14:paraId="07EAA0F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F2D73C7" w14:textId="77777777" w:rsidR="00DA12ED" w:rsidRPr="00201421" w:rsidRDefault="00DA12ED" w:rsidP="00DA12ED">
      <w:r w:rsidRPr="00201421">
        <w:rPr>
          <w:rStyle w:val="HideTWBExt"/>
        </w:rPr>
        <w:t>&lt;/Amend&gt;</w:t>
      </w:r>
    </w:p>
    <w:p w14:paraId="4BE0C8E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846</w:t>
      </w:r>
      <w:r w:rsidRPr="00201421">
        <w:rPr>
          <w:rStyle w:val="HideTWBExt"/>
          <w:b w:val="0"/>
        </w:rPr>
        <w:t>&lt;/NumAm&gt;</w:t>
      </w:r>
    </w:p>
    <w:p w14:paraId="09888450"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5548B998"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204CF76" w14:textId="77777777" w:rsidR="00DA12ED" w:rsidRPr="00201421" w:rsidRDefault="00DA12ED" w:rsidP="00DA12ED">
      <w:pPr>
        <w:pStyle w:val="NormalBold"/>
      </w:pPr>
      <w:r w:rsidRPr="00201421">
        <w:rPr>
          <w:rStyle w:val="HideTWBExt"/>
          <w:b w:val="0"/>
        </w:rPr>
        <w:t>&lt;/RepeatBlock-By&gt;</w:t>
      </w:r>
    </w:p>
    <w:p w14:paraId="6D97DA8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5A64B45" w14:textId="77777777" w:rsidR="00DA12ED" w:rsidRPr="00201421" w:rsidRDefault="00DA12ED" w:rsidP="00DA12ED">
      <w:pPr>
        <w:pStyle w:val="NormalBold"/>
      </w:pPr>
      <w:r w:rsidRPr="00201421">
        <w:rPr>
          <w:rStyle w:val="HideTWBExt"/>
          <w:b w:val="0"/>
        </w:rPr>
        <w:t>&lt;Article&gt;</w:t>
      </w:r>
      <w:r w:rsidRPr="00201421">
        <w:t>Artículo 5 – apartado 4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27FF16C" w14:textId="77777777" w:rsidTr="0093139F">
        <w:trPr>
          <w:trHeight w:val="240"/>
          <w:jc w:val="center"/>
        </w:trPr>
        <w:tc>
          <w:tcPr>
            <w:tcW w:w="9752" w:type="dxa"/>
            <w:gridSpan w:val="2"/>
          </w:tcPr>
          <w:p w14:paraId="07A29021" w14:textId="77777777" w:rsidR="00DA12ED" w:rsidRPr="00201421" w:rsidRDefault="00DA12ED" w:rsidP="0093139F"/>
        </w:tc>
      </w:tr>
      <w:tr w:rsidR="00DA12ED" w:rsidRPr="00201421" w14:paraId="0D6E2AFA" w14:textId="77777777" w:rsidTr="0093139F">
        <w:trPr>
          <w:trHeight w:val="240"/>
          <w:jc w:val="center"/>
        </w:trPr>
        <w:tc>
          <w:tcPr>
            <w:tcW w:w="4876" w:type="dxa"/>
          </w:tcPr>
          <w:p w14:paraId="015D6EE4" w14:textId="77777777" w:rsidR="00DA12ED" w:rsidRPr="00201421" w:rsidRDefault="00DA12ED" w:rsidP="0093139F">
            <w:pPr>
              <w:pStyle w:val="AmColumnHeading"/>
            </w:pPr>
            <w:r w:rsidRPr="00201421">
              <w:t>Texto de la Comisión</w:t>
            </w:r>
          </w:p>
        </w:tc>
        <w:tc>
          <w:tcPr>
            <w:tcW w:w="4876" w:type="dxa"/>
          </w:tcPr>
          <w:p w14:paraId="7873CC36" w14:textId="77777777" w:rsidR="00DA12ED" w:rsidRPr="00201421" w:rsidRDefault="00DA12ED" w:rsidP="0093139F">
            <w:pPr>
              <w:pStyle w:val="AmColumnHeading"/>
            </w:pPr>
            <w:r w:rsidRPr="00201421">
              <w:t>Enmienda</w:t>
            </w:r>
          </w:p>
        </w:tc>
      </w:tr>
      <w:tr w:rsidR="00DA12ED" w:rsidRPr="00201421" w14:paraId="55C214A3" w14:textId="77777777" w:rsidTr="0093139F">
        <w:trPr>
          <w:jc w:val="center"/>
        </w:trPr>
        <w:tc>
          <w:tcPr>
            <w:tcW w:w="4876" w:type="dxa"/>
          </w:tcPr>
          <w:p w14:paraId="567366C0" w14:textId="77777777" w:rsidR="00DA12ED" w:rsidRPr="00201421" w:rsidRDefault="00DA12ED" w:rsidP="0093139F">
            <w:pPr>
              <w:pStyle w:val="Normal6a"/>
            </w:pPr>
          </w:p>
        </w:tc>
        <w:tc>
          <w:tcPr>
            <w:tcW w:w="4876" w:type="dxa"/>
          </w:tcPr>
          <w:p w14:paraId="2439BADA" w14:textId="77777777" w:rsidR="00DA12ED" w:rsidRPr="00201421" w:rsidRDefault="00DA12ED" w:rsidP="0093139F">
            <w:pPr>
              <w:pStyle w:val="Normal6a"/>
            </w:pPr>
            <w:r w:rsidRPr="00201421">
              <w:rPr>
                <w:b/>
                <w:i/>
              </w:rPr>
              <w:t>4 bis.</w:t>
            </w:r>
            <w:r w:rsidRPr="00201421">
              <w:tab/>
            </w:r>
            <w:r w:rsidRPr="00201421">
              <w:rPr>
                <w:b/>
                <w:i/>
              </w:rPr>
              <w:t>El prestador de servicios podrá, en cualquier momento, solicitar a la autoridad de coordinación competente la revisión y, cuando proceda, la modificación o la revocación de las decisiones a que se refiere el apartado 4. En el plazo de tres meses a partir de la recepción de esa solicitud, la autoridad adoptará una decisión motivada sobre la solicitud basada en factores objetivos e informará de ella al prestador.</w:t>
            </w:r>
          </w:p>
        </w:tc>
      </w:tr>
    </w:tbl>
    <w:p w14:paraId="119E8A1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A240B71" w14:textId="77777777" w:rsidR="00DA12ED" w:rsidRPr="00201421" w:rsidRDefault="00DA12ED" w:rsidP="00DA12ED">
      <w:r w:rsidRPr="00201421">
        <w:rPr>
          <w:rStyle w:val="HideTWBExt"/>
        </w:rPr>
        <w:t>&lt;/Amend&gt;</w:t>
      </w:r>
    </w:p>
    <w:p w14:paraId="45A9E64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847</w:t>
      </w:r>
      <w:r w:rsidRPr="00201421">
        <w:rPr>
          <w:rStyle w:val="HideTWBExt"/>
          <w:b w:val="0"/>
        </w:rPr>
        <w:t>&lt;/NumAm&gt;</w:t>
      </w:r>
    </w:p>
    <w:p w14:paraId="21F35C4D"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1028C626"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74660EC"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200EB4B"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84F6081"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483620E9" w14:textId="77777777" w:rsidR="00DA12ED" w:rsidRPr="00201421" w:rsidRDefault="00DA12ED" w:rsidP="00DA12ED">
      <w:pPr>
        <w:pStyle w:val="NormalBold"/>
      </w:pPr>
      <w:r w:rsidRPr="00201421">
        <w:rPr>
          <w:rStyle w:val="HideTWBExt"/>
          <w:b w:val="0"/>
        </w:rPr>
        <w:t>&lt;/RepeatBlock-By&gt;</w:t>
      </w:r>
    </w:p>
    <w:p w14:paraId="5F9961A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A437FA3" w14:textId="77777777" w:rsidR="00DA12ED" w:rsidRPr="00201421" w:rsidRDefault="00DA12ED" w:rsidP="00DA12ED">
      <w:pPr>
        <w:pStyle w:val="NormalBold"/>
      </w:pPr>
      <w:r w:rsidRPr="00201421">
        <w:rPr>
          <w:rStyle w:val="HideTWBExt"/>
          <w:b w:val="0"/>
        </w:rPr>
        <w:t>&lt;Article&gt;</w:t>
      </w:r>
      <w:r w:rsidRPr="00201421">
        <w:t>Artículo 5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F8D2A51" w14:textId="77777777" w:rsidTr="0093139F">
        <w:trPr>
          <w:trHeight w:val="240"/>
          <w:jc w:val="center"/>
        </w:trPr>
        <w:tc>
          <w:tcPr>
            <w:tcW w:w="9752" w:type="dxa"/>
            <w:gridSpan w:val="2"/>
          </w:tcPr>
          <w:p w14:paraId="2A844664" w14:textId="77777777" w:rsidR="00DA12ED" w:rsidRPr="00201421" w:rsidRDefault="00DA12ED" w:rsidP="0093139F"/>
        </w:tc>
      </w:tr>
      <w:tr w:rsidR="00DA12ED" w:rsidRPr="00201421" w14:paraId="62CA127C" w14:textId="77777777" w:rsidTr="0093139F">
        <w:trPr>
          <w:trHeight w:val="240"/>
          <w:jc w:val="center"/>
        </w:trPr>
        <w:tc>
          <w:tcPr>
            <w:tcW w:w="4876" w:type="dxa"/>
          </w:tcPr>
          <w:p w14:paraId="559D43E9" w14:textId="77777777" w:rsidR="00DA12ED" w:rsidRPr="00201421" w:rsidRDefault="00DA12ED" w:rsidP="0093139F">
            <w:pPr>
              <w:pStyle w:val="AmColumnHeading"/>
            </w:pPr>
            <w:r w:rsidRPr="00201421">
              <w:t>Texto de la Comisión</w:t>
            </w:r>
          </w:p>
        </w:tc>
        <w:tc>
          <w:tcPr>
            <w:tcW w:w="4876" w:type="dxa"/>
          </w:tcPr>
          <w:p w14:paraId="0D431D5C" w14:textId="77777777" w:rsidR="00DA12ED" w:rsidRPr="00201421" w:rsidRDefault="00DA12ED" w:rsidP="0093139F">
            <w:pPr>
              <w:pStyle w:val="AmColumnHeading"/>
            </w:pPr>
            <w:r w:rsidRPr="00201421">
              <w:t>Enmienda</w:t>
            </w:r>
          </w:p>
        </w:tc>
      </w:tr>
      <w:tr w:rsidR="00DA12ED" w:rsidRPr="00201421" w14:paraId="6761AB3B" w14:textId="77777777" w:rsidTr="0093139F">
        <w:trPr>
          <w:jc w:val="center"/>
        </w:trPr>
        <w:tc>
          <w:tcPr>
            <w:tcW w:w="4876" w:type="dxa"/>
          </w:tcPr>
          <w:p w14:paraId="7D34047F" w14:textId="77777777" w:rsidR="00DA12ED" w:rsidRPr="00201421" w:rsidRDefault="00DA12ED" w:rsidP="0093139F">
            <w:pPr>
              <w:pStyle w:val="Normal6a"/>
            </w:pPr>
            <w:r w:rsidRPr="00201421">
              <w:rPr>
                <w:b/>
                <w:i/>
              </w:rPr>
              <w:t>6.</w:t>
            </w:r>
            <w:r w:rsidRPr="00201421">
              <w:tab/>
            </w:r>
            <w:r w:rsidRPr="00201421">
              <w:rPr>
                <w:b/>
                <w:i/>
              </w:rPr>
              <w:t>Previa solicitud, los prestadores transmitirán el informe a los proveedores de tiendas de programas de aplicación, en la medida en que sea necesario para la evaluación a que se refiere el artículo 6, apartado 2. En caso necesario, podrán suprimir la información confidencial de los informes.</w:t>
            </w:r>
          </w:p>
        </w:tc>
        <w:tc>
          <w:tcPr>
            <w:tcW w:w="4876" w:type="dxa"/>
          </w:tcPr>
          <w:p w14:paraId="4F9D7A17" w14:textId="77777777" w:rsidR="00DA12ED" w:rsidRPr="00201421" w:rsidRDefault="00DA12ED" w:rsidP="0093139F">
            <w:pPr>
              <w:pStyle w:val="Normal6a"/>
            </w:pPr>
            <w:r w:rsidRPr="00201421">
              <w:rPr>
                <w:b/>
                <w:i/>
              </w:rPr>
              <w:t>suprimido</w:t>
            </w:r>
          </w:p>
        </w:tc>
      </w:tr>
    </w:tbl>
    <w:p w14:paraId="28F2DF5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86EA51C" w14:textId="77777777" w:rsidR="00DA12ED" w:rsidRPr="00201421" w:rsidRDefault="00DA12ED" w:rsidP="00DA12ED">
      <w:r w:rsidRPr="00201421">
        <w:rPr>
          <w:rStyle w:val="HideTWBExt"/>
        </w:rPr>
        <w:t>&lt;/Amend&gt;</w:t>
      </w:r>
    </w:p>
    <w:p w14:paraId="6A1F7D2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848</w:t>
      </w:r>
      <w:r w:rsidRPr="00201421">
        <w:rPr>
          <w:rStyle w:val="HideTWBExt"/>
          <w:b w:val="0"/>
        </w:rPr>
        <w:t>&lt;/NumAm&gt;</w:t>
      </w:r>
    </w:p>
    <w:p w14:paraId="55112DAA" w14:textId="77777777" w:rsidR="00DA12ED" w:rsidRPr="00201421" w:rsidRDefault="00DA12ED" w:rsidP="00DA12ED">
      <w:pPr>
        <w:pStyle w:val="NormalBold"/>
      </w:pPr>
      <w:r w:rsidRPr="00201421">
        <w:rPr>
          <w:rStyle w:val="HideTWBExt"/>
          <w:b w:val="0"/>
        </w:rPr>
        <w:t>&lt;RepeatBlock-By&gt;&lt;Members&gt;</w:t>
      </w:r>
      <w:r w:rsidRPr="00201421">
        <w:t>Paul Tang, Alex Agius Saliba, Birgit Sippel</w:t>
      </w:r>
      <w:r w:rsidRPr="00201421">
        <w:rPr>
          <w:rStyle w:val="HideTWBExt"/>
          <w:b w:val="0"/>
        </w:rPr>
        <w:t>&lt;/Members&gt;</w:t>
      </w:r>
    </w:p>
    <w:p w14:paraId="0F11AD33" w14:textId="77777777" w:rsidR="00DA12ED" w:rsidRPr="00201421" w:rsidRDefault="00DA12ED" w:rsidP="00DA12ED">
      <w:pPr>
        <w:pStyle w:val="NormalBold"/>
      </w:pPr>
      <w:r w:rsidRPr="00201421">
        <w:rPr>
          <w:rStyle w:val="HideTWBExt"/>
          <w:b w:val="0"/>
        </w:rPr>
        <w:t>&lt;/RepeatBlock-By&gt;</w:t>
      </w:r>
    </w:p>
    <w:p w14:paraId="342E3A3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C7C5520" w14:textId="77777777" w:rsidR="00DA12ED" w:rsidRPr="00201421" w:rsidRDefault="00DA12ED" w:rsidP="00DA12ED">
      <w:pPr>
        <w:pStyle w:val="NormalBold"/>
      </w:pPr>
      <w:r w:rsidRPr="00201421">
        <w:rPr>
          <w:rStyle w:val="HideTWBExt"/>
          <w:b w:val="0"/>
        </w:rPr>
        <w:t>&lt;Article&gt;</w:t>
      </w:r>
      <w:r w:rsidRPr="00201421">
        <w:t>Artículo 5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6DA818F" w14:textId="77777777" w:rsidTr="0093139F">
        <w:trPr>
          <w:trHeight w:val="240"/>
          <w:jc w:val="center"/>
        </w:trPr>
        <w:tc>
          <w:tcPr>
            <w:tcW w:w="9752" w:type="dxa"/>
            <w:gridSpan w:val="2"/>
          </w:tcPr>
          <w:p w14:paraId="78DAA435" w14:textId="77777777" w:rsidR="00DA12ED" w:rsidRPr="00201421" w:rsidRDefault="00DA12ED" w:rsidP="0093139F"/>
        </w:tc>
      </w:tr>
      <w:tr w:rsidR="00DA12ED" w:rsidRPr="00201421" w14:paraId="1EED3E1B" w14:textId="77777777" w:rsidTr="0093139F">
        <w:trPr>
          <w:trHeight w:val="240"/>
          <w:jc w:val="center"/>
        </w:trPr>
        <w:tc>
          <w:tcPr>
            <w:tcW w:w="4876" w:type="dxa"/>
          </w:tcPr>
          <w:p w14:paraId="37A931FA" w14:textId="77777777" w:rsidR="00DA12ED" w:rsidRPr="00201421" w:rsidRDefault="00DA12ED" w:rsidP="0093139F">
            <w:pPr>
              <w:pStyle w:val="AmColumnHeading"/>
            </w:pPr>
            <w:r w:rsidRPr="00201421">
              <w:t>Texto de la Comisión</w:t>
            </w:r>
          </w:p>
        </w:tc>
        <w:tc>
          <w:tcPr>
            <w:tcW w:w="4876" w:type="dxa"/>
          </w:tcPr>
          <w:p w14:paraId="70EF145E" w14:textId="77777777" w:rsidR="00DA12ED" w:rsidRPr="00201421" w:rsidRDefault="00DA12ED" w:rsidP="0093139F">
            <w:pPr>
              <w:pStyle w:val="AmColumnHeading"/>
            </w:pPr>
            <w:r w:rsidRPr="00201421">
              <w:t>Enmienda</w:t>
            </w:r>
          </w:p>
        </w:tc>
      </w:tr>
      <w:tr w:rsidR="00DA12ED" w:rsidRPr="00201421" w14:paraId="10BF06B3" w14:textId="77777777" w:rsidTr="0093139F">
        <w:trPr>
          <w:jc w:val="center"/>
        </w:trPr>
        <w:tc>
          <w:tcPr>
            <w:tcW w:w="4876" w:type="dxa"/>
          </w:tcPr>
          <w:p w14:paraId="0E745147" w14:textId="77777777" w:rsidR="00DA12ED" w:rsidRPr="00201421" w:rsidRDefault="00DA12ED" w:rsidP="0093139F">
            <w:pPr>
              <w:pStyle w:val="Normal6a"/>
            </w:pPr>
            <w:r w:rsidRPr="00201421">
              <w:rPr>
                <w:b/>
                <w:i/>
              </w:rPr>
              <w:t>6.</w:t>
            </w:r>
            <w:r w:rsidRPr="00201421">
              <w:tab/>
            </w:r>
            <w:r w:rsidRPr="00201421">
              <w:rPr>
                <w:b/>
                <w:i/>
              </w:rPr>
              <w:t>Previa solicitud, los prestadores transmitirán el informe a los proveedores de tiendas de programas de aplicación, en la medida en que sea necesario para la evaluación a que se refiere el artículo 6, apartado 2. En caso necesario, podrán suprimir la información confidencial de los informes.</w:t>
            </w:r>
          </w:p>
        </w:tc>
        <w:tc>
          <w:tcPr>
            <w:tcW w:w="4876" w:type="dxa"/>
          </w:tcPr>
          <w:p w14:paraId="1F5EBE80" w14:textId="77777777" w:rsidR="00DA12ED" w:rsidRPr="00201421" w:rsidRDefault="00DA12ED" w:rsidP="0093139F">
            <w:pPr>
              <w:pStyle w:val="Normal6a"/>
            </w:pPr>
            <w:r w:rsidRPr="00201421">
              <w:rPr>
                <w:b/>
                <w:i/>
              </w:rPr>
              <w:t>suprimido</w:t>
            </w:r>
          </w:p>
        </w:tc>
      </w:tr>
    </w:tbl>
    <w:p w14:paraId="0B70BE7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F47D955" w14:textId="77777777" w:rsidR="00DA12ED" w:rsidRPr="00201421" w:rsidRDefault="00DA12ED" w:rsidP="00DA12ED">
      <w:r w:rsidRPr="00201421">
        <w:rPr>
          <w:rStyle w:val="HideTWBExt"/>
        </w:rPr>
        <w:t>&lt;/Amend&gt;</w:t>
      </w:r>
    </w:p>
    <w:p w14:paraId="0E3A840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849</w:t>
      </w:r>
      <w:r w:rsidRPr="00201421">
        <w:rPr>
          <w:rStyle w:val="HideTWBExt"/>
          <w:b w:val="0"/>
        </w:rPr>
        <w:t>&lt;/NumAm&gt;</w:t>
      </w:r>
    </w:p>
    <w:p w14:paraId="75E740DA"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3AFDC43"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4CA1D3ED" w14:textId="77777777" w:rsidR="00DA12ED" w:rsidRPr="00201421" w:rsidRDefault="00DA12ED" w:rsidP="00DA12ED">
      <w:pPr>
        <w:pStyle w:val="NormalBold"/>
      </w:pPr>
      <w:r w:rsidRPr="00201421">
        <w:rPr>
          <w:rStyle w:val="HideTWBExt"/>
          <w:b w:val="0"/>
        </w:rPr>
        <w:t>&lt;/RepeatBlock-By&gt;</w:t>
      </w:r>
    </w:p>
    <w:p w14:paraId="774BFFE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9A5A586" w14:textId="77777777" w:rsidR="00DA12ED" w:rsidRPr="00201421" w:rsidRDefault="00DA12ED" w:rsidP="00DA12ED">
      <w:pPr>
        <w:pStyle w:val="NormalBold"/>
      </w:pPr>
      <w:r w:rsidRPr="00201421">
        <w:rPr>
          <w:rStyle w:val="HideTWBExt"/>
          <w:b w:val="0"/>
        </w:rPr>
        <w:t>&lt;Article&gt;</w:t>
      </w:r>
      <w:r w:rsidRPr="00201421">
        <w:t>Artículo 5 – apartado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35EB694" w14:textId="77777777" w:rsidTr="0093139F">
        <w:trPr>
          <w:trHeight w:val="240"/>
          <w:jc w:val="center"/>
        </w:trPr>
        <w:tc>
          <w:tcPr>
            <w:tcW w:w="9752" w:type="dxa"/>
            <w:gridSpan w:val="2"/>
          </w:tcPr>
          <w:p w14:paraId="22CBE6B7" w14:textId="77777777" w:rsidR="00DA12ED" w:rsidRPr="00201421" w:rsidRDefault="00DA12ED" w:rsidP="0093139F"/>
        </w:tc>
      </w:tr>
      <w:tr w:rsidR="00DA12ED" w:rsidRPr="00201421" w14:paraId="372510B4" w14:textId="77777777" w:rsidTr="0093139F">
        <w:trPr>
          <w:trHeight w:val="240"/>
          <w:jc w:val="center"/>
        </w:trPr>
        <w:tc>
          <w:tcPr>
            <w:tcW w:w="4876" w:type="dxa"/>
          </w:tcPr>
          <w:p w14:paraId="638EF2CD" w14:textId="77777777" w:rsidR="00DA12ED" w:rsidRPr="00201421" w:rsidRDefault="00DA12ED" w:rsidP="0093139F">
            <w:pPr>
              <w:pStyle w:val="AmColumnHeading"/>
            </w:pPr>
            <w:r w:rsidRPr="00201421">
              <w:t>Texto de la Comisión</w:t>
            </w:r>
          </w:p>
        </w:tc>
        <w:tc>
          <w:tcPr>
            <w:tcW w:w="4876" w:type="dxa"/>
          </w:tcPr>
          <w:p w14:paraId="7E0594A9" w14:textId="77777777" w:rsidR="00DA12ED" w:rsidRPr="00201421" w:rsidRDefault="00DA12ED" w:rsidP="0093139F">
            <w:pPr>
              <w:pStyle w:val="AmColumnHeading"/>
            </w:pPr>
            <w:r w:rsidRPr="00201421">
              <w:t>Enmienda</w:t>
            </w:r>
          </w:p>
        </w:tc>
      </w:tr>
      <w:tr w:rsidR="00DA12ED" w:rsidRPr="00201421" w14:paraId="424AD0D3" w14:textId="77777777" w:rsidTr="0093139F">
        <w:trPr>
          <w:jc w:val="center"/>
        </w:trPr>
        <w:tc>
          <w:tcPr>
            <w:tcW w:w="4876" w:type="dxa"/>
          </w:tcPr>
          <w:p w14:paraId="23FEA63B" w14:textId="77777777" w:rsidR="00DA12ED" w:rsidRPr="00201421" w:rsidRDefault="00DA12ED" w:rsidP="0093139F">
            <w:pPr>
              <w:pStyle w:val="Normal6a"/>
            </w:pPr>
            <w:r w:rsidRPr="00201421">
              <w:rPr>
                <w:b/>
                <w:i/>
              </w:rPr>
              <w:t>6.</w:t>
            </w:r>
            <w:r w:rsidRPr="00201421">
              <w:tab/>
            </w:r>
            <w:r w:rsidRPr="00201421">
              <w:rPr>
                <w:b/>
                <w:i/>
              </w:rPr>
              <w:t>Previa solicitud, los prestadores transmitirán el informe a los proveedores de tiendas de programas de aplicación, en la medida en que sea necesario para la evaluación a que se refiere el artículo 6, apartado 2. En caso necesario, podrán suprimir la información confidencial de los informes.</w:t>
            </w:r>
          </w:p>
        </w:tc>
        <w:tc>
          <w:tcPr>
            <w:tcW w:w="4876" w:type="dxa"/>
          </w:tcPr>
          <w:p w14:paraId="7B3BDAEE" w14:textId="77777777" w:rsidR="00DA12ED" w:rsidRPr="00201421" w:rsidRDefault="00DA12ED" w:rsidP="0093139F">
            <w:pPr>
              <w:pStyle w:val="Normal6a"/>
            </w:pPr>
            <w:r w:rsidRPr="00201421">
              <w:rPr>
                <w:b/>
                <w:i/>
              </w:rPr>
              <w:t>suprimido</w:t>
            </w:r>
          </w:p>
        </w:tc>
      </w:tr>
    </w:tbl>
    <w:p w14:paraId="4B3A0BF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CE8D580" w14:textId="77777777" w:rsidR="00DA12ED" w:rsidRPr="00201421" w:rsidRDefault="00DA12ED" w:rsidP="00DA12ED">
      <w:r w:rsidRPr="00201421">
        <w:rPr>
          <w:rStyle w:val="HideTWBExt"/>
        </w:rPr>
        <w:t>&lt;/Amend&gt;</w:t>
      </w:r>
    </w:p>
    <w:p w14:paraId="7C6C0ED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850</w:t>
      </w:r>
      <w:r w:rsidRPr="00201421">
        <w:rPr>
          <w:rStyle w:val="HideTWBExt"/>
          <w:b w:val="0"/>
        </w:rPr>
        <w:t>&lt;/NumAm&gt;</w:t>
      </w:r>
    </w:p>
    <w:p w14:paraId="5882944A" w14:textId="77777777" w:rsidR="00DA12ED" w:rsidRPr="00201421" w:rsidRDefault="00DA12ED" w:rsidP="00DA12ED">
      <w:pPr>
        <w:pStyle w:val="NormalBold"/>
      </w:pPr>
      <w:r w:rsidRPr="00201421">
        <w:rPr>
          <w:rStyle w:val="HideTWBExt"/>
          <w:b w:val="0"/>
        </w:rPr>
        <w:t>&lt;RepeatBlock-By&gt;&lt;Members&gt;</w:t>
      </w:r>
      <w:r w:rsidRPr="00201421">
        <w:t>Maria Grapini</w:t>
      </w:r>
      <w:r w:rsidRPr="00201421">
        <w:rPr>
          <w:rStyle w:val="HideTWBExt"/>
          <w:b w:val="0"/>
        </w:rPr>
        <w:t>&lt;/Members&gt;</w:t>
      </w:r>
    </w:p>
    <w:p w14:paraId="247FC5A8" w14:textId="77777777" w:rsidR="00DA12ED" w:rsidRPr="00201421" w:rsidRDefault="00DA12ED" w:rsidP="00DA12ED">
      <w:pPr>
        <w:pStyle w:val="NormalBold"/>
      </w:pPr>
      <w:r w:rsidRPr="00201421">
        <w:rPr>
          <w:rStyle w:val="HideTWBExt"/>
          <w:b w:val="0"/>
        </w:rPr>
        <w:t>&lt;/RepeatBlock-By&gt;</w:t>
      </w:r>
    </w:p>
    <w:p w14:paraId="54CE91A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3B6826C" w14:textId="77777777" w:rsidR="00DA12ED" w:rsidRPr="00201421" w:rsidRDefault="00DA12ED" w:rsidP="00DA12ED">
      <w:pPr>
        <w:pStyle w:val="NormalBold"/>
      </w:pPr>
      <w:r w:rsidRPr="00201421">
        <w:rPr>
          <w:rStyle w:val="HideTWBExt"/>
          <w:b w:val="0"/>
        </w:rPr>
        <w:t>&lt;Article&gt;</w:t>
      </w:r>
      <w:r w:rsidRPr="00201421">
        <w:t>Artículo 5 – apartado 6 – párrafo 1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3EB6A20" w14:textId="77777777" w:rsidTr="0093139F">
        <w:trPr>
          <w:trHeight w:hRule="exact" w:val="240"/>
          <w:jc w:val="center"/>
        </w:trPr>
        <w:tc>
          <w:tcPr>
            <w:tcW w:w="9752" w:type="dxa"/>
            <w:gridSpan w:val="2"/>
          </w:tcPr>
          <w:p w14:paraId="5BB6190A" w14:textId="77777777" w:rsidR="00DA12ED" w:rsidRPr="00201421" w:rsidRDefault="00DA12ED" w:rsidP="0093139F"/>
        </w:tc>
      </w:tr>
      <w:tr w:rsidR="00DA12ED" w:rsidRPr="00201421" w14:paraId="0285C035" w14:textId="77777777" w:rsidTr="0093139F">
        <w:trPr>
          <w:trHeight w:val="240"/>
          <w:jc w:val="center"/>
        </w:trPr>
        <w:tc>
          <w:tcPr>
            <w:tcW w:w="4876" w:type="dxa"/>
          </w:tcPr>
          <w:p w14:paraId="29533122" w14:textId="77777777" w:rsidR="00DA12ED" w:rsidRPr="00201421" w:rsidRDefault="00DA12ED" w:rsidP="0093139F">
            <w:pPr>
              <w:pStyle w:val="AmColumnHeading"/>
            </w:pPr>
            <w:r w:rsidRPr="00201421">
              <w:t>Texto de la Comisión</w:t>
            </w:r>
          </w:p>
        </w:tc>
        <w:tc>
          <w:tcPr>
            <w:tcW w:w="4876" w:type="dxa"/>
          </w:tcPr>
          <w:p w14:paraId="7790A137" w14:textId="77777777" w:rsidR="00DA12ED" w:rsidRPr="00201421" w:rsidRDefault="00DA12ED" w:rsidP="0093139F">
            <w:pPr>
              <w:pStyle w:val="AmColumnHeading"/>
            </w:pPr>
            <w:r w:rsidRPr="00201421">
              <w:t>Enmienda</w:t>
            </w:r>
          </w:p>
        </w:tc>
      </w:tr>
      <w:tr w:rsidR="00DA12ED" w:rsidRPr="00201421" w14:paraId="124983E4" w14:textId="77777777" w:rsidTr="0093139F">
        <w:trPr>
          <w:jc w:val="center"/>
        </w:trPr>
        <w:tc>
          <w:tcPr>
            <w:tcW w:w="4876" w:type="dxa"/>
          </w:tcPr>
          <w:p w14:paraId="602B633B" w14:textId="77777777" w:rsidR="00DA12ED" w:rsidRPr="00201421" w:rsidRDefault="00DA12ED" w:rsidP="0093139F">
            <w:pPr>
              <w:pStyle w:val="Normal6a"/>
            </w:pPr>
          </w:p>
        </w:tc>
        <w:tc>
          <w:tcPr>
            <w:tcW w:w="4876" w:type="dxa"/>
          </w:tcPr>
          <w:p w14:paraId="7B8AAE31" w14:textId="77777777" w:rsidR="00DA12ED" w:rsidRPr="00201421" w:rsidRDefault="00DA12ED" w:rsidP="0093139F">
            <w:pPr>
              <w:pStyle w:val="Normal6a"/>
            </w:pPr>
            <w:r w:rsidRPr="00201421">
              <w:rPr>
                <w:b/>
                <w:i/>
              </w:rPr>
              <w:t>Los prestadores de servicios, el Centro de la UE y todas las autoridades europeas y nacionales que gestionen los datos personales de menores o adultos deberán cumplir el Reglamento General de Protección de Datos.</w:t>
            </w:r>
          </w:p>
        </w:tc>
      </w:tr>
    </w:tbl>
    <w:p w14:paraId="29557F7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{RO}</w:t>
      </w:r>
      <w:r w:rsidRPr="00201421">
        <w:t>ro</w:t>
      </w:r>
      <w:r w:rsidRPr="00201421">
        <w:rPr>
          <w:rStyle w:val="HideTWBExt"/>
        </w:rPr>
        <w:t>&lt;/Original&gt;</w:t>
      </w:r>
    </w:p>
    <w:p w14:paraId="5008F16B" w14:textId="77777777" w:rsidR="00DA12ED" w:rsidRPr="00201421" w:rsidRDefault="00DA12ED" w:rsidP="00DA12ED">
      <w:r w:rsidRPr="00201421">
        <w:rPr>
          <w:rStyle w:val="HideTWBExt"/>
        </w:rPr>
        <w:t>&lt;/Amend&gt;</w:t>
      </w:r>
    </w:p>
    <w:p w14:paraId="511E382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851</w:t>
      </w:r>
      <w:r w:rsidRPr="00201421">
        <w:rPr>
          <w:rStyle w:val="HideTWBExt"/>
          <w:b w:val="0"/>
        </w:rPr>
        <w:t>&lt;/NumAm&gt;</w:t>
      </w:r>
    </w:p>
    <w:p w14:paraId="0F5D4188" w14:textId="77777777" w:rsidR="00DA12ED" w:rsidRPr="00201421" w:rsidRDefault="00DA12ED" w:rsidP="00DA12ED">
      <w:pPr>
        <w:pStyle w:val="NormalBold"/>
      </w:pPr>
      <w:r w:rsidRPr="00201421">
        <w:rPr>
          <w:rStyle w:val="HideTWBExt"/>
          <w:b w:val="0"/>
        </w:rPr>
        <w:t>&lt;RepeatBlock-By&gt;&lt;Members&gt;</w:t>
      </w:r>
      <w:r w:rsidRPr="00201421">
        <w:t>Charlie Weimers, Cristian Terheş, Rob Rooken</w:t>
      </w:r>
      <w:r w:rsidRPr="00201421">
        <w:rPr>
          <w:rStyle w:val="HideTWBExt"/>
          <w:b w:val="0"/>
        </w:rPr>
        <w:t>&lt;/Members&gt;</w:t>
      </w:r>
    </w:p>
    <w:p w14:paraId="07A7C092" w14:textId="77777777" w:rsidR="00DA12ED" w:rsidRPr="00201421" w:rsidRDefault="00DA12ED" w:rsidP="00DA12ED">
      <w:pPr>
        <w:pStyle w:val="NormalBold"/>
      </w:pPr>
      <w:r w:rsidRPr="00201421">
        <w:rPr>
          <w:rStyle w:val="HideTWBExt"/>
          <w:b w:val="0"/>
        </w:rPr>
        <w:t>&lt;/RepeatBlock-By&gt;</w:t>
      </w:r>
    </w:p>
    <w:p w14:paraId="4993636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65A23E4" w14:textId="77777777" w:rsidR="00DA12ED" w:rsidRPr="00201421" w:rsidRDefault="00DA12ED" w:rsidP="00DA12ED">
      <w:pPr>
        <w:pStyle w:val="NormalBold"/>
      </w:pPr>
      <w:r w:rsidRPr="00201421">
        <w:rPr>
          <w:rStyle w:val="HideTWBExt"/>
          <w:b w:val="0"/>
        </w:rPr>
        <w:t>&lt;Article&gt;</w:t>
      </w:r>
      <w:r w:rsidRPr="00201421">
        <w:t>Artículo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9335A87" w14:textId="77777777" w:rsidTr="0093139F">
        <w:trPr>
          <w:trHeight w:val="240"/>
          <w:jc w:val="center"/>
        </w:trPr>
        <w:tc>
          <w:tcPr>
            <w:tcW w:w="9752" w:type="dxa"/>
            <w:gridSpan w:val="2"/>
          </w:tcPr>
          <w:p w14:paraId="3B1FACC2" w14:textId="77777777" w:rsidR="00DA12ED" w:rsidRPr="00201421" w:rsidRDefault="00DA12ED" w:rsidP="0093139F"/>
        </w:tc>
      </w:tr>
      <w:tr w:rsidR="00DA12ED" w:rsidRPr="00201421" w14:paraId="5596E7DF" w14:textId="77777777" w:rsidTr="0093139F">
        <w:trPr>
          <w:trHeight w:val="240"/>
          <w:jc w:val="center"/>
        </w:trPr>
        <w:tc>
          <w:tcPr>
            <w:tcW w:w="4876" w:type="dxa"/>
          </w:tcPr>
          <w:p w14:paraId="5224D4E5" w14:textId="77777777" w:rsidR="00DA12ED" w:rsidRPr="00201421" w:rsidRDefault="00DA12ED" w:rsidP="0093139F">
            <w:pPr>
              <w:pStyle w:val="AmColumnHeading"/>
            </w:pPr>
            <w:r w:rsidRPr="00201421">
              <w:t>Texto de la Comisión</w:t>
            </w:r>
          </w:p>
        </w:tc>
        <w:tc>
          <w:tcPr>
            <w:tcW w:w="4876" w:type="dxa"/>
          </w:tcPr>
          <w:p w14:paraId="6A082596" w14:textId="77777777" w:rsidR="00DA12ED" w:rsidRPr="00201421" w:rsidRDefault="00DA12ED" w:rsidP="0093139F">
            <w:pPr>
              <w:pStyle w:val="AmColumnHeading"/>
            </w:pPr>
            <w:r w:rsidRPr="00201421">
              <w:t>Enmienda</w:t>
            </w:r>
          </w:p>
        </w:tc>
      </w:tr>
      <w:tr w:rsidR="00DA12ED" w:rsidRPr="00201421" w14:paraId="5DC4EBBC" w14:textId="77777777" w:rsidTr="0093139F">
        <w:trPr>
          <w:jc w:val="center"/>
        </w:trPr>
        <w:tc>
          <w:tcPr>
            <w:tcW w:w="4876" w:type="dxa"/>
          </w:tcPr>
          <w:p w14:paraId="194A43EF" w14:textId="77777777" w:rsidR="00DA12ED" w:rsidRPr="00201421" w:rsidRDefault="00DA12ED" w:rsidP="0093139F">
            <w:pPr>
              <w:pStyle w:val="Normal6a"/>
              <w:jc w:val="center"/>
            </w:pPr>
            <w:r w:rsidRPr="00201421">
              <w:rPr>
                <w:b/>
                <w:i/>
              </w:rPr>
              <w:t>Artículo 6</w:t>
            </w:r>
            <w:r w:rsidRPr="00201421">
              <w:tab/>
            </w:r>
          </w:p>
        </w:tc>
        <w:tc>
          <w:tcPr>
            <w:tcW w:w="4876" w:type="dxa"/>
          </w:tcPr>
          <w:p w14:paraId="511CED35" w14:textId="77777777" w:rsidR="00DA12ED" w:rsidRPr="00201421" w:rsidRDefault="00DA12ED" w:rsidP="0093139F">
            <w:pPr>
              <w:pStyle w:val="Normal6a"/>
            </w:pPr>
            <w:r w:rsidRPr="00201421">
              <w:rPr>
                <w:b/>
                <w:i/>
              </w:rPr>
              <w:t>suprimido</w:t>
            </w:r>
          </w:p>
        </w:tc>
      </w:tr>
      <w:tr w:rsidR="00DA12ED" w:rsidRPr="00201421" w14:paraId="6D6864C0" w14:textId="77777777" w:rsidTr="0093139F">
        <w:trPr>
          <w:jc w:val="center"/>
        </w:trPr>
        <w:tc>
          <w:tcPr>
            <w:tcW w:w="4876" w:type="dxa"/>
          </w:tcPr>
          <w:p w14:paraId="66947133" w14:textId="77777777" w:rsidR="00DA12ED" w:rsidRPr="00201421" w:rsidRDefault="00DA12ED" w:rsidP="0093139F">
            <w:pPr>
              <w:pStyle w:val="Normal6a"/>
              <w:jc w:val="center"/>
            </w:pPr>
            <w:r w:rsidRPr="00201421">
              <w:rPr>
                <w:b/>
                <w:i/>
              </w:rPr>
              <w:t>Obligaciones de las tiendas de programas de aplicación</w:t>
            </w:r>
          </w:p>
        </w:tc>
        <w:tc>
          <w:tcPr>
            <w:tcW w:w="4876" w:type="dxa"/>
          </w:tcPr>
          <w:p w14:paraId="67C78C90" w14:textId="77777777" w:rsidR="00DA12ED" w:rsidRPr="00201421" w:rsidRDefault="00DA12ED" w:rsidP="0093139F">
            <w:pPr>
              <w:pStyle w:val="Normal6a"/>
            </w:pPr>
          </w:p>
        </w:tc>
      </w:tr>
      <w:tr w:rsidR="00DA12ED" w:rsidRPr="00201421" w14:paraId="78203E36" w14:textId="77777777" w:rsidTr="0093139F">
        <w:trPr>
          <w:jc w:val="center"/>
        </w:trPr>
        <w:tc>
          <w:tcPr>
            <w:tcW w:w="4876" w:type="dxa"/>
          </w:tcPr>
          <w:p w14:paraId="58EDFDEE" w14:textId="77777777" w:rsidR="00DA12ED" w:rsidRPr="00201421" w:rsidRDefault="00DA12ED" w:rsidP="0093139F">
            <w:pPr>
              <w:pStyle w:val="Normal6a"/>
            </w:pPr>
            <w:r w:rsidRPr="00201421">
              <w:rPr>
                <w:b/>
                <w:i/>
              </w:rPr>
              <w:t>1. Los proveedores de tiendas de programas de aplicación deberán:</w:t>
            </w:r>
          </w:p>
        </w:tc>
        <w:tc>
          <w:tcPr>
            <w:tcW w:w="4876" w:type="dxa"/>
          </w:tcPr>
          <w:p w14:paraId="3D3367C1" w14:textId="77777777" w:rsidR="00DA12ED" w:rsidRPr="00201421" w:rsidRDefault="00DA12ED" w:rsidP="0093139F">
            <w:pPr>
              <w:pStyle w:val="Normal6a"/>
            </w:pPr>
          </w:p>
        </w:tc>
      </w:tr>
      <w:tr w:rsidR="00DA12ED" w:rsidRPr="00201421" w14:paraId="65EF2420" w14:textId="77777777" w:rsidTr="0093139F">
        <w:trPr>
          <w:jc w:val="center"/>
        </w:trPr>
        <w:tc>
          <w:tcPr>
            <w:tcW w:w="4876" w:type="dxa"/>
          </w:tcPr>
          <w:p w14:paraId="07FF9B6D" w14:textId="77777777" w:rsidR="00DA12ED" w:rsidRPr="00201421" w:rsidRDefault="00DA12ED" w:rsidP="0093139F">
            <w:pPr>
              <w:pStyle w:val="Normal6a"/>
            </w:pPr>
            <w:r w:rsidRPr="00201421">
              <w:rPr>
                <w:b/>
                <w:i/>
              </w:rPr>
              <w:t>a) realizar esfuerzos razonables para evaluar, en la medida de lo posible junto con los proveedores de programas de aplicación, si cada servicio ofrecido a través de las aplicaciones informáticas de las que son intermediarios presenta un riesgo de ser utilizado con fines de embaucamiento de menores;</w:t>
            </w:r>
          </w:p>
        </w:tc>
        <w:tc>
          <w:tcPr>
            <w:tcW w:w="4876" w:type="dxa"/>
          </w:tcPr>
          <w:p w14:paraId="73FA572C" w14:textId="77777777" w:rsidR="00DA12ED" w:rsidRPr="00201421" w:rsidRDefault="00DA12ED" w:rsidP="0093139F">
            <w:pPr>
              <w:pStyle w:val="Normal6a"/>
            </w:pPr>
          </w:p>
        </w:tc>
      </w:tr>
      <w:tr w:rsidR="00DA12ED" w:rsidRPr="00201421" w14:paraId="6A089690" w14:textId="77777777" w:rsidTr="0093139F">
        <w:trPr>
          <w:jc w:val="center"/>
        </w:trPr>
        <w:tc>
          <w:tcPr>
            <w:tcW w:w="4876" w:type="dxa"/>
          </w:tcPr>
          <w:p w14:paraId="2249C441" w14:textId="77777777" w:rsidR="00DA12ED" w:rsidRPr="00201421" w:rsidRDefault="00DA12ED" w:rsidP="0093139F">
            <w:pPr>
              <w:pStyle w:val="Normal6a"/>
            </w:pPr>
            <w:r w:rsidRPr="00201421">
              <w:rPr>
                <w:b/>
                <w:i/>
              </w:rPr>
              <w:t>b) adoptar medidas razonables para impedir que los menores tengan acceso a las aplicaciones informáticas para las que se haya detectado un riesgo significativo de uso del servicio en cuestión para el embaucamiento de menores;</w:t>
            </w:r>
          </w:p>
        </w:tc>
        <w:tc>
          <w:tcPr>
            <w:tcW w:w="4876" w:type="dxa"/>
          </w:tcPr>
          <w:p w14:paraId="02FAC949" w14:textId="77777777" w:rsidR="00DA12ED" w:rsidRPr="00201421" w:rsidRDefault="00DA12ED" w:rsidP="0093139F">
            <w:pPr>
              <w:pStyle w:val="Normal6a"/>
            </w:pPr>
          </w:p>
        </w:tc>
      </w:tr>
      <w:tr w:rsidR="00DA12ED" w:rsidRPr="00201421" w14:paraId="42AA26FF" w14:textId="77777777" w:rsidTr="0093139F">
        <w:trPr>
          <w:jc w:val="center"/>
        </w:trPr>
        <w:tc>
          <w:tcPr>
            <w:tcW w:w="4876" w:type="dxa"/>
          </w:tcPr>
          <w:p w14:paraId="6684F01F" w14:textId="77777777" w:rsidR="00DA12ED" w:rsidRPr="00201421" w:rsidRDefault="00DA12ED" w:rsidP="0093139F">
            <w:pPr>
              <w:pStyle w:val="Normal6a"/>
            </w:pPr>
            <w:r w:rsidRPr="00201421">
              <w:rPr>
                <w:b/>
                <w:i/>
              </w:rPr>
              <w:t>c) adoptar las medidas necesarias de verificación y evaluación de la edad para identificar de manera fiable a los usuarios menores en sus servicios, de manera que puedan adoptar las medidas a que se refiere la letra b).</w:t>
            </w:r>
          </w:p>
        </w:tc>
        <w:tc>
          <w:tcPr>
            <w:tcW w:w="4876" w:type="dxa"/>
          </w:tcPr>
          <w:p w14:paraId="14FCD5FE" w14:textId="77777777" w:rsidR="00DA12ED" w:rsidRPr="00201421" w:rsidRDefault="00DA12ED" w:rsidP="0093139F">
            <w:pPr>
              <w:pStyle w:val="Normal6a"/>
            </w:pPr>
          </w:p>
        </w:tc>
      </w:tr>
      <w:tr w:rsidR="00DA12ED" w:rsidRPr="00201421" w14:paraId="3D67596F" w14:textId="77777777" w:rsidTr="0093139F">
        <w:trPr>
          <w:jc w:val="center"/>
        </w:trPr>
        <w:tc>
          <w:tcPr>
            <w:tcW w:w="4876" w:type="dxa"/>
          </w:tcPr>
          <w:p w14:paraId="14A6E78C" w14:textId="77777777" w:rsidR="00DA12ED" w:rsidRPr="00201421" w:rsidRDefault="00DA12ED" w:rsidP="0093139F">
            <w:pPr>
              <w:pStyle w:val="Normal6a"/>
            </w:pPr>
            <w:r w:rsidRPr="00201421">
              <w:rPr>
                <w:b/>
                <w:i/>
              </w:rPr>
              <w:t>2. 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620D9058" w14:textId="77777777" w:rsidR="00DA12ED" w:rsidRPr="00201421" w:rsidRDefault="00DA12ED" w:rsidP="0093139F">
            <w:pPr>
              <w:pStyle w:val="Normal6a"/>
            </w:pPr>
          </w:p>
        </w:tc>
      </w:tr>
      <w:tr w:rsidR="00DA12ED" w:rsidRPr="00201421" w14:paraId="707B23A0" w14:textId="77777777" w:rsidTr="0093139F">
        <w:trPr>
          <w:jc w:val="center"/>
        </w:trPr>
        <w:tc>
          <w:tcPr>
            <w:tcW w:w="4876" w:type="dxa"/>
          </w:tcPr>
          <w:p w14:paraId="40DECC85" w14:textId="77777777" w:rsidR="00DA12ED" w:rsidRPr="00201421" w:rsidRDefault="00DA12ED" w:rsidP="0093139F">
            <w:pPr>
              <w:pStyle w:val="Normal6a"/>
            </w:pPr>
            <w:r w:rsidRPr="00201421">
              <w:rPr>
                <w:b/>
                <w:i/>
              </w:rPr>
              <w:t>3. 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3E58D1F3" w14:textId="77777777" w:rsidR="00DA12ED" w:rsidRPr="00201421" w:rsidRDefault="00DA12ED" w:rsidP="0093139F">
            <w:pPr>
              <w:pStyle w:val="Normal6a"/>
            </w:pPr>
          </w:p>
        </w:tc>
      </w:tr>
      <w:tr w:rsidR="00DA12ED" w:rsidRPr="00201421" w14:paraId="590BFC6E" w14:textId="77777777" w:rsidTr="0093139F">
        <w:trPr>
          <w:jc w:val="center"/>
        </w:trPr>
        <w:tc>
          <w:tcPr>
            <w:tcW w:w="4876" w:type="dxa"/>
          </w:tcPr>
          <w:p w14:paraId="3F12B4D9" w14:textId="77777777" w:rsidR="00DA12ED" w:rsidRPr="00201421" w:rsidRDefault="00DA12ED" w:rsidP="0093139F">
            <w:pPr>
              <w:pStyle w:val="Normal6a"/>
            </w:pPr>
            <w:r w:rsidRPr="00201421">
              <w:rPr>
                <w:b/>
                <w:i/>
              </w:rPr>
              <w:t>4. La Comisión, en cooperación con las autoridades de coordinación y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4BB0CF42" w14:textId="77777777" w:rsidR="00DA12ED" w:rsidRPr="00201421" w:rsidRDefault="00DA12ED" w:rsidP="0093139F">
            <w:pPr>
              <w:pStyle w:val="Normal6a"/>
            </w:pPr>
          </w:p>
        </w:tc>
      </w:tr>
    </w:tbl>
    <w:p w14:paraId="3BDFDF8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6900B07"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F03C71D" w14:textId="77777777" w:rsidR="00DA12ED" w:rsidRPr="00201421" w:rsidRDefault="00DA12ED" w:rsidP="00DA12ED">
      <w:pPr>
        <w:pStyle w:val="AmJustText"/>
      </w:pPr>
      <w:r w:rsidRPr="00201421">
        <w:t>El texto propuesto por la Comisión daría pie a límites de edad para las aplicaciones de mensajería. La verificación de la edad imposibilitaría la comunicación anónima para los ciudadanos que respetan la ley.</w:t>
      </w:r>
    </w:p>
    <w:p w14:paraId="3EFA6685" w14:textId="77777777" w:rsidR="00DA12ED" w:rsidRPr="00201421" w:rsidRDefault="00DA12ED" w:rsidP="00DA12ED">
      <w:r w:rsidRPr="00201421">
        <w:rPr>
          <w:rStyle w:val="HideTWBExt"/>
        </w:rPr>
        <w:t>&lt;/Amend&gt;</w:t>
      </w:r>
    </w:p>
    <w:p w14:paraId="4734B61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852</w:t>
      </w:r>
      <w:r w:rsidRPr="00201421">
        <w:rPr>
          <w:rStyle w:val="HideTWBExt"/>
          <w:b w:val="0"/>
        </w:rPr>
        <w:t>&lt;/NumAm&gt;</w:t>
      </w:r>
    </w:p>
    <w:p w14:paraId="4C3A3538"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0188D44"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8F0676E" w14:textId="77777777" w:rsidR="00DA12ED" w:rsidRPr="00201421" w:rsidRDefault="00DA12ED" w:rsidP="00DA12ED">
      <w:pPr>
        <w:pStyle w:val="NormalBold"/>
      </w:pPr>
      <w:r w:rsidRPr="00201421">
        <w:rPr>
          <w:rStyle w:val="HideTWBExt"/>
          <w:b w:val="0"/>
        </w:rPr>
        <w:t>&lt;Members&gt;</w:t>
      </w:r>
      <w:r w:rsidRPr="00201421">
        <w:t>Rob Rooken, Paul Tang, Karen Melchior, Cristian Terheş</w:t>
      </w:r>
      <w:r w:rsidRPr="00201421">
        <w:rPr>
          <w:rStyle w:val="HideTWBExt"/>
          <w:b w:val="0"/>
        </w:rPr>
        <w:t>&lt;/Members&gt;</w:t>
      </w:r>
    </w:p>
    <w:p w14:paraId="39BCDF5F" w14:textId="77777777" w:rsidR="00DA12ED" w:rsidRPr="00201421" w:rsidRDefault="00DA12ED" w:rsidP="00DA12ED">
      <w:pPr>
        <w:pStyle w:val="NormalBold"/>
      </w:pPr>
      <w:r w:rsidRPr="00201421">
        <w:rPr>
          <w:rStyle w:val="HideTWBExt"/>
          <w:b w:val="0"/>
        </w:rPr>
        <w:t>&lt;/RepeatBlock-By&gt;</w:t>
      </w:r>
    </w:p>
    <w:p w14:paraId="1DD2157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F8DEA18" w14:textId="77777777" w:rsidR="00DA12ED" w:rsidRPr="00201421" w:rsidRDefault="00DA12ED" w:rsidP="00DA12ED">
      <w:pPr>
        <w:pStyle w:val="NormalBold"/>
      </w:pPr>
      <w:r w:rsidRPr="00201421">
        <w:rPr>
          <w:rStyle w:val="HideTWBExt"/>
          <w:b w:val="0"/>
        </w:rPr>
        <w:t>&lt;Article&gt;</w:t>
      </w:r>
      <w:r w:rsidRPr="00201421">
        <w:t>Artículo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0C3BFD1" w14:textId="77777777" w:rsidTr="0093139F">
        <w:trPr>
          <w:trHeight w:val="240"/>
          <w:jc w:val="center"/>
        </w:trPr>
        <w:tc>
          <w:tcPr>
            <w:tcW w:w="9752" w:type="dxa"/>
            <w:gridSpan w:val="2"/>
          </w:tcPr>
          <w:p w14:paraId="225A643A" w14:textId="77777777" w:rsidR="00DA12ED" w:rsidRPr="00201421" w:rsidRDefault="00DA12ED" w:rsidP="0093139F"/>
        </w:tc>
      </w:tr>
      <w:tr w:rsidR="00DA12ED" w:rsidRPr="00201421" w14:paraId="2D7BA58B" w14:textId="77777777" w:rsidTr="0093139F">
        <w:trPr>
          <w:trHeight w:val="240"/>
          <w:jc w:val="center"/>
        </w:trPr>
        <w:tc>
          <w:tcPr>
            <w:tcW w:w="4876" w:type="dxa"/>
          </w:tcPr>
          <w:p w14:paraId="70A277FC" w14:textId="77777777" w:rsidR="00DA12ED" w:rsidRPr="00201421" w:rsidRDefault="00DA12ED" w:rsidP="0093139F">
            <w:pPr>
              <w:pStyle w:val="AmColumnHeading"/>
            </w:pPr>
            <w:r w:rsidRPr="00201421">
              <w:t>Texto de la Comisión</w:t>
            </w:r>
          </w:p>
        </w:tc>
        <w:tc>
          <w:tcPr>
            <w:tcW w:w="4876" w:type="dxa"/>
          </w:tcPr>
          <w:p w14:paraId="23E1EE31" w14:textId="77777777" w:rsidR="00DA12ED" w:rsidRPr="00201421" w:rsidRDefault="00DA12ED" w:rsidP="0093139F">
            <w:pPr>
              <w:pStyle w:val="AmColumnHeading"/>
            </w:pPr>
            <w:r w:rsidRPr="00201421">
              <w:t>Enmienda</w:t>
            </w:r>
          </w:p>
        </w:tc>
      </w:tr>
      <w:tr w:rsidR="00DA12ED" w:rsidRPr="00201421" w14:paraId="5462DC33" w14:textId="77777777" w:rsidTr="0093139F">
        <w:trPr>
          <w:jc w:val="center"/>
        </w:trPr>
        <w:tc>
          <w:tcPr>
            <w:tcW w:w="4876" w:type="dxa"/>
          </w:tcPr>
          <w:p w14:paraId="7B8A93DE" w14:textId="77777777" w:rsidR="00DA12ED" w:rsidRPr="00201421" w:rsidRDefault="00DA12ED" w:rsidP="0093139F">
            <w:pPr>
              <w:pStyle w:val="Normal6a"/>
              <w:jc w:val="center"/>
            </w:pPr>
            <w:r w:rsidRPr="00201421">
              <w:rPr>
                <w:b/>
                <w:i/>
              </w:rPr>
              <w:t>Artículo 6</w:t>
            </w:r>
            <w:r w:rsidRPr="00201421">
              <w:tab/>
            </w:r>
          </w:p>
        </w:tc>
        <w:tc>
          <w:tcPr>
            <w:tcW w:w="4876" w:type="dxa"/>
          </w:tcPr>
          <w:p w14:paraId="0E57ABB4" w14:textId="77777777" w:rsidR="00DA12ED" w:rsidRPr="00201421" w:rsidRDefault="00DA12ED" w:rsidP="0093139F">
            <w:pPr>
              <w:pStyle w:val="Normal6a"/>
            </w:pPr>
            <w:r w:rsidRPr="00201421">
              <w:rPr>
                <w:b/>
                <w:i/>
              </w:rPr>
              <w:t>suprimido</w:t>
            </w:r>
          </w:p>
        </w:tc>
      </w:tr>
      <w:tr w:rsidR="00DA12ED" w:rsidRPr="00201421" w14:paraId="6A56F336" w14:textId="77777777" w:rsidTr="0093139F">
        <w:trPr>
          <w:jc w:val="center"/>
        </w:trPr>
        <w:tc>
          <w:tcPr>
            <w:tcW w:w="4876" w:type="dxa"/>
          </w:tcPr>
          <w:p w14:paraId="6FA67920" w14:textId="77777777" w:rsidR="00DA12ED" w:rsidRPr="00201421" w:rsidRDefault="00DA12ED" w:rsidP="0093139F">
            <w:pPr>
              <w:pStyle w:val="Normal6a"/>
              <w:jc w:val="center"/>
            </w:pPr>
            <w:r w:rsidRPr="00201421">
              <w:rPr>
                <w:b/>
                <w:i/>
              </w:rPr>
              <w:t>Obligaciones de las tiendas de programas de aplicación</w:t>
            </w:r>
          </w:p>
        </w:tc>
        <w:tc>
          <w:tcPr>
            <w:tcW w:w="4876" w:type="dxa"/>
          </w:tcPr>
          <w:p w14:paraId="6081B057" w14:textId="77777777" w:rsidR="00DA12ED" w:rsidRPr="00201421" w:rsidRDefault="00DA12ED" w:rsidP="0093139F">
            <w:pPr>
              <w:pStyle w:val="Normal6a"/>
            </w:pPr>
          </w:p>
        </w:tc>
      </w:tr>
      <w:tr w:rsidR="00DA12ED" w:rsidRPr="00201421" w14:paraId="546B42CC" w14:textId="77777777" w:rsidTr="0093139F">
        <w:trPr>
          <w:jc w:val="center"/>
        </w:trPr>
        <w:tc>
          <w:tcPr>
            <w:tcW w:w="4876" w:type="dxa"/>
          </w:tcPr>
          <w:p w14:paraId="24BD5741" w14:textId="77777777" w:rsidR="00DA12ED" w:rsidRPr="00201421" w:rsidRDefault="00DA12ED" w:rsidP="0093139F">
            <w:pPr>
              <w:pStyle w:val="Normal6a"/>
            </w:pPr>
            <w:r w:rsidRPr="00201421">
              <w:rPr>
                <w:b/>
                <w:i/>
              </w:rPr>
              <w:t>1. Los proveedores de tiendas de programas de aplicación deberán:</w:t>
            </w:r>
          </w:p>
        </w:tc>
        <w:tc>
          <w:tcPr>
            <w:tcW w:w="4876" w:type="dxa"/>
          </w:tcPr>
          <w:p w14:paraId="0EC91D07" w14:textId="77777777" w:rsidR="00DA12ED" w:rsidRPr="00201421" w:rsidRDefault="00DA12ED" w:rsidP="0093139F">
            <w:pPr>
              <w:pStyle w:val="Normal6a"/>
            </w:pPr>
          </w:p>
        </w:tc>
      </w:tr>
      <w:tr w:rsidR="00DA12ED" w:rsidRPr="00201421" w14:paraId="26B28FDF" w14:textId="77777777" w:rsidTr="0093139F">
        <w:trPr>
          <w:jc w:val="center"/>
        </w:trPr>
        <w:tc>
          <w:tcPr>
            <w:tcW w:w="4876" w:type="dxa"/>
          </w:tcPr>
          <w:p w14:paraId="31EE8139" w14:textId="77777777" w:rsidR="00DA12ED" w:rsidRPr="00201421" w:rsidRDefault="00DA12ED" w:rsidP="0093139F">
            <w:pPr>
              <w:pStyle w:val="Normal6a"/>
            </w:pPr>
            <w:r w:rsidRPr="00201421">
              <w:rPr>
                <w:b/>
                <w:i/>
              </w:rPr>
              <w:t>a) realizar esfuerzos razonables para evaluar, en la medida de lo posible junto con los proveedores de programas de aplicación, si cada servicio ofrecido a través de las aplicaciones informáticas de las que son intermediarios presenta un riesgo de ser utilizado con fines de embaucamiento de menores;</w:t>
            </w:r>
          </w:p>
        </w:tc>
        <w:tc>
          <w:tcPr>
            <w:tcW w:w="4876" w:type="dxa"/>
          </w:tcPr>
          <w:p w14:paraId="25E03DE0" w14:textId="77777777" w:rsidR="00DA12ED" w:rsidRPr="00201421" w:rsidRDefault="00DA12ED" w:rsidP="0093139F">
            <w:pPr>
              <w:pStyle w:val="Normal6a"/>
            </w:pPr>
          </w:p>
        </w:tc>
      </w:tr>
      <w:tr w:rsidR="00DA12ED" w:rsidRPr="00201421" w14:paraId="197FECEB" w14:textId="77777777" w:rsidTr="0093139F">
        <w:trPr>
          <w:jc w:val="center"/>
        </w:trPr>
        <w:tc>
          <w:tcPr>
            <w:tcW w:w="4876" w:type="dxa"/>
          </w:tcPr>
          <w:p w14:paraId="2B461B28" w14:textId="77777777" w:rsidR="00DA12ED" w:rsidRPr="00201421" w:rsidRDefault="00DA12ED" w:rsidP="0093139F">
            <w:pPr>
              <w:pStyle w:val="Normal6a"/>
            </w:pPr>
            <w:r w:rsidRPr="00201421">
              <w:rPr>
                <w:b/>
                <w:i/>
              </w:rPr>
              <w:t>b) adoptar medidas razonables para impedir que los menores tengan acceso a las aplicaciones informáticas para las que se haya detectado un riesgo significativo de uso del servicio en cuestión para el embaucamiento de menores;</w:t>
            </w:r>
          </w:p>
        </w:tc>
        <w:tc>
          <w:tcPr>
            <w:tcW w:w="4876" w:type="dxa"/>
          </w:tcPr>
          <w:p w14:paraId="3B8C8966" w14:textId="77777777" w:rsidR="00DA12ED" w:rsidRPr="00201421" w:rsidRDefault="00DA12ED" w:rsidP="0093139F">
            <w:pPr>
              <w:pStyle w:val="Normal6a"/>
            </w:pPr>
          </w:p>
        </w:tc>
      </w:tr>
      <w:tr w:rsidR="00DA12ED" w:rsidRPr="00201421" w14:paraId="7D8FA8A8" w14:textId="77777777" w:rsidTr="0093139F">
        <w:trPr>
          <w:jc w:val="center"/>
        </w:trPr>
        <w:tc>
          <w:tcPr>
            <w:tcW w:w="4876" w:type="dxa"/>
          </w:tcPr>
          <w:p w14:paraId="5BB0A532" w14:textId="77777777" w:rsidR="00DA12ED" w:rsidRPr="00201421" w:rsidRDefault="00DA12ED" w:rsidP="0093139F">
            <w:pPr>
              <w:pStyle w:val="Normal6a"/>
            </w:pPr>
            <w:r w:rsidRPr="00201421">
              <w:rPr>
                <w:b/>
                <w:i/>
              </w:rPr>
              <w:t>c) adoptar las medidas necesarias de verificación y evaluación de la edad para identificar de manera fiable a los usuarios menores en sus servicios, de manera que puedan adoptar las medidas a que se refiere la letra b).</w:t>
            </w:r>
          </w:p>
        </w:tc>
        <w:tc>
          <w:tcPr>
            <w:tcW w:w="4876" w:type="dxa"/>
          </w:tcPr>
          <w:p w14:paraId="22BE675A" w14:textId="77777777" w:rsidR="00DA12ED" w:rsidRPr="00201421" w:rsidRDefault="00DA12ED" w:rsidP="0093139F">
            <w:pPr>
              <w:pStyle w:val="Normal6a"/>
            </w:pPr>
          </w:p>
        </w:tc>
      </w:tr>
      <w:tr w:rsidR="00DA12ED" w:rsidRPr="00201421" w14:paraId="4227C7B3" w14:textId="77777777" w:rsidTr="0093139F">
        <w:trPr>
          <w:jc w:val="center"/>
        </w:trPr>
        <w:tc>
          <w:tcPr>
            <w:tcW w:w="4876" w:type="dxa"/>
          </w:tcPr>
          <w:p w14:paraId="0B462162" w14:textId="77777777" w:rsidR="00DA12ED" w:rsidRPr="00201421" w:rsidRDefault="00DA12ED" w:rsidP="0093139F">
            <w:pPr>
              <w:pStyle w:val="Normal6a"/>
            </w:pPr>
            <w:r w:rsidRPr="00201421">
              <w:rPr>
                <w:b/>
                <w:i/>
              </w:rPr>
              <w:t>2. 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1C7B52E4" w14:textId="77777777" w:rsidR="00DA12ED" w:rsidRPr="00201421" w:rsidRDefault="00DA12ED" w:rsidP="0093139F">
            <w:pPr>
              <w:pStyle w:val="Normal6a"/>
            </w:pPr>
          </w:p>
        </w:tc>
      </w:tr>
      <w:tr w:rsidR="00DA12ED" w:rsidRPr="00201421" w14:paraId="62A1BA15" w14:textId="77777777" w:rsidTr="0093139F">
        <w:trPr>
          <w:jc w:val="center"/>
        </w:trPr>
        <w:tc>
          <w:tcPr>
            <w:tcW w:w="4876" w:type="dxa"/>
          </w:tcPr>
          <w:p w14:paraId="0B24F3D3" w14:textId="77777777" w:rsidR="00DA12ED" w:rsidRPr="00201421" w:rsidRDefault="00DA12ED" w:rsidP="0093139F">
            <w:pPr>
              <w:pStyle w:val="Normal6a"/>
            </w:pPr>
            <w:r w:rsidRPr="00201421">
              <w:rPr>
                <w:b/>
                <w:i/>
              </w:rPr>
              <w:t>3. 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23AA984E" w14:textId="77777777" w:rsidR="00DA12ED" w:rsidRPr="00201421" w:rsidRDefault="00DA12ED" w:rsidP="0093139F">
            <w:pPr>
              <w:pStyle w:val="Normal6a"/>
            </w:pPr>
          </w:p>
        </w:tc>
      </w:tr>
      <w:tr w:rsidR="00DA12ED" w:rsidRPr="00201421" w14:paraId="65EE58A7" w14:textId="77777777" w:rsidTr="0093139F">
        <w:trPr>
          <w:jc w:val="center"/>
        </w:trPr>
        <w:tc>
          <w:tcPr>
            <w:tcW w:w="4876" w:type="dxa"/>
          </w:tcPr>
          <w:p w14:paraId="716C97FC" w14:textId="77777777" w:rsidR="00DA12ED" w:rsidRPr="00201421" w:rsidRDefault="00DA12ED" w:rsidP="0093139F">
            <w:pPr>
              <w:pStyle w:val="Normal6a"/>
            </w:pPr>
            <w:r w:rsidRPr="00201421">
              <w:rPr>
                <w:b/>
                <w:i/>
              </w:rPr>
              <w:t>4. La Comisión, en cooperación con las autoridades de coordinación y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6E0F8F03" w14:textId="77777777" w:rsidR="00DA12ED" w:rsidRPr="00201421" w:rsidRDefault="00DA12ED" w:rsidP="0093139F">
            <w:pPr>
              <w:pStyle w:val="Normal6a"/>
            </w:pPr>
          </w:p>
        </w:tc>
      </w:tr>
    </w:tbl>
    <w:p w14:paraId="03CBF48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270D488"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7D96380C" w14:textId="77777777" w:rsidR="00DA12ED" w:rsidRPr="00201421" w:rsidRDefault="00DA12ED" w:rsidP="00DA12ED">
      <w:pPr>
        <w:pStyle w:val="AmJustText"/>
      </w:pPr>
      <w:r w:rsidRPr="00201421">
        <w:t>El artículo propuesto entra en conflicto con la Ley de Servicios Digitales y significaría que los adolescentes menores de dieciocho años ya no podrían utilizar aplicaciones habituales con funciones de comunicación, como servicios de mensajería, redes sociales, aplicaciones de juegos o videoconferencia, ni siquiera para mantenerse en contacto con sus progenitores. Además, la verificación de la edad recopilaría datos personales de los menores y los expondría a probables fugas y abusos, lo que aumentaría el riesgo de captación de menores. Solo el año pasado, los datos personales de quinientos millones de usuarios de Facebook quedaron expuestos en línea.</w:t>
      </w:r>
    </w:p>
    <w:p w14:paraId="06F131FA" w14:textId="77777777" w:rsidR="00DA12ED" w:rsidRPr="00201421" w:rsidRDefault="00DA12ED" w:rsidP="00DA12ED">
      <w:r w:rsidRPr="00201421">
        <w:rPr>
          <w:rStyle w:val="HideTWBExt"/>
        </w:rPr>
        <w:t>&lt;/Amend&gt;</w:t>
      </w:r>
    </w:p>
    <w:p w14:paraId="7901B3C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853</w:t>
      </w:r>
      <w:r w:rsidRPr="00201421">
        <w:rPr>
          <w:rStyle w:val="HideTWBExt"/>
          <w:b w:val="0"/>
        </w:rPr>
        <w:t>&lt;/NumAm&gt;</w:t>
      </w:r>
    </w:p>
    <w:p w14:paraId="515A1BC7"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08E87657" w14:textId="77777777" w:rsidR="00DA12ED" w:rsidRPr="00201421" w:rsidRDefault="00DA12ED" w:rsidP="00DA12ED">
      <w:pPr>
        <w:pStyle w:val="NormalBold"/>
      </w:pPr>
      <w:r w:rsidRPr="00201421">
        <w:rPr>
          <w:rStyle w:val="HideTWBExt"/>
          <w:b w:val="0"/>
        </w:rPr>
        <w:t>&lt;/RepeatBlock-By&gt;</w:t>
      </w:r>
    </w:p>
    <w:p w14:paraId="5910A14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E08DB90" w14:textId="77777777" w:rsidR="00DA12ED" w:rsidRPr="00201421" w:rsidRDefault="00DA12ED" w:rsidP="00DA12ED">
      <w:pPr>
        <w:pStyle w:val="NormalBold"/>
      </w:pPr>
      <w:r w:rsidRPr="00201421">
        <w:rPr>
          <w:rStyle w:val="HideTWBExt"/>
          <w:b w:val="0"/>
        </w:rPr>
        <w:t>&lt;Article&gt;</w:t>
      </w:r>
      <w:r w:rsidRPr="00201421">
        <w:t>Artículo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CB5ABD6" w14:textId="77777777" w:rsidTr="0093139F">
        <w:trPr>
          <w:trHeight w:val="240"/>
          <w:jc w:val="center"/>
        </w:trPr>
        <w:tc>
          <w:tcPr>
            <w:tcW w:w="9752" w:type="dxa"/>
            <w:gridSpan w:val="2"/>
          </w:tcPr>
          <w:p w14:paraId="64DC2649" w14:textId="77777777" w:rsidR="00DA12ED" w:rsidRPr="00201421" w:rsidRDefault="00DA12ED" w:rsidP="0093139F"/>
        </w:tc>
      </w:tr>
      <w:tr w:rsidR="00DA12ED" w:rsidRPr="00201421" w14:paraId="121C49DC" w14:textId="77777777" w:rsidTr="0093139F">
        <w:trPr>
          <w:trHeight w:val="240"/>
          <w:jc w:val="center"/>
        </w:trPr>
        <w:tc>
          <w:tcPr>
            <w:tcW w:w="4876" w:type="dxa"/>
          </w:tcPr>
          <w:p w14:paraId="108E3179" w14:textId="77777777" w:rsidR="00DA12ED" w:rsidRPr="00201421" w:rsidRDefault="00DA12ED" w:rsidP="0093139F">
            <w:pPr>
              <w:pStyle w:val="AmColumnHeading"/>
            </w:pPr>
            <w:r w:rsidRPr="00201421">
              <w:t>Texto de la Comisión</w:t>
            </w:r>
          </w:p>
        </w:tc>
        <w:tc>
          <w:tcPr>
            <w:tcW w:w="4876" w:type="dxa"/>
          </w:tcPr>
          <w:p w14:paraId="3A0CA4D5" w14:textId="77777777" w:rsidR="00DA12ED" w:rsidRPr="00201421" w:rsidRDefault="00DA12ED" w:rsidP="0093139F">
            <w:pPr>
              <w:pStyle w:val="AmColumnHeading"/>
            </w:pPr>
            <w:r w:rsidRPr="00201421">
              <w:t>Enmienda</w:t>
            </w:r>
          </w:p>
        </w:tc>
      </w:tr>
      <w:tr w:rsidR="00DA12ED" w:rsidRPr="00201421" w14:paraId="5B7A8020" w14:textId="77777777" w:rsidTr="0093139F">
        <w:trPr>
          <w:jc w:val="center"/>
        </w:trPr>
        <w:tc>
          <w:tcPr>
            <w:tcW w:w="4876" w:type="dxa"/>
          </w:tcPr>
          <w:p w14:paraId="624A4587" w14:textId="77777777" w:rsidR="00DA12ED" w:rsidRPr="00201421" w:rsidRDefault="00DA12ED" w:rsidP="0093139F">
            <w:pPr>
              <w:pStyle w:val="Normal6a"/>
              <w:jc w:val="center"/>
            </w:pPr>
            <w:r w:rsidRPr="00201421">
              <w:rPr>
                <w:b/>
                <w:i/>
              </w:rPr>
              <w:t>Artículo 6</w:t>
            </w:r>
            <w:r w:rsidRPr="00201421">
              <w:tab/>
            </w:r>
          </w:p>
        </w:tc>
        <w:tc>
          <w:tcPr>
            <w:tcW w:w="4876" w:type="dxa"/>
          </w:tcPr>
          <w:p w14:paraId="565A2641" w14:textId="77777777" w:rsidR="00DA12ED" w:rsidRPr="00201421" w:rsidRDefault="00DA12ED" w:rsidP="0093139F">
            <w:pPr>
              <w:pStyle w:val="Normal6a"/>
            </w:pPr>
            <w:r w:rsidRPr="00201421">
              <w:rPr>
                <w:b/>
                <w:i/>
              </w:rPr>
              <w:t>suprimido</w:t>
            </w:r>
          </w:p>
        </w:tc>
      </w:tr>
      <w:tr w:rsidR="00DA12ED" w:rsidRPr="00201421" w14:paraId="638F5F0C" w14:textId="77777777" w:rsidTr="0093139F">
        <w:trPr>
          <w:jc w:val="center"/>
        </w:trPr>
        <w:tc>
          <w:tcPr>
            <w:tcW w:w="4876" w:type="dxa"/>
          </w:tcPr>
          <w:p w14:paraId="059236C7" w14:textId="77777777" w:rsidR="00DA12ED" w:rsidRPr="00201421" w:rsidRDefault="00DA12ED" w:rsidP="0093139F">
            <w:pPr>
              <w:pStyle w:val="Normal6a"/>
              <w:jc w:val="center"/>
            </w:pPr>
            <w:r w:rsidRPr="00201421">
              <w:rPr>
                <w:b/>
                <w:i/>
              </w:rPr>
              <w:t>Obligaciones de las tiendas de programas de aplicación</w:t>
            </w:r>
          </w:p>
        </w:tc>
        <w:tc>
          <w:tcPr>
            <w:tcW w:w="4876" w:type="dxa"/>
          </w:tcPr>
          <w:p w14:paraId="554C1A07" w14:textId="77777777" w:rsidR="00DA12ED" w:rsidRPr="00201421" w:rsidRDefault="00DA12ED" w:rsidP="0093139F">
            <w:pPr>
              <w:pStyle w:val="Normal6a"/>
            </w:pPr>
          </w:p>
        </w:tc>
      </w:tr>
      <w:tr w:rsidR="00DA12ED" w:rsidRPr="00201421" w14:paraId="5B54678F" w14:textId="77777777" w:rsidTr="0093139F">
        <w:trPr>
          <w:jc w:val="center"/>
        </w:trPr>
        <w:tc>
          <w:tcPr>
            <w:tcW w:w="4876" w:type="dxa"/>
          </w:tcPr>
          <w:p w14:paraId="0E3E4DC4" w14:textId="77777777" w:rsidR="00DA12ED" w:rsidRPr="00201421" w:rsidRDefault="00DA12ED" w:rsidP="0093139F">
            <w:pPr>
              <w:pStyle w:val="Normal6a"/>
            </w:pPr>
            <w:r w:rsidRPr="00201421">
              <w:rPr>
                <w:b/>
                <w:i/>
              </w:rPr>
              <w:t>1. Los proveedores de tiendas de programas de aplicación deberán:</w:t>
            </w:r>
          </w:p>
        </w:tc>
        <w:tc>
          <w:tcPr>
            <w:tcW w:w="4876" w:type="dxa"/>
          </w:tcPr>
          <w:p w14:paraId="073A1C18" w14:textId="77777777" w:rsidR="00DA12ED" w:rsidRPr="00201421" w:rsidRDefault="00DA12ED" w:rsidP="0093139F">
            <w:pPr>
              <w:pStyle w:val="Normal6a"/>
            </w:pPr>
          </w:p>
        </w:tc>
      </w:tr>
      <w:tr w:rsidR="00DA12ED" w:rsidRPr="00201421" w14:paraId="29C31790" w14:textId="77777777" w:rsidTr="0093139F">
        <w:trPr>
          <w:jc w:val="center"/>
        </w:trPr>
        <w:tc>
          <w:tcPr>
            <w:tcW w:w="4876" w:type="dxa"/>
          </w:tcPr>
          <w:p w14:paraId="5015C48C" w14:textId="77777777" w:rsidR="00DA12ED" w:rsidRPr="00201421" w:rsidRDefault="00DA12ED" w:rsidP="0093139F">
            <w:pPr>
              <w:pStyle w:val="Normal6a"/>
            </w:pPr>
            <w:r w:rsidRPr="00201421">
              <w:rPr>
                <w:b/>
                <w:i/>
              </w:rPr>
              <w:t>a) realizar esfuerzos razonables para evaluar, en la medida de lo posible junto con los proveedores de programas de aplicación, si cada servicio ofrecido a través de las aplicaciones informáticas de las que son intermediarios presenta un riesgo de ser utilizado con fines de embaucamiento de menores;</w:t>
            </w:r>
          </w:p>
        </w:tc>
        <w:tc>
          <w:tcPr>
            <w:tcW w:w="4876" w:type="dxa"/>
          </w:tcPr>
          <w:p w14:paraId="6E220267" w14:textId="77777777" w:rsidR="00DA12ED" w:rsidRPr="00201421" w:rsidRDefault="00DA12ED" w:rsidP="0093139F">
            <w:pPr>
              <w:pStyle w:val="Normal6a"/>
            </w:pPr>
          </w:p>
        </w:tc>
      </w:tr>
      <w:tr w:rsidR="00DA12ED" w:rsidRPr="00201421" w14:paraId="2343969F" w14:textId="77777777" w:rsidTr="0093139F">
        <w:trPr>
          <w:jc w:val="center"/>
        </w:trPr>
        <w:tc>
          <w:tcPr>
            <w:tcW w:w="4876" w:type="dxa"/>
          </w:tcPr>
          <w:p w14:paraId="3C6BC9C0" w14:textId="77777777" w:rsidR="00DA12ED" w:rsidRPr="00201421" w:rsidRDefault="00DA12ED" w:rsidP="0093139F">
            <w:pPr>
              <w:pStyle w:val="Normal6a"/>
            </w:pPr>
            <w:r w:rsidRPr="00201421">
              <w:rPr>
                <w:b/>
                <w:i/>
              </w:rPr>
              <w:t>b) adoptar medidas razonables para impedir que los menores tengan acceso a las aplicaciones informáticas para las que se haya detectado un riesgo significativo de uso del servicio en cuestión para el embaucamiento de menores;</w:t>
            </w:r>
          </w:p>
        </w:tc>
        <w:tc>
          <w:tcPr>
            <w:tcW w:w="4876" w:type="dxa"/>
          </w:tcPr>
          <w:p w14:paraId="0E27ADCF" w14:textId="77777777" w:rsidR="00DA12ED" w:rsidRPr="00201421" w:rsidRDefault="00DA12ED" w:rsidP="0093139F">
            <w:pPr>
              <w:pStyle w:val="Normal6a"/>
            </w:pPr>
          </w:p>
        </w:tc>
      </w:tr>
      <w:tr w:rsidR="00DA12ED" w:rsidRPr="00201421" w14:paraId="5791E96F" w14:textId="77777777" w:rsidTr="0093139F">
        <w:trPr>
          <w:jc w:val="center"/>
        </w:trPr>
        <w:tc>
          <w:tcPr>
            <w:tcW w:w="4876" w:type="dxa"/>
          </w:tcPr>
          <w:p w14:paraId="72F622FB" w14:textId="77777777" w:rsidR="00DA12ED" w:rsidRPr="00201421" w:rsidRDefault="00DA12ED" w:rsidP="0093139F">
            <w:pPr>
              <w:pStyle w:val="Normal6a"/>
            </w:pPr>
            <w:r w:rsidRPr="00201421">
              <w:rPr>
                <w:b/>
                <w:i/>
              </w:rPr>
              <w:t>c) adoptar las medidas necesarias de verificación y evaluación de la edad para identificar de manera fiable a los usuarios menores en sus servicios, de manera que puedan adoptar las medidas a que se refiere la letra b).</w:t>
            </w:r>
          </w:p>
        </w:tc>
        <w:tc>
          <w:tcPr>
            <w:tcW w:w="4876" w:type="dxa"/>
          </w:tcPr>
          <w:p w14:paraId="67A8F37D" w14:textId="77777777" w:rsidR="00DA12ED" w:rsidRPr="00201421" w:rsidRDefault="00DA12ED" w:rsidP="0093139F">
            <w:pPr>
              <w:pStyle w:val="Normal6a"/>
            </w:pPr>
          </w:p>
        </w:tc>
      </w:tr>
      <w:tr w:rsidR="00DA12ED" w:rsidRPr="00201421" w14:paraId="4D4FAC89" w14:textId="77777777" w:rsidTr="0093139F">
        <w:trPr>
          <w:jc w:val="center"/>
        </w:trPr>
        <w:tc>
          <w:tcPr>
            <w:tcW w:w="4876" w:type="dxa"/>
          </w:tcPr>
          <w:p w14:paraId="13B53E2A" w14:textId="77777777" w:rsidR="00DA12ED" w:rsidRPr="00201421" w:rsidRDefault="00DA12ED" w:rsidP="0093139F">
            <w:pPr>
              <w:pStyle w:val="Normal6a"/>
            </w:pPr>
            <w:r w:rsidRPr="00201421">
              <w:rPr>
                <w:b/>
                <w:i/>
              </w:rPr>
              <w:t>2. 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2B1E87E2" w14:textId="77777777" w:rsidR="00DA12ED" w:rsidRPr="00201421" w:rsidRDefault="00DA12ED" w:rsidP="0093139F">
            <w:pPr>
              <w:pStyle w:val="Normal6a"/>
            </w:pPr>
          </w:p>
        </w:tc>
      </w:tr>
      <w:tr w:rsidR="00DA12ED" w:rsidRPr="00201421" w14:paraId="4789A5AE" w14:textId="77777777" w:rsidTr="0093139F">
        <w:trPr>
          <w:jc w:val="center"/>
        </w:trPr>
        <w:tc>
          <w:tcPr>
            <w:tcW w:w="4876" w:type="dxa"/>
          </w:tcPr>
          <w:p w14:paraId="049AEFE5" w14:textId="77777777" w:rsidR="00DA12ED" w:rsidRPr="00201421" w:rsidRDefault="00DA12ED" w:rsidP="0093139F">
            <w:pPr>
              <w:pStyle w:val="Normal6a"/>
            </w:pPr>
            <w:r w:rsidRPr="00201421">
              <w:rPr>
                <w:b/>
                <w:i/>
              </w:rPr>
              <w:t>3. 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46F1DBCA" w14:textId="77777777" w:rsidR="00DA12ED" w:rsidRPr="00201421" w:rsidRDefault="00DA12ED" w:rsidP="0093139F">
            <w:pPr>
              <w:pStyle w:val="Normal6a"/>
            </w:pPr>
          </w:p>
        </w:tc>
      </w:tr>
      <w:tr w:rsidR="00DA12ED" w:rsidRPr="00201421" w14:paraId="18F9739A" w14:textId="77777777" w:rsidTr="0093139F">
        <w:trPr>
          <w:jc w:val="center"/>
        </w:trPr>
        <w:tc>
          <w:tcPr>
            <w:tcW w:w="4876" w:type="dxa"/>
          </w:tcPr>
          <w:p w14:paraId="06A5E120" w14:textId="77777777" w:rsidR="00DA12ED" w:rsidRPr="00201421" w:rsidRDefault="00DA12ED" w:rsidP="0093139F">
            <w:pPr>
              <w:pStyle w:val="Normal6a"/>
            </w:pPr>
            <w:r w:rsidRPr="00201421">
              <w:rPr>
                <w:b/>
                <w:i/>
              </w:rPr>
              <w:t>4. La Comisión, en cooperación con las autoridades de coordinación y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24BA4518" w14:textId="77777777" w:rsidR="00DA12ED" w:rsidRPr="00201421" w:rsidRDefault="00DA12ED" w:rsidP="0093139F">
            <w:pPr>
              <w:pStyle w:val="Normal6a"/>
            </w:pPr>
          </w:p>
        </w:tc>
      </w:tr>
    </w:tbl>
    <w:p w14:paraId="34D4922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9F85070"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632CA35" w14:textId="77777777" w:rsidR="00DA12ED" w:rsidRPr="00201421" w:rsidRDefault="00DA12ED" w:rsidP="00DA12ED">
      <w:pPr>
        <w:pStyle w:val="AmJustText"/>
      </w:pPr>
      <w:r w:rsidRPr="00201421">
        <w:t>Las tiendas de programas de aplicación</w:t>
      </w:r>
    </w:p>
    <w:p w14:paraId="05840DDA" w14:textId="77777777" w:rsidR="00DA12ED" w:rsidRPr="00201421" w:rsidRDefault="00DA12ED" w:rsidP="00DA12ED">
      <w:pPr>
        <w:pStyle w:val="AmJustText"/>
      </w:pPr>
      <w:r w:rsidRPr="00201421">
        <w:t>no están en la mejor situación de cumplir</w:t>
      </w:r>
    </w:p>
    <w:p w14:paraId="36141952" w14:textId="77777777" w:rsidR="00DA12ED" w:rsidRPr="00201421" w:rsidRDefault="00DA12ED" w:rsidP="00DA12ED">
      <w:pPr>
        <w:pStyle w:val="AmJustText"/>
      </w:pPr>
      <w:r w:rsidRPr="00201421">
        <w:t>estas obligaciones debido a sus</w:t>
      </w:r>
    </w:p>
    <w:p w14:paraId="3C1C3050" w14:textId="77777777" w:rsidR="00DA12ED" w:rsidRPr="00201421" w:rsidRDefault="00DA12ED" w:rsidP="00DA12ED">
      <w:pPr>
        <w:pStyle w:val="AmJustText"/>
      </w:pPr>
      <w:r w:rsidRPr="00201421">
        <w:t>limitaciones técnicas y jurídicas</w:t>
      </w:r>
    </w:p>
    <w:p w14:paraId="20763884" w14:textId="77777777" w:rsidR="00DA12ED" w:rsidRPr="00201421" w:rsidRDefault="00DA12ED" w:rsidP="00DA12ED">
      <w:r w:rsidRPr="00201421">
        <w:rPr>
          <w:rStyle w:val="HideTWBExt"/>
        </w:rPr>
        <w:t>&lt;/Amend&gt;</w:t>
      </w:r>
    </w:p>
    <w:p w14:paraId="4622AAB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854</w:t>
      </w:r>
      <w:r w:rsidRPr="00201421">
        <w:rPr>
          <w:rStyle w:val="HideTWBExt"/>
          <w:b w:val="0"/>
        </w:rPr>
        <w:t>&lt;/NumAm&gt;</w:t>
      </w:r>
    </w:p>
    <w:p w14:paraId="3AFD2187"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1BFBFE1A" w14:textId="77777777" w:rsidR="00DA12ED" w:rsidRPr="00201421" w:rsidRDefault="00DA12ED" w:rsidP="00DA12ED">
      <w:pPr>
        <w:pStyle w:val="NormalBold"/>
      </w:pPr>
      <w:r w:rsidRPr="00201421">
        <w:rPr>
          <w:rStyle w:val="HideTWBExt"/>
          <w:b w:val="0"/>
        </w:rPr>
        <w:t>&lt;/RepeatBlock-By&gt;</w:t>
      </w:r>
    </w:p>
    <w:p w14:paraId="2D4FFEE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0F33E2E" w14:textId="77777777" w:rsidR="00DA12ED" w:rsidRPr="00201421" w:rsidRDefault="00DA12ED" w:rsidP="00DA12ED">
      <w:pPr>
        <w:pStyle w:val="NormalBold"/>
      </w:pPr>
      <w:r w:rsidRPr="00201421">
        <w:rPr>
          <w:rStyle w:val="HideTWBExt"/>
          <w:b w:val="0"/>
        </w:rPr>
        <w:t>&lt;Article&gt;</w:t>
      </w:r>
      <w:r w:rsidRPr="00201421">
        <w:t>Artículo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BB2BCCA" w14:textId="77777777" w:rsidTr="0093139F">
        <w:trPr>
          <w:trHeight w:val="240"/>
          <w:jc w:val="center"/>
        </w:trPr>
        <w:tc>
          <w:tcPr>
            <w:tcW w:w="9752" w:type="dxa"/>
            <w:gridSpan w:val="2"/>
          </w:tcPr>
          <w:p w14:paraId="3EA56F7C" w14:textId="77777777" w:rsidR="00DA12ED" w:rsidRPr="00201421" w:rsidRDefault="00DA12ED" w:rsidP="0093139F"/>
        </w:tc>
      </w:tr>
      <w:tr w:rsidR="00DA12ED" w:rsidRPr="00201421" w14:paraId="29FDCEFD" w14:textId="77777777" w:rsidTr="0093139F">
        <w:trPr>
          <w:trHeight w:val="240"/>
          <w:jc w:val="center"/>
        </w:trPr>
        <w:tc>
          <w:tcPr>
            <w:tcW w:w="4876" w:type="dxa"/>
          </w:tcPr>
          <w:p w14:paraId="43017BEE" w14:textId="77777777" w:rsidR="00DA12ED" w:rsidRPr="00201421" w:rsidRDefault="00DA12ED" w:rsidP="0093139F">
            <w:pPr>
              <w:pStyle w:val="AmColumnHeading"/>
            </w:pPr>
            <w:r w:rsidRPr="00201421">
              <w:t>Texto de la Comisión</w:t>
            </w:r>
          </w:p>
        </w:tc>
        <w:tc>
          <w:tcPr>
            <w:tcW w:w="4876" w:type="dxa"/>
          </w:tcPr>
          <w:p w14:paraId="2AFC3EB1" w14:textId="77777777" w:rsidR="00DA12ED" w:rsidRPr="00201421" w:rsidRDefault="00DA12ED" w:rsidP="0093139F">
            <w:pPr>
              <w:pStyle w:val="AmColumnHeading"/>
            </w:pPr>
            <w:r w:rsidRPr="00201421">
              <w:t>Enmienda</w:t>
            </w:r>
          </w:p>
        </w:tc>
      </w:tr>
      <w:tr w:rsidR="00DA12ED" w:rsidRPr="00201421" w14:paraId="687E0BA5" w14:textId="77777777" w:rsidTr="0093139F">
        <w:trPr>
          <w:jc w:val="center"/>
        </w:trPr>
        <w:tc>
          <w:tcPr>
            <w:tcW w:w="4876" w:type="dxa"/>
          </w:tcPr>
          <w:p w14:paraId="08FA8CB7" w14:textId="77777777" w:rsidR="00DA12ED" w:rsidRPr="00201421" w:rsidRDefault="00DA12ED" w:rsidP="0093139F">
            <w:pPr>
              <w:pStyle w:val="Normal6a"/>
              <w:jc w:val="center"/>
            </w:pPr>
            <w:r w:rsidRPr="00201421">
              <w:rPr>
                <w:b/>
                <w:i/>
              </w:rPr>
              <w:t>Artículo 6</w:t>
            </w:r>
            <w:r w:rsidRPr="00201421">
              <w:tab/>
            </w:r>
          </w:p>
        </w:tc>
        <w:tc>
          <w:tcPr>
            <w:tcW w:w="4876" w:type="dxa"/>
          </w:tcPr>
          <w:p w14:paraId="0EF502EE" w14:textId="77777777" w:rsidR="00DA12ED" w:rsidRPr="00201421" w:rsidRDefault="00DA12ED" w:rsidP="0093139F">
            <w:pPr>
              <w:pStyle w:val="Normal6a"/>
            </w:pPr>
            <w:r w:rsidRPr="00201421">
              <w:rPr>
                <w:b/>
                <w:i/>
              </w:rPr>
              <w:t>suprimido</w:t>
            </w:r>
          </w:p>
        </w:tc>
      </w:tr>
      <w:tr w:rsidR="00DA12ED" w:rsidRPr="00201421" w14:paraId="4143D209" w14:textId="77777777" w:rsidTr="0093139F">
        <w:trPr>
          <w:jc w:val="center"/>
        </w:trPr>
        <w:tc>
          <w:tcPr>
            <w:tcW w:w="4876" w:type="dxa"/>
          </w:tcPr>
          <w:p w14:paraId="4691B912" w14:textId="77777777" w:rsidR="00DA12ED" w:rsidRPr="00201421" w:rsidRDefault="00DA12ED" w:rsidP="0093139F">
            <w:pPr>
              <w:pStyle w:val="Normal6a"/>
              <w:jc w:val="center"/>
            </w:pPr>
            <w:r w:rsidRPr="00201421">
              <w:rPr>
                <w:b/>
                <w:i/>
              </w:rPr>
              <w:t>Obligaciones de las tiendas de programas de aplicación</w:t>
            </w:r>
          </w:p>
        </w:tc>
        <w:tc>
          <w:tcPr>
            <w:tcW w:w="4876" w:type="dxa"/>
          </w:tcPr>
          <w:p w14:paraId="5F75B23E" w14:textId="77777777" w:rsidR="00DA12ED" w:rsidRPr="00201421" w:rsidRDefault="00DA12ED" w:rsidP="0093139F">
            <w:pPr>
              <w:pStyle w:val="Normal6a"/>
            </w:pPr>
          </w:p>
        </w:tc>
      </w:tr>
      <w:tr w:rsidR="00DA12ED" w:rsidRPr="00201421" w14:paraId="29FB455B" w14:textId="77777777" w:rsidTr="0093139F">
        <w:trPr>
          <w:jc w:val="center"/>
        </w:trPr>
        <w:tc>
          <w:tcPr>
            <w:tcW w:w="4876" w:type="dxa"/>
          </w:tcPr>
          <w:p w14:paraId="61DD711E" w14:textId="77777777" w:rsidR="00DA12ED" w:rsidRPr="00201421" w:rsidRDefault="00DA12ED" w:rsidP="0093139F">
            <w:pPr>
              <w:pStyle w:val="Normal6a"/>
            </w:pPr>
            <w:r w:rsidRPr="00201421">
              <w:rPr>
                <w:b/>
                <w:i/>
              </w:rPr>
              <w:t>1. Los proveedores de tiendas de programas de aplicación deberán:</w:t>
            </w:r>
          </w:p>
        </w:tc>
        <w:tc>
          <w:tcPr>
            <w:tcW w:w="4876" w:type="dxa"/>
          </w:tcPr>
          <w:p w14:paraId="0749818A" w14:textId="77777777" w:rsidR="00DA12ED" w:rsidRPr="00201421" w:rsidRDefault="00DA12ED" w:rsidP="0093139F">
            <w:pPr>
              <w:pStyle w:val="Normal6a"/>
            </w:pPr>
          </w:p>
        </w:tc>
      </w:tr>
      <w:tr w:rsidR="00DA12ED" w:rsidRPr="00201421" w14:paraId="046786E6" w14:textId="77777777" w:rsidTr="0093139F">
        <w:trPr>
          <w:jc w:val="center"/>
        </w:trPr>
        <w:tc>
          <w:tcPr>
            <w:tcW w:w="4876" w:type="dxa"/>
          </w:tcPr>
          <w:p w14:paraId="27A06CB5" w14:textId="77777777" w:rsidR="00DA12ED" w:rsidRPr="00201421" w:rsidRDefault="00DA12ED" w:rsidP="0093139F">
            <w:pPr>
              <w:pStyle w:val="Normal6a"/>
            </w:pPr>
            <w:r w:rsidRPr="00201421">
              <w:rPr>
                <w:b/>
                <w:i/>
              </w:rPr>
              <w:t>a) realizar esfuerzos razonables para evaluar, en la medida de lo posible junto con los proveedores de programas de aplicación, si cada servicio ofrecido a través de las aplicaciones informáticas de las que son intermediarios presenta un riesgo de ser utilizado con fines de embaucamiento de menores;</w:t>
            </w:r>
          </w:p>
        </w:tc>
        <w:tc>
          <w:tcPr>
            <w:tcW w:w="4876" w:type="dxa"/>
          </w:tcPr>
          <w:p w14:paraId="50771B84" w14:textId="77777777" w:rsidR="00DA12ED" w:rsidRPr="00201421" w:rsidRDefault="00DA12ED" w:rsidP="0093139F">
            <w:pPr>
              <w:pStyle w:val="Normal6a"/>
            </w:pPr>
          </w:p>
        </w:tc>
      </w:tr>
      <w:tr w:rsidR="00DA12ED" w:rsidRPr="00201421" w14:paraId="04927363" w14:textId="77777777" w:rsidTr="0093139F">
        <w:trPr>
          <w:jc w:val="center"/>
        </w:trPr>
        <w:tc>
          <w:tcPr>
            <w:tcW w:w="4876" w:type="dxa"/>
          </w:tcPr>
          <w:p w14:paraId="12AEE745" w14:textId="77777777" w:rsidR="00DA12ED" w:rsidRPr="00201421" w:rsidRDefault="00DA12ED" w:rsidP="0093139F">
            <w:pPr>
              <w:pStyle w:val="Normal6a"/>
            </w:pPr>
            <w:r w:rsidRPr="00201421">
              <w:rPr>
                <w:b/>
                <w:i/>
              </w:rPr>
              <w:t>b) adoptar medidas razonables para impedir que los menores tengan acceso a las aplicaciones informáticas para las que se haya detectado un riesgo significativo de uso del servicio en cuestión para el embaucamiento de menores;</w:t>
            </w:r>
          </w:p>
        </w:tc>
        <w:tc>
          <w:tcPr>
            <w:tcW w:w="4876" w:type="dxa"/>
          </w:tcPr>
          <w:p w14:paraId="5AEB0101" w14:textId="77777777" w:rsidR="00DA12ED" w:rsidRPr="00201421" w:rsidRDefault="00DA12ED" w:rsidP="0093139F">
            <w:pPr>
              <w:pStyle w:val="Normal6a"/>
            </w:pPr>
          </w:p>
        </w:tc>
      </w:tr>
      <w:tr w:rsidR="00DA12ED" w:rsidRPr="00201421" w14:paraId="57F269A2" w14:textId="77777777" w:rsidTr="0093139F">
        <w:trPr>
          <w:jc w:val="center"/>
        </w:trPr>
        <w:tc>
          <w:tcPr>
            <w:tcW w:w="4876" w:type="dxa"/>
          </w:tcPr>
          <w:p w14:paraId="01613F49" w14:textId="77777777" w:rsidR="00DA12ED" w:rsidRPr="00201421" w:rsidRDefault="00DA12ED" w:rsidP="0093139F">
            <w:pPr>
              <w:pStyle w:val="Normal6a"/>
            </w:pPr>
            <w:r w:rsidRPr="00201421">
              <w:rPr>
                <w:b/>
                <w:i/>
              </w:rPr>
              <w:t>c) adoptar las medidas necesarias de verificación y evaluación de la edad para identificar de manera fiable a los usuarios menores en sus servicios, de manera que puedan adoptar las medidas a que se refiere la letra b).</w:t>
            </w:r>
          </w:p>
        </w:tc>
        <w:tc>
          <w:tcPr>
            <w:tcW w:w="4876" w:type="dxa"/>
          </w:tcPr>
          <w:p w14:paraId="0AC58E58" w14:textId="77777777" w:rsidR="00DA12ED" w:rsidRPr="00201421" w:rsidRDefault="00DA12ED" w:rsidP="0093139F">
            <w:pPr>
              <w:pStyle w:val="Normal6a"/>
            </w:pPr>
          </w:p>
        </w:tc>
      </w:tr>
      <w:tr w:rsidR="00DA12ED" w:rsidRPr="00201421" w14:paraId="55147E32" w14:textId="77777777" w:rsidTr="0093139F">
        <w:trPr>
          <w:jc w:val="center"/>
        </w:trPr>
        <w:tc>
          <w:tcPr>
            <w:tcW w:w="4876" w:type="dxa"/>
          </w:tcPr>
          <w:p w14:paraId="09CB62E1" w14:textId="77777777" w:rsidR="00DA12ED" w:rsidRPr="00201421" w:rsidRDefault="00DA12ED" w:rsidP="0093139F">
            <w:pPr>
              <w:pStyle w:val="Normal6a"/>
            </w:pPr>
            <w:r w:rsidRPr="00201421">
              <w:rPr>
                <w:b/>
                <w:i/>
              </w:rPr>
              <w:t>2. 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5A9D06A3" w14:textId="77777777" w:rsidR="00DA12ED" w:rsidRPr="00201421" w:rsidRDefault="00DA12ED" w:rsidP="0093139F">
            <w:pPr>
              <w:pStyle w:val="Normal6a"/>
            </w:pPr>
          </w:p>
        </w:tc>
      </w:tr>
      <w:tr w:rsidR="00DA12ED" w:rsidRPr="00201421" w14:paraId="2FEEAD9D" w14:textId="77777777" w:rsidTr="0093139F">
        <w:trPr>
          <w:jc w:val="center"/>
        </w:trPr>
        <w:tc>
          <w:tcPr>
            <w:tcW w:w="4876" w:type="dxa"/>
          </w:tcPr>
          <w:p w14:paraId="0E3A1BFC" w14:textId="77777777" w:rsidR="00DA12ED" w:rsidRPr="00201421" w:rsidRDefault="00DA12ED" w:rsidP="0093139F">
            <w:pPr>
              <w:pStyle w:val="Normal6a"/>
            </w:pPr>
            <w:r w:rsidRPr="00201421">
              <w:rPr>
                <w:b/>
                <w:i/>
              </w:rPr>
              <w:t>3. 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66504186" w14:textId="77777777" w:rsidR="00DA12ED" w:rsidRPr="00201421" w:rsidRDefault="00DA12ED" w:rsidP="0093139F">
            <w:pPr>
              <w:pStyle w:val="Normal6a"/>
            </w:pPr>
          </w:p>
        </w:tc>
      </w:tr>
      <w:tr w:rsidR="00DA12ED" w:rsidRPr="00201421" w14:paraId="3A176975" w14:textId="77777777" w:rsidTr="0093139F">
        <w:trPr>
          <w:jc w:val="center"/>
        </w:trPr>
        <w:tc>
          <w:tcPr>
            <w:tcW w:w="4876" w:type="dxa"/>
          </w:tcPr>
          <w:p w14:paraId="72872424" w14:textId="77777777" w:rsidR="00DA12ED" w:rsidRPr="00201421" w:rsidRDefault="00DA12ED" w:rsidP="0093139F">
            <w:pPr>
              <w:pStyle w:val="Normal6a"/>
            </w:pPr>
            <w:r w:rsidRPr="00201421">
              <w:rPr>
                <w:b/>
                <w:i/>
              </w:rPr>
              <w:t>4. La Comisión, en cooperación con las autoridades de coordinación y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45827D8D" w14:textId="77777777" w:rsidR="00DA12ED" w:rsidRPr="00201421" w:rsidRDefault="00DA12ED" w:rsidP="0093139F">
            <w:pPr>
              <w:pStyle w:val="Normal6a"/>
            </w:pPr>
          </w:p>
        </w:tc>
      </w:tr>
    </w:tbl>
    <w:p w14:paraId="2F35822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2CFB591" w14:textId="77777777" w:rsidR="00DA12ED" w:rsidRPr="00201421" w:rsidRDefault="00DA12ED" w:rsidP="00DA12ED">
      <w:r w:rsidRPr="00201421">
        <w:rPr>
          <w:rStyle w:val="HideTWBExt"/>
        </w:rPr>
        <w:t>&lt;/Amend&gt;</w:t>
      </w:r>
    </w:p>
    <w:p w14:paraId="379BDFE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855</w:t>
      </w:r>
      <w:r w:rsidRPr="00201421">
        <w:rPr>
          <w:rStyle w:val="HideTWBExt"/>
          <w:b w:val="0"/>
        </w:rPr>
        <w:t>&lt;/NumAm&gt;</w:t>
      </w:r>
    </w:p>
    <w:p w14:paraId="71EA1508"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3C35CBDE" w14:textId="77777777" w:rsidR="00DA12ED" w:rsidRPr="00201421" w:rsidRDefault="00DA12ED" w:rsidP="00DA12ED">
      <w:pPr>
        <w:pStyle w:val="NormalBold"/>
      </w:pPr>
      <w:r w:rsidRPr="00201421">
        <w:rPr>
          <w:rStyle w:val="HideTWBExt"/>
          <w:b w:val="0"/>
        </w:rPr>
        <w:t>&lt;/RepeatBlock-By&gt;</w:t>
      </w:r>
    </w:p>
    <w:p w14:paraId="76DAD62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45622C2" w14:textId="77777777" w:rsidR="00DA12ED" w:rsidRPr="00201421" w:rsidRDefault="00DA12ED" w:rsidP="00DA12ED">
      <w:pPr>
        <w:pStyle w:val="NormalBold"/>
      </w:pPr>
      <w:r w:rsidRPr="00201421">
        <w:rPr>
          <w:rStyle w:val="HideTWBExt"/>
          <w:b w:val="0"/>
        </w:rPr>
        <w:t>&lt;Article&gt;</w:t>
      </w:r>
      <w:r w:rsidRPr="00201421">
        <w:t>Artículo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C4D832C" w14:textId="77777777" w:rsidTr="0093139F">
        <w:trPr>
          <w:trHeight w:val="240"/>
          <w:jc w:val="center"/>
        </w:trPr>
        <w:tc>
          <w:tcPr>
            <w:tcW w:w="9752" w:type="dxa"/>
            <w:gridSpan w:val="2"/>
          </w:tcPr>
          <w:p w14:paraId="378033BC" w14:textId="77777777" w:rsidR="00DA12ED" w:rsidRPr="00201421" w:rsidRDefault="00DA12ED" w:rsidP="0093139F"/>
        </w:tc>
      </w:tr>
      <w:tr w:rsidR="00DA12ED" w:rsidRPr="00201421" w14:paraId="2B27AA51" w14:textId="77777777" w:rsidTr="0093139F">
        <w:trPr>
          <w:trHeight w:val="240"/>
          <w:jc w:val="center"/>
        </w:trPr>
        <w:tc>
          <w:tcPr>
            <w:tcW w:w="4876" w:type="dxa"/>
          </w:tcPr>
          <w:p w14:paraId="54ADFA96" w14:textId="77777777" w:rsidR="00DA12ED" w:rsidRPr="00201421" w:rsidRDefault="00DA12ED" w:rsidP="0093139F">
            <w:pPr>
              <w:pStyle w:val="AmColumnHeading"/>
            </w:pPr>
            <w:r w:rsidRPr="00201421">
              <w:t>Texto de la Comisión</w:t>
            </w:r>
          </w:p>
        </w:tc>
        <w:tc>
          <w:tcPr>
            <w:tcW w:w="4876" w:type="dxa"/>
          </w:tcPr>
          <w:p w14:paraId="317330E6" w14:textId="77777777" w:rsidR="00DA12ED" w:rsidRPr="00201421" w:rsidRDefault="00DA12ED" w:rsidP="0093139F">
            <w:pPr>
              <w:pStyle w:val="AmColumnHeading"/>
            </w:pPr>
            <w:r w:rsidRPr="00201421">
              <w:t>Enmienda</w:t>
            </w:r>
          </w:p>
        </w:tc>
      </w:tr>
      <w:tr w:rsidR="00DA12ED" w:rsidRPr="00201421" w14:paraId="67796C1E" w14:textId="77777777" w:rsidTr="0093139F">
        <w:trPr>
          <w:jc w:val="center"/>
        </w:trPr>
        <w:tc>
          <w:tcPr>
            <w:tcW w:w="4876" w:type="dxa"/>
          </w:tcPr>
          <w:p w14:paraId="2BBDB932" w14:textId="77777777" w:rsidR="00DA12ED" w:rsidRPr="00201421" w:rsidRDefault="00DA12ED" w:rsidP="0093139F">
            <w:pPr>
              <w:pStyle w:val="Normal6a"/>
              <w:jc w:val="center"/>
            </w:pPr>
            <w:r w:rsidRPr="00201421">
              <w:rPr>
                <w:b/>
                <w:i/>
              </w:rPr>
              <w:t>Artículo 6</w:t>
            </w:r>
            <w:r w:rsidRPr="00201421">
              <w:tab/>
            </w:r>
          </w:p>
        </w:tc>
        <w:tc>
          <w:tcPr>
            <w:tcW w:w="4876" w:type="dxa"/>
          </w:tcPr>
          <w:p w14:paraId="28768FDA" w14:textId="77777777" w:rsidR="00DA12ED" w:rsidRPr="00201421" w:rsidRDefault="00DA12ED" w:rsidP="0093139F">
            <w:pPr>
              <w:pStyle w:val="Normal6a"/>
            </w:pPr>
            <w:r w:rsidRPr="00201421">
              <w:rPr>
                <w:b/>
                <w:i/>
              </w:rPr>
              <w:t>suprimido</w:t>
            </w:r>
          </w:p>
        </w:tc>
      </w:tr>
      <w:tr w:rsidR="00DA12ED" w:rsidRPr="00201421" w14:paraId="1058CB8A" w14:textId="77777777" w:rsidTr="0093139F">
        <w:trPr>
          <w:jc w:val="center"/>
        </w:trPr>
        <w:tc>
          <w:tcPr>
            <w:tcW w:w="4876" w:type="dxa"/>
          </w:tcPr>
          <w:p w14:paraId="3835B781" w14:textId="77777777" w:rsidR="00DA12ED" w:rsidRPr="00201421" w:rsidRDefault="00DA12ED" w:rsidP="0093139F">
            <w:pPr>
              <w:pStyle w:val="Normal6a"/>
              <w:jc w:val="center"/>
            </w:pPr>
            <w:r w:rsidRPr="00201421">
              <w:rPr>
                <w:b/>
                <w:i/>
              </w:rPr>
              <w:t>Obligaciones de las tiendas de programas de aplicación</w:t>
            </w:r>
          </w:p>
        </w:tc>
        <w:tc>
          <w:tcPr>
            <w:tcW w:w="4876" w:type="dxa"/>
          </w:tcPr>
          <w:p w14:paraId="7FCDAC52" w14:textId="77777777" w:rsidR="00DA12ED" w:rsidRPr="00201421" w:rsidRDefault="00DA12ED" w:rsidP="0093139F">
            <w:pPr>
              <w:pStyle w:val="Normal6a"/>
            </w:pPr>
          </w:p>
        </w:tc>
      </w:tr>
      <w:tr w:rsidR="00DA12ED" w:rsidRPr="00201421" w14:paraId="7D472274" w14:textId="77777777" w:rsidTr="0093139F">
        <w:trPr>
          <w:jc w:val="center"/>
        </w:trPr>
        <w:tc>
          <w:tcPr>
            <w:tcW w:w="4876" w:type="dxa"/>
          </w:tcPr>
          <w:p w14:paraId="39852973" w14:textId="77777777" w:rsidR="00DA12ED" w:rsidRPr="00201421" w:rsidRDefault="00DA12ED" w:rsidP="0093139F">
            <w:pPr>
              <w:pStyle w:val="Normal6a"/>
            </w:pPr>
            <w:r w:rsidRPr="00201421">
              <w:rPr>
                <w:b/>
                <w:i/>
              </w:rPr>
              <w:t>1. Los proveedores de tiendas de programas de aplicación deberán:</w:t>
            </w:r>
          </w:p>
        </w:tc>
        <w:tc>
          <w:tcPr>
            <w:tcW w:w="4876" w:type="dxa"/>
          </w:tcPr>
          <w:p w14:paraId="44940315" w14:textId="77777777" w:rsidR="00DA12ED" w:rsidRPr="00201421" w:rsidRDefault="00DA12ED" w:rsidP="0093139F">
            <w:pPr>
              <w:pStyle w:val="Normal6a"/>
            </w:pPr>
          </w:p>
        </w:tc>
      </w:tr>
      <w:tr w:rsidR="00DA12ED" w:rsidRPr="00201421" w14:paraId="06BE4C22" w14:textId="77777777" w:rsidTr="0093139F">
        <w:trPr>
          <w:jc w:val="center"/>
        </w:trPr>
        <w:tc>
          <w:tcPr>
            <w:tcW w:w="4876" w:type="dxa"/>
          </w:tcPr>
          <w:p w14:paraId="2D01B693" w14:textId="77777777" w:rsidR="00DA12ED" w:rsidRPr="00201421" w:rsidRDefault="00DA12ED" w:rsidP="0093139F">
            <w:pPr>
              <w:pStyle w:val="Normal6a"/>
            </w:pPr>
            <w:r w:rsidRPr="00201421">
              <w:rPr>
                <w:b/>
                <w:i/>
              </w:rPr>
              <w:t>a) realizar esfuerzos razonables para evaluar, en la medida de lo posible junto con los proveedores de programas de aplicación, si cada servicio ofrecido a través de las aplicaciones informáticas de las que son intermediarios presenta un riesgo de ser utilizado con fines de embaucamiento de menores;</w:t>
            </w:r>
          </w:p>
        </w:tc>
        <w:tc>
          <w:tcPr>
            <w:tcW w:w="4876" w:type="dxa"/>
          </w:tcPr>
          <w:p w14:paraId="35C5F7C0" w14:textId="77777777" w:rsidR="00DA12ED" w:rsidRPr="00201421" w:rsidRDefault="00DA12ED" w:rsidP="0093139F">
            <w:pPr>
              <w:pStyle w:val="Normal6a"/>
            </w:pPr>
          </w:p>
        </w:tc>
      </w:tr>
      <w:tr w:rsidR="00DA12ED" w:rsidRPr="00201421" w14:paraId="7097816A" w14:textId="77777777" w:rsidTr="0093139F">
        <w:trPr>
          <w:jc w:val="center"/>
        </w:trPr>
        <w:tc>
          <w:tcPr>
            <w:tcW w:w="4876" w:type="dxa"/>
          </w:tcPr>
          <w:p w14:paraId="4D7B5D7D" w14:textId="77777777" w:rsidR="00DA12ED" w:rsidRPr="00201421" w:rsidRDefault="00DA12ED" w:rsidP="0093139F">
            <w:pPr>
              <w:pStyle w:val="Normal6a"/>
            </w:pPr>
            <w:r w:rsidRPr="00201421">
              <w:rPr>
                <w:b/>
                <w:i/>
              </w:rPr>
              <w:t>b) adoptar medidas razonables para impedir que los menores tengan acceso a las aplicaciones informáticas para las que se haya detectado un riesgo significativo de uso del servicio en cuestión para el embaucamiento de menores;</w:t>
            </w:r>
          </w:p>
        </w:tc>
        <w:tc>
          <w:tcPr>
            <w:tcW w:w="4876" w:type="dxa"/>
          </w:tcPr>
          <w:p w14:paraId="10BE538A" w14:textId="77777777" w:rsidR="00DA12ED" w:rsidRPr="00201421" w:rsidRDefault="00DA12ED" w:rsidP="0093139F">
            <w:pPr>
              <w:pStyle w:val="Normal6a"/>
            </w:pPr>
          </w:p>
        </w:tc>
      </w:tr>
      <w:tr w:rsidR="00DA12ED" w:rsidRPr="00201421" w14:paraId="17D87300" w14:textId="77777777" w:rsidTr="0093139F">
        <w:trPr>
          <w:jc w:val="center"/>
        </w:trPr>
        <w:tc>
          <w:tcPr>
            <w:tcW w:w="4876" w:type="dxa"/>
          </w:tcPr>
          <w:p w14:paraId="7F4CA6C1" w14:textId="77777777" w:rsidR="00DA12ED" w:rsidRPr="00201421" w:rsidRDefault="00DA12ED" w:rsidP="0093139F">
            <w:pPr>
              <w:pStyle w:val="Normal6a"/>
            </w:pPr>
            <w:r w:rsidRPr="00201421">
              <w:rPr>
                <w:b/>
                <w:i/>
              </w:rPr>
              <w:t>c) adoptar las medidas necesarias de verificación y evaluación de la edad para identificar de manera fiable a los usuarios menores en sus servicios, de manera que puedan adoptar las medidas a que se refiere la letra b).</w:t>
            </w:r>
          </w:p>
        </w:tc>
        <w:tc>
          <w:tcPr>
            <w:tcW w:w="4876" w:type="dxa"/>
          </w:tcPr>
          <w:p w14:paraId="3AA64601" w14:textId="77777777" w:rsidR="00DA12ED" w:rsidRPr="00201421" w:rsidRDefault="00DA12ED" w:rsidP="0093139F">
            <w:pPr>
              <w:pStyle w:val="Normal6a"/>
            </w:pPr>
          </w:p>
        </w:tc>
      </w:tr>
      <w:tr w:rsidR="00DA12ED" w:rsidRPr="00201421" w14:paraId="7B700F97" w14:textId="77777777" w:rsidTr="0093139F">
        <w:trPr>
          <w:jc w:val="center"/>
        </w:trPr>
        <w:tc>
          <w:tcPr>
            <w:tcW w:w="4876" w:type="dxa"/>
          </w:tcPr>
          <w:p w14:paraId="65C08A49" w14:textId="77777777" w:rsidR="00DA12ED" w:rsidRPr="00201421" w:rsidRDefault="00DA12ED" w:rsidP="0093139F">
            <w:pPr>
              <w:pStyle w:val="Normal6a"/>
            </w:pPr>
            <w:r w:rsidRPr="00201421">
              <w:rPr>
                <w:b/>
                <w:i/>
              </w:rPr>
              <w:t>2. 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2685F0B5" w14:textId="77777777" w:rsidR="00DA12ED" w:rsidRPr="00201421" w:rsidRDefault="00DA12ED" w:rsidP="0093139F">
            <w:pPr>
              <w:pStyle w:val="Normal6a"/>
            </w:pPr>
          </w:p>
        </w:tc>
      </w:tr>
      <w:tr w:rsidR="00DA12ED" w:rsidRPr="00201421" w14:paraId="4FB6F514" w14:textId="77777777" w:rsidTr="0093139F">
        <w:trPr>
          <w:jc w:val="center"/>
        </w:trPr>
        <w:tc>
          <w:tcPr>
            <w:tcW w:w="4876" w:type="dxa"/>
          </w:tcPr>
          <w:p w14:paraId="15130AC5" w14:textId="77777777" w:rsidR="00DA12ED" w:rsidRPr="00201421" w:rsidRDefault="00DA12ED" w:rsidP="0093139F">
            <w:pPr>
              <w:pStyle w:val="Normal6a"/>
            </w:pPr>
            <w:r w:rsidRPr="00201421">
              <w:rPr>
                <w:b/>
                <w:i/>
              </w:rPr>
              <w:t>3. 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1690E53C" w14:textId="77777777" w:rsidR="00DA12ED" w:rsidRPr="00201421" w:rsidRDefault="00DA12ED" w:rsidP="0093139F">
            <w:pPr>
              <w:pStyle w:val="Normal6a"/>
            </w:pPr>
          </w:p>
        </w:tc>
      </w:tr>
      <w:tr w:rsidR="00DA12ED" w:rsidRPr="00201421" w14:paraId="490AF9DD" w14:textId="77777777" w:rsidTr="0093139F">
        <w:trPr>
          <w:jc w:val="center"/>
        </w:trPr>
        <w:tc>
          <w:tcPr>
            <w:tcW w:w="4876" w:type="dxa"/>
          </w:tcPr>
          <w:p w14:paraId="38E4E8A4" w14:textId="77777777" w:rsidR="00DA12ED" w:rsidRPr="00201421" w:rsidRDefault="00DA12ED" w:rsidP="0093139F">
            <w:pPr>
              <w:pStyle w:val="Normal6a"/>
            </w:pPr>
            <w:r w:rsidRPr="00201421">
              <w:rPr>
                <w:b/>
                <w:i/>
              </w:rPr>
              <w:t>4. La Comisión, en cooperación con las autoridades de coordinación y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40BDB664" w14:textId="77777777" w:rsidR="00DA12ED" w:rsidRPr="00201421" w:rsidRDefault="00DA12ED" w:rsidP="0093139F">
            <w:pPr>
              <w:pStyle w:val="Normal6a"/>
            </w:pPr>
          </w:p>
        </w:tc>
      </w:tr>
    </w:tbl>
    <w:p w14:paraId="45205D7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5AE7154" w14:textId="77777777" w:rsidR="00DA12ED" w:rsidRPr="00201421" w:rsidRDefault="00DA12ED" w:rsidP="00DA12ED">
      <w:r w:rsidRPr="00201421">
        <w:rPr>
          <w:rStyle w:val="HideTWBExt"/>
        </w:rPr>
        <w:t>&lt;/Amend&gt;</w:t>
      </w:r>
    </w:p>
    <w:p w14:paraId="165361F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856</w:t>
      </w:r>
      <w:r w:rsidRPr="00201421">
        <w:rPr>
          <w:rStyle w:val="HideTWBExt"/>
          <w:b w:val="0"/>
        </w:rPr>
        <w:t>&lt;/NumAm&gt;</w:t>
      </w:r>
    </w:p>
    <w:p w14:paraId="17E15789"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3AE7D559" w14:textId="77777777" w:rsidR="00DA12ED" w:rsidRPr="00201421" w:rsidRDefault="00DA12ED" w:rsidP="00DA12ED">
      <w:pPr>
        <w:pStyle w:val="NormalBold"/>
      </w:pPr>
      <w:r w:rsidRPr="00201421">
        <w:rPr>
          <w:rStyle w:val="HideTWBExt"/>
          <w:b w:val="0"/>
        </w:rPr>
        <w:t>&lt;/RepeatBlock-By&gt;</w:t>
      </w:r>
    </w:p>
    <w:p w14:paraId="6AF0821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7BC50A7" w14:textId="77777777" w:rsidR="00DA12ED" w:rsidRPr="00201421" w:rsidRDefault="00DA12ED" w:rsidP="00DA12ED">
      <w:pPr>
        <w:pStyle w:val="NormalBold"/>
      </w:pPr>
      <w:r w:rsidRPr="00201421">
        <w:rPr>
          <w:rStyle w:val="HideTWBExt"/>
          <w:b w:val="0"/>
        </w:rPr>
        <w:t>&lt;Article&gt;</w:t>
      </w:r>
      <w:r w:rsidRPr="00201421">
        <w:t>Artículo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EA65892" w14:textId="77777777" w:rsidTr="0093139F">
        <w:trPr>
          <w:trHeight w:val="240"/>
          <w:jc w:val="center"/>
        </w:trPr>
        <w:tc>
          <w:tcPr>
            <w:tcW w:w="9752" w:type="dxa"/>
            <w:gridSpan w:val="2"/>
          </w:tcPr>
          <w:p w14:paraId="7E6EE078" w14:textId="77777777" w:rsidR="00DA12ED" w:rsidRPr="00201421" w:rsidRDefault="00DA12ED" w:rsidP="0093139F"/>
        </w:tc>
      </w:tr>
      <w:tr w:rsidR="00DA12ED" w:rsidRPr="00201421" w14:paraId="7279CDBC" w14:textId="77777777" w:rsidTr="0093139F">
        <w:trPr>
          <w:trHeight w:val="240"/>
          <w:jc w:val="center"/>
        </w:trPr>
        <w:tc>
          <w:tcPr>
            <w:tcW w:w="4876" w:type="dxa"/>
          </w:tcPr>
          <w:p w14:paraId="4EA0D857" w14:textId="77777777" w:rsidR="00DA12ED" w:rsidRPr="00201421" w:rsidRDefault="00DA12ED" w:rsidP="0093139F">
            <w:pPr>
              <w:pStyle w:val="AmColumnHeading"/>
            </w:pPr>
            <w:r w:rsidRPr="00201421">
              <w:t>Texto de la Comisión</w:t>
            </w:r>
          </w:p>
        </w:tc>
        <w:tc>
          <w:tcPr>
            <w:tcW w:w="4876" w:type="dxa"/>
          </w:tcPr>
          <w:p w14:paraId="0B9872D3" w14:textId="77777777" w:rsidR="00DA12ED" w:rsidRPr="00201421" w:rsidRDefault="00DA12ED" w:rsidP="0093139F">
            <w:pPr>
              <w:pStyle w:val="AmColumnHeading"/>
            </w:pPr>
            <w:r w:rsidRPr="00201421">
              <w:t>Enmienda</w:t>
            </w:r>
          </w:p>
        </w:tc>
      </w:tr>
      <w:tr w:rsidR="00DA12ED" w:rsidRPr="00201421" w14:paraId="4FCB2FC4" w14:textId="77777777" w:rsidTr="0093139F">
        <w:trPr>
          <w:jc w:val="center"/>
        </w:trPr>
        <w:tc>
          <w:tcPr>
            <w:tcW w:w="4876" w:type="dxa"/>
          </w:tcPr>
          <w:p w14:paraId="45D69145" w14:textId="77777777" w:rsidR="00DA12ED" w:rsidRPr="00201421" w:rsidRDefault="00DA12ED" w:rsidP="0093139F">
            <w:pPr>
              <w:pStyle w:val="Normal6a"/>
              <w:jc w:val="center"/>
            </w:pPr>
            <w:r w:rsidRPr="00201421">
              <w:rPr>
                <w:b/>
                <w:i/>
              </w:rPr>
              <w:t>Artículo 6</w:t>
            </w:r>
            <w:r w:rsidRPr="00201421">
              <w:tab/>
            </w:r>
          </w:p>
        </w:tc>
        <w:tc>
          <w:tcPr>
            <w:tcW w:w="4876" w:type="dxa"/>
          </w:tcPr>
          <w:p w14:paraId="538FD42A" w14:textId="77777777" w:rsidR="00DA12ED" w:rsidRPr="00201421" w:rsidRDefault="00DA12ED" w:rsidP="0093139F">
            <w:pPr>
              <w:pStyle w:val="Normal6a"/>
            </w:pPr>
            <w:r w:rsidRPr="00201421">
              <w:rPr>
                <w:b/>
                <w:i/>
              </w:rPr>
              <w:t>suprimido</w:t>
            </w:r>
          </w:p>
        </w:tc>
      </w:tr>
      <w:tr w:rsidR="00DA12ED" w:rsidRPr="00201421" w14:paraId="4E637322" w14:textId="77777777" w:rsidTr="0093139F">
        <w:trPr>
          <w:jc w:val="center"/>
        </w:trPr>
        <w:tc>
          <w:tcPr>
            <w:tcW w:w="4876" w:type="dxa"/>
          </w:tcPr>
          <w:p w14:paraId="40F44A3E" w14:textId="77777777" w:rsidR="00DA12ED" w:rsidRPr="00201421" w:rsidRDefault="00DA12ED" w:rsidP="0093139F">
            <w:pPr>
              <w:pStyle w:val="Normal6a"/>
              <w:jc w:val="center"/>
            </w:pPr>
            <w:r w:rsidRPr="00201421">
              <w:rPr>
                <w:b/>
                <w:i/>
              </w:rPr>
              <w:t>Obligaciones de las tiendas de programas de aplicación</w:t>
            </w:r>
          </w:p>
        </w:tc>
        <w:tc>
          <w:tcPr>
            <w:tcW w:w="4876" w:type="dxa"/>
          </w:tcPr>
          <w:p w14:paraId="76D116C5" w14:textId="77777777" w:rsidR="00DA12ED" w:rsidRPr="00201421" w:rsidRDefault="00DA12ED" w:rsidP="0093139F">
            <w:pPr>
              <w:pStyle w:val="Normal6a"/>
            </w:pPr>
          </w:p>
        </w:tc>
      </w:tr>
      <w:tr w:rsidR="00DA12ED" w:rsidRPr="00201421" w14:paraId="06889354" w14:textId="77777777" w:rsidTr="0093139F">
        <w:trPr>
          <w:jc w:val="center"/>
        </w:trPr>
        <w:tc>
          <w:tcPr>
            <w:tcW w:w="4876" w:type="dxa"/>
          </w:tcPr>
          <w:p w14:paraId="5844CB06" w14:textId="77777777" w:rsidR="00DA12ED" w:rsidRPr="00201421" w:rsidRDefault="00DA12ED" w:rsidP="0093139F">
            <w:pPr>
              <w:pStyle w:val="Normal6a"/>
            </w:pPr>
            <w:r w:rsidRPr="00201421">
              <w:rPr>
                <w:b/>
                <w:i/>
              </w:rPr>
              <w:t>1. Los proveedores de tiendas de programas de aplicación deberán:</w:t>
            </w:r>
          </w:p>
        </w:tc>
        <w:tc>
          <w:tcPr>
            <w:tcW w:w="4876" w:type="dxa"/>
          </w:tcPr>
          <w:p w14:paraId="622D7FB1" w14:textId="77777777" w:rsidR="00DA12ED" w:rsidRPr="00201421" w:rsidRDefault="00DA12ED" w:rsidP="0093139F">
            <w:pPr>
              <w:pStyle w:val="Normal6a"/>
            </w:pPr>
          </w:p>
        </w:tc>
      </w:tr>
      <w:tr w:rsidR="00DA12ED" w:rsidRPr="00201421" w14:paraId="2C5B971A" w14:textId="77777777" w:rsidTr="0093139F">
        <w:trPr>
          <w:jc w:val="center"/>
        </w:trPr>
        <w:tc>
          <w:tcPr>
            <w:tcW w:w="4876" w:type="dxa"/>
          </w:tcPr>
          <w:p w14:paraId="4088B1D1" w14:textId="77777777" w:rsidR="00DA12ED" w:rsidRPr="00201421" w:rsidRDefault="00DA12ED" w:rsidP="0093139F">
            <w:pPr>
              <w:pStyle w:val="Normal6a"/>
            </w:pPr>
            <w:r w:rsidRPr="00201421">
              <w:rPr>
                <w:b/>
                <w:i/>
              </w:rPr>
              <w:t>a) realizar esfuerzos razonables para evaluar, en la medida de lo posible junto con los proveedores de programas de aplicación, si cada servicio ofrecido a través de las aplicaciones informáticas de las que son intermediarios presenta un riesgo de ser utilizado con fines de embaucamiento de menores;</w:t>
            </w:r>
          </w:p>
        </w:tc>
        <w:tc>
          <w:tcPr>
            <w:tcW w:w="4876" w:type="dxa"/>
          </w:tcPr>
          <w:p w14:paraId="571A7086" w14:textId="77777777" w:rsidR="00DA12ED" w:rsidRPr="00201421" w:rsidRDefault="00DA12ED" w:rsidP="0093139F">
            <w:pPr>
              <w:pStyle w:val="Normal6a"/>
            </w:pPr>
          </w:p>
        </w:tc>
      </w:tr>
      <w:tr w:rsidR="00DA12ED" w:rsidRPr="00201421" w14:paraId="64EB381F" w14:textId="77777777" w:rsidTr="0093139F">
        <w:trPr>
          <w:jc w:val="center"/>
        </w:trPr>
        <w:tc>
          <w:tcPr>
            <w:tcW w:w="4876" w:type="dxa"/>
          </w:tcPr>
          <w:p w14:paraId="50C092CA" w14:textId="77777777" w:rsidR="00DA12ED" w:rsidRPr="00201421" w:rsidRDefault="00DA12ED" w:rsidP="0093139F">
            <w:pPr>
              <w:pStyle w:val="Normal6a"/>
            </w:pPr>
            <w:r w:rsidRPr="00201421">
              <w:rPr>
                <w:b/>
                <w:i/>
              </w:rPr>
              <w:t>b) adoptar medidas razonables para impedir que los menores tengan acceso a las aplicaciones informáticas para las que se haya detectado un riesgo significativo de uso del servicio en cuestión para el embaucamiento de menores;</w:t>
            </w:r>
          </w:p>
        </w:tc>
        <w:tc>
          <w:tcPr>
            <w:tcW w:w="4876" w:type="dxa"/>
          </w:tcPr>
          <w:p w14:paraId="06CC4121" w14:textId="77777777" w:rsidR="00DA12ED" w:rsidRPr="00201421" w:rsidRDefault="00DA12ED" w:rsidP="0093139F">
            <w:pPr>
              <w:pStyle w:val="Normal6a"/>
            </w:pPr>
          </w:p>
        </w:tc>
      </w:tr>
      <w:tr w:rsidR="00DA12ED" w:rsidRPr="00201421" w14:paraId="2FA443F2" w14:textId="77777777" w:rsidTr="0093139F">
        <w:trPr>
          <w:jc w:val="center"/>
        </w:trPr>
        <w:tc>
          <w:tcPr>
            <w:tcW w:w="4876" w:type="dxa"/>
          </w:tcPr>
          <w:p w14:paraId="2ED4F2C0" w14:textId="77777777" w:rsidR="00DA12ED" w:rsidRPr="00201421" w:rsidRDefault="00DA12ED" w:rsidP="0093139F">
            <w:pPr>
              <w:pStyle w:val="Normal6a"/>
            </w:pPr>
            <w:r w:rsidRPr="00201421">
              <w:rPr>
                <w:b/>
                <w:i/>
              </w:rPr>
              <w:t>c) adoptar las medidas necesarias de verificación y evaluación de la edad para identificar de manera fiable a los usuarios menores en sus servicios, de manera que puedan adoptar las medidas a que se refiere la letra b).</w:t>
            </w:r>
          </w:p>
        </w:tc>
        <w:tc>
          <w:tcPr>
            <w:tcW w:w="4876" w:type="dxa"/>
          </w:tcPr>
          <w:p w14:paraId="3A718266" w14:textId="77777777" w:rsidR="00DA12ED" w:rsidRPr="00201421" w:rsidRDefault="00DA12ED" w:rsidP="0093139F">
            <w:pPr>
              <w:pStyle w:val="Normal6a"/>
            </w:pPr>
          </w:p>
        </w:tc>
      </w:tr>
      <w:tr w:rsidR="00DA12ED" w:rsidRPr="00201421" w14:paraId="2F70A08E" w14:textId="77777777" w:rsidTr="0093139F">
        <w:trPr>
          <w:jc w:val="center"/>
        </w:trPr>
        <w:tc>
          <w:tcPr>
            <w:tcW w:w="4876" w:type="dxa"/>
          </w:tcPr>
          <w:p w14:paraId="4BCF59EE" w14:textId="77777777" w:rsidR="00DA12ED" w:rsidRPr="00201421" w:rsidRDefault="00DA12ED" w:rsidP="0093139F">
            <w:pPr>
              <w:pStyle w:val="Normal6a"/>
            </w:pPr>
            <w:r w:rsidRPr="00201421">
              <w:rPr>
                <w:b/>
                <w:i/>
              </w:rPr>
              <w:t>2. 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6CB9D015" w14:textId="77777777" w:rsidR="00DA12ED" w:rsidRPr="00201421" w:rsidRDefault="00DA12ED" w:rsidP="0093139F">
            <w:pPr>
              <w:pStyle w:val="Normal6a"/>
            </w:pPr>
          </w:p>
        </w:tc>
      </w:tr>
      <w:tr w:rsidR="00DA12ED" w:rsidRPr="00201421" w14:paraId="719BA110" w14:textId="77777777" w:rsidTr="0093139F">
        <w:trPr>
          <w:jc w:val="center"/>
        </w:trPr>
        <w:tc>
          <w:tcPr>
            <w:tcW w:w="4876" w:type="dxa"/>
          </w:tcPr>
          <w:p w14:paraId="0ECC22DC" w14:textId="77777777" w:rsidR="00DA12ED" w:rsidRPr="00201421" w:rsidRDefault="00DA12ED" w:rsidP="0093139F">
            <w:pPr>
              <w:pStyle w:val="Normal6a"/>
            </w:pPr>
            <w:r w:rsidRPr="00201421">
              <w:rPr>
                <w:b/>
                <w:i/>
              </w:rPr>
              <w:t>3. 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4861F909" w14:textId="77777777" w:rsidR="00DA12ED" w:rsidRPr="00201421" w:rsidRDefault="00DA12ED" w:rsidP="0093139F">
            <w:pPr>
              <w:pStyle w:val="Normal6a"/>
            </w:pPr>
          </w:p>
        </w:tc>
      </w:tr>
      <w:tr w:rsidR="00DA12ED" w:rsidRPr="00201421" w14:paraId="529BF129" w14:textId="77777777" w:rsidTr="0093139F">
        <w:trPr>
          <w:jc w:val="center"/>
        </w:trPr>
        <w:tc>
          <w:tcPr>
            <w:tcW w:w="4876" w:type="dxa"/>
          </w:tcPr>
          <w:p w14:paraId="7A7ED7FF" w14:textId="77777777" w:rsidR="00DA12ED" w:rsidRPr="00201421" w:rsidRDefault="00DA12ED" w:rsidP="0093139F">
            <w:pPr>
              <w:pStyle w:val="Normal6a"/>
            </w:pPr>
            <w:r w:rsidRPr="00201421">
              <w:rPr>
                <w:b/>
                <w:i/>
              </w:rPr>
              <w:t>4. La Comisión, en cooperación con las autoridades de coordinación y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6F315522" w14:textId="77777777" w:rsidR="00DA12ED" w:rsidRPr="00201421" w:rsidRDefault="00DA12ED" w:rsidP="0093139F">
            <w:pPr>
              <w:pStyle w:val="Normal6a"/>
            </w:pPr>
          </w:p>
        </w:tc>
      </w:tr>
    </w:tbl>
    <w:p w14:paraId="437F9CD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1AFDF7C"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31D5E8E" w14:textId="77777777" w:rsidR="00DA12ED" w:rsidRPr="00201421" w:rsidRDefault="00DA12ED" w:rsidP="00DA12ED">
      <w:pPr>
        <w:pStyle w:val="AmJustText"/>
      </w:pPr>
      <w:r w:rsidRPr="00201421">
        <w:t>Estas disposiciones contradicen la Ley de Servicios Digitales.</w:t>
      </w:r>
    </w:p>
    <w:p w14:paraId="38C14481" w14:textId="77777777" w:rsidR="00DA12ED" w:rsidRPr="00201421" w:rsidRDefault="00DA12ED" w:rsidP="00DA12ED">
      <w:r w:rsidRPr="00201421">
        <w:rPr>
          <w:rStyle w:val="HideTWBExt"/>
        </w:rPr>
        <w:t>&lt;/Amend&gt;</w:t>
      </w:r>
    </w:p>
    <w:p w14:paraId="0602835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857</w:t>
      </w:r>
      <w:r w:rsidRPr="00201421">
        <w:rPr>
          <w:rStyle w:val="HideTWBExt"/>
          <w:b w:val="0"/>
        </w:rPr>
        <w:t>&lt;/NumAm&gt;</w:t>
      </w:r>
    </w:p>
    <w:p w14:paraId="2974AAE5"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BCCDF51"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DA0153E"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15BDE3E"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C69A799"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3C4F5F77" w14:textId="77777777" w:rsidR="00DA12ED" w:rsidRPr="00201421" w:rsidRDefault="00DA12ED" w:rsidP="00DA12ED">
      <w:pPr>
        <w:pStyle w:val="NormalBold"/>
      </w:pPr>
      <w:r w:rsidRPr="00201421">
        <w:rPr>
          <w:rStyle w:val="HideTWBExt"/>
          <w:b w:val="0"/>
        </w:rPr>
        <w:t>&lt;/RepeatBlock-By&gt;</w:t>
      </w:r>
    </w:p>
    <w:p w14:paraId="4C0E371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864458B" w14:textId="77777777" w:rsidR="00DA12ED" w:rsidRPr="00201421" w:rsidRDefault="00DA12ED" w:rsidP="00DA12ED">
      <w:pPr>
        <w:pStyle w:val="NormalBold"/>
      </w:pPr>
      <w:r w:rsidRPr="00201421">
        <w:rPr>
          <w:rStyle w:val="HideTWBExt"/>
          <w:b w:val="0"/>
        </w:rPr>
        <w:t>&lt;Article&gt;</w:t>
      </w:r>
      <w:r w:rsidRPr="00201421">
        <w:t>Artículo 6</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3614389" w14:textId="77777777" w:rsidTr="0093139F">
        <w:trPr>
          <w:trHeight w:val="240"/>
          <w:jc w:val="center"/>
        </w:trPr>
        <w:tc>
          <w:tcPr>
            <w:tcW w:w="9752" w:type="dxa"/>
            <w:gridSpan w:val="2"/>
          </w:tcPr>
          <w:p w14:paraId="19CCDDAF" w14:textId="77777777" w:rsidR="00DA12ED" w:rsidRPr="00201421" w:rsidRDefault="00DA12ED" w:rsidP="0093139F"/>
        </w:tc>
      </w:tr>
      <w:tr w:rsidR="00DA12ED" w:rsidRPr="00201421" w14:paraId="33ACD65A" w14:textId="77777777" w:rsidTr="0093139F">
        <w:trPr>
          <w:trHeight w:val="240"/>
          <w:jc w:val="center"/>
        </w:trPr>
        <w:tc>
          <w:tcPr>
            <w:tcW w:w="4876" w:type="dxa"/>
          </w:tcPr>
          <w:p w14:paraId="2568CB1E" w14:textId="77777777" w:rsidR="00DA12ED" w:rsidRPr="00201421" w:rsidRDefault="00DA12ED" w:rsidP="0093139F">
            <w:pPr>
              <w:pStyle w:val="AmColumnHeading"/>
            </w:pPr>
            <w:r w:rsidRPr="00201421">
              <w:t>Texto de la Comisión</w:t>
            </w:r>
          </w:p>
        </w:tc>
        <w:tc>
          <w:tcPr>
            <w:tcW w:w="4876" w:type="dxa"/>
          </w:tcPr>
          <w:p w14:paraId="40450A67" w14:textId="77777777" w:rsidR="00DA12ED" w:rsidRPr="00201421" w:rsidRDefault="00DA12ED" w:rsidP="0093139F">
            <w:pPr>
              <w:pStyle w:val="AmColumnHeading"/>
            </w:pPr>
            <w:r w:rsidRPr="00201421">
              <w:t>Enmienda</w:t>
            </w:r>
          </w:p>
        </w:tc>
      </w:tr>
      <w:tr w:rsidR="00DA12ED" w:rsidRPr="00201421" w14:paraId="5793FB51" w14:textId="77777777" w:rsidTr="0093139F">
        <w:trPr>
          <w:jc w:val="center"/>
        </w:trPr>
        <w:tc>
          <w:tcPr>
            <w:tcW w:w="4876" w:type="dxa"/>
          </w:tcPr>
          <w:p w14:paraId="08A818BC" w14:textId="77777777" w:rsidR="00DA12ED" w:rsidRPr="00201421" w:rsidRDefault="00DA12ED" w:rsidP="0093139F">
            <w:pPr>
              <w:pStyle w:val="Normal6a"/>
              <w:jc w:val="center"/>
            </w:pPr>
            <w:r w:rsidRPr="00201421">
              <w:rPr>
                <w:b/>
                <w:i/>
              </w:rPr>
              <w:t>Artículo 6</w:t>
            </w:r>
            <w:r w:rsidRPr="00201421">
              <w:tab/>
            </w:r>
          </w:p>
        </w:tc>
        <w:tc>
          <w:tcPr>
            <w:tcW w:w="4876" w:type="dxa"/>
          </w:tcPr>
          <w:p w14:paraId="33C99633" w14:textId="77777777" w:rsidR="00DA12ED" w:rsidRPr="00201421" w:rsidRDefault="00DA12ED" w:rsidP="0093139F">
            <w:pPr>
              <w:pStyle w:val="Normal6a"/>
            </w:pPr>
            <w:r w:rsidRPr="00201421">
              <w:rPr>
                <w:b/>
                <w:i/>
              </w:rPr>
              <w:t>suprimido</w:t>
            </w:r>
          </w:p>
        </w:tc>
      </w:tr>
      <w:tr w:rsidR="00DA12ED" w:rsidRPr="00201421" w14:paraId="64883698" w14:textId="77777777" w:rsidTr="0093139F">
        <w:trPr>
          <w:jc w:val="center"/>
        </w:trPr>
        <w:tc>
          <w:tcPr>
            <w:tcW w:w="4876" w:type="dxa"/>
          </w:tcPr>
          <w:p w14:paraId="631D35A1" w14:textId="77777777" w:rsidR="00DA12ED" w:rsidRPr="00201421" w:rsidRDefault="00DA12ED" w:rsidP="0093139F">
            <w:pPr>
              <w:pStyle w:val="Normal6a"/>
              <w:jc w:val="center"/>
            </w:pPr>
            <w:r w:rsidRPr="00201421">
              <w:rPr>
                <w:b/>
                <w:i/>
              </w:rPr>
              <w:t>Obligaciones de las tiendas de programas de aplicación</w:t>
            </w:r>
          </w:p>
        </w:tc>
        <w:tc>
          <w:tcPr>
            <w:tcW w:w="4876" w:type="dxa"/>
          </w:tcPr>
          <w:p w14:paraId="729F4E35" w14:textId="77777777" w:rsidR="00DA12ED" w:rsidRPr="00201421" w:rsidRDefault="00DA12ED" w:rsidP="0093139F">
            <w:pPr>
              <w:pStyle w:val="Normal6a"/>
            </w:pPr>
          </w:p>
        </w:tc>
      </w:tr>
      <w:tr w:rsidR="00DA12ED" w:rsidRPr="00201421" w14:paraId="1C935F0C" w14:textId="77777777" w:rsidTr="0093139F">
        <w:trPr>
          <w:jc w:val="center"/>
        </w:trPr>
        <w:tc>
          <w:tcPr>
            <w:tcW w:w="4876" w:type="dxa"/>
          </w:tcPr>
          <w:p w14:paraId="58A3626C" w14:textId="77777777" w:rsidR="00DA12ED" w:rsidRPr="00201421" w:rsidRDefault="00DA12ED" w:rsidP="0093139F">
            <w:pPr>
              <w:pStyle w:val="Normal6a"/>
            </w:pPr>
            <w:r w:rsidRPr="00201421">
              <w:rPr>
                <w:b/>
                <w:i/>
              </w:rPr>
              <w:t>1. Los proveedores de tiendas de programas de aplicación deberán:</w:t>
            </w:r>
          </w:p>
        </w:tc>
        <w:tc>
          <w:tcPr>
            <w:tcW w:w="4876" w:type="dxa"/>
          </w:tcPr>
          <w:p w14:paraId="0F03B715" w14:textId="77777777" w:rsidR="00DA12ED" w:rsidRPr="00201421" w:rsidRDefault="00DA12ED" w:rsidP="0093139F">
            <w:pPr>
              <w:pStyle w:val="Normal6a"/>
            </w:pPr>
          </w:p>
        </w:tc>
      </w:tr>
      <w:tr w:rsidR="00DA12ED" w:rsidRPr="00201421" w14:paraId="7689B5BA" w14:textId="77777777" w:rsidTr="0093139F">
        <w:trPr>
          <w:jc w:val="center"/>
        </w:trPr>
        <w:tc>
          <w:tcPr>
            <w:tcW w:w="4876" w:type="dxa"/>
          </w:tcPr>
          <w:p w14:paraId="5CB20E99" w14:textId="77777777" w:rsidR="00DA12ED" w:rsidRPr="00201421" w:rsidRDefault="00DA12ED" w:rsidP="0093139F">
            <w:pPr>
              <w:pStyle w:val="Normal6a"/>
            </w:pPr>
            <w:r w:rsidRPr="00201421">
              <w:rPr>
                <w:b/>
                <w:i/>
              </w:rPr>
              <w:t>a) realizar esfuerzos razonables para evaluar, en la medida de lo posible junto con los proveedores de programas de aplicación, si cada servicio ofrecido a través de las aplicaciones informáticas de las que son intermediarios presenta un riesgo de ser utilizado con fines de embaucamiento de menores;</w:t>
            </w:r>
          </w:p>
        </w:tc>
        <w:tc>
          <w:tcPr>
            <w:tcW w:w="4876" w:type="dxa"/>
          </w:tcPr>
          <w:p w14:paraId="35E6E91C" w14:textId="77777777" w:rsidR="00DA12ED" w:rsidRPr="00201421" w:rsidRDefault="00DA12ED" w:rsidP="0093139F">
            <w:pPr>
              <w:pStyle w:val="Normal6a"/>
            </w:pPr>
          </w:p>
        </w:tc>
      </w:tr>
      <w:tr w:rsidR="00DA12ED" w:rsidRPr="00201421" w14:paraId="126BA54F" w14:textId="77777777" w:rsidTr="0093139F">
        <w:trPr>
          <w:jc w:val="center"/>
        </w:trPr>
        <w:tc>
          <w:tcPr>
            <w:tcW w:w="4876" w:type="dxa"/>
          </w:tcPr>
          <w:p w14:paraId="1C0DA99E" w14:textId="77777777" w:rsidR="00DA12ED" w:rsidRPr="00201421" w:rsidRDefault="00DA12ED" w:rsidP="0093139F">
            <w:pPr>
              <w:pStyle w:val="Normal6a"/>
            </w:pPr>
            <w:r w:rsidRPr="00201421">
              <w:rPr>
                <w:b/>
                <w:i/>
              </w:rPr>
              <w:t>b) adoptar medidas razonables para impedir que los menores tengan acceso a las aplicaciones informáticas para las que se haya detectado un riesgo significativo de uso del servicio en cuestión para el embaucamiento de menores;</w:t>
            </w:r>
          </w:p>
        </w:tc>
        <w:tc>
          <w:tcPr>
            <w:tcW w:w="4876" w:type="dxa"/>
          </w:tcPr>
          <w:p w14:paraId="5330CE6A" w14:textId="77777777" w:rsidR="00DA12ED" w:rsidRPr="00201421" w:rsidRDefault="00DA12ED" w:rsidP="0093139F">
            <w:pPr>
              <w:pStyle w:val="Normal6a"/>
            </w:pPr>
          </w:p>
        </w:tc>
      </w:tr>
      <w:tr w:rsidR="00DA12ED" w:rsidRPr="00201421" w14:paraId="4A62E2A3" w14:textId="77777777" w:rsidTr="0093139F">
        <w:trPr>
          <w:jc w:val="center"/>
        </w:trPr>
        <w:tc>
          <w:tcPr>
            <w:tcW w:w="4876" w:type="dxa"/>
          </w:tcPr>
          <w:p w14:paraId="46B17149" w14:textId="77777777" w:rsidR="00DA12ED" w:rsidRPr="00201421" w:rsidRDefault="00DA12ED" w:rsidP="0093139F">
            <w:pPr>
              <w:pStyle w:val="Normal6a"/>
            </w:pPr>
            <w:r w:rsidRPr="00201421">
              <w:rPr>
                <w:b/>
                <w:i/>
              </w:rPr>
              <w:t>c) adoptar las medidas necesarias de verificación y evaluación de la edad para identificar de manera fiable a los usuarios menores en sus servicios, de manera que puedan adoptar las medidas a que se refiere la letra b).</w:t>
            </w:r>
          </w:p>
        </w:tc>
        <w:tc>
          <w:tcPr>
            <w:tcW w:w="4876" w:type="dxa"/>
          </w:tcPr>
          <w:p w14:paraId="2053D018" w14:textId="77777777" w:rsidR="00DA12ED" w:rsidRPr="00201421" w:rsidRDefault="00DA12ED" w:rsidP="0093139F">
            <w:pPr>
              <w:pStyle w:val="Normal6a"/>
            </w:pPr>
          </w:p>
        </w:tc>
      </w:tr>
      <w:tr w:rsidR="00DA12ED" w:rsidRPr="00201421" w14:paraId="76FB8A03" w14:textId="77777777" w:rsidTr="0093139F">
        <w:trPr>
          <w:jc w:val="center"/>
        </w:trPr>
        <w:tc>
          <w:tcPr>
            <w:tcW w:w="4876" w:type="dxa"/>
          </w:tcPr>
          <w:p w14:paraId="4E9D70B7" w14:textId="77777777" w:rsidR="00DA12ED" w:rsidRPr="00201421" w:rsidRDefault="00DA12ED" w:rsidP="0093139F">
            <w:pPr>
              <w:pStyle w:val="Normal6a"/>
            </w:pPr>
            <w:r w:rsidRPr="00201421">
              <w:rPr>
                <w:b/>
                <w:i/>
              </w:rPr>
              <w:t>2. 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08F9ECBB" w14:textId="77777777" w:rsidR="00DA12ED" w:rsidRPr="00201421" w:rsidRDefault="00DA12ED" w:rsidP="0093139F">
            <w:pPr>
              <w:pStyle w:val="Normal6a"/>
            </w:pPr>
          </w:p>
        </w:tc>
      </w:tr>
      <w:tr w:rsidR="00DA12ED" w:rsidRPr="00201421" w14:paraId="59589648" w14:textId="77777777" w:rsidTr="0093139F">
        <w:trPr>
          <w:jc w:val="center"/>
        </w:trPr>
        <w:tc>
          <w:tcPr>
            <w:tcW w:w="4876" w:type="dxa"/>
          </w:tcPr>
          <w:p w14:paraId="2AEA8B41" w14:textId="77777777" w:rsidR="00DA12ED" w:rsidRPr="00201421" w:rsidRDefault="00DA12ED" w:rsidP="0093139F">
            <w:pPr>
              <w:pStyle w:val="Normal6a"/>
            </w:pPr>
            <w:r w:rsidRPr="00201421">
              <w:rPr>
                <w:b/>
                <w:i/>
              </w:rPr>
              <w:t>3. 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02ED0154" w14:textId="77777777" w:rsidR="00DA12ED" w:rsidRPr="00201421" w:rsidRDefault="00DA12ED" w:rsidP="0093139F">
            <w:pPr>
              <w:pStyle w:val="Normal6a"/>
            </w:pPr>
          </w:p>
        </w:tc>
      </w:tr>
      <w:tr w:rsidR="00DA12ED" w:rsidRPr="00201421" w14:paraId="06B189A5" w14:textId="77777777" w:rsidTr="0093139F">
        <w:trPr>
          <w:jc w:val="center"/>
        </w:trPr>
        <w:tc>
          <w:tcPr>
            <w:tcW w:w="4876" w:type="dxa"/>
          </w:tcPr>
          <w:p w14:paraId="368A2CCA" w14:textId="77777777" w:rsidR="00DA12ED" w:rsidRPr="00201421" w:rsidRDefault="00DA12ED" w:rsidP="0093139F">
            <w:pPr>
              <w:pStyle w:val="Normal6a"/>
            </w:pPr>
            <w:r w:rsidRPr="00201421">
              <w:rPr>
                <w:b/>
                <w:i/>
              </w:rPr>
              <w:t>4. La Comisión, en cooperación con las autoridades de coordinación y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6DE509B0" w14:textId="77777777" w:rsidR="00DA12ED" w:rsidRPr="00201421" w:rsidRDefault="00DA12ED" w:rsidP="0093139F">
            <w:pPr>
              <w:pStyle w:val="Normal6a"/>
            </w:pPr>
          </w:p>
        </w:tc>
      </w:tr>
    </w:tbl>
    <w:p w14:paraId="63FA373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124FC45" w14:textId="77777777" w:rsidR="00DA12ED" w:rsidRPr="00201421" w:rsidRDefault="00DA12ED" w:rsidP="00DA12ED">
      <w:r w:rsidRPr="00201421">
        <w:rPr>
          <w:rStyle w:val="HideTWBExt"/>
        </w:rPr>
        <w:t>&lt;/Amend&gt;</w:t>
      </w:r>
    </w:p>
    <w:p w14:paraId="5D70EB6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858</w:t>
      </w:r>
      <w:r w:rsidRPr="00201421">
        <w:rPr>
          <w:rStyle w:val="HideTWBExt"/>
          <w:b w:val="0"/>
        </w:rPr>
        <w:t>&lt;/NumAm&gt;</w:t>
      </w:r>
    </w:p>
    <w:p w14:paraId="500494A8"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5AC7C5A0" w14:textId="77777777" w:rsidR="00DA12ED" w:rsidRPr="00201421" w:rsidRDefault="00DA12ED" w:rsidP="00DA12ED">
      <w:pPr>
        <w:pStyle w:val="NormalBold"/>
      </w:pPr>
      <w:r w:rsidRPr="00201421">
        <w:rPr>
          <w:rStyle w:val="HideTWBExt"/>
          <w:b w:val="0"/>
        </w:rPr>
        <w:t>&lt;/RepeatBlock-By&gt;</w:t>
      </w:r>
    </w:p>
    <w:p w14:paraId="3CF567B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D99849E" w14:textId="77777777" w:rsidR="00DA12ED" w:rsidRPr="00201421" w:rsidRDefault="00DA12ED" w:rsidP="00DA12ED">
      <w:pPr>
        <w:pStyle w:val="NormalBold"/>
      </w:pPr>
      <w:r w:rsidRPr="00201421">
        <w:rPr>
          <w:rStyle w:val="HideTWBExt"/>
          <w:b w:val="0"/>
        </w:rPr>
        <w:t>&lt;Article&gt;</w:t>
      </w:r>
      <w:r w:rsidRPr="00201421">
        <w:t>Artículo 6 – apartado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375C3EE" w14:textId="77777777" w:rsidTr="0093139F">
        <w:trPr>
          <w:trHeight w:val="240"/>
          <w:jc w:val="center"/>
        </w:trPr>
        <w:tc>
          <w:tcPr>
            <w:tcW w:w="9752" w:type="dxa"/>
            <w:gridSpan w:val="2"/>
          </w:tcPr>
          <w:p w14:paraId="75817BC2" w14:textId="77777777" w:rsidR="00DA12ED" w:rsidRPr="00201421" w:rsidRDefault="00DA12ED" w:rsidP="0093139F"/>
        </w:tc>
      </w:tr>
      <w:tr w:rsidR="00DA12ED" w:rsidRPr="00201421" w14:paraId="026BC3FA" w14:textId="77777777" w:rsidTr="0093139F">
        <w:trPr>
          <w:trHeight w:val="240"/>
          <w:jc w:val="center"/>
        </w:trPr>
        <w:tc>
          <w:tcPr>
            <w:tcW w:w="4876" w:type="dxa"/>
          </w:tcPr>
          <w:p w14:paraId="57EA3E14" w14:textId="77777777" w:rsidR="00DA12ED" w:rsidRPr="00201421" w:rsidRDefault="00DA12ED" w:rsidP="0093139F">
            <w:pPr>
              <w:pStyle w:val="AmColumnHeading"/>
            </w:pPr>
            <w:r w:rsidRPr="00201421">
              <w:t>Texto de la Comisión</w:t>
            </w:r>
          </w:p>
        </w:tc>
        <w:tc>
          <w:tcPr>
            <w:tcW w:w="4876" w:type="dxa"/>
          </w:tcPr>
          <w:p w14:paraId="505C5D15" w14:textId="77777777" w:rsidR="00DA12ED" w:rsidRPr="00201421" w:rsidRDefault="00DA12ED" w:rsidP="0093139F">
            <w:pPr>
              <w:pStyle w:val="AmColumnHeading"/>
            </w:pPr>
            <w:r w:rsidRPr="00201421">
              <w:t>Enmienda</w:t>
            </w:r>
          </w:p>
        </w:tc>
      </w:tr>
      <w:tr w:rsidR="00DA12ED" w:rsidRPr="00201421" w14:paraId="2BEB30C8" w14:textId="77777777" w:rsidTr="0093139F">
        <w:trPr>
          <w:jc w:val="center"/>
        </w:trPr>
        <w:tc>
          <w:tcPr>
            <w:tcW w:w="4876" w:type="dxa"/>
          </w:tcPr>
          <w:p w14:paraId="7B49FD06" w14:textId="77777777" w:rsidR="00DA12ED" w:rsidRPr="00201421" w:rsidRDefault="00DA12ED" w:rsidP="0093139F">
            <w:pPr>
              <w:pStyle w:val="Normal6a"/>
            </w:pPr>
            <w:r w:rsidRPr="00201421">
              <w:t>1.</w:t>
            </w:r>
            <w:r w:rsidRPr="00201421">
              <w:tab/>
              <w:t>Los proveedores de tiendas de programas de aplicación deberán:</w:t>
            </w:r>
          </w:p>
        </w:tc>
        <w:tc>
          <w:tcPr>
            <w:tcW w:w="4876" w:type="dxa"/>
          </w:tcPr>
          <w:p w14:paraId="607CB9A7" w14:textId="77777777" w:rsidR="00DA12ED" w:rsidRPr="00201421" w:rsidRDefault="00DA12ED" w:rsidP="0093139F">
            <w:pPr>
              <w:pStyle w:val="Normal6a"/>
            </w:pPr>
            <w:r w:rsidRPr="00201421">
              <w:t>1.</w:t>
            </w:r>
            <w:r w:rsidRPr="00201421">
              <w:tab/>
              <w:t xml:space="preserve">Los proveedores de tiendas de programas de aplicación </w:t>
            </w:r>
            <w:r w:rsidRPr="00201421">
              <w:rPr>
                <w:b/>
                <w:bCs/>
                <w:i/>
                <w:iCs/>
              </w:rPr>
              <w:t>considerados guardianes de acceso con arreglo al Reglamento (UE) 2022/1925 (Ley de Mercados Digitales)</w:t>
            </w:r>
            <w:r w:rsidRPr="00201421">
              <w:t xml:space="preserve"> deberán:</w:t>
            </w:r>
          </w:p>
        </w:tc>
      </w:tr>
    </w:tbl>
    <w:p w14:paraId="78BB3ED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265FA25" w14:textId="77777777" w:rsidR="00DA12ED" w:rsidRPr="00201421" w:rsidRDefault="00DA12ED" w:rsidP="00DA12ED">
      <w:r w:rsidRPr="00201421">
        <w:rPr>
          <w:rStyle w:val="HideTWBExt"/>
        </w:rPr>
        <w:t>&lt;/Amend&gt;</w:t>
      </w:r>
    </w:p>
    <w:p w14:paraId="3E697CB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859</w:t>
      </w:r>
      <w:r w:rsidRPr="00201421">
        <w:rPr>
          <w:rStyle w:val="HideTWBExt"/>
          <w:b w:val="0"/>
        </w:rPr>
        <w:t>&lt;/NumAm&gt;</w:t>
      </w:r>
    </w:p>
    <w:p w14:paraId="6FE2BAB1"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821114F" w14:textId="77777777" w:rsidR="00DA12ED" w:rsidRPr="00201421" w:rsidRDefault="00DA12ED" w:rsidP="00DA12ED">
      <w:pPr>
        <w:pStyle w:val="NormalBold"/>
      </w:pPr>
      <w:r w:rsidRPr="00201421">
        <w:rPr>
          <w:rStyle w:val="HideTWBExt"/>
          <w:b w:val="0"/>
        </w:rPr>
        <w:t>&lt;/RepeatBlock-By&gt;</w:t>
      </w:r>
    </w:p>
    <w:p w14:paraId="57A1EB0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9C23186" w14:textId="77777777" w:rsidR="00DA12ED" w:rsidRPr="00201421" w:rsidRDefault="00DA12ED" w:rsidP="00DA12ED">
      <w:pPr>
        <w:pStyle w:val="NormalBold"/>
      </w:pPr>
      <w:r w:rsidRPr="00201421">
        <w:rPr>
          <w:rStyle w:val="HideTWBExt"/>
          <w:b w:val="0"/>
        </w:rPr>
        <w:t>&lt;Article&gt;</w:t>
      </w:r>
      <w:r w:rsidRPr="00201421">
        <w:t>Artículo 6 – apartado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3D0C3DE" w14:textId="77777777" w:rsidTr="0093139F">
        <w:trPr>
          <w:trHeight w:val="240"/>
          <w:jc w:val="center"/>
        </w:trPr>
        <w:tc>
          <w:tcPr>
            <w:tcW w:w="9752" w:type="dxa"/>
            <w:gridSpan w:val="2"/>
          </w:tcPr>
          <w:p w14:paraId="29F2D48C" w14:textId="77777777" w:rsidR="00DA12ED" w:rsidRPr="00201421" w:rsidRDefault="00DA12ED" w:rsidP="0093139F"/>
        </w:tc>
      </w:tr>
      <w:tr w:rsidR="00DA12ED" w:rsidRPr="00201421" w14:paraId="5D3736BA" w14:textId="77777777" w:rsidTr="0093139F">
        <w:trPr>
          <w:trHeight w:val="240"/>
          <w:jc w:val="center"/>
        </w:trPr>
        <w:tc>
          <w:tcPr>
            <w:tcW w:w="4876" w:type="dxa"/>
          </w:tcPr>
          <w:p w14:paraId="5AF700A7" w14:textId="77777777" w:rsidR="00DA12ED" w:rsidRPr="00201421" w:rsidRDefault="00DA12ED" w:rsidP="0093139F">
            <w:pPr>
              <w:pStyle w:val="AmColumnHeading"/>
            </w:pPr>
            <w:r w:rsidRPr="00201421">
              <w:t>Texto de la Comisión</w:t>
            </w:r>
          </w:p>
        </w:tc>
        <w:tc>
          <w:tcPr>
            <w:tcW w:w="4876" w:type="dxa"/>
          </w:tcPr>
          <w:p w14:paraId="50E0DAD0" w14:textId="77777777" w:rsidR="00DA12ED" w:rsidRPr="00201421" w:rsidRDefault="00DA12ED" w:rsidP="0093139F">
            <w:pPr>
              <w:pStyle w:val="AmColumnHeading"/>
            </w:pPr>
            <w:r w:rsidRPr="00201421">
              <w:t>Enmienda</w:t>
            </w:r>
          </w:p>
        </w:tc>
      </w:tr>
      <w:tr w:rsidR="00DA12ED" w:rsidRPr="00201421" w14:paraId="2BBFF6CA" w14:textId="77777777" w:rsidTr="0093139F">
        <w:trPr>
          <w:jc w:val="center"/>
        </w:trPr>
        <w:tc>
          <w:tcPr>
            <w:tcW w:w="4876" w:type="dxa"/>
          </w:tcPr>
          <w:p w14:paraId="2A3B5D41" w14:textId="77777777" w:rsidR="00DA12ED" w:rsidRPr="00201421" w:rsidRDefault="00DA12ED" w:rsidP="0093139F">
            <w:pPr>
              <w:pStyle w:val="Normal6a"/>
            </w:pPr>
            <w:r w:rsidRPr="00201421">
              <w:t>a)</w:t>
            </w:r>
            <w:r w:rsidRPr="00201421">
              <w:tab/>
            </w:r>
            <w:r w:rsidRPr="00201421">
              <w:rPr>
                <w:b/>
                <w:bCs/>
                <w:i/>
                <w:iCs/>
              </w:rPr>
              <w:t>realizar esfuerzos razonables para evaluar, en la medida de lo posible junto con los proveedores de programas de aplicación, si cada servicio ofrecido a través de las</w:t>
            </w:r>
            <w:r w:rsidRPr="00201421">
              <w:t xml:space="preserve"> aplicaciones </w:t>
            </w:r>
            <w:r w:rsidRPr="00201421">
              <w:rPr>
                <w:b/>
                <w:bCs/>
                <w:i/>
                <w:iCs/>
              </w:rPr>
              <w:t>informáticas de las que son intermediarios presenta</w:t>
            </w:r>
            <w:r w:rsidRPr="00201421">
              <w:t xml:space="preserve"> un riesgo </w:t>
            </w:r>
            <w:r w:rsidRPr="00201421">
              <w:rPr>
                <w:b/>
                <w:bCs/>
                <w:i/>
                <w:iCs/>
              </w:rPr>
              <w:t>de ser utilizado con fines de embaucamiento de</w:t>
            </w:r>
            <w:r w:rsidRPr="00201421">
              <w:t xml:space="preserve"> menores;</w:t>
            </w:r>
          </w:p>
        </w:tc>
        <w:tc>
          <w:tcPr>
            <w:tcW w:w="4876" w:type="dxa"/>
          </w:tcPr>
          <w:p w14:paraId="42755EBB" w14:textId="77777777" w:rsidR="00DA12ED" w:rsidRPr="00201421" w:rsidRDefault="00DA12ED" w:rsidP="0093139F">
            <w:pPr>
              <w:pStyle w:val="Normal6a"/>
            </w:pPr>
            <w:r w:rsidRPr="00201421">
              <w:t>a)</w:t>
            </w:r>
            <w:r w:rsidRPr="00201421">
              <w:tab/>
            </w:r>
            <w:r w:rsidRPr="00201421">
              <w:rPr>
                <w:b/>
                <w:bCs/>
                <w:i/>
                <w:iCs/>
              </w:rPr>
              <w:t>indicar, a partir de la información facilitada por los desarrolladores de</w:t>
            </w:r>
            <w:r w:rsidRPr="00201421">
              <w:t xml:space="preserve"> aplicaciones</w:t>
            </w:r>
            <w:r w:rsidRPr="00201421">
              <w:rPr>
                <w:b/>
                <w:bCs/>
                <w:i/>
                <w:iCs/>
              </w:rPr>
              <w:t>, si contienen características que podrían plantear</w:t>
            </w:r>
            <w:r w:rsidRPr="00201421">
              <w:t xml:space="preserve"> un riesgo </w:t>
            </w:r>
            <w:r w:rsidRPr="00201421">
              <w:rPr>
                <w:b/>
                <w:i/>
              </w:rPr>
              <w:t>para los</w:t>
            </w:r>
            <w:r w:rsidRPr="00201421">
              <w:t xml:space="preserve"> menores;</w:t>
            </w:r>
          </w:p>
        </w:tc>
      </w:tr>
    </w:tbl>
    <w:p w14:paraId="7E6B687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9938933" w14:textId="77777777" w:rsidR="00DA12ED" w:rsidRPr="00201421" w:rsidRDefault="00DA12ED" w:rsidP="00DA12ED">
      <w:r w:rsidRPr="00201421">
        <w:rPr>
          <w:rStyle w:val="HideTWBExt"/>
        </w:rPr>
        <w:t>&lt;/Amend&gt;</w:t>
      </w:r>
    </w:p>
    <w:p w14:paraId="1662EC4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860</w:t>
      </w:r>
      <w:r w:rsidRPr="00201421">
        <w:rPr>
          <w:rStyle w:val="HideTWBExt"/>
          <w:b w:val="0"/>
        </w:rPr>
        <w:t>&lt;/NumAm&gt;</w:t>
      </w:r>
    </w:p>
    <w:p w14:paraId="6C0E8128"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037DCBED" w14:textId="77777777" w:rsidR="00DA12ED" w:rsidRPr="00201421" w:rsidRDefault="00DA12ED" w:rsidP="00DA12ED">
      <w:pPr>
        <w:pStyle w:val="NormalBold"/>
      </w:pPr>
      <w:r w:rsidRPr="00201421">
        <w:rPr>
          <w:rStyle w:val="HideTWBExt"/>
          <w:b w:val="0"/>
        </w:rPr>
        <w:t>&lt;/RepeatBlock-By&gt;</w:t>
      </w:r>
    </w:p>
    <w:p w14:paraId="0C05084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81A988E" w14:textId="77777777" w:rsidR="00DA12ED" w:rsidRPr="00201421" w:rsidRDefault="00DA12ED" w:rsidP="00DA12ED">
      <w:pPr>
        <w:pStyle w:val="NormalBold"/>
      </w:pPr>
      <w:r w:rsidRPr="00201421">
        <w:rPr>
          <w:rStyle w:val="HideTWBExt"/>
          <w:b w:val="0"/>
        </w:rPr>
        <w:t>&lt;Article&gt;</w:t>
      </w:r>
      <w:r w:rsidRPr="00201421">
        <w:t>Artículo 6 – apartado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C6BD454" w14:textId="77777777" w:rsidTr="0093139F">
        <w:trPr>
          <w:trHeight w:val="240"/>
          <w:jc w:val="center"/>
        </w:trPr>
        <w:tc>
          <w:tcPr>
            <w:tcW w:w="9752" w:type="dxa"/>
            <w:gridSpan w:val="2"/>
          </w:tcPr>
          <w:p w14:paraId="6F5B4B7C" w14:textId="77777777" w:rsidR="00DA12ED" w:rsidRPr="00201421" w:rsidRDefault="00DA12ED" w:rsidP="0093139F"/>
        </w:tc>
      </w:tr>
      <w:tr w:rsidR="00DA12ED" w:rsidRPr="00201421" w14:paraId="1626B135" w14:textId="77777777" w:rsidTr="0093139F">
        <w:trPr>
          <w:trHeight w:val="240"/>
          <w:jc w:val="center"/>
        </w:trPr>
        <w:tc>
          <w:tcPr>
            <w:tcW w:w="4876" w:type="dxa"/>
          </w:tcPr>
          <w:p w14:paraId="6FBD4CCA" w14:textId="77777777" w:rsidR="00DA12ED" w:rsidRPr="00201421" w:rsidRDefault="00DA12ED" w:rsidP="0093139F">
            <w:pPr>
              <w:pStyle w:val="AmColumnHeading"/>
            </w:pPr>
            <w:r w:rsidRPr="00201421">
              <w:t>Texto de la Comisión</w:t>
            </w:r>
          </w:p>
        </w:tc>
        <w:tc>
          <w:tcPr>
            <w:tcW w:w="4876" w:type="dxa"/>
          </w:tcPr>
          <w:p w14:paraId="4C37DD04" w14:textId="77777777" w:rsidR="00DA12ED" w:rsidRPr="00201421" w:rsidRDefault="00DA12ED" w:rsidP="0093139F">
            <w:pPr>
              <w:pStyle w:val="AmColumnHeading"/>
            </w:pPr>
            <w:r w:rsidRPr="00201421">
              <w:t>Enmienda</w:t>
            </w:r>
          </w:p>
        </w:tc>
      </w:tr>
      <w:tr w:rsidR="00DA12ED" w:rsidRPr="00201421" w14:paraId="55BC230E" w14:textId="77777777" w:rsidTr="0093139F">
        <w:trPr>
          <w:jc w:val="center"/>
        </w:trPr>
        <w:tc>
          <w:tcPr>
            <w:tcW w:w="4876" w:type="dxa"/>
          </w:tcPr>
          <w:p w14:paraId="6568EE0E" w14:textId="77777777" w:rsidR="00DA12ED" w:rsidRPr="00201421" w:rsidRDefault="00DA12ED" w:rsidP="0093139F">
            <w:pPr>
              <w:pStyle w:val="Normal6a"/>
            </w:pPr>
            <w:r w:rsidRPr="00201421">
              <w:t>b)</w:t>
            </w:r>
            <w:r w:rsidRPr="00201421">
              <w:tab/>
              <w:t xml:space="preserve">adoptar medidas razonables para impedir que los menores tengan acceso a las aplicaciones informáticas para las que se haya detectado un riesgo significativo de uso del servicio en cuestión para </w:t>
            </w:r>
            <w:r w:rsidRPr="00201421">
              <w:rPr>
                <w:b/>
                <w:bCs/>
                <w:i/>
                <w:iCs/>
              </w:rPr>
              <w:t>el embaucamiento</w:t>
            </w:r>
            <w:r w:rsidRPr="00201421">
              <w:t xml:space="preserve"> de menores;</w:t>
            </w:r>
          </w:p>
        </w:tc>
        <w:tc>
          <w:tcPr>
            <w:tcW w:w="4876" w:type="dxa"/>
          </w:tcPr>
          <w:p w14:paraId="05818AF2" w14:textId="77777777" w:rsidR="00DA12ED" w:rsidRPr="00201421" w:rsidRDefault="00DA12ED" w:rsidP="0093139F">
            <w:pPr>
              <w:pStyle w:val="Normal6a"/>
            </w:pPr>
            <w:r w:rsidRPr="00201421">
              <w:t>b)</w:t>
            </w:r>
            <w:r w:rsidRPr="00201421">
              <w:tab/>
              <w:t xml:space="preserve">adoptar medidas razonables para impedir que los menores tengan acceso a las aplicaciones informáticas para las que se haya detectado un riesgo significativo de uso del servicio en cuestión para </w:t>
            </w:r>
            <w:r w:rsidRPr="00201421">
              <w:rPr>
                <w:b/>
                <w:bCs/>
                <w:i/>
                <w:iCs/>
              </w:rPr>
              <w:t>la explotación</w:t>
            </w:r>
            <w:r w:rsidRPr="00201421">
              <w:t xml:space="preserve"> de menores </w:t>
            </w:r>
            <w:r w:rsidRPr="00201421">
              <w:rPr>
                <w:b/>
                <w:bCs/>
                <w:i/>
                <w:iCs/>
              </w:rPr>
              <w:t>o cuando el desarrollador del programa de aplicación haya informado a la tienda de programas de aplicación que sus condiciones de uso no permiten usuarios menores, el programa de aplicación dispone de un modelo de clasificación por edades adecuado o el desarrollador del programa de aplicación ha solicitado a la tienda de programas de aplicación que no permita a los usuarios menores descargarse sus programas de aplicaciones</w:t>
            </w:r>
            <w:r w:rsidRPr="00201421">
              <w:t>;</w:t>
            </w:r>
          </w:p>
        </w:tc>
      </w:tr>
    </w:tbl>
    <w:p w14:paraId="2D99B25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C5AAC48" w14:textId="77777777" w:rsidR="00DA12ED" w:rsidRPr="00201421" w:rsidRDefault="00DA12ED" w:rsidP="00DA12ED">
      <w:r w:rsidRPr="00201421">
        <w:rPr>
          <w:rStyle w:val="HideTWBExt"/>
        </w:rPr>
        <w:t>&lt;/Amend&gt;</w:t>
      </w:r>
    </w:p>
    <w:p w14:paraId="04EA376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861</w:t>
      </w:r>
      <w:r w:rsidRPr="00201421">
        <w:rPr>
          <w:rStyle w:val="HideTWBExt"/>
          <w:b w:val="0"/>
        </w:rPr>
        <w:t>&lt;/NumAm&gt;</w:t>
      </w:r>
    </w:p>
    <w:p w14:paraId="285CF0D2" w14:textId="77777777" w:rsidR="00DA12ED" w:rsidRPr="00201421" w:rsidRDefault="00DA12ED" w:rsidP="00DA12ED">
      <w:pPr>
        <w:pStyle w:val="NormalBold"/>
      </w:pPr>
      <w:r w:rsidRPr="00201421">
        <w:rPr>
          <w:rStyle w:val="HideTWBExt"/>
          <w:b w:val="0"/>
        </w:rPr>
        <w:t>&lt;RepeatBlock-By&gt;&lt;Members&gt;</w:t>
      </w:r>
      <w:r w:rsidRPr="00201421">
        <w:t>Moritz Körner, Sophia in 't Veld, Yana Toom, Morten Petersen, Jan-Christoph Oetjen, Svenja Hahn, Karen Melchior</w:t>
      </w:r>
      <w:r w:rsidRPr="00201421">
        <w:rPr>
          <w:rStyle w:val="HideTWBExt"/>
          <w:b w:val="0"/>
        </w:rPr>
        <w:t>&lt;/Members&gt;</w:t>
      </w:r>
    </w:p>
    <w:p w14:paraId="108F5FD0" w14:textId="77777777" w:rsidR="00DA12ED" w:rsidRPr="00201421" w:rsidRDefault="00DA12ED" w:rsidP="00DA12ED">
      <w:pPr>
        <w:pStyle w:val="NormalBold"/>
      </w:pPr>
      <w:r w:rsidRPr="00201421">
        <w:rPr>
          <w:rStyle w:val="HideTWBExt"/>
          <w:b w:val="0"/>
        </w:rPr>
        <w:t>&lt;/RepeatBlock-By&gt;</w:t>
      </w:r>
    </w:p>
    <w:p w14:paraId="675B78E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B39A3DC" w14:textId="77777777" w:rsidR="00DA12ED" w:rsidRPr="00201421" w:rsidRDefault="00DA12ED" w:rsidP="00DA12ED">
      <w:pPr>
        <w:pStyle w:val="NormalBold"/>
      </w:pPr>
      <w:r w:rsidRPr="00201421">
        <w:rPr>
          <w:rStyle w:val="HideTWBExt"/>
          <w:b w:val="0"/>
        </w:rPr>
        <w:t>&lt;Article&gt;</w:t>
      </w:r>
      <w:r w:rsidRPr="00201421">
        <w:t>Artículo 6 – apartado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3B783A3" w14:textId="77777777" w:rsidTr="0093139F">
        <w:trPr>
          <w:trHeight w:val="240"/>
          <w:jc w:val="center"/>
        </w:trPr>
        <w:tc>
          <w:tcPr>
            <w:tcW w:w="9752" w:type="dxa"/>
            <w:gridSpan w:val="2"/>
          </w:tcPr>
          <w:p w14:paraId="2D501161" w14:textId="77777777" w:rsidR="00DA12ED" w:rsidRPr="00201421" w:rsidRDefault="00DA12ED" w:rsidP="0093139F"/>
        </w:tc>
      </w:tr>
      <w:tr w:rsidR="00DA12ED" w:rsidRPr="00201421" w14:paraId="0E52AA56" w14:textId="77777777" w:rsidTr="0093139F">
        <w:trPr>
          <w:trHeight w:val="240"/>
          <w:jc w:val="center"/>
        </w:trPr>
        <w:tc>
          <w:tcPr>
            <w:tcW w:w="4876" w:type="dxa"/>
          </w:tcPr>
          <w:p w14:paraId="6241F667" w14:textId="77777777" w:rsidR="00DA12ED" w:rsidRPr="00201421" w:rsidRDefault="00DA12ED" w:rsidP="0093139F">
            <w:pPr>
              <w:pStyle w:val="AmColumnHeading"/>
            </w:pPr>
            <w:r w:rsidRPr="00201421">
              <w:t>Texto de la Comisión</w:t>
            </w:r>
          </w:p>
        </w:tc>
        <w:tc>
          <w:tcPr>
            <w:tcW w:w="4876" w:type="dxa"/>
          </w:tcPr>
          <w:p w14:paraId="1796C6BB" w14:textId="77777777" w:rsidR="00DA12ED" w:rsidRPr="00201421" w:rsidRDefault="00DA12ED" w:rsidP="0093139F">
            <w:pPr>
              <w:pStyle w:val="AmColumnHeading"/>
            </w:pPr>
            <w:r w:rsidRPr="00201421">
              <w:t>Enmienda</w:t>
            </w:r>
          </w:p>
        </w:tc>
      </w:tr>
      <w:tr w:rsidR="00DA12ED" w:rsidRPr="00201421" w14:paraId="18BFC090" w14:textId="77777777" w:rsidTr="0093139F">
        <w:trPr>
          <w:jc w:val="center"/>
        </w:trPr>
        <w:tc>
          <w:tcPr>
            <w:tcW w:w="4876" w:type="dxa"/>
          </w:tcPr>
          <w:p w14:paraId="145D53C7" w14:textId="77777777" w:rsidR="00DA12ED" w:rsidRPr="00201421" w:rsidRDefault="00DA12ED" w:rsidP="0093139F">
            <w:pPr>
              <w:pStyle w:val="Normal6a"/>
            </w:pPr>
            <w:r w:rsidRPr="00201421">
              <w:t>b)</w:t>
            </w:r>
            <w:r w:rsidRPr="00201421">
              <w:tab/>
            </w:r>
            <w:r w:rsidRPr="00201421">
              <w:rPr>
                <w:b/>
                <w:bCs/>
                <w:i/>
                <w:iCs/>
              </w:rPr>
              <w:t>adoptar medidas razonables para impedir que los menores tengan acceso a</w:t>
            </w:r>
            <w:r w:rsidRPr="00201421">
              <w:t xml:space="preserve"> las aplicaciones informáticas para las que se haya detectado un riesgo significativo de uso del servicio en cuestión para el embaucamiento de menores;</w:t>
            </w:r>
          </w:p>
        </w:tc>
        <w:tc>
          <w:tcPr>
            <w:tcW w:w="4876" w:type="dxa"/>
          </w:tcPr>
          <w:p w14:paraId="5B63A50D" w14:textId="77777777" w:rsidR="00DA12ED" w:rsidRPr="00201421" w:rsidRDefault="00DA12ED" w:rsidP="0093139F">
            <w:pPr>
              <w:pStyle w:val="Normal6a"/>
            </w:pPr>
            <w:r w:rsidRPr="00201421">
              <w:t>b)</w:t>
            </w:r>
            <w:r w:rsidRPr="00201421">
              <w:tab/>
            </w:r>
            <w:r w:rsidRPr="00201421">
              <w:rPr>
                <w:b/>
                <w:bCs/>
                <w:i/>
                <w:iCs/>
              </w:rPr>
              <w:t>informar al proveedor de tiendas de programas de aplicación en cuestión y al Centro de la UE sobre</w:t>
            </w:r>
            <w:r w:rsidRPr="00201421">
              <w:t xml:space="preserve"> las aplicaciones informáticas para las que se haya detectado un riesgo significativo de uso del servicio en cuestión para el embaucamiento de menores;</w:t>
            </w:r>
          </w:p>
        </w:tc>
      </w:tr>
    </w:tbl>
    <w:p w14:paraId="0F4B09D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CC43E90" w14:textId="77777777" w:rsidR="00DA12ED" w:rsidRPr="00201421" w:rsidRDefault="00DA12ED" w:rsidP="00DA12ED">
      <w:r w:rsidRPr="00201421">
        <w:rPr>
          <w:rStyle w:val="HideTWBExt"/>
        </w:rPr>
        <w:t>&lt;/Amend&gt;</w:t>
      </w:r>
    </w:p>
    <w:p w14:paraId="314C800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862</w:t>
      </w:r>
      <w:r w:rsidRPr="00201421">
        <w:rPr>
          <w:rStyle w:val="HideTWBExt"/>
          <w:b w:val="0"/>
        </w:rPr>
        <w:t>&lt;/NumAm&gt;</w:t>
      </w:r>
    </w:p>
    <w:p w14:paraId="5ED8E47D"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Tomas Tobé, Jessica Polfjärd, Jörgen Warborn, Arba Kokalari</w:t>
      </w:r>
      <w:r w:rsidRPr="00201421">
        <w:rPr>
          <w:rStyle w:val="HideTWBExt"/>
          <w:b w:val="0"/>
        </w:rPr>
        <w:t>&lt;/Members&gt;</w:t>
      </w:r>
    </w:p>
    <w:p w14:paraId="41C26C9F" w14:textId="77777777" w:rsidR="00DA12ED" w:rsidRPr="00201421" w:rsidRDefault="00DA12ED" w:rsidP="00DA12ED">
      <w:pPr>
        <w:pStyle w:val="NormalBold"/>
      </w:pPr>
      <w:r w:rsidRPr="00201421">
        <w:rPr>
          <w:rStyle w:val="HideTWBExt"/>
          <w:b w:val="0"/>
        </w:rPr>
        <w:t>&lt;/RepeatBlock-By&gt;</w:t>
      </w:r>
    </w:p>
    <w:p w14:paraId="5ACDE81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84E0D35" w14:textId="77777777" w:rsidR="00DA12ED" w:rsidRPr="00201421" w:rsidRDefault="00DA12ED" w:rsidP="00DA12ED">
      <w:pPr>
        <w:pStyle w:val="NormalBold"/>
      </w:pPr>
      <w:r w:rsidRPr="00201421">
        <w:rPr>
          <w:rStyle w:val="HideTWBExt"/>
          <w:b w:val="0"/>
        </w:rPr>
        <w:t>&lt;Article&gt;</w:t>
      </w:r>
      <w:r w:rsidRPr="00201421">
        <w:t>Artículo 6 – apartado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AAAD78D" w14:textId="77777777" w:rsidTr="0093139F">
        <w:trPr>
          <w:trHeight w:val="240"/>
          <w:jc w:val="center"/>
        </w:trPr>
        <w:tc>
          <w:tcPr>
            <w:tcW w:w="9752" w:type="dxa"/>
            <w:gridSpan w:val="2"/>
          </w:tcPr>
          <w:p w14:paraId="555D62F9" w14:textId="77777777" w:rsidR="00DA12ED" w:rsidRPr="00201421" w:rsidRDefault="00DA12ED" w:rsidP="0093139F"/>
        </w:tc>
      </w:tr>
      <w:tr w:rsidR="00DA12ED" w:rsidRPr="00201421" w14:paraId="4F21D511" w14:textId="77777777" w:rsidTr="0093139F">
        <w:trPr>
          <w:trHeight w:val="240"/>
          <w:jc w:val="center"/>
        </w:trPr>
        <w:tc>
          <w:tcPr>
            <w:tcW w:w="4876" w:type="dxa"/>
          </w:tcPr>
          <w:p w14:paraId="071C280C" w14:textId="77777777" w:rsidR="00DA12ED" w:rsidRPr="00201421" w:rsidRDefault="00DA12ED" w:rsidP="0093139F">
            <w:pPr>
              <w:pStyle w:val="AmColumnHeading"/>
            </w:pPr>
            <w:r w:rsidRPr="00201421">
              <w:t>Texto de la Comisión</w:t>
            </w:r>
          </w:p>
        </w:tc>
        <w:tc>
          <w:tcPr>
            <w:tcW w:w="4876" w:type="dxa"/>
          </w:tcPr>
          <w:p w14:paraId="5E391685" w14:textId="77777777" w:rsidR="00DA12ED" w:rsidRPr="00201421" w:rsidRDefault="00DA12ED" w:rsidP="0093139F">
            <w:pPr>
              <w:pStyle w:val="AmColumnHeading"/>
            </w:pPr>
            <w:r w:rsidRPr="00201421">
              <w:t>Enmienda</w:t>
            </w:r>
          </w:p>
        </w:tc>
      </w:tr>
      <w:tr w:rsidR="00DA12ED" w:rsidRPr="00201421" w14:paraId="07EFB2BC" w14:textId="77777777" w:rsidTr="0093139F">
        <w:trPr>
          <w:jc w:val="center"/>
        </w:trPr>
        <w:tc>
          <w:tcPr>
            <w:tcW w:w="4876" w:type="dxa"/>
          </w:tcPr>
          <w:p w14:paraId="5FF7C477" w14:textId="77777777" w:rsidR="00DA12ED" w:rsidRPr="00201421" w:rsidRDefault="00DA12ED" w:rsidP="0093139F">
            <w:pPr>
              <w:pStyle w:val="Normal6a"/>
            </w:pPr>
            <w:r w:rsidRPr="00201421">
              <w:t>b)</w:t>
            </w:r>
            <w:r w:rsidRPr="00201421">
              <w:tab/>
              <w:t>adoptar medidas razonables para impedir que los menores tengan acceso a las aplicaciones informáticas para las que se haya detectado un riesgo significativo de uso del servicio en cuestión para el embaucamiento de menores</w:t>
            </w:r>
            <w:r w:rsidRPr="00201421">
              <w:rPr>
                <w:b/>
                <w:bCs/>
                <w:i/>
                <w:iCs/>
              </w:rPr>
              <w:t>;</w:t>
            </w:r>
          </w:p>
        </w:tc>
        <w:tc>
          <w:tcPr>
            <w:tcW w:w="4876" w:type="dxa"/>
          </w:tcPr>
          <w:p w14:paraId="3F38FA86" w14:textId="77777777" w:rsidR="00DA12ED" w:rsidRPr="00201421" w:rsidRDefault="00DA12ED" w:rsidP="0093139F">
            <w:pPr>
              <w:pStyle w:val="Normal6a"/>
            </w:pPr>
            <w:r w:rsidRPr="00201421">
              <w:t>b)</w:t>
            </w:r>
            <w:r w:rsidRPr="00201421">
              <w:tab/>
              <w:t xml:space="preserve">adoptar medidas razonables para impedir que los menores tengan acceso a las aplicaciones informáticas para las que se haya detectado un riesgo significativo de uso del servicio en cuestión para el embaucamiento de menores </w:t>
            </w:r>
            <w:r w:rsidRPr="00201421">
              <w:rPr>
                <w:b/>
                <w:i/>
              </w:rPr>
              <w:t>o cuando:</w:t>
            </w:r>
          </w:p>
        </w:tc>
      </w:tr>
    </w:tbl>
    <w:p w14:paraId="11A897C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BD3CA6C"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570940E3" w14:textId="77777777" w:rsidR="00DA12ED" w:rsidRPr="00201421" w:rsidRDefault="00DA12ED" w:rsidP="00DA12ED">
      <w:pPr>
        <w:pStyle w:val="AmJustText"/>
      </w:pPr>
      <w:r w:rsidRPr="00201421">
        <w:t>Como propuso el ponente, proporcionar obligaciones más eficaces y estrictas para tiendas de programas de aplicación.</w:t>
      </w:r>
    </w:p>
    <w:p w14:paraId="190B3263" w14:textId="77777777" w:rsidR="00DA12ED" w:rsidRPr="00201421" w:rsidRDefault="00DA12ED" w:rsidP="00DA12ED">
      <w:r w:rsidRPr="00201421">
        <w:rPr>
          <w:rStyle w:val="HideTWBExt"/>
        </w:rPr>
        <w:t>&lt;/Amend&gt;</w:t>
      </w:r>
    </w:p>
    <w:p w14:paraId="3DD4762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863</w:t>
      </w:r>
      <w:r w:rsidRPr="00201421">
        <w:rPr>
          <w:rStyle w:val="HideTWBExt"/>
          <w:b w:val="0"/>
        </w:rPr>
        <w:t>&lt;/NumAm&gt;</w:t>
      </w:r>
    </w:p>
    <w:p w14:paraId="1AC49F0A"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04160E50" w14:textId="77777777" w:rsidR="00DA12ED" w:rsidRPr="00201421" w:rsidRDefault="00DA12ED" w:rsidP="00DA12ED">
      <w:pPr>
        <w:pStyle w:val="NormalBold"/>
      </w:pPr>
      <w:r w:rsidRPr="00201421">
        <w:rPr>
          <w:rStyle w:val="HideTWBExt"/>
          <w:b w:val="0"/>
        </w:rPr>
        <w:t>&lt;/RepeatBlock-By&gt;</w:t>
      </w:r>
    </w:p>
    <w:p w14:paraId="5D2FD81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F810F8C" w14:textId="77777777" w:rsidR="00DA12ED" w:rsidRPr="00201421" w:rsidRDefault="00DA12ED" w:rsidP="00DA12ED">
      <w:pPr>
        <w:pStyle w:val="NormalBold"/>
      </w:pPr>
      <w:r w:rsidRPr="00201421">
        <w:rPr>
          <w:rStyle w:val="HideTWBExt"/>
          <w:b w:val="0"/>
        </w:rPr>
        <w:t>&lt;Article&gt;</w:t>
      </w:r>
      <w:r w:rsidRPr="00201421">
        <w:t>Artículo 6 – apartado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AB73BBF" w14:textId="77777777" w:rsidTr="0093139F">
        <w:trPr>
          <w:trHeight w:val="240"/>
          <w:jc w:val="center"/>
        </w:trPr>
        <w:tc>
          <w:tcPr>
            <w:tcW w:w="9752" w:type="dxa"/>
            <w:gridSpan w:val="2"/>
          </w:tcPr>
          <w:p w14:paraId="653E1BA3" w14:textId="77777777" w:rsidR="00DA12ED" w:rsidRPr="00201421" w:rsidRDefault="00DA12ED" w:rsidP="0093139F"/>
        </w:tc>
      </w:tr>
      <w:tr w:rsidR="00DA12ED" w:rsidRPr="00201421" w14:paraId="35772FDE" w14:textId="77777777" w:rsidTr="0093139F">
        <w:trPr>
          <w:trHeight w:val="240"/>
          <w:jc w:val="center"/>
        </w:trPr>
        <w:tc>
          <w:tcPr>
            <w:tcW w:w="4876" w:type="dxa"/>
          </w:tcPr>
          <w:p w14:paraId="027BC7B6" w14:textId="77777777" w:rsidR="00DA12ED" w:rsidRPr="00201421" w:rsidRDefault="00DA12ED" w:rsidP="0093139F">
            <w:pPr>
              <w:pStyle w:val="AmColumnHeading"/>
            </w:pPr>
            <w:r w:rsidRPr="00201421">
              <w:t>Texto de la Comisión</w:t>
            </w:r>
          </w:p>
        </w:tc>
        <w:tc>
          <w:tcPr>
            <w:tcW w:w="4876" w:type="dxa"/>
          </w:tcPr>
          <w:p w14:paraId="61A942DE" w14:textId="77777777" w:rsidR="00DA12ED" w:rsidRPr="00201421" w:rsidRDefault="00DA12ED" w:rsidP="0093139F">
            <w:pPr>
              <w:pStyle w:val="AmColumnHeading"/>
            </w:pPr>
            <w:r w:rsidRPr="00201421">
              <w:t>Enmienda</w:t>
            </w:r>
          </w:p>
        </w:tc>
      </w:tr>
      <w:tr w:rsidR="00DA12ED" w:rsidRPr="00201421" w14:paraId="3B1C19BD" w14:textId="77777777" w:rsidTr="0093139F">
        <w:trPr>
          <w:jc w:val="center"/>
        </w:trPr>
        <w:tc>
          <w:tcPr>
            <w:tcW w:w="4876" w:type="dxa"/>
          </w:tcPr>
          <w:p w14:paraId="387433BC" w14:textId="77777777" w:rsidR="00DA12ED" w:rsidRPr="00201421" w:rsidRDefault="00DA12ED" w:rsidP="0093139F">
            <w:pPr>
              <w:pStyle w:val="Normal6a"/>
            </w:pPr>
            <w:r w:rsidRPr="00201421">
              <w:t>b)</w:t>
            </w:r>
            <w:r w:rsidRPr="00201421">
              <w:tab/>
            </w:r>
            <w:r w:rsidRPr="00201421">
              <w:rPr>
                <w:b/>
                <w:bCs/>
                <w:i/>
                <w:iCs/>
              </w:rPr>
              <w:t>adoptar medidas razonables para impedir que los menores tengan acceso a las</w:t>
            </w:r>
            <w:r w:rsidRPr="00201421">
              <w:t xml:space="preserve"> aplicaciones </w:t>
            </w:r>
            <w:r w:rsidRPr="00201421">
              <w:rPr>
                <w:b/>
                <w:bCs/>
                <w:i/>
                <w:iCs/>
              </w:rPr>
              <w:t>informáticas para las que se haya detectado un riesgo significativo de uso del servicio en cuestión para el embaucamiento de</w:t>
            </w:r>
            <w:r w:rsidRPr="00201421">
              <w:t xml:space="preserve"> menores;</w:t>
            </w:r>
          </w:p>
        </w:tc>
        <w:tc>
          <w:tcPr>
            <w:tcW w:w="4876" w:type="dxa"/>
          </w:tcPr>
          <w:p w14:paraId="5CF19633" w14:textId="77777777" w:rsidR="00DA12ED" w:rsidRPr="00201421" w:rsidRDefault="00DA12ED" w:rsidP="0093139F">
            <w:pPr>
              <w:pStyle w:val="Normal6a"/>
            </w:pPr>
            <w:r w:rsidRPr="00201421">
              <w:t>b)</w:t>
            </w:r>
            <w:r w:rsidRPr="00201421">
              <w:tab/>
            </w:r>
            <w:r w:rsidRPr="00201421">
              <w:rPr>
                <w:b/>
                <w:bCs/>
                <w:i/>
                <w:iCs/>
              </w:rPr>
              <w:t>indicar, a partir de la información facilitada por los desarrolladores de</w:t>
            </w:r>
            <w:r w:rsidRPr="00201421">
              <w:t xml:space="preserve"> aplicaciones</w:t>
            </w:r>
            <w:r w:rsidRPr="00201421">
              <w:rPr>
                <w:b/>
                <w:bCs/>
                <w:i/>
                <w:iCs/>
              </w:rPr>
              <w:t>, si la aplicación ha adoptado medidas para mitigar los riesgos para los</w:t>
            </w:r>
            <w:r w:rsidRPr="00201421">
              <w:t xml:space="preserve"> menores</w:t>
            </w:r>
            <w:r w:rsidRPr="00201421">
              <w:rPr>
                <w:b/>
                <w:bCs/>
                <w:i/>
                <w:iCs/>
              </w:rPr>
              <w:t>, y cuáles</w:t>
            </w:r>
            <w:r w:rsidRPr="00201421">
              <w:t>;</w:t>
            </w:r>
          </w:p>
        </w:tc>
      </w:tr>
    </w:tbl>
    <w:p w14:paraId="4014412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4133DD1" w14:textId="77777777" w:rsidR="00DA12ED" w:rsidRPr="00201421" w:rsidRDefault="00DA12ED" w:rsidP="00DA12ED">
      <w:r w:rsidRPr="00201421">
        <w:rPr>
          <w:rStyle w:val="HideTWBExt"/>
        </w:rPr>
        <w:t>&lt;/Amend&gt;</w:t>
      </w:r>
    </w:p>
    <w:p w14:paraId="7200F77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864</w:t>
      </w:r>
      <w:r w:rsidRPr="00201421">
        <w:rPr>
          <w:rStyle w:val="HideTWBExt"/>
          <w:b w:val="0"/>
        </w:rPr>
        <w:t>&lt;/NumAm&gt;</w:t>
      </w:r>
    </w:p>
    <w:p w14:paraId="2A233A00"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Tomas Tobé, Jessica Polfjärd, Jörgen Warborn, Arba Kokalari</w:t>
      </w:r>
      <w:r w:rsidRPr="00201421">
        <w:rPr>
          <w:rStyle w:val="HideTWBExt"/>
          <w:b w:val="0"/>
        </w:rPr>
        <w:t>&lt;/Members&gt;</w:t>
      </w:r>
    </w:p>
    <w:p w14:paraId="2474D669" w14:textId="77777777" w:rsidR="00DA12ED" w:rsidRPr="00201421" w:rsidRDefault="00DA12ED" w:rsidP="00DA12ED">
      <w:pPr>
        <w:pStyle w:val="NormalBold"/>
      </w:pPr>
      <w:r w:rsidRPr="00201421">
        <w:rPr>
          <w:rStyle w:val="HideTWBExt"/>
          <w:b w:val="0"/>
        </w:rPr>
        <w:t>&lt;/RepeatBlock-By&gt;</w:t>
      </w:r>
    </w:p>
    <w:p w14:paraId="31524DC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D7E26F4" w14:textId="77777777" w:rsidR="00DA12ED" w:rsidRPr="00201421" w:rsidRDefault="00DA12ED" w:rsidP="00DA12ED">
      <w:pPr>
        <w:pStyle w:val="NormalBold"/>
      </w:pPr>
      <w:r w:rsidRPr="00201421">
        <w:rPr>
          <w:rStyle w:val="HideTWBExt"/>
          <w:b w:val="0"/>
        </w:rPr>
        <w:t>&lt;Article&gt;</w:t>
      </w:r>
      <w:r w:rsidRPr="00201421">
        <w:t>Artículo 6 – apartado 1 – letra b – inciso i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55BBEB2" w14:textId="77777777" w:rsidTr="0093139F">
        <w:trPr>
          <w:trHeight w:val="240"/>
          <w:jc w:val="center"/>
        </w:trPr>
        <w:tc>
          <w:tcPr>
            <w:tcW w:w="9752" w:type="dxa"/>
            <w:gridSpan w:val="2"/>
          </w:tcPr>
          <w:p w14:paraId="2BA934CF" w14:textId="77777777" w:rsidR="00DA12ED" w:rsidRPr="00201421" w:rsidRDefault="00DA12ED" w:rsidP="0093139F"/>
        </w:tc>
      </w:tr>
      <w:tr w:rsidR="00DA12ED" w:rsidRPr="00201421" w14:paraId="6B4BAF1C" w14:textId="77777777" w:rsidTr="0093139F">
        <w:trPr>
          <w:trHeight w:val="240"/>
          <w:jc w:val="center"/>
        </w:trPr>
        <w:tc>
          <w:tcPr>
            <w:tcW w:w="4876" w:type="dxa"/>
          </w:tcPr>
          <w:p w14:paraId="7BAF6FCD" w14:textId="77777777" w:rsidR="00DA12ED" w:rsidRPr="00201421" w:rsidRDefault="00DA12ED" w:rsidP="0093139F">
            <w:pPr>
              <w:pStyle w:val="AmColumnHeading"/>
            </w:pPr>
            <w:r w:rsidRPr="00201421">
              <w:t>Texto de la Comisión</w:t>
            </w:r>
          </w:p>
        </w:tc>
        <w:tc>
          <w:tcPr>
            <w:tcW w:w="4876" w:type="dxa"/>
          </w:tcPr>
          <w:p w14:paraId="14611412" w14:textId="77777777" w:rsidR="00DA12ED" w:rsidRPr="00201421" w:rsidRDefault="00DA12ED" w:rsidP="0093139F">
            <w:pPr>
              <w:pStyle w:val="AmColumnHeading"/>
            </w:pPr>
            <w:r w:rsidRPr="00201421">
              <w:t>Enmienda</w:t>
            </w:r>
          </w:p>
        </w:tc>
      </w:tr>
      <w:tr w:rsidR="00DA12ED" w:rsidRPr="00201421" w14:paraId="3D11BB35" w14:textId="77777777" w:rsidTr="0093139F">
        <w:trPr>
          <w:jc w:val="center"/>
        </w:trPr>
        <w:tc>
          <w:tcPr>
            <w:tcW w:w="4876" w:type="dxa"/>
          </w:tcPr>
          <w:p w14:paraId="5189A454" w14:textId="77777777" w:rsidR="00DA12ED" w:rsidRPr="00201421" w:rsidRDefault="00DA12ED" w:rsidP="0093139F">
            <w:pPr>
              <w:pStyle w:val="Normal6a"/>
            </w:pPr>
          </w:p>
        </w:tc>
        <w:tc>
          <w:tcPr>
            <w:tcW w:w="4876" w:type="dxa"/>
          </w:tcPr>
          <w:p w14:paraId="28721EBB" w14:textId="77777777" w:rsidR="00DA12ED" w:rsidRPr="00201421" w:rsidRDefault="00DA12ED" w:rsidP="0093139F">
            <w:pPr>
              <w:pStyle w:val="Normal6a"/>
            </w:pPr>
            <w:r w:rsidRPr="00201421">
              <w:rPr>
                <w:b/>
                <w:i/>
              </w:rPr>
              <w:t>i)</w:t>
            </w:r>
            <w:r w:rsidRPr="00201421">
              <w:tab/>
            </w:r>
            <w:r w:rsidRPr="00201421">
              <w:rPr>
                <w:b/>
                <w:i/>
              </w:rPr>
              <w:t>el desarrollador del programa de aplicación haya decidido e informado a la tienda de programas de aplicación que sus condiciones de uso no permiten el uso por parte de menores;</w:t>
            </w:r>
          </w:p>
        </w:tc>
      </w:tr>
    </w:tbl>
    <w:p w14:paraId="6C47C0D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7BDB0C1"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63329BE0" w14:textId="77777777" w:rsidR="00DA12ED" w:rsidRPr="00201421" w:rsidRDefault="00DA12ED" w:rsidP="00DA12ED">
      <w:pPr>
        <w:pStyle w:val="AmJustText"/>
      </w:pPr>
      <w:r w:rsidRPr="00201421">
        <w:t>Como propuso el ponente, proporcionar obligaciones más eficaces y estrictas para tiendas de programas de aplicación.</w:t>
      </w:r>
    </w:p>
    <w:p w14:paraId="2792D052" w14:textId="77777777" w:rsidR="00DA12ED" w:rsidRPr="00201421" w:rsidRDefault="00DA12ED" w:rsidP="00DA12ED">
      <w:r w:rsidRPr="00201421">
        <w:rPr>
          <w:rStyle w:val="HideTWBExt"/>
        </w:rPr>
        <w:t>&lt;/Amend&gt;</w:t>
      </w:r>
    </w:p>
    <w:p w14:paraId="4D87B06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865</w:t>
      </w:r>
      <w:r w:rsidRPr="00201421">
        <w:rPr>
          <w:rStyle w:val="HideTWBExt"/>
          <w:b w:val="0"/>
        </w:rPr>
        <w:t>&lt;/NumAm&gt;</w:t>
      </w:r>
    </w:p>
    <w:p w14:paraId="6986F1C6"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Tomas Tobé, Jessica Polfjärd, Jörgen Warborn, Arba Kokalari</w:t>
      </w:r>
      <w:r w:rsidRPr="00201421">
        <w:rPr>
          <w:rStyle w:val="HideTWBExt"/>
          <w:b w:val="0"/>
        </w:rPr>
        <w:t>&lt;/Members&gt;</w:t>
      </w:r>
    </w:p>
    <w:p w14:paraId="78F62606" w14:textId="77777777" w:rsidR="00DA12ED" w:rsidRPr="00201421" w:rsidRDefault="00DA12ED" w:rsidP="00DA12ED">
      <w:pPr>
        <w:pStyle w:val="NormalBold"/>
      </w:pPr>
      <w:r w:rsidRPr="00201421">
        <w:rPr>
          <w:rStyle w:val="HideTWBExt"/>
          <w:b w:val="0"/>
        </w:rPr>
        <w:t>&lt;/RepeatBlock-By&gt;</w:t>
      </w:r>
    </w:p>
    <w:p w14:paraId="161DA00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9900887" w14:textId="77777777" w:rsidR="00DA12ED" w:rsidRPr="00201421" w:rsidRDefault="00DA12ED" w:rsidP="00DA12ED">
      <w:pPr>
        <w:pStyle w:val="NormalBold"/>
      </w:pPr>
      <w:r w:rsidRPr="00201421">
        <w:rPr>
          <w:rStyle w:val="HideTWBExt"/>
          <w:b w:val="0"/>
        </w:rPr>
        <w:t>&lt;Article&gt;</w:t>
      </w:r>
      <w:r w:rsidRPr="00201421">
        <w:t>Artículo 6 – apartado 1 – letra b – inciso ii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BA58441" w14:textId="77777777" w:rsidTr="0093139F">
        <w:trPr>
          <w:trHeight w:val="240"/>
          <w:jc w:val="center"/>
        </w:trPr>
        <w:tc>
          <w:tcPr>
            <w:tcW w:w="9752" w:type="dxa"/>
            <w:gridSpan w:val="2"/>
          </w:tcPr>
          <w:p w14:paraId="75A3E56D" w14:textId="77777777" w:rsidR="00DA12ED" w:rsidRPr="00201421" w:rsidRDefault="00DA12ED" w:rsidP="0093139F"/>
        </w:tc>
      </w:tr>
      <w:tr w:rsidR="00DA12ED" w:rsidRPr="00201421" w14:paraId="36D3C89A" w14:textId="77777777" w:rsidTr="0093139F">
        <w:trPr>
          <w:trHeight w:val="240"/>
          <w:jc w:val="center"/>
        </w:trPr>
        <w:tc>
          <w:tcPr>
            <w:tcW w:w="4876" w:type="dxa"/>
          </w:tcPr>
          <w:p w14:paraId="07CF7C9F" w14:textId="77777777" w:rsidR="00DA12ED" w:rsidRPr="00201421" w:rsidRDefault="00DA12ED" w:rsidP="0093139F">
            <w:pPr>
              <w:pStyle w:val="AmColumnHeading"/>
            </w:pPr>
            <w:r w:rsidRPr="00201421">
              <w:t>Texto de la Comisión</w:t>
            </w:r>
          </w:p>
        </w:tc>
        <w:tc>
          <w:tcPr>
            <w:tcW w:w="4876" w:type="dxa"/>
          </w:tcPr>
          <w:p w14:paraId="3DEC8C6B" w14:textId="77777777" w:rsidR="00DA12ED" w:rsidRPr="00201421" w:rsidRDefault="00DA12ED" w:rsidP="0093139F">
            <w:pPr>
              <w:pStyle w:val="AmColumnHeading"/>
            </w:pPr>
            <w:r w:rsidRPr="00201421">
              <w:t>Enmienda</w:t>
            </w:r>
          </w:p>
        </w:tc>
      </w:tr>
      <w:tr w:rsidR="00DA12ED" w:rsidRPr="00201421" w14:paraId="40A97FFF" w14:textId="77777777" w:rsidTr="0093139F">
        <w:trPr>
          <w:jc w:val="center"/>
        </w:trPr>
        <w:tc>
          <w:tcPr>
            <w:tcW w:w="4876" w:type="dxa"/>
          </w:tcPr>
          <w:p w14:paraId="75C38CB7" w14:textId="77777777" w:rsidR="00DA12ED" w:rsidRPr="00201421" w:rsidRDefault="00DA12ED" w:rsidP="0093139F">
            <w:pPr>
              <w:pStyle w:val="Normal6a"/>
            </w:pPr>
          </w:p>
        </w:tc>
        <w:tc>
          <w:tcPr>
            <w:tcW w:w="4876" w:type="dxa"/>
          </w:tcPr>
          <w:p w14:paraId="69FA4156" w14:textId="77777777" w:rsidR="00DA12ED" w:rsidRPr="00201421" w:rsidRDefault="00DA12ED" w:rsidP="0093139F">
            <w:pPr>
              <w:pStyle w:val="Normal6a"/>
            </w:pPr>
            <w:r w:rsidRPr="00201421">
              <w:rPr>
                <w:b/>
                <w:i/>
              </w:rPr>
              <w:t>ii)</w:t>
            </w:r>
            <w:r w:rsidRPr="00201421">
              <w:tab/>
            </w:r>
            <w:r w:rsidRPr="00201421">
              <w:rPr>
                <w:b/>
                <w:i/>
              </w:rPr>
              <w:t>el programa de aplicación cuente con un modelo de clasificación por edades adecuado; o</w:t>
            </w:r>
          </w:p>
        </w:tc>
      </w:tr>
    </w:tbl>
    <w:p w14:paraId="41A027D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826150A"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801EC9D" w14:textId="77777777" w:rsidR="00DA12ED" w:rsidRPr="00201421" w:rsidRDefault="00DA12ED" w:rsidP="00DA12ED">
      <w:pPr>
        <w:pStyle w:val="AmJustText"/>
      </w:pPr>
      <w:r w:rsidRPr="00201421">
        <w:t>Como propuso el ponente, proporcionar obligaciones más eficaces y estrictas para tiendas de programas de aplicación.</w:t>
      </w:r>
    </w:p>
    <w:p w14:paraId="6CDEFD8D" w14:textId="77777777" w:rsidR="00DA12ED" w:rsidRPr="00201421" w:rsidRDefault="00DA12ED" w:rsidP="00DA12ED">
      <w:r w:rsidRPr="00201421">
        <w:rPr>
          <w:rStyle w:val="HideTWBExt"/>
        </w:rPr>
        <w:t>&lt;/Amend&gt;</w:t>
      </w:r>
    </w:p>
    <w:p w14:paraId="097DFE5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866</w:t>
      </w:r>
      <w:r w:rsidRPr="00201421">
        <w:rPr>
          <w:rStyle w:val="HideTWBExt"/>
          <w:b w:val="0"/>
        </w:rPr>
        <w:t>&lt;/NumAm&gt;</w:t>
      </w:r>
    </w:p>
    <w:p w14:paraId="4193C419"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Tomas Tobé, Jessica Polfjärd, Jörgen Warborn, Arba Kokalari</w:t>
      </w:r>
      <w:r w:rsidRPr="00201421">
        <w:rPr>
          <w:rStyle w:val="HideTWBExt"/>
          <w:b w:val="0"/>
        </w:rPr>
        <w:t>&lt;/Members&gt;</w:t>
      </w:r>
    </w:p>
    <w:p w14:paraId="5CD6C128" w14:textId="77777777" w:rsidR="00DA12ED" w:rsidRPr="00201421" w:rsidRDefault="00DA12ED" w:rsidP="00DA12ED">
      <w:pPr>
        <w:pStyle w:val="NormalBold"/>
      </w:pPr>
      <w:r w:rsidRPr="00201421">
        <w:rPr>
          <w:rStyle w:val="HideTWBExt"/>
          <w:b w:val="0"/>
        </w:rPr>
        <w:t>&lt;/RepeatBlock-By&gt;</w:t>
      </w:r>
    </w:p>
    <w:p w14:paraId="35BCFFB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EAABD57" w14:textId="77777777" w:rsidR="00DA12ED" w:rsidRPr="00201421" w:rsidRDefault="00DA12ED" w:rsidP="00DA12ED">
      <w:pPr>
        <w:pStyle w:val="NormalBold"/>
      </w:pPr>
      <w:r w:rsidRPr="00201421">
        <w:rPr>
          <w:rStyle w:val="HideTWBExt"/>
          <w:b w:val="0"/>
        </w:rPr>
        <w:t>&lt;Article&gt;</w:t>
      </w:r>
      <w:r w:rsidRPr="00201421">
        <w:t>Artículo 6 – apartado 1 – letra b – inciso iii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B007A6F" w14:textId="77777777" w:rsidTr="0093139F">
        <w:trPr>
          <w:trHeight w:val="240"/>
          <w:jc w:val="center"/>
        </w:trPr>
        <w:tc>
          <w:tcPr>
            <w:tcW w:w="9752" w:type="dxa"/>
            <w:gridSpan w:val="2"/>
          </w:tcPr>
          <w:p w14:paraId="672E6C60" w14:textId="77777777" w:rsidR="00DA12ED" w:rsidRPr="00201421" w:rsidRDefault="00DA12ED" w:rsidP="0093139F"/>
        </w:tc>
      </w:tr>
      <w:tr w:rsidR="00DA12ED" w:rsidRPr="00201421" w14:paraId="7A31A3B5" w14:textId="77777777" w:rsidTr="0093139F">
        <w:trPr>
          <w:trHeight w:val="240"/>
          <w:jc w:val="center"/>
        </w:trPr>
        <w:tc>
          <w:tcPr>
            <w:tcW w:w="4876" w:type="dxa"/>
          </w:tcPr>
          <w:p w14:paraId="5C65F32D" w14:textId="77777777" w:rsidR="00DA12ED" w:rsidRPr="00201421" w:rsidRDefault="00DA12ED" w:rsidP="0093139F">
            <w:pPr>
              <w:pStyle w:val="AmColumnHeading"/>
            </w:pPr>
            <w:r w:rsidRPr="00201421">
              <w:t>Texto de la Comisión</w:t>
            </w:r>
          </w:p>
        </w:tc>
        <w:tc>
          <w:tcPr>
            <w:tcW w:w="4876" w:type="dxa"/>
          </w:tcPr>
          <w:p w14:paraId="4E2EF31E" w14:textId="77777777" w:rsidR="00DA12ED" w:rsidRPr="00201421" w:rsidRDefault="00DA12ED" w:rsidP="0093139F">
            <w:pPr>
              <w:pStyle w:val="AmColumnHeading"/>
            </w:pPr>
            <w:r w:rsidRPr="00201421">
              <w:t>Enmienda</w:t>
            </w:r>
          </w:p>
        </w:tc>
      </w:tr>
      <w:tr w:rsidR="00DA12ED" w:rsidRPr="00201421" w14:paraId="31877CE9" w14:textId="77777777" w:rsidTr="0093139F">
        <w:trPr>
          <w:jc w:val="center"/>
        </w:trPr>
        <w:tc>
          <w:tcPr>
            <w:tcW w:w="4876" w:type="dxa"/>
          </w:tcPr>
          <w:p w14:paraId="5D62407A" w14:textId="77777777" w:rsidR="00DA12ED" w:rsidRPr="00201421" w:rsidRDefault="00DA12ED" w:rsidP="0093139F">
            <w:pPr>
              <w:pStyle w:val="Normal6a"/>
            </w:pPr>
          </w:p>
        </w:tc>
        <w:tc>
          <w:tcPr>
            <w:tcW w:w="4876" w:type="dxa"/>
          </w:tcPr>
          <w:p w14:paraId="1D506D8D" w14:textId="77777777" w:rsidR="00DA12ED" w:rsidRPr="00201421" w:rsidRDefault="00DA12ED" w:rsidP="0093139F">
            <w:pPr>
              <w:pStyle w:val="Normal6a"/>
            </w:pPr>
            <w:r w:rsidRPr="00201421">
              <w:rPr>
                <w:b/>
                <w:i/>
              </w:rPr>
              <w:t>iii)</w:t>
            </w:r>
            <w:r w:rsidRPr="00201421">
              <w:tab/>
            </w:r>
            <w:r w:rsidRPr="00201421">
              <w:rPr>
                <w:b/>
                <w:i/>
              </w:rPr>
              <w:t>el desarrollador del programa de aplicación haya solicitado a la tienda de programas de aplicación que no permita a los usuarios menores descargarse sus programas de aplicaciones.</w:t>
            </w:r>
          </w:p>
        </w:tc>
      </w:tr>
    </w:tbl>
    <w:p w14:paraId="35CFC37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E89CD38"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792D143" w14:textId="77777777" w:rsidR="00DA12ED" w:rsidRPr="00201421" w:rsidRDefault="00DA12ED" w:rsidP="00DA12ED">
      <w:pPr>
        <w:pStyle w:val="AmJustText"/>
      </w:pPr>
      <w:r w:rsidRPr="00201421">
        <w:t>Como propuso el ponente, proporcionar obligaciones más eficaces y estrictas para tiendas de programas de aplicación.</w:t>
      </w:r>
    </w:p>
    <w:p w14:paraId="2672AAD1" w14:textId="77777777" w:rsidR="00DA12ED" w:rsidRPr="00201421" w:rsidRDefault="00DA12ED" w:rsidP="00DA12ED">
      <w:r w:rsidRPr="00201421">
        <w:rPr>
          <w:rStyle w:val="HideTWBExt"/>
        </w:rPr>
        <w:t>&lt;/Amend&gt;</w:t>
      </w:r>
    </w:p>
    <w:p w14:paraId="474F0D8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867</w:t>
      </w:r>
      <w:r w:rsidRPr="00201421">
        <w:rPr>
          <w:rStyle w:val="HideTWBExt"/>
          <w:b w:val="0"/>
        </w:rPr>
        <w:t>&lt;/NumAm&gt;</w:t>
      </w:r>
    </w:p>
    <w:p w14:paraId="3EC6A712"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6042BC3" w14:textId="77777777" w:rsidR="00DA12ED" w:rsidRPr="00201421" w:rsidRDefault="00DA12ED" w:rsidP="00DA12ED">
      <w:pPr>
        <w:pStyle w:val="NormalBold"/>
      </w:pPr>
      <w:r w:rsidRPr="00201421">
        <w:rPr>
          <w:rStyle w:val="HideTWBExt"/>
          <w:b w:val="0"/>
        </w:rPr>
        <w:t>&lt;/RepeatBlock-By&gt;</w:t>
      </w:r>
    </w:p>
    <w:p w14:paraId="490FC9F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DC387FA" w14:textId="77777777" w:rsidR="00DA12ED" w:rsidRPr="00201421" w:rsidRDefault="00DA12ED" w:rsidP="00DA12ED">
      <w:pPr>
        <w:pStyle w:val="NormalBold"/>
      </w:pPr>
      <w:r w:rsidRPr="00201421">
        <w:rPr>
          <w:rStyle w:val="HideTWBExt"/>
          <w:b w:val="0"/>
        </w:rPr>
        <w:t>&lt;Article&gt;</w:t>
      </w:r>
      <w:r w:rsidRPr="00201421">
        <w:t>Artículo 6 – apartado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D4B25C5" w14:textId="77777777" w:rsidTr="0093139F">
        <w:trPr>
          <w:trHeight w:val="240"/>
          <w:jc w:val="center"/>
        </w:trPr>
        <w:tc>
          <w:tcPr>
            <w:tcW w:w="9752" w:type="dxa"/>
            <w:gridSpan w:val="2"/>
          </w:tcPr>
          <w:p w14:paraId="51448911" w14:textId="77777777" w:rsidR="00DA12ED" w:rsidRPr="00201421" w:rsidRDefault="00DA12ED" w:rsidP="0093139F"/>
        </w:tc>
      </w:tr>
      <w:tr w:rsidR="00DA12ED" w:rsidRPr="00201421" w14:paraId="4FAE447C" w14:textId="77777777" w:rsidTr="0093139F">
        <w:trPr>
          <w:trHeight w:val="240"/>
          <w:jc w:val="center"/>
        </w:trPr>
        <w:tc>
          <w:tcPr>
            <w:tcW w:w="4876" w:type="dxa"/>
          </w:tcPr>
          <w:p w14:paraId="56F4D32D" w14:textId="77777777" w:rsidR="00DA12ED" w:rsidRPr="00201421" w:rsidRDefault="00DA12ED" w:rsidP="0093139F">
            <w:pPr>
              <w:pStyle w:val="AmColumnHeading"/>
            </w:pPr>
            <w:r w:rsidRPr="00201421">
              <w:t>Texto de la Comisión</w:t>
            </w:r>
          </w:p>
        </w:tc>
        <w:tc>
          <w:tcPr>
            <w:tcW w:w="4876" w:type="dxa"/>
          </w:tcPr>
          <w:p w14:paraId="095652AC" w14:textId="77777777" w:rsidR="00DA12ED" w:rsidRPr="00201421" w:rsidRDefault="00DA12ED" w:rsidP="0093139F">
            <w:pPr>
              <w:pStyle w:val="AmColumnHeading"/>
            </w:pPr>
            <w:r w:rsidRPr="00201421">
              <w:t>Enmienda</w:t>
            </w:r>
          </w:p>
        </w:tc>
      </w:tr>
      <w:tr w:rsidR="00DA12ED" w:rsidRPr="00201421" w14:paraId="2C84F0D3" w14:textId="77777777" w:rsidTr="0093139F">
        <w:trPr>
          <w:jc w:val="center"/>
        </w:trPr>
        <w:tc>
          <w:tcPr>
            <w:tcW w:w="4876" w:type="dxa"/>
          </w:tcPr>
          <w:p w14:paraId="6B862522" w14:textId="77777777" w:rsidR="00DA12ED" w:rsidRPr="00201421" w:rsidRDefault="00DA12ED" w:rsidP="0093139F">
            <w:pPr>
              <w:pStyle w:val="Normal6a"/>
            </w:pPr>
            <w:r w:rsidRPr="00201421">
              <w:rPr>
                <w:b/>
                <w:i/>
              </w:rPr>
              <w:t>c)</w:t>
            </w:r>
            <w:r w:rsidRPr="00201421">
              <w:tab/>
            </w:r>
            <w:r w:rsidRPr="00201421">
              <w:rPr>
                <w:b/>
                <w:i/>
              </w:rPr>
              <w:t>adoptar las medidas necesarias de verificación y evaluación de la edad para identificar de manera fiable a los usuarios menores en sus servicios, de manera que puedan adoptar las medidas a que se refiere la letra b).</w:t>
            </w:r>
          </w:p>
        </w:tc>
        <w:tc>
          <w:tcPr>
            <w:tcW w:w="4876" w:type="dxa"/>
          </w:tcPr>
          <w:p w14:paraId="144B6C43" w14:textId="77777777" w:rsidR="00DA12ED" w:rsidRPr="00201421" w:rsidRDefault="00DA12ED" w:rsidP="0093139F">
            <w:pPr>
              <w:pStyle w:val="Normal6a"/>
            </w:pPr>
            <w:r w:rsidRPr="00201421">
              <w:rPr>
                <w:b/>
                <w:i/>
              </w:rPr>
              <w:t>suprimida</w:t>
            </w:r>
          </w:p>
        </w:tc>
      </w:tr>
    </w:tbl>
    <w:p w14:paraId="0317A81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D995C18" w14:textId="77777777" w:rsidR="00DA12ED" w:rsidRPr="00201421" w:rsidRDefault="00DA12ED" w:rsidP="00DA12ED">
      <w:r w:rsidRPr="00201421">
        <w:rPr>
          <w:rStyle w:val="HideTWBExt"/>
        </w:rPr>
        <w:t>&lt;/Amend&gt;</w:t>
      </w:r>
    </w:p>
    <w:p w14:paraId="36BAD4D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868</w:t>
      </w:r>
      <w:r w:rsidRPr="00201421">
        <w:rPr>
          <w:rStyle w:val="HideTWBExt"/>
          <w:b w:val="0"/>
        </w:rPr>
        <w:t>&lt;/NumAm&gt;</w:t>
      </w:r>
    </w:p>
    <w:p w14:paraId="3884016A" w14:textId="77777777" w:rsidR="00DA12ED" w:rsidRPr="00201421" w:rsidRDefault="00DA12ED" w:rsidP="00DA12ED">
      <w:pPr>
        <w:pStyle w:val="NormalBold"/>
      </w:pPr>
      <w:r w:rsidRPr="00201421">
        <w:rPr>
          <w:rStyle w:val="HideTWBExt"/>
          <w:b w:val="0"/>
        </w:rPr>
        <w:t>&lt;RepeatBlock-By&gt;&lt;Members&gt;</w:t>
      </w:r>
      <w:r w:rsidRPr="00201421">
        <w:t>Moritz Körner, Sophia in 't Veld, Yana Toom, Morten Petersen, Michal Šimečka, Jan-Christoph Oetjen, Svenja Hahn, Karen Melchior</w:t>
      </w:r>
      <w:r w:rsidRPr="00201421">
        <w:rPr>
          <w:rStyle w:val="HideTWBExt"/>
          <w:b w:val="0"/>
        </w:rPr>
        <w:t>&lt;/Members&gt;</w:t>
      </w:r>
    </w:p>
    <w:p w14:paraId="3B371A06" w14:textId="77777777" w:rsidR="00DA12ED" w:rsidRPr="00201421" w:rsidRDefault="00DA12ED" w:rsidP="00DA12ED">
      <w:pPr>
        <w:pStyle w:val="NormalBold"/>
      </w:pPr>
      <w:r w:rsidRPr="00201421">
        <w:rPr>
          <w:rStyle w:val="HideTWBExt"/>
          <w:b w:val="0"/>
        </w:rPr>
        <w:t>&lt;/RepeatBlock-By&gt;</w:t>
      </w:r>
    </w:p>
    <w:p w14:paraId="4BEE1BD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8AEE1C6" w14:textId="77777777" w:rsidR="00DA12ED" w:rsidRPr="00201421" w:rsidRDefault="00DA12ED" w:rsidP="00DA12ED">
      <w:pPr>
        <w:pStyle w:val="NormalBold"/>
      </w:pPr>
      <w:r w:rsidRPr="00201421">
        <w:rPr>
          <w:rStyle w:val="HideTWBExt"/>
          <w:b w:val="0"/>
        </w:rPr>
        <w:t>&lt;Article&gt;</w:t>
      </w:r>
      <w:r w:rsidRPr="00201421">
        <w:t>Artículo 6 – apartado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ECA61AF" w14:textId="77777777" w:rsidTr="0093139F">
        <w:trPr>
          <w:trHeight w:val="240"/>
          <w:jc w:val="center"/>
        </w:trPr>
        <w:tc>
          <w:tcPr>
            <w:tcW w:w="9752" w:type="dxa"/>
            <w:gridSpan w:val="2"/>
          </w:tcPr>
          <w:p w14:paraId="3818142A" w14:textId="77777777" w:rsidR="00DA12ED" w:rsidRPr="00201421" w:rsidRDefault="00DA12ED" w:rsidP="0093139F"/>
        </w:tc>
      </w:tr>
      <w:tr w:rsidR="00DA12ED" w:rsidRPr="00201421" w14:paraId="4754CD04" w14:textId="77777777" w:rsidTr="0093139F">
        <w:trPr>
          <w:trHeight w:val="240"/>
          <w:jc w:val="center"/>
        </w:trPr>
        <w:tc>
          <w:tcPr>
            <w:tcW w:w="4876" w:type="dxa"/>
          </w:tcPr>
          <w:p w14:paraId="05122290" w14:textId="77777777" w:rsidR="00DA12ED" w:rsidRPr="00201421" w:rsidRDefault="00DA12ED" w:rsidP="0093139F">
            <w:pPr>
              <w:pStyle w:val="AmColumnHeading"/>
            </w:pPr>
            <w:r w:rsidRPr="00201421">
              <w:t>Texto de la Comisión</w:t>
            </w:r>
          </w:p>
        </w:tc>
        <w:tc>
          <w:tcPr>
            <w:tcW w:w="4876" w:type="dxa"/>
          </w:tcPr>
          <w:p w14:paraId="23C49354" w14:textId="77777777" w:rsidR="00DA12ED" w:rsidRPr="00201421" w:rsidRDefault="00DA12ED" w:rsidP="0093139F">
            <w:pPr>
              <w:pStyle w:val="AmColumnHeading"/>
            </w:pPr>
            <w:r w:rsidRPr="00201421">
              <w:t>Enmienda</w:t>
            </w:r>
          </w:p>
        </w:tc>
      </w:tr>
      <w:tr w:rsidR="00DA12ED" w:rsidRPr="00201421" w14:paraId="7FF24C64" w14:textId="77777777" w:rsidTr="0093139F">
        <w:trPr>
          <w:jc w:val="center"/>
        </w:trPr>
        <w:tc>
          <w:tcPr>
            <w:tcW w:w="4876" w:type="dxa"/>
          </w:tcPr>
          <w:p w14:paraId="1B49E194" w14:textId="77777777" w:rsidR="00DA12ED" w:rsidRPr="00201421" w:rsidRDefault="00DA12ED" w:rsidP="0093139F">
            <w:pPr>
              <w:pStyle w:val="Normal6a"/>
            </w:pPr>
            <w:r w:rsidRPr="00201421">
              <w:rPr>
                <w:b/>
                <w:i/>
              </w:rPr>
              <w:t>c)</w:t>
            </w:r>
            <w:r w:rsidRPr="00201421">
              <w:tab/>
            </w:r>
            <w:r w:rsidRPr="00201421">
              <w:rPr>
                <w:b/>
                <w:i/>
              </w:rPr>
              <w:t>adoptar las medidas necesarias de verificación y evaluación de la edad para identificar de manera fiable a los usuarios menores en sus servicios, de manera que puedan adoptar las medidas a que se refiere la letra b).</w:t>
            </w:r>
          </w:p>
        </w:tc>
        <w:tc>
          <w:tcPr>
            <w:tcW w:w="4876" w:type="dxa"/>
          </w:tcPr>
          <w:p w14:paraId="7C5FBD68" w14:textId="77777777" w:rsidR="00DA12ED" w:rsidRPr="00201421" w:rsidRDefault="00DA12ED" w:rsidP="0093139F">
            <w:pPr>
              <w:pStyle w:val="Normal6a"/>
            </w:pPr>
            <w:r w:rsidRPr="00201421">
              <w:rPr>
                <w:b/>
                <w:i/>
              </w:rPr>
              <w:t>suprimida</w:t>
            </w:r>
          </w:p>
        </w:tc>
      </w:tr>
    </w:tbl>
    <w:p w14:paraId="0D69A43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8CDD6FB" w14:textId="77777777" w:rsidR="00DA12ED" w:rsidRPr="00201421" w:rsidRDefault="00DA12ED" w:rsidP="00DA12ED">
      <w:r w:rsidRPr="00201421">
        <w:rPr>
          <w:rStyle w:val="HideTWBExt"/>
        </w:rPr>
        <w:t>&lt;/Amend&gt;</w:t>
      </w:r>
    </w:p>
    <w:p w14:paraId="1AA0B40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869</w:t>
      </w:r>
      <w:r w:rsidRPr="00201421">
        <w:rPr>
          <w:rStyle w:val="HideTWBExt"/>
          <w:b w:val="0"/>
        </w:rPr>
        <w:t>&lt;/NumAm&gt;</w:t>
      </w:r>
    </w:p>
    <w:p w14:paraId="2226415D"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30A64CB3" w14:textId="77777777" w:rsidR="00DA12ED" w:rsidRPr="00201421" w:rsidRDefault="00DA12ED" w:rsidP="00DA12ED">
      <w:pPr>
        <w:pStyle w:val="NormalBold"/>
      </w:pPr>
      <w:r w:rsidRPr="00201421">
        <w:rPr>
          <w:rStyle w:val="HideTWBExt"/>
          <w:b w:val="0"/>
        </w:rPr>
        <w:t>&lt;/RepeatBlock-By&gt;</w:t>
      </w:r>
    </w:p>
    <w:p w14:paraId="76D9468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8742255" w14:textId="77777777" w:rsidR="00DA12ED" w:rsidRPr="00201421" w:rsidRDefault="00DA12ED" w:rsidP="00DA12ED">
      <w:pPr>
        <w:pStyle w:val="NormalBold"/>
      </w:pPr>
      <w:r w:rsidRPr="00201421">
        <w:rPr>
          <w:rStyle w:val="HideTWBExt"/>
          <w:b w:val="0"/>
        </w:rPr>
        <w:t>&lt;Article&gt;</w:t>
      </w:r>
      <w:r w:rsidRPr="00201421">
        <w:t>Artículo 6 – apartado 1 – letra c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A184185" w14:textId="77777777" w:rsidTr="0093139F">
        <w:trPr>
          <w:trHeight w:val="240"/>
          <w:jc w:val="center"/>
        </w:trPr>
        <w:tc>
          <w:tcPr>
            <w:tcW w:w="9752" w:type="dxa"/>
            <w:gridSpan w:val="2"/>
          </w:tcPr>
          <w:p w14:paraId="6A55D6A4" w14:textId="77777777" w:rsidR="00DA12ED" w:rsidRPr="00201421" w:rsidRDefault="00DA12ED" w:rsidP="0093139F"/>
        </w:tc>
      </w:tr>
      <w:tr w:rsidR="00DA12ED" w:rsidRPr="00201421" w14:paraId="34B5F861" w14:textId="77777777" w:rsidTr="0093139F">
        <w:trPr>
          <w:trHeight w:val="240"/>
          <w:jc w:val="center"/>
        </w:trPr>
        <w:tc>
          <w:tcPr>
            <w:tcW w:w="4876" w:type="dxa"/>
          </w:tcPr>
          <w:p w14:paraId="0F967365" w14:textId="77777777" w:rsidR="00DA12ED" w:rsidRPr="00201421" w:rsidRDefault="00DA12ED" w:rsidP="0093139F">
            <w:pPr>
              <w:pStyle w:val="AmColumnHeading"/>
            </w:pPr>
            <w:r w:rsidRPr="00201421">
              <w:t>Texto de la Comisión</w:t>
            </w:r>
          </w:p>
        </w:tc>
        <w:tc>
          <w:tcPr>
            <w:tcW w:w="4876" w:type="dxa"/>
          </w:tcPr>
          <w:p w14:paraId="19D5A8B5" w14:textId="77777777" w:rsidR="00DA12ED" w:rsidRPr="00201421" w:rsidRDefault="00DA12ED" w:rsidP="0093139F">
            <w:pPr>
              <w:pStyle w:val="AmColumnHeading"/>
            </w:pPr>
            <w:r w:rsidRPr="00201421">
              <w:t>Enmienda</w:t>
            </w:r>
          </w:p>
        </w:tc>
      </w:tr>
      <w:tr w:rsidR="00DA12ED" w:rsidRPr="00201421" w14:paraId="69977AA0" w14:textId="77777777" w:rsidTr="0093139F">
        <w:trPr>
          <w:jc w:val="center"/>
        </w:trPr>
        <w:tc>
          <w:tcPr>
            <w:tcW w:w="4876" w:type="dxa"/>
          </w:tcPr>
          <w:p w14:paraId="440665CC" w14:textId="77777777" w:rsidR="00DA12ED" w:rsidRPr="00201421" w:rsidRDefault="00DA12ED" w:rsidP="0093139F">
            <w:pPr>
              <w:pStyle w:val="Normal6a"/>
            </w:pPr>
          </w:p>
        </w:tc>
        <w:tc>
          <w:tcPr>
            <w:tcW w:w="4876" w:type="dxa"/>
          </w:tcPr>
          <w:p w14:paraId="447C24AB" w14:textId="77777777" w:rsidR="00DA12ED" w:rsidRPr="00201421" w:rsidRDefault="00DA12ED" w:rsidP="0093139F">
            <w:pPr>
              <w:pStyle w:val="Normal6a"/>
            </w:pPr>
            <w:r w:rsidRPr="00201421">
              <w:rPr>
                <w:b/>
                <w:i/>
              </w:rPr>
              <w:t>c bis)</w:t>
            </w:r>
            <w:r w:rsidRPr="00201421">
              <w:tab/>
            </w:r>
            <w:r w:rsidRPr="00201421">
              <w:rPr>
                <w:b/>
                <w:i/>
              </w:rPr>
              <w:t>indicar, a partir de la información facilitada por los desarrolladores de aplicaciones, la edad mínima para utilizar una aplicación, como establecen las condiciones del proveedor de la aplicación;</w:t>
            </w:r>
          </w:p>
        </w:tc>
      </w:tr>
    </w:tbl>
    <w:p w14:paraId="7348496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734E93B" w14:textId="77777777" w:rsidR="00DA12ED" w:rsidRPr="00201421" w:rsidRDefault="00DA12ED" w:rsidP="00DA12ED">
      <w:r w:rsidRPr="00201421">
        <w:rPr>
          <w:rStyle w:val="HideTWBExt"/>
        </w:rPr>
        <w:t>&lt;/Amend&gt;</w:t>
      </w:r>
    </w:p>
    <w:p w14:paraId="04F647F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870</w:t>
      </w:r>
      <w:r w:rsidRPr="00201421">
        <w:rPr>
          <w:rStyle w:val="HideTWBExt"/>
          <w:b w:val="0"/>
        </w:rPr>
        <w:t>&lt;/NumAm&gt;</w:t>
      </w:r>
    </w:p>
    <w:p w14:paraId="77328253" w14:textId="77777777" w:rsidR="00DA12ED" w:rsidRPr="00201421" w:rsidRDefault="00DA12ED" w:rsidP="00DA12ED">
      <w:pPr>
        <w:pStyle w:val="NormalBold"/>
      </w:pPr>
      <w:r w:rsidRPr="00201421">
        <w:rPr>
          <w:rStyle w:val="HideTWBExt"/>
          <w:b w:val="0"/>
        </w:rPr>
        <w:t>&lt;RepeatBlock-By&gt;&lt;Members&gt;</w:t>
      </w:r>
      <w:r w:rsidRPr="00201421">
        <w:t>Moritz Körner, Sophia in 't Veld, Yana Toom, Morten Petersen, Abir Al-Sahlani, Jan-Christoph Oetjen, Svenja Hahn, Karen Melchior</w:t>
      </w:r>
      <w:r w:rsidRPr="00201421">
        <w:rPr>
          <w:rStyle w:val="HideTWBExt"/>
          <w:b w:val="0"/>
        </w:rPr>
        <w:t>&lt;/Members&gt;</w:t>
      </w:r>
    </w:p>
    <w:p w14:paraId="67BE9692" w14:textId="77777777" w:rsidR="00DA12ED" w:rsidRPr="00201421" w:rsidRDefault="00DA12ED" w:rsidP="00DA12ED">
      <w:pPr>
        <w:pStyle w:val="NormalBold"/>
      </w:pPr>
      <w:r w:rsidRPr="00201421">
        <w:rPr>
          <w:rStyle w:val="HideTWBExt"/>
          <w:b w:val="0"/>
        </w:rPr>
        <w:t>&lt;/RepeatBlock-By&gt;</w:t>
      </w:r>
    </w:p>
    <w:p w14:paraId="15A358F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6982A0F" w14:textId="77777777" w:rsidR="00DA12ED" w:rsidRPr="00201421" w:rsidRDefault="00DA12ED" w:rsidP="00DA12ED">
      <w:pPr>
        <w:pStyle w:val="NormalBold"/>
      </w:pPr>
      <w:r w:rsidRPr="00201421">
        <w:rPr>
          <w:rStyle w:val="HideTWBExt"/>
          <w:b w:val="0"/>
        </w:rPr>
        <w:t>&lt;Article&gt;</w:t>
      </w:r>
      <w:r w:rsidRPr="00201421">
        <w:t>Artículo 6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7D636C8" w14:textId="77777777" w:rsidTr="0093139F">
        <w:trPr>
          <w:trHeight w:val="240"/>
          <w:jc w:val="center"/>
        </w:trPr>
        <w:tc>
          <w:tcPr>
            <w:tcW w:w="9752" w:type="dxa"/>
            <w:gridSpan w:val="2"/>
          </w:tcPr>
          <w:p w14:paraId="06925BBE" w14:textId="77777777" w:rsidR="00DA12ED" w:rsidRPr="00201421" w:rsidRDefault="00DA12ED" w:rsidP="0093139F"/>
        </w:tc>
      </w:tr>
      <w:tr w:rsidR="00DA12ED" w:rsidRPr="00201421" w14:paraId="0690A854" w14:textId="77777777" w:rsidTr="0093139F">
        <w:trPr>
          <w:trHeight w:val="240"/>
          <w:jc w:val="center"/>
        </w:trPr>
        <w:tc>
          <w:tcPr>
            <w:tcW w:w="4876" w:type="dxa"/>
          </w:tcPr>
          <w:p w14:paraId="30005752" w14:textId="77777777" w:rsidR="00DA12ED" w:rsidRPr="00201421" w:rsidRDefault="00DA12ED" w:rsidP="0093139F">
            <w:pPr>
              <w:pStyle w:val="AmColumnHeading"/>
            </w:pPr>
            <w:r w:rsidRPr="00201421">
              <w:t>Texto de la Comisión</w:t>
            </w:r>
          </w:p>
        </w:tc>
        <w:tc>
          <w:tcPr>
            <w:tcW w:w="4876" w:type="dxa"/>
          </w:tcPr>
          <w:p w14:paraId="1822B544" w14:textId="77777777" w:rsidR="00DA12ED" w:rsidRPr="00201421" w:rsidRDefault="00DA12ED" w:rsidP="0093139F">
            <w:pPr>
              <w:pStyle w:val="AmColumnHeading"/>
            </w:pPr>
            <w:r w:rsidRPr="00201421">
              <w:t>Enmienda</w:t>
            </w:r>
          </w:p>
        </w:tc>
      </w:tr>
      <w:tr w:rsidR="00DA12ED" w:rsidRPr="00201421" w14:paraId="4F7B8E17" w14:textId="77777777" w:rsidTr="0093139F">
        <w:trPr>
          <w:jc w:val="center"/>
        </w:trPr>
        <w:tc>
          <w:tcPr>
            <w:tcW w:w="4876" w:type="dxa"/>
          </w:tcPr>
          <w:p w14:paraId="769661F3" w14:textId="77777777" w:rsidR="00DA12ED" w:rsidRPr="00201421" w:rsidRDefault="00DA12ED" w:rsidP="0093139F">
            <w:pPr>
              <w:pStyle w:val="Normal6a"/>
            </w:pPr>
          </w:p>
        </w:tc>
        <w:tc>
          <w:tcPr>
            <w:tcW w:w="4876" w:type="dxa"/>
          </w:tcPr>
          <w:p w14:paraId="02389367" w14:textId="77777777" w:rsidR="00DA12ED" w:rsidRPr="00201421" w:rsidRDefault="00DA12ED" w:rsidP="0093139F">
            <w:pPr>
              <w:pStyle w:val="Normal6a"/>
            </w:pPr>
            <w:r w:rsidRPr="00201421">
              <w:rPr>
                <w:b/>
                <w:i/>
              </w:rPr>
              <w:t>1 bis.</w:t>
            </w:r>
            <w:r w:rsidRPr="00201421">
              <w:tab/>
            </w:r>
            <w:r w:rsidRPr="00201421">
              <w:rPr>
                <w:b/>
                <w:i/>
              </w:rPr>
              <w:t>Los prestadores de programas de aplicaciones que hayan sido informados de que se ha identificado en relación con sus programas de aplicaciones un riesgo significativo de uso del servicio en cuestión con fines de embaucamiento de menores tomarán todas las medidas razonables y proporcionadas de reducción del riesgo.</w:t>
            </w:r>
          </w:p>
        </w:tc>
      </w:tr>
    </w:tbl>
    <w:p w14:paraId="5206E09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CE4238D" w14:textId="77777777" w:rsidR="00DA12ED" w:rsidRPr="00201421" w:rsidRDefault="00DA12ED" w:rsidP="00DA12ED">
      <w:r w:rsidRPr="00201421">
        <w:rPr>
          <w:rStyle w:val="HideTWBExt"/>
        </w:rPr>
        <w:t>&lt;/Amend&gt;</w:t>
      </w:r>
    </w:p>
    <w:p w14:paraId="2D3AD99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871</w:t>
      </w:r>
      <w:r w:rsidRPr="00201421">
        <w:rPr>
          <w:rStyle w:val="HideTWBExt"/>
          <w:b w:val="0"/>
        </w:rPr>
        <w:t>&lt;/NumAm&gt;</w:t>
      </w:r>
    </w:p>
    <w:p w14:paraId="45B9ED63"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08D4DB04" w14:textId="77777777" w:rsidR="00DA12ED" w:rsidRPr="00201421" w:rsidRDefault="00DA12ED" w:rsidP="00DA12ED">
      <w:pPr>
        <w:pStyle w:val="NormalBold"/>
      </w:pPr>
      <w:r w:rsidRPr="00201421">
        <w:rPr>
          <w:rStyle w:val="HideTWBExt"/>
          <w:b w:val="0"/>
        </w:rPr>
        <w:t>&lt;/RepeatBlock-By&gt;</w:t>
      </w:r>
    </w:p>
    <w:p w14:paraId="68E2D91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1AED00C" w14:textId="77777777" w:rsidR="00DA12ED" w:rsidRPr="00201421" w:rsidRDefault="00DA12ED" w:rsidP="00DA12ED">
      <w:pPr>
        <w:pStyle w:val="NormalBold"/>
      </w:pPr>
      <w:r w:rsidRPr="00201421">
        <w:rPr>
          <w:rStyle w:val="HideTWBExt"/>
          <w:b w:val="0"/>
        </w:rPr>
        <w:t>&lt;Article&gt;</w:t>
      </w:r>
      <w:r w:rsidRPr="00201421">
        <w:t>Artículo 6 – apartado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E438F8C" w14:textId="77777777" w:rsidTr="0093139F">
        <w:trPr>
          <w:trHeight w:val="240"/>
          <w:jc w:val="center"/>
        </w:trPr>
        <w:tc>
          <w:tcPr>
            <w:tcW w:w="9752" w:type="dxa"/>
            <w:gridSpan w:val="2"/>
          </w:tcPr>
          <w:p w14:paraId="0A7038E6" w14:textId="77777777" w:rsidR="00DA12ED" w:rsidRPr="00201421" w:rsidRDefault="00DA12ED" w:rsidP="0093139F"/>
        </w:tc>
      </w:tr>
      <w:tr w:rsidR="00DA12ED" w:rsidRPr="00201421" w14:paraId="623D5C9E" w14:textId="77777777" w:rsidTr="0093139F">
        <w:trPr>
          <w:trHeight w:val="240"/>
          <w:jc w:val="center"/>
        </w:trPr>
        <w:tc>
          <w:tcPr>
            <w:tcW w:w="4876" w:type="dxa"/>
          </w:tcPr>
          <w:p w14:paraId="50E6A5FB" w14:textId="77777777" w:rsidR="00DA12ED" w:rsidRPr="00201421" w:rsidRDefault="00DA12ED" w:rsidP="0093139F">
            <w:pPr>
              <w:pStyle w:val="AmColumnHeading"/>
            </w:pPr>
            <w:r w:rsidRPr="00201421">
              <w:t>Texto de la Comisión</w:t>
            </w:r>
          </w:p>
        </w:tc>
        <w:tc>
          <w:tcPr>
            <w:tcW w:w="4876" w:type="dxa"/>
          </w:tcPr>
          <w:p w14:paraId="3B7A69E5" w14:textId="77777777" w:rsidR="00DA12ED" w:rsidRPr="00201421" w:rsidRDefault="00DA12ED" w:rsidP="0093139F">
            <w:pPr>
              <w:pStyle w:val="AmColumnHeading"/>
            </w:pPr>
            <w:r w:rsidRPr="00201421">
              <w:t>Enmienda</w:t>
            </w:r>
          </w:p>
        </w:tc>
      </w:tr>
      <w:tr w:rsidR="00DA12ED" w:rsidRPr="00201421" w14:paraId="2892ADD3" w14:textId="77777777" w:rsidTr="0093139F">
        <w:trPr>
          <w:jc w:val="center"/>
        </w:trPr>
        <w:tc>
          <w:tcPr>
            <w:tcW w:w="4876" w:type="dxa"/>
          </w:tcPr>
          <w:p w14:paraId="6716FED9" w14:textId="77777777" w:rsidR="00DA12ED" w:rsidRPr="00201421" w:rsidRDefault="00DA12ED" w:rsidP="0093139F">
            <w:pPr>
              <w:pStyle w:val="Normal6a"/>
            </w:pPr>
            <w:r w:rsidRPr="00201421">
              <w:rPr>
                <w:b/>
                <w:i/>
              </w:rPr>
              <w:t>2.</w:t>
            </w:r>
            <w:r w:rsidRPr="00201421">
              <w:tab/>
            </w:r>
            <w:r w:rsidRPr="00201421">
              <w:rPr>
                <w:b/>
                <w:i/>
              </w:rPr>
              <w:t>A la hora de evaluar el riesgo a que se refiere el apartado 1, el proveedor tendrá en cuenta toda la información disponible, incluidos los resultados de la evaluación de riesgos realizada o actualizada con arreglo al artículo 3.</w:t>
            </w:r>
          </w:p>
        </w:tc>
        <w:tc>
          <w:tcPr>
            <w:tcW w:w="4876" w:type="dxa"/>
          </w:tcPr>
          <w:p w14:paraId="783BC8C9" w14:textId="77777777" w:rsidR="00DA12ED" w:rsidRPr="00201421" w:rsidRDefault="00DA12ED" w:rsidP="0093139F">
            <w:pPr>
              <w:pStyle w:val="Normal6a"/>
            </w:pPr>
            <w:r w:rsidRPr="00201421">
              <w:rPr>
                <w:b/>
                <w:i/>
              </w:rPr>
              <w:t>suprimido</w:t>
            </w:r>
          </w:p>
        </w:tc>
      </w:tr>
    </w:tbl>
    <w:p w14:paraId="1E23333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770D4B1" w14:textId="77777777" w:rsidR="00DA12ED" w:rsidRPr="00201421" w:rsidRDefault="00DA12ED" w:rsidP="00DA12ED">
      <w:r w:rsidRPr="00201421">
        <w:rPr>
          <w:rStyle w:val="HideTWBExt"/>
        </w:rPr>
        <w:t>&lt;/Amend&gt;</w:t>
      </w:r>
    </w:p>
    <w:p w14:paraId="619E94C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872</w:t>
      </w:r>
      <w:r w:rsidRPr="00201421">
        <w:rPr>
          <w:rStyle w:val="HideTWBExt"/>
          <w:b w:val="0"/>
        </w:rPr>
        <w:t>&lt;/NumAm&gt;</w:t>
      </w:r>
    </w:p>
    <w:p w14:paraId="1BBD9173"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52819A61" w14:textId="77777777" w:rsidR="00DA12ED" w:rsidRPr="00201421" w:rsidRDefault="00DA12ED" w:rsidP="00DA12ED">
      <w:pPr>
        <w:pStyle w:val="NormalBold"/>
      </w:pPr>
      <w:r w:rsidRPr="00201421">
        <w:rPr>
          <w:rStyle w:val="HideTWBExt"/>
          <w:b w:val="0"/>
        </w:rPr>
        <w:t>&lt;/RepeatBlock-By&gt;</w:t>
      </w:r>
    </w:p>
    <w:p w14:paraId="510C5E8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92E1A4" w14:textId="77777777" w:rsidR="00DA12ED" w:rsidRPr="00201421" w:rsidRDefault="00DA12ED" w:rsidP="00DA12ED">
      <w:pPr>
        <w:pStyle w:val="NormalBold"/>
      </w:pPr>
      <w:r w:rsidRPr="00201421">
        <w:rPr>
          <w:rStyle w:val="HideTWBExt"/>
          <w:b w:val="0"/>
        </w:rPr>
        <w:t>&lt;Article&gt;</w:t>
      </w:r>
      <w:r w:rsidRPr="00201421">
        <w:t>Artículo 6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CEDFE8A" w14:textId="77777777" w:rsidTr="0093139F">
        <w:trPr>
          <w:trHeight w:val="240"/>
          <w:jc w:val="center"/>
        </w:trPr>
        <w:tc>
          <w:tcPr>
            <w:tcW w:w="9752" w:type="dxa"/>
            <w:gridSpan w:val="2"/>
          </w:tcPr>
          <w:p w14:paraId="37E73BCD" w14:textId="77777777" w:rsidR="00DA12ED" w:rsidRPr="00201421" w:rsidRDefault="00DA12ED" w:rsidP="0093139F"/>
        </w:tc>
      </w:tr>
      <w:tr w:rsidR="00DA12ED" w:rsidRPr="00201421" w14:paraId="52C22AA9" w14:textId="77777777" w:rsidTr="0093139F">
        <w:trPr>
          <w:trHeight w:val="240"/>
          <w:jc w:val="center"/>
        </w:trPr>
        <w:tc>
          <w:tcPr>
            <w:tcW w:w="4876" w:type="dxa"/>
          </w:tcPr>
          <w:p w14:paraId="114AD086" w14:textId="77777777" w:rsidR="00DA12ED" w:rsidRPr="00201421" w:rsidRDefault="00DA12ED" w:rsidP="0093139F">
            <w:pPr>
              <w:pStyle w:val="AmColumnHeading"/>
            </w:pPr>
            <w:r w:rsidRPr="00201421">
              <w:t>Texto de la Comisión</w:t>
            </w:r>
          </w:p>
        </w:tc>
        <w:tc>
          <w:tcPr>
            <w:tcW w:w="4876" w:type="dxa"/>
          </w:tcPr>
          <w:p w14:paraId="7E2E56BA" w14:textId="77777777" w:rsidR="00DA12ED" w:rsidRPr="00201421" w:rsidRDefault="00DA12ED" w:rsidP="0093139F">
            <w:pPr>
              <w:pStyle w:val="AmColumnHeading"/>
            </w:pPr>
            <w:r w:rsidRPr="00201421">
              <w:t>Enmienda</w:t>
            </w:r>
          </w:p>
        </w:tc>
      </w:tr>
      <w:tr w:rsidR="00DA12ED" w:rsidRPr="00201421" w14:paraId="12F8CD63" w14:textId="77777777" w:rsidTr="0093139F">
        <w:trPr>
          <w:jc w:val="center"/>
        </w:trPr>
        <w:tc>
          <w:tcPr>
            <w:tcW w:w="4876" w:type="dxa"/>
          </w:tcPr>
          <w:p w14:paraId="7DEB706E" w14:textId="77777777" w:rsidR="00DA12ED" w:rsidRPr="00201421" w:rsidRDefault="00DA12ED" w:rsidP="0093139F">
            <w:pPr>
              <w:pStyle w:val="Normal6a"/>
            </w:pPr>
            <w:r w:rsidRPr="00201421">
              <w:rPr>
                <w:b/>
                <w:i/>
              </w:rPr>
              <w:t>3.</w:t>
            </w:r>
            <w:r w:rsidRPr="00201421">
              <w:tab/>
            </w:r>
            <w:r w:rsidRPr="00201421">
              <w:rPr>
                <w:b/>
                <w:i/>
              </w:rPr>
              <w:t>Los proveedores de tiendas de programas de aplicación pondrán a disposición del público información que describa el proceso y los criterios utilizados para evaluar el riesgo así como las medidas a que se refiere el apartado 1. La descripción no incluirá información que pueda reducir la eficacia de la evaluación de dichas medidas.</w:t>
            </w:r>
          </w:p>
        </w:tc>
        <w:tc>
          <w:tcPr>
            <w:tcW w:w="4876" w:type="dxa"/>
          </w:tcPr>
          <w:p w14:paraId="4C452066" w14:textId="77777777" w:rsidR="00DA12ED" w:rsidRPr="00201421" w:rsidRDefault="00DA12ED" w:rsidP="0093139F">
            <w:pPr>
              <w:pStyle w:val="Normal6a"/>
            </w:pPr>
            <w:r w:rsidRPr="00201421">
              <w:rPr>
                <w:b/>
                <w:i/>
              </w:rPr>
              <w:t>suprimido</w:t>
            </w:r>
          </w:p>
        </w:tc>
      </w:tr>
    </w:tbl>
    <w:p w14:paraId="6DEC0AC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3658C5F" w14:textId="77777777" w:rsidR="00DA12ED" w:rsidRPr="00201421" w:rsidRDefault="00DA12ED" w:rsidP="00DA12ED">
      <w:r w:rsidRPr="00201421">
        <w:rPr>
          <w:rStyle w:val="HideTWBExt"/>
        </w:rPr>
        <w:t>&lt;/Amend&gt;</w:t>
      </w:r>
    </w:p>
    <w:p w14:paraId="56DF19F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873</w:t>
      </w:r>
      <w:r w:rsidRPr="00201421">
        <w:rPr>
          <w:rStyle w:val="HideTWBExt"/>
          <w:b w:val="0"/>
        </w:rPr>
        <w:t>&lt;/NumAm&gt;</w:t>
      </w:r>
    </w:p>
    <w:p w14:paraId="47F4FF1D"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1CEBCD36" w14:textId="77777777" w:rsidR="00DA12ED" w:rsidRPr="00201421" w:rsidRDefault="00DA12ED" w:rsidP="00DA12ED">
      <w:pPr>
        <w:pStyle w:val="NormalBold"/>
      </w:pPr>
      <w:r w:rsidRPr="00201421">
        <w:rPr>
          <w:rStyle w:val="HideTWBExt"/>
          <w:b w:val="0"/>
        </w:rPr>
        <w:t>&lt;/RepeatBlock-By&gt;</w:t>
      </w:r>
    </w:p>
    <w:p w14:paraId="1D2C43A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62BDF2B" w14:textId="77777777" w:rsidR="00DA12ED" w:rsidRPr="00201421" w:rsidRDefault="00DA12ED" w:rsidP="00DA12ED">
      <w:pPr>
        <w:pStyle w:val="NormalBold"/>
      </w:pPr>
      <w:r w:rsidRPr="00201421">
        <w:rPr>
          <w:rStyle w:val="HideTWBExt"/>
          <w:b w:val="0"/>
        </w:rPr>
        <w:t>&lt;Article&gt;</w:t>
      </w:r>
      <w:r w:rsidRPr="00201421">
        <w:t>Artículo 6 – apartado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93B6EDB" w14:textId="77777777" w:rsidTr="0093139F">
        <w:trPr>
          <w:trHeight w:val="240"/>
          <w:jc w:val="center"/>
        </w:trPr>
        <w:tc>
          <w:tcPr>
            <w:tcW w:w="9752" w:type="dxa"/>
            <w:gridSpan w:val="2"/>
          </w:tcPr>
          <w:p w14:paraId="1C1D4060" w14:textId="77777777" w:rsidR="00DA12ED" w:rsidRPr="00201421" w:rsidRDefault="00DA12ED" w:rsidP="0093139F"/>
        </w:tc>
      </w:tr>
      <w:tr w:rsidR="00DA12ED" w:rsidRPr="00201421" w14:paraId="1A74ADAA" w14:textId="77777777" w:rsidTr="0093139F">
        <w:trPr>
          <w:trHeight w:val="240"/>
          <w:jc w:val="center"/>
        </w:trPr>
        <w:tc>
          <w:tcPr>
            <w:tcW w:w="4876" w:type="dxa"/>
          </w:tcPr>
          <w:p w14:paraId="68188213" w14:textId="77777777" w:rsidR="00DA12ED" w:rsidRPr="00201421" w:rsidRDefault="00DA12ED" w:rsidP="0093139F">
            <w:pPr>
              <w:pStyle w:val="AmColumnHeading"/>
            </w:pPr>
            <w:r w:rsidRPr="00201421">
              <w:t>Texto de la Comisión</w:t>
            </w:r>
          </w:p>
        </w:tc>
        <w:tc>
          <w:tcPr>
            <w:tcW w:w="4876" w:type="dxa"/>
          </w:tcPr>
          <w:p w14:paraId="0F430DCA" w14:textId="77777777" w:rsidR="00DA12ED" w:rsidRPr="00201421" w:rsidRDefault="00DA12ED" w:rsidP="0093139F">
            <w:pPr>
              <w:pStyle w:val="AmColumnHeading"/>
            </w:pPr>
            <w:r w:rsidRPr="00201421">
              <w:t>Enmienda</w:t>
            </w:r>
          </w:p>
        </w:tc>
      </w:tr>
      <w:tr w:rsidR="00DA12ED" w:rsidRPr="00201421" w14:paraId="350B098B" w14:textId="77777777" w:rsidTr="0093139F">
        <w:trPr>
          <w:jc w:val="center"/>
        </w:trPr>
        <w:tc>
          <w:tcPr>
            <w:tcW w:w="4876" w:type="dxa"/>
          </w:tcPr>
          <w:p w14:paraId="09371DD7" w14:textId="77777777" w:rsidR="00DA12ED" w:rsidRPr="00201421" w:rsidRDefault="00DA12ED" w:rsidP="0093139F">
            <w:pPr>
              <w:pStyle w:val="Normal6a"/>
            </w:pPr>
            <w:r w:rsidRPr="00201421">
              <w:t>4.</w:t>
            </w:r>
            <w:r w:rsidRPr="00201421">
              <w:tab/>
              <w:t xml:space="preserve">La Comisión, en cooperación con las autoridades de coordinación </w:t>
            </w:r>
            <w:r w:rsidRPr="00201421">
              <w:rPr>
                <w:b/>
                <w:bCs/>
                <w:i/>
                <w:iCs/>
              </w:rPr>
              <w:t>y</w:t>
            </w:r>
            <w:r w:rsidRPr="00201421">
              <w:t xml:space="preserve"> el Centro de la UE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c>
          <w:tcPr>
            <w:tcW w:w="4876" w:type="dxa"/>
          </w:tcPr>
          <w:p w14:paraId="228074BC" w14:textId="77777777" w:rsidR="00DA12ED" w:rsidRPr="00201421" w:rsidRDefault="00DA12ED" w:rsidP="0093139F">
            <w:pPr>
              <w:pStyle w:val="Normal6a"/>
            </w:pPr>
            <w:r w:rsidRPr="00201421">
              <w:t>4.</w:t>
            </w:r>
            <w:r w:rsidRPr="00201421">
              <w:tab/>
              <w:t>La Comisión, en cooperación con las autoridades de coordinación</w:t>
            </w:r>
            <w:r w:rsidRPr="00201421">
              <w:rPr>
                <w:b/>
                <w:bCs/>
                <w:i/>
                <w:iCs/>
              </w:rPr>
              <w:t>,</w:t>
            </w:r>
            <w:r w:rsidRPr="00201421">
              <w:t xml:space="preserve"> el Centro de la UE</w:t>
            </w:r>
            <w:r w:rsidRPr="00201421">
              <w:rPr>
                <w:b/>
                <w:bCs/>
                <w:i/>
                <w:iCs/>
              </w:rPr>
              <w:t>, el Comité Europeo de Protección de Datos y la Agencia de los Derechos Fundamentales de la Unión Europea</w:t>
            </w:r>
            <w:r w:rsidRPr="00201421">
              <w:t xml:space="preserve"> y tras haber llevado a cabo una consulta pública, podrá publicar directrices sobre la aplicación de los apartados 1, 2, y 3, teniendo debidamente en cuenta, en particular, los avances tecnológicos pertinentes y la forma en que se ofrecen y utilizan los servicios cubiertos por esas disposiciones.</w:t>
            </w:r>
          </w:p>
        </w:tc>
      </w:tr>
    </w:tbl>
    <w:p w14:paraId="0379EAA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72B8AEA" w14:textId="77777777" w:rsidR="00DA12ED" w:rsidRPr="00201421" w:rsidRDefault="00DA12ED" w:rsidP="00DA12ED">
      <w:r w:rsidRPr="00201421">
        <w:rPr>
          <w:rStyle w:val="HideTWBExt"/>
        </w:rPr>
        <w:t>&lt;/Amend&gt;</w:t>
      </w:r>
    </w:p>
    <w:p w14:paraId="087706F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874</w:t>
      </w:r>
      <w:r w:rsidRPr="00201421">
        <w:rPr>
          <w:rStyle w:val="HideTWBExt"/>
          <w:b w:val="0"/>
        </w:rPr>
        <w:t>&lt;/NumAm&gt;</w:t>
      </w:r>
    </w:p>
    <w:p w14:paraId="5952BA1F" w14:textId="77777777" w:rsidR="00DA12ED" w:rsidRPr="00201421" w:rsidRDefault="00DA12ED" w:rsidP="00DA12ED">
      <w:pPr>
        <w:pStyle w:val="NormalBold"/>
      </w:pPr>
      <w:r w:rsidRPr="00201421">
        <w:rPr>
          <w:rStyle w:val="HideTWBExt"/>
          <w:b w:val="0"/>
        </w:rPr>
        <w:t>&lt;RepeatBlock-By&gt;&lt;Members&gt;</w:t>
      </w:r>
      <w:r w:rsidRPr="00201421">
        <w:t>Carles Puigdemont i Casamajó</w:t>
      </w:r>
      <w:r w:rsidRPr="00201421">
        <w:rPr>
          <w:rStyle w:val="HideTWBExt"/>
          <w:b w:val="0"/>
        </w:rPr>
        <w:t>&lt;/Members&gt;</w:t>
      </w:r>
    </w:p>
    <w:p w14:paraId="55BB1E4A" w14:textId="77777777" w:rsidR="00DA12ED" w:rsidRPr="00201421" w:rsidRDefault="00DA12ED" w:rsidP="00DA12ED">
      <w:pPr>
        <w:pStyle w:val="NormalBold"/>
      </w:pPr>
      <w:r w:rsidRPr="00201421">
        <w:rPr>
          <w:rStyle w:val="HideTWBExt"/>
          <w:b w:val="0"/>
        </w:rPr>
        <w:t>&lt;/RepeatBlock-By&gt;</w:t>
      </w:r>
    </w:p>
    <w:p w14:paraId="0685CD5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623F90B" w14:textId="77777777" w:rsidR="00DA12ED" w:rsidRPr="00201421" w:rsidRDefault="00DA12ED" w:rsidP="00DA12ED">
      <w:pPr>
        <w:pStyle w:val="NormalBold"/>
      </w:pPr>
      <w:r w:rsidRPr="00201421">
        <w:rPr>
          <w:rStyle w:val="HideTWBExt"/>
          <w:b w:val="0"/>
        </w:rPr>
        <w:t>&lt;Article&gt;</w:t>
      </w:r>
      <w:r w:rsidRPr="00201421">
        <w:t>Artículo 6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0C2CBDF" w14:textId="77777777" w:rsidTr="0093139F">
        <w:trPr>
          <w:trHeight w:val="240"/>
          <w:jc w:val="center"/>
        </w:trPr>
        <w:tc>
          <w:tcPr>
            <w:tcW w:w="9752" w:type="dxa"/>
            <w:gridSpan w:val="2"/>
          </w:tcPr>
          <w:p w14:paraId="3D1604CC" w14:textId="77777777" w:rsidR="00DA12ED" w:rsidRPr="00201421" w:rsidRDefault="00DA12ED" w:rsidP="0093139F"/>
        </w:tc>
      </w:tr>
      <w:tr w:rsidR="00DA12ED" w:rsidRPr="00201421" w14:paraId="6E567D01" w14:textId="77777777" w:rsidTr="0093139F">
        <w:trPr>
          <w:trHeight w:val="240"/>
          <w:jc w:val="center"/>
        </w:trPr>
        <w:tc>
          <w:tcPr>
            <w:tcW w:w="4876" w:type="dxa"/>
          </w:tcPr>
          <w:p w14:paraId="1C13E19C" w14:textId="77777777" w:rsidR="00DA12ED" w:rsidRPr="00201421" w:rsidRDefault="00DA12ED" w:rsidP="0093139F">
            <w:pPr>
              <w:pStyle w:val="AmColumnHeading"/>
            </w:pPr>
            <w:r w:rsidRPr="00201421">
              <w:t>Texto de la Comisión</w:t>
            </w:r>
          </w:p>
        </w:tc>
        <w:tc>
          <w:tcPr>
            <w:tcW w:w="4876" w:type="dxa"/>
          </w:tcPr>
          <w:p w14:paraId="41C2EEF8" w14:textId="77777777" w:rsidR="00DA12ED" w:rsidRPr="00201421" w:rsidRDefault="00DA12ED" w:rsidP="0093139F">
            <w:pPr>
              <w:pStyle w:val="AmColumnHeading"/>
            </w:pPr>
            <w:r w:rsidRPr="00201421">
              <w:t>Enmienda</w:t>
            </w:r>
          </w:p>
        </w:tc>
      </w:tr>
      <w:tr w:rsidR="00DA12ED" w:rsidRPr="00201421" w14:paraId="48590D74" w14:textId="77777777" w:rsidTr="0093139F">
        <w:trPr>
          <w:jc w:val="center"/>
        </w:trPr>
        <w:tc>
          <w:tcPr>
            <w:tcW w:w="4876" w:type="dxa"/>
          </w:tcPr>
          <w:p w14:paraId="07067233" w14:textId="77777777" w:rsidR="00DA12ED" w:rsidRPr="00201421" w:rsidRDefault="00DA12ED" w:rsidP="0093139F">
            <w:pPr>
              <w:pStyle w:val="Normal6a"/>
            </w:pPr>
          </w:p>
        </w:tc>
        <w:tc>
          <w:tcPr>
            <w:tcW w:w="4876" w:type="dxa"/>
          </w:tcPr>
          <w:p w14:paraId="1D57B21F" w14:textId="77777777" w:rsidR="00DA12ED" w:rsidRPr="00201421" w:rsidRDefault="00DA12ED" w:rsidP="0093139F">
            <w:pPr>
              <w:pStyle w:val="Normal6a"/>
              <w:jc w:val="center"/>
            </w:pPr>
            <w:r w:rsidRPr="00201421">
              <w:rPr>
                <w:b/>
                <w:i/>
              </w:rPr>
              <w:t>Artículo 6 bis</w:t>
            </w:r>
            <w:r w:rsidRPr="00201421">
              <w:tab/>
            </w:r>
          </w:p>
        </w:tc>
      </w:tr>
      <w:tr w:rsidR="00DA12ED" w:rsidRPr="00201421" w14:paraId="3F75BE4A" w14:textId="77777777" w:rsidTr="0093139F">
        <w:trPr>
          <w:jc w:val="center"/>
        </w:trPr>
        <w:tc>
          <w:tcPr>
            <w:tcW w:w="4876" w:type="dxa"/>
          </w:tcPr>
          <w:p w14:paraId="1B65EBD7" w14:textId="77777777" w:rsidR="00DA12ED" w:rsidRPr="00201421" w:rsidRDefault="00DA12ED" w:rsidP="0093139F">
            <w:pPr>
              <w:pStyle w:val="Normal6a"/>
            </w:pPr>
          </w:p>
        </w:tc>
        <w:tc>
          <w:tcPr>
            <w:tcW w:w="4876" w:type="dxa"/>
          </w:tcPr>
          <w:p w14:paraId="301562A2" w14:textId="77777777" w:rsidR="00DA12ED" w:rsidRPr="00201421" w:rsidRDefault="00DA12ED" w:rsidP="0093139F">
            <w:pPr>
              <w:pStyle w:val="Normal6a"/>
              <w:jc w:val="center"/>
            </w:pPr>
            <w:r w:rsidRPr="00201421">
              <w:rPr>
                <w:b/>
                <w:i/>
              </w:rPr>
              <w:t>Servicios cifrados y tratamiento de metadatos</w:t>
            </w:r>
          </w:p>
        </w:tc>
      </w:tr>
      <w:tr w:rsidR="00DA12ED" w:rsidRPr="00201421" w14:paraId="578632CA" w14:textId="77777777" w:rsidTr="0093139F">
        <w:trPr>
          <w:jc w:val="center"/>
        </w:trPr>
        <w:tc>
          <w:tcPr>
            <w:tcW w:w="4876" w:type="dxa"/>
          </w:tcPr>
          <w:p w14:paraId="2311E3C4" w14:textId="77777777" w:rsidR="00DA12ED" w:rsidRPr="00201421" w:rsidRDefault="00DA12ED" w:rsidP="0093139F">
            <w:pPr>
              <w:pStyle w:val="Normal6a"/>
            </w:pPr>
          </w:p>
        </w:tc>
        <w:tc>
          <w:tcPr>
            <w:tcW w:w="4876" w:type="dxa"/>
          </w:tcPr>
          <w:p w14:paraId="005BA99A" w14:textId="77777777" w:rsidR="00DA12ED" w:rsidRPr="00201421" w:rsidRDefault="00DA12ED" w:rsidP="0093139F">
            <w:pPr>
              <w:pStyle w:val="Normal6a"/>
            </w:pPr>
            <w:r w:rsidRPr="00201421">
              <w:rPr>
                <w:b/>
                <w:i/>
              </w:rPr>
              <w:t>1. Ninguna disposición del presente Reglamento deberá interpretarse en el sentido de que prohíbe o debilita el cifrado de extremo a extremo.</w:t>
            </w:r>
          </w:p>
        </w:tc>
      </w:tr>
      <w:tr w:rsidR="00DA12ED" w:rsidRPr="00201421" w14:paraId="2603021E" w14:textId="77777777" w:rsidTr="0093139F">
        <w:trPr>
          <w:jc w:val="center"/>
        </w:trPr>
        <w:tc>
          <w:tcPr>
            <w:tcW w:w="4876" w:type="dxa"/>
          </w:tcPr>
          <w:p w14:paraId="525751EA" w14:textId="77777777" w:rsidR="00DA12ED" w:rsidRPr="00201421" w:rsidRDefault="00DA12ED" w:rsidP="0093139F">
            <w:pPr>
              <w:pStyle w:val="Normal6a"/>
            </w:pPr>
          </w:p>
        </w:tc>
        <w:tc>
          <w:tcPr>
            <w:tcW w:w="4876" w:type="dxa"/>
          </w:tcPr>
          <w:p w14:paraId="7AEE60C3" w14:textId="77777777" w:rsidR="00DA12ED" w:rsidRPr="00201421" w:rsidRDefault="00DA12ED" w:rsidP="0093139F">
            <w:pPr>
              <w:pStyle w:val="Normal6a"/>
            </w:pPr>
            <w:r w:rsidRPr="00201421">
              <w:rPr>
                <w:b/>
                <w:i/>
              </w:rPr>
              <w:t>2. Sobre la base de la evaluación de riesgos presentada y, en su caso, de información adicional, la autoridad de coordinación del país de establecimiento estará facultada para solicitar a la autoridad judicial competente del Estado miembro que la haya designado, o a otra autoridad administrativa independiente de dicho Estado miembro, que autorice al prestador de servicios de alojamiento de datos o al prestador de servicios de comunicaciones interpersonales a tratar metadatos en la medida estrictamente necesaria y proporcionada para reducir el riesgo de uso indebido de sus servicios con fines de abuso sexual de menores en línea.</w:t>
            </w:r>
          </w:p>
        </w:tc>
      </w:tr>
      <w:tr w:rsidR="00DA12ED" w:rsidRPr="00201421" w14:paraId="24ECDCA9" w14:textId="77777777" w:rsidTr="0093139F">
        <w:trPr>
          <w:jc w:val="center"/>
        </w:trPr>
        <w:tc>
          <w:tcPr>
            <w:tcW w:w="4876" w:type="dxa"/>
          </w:tcPr>
          <w:p w14:paraId="5C74F451" w14:textId="77777777" w:rsidR="00DA12ED" w:rsidRPr="00201421" w:rsidRDefault="00DA12ED" w:rsidP="0093139F">
            <w:pPr>
              <w:pStyle w:val="Normal6a"/>
            </w:pPr>
          </w:p>
        </w:tc>
        <w:tc>
          <w:tcPr>
            <w:tcW w:w="4876" w:type="dxa"/>
          </w:tcPr>
          <w:p w14:paraId="0DCDA2D7" w14:textId="77777777" w:rsidR="00DA12ED" w:rsidRPr="00201421" w:rsidRDefault="00DA12ED" w:rsidP="0093139F">
            <w:pPr>
              <w:pStyle w:val="Normal6a"/>
            </w:pPr>
            <w:r w:rsidRPr="00201421">
              <w:rPr>
                <w:b/>
                <w:i/>
              </w:rPr>
              <w:t>La autoridad de coordinación, al evaluar si solicita el tratamiento de metadatos, tendrá en cuenta cualquier interferencia con los derechos a la intimidad y la protección de los datos de los usuarios del servicio que conlleve dicho tratamiento y determinará si, en el caso en cuestión, el tratamiento de metadatos resultaría eficaz para mitigar el riesgo de uso del servicio con fines de abuso sexual de menores, así como si es estrictamente necesario y proporcionado.</w:t>
            </w:r>
          </w:p>
        </w:tc>
      </w:tr>
      <w:tr w:rsidR="00DA12ED" w:rsidRPr="00201421" w14:paraId="56C8FDF6" w14:textId="77777777" w:rsidTr="0093139F">
        <w:trPr>
          <w:jc w:val="center"/>
        </w:trPr>
        <w:tc>
          <w:tcPr>
            <w:tcW w:w="4876" w:type="dxa"/>
          </w:tcPr>
          <w:p w14:paraId="2DDA0EF8" w14:textId="77777777" w:rsidR="00DA12ED" w:rsidRPr="00201421" w:rsidRDefault="00DA12ED" w:rsidP="0093139F">
            <w:pPr>
              <w:pStyle w:val="Normal6a"/>
            </w:pPr>
          </w:p>
        </w:tc>
        <w:tc>
          <w:tcPr>
            <w:tcW w:w="4876" w:type="dxa"/>
          </w:tcPr>
          <w:p w14:paraId="217D1630" w14:textId="77777777" w:rsidR="00DA12ED" w:rsidRPr="00201421" w:rsidRDefault="00DA12ED" w:rsidP="0093139F">
            <w:pPr>
              <w:pStyle w:val="Normal6a"/>
            </w:pPr>
            <w:r w:rsidRPr="00201421">
              <w:rPr>
                <w:b/>
                <w:i/>
              </w:rPr>
              <w:t>3. Sin perjuicio de lo dispuesto en el Reglamento (UE) 2016/679, los prestadores informarán a los usuarios de dicho tratamiento en sus condiciones, en particular sobre la posibilidad de presentar una denuncia ante las autoridades competentes en materia de tratamiento de datos en relación con el tratamiento en cuestión y las vías de recurso judicial.</w:t>
            </w:r>
          </w:p>
        </w:tc>
      </w:tr>
    </w:tbl>
    <w:p w14:paraId="77C3ADF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8F6CB22" w14:textId="77777777" w:rsidR="00DA12ED" w:rsidRPr="00201421" w:rsidRDefault="00DA12ED" w:rsidP="00DA12ED">
      <w:r w:rsidRPr="00201421">
        <w:rPr>
          <w:rStyle w:val="HideTWBExt"/>
        </w:rPr>
        <w:t>&lt;/Amend&gt;</w:t>
      </w:r>
    </w:p>
    <w:p w14:paraId="7C84B027"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875</w:t>
      </w:r>
      <w:r w:rsidRPr="00201421">
        <w:rPr>
          <w:rStyle w:val="HideTWBExt"/>
          <w:b w:val="0"/>
        </w:rPr>
        <w:t>&lt;/NumAm&gt;</w:t>
      </w:r>
    </w:p>
    <w:p w14:paraId="0966B63E" w14:textId="77777777" w:rsidR="00DA12ED" w:rsidRPr="00201421" w:rsidRDefault="00DA12ED" w:rsidP="00DA12ED">
      <w:pPr>
        <w:pStyle w:val="NormalBold"/>
      </w:pPr>
      <w:r w:rsidRPr="00201421">
        <w:rPr>
          <w:rStyle w:val="HideTWBExt"/>
          <w:b w:val="0"/>
        </w:rPr>
        <w:t>&lt;RepeatBlock-By&gt;&lt;Members&gt;</w:t>
      </w:r>
      <w:r w:rsidRPr="00201421">
        <w:t>Sara Skyttedal, David Lega, Andrey Kovatchev, Tomáš Zdechovský, Stefan Berger, Christian Doleschal, Helmut Geuking, Ivan Štefanec, Peter Pollák, Johan Nissinen, Tomas Tobé, Jessica Polfjärd, Jörgen Warborn, Arba Kokalari, Karen Melchior, Lukas Mandl, Rob Rooken</w:t>
      </w:r>
      <w:r w:rsidRPr="00201421">
        <w:rPr>
          <w:rStyle w:val="HideTWBExt"/>
          <w:b w:val="0"/>
        </w:rPr>
        <w:t>&lt;/Members&gt;</w:t>
      </w:r>
    </w:p>
    <w:p w14:paraId="446A158E" w14:textId="77777777" w:rsidR="00DA12ED" w:rsidRPr="00201421" w:rsidRDefault="00DA12ED" w:rsidP="00DA12ED">
      <w:pPr>
        <w:pStyle w:val="NormalBold"/>
      </w:pPr>
      <w:r w:rsidRPr="00201421">
        <w:rPr>
          <w:rStyle w:val="HideTWBExt"/>
          <w:b w:val="0"/>
        </w:rPr>
        <w:t>&lt;/RepeatBlock-By&gt;</w:t>
      </w:r>
    </w:p>
    <w:p w14:paraId="34C9C8C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C28F647" w14:textId="77777777" w:rsidR="00DA12ED" w:rsidRPr="00201421" w:rsidRDefault="00DA12ED" w:rsidP="00DA12ED">
      <w:pPr>
        <w:pStyle w:val="NormalBold"/>
      </w:pPr>
      <w:r w:rsidRPr="00201421">
        <w:rPr>
          <w:rStyle w:val="HideTWBExt"/>
          <w:b w:val="0"/>
        </w:rPr>
        <w:t>&lt;Article&gt;</w:t>
      </w:r>
      <w:r w:rsidRPr="00201421">
        <w:t>Artículo 6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230D0F6" w14:textId="77777777" w:rsidTr="0093139F">
        <w:trPr>
          <w:trHeight w:val="240"/>
          <w:jc w:val="center"/>
        </w:trPr>
        <w:tc>
          <w:tcPr>
            <w:tcW w:w="9752" w:type="dxa"/>
            <w:gridSpan w:val="2"/>
          </w:tcPr>
          <w:p w14:paraId="0A7CD62A" w14:textId="77777777" w:rsidR="00DA12ED" w:rsidRPr="00201421" w:rsidRDefault="00DA12ED" w:rsidP="0093139F"/>
        </w:tc>
      </w:tr>
      <w:tr w:rsidR="00DA12ED" w:rsidRPr="00201421" w14:paraId="7E046204" w14:textId="77777777" w:rsidTr="0093139F">
        <w:trPr>
          <w:trHeight w:val="240"/>
          <w:jc w:val="center"/>
        </w:trPr>
        <w:tc>
          <w:tcPr>
            <w:tcW w:w="4876" w:type="dxa"/>
          </w:tcPr>
          <w:p w14:paraId="55CD670D" w14:textId="77777777" w:rsidR="00DA12ED" w:rsidRPr="00201421" w:rsidRDefault="00DA12ED" w:rsidP="0093139F">
            <w:pPr>
              <w:pStyle w:val="AmColumnHeading"/>
            </w:pPr>
            <w:r w:rsidRPr="00201421">
              <w:t>Texto de la Comisión</w:t>
            </w:r>
          </w:p>
        </w:tc>
        <w:tc>
          <w:tcPr>
            <w:tcW w:w="4876" w:type="dxa"/>
          </w:tcPr>
          <w:p w14:paraId="43F736F6" w14:textId="77777777" w:rsidR="00DA12ED" w:rsidRPr="00201421" w:rsidRDefault="00DA12ED" w:rsidP="0093139F">
            <w:pPr>
              <w:pStyle w:val="AmColumnHeading"/>
            </w:pPr>
            <w:r w:rsidRPr="00201421">
              <w:t>Enmienda</w:t>
            </w:r>
          </w:p>
        </w:tc>
      </w:tr>
      <w:tr w:rsidR="00DA12ED" w:rsidRPr="00201421" w14:paraId="197FC02F" w14:textId="77777777" w:rsidTr="0093139F">
        <w:trPr>
          <w:jc w:val="center"/>
        </w:trPr>
        <w:tc>
          <w:tcPr>
            <w:tcW w:w="4876" w:type="dxa"/>
          </w:tcPr>
          <w:p w14:paraId="09312DD1" w14:textId="77777777" w:rsidR="00DA12ED" w:rsidRPr="00201421" w:rsidRDefault="00DA12ED" w:rsidP="0093139F">
            <w:pPr>
              <w:pStyle w:val="Normal6a"/>
            </w:pPr>
          </w:p>
        </w:tc>
        <w:tc>
          <w:tcPr>
            <w:tcW w:w="4876" w:type="dxa"/>
          </w:tcPr>
          <w:p w14:paraId="3EB74FDE" w14:textId="77777777" w:rsidR="00DA12ED" w:rsidRPr="00201421" w:rsidRDefault="00DA12ED" w:rsidP="0093139F">
            <w:pPr>
              <w:pStyle w:val="Normal6a"/>
              <w:jc w:val="center"/>
            </w:pPr>
            <w:r w:rsidRPr="00201421">
              <w:rPr>
                <w:b/>
                <w:i/>
              </w:rPr>
              <w:t>Artículo 6 bis</w:t>
            </w:r>
            <w:r w:rsidRPr="00201421">
              <w:tab/>
            </w:r>
          </w:p>
        </w:tc>
      </w:tr>
      <w:tr w:rsidR="00DA12ED" w:rsidRPr="00201421" w14:paraId="3D809C34" w14:textId="77777777" w:rsidTr="0093139F">
        <w:trPr>
          <w:jc w:val="center"/>
        </w:trPr>
        <w:tc>
          <w:tcPr>
            <w:tcW w:w="4876" w:type="dxa"/>
          </w:tcPr>
          <w:p w14:paraId="54FC77F5" w14:textId="77777777" w:rsidR="00DA12ED" w:rsidRPr="00201421" w:rsidRDefault="00DA12ED" w:rsidP="0093139F">
            <w:pPr>
              <w:pStyle w:val="Normal6a"/>
            </w:pPr>
          </w:p>
        </w:tc>
        <w:tc>
          <w:tcPr>
            <w:tcW w:w="4876" w:type="dxa"/>
          </w:tcPr>
          <w:p w14:paraId="7492C446" w14:textId="77777777" w:rsidR="00DA12ED" w:rsidRPr="00201421" w:rsidRDefault="00DA12ED" w:rsidP="0093139F">
            <w:pPr>
              <w:pStyle w:val="Normal6a"/>
              <w:jc w:val="center"/>
            </w:pPr>
            <w:r w:rsidRPr="00201421">
              <w:rPr>
                <w:b/>
                <w:i/>
              </w:rPr>
              <w:t>Servicios cifrados de extremo a extremo</w:t>
            </w:r>
          </w:p>
        </w:tc>
      </w:tr>
      <w:tr w:rsidR="00DA12ED" w:rsidRPr="00201421" w14:paraId="540213AA" w14:textId="77777777" w:rsidTr="0093139F">
        <w:trPr>
          <w:jc w:val="center"/>
        </w:trPr>
        <w:tc>
          <w:tcPr>
            <w:tcW w:w="4876" w:type="dxa"/>
          </w:tcPr>
          <w:p w14:paraId="09F54A97" w14:textId="77777777" w:rsidR="00DA12ED" w:rsidRPr="00201421" w:rsidRDefault="00DA12ED" w:rsidP="0093139F">
            <w:pPr>
              <w:pStyle w:val="Normal6a"/>
            </w:pPr>
          </w:p>
        </w:tc>
        <w:tc>
          <w:tcPr>
            <w:tcW w:w="4876" w:type="dxa"/>
          </w:tcPr>
          <w:p w14:paraId="223B3236" w14:textId="77777777" w:rsidR="00DA12ED" w:rsidRPr="00201421" w:rsidRDefault="00DA12ED" w:rsidP="0093139F">
            <w:pPr>
              <w:pStyle w:val="Normal6a"/>
            </w:pPr>
            <w:r w:rsidRPr="00201421">
              <w:rPr>
                <w:b/>
                <w:i/>
              </w:rPr>
              <w:t>Ninguna disposición del presente Reglamento deberá interpretarse en el sentido de que prohíbe o pone en riesgo la integridad y confidencialidad del contenido y las comunicaciones cifrados de extremo a extremo. Se entenderá que pone en riesgo la integridad del contenido y las comunicaciones cifrados de extremo a extremo el tratamiento de cualquier dato que podría comprometer o poner en riesgo la integridad y confidencialidad del contenido y las comunicaciones en el cifrado de extremo a extremo. Ninguna disposición del presente Reglamento deberá interpretarse en el sentido de que justifica el escaneado del lado del cliente con ataques del canal lateral u otras medidas mediante las cuales el prestador de servicios de alojamiento de datos o el prestador de servicios de comunicaciones interpersonales facilita a terceros el acceso al contenido cifrado de extremo a extremo.</w:t>
            </w:r>
          </w:p>
        </w:tc>
      </w:tr>
    </w:tbl>
    <w:p w14:paraId="6EB936A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271781B"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661997DF" w14:textId="77777777" w:rsidR="00DA12ED" w:rsidRPr="00201421" w:rsidRDefault="00DA12ED" w:rsidP="00DA12ED">
      <w:pPr>
        <w:pStyle w:val="AmJustText"/>
      </w:pPr>
      <w:r w:rsidRPr="00201421">
        <w:t>Aunque la distinción entre el contenido y las comunicaciones cifrados de extremo a extremo y no cifrados de extremo a extremo, introducida por el ponente en LIBE AM 106, es bienvenida, se requiere una formulación más contundente sobre la importancia fundamental de la integridad y confidencialidad del contenido y las comunicaciones cifrados de extremo a extremo. Este es el caso en particular del escaneado del lado del cliente con ataques del canal lateral, que es un ejemplo de práctica que, si bien no «debilita» necesariamente el cifrado de extremo a extremo, pone en riesgo igualmente la integridad y confidencialidad del contenido y las comunicaciones cifrados de extremo a extremo.</w:t>
      </w:r>
    </w:p>
    <w:p w14:paraId="7EE42DB5" w14:textId="77777777" w:rsidR="00DA12ED" w:rsidRPr="00201421" w:rsidRDefault="00DA12ED" w:rsidP="00DA12ED">
      <w:r w:rsidRPr="00201421">
        <w:rPr>
          <w:rStyle w:val="HideTWBExt"/>
        </w:rPr>
        <w:t>&lt;/Amend&gt;</w:t>
      </w:r>
    </w:p>
    <w:p w14:paraId="513CE70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876</w:t>
      </w:r>
      <w:r w:rsidRPr="00201421">
        <w:rPr>
          <w:rStyle w:val="HideTWBExt"/>
          <w:b w:val="0"/>
        </w:rPr>
        <w:t>&lt;/NumAm&gt;</w:t>
      </w:r>
    </w:p>
    <w:p w14:paraId="28785688"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 Sara Skyttedal, Jessica Polfjärd, Tomas Tobé, Arba Kokalari</w:t>
      </w:r>
      <w:r w:rsidRPr="00201421">
        <w:rPr>
          <w:rStyle w:val="HideTWBExt"/>
          <w:b w:val="0"/>
        </w:rPr>
        <w:t>&lt;/Members&gt;</w:t>
      </w:r>
    </w:p>
    <w:p w14:paraId="2B9C6877" w14:textId="77777777" w:rsidR="00DA12ED" w:rsidRPr="00201421" w:rsidRDefault="00DA12ED" w:rsidP="00DA12ED">
      <w:pPr>
        <w:pStyle w:val="NormalBold"/>
      </w:pPr>
      <w:r w:rsidRPr="00201421">
        <w:rPr>
          <w:rStyle w:val="HideTWBExt"/>
          <w:b w:val="0"/>
        </w:rPr>
        <w:t>&lt;/RepeatBlock-By&gt;</w:t>
      </w:r>
    </w:p>
    <w:p w14:paraId="2A60548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C979AD4" w14:textId="77777777" w:rsidR="00DA12ED" w:rsidRPr="00201421" w:rsidRDefault="00DA12ED" w:rsidP="00DA12ED">
      <w:pPr>
        <w:pStyle w:val="NormalBold"/>
      </w:pPr>
      <w:r w:rsidRPr="00201421">
        <w:rPr>
          <w:rStyle w:val="HideTWBExt"/>
          <w:b w:val="0"/>
        </w:rPr>
        <w:t>&lt;Article&gt;</w:t>
      </w:r>
      <w:r w:rsidRPr="00201421">
        <w:t>Artículo 6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27F317B" w14:textId="77777777" w:rsidTr="0093139F">
        <w:trPr>
          <w:trHeight w:val="240"/>
          <w:jc w:val="center"/>
        </w:trPr>
        <w:tc>
          <w:tcPr>
            <w:tcW w:w="9752" w:type="dxa"/>
            <w:gridSpan w:val="2"/>
          </w:tcPr>
          <w:p w14:paraId="6F1BA469" w14:textId="77777777" w:rsidR="00DA12ED" w:rsidRPr="00201421" w:rsidRDefault="00DA12ED" w:rsidP="0093139F"/>
        </w:tc>
      </w:tr>
      <w:tr w:rsidR="00DA12ED" w:rsidRPr="00201421" w14:paraId="2E3FABB1" w14:textId="77777777" w:rsidTr="0093139F">
        <w:trPr>
          <w:trHeight w:val="240"/>
          <w:jc w:val="center"/>
        </w:trPr>
        <w:tc>
          <w:tcPr>
            <w:tcW w:w="4876" w:type="dxa"/>
          </w:tcPr>
          <w:p w14:paraId="3499ED5D" w14:textId="77777777" w:rsidR="00DA12ED" w:rsidRPr="00201421" w:rsidRDefault="00DA12ED" w:rsidP="0093139F">
            <w:pPr>
              <w:pStyle w:val="AmColumnHeading"/>
            </w:pPr>
            <w:r w:rsidRPr="00201421">
              <w:t>Texto de la Comisión</w:t>
            </w:r>
          </w:p>
        </w:tc>
        <w:tc>
          <w:tcPr>
            <w:tcW w:w="4876" w:type="dxa"/>
          </w:tcPr>
          <w:p w14:paraId="1033CCAC" w14:textId="77777777" w:rsidR="00DA12ED" w:rsidRPr="00201421" w:rsidRDefault="00DA12ED" w:rsidP="0093139F">
            <w:pPr>
              <w:pStyle w:val="AmColumnHeading"/>
            </w:pPr>
            <w:r w:rsidRPr="00201421">
              <w:t>Enmienda</w:t>
            </w:r>
          </w:p>
        </w:tc>
      </w:tr>
      <w:tr w:rsidR="00DA12ED" w:rsidRPr="00201421" w14:paraId="48C83435" w14:textId="77777777" w:rsidTr="0093139F">
        <w:trPr>
          <w:jc w:val="center"/>
        </w:trPr>
        <w:tc>
          <w:tcPr>
            <w:tcW w:w="4876" w:type="dxa"/>
          </w:tcPr>
          <w:p w14:paraId="5BAA6A88" w14:textId="77777777" w:rsidR="00DA12ED" w:rsidRPr="00201421" w:rsidRDefault="00DA12ED" w:rsidP="0093139F">
            <w:pPr>
              <w:pStyle w:val="Normal6a"/>
            </w:pPr>
          </w:p>
        </w:tc>
        <w:tc>
          <w:tcPr>
            <w:tcW w:w="4876" w:type="dxa"/>
          </w:tcPr>
          <w:p w14:paraId="33C5DD51" w14:textId="77777777" w:rsidR="00DA12ED" w:rsidRPr="00201421" w:rsidRDefault="00DA12ED" w:rsidP="0093139F">
            <w:pPr>
              <w:pStyle w:val="Normal6a"/>
              <w:jc w:val="center"/>
            </w:pPr>
            <w:r w:rsidRPr="00201421">
              <w:rPr>
                <w:b/>
                <w:i/>
              </w:rPr>
              <w:t>Artículo 6 bis</w:t>
            </w:r>
            <w:r w:rsidRPr="00201421">
              <w:tab/>
            </w:r>
          </w:p>
        </w:tc>
      </w:tr>
      <w:tr w:rsidR="00DA12ED" w:rsidRPr="00201421" w14:paraId="38303A10" w14:textId="77777777" w:rsidTr="0093139F">
        <w:trPr>
          <w:jc w:val="center"/>
        </w:trPr>
        <w:tc>
          <w:tcPr>
            <w:tcW w:w="4876" w:type="dxa"/>
          </w:tcPr>
          <w:p w14:paraId="4387AF8B" w14:textId="77777777" w:rsidR="00DA12ED" w:rsidRPr="00201421" w:rsidRDefault="00DA12ED" w:rsidP="0093139F">
            <w:pPr>
              <w:pStyle w:val="Normal6a"/>
            </w:pPr>
          </w:p>
        </w:tc>
        <w:tc>
          <w:tcPr>
            <w:tcW w:w="4876" w:type="dxa"/>
          </w:tcPr>
          <w:p w14:paraId="47663C9D" w14:textId="77777777" w:rsidR="00DA12ED" w:rsidRPr="00201421" w:rsidRDefault="00DA12ED" w:rsidP="0093139F">
            <w:pPr>
              <w:pStyle w:val="Normal6a"/>
              <w:jc w:val="center"/>
            </w:pPr>
            <w:r w:rsidRPr="00201421">
              <w:rPr>
                <w:b/>
                <w:i/>
              </w:rPr>
              <w:t>Servicios cifrados de extremo a extremo</w:t>
            </w:r>
          </w:p>
        </w:tc>
      </w:tr>
      <w:tr w:rsidR="00DA12ED" w:rsidRPr="00201421" w14:paraId="53443FA9" w14:textId="77777777" w:rsidTr="0093139F">
        <w:trPr>
          <w:jc w:val="center"/>
        </w:trPr>
        <w:tc>
          <w:tcPr>
            <w:tcW w:w="4876" w:type="dxa"/>
          </w:tcPr>
          <w:p w14:paraId="2D304849" w14:textId="77777777" w:rsidR="00DA12ED" w:rsidRPr="00201421" w:rsidRDefault="00DA12ED" w:rsidP="0093139F">
            <w:pPr>
              <w:pStyle w:val="Normal6a"/>
            </w:pPr>
          </w:p>
        </w:tc>
        <w:tc>
          <w:tcPr>
            <w:tcW w:w="4876" w:type="dxa"/>
          </w:tcPr>
          <w:p w14:paraId="3051F582" w14:textId="77777777" w:rsidR="00DA12ED" w:rsidRPr="00201421" w:rsidRDefault="00DA12ED" w:rsidP="0093139F">
            <w:pPr>
              <w:pStyle w:val="Normal6a"/>
            </w:pPr>
            <w:r w:rsidRPr="00201421">
              <w:rPr>
                <w:b/>
                <w:i/>
              </w:rPr>
              <w:t>Ninguna disposición del presente Reglamento deberá interpretarse en el sentido de que prohíbe, debilita o pone en riesgo la integridad y confidencialidad del contenido y las comunicaciones cifrados de extremo a extremo. Ninguna disposición del presente Reglamento deberá interpretarse en el sentido de que justifica el escaneado del lado del cliente con fugas de los canales u otras medidas mediante las cuales el prestador de servicios de alojamiento de datos o el prestador de servicios de comunicaciones interpersonales facilita a terceros el acceso a contenido cifrado de extremo a extremo. Ningún prestador de un servicios de alojamiento de datos o prestador de servicios de comunicaciones interpersonales será obligado a habilitar o crear un acceso a las comunicaciones mediante la elusión de la autenticación de usuario o el cifrado en el ámbito de aplicación del presente Reglamento.</w:t>
            </w:r>
          </w:p>
        </w:tc>
      </w:tr>
    </w:tbl>
    <w:p w14:paraId="7C4B228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977FFE9" w14:textId="77777777" w:rsidR="00DA12ED" w:rsidRPr="00201421" w:rsidRDefault="00DA12ED" w:rsidP="00DA12ED">
      <w:r w:rsidRPr="00201421">
        <w:rPr>
          <w:rStyle w:val="HideTWBExt"/>
        </w:rPr>
        <w:t>&lt;/Amend&gt;</w:t>
      </w:r>
    </w:p>
    <w:p w14:paraId="32386BF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877</w:t>
      </w:r>
      <w:r w:rsidRPr="00201421">
        <w:rPr>
          <w:rStyle w:val="HideTWBExt"/>
          <w:b w:val="0"/>
        </w:rPr>
        <w:t>&lt;/NumAm&gt;</w:t>
      </w:r>
    </w:p>
    <w:p w14:paraId="39922404" w14:textId="77777777" w:rsidR="00DA12ED" w:rsidRPr="00201421" w:rsidRDefault="00DA12ED" w:rsidP="00DA12ED">
      <w:pPr>
        <w:pStyle w:val="NormalBold"/>
      </w:pPr>
      <w:r w:rsidRPr="00201421">
        <w:rPr>
          <w:rStyle w:val="HideTWBExt"/>
          <w:b w:val="0"/>
        </w:rPr>
        <w:t>&lt;RepeatBlock-By&gt;&lt;Members&gt;</w:t>
      </w:r>
      <w:r w:rsidRPr="00201421">
        <w:t>Charlie Weimers, Cristian Terheş, Rob Rooken</w:t>
      </w:r>
      <w:r w:rsidRPr="00201421">
        <w:rPr>
          <w:rStyle w:val="HideTWBExt"/>
          <w:b w:val="0"/>
        </w:rPr>
        <w:t>&lt;/Members&gt;</w:t>
      </w:r>
    </w:p>
    <w:p w14:paraId="367C8605" w14:textId="77777777" w:rsidR="00DA12ED" w:rsidRPr="00201421" w:rsidRDefault="00DA12ED" w:rsidP="00DA12ED">
      <w:pPr>
        <w:pStyle w:val="NormalBold"/>
      </w:pPr>
      <w:r w:rsidRPr="00201421">
        <w:rPr>
          <w:rStyle w:val="HideTWBExt"/>
          <w:b w:val="0"/>
        </w:rPr>
        <w:t>&lt;/RepeatBlock-By&gt;</w:t>
      </w:r>
    </w:p>
    <w:p w14:paraId="622E3C1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2C51D9F" w14:textId="77777777" w:rsidR="00DA12ED" w:rsidRPr="00201421" w:rsidRDefault="00DA12ED" w:rsidP="00DA12ED">
      <w:pPr>
        <w:pStyle w:val="NormalBold"/>
      </w:pPr>
      <w:r w:rsidRPr="00201421">
        <w:rPr>
          <w:rStyle w:val="HideTWBExt"/>
          <w:b w:val="0"/>
        </w:rPr>
        <w:t>&lt;Article&gt;</w:t>
      </w:r>
      <w:r w:rsidRPr="00201421">
        <w:t>Artículo 6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C9FA2A7" w14:textId="77777777" w:rsidTr="0093139F">
        <w:trPr>
          <w:trHeight w:val="240"/>
          <w:jc w:val="center"/>
        </w:trPr>
        <w:tc>
          <w:tcPr>
            <w:tcW w:w="9752" w:type="dxa"/>
            <w:gridSpan w:val="2"/>
          </w:tcPr>
          <w:p w14:paraId="7F0E249D" w14:textId="77777777" w:rsidR="00DA12ED" w:rsidRPr="00201421" w:rsidRDefault="00DA12ED" w:rsidP="0093139F"/>
        </w:tc>
      </w:tr>
      <w:tr w:rsidR="00DA12ED" w:rsidRPr="00201421" w14:paraId="48E9C3CC" w14:textId="77777777" w:rsidTr="0093139F">
        <w:trPr>
          <w:trHeight w:val="240"/>
          <w:jc w:val="center"/>
        </w:trPr>
        <w:tc>
          <w:tcPr>
            <w:tcW w:w="4876" w:type="dxa"/>
          </w:tcPr>
          <w:p w14:paraId="732FD82D" w14:textId="77777777" w:rsidR="00DA12ED" w:rsidRPr="00201421" w:rsidRDefault="00DA12ED" w:rsidP="0093139F">
            <w:pPr>
              <w:pStyle w:val="AmColumnHeading"/>
            </w:pPr>
            <w:r w:rsidRPr="00201421">
              <w:t>Texto de la Comisión</w:t>
            </w:r>
          </w:p>
        </w:tc>
        <w:tc>
          <w:tcPr>
            <w:tcW w:w="4876" w:type="dxa"/>
          </w:tcPr>
          <w:p w14:paraId="0D852BB0" w14:textId="77777777" w:rsidR="00DA12ED" w:rsidRPr="00201421" w:rsidRDefault="00DA12ED" w:rsidP="0093139F">
            <w:pPr>
              <w:pStyle w:val="AmColumnHeading"/>
            </w:pPr>
            <w:r w:rsidRPr="00201421">
              <w:t>Enmienda</w:t>
            </w:r>
          </w:p>
        </w:tc>
      </w:tr>
      <w:tr w:rsidR="00DA12ED" w:rsidRPr="00201421" w14:paraId="58A736B6" w14:textId="77777777" w:rsidTr="0093139F">
        <w:trPr>
          <w:jc w:val="center"/>
        </w:trPr>
        <w:tc>
          <w:tcPr>
            <w:tcW w:w="4876" w:type="dxa"/>
          </w:tcPr>
          <w:p w14:paraId="4B09402D" w14:textId="77777777" w:rsidR="00DA12ED" w:rsidRPr="00201421" w:rsidRDefault="00DA12ED" w:rsidP="0093139F">
            <w:pPr>
              <w:pStyle w:val="Normal6a"/>
            </w:pPr>
          </w:p>
        </w:tc>
        <w:tc>
          <w:tcPr>
            <w:tcW w:w="4876" w:type="dxa"/>
          </w:tcPr>
          <w:p w14:paraId="3CEFDABC" w14:textId="77777777" w:rsidR="00DA12ED" w:rsidRPr="00201421" w:rsidRDefault="00DA12ED" w:rsidP="0093139F">
            <w:pPr>
              <w:pStyle w:val="Normal6a"/>
              <w:jc w:val="center"/>
            </w:pPr>
            <w:r w:rsidRPr="00201421">
              <w:rPr>
                <w:b/>
                <w:i/>
              </w:rPr>
              <w:t>Artículo 6 bis</w:t>
            </w:r>
            <w:r w:rsidRPr="00201421">
              <w:tab/>
            </w:r>
          </w:p>
        </w:tc>
      </w:tr>
      <w:tr w:rsidR="00DA12ED" w:rsidRPr="00201421" w14:paraId="5F7BB86E" w14:textId="77777777" w:rsidTr="0093139F">
        <w:trPr>
          <w:jc w:val="center"/>
        </w:trPr>
        <w:tc>
          <w:tcPr>
            <w:tcW w:w="4876" w:type="dxa"/>
          </w:tcPr>
          <w:p w14:paraId="21EACAD9" w14:textId="77777777" w:rsidR="00DA12ED" w:rsidRPr="00201421" w:rsidRDefault="00DA12ED" w:rsidP="0093139F">
            <w:pPr>
              <w:pStyle w:val="Normal6a"/>
            </w:pPr>
          </w:p>
        </w:tc>
        <w:tc>
          <w:tcPr>
            <w:tcW w:w="4876" w:type="dxa"/>
          </w:tcPr>
          <w:p w14:paraId="47749B6E" w14:textId="77777777" w:rsidR="00DA12ED" w:rsidRPr="00201421" w:rsidRDefault="00DA12ED" w:rsidP="0093139F">
            <w:pPr>
              <w:pStyle w:val="Normal6a"/>
              <w:jc w:val="center"/>
            </w:pPr>
            <w:r w:rsidRPr="00201421">
              <w:rPr>
                <w:b/>
                <w:i/>
              </w:rPr>
              <w:t>Servicios cifrados y tratamiento de metadatos</w:t>
            </w:r>
          </w:p>
        </w:tc>
      </w:tr>
      <w:tr w:rsidR="00DA12ED" w:rsidRPr="00201421" w14:paraId="1D68B0BB" w14:textId="77777777" w:rsidTr="0093139F">
        <w:trPr>
          <w:jc w:val="center"/>
        </w:trPr>
        <w:tc>
          <w:tcPr>
            <w:tcW w:w="4876" w:type="dxa"/>
          </w:tcPr>
          <w:p w14:paraId="285F3C43" w14:textId="77777777" w:rsidR="00DA12ED" w:rsidRPr="00201421" w:rsidRDefault="00DA12ED" w:rsidP="0093139F">
            <w:pPr>
              <w:pStyle w:val="Normal6a"/>
            </w:pPr>
          </w:p>
        </w:tc>
        <w:tc>
          <w:tcPr>
            <w:tcW w:w="4876" w:type="dxa"/>
          </w:tcPr>
          <w:p w14:paraId="6897AA2F" w14:textId="77777777" w:rsidR="00DA12ED" w:rsidRPr="00201421" w:rsidRDefault="00DA12ED" w:rsidP="0093139F">
            <w:pPr>
              <w:pStyle w:val="Normal6a"/>
            </w:pPr>
            <w:r w:rsidRPr="00201421">
              <w:rPr>
                <w:b/>
                <w:i/>
              </w:rPr>
              <w:t>1. Ninguna disposición del presente Reglamento deberá interpretarse en el sentido de que prohíbe o debilita el cifrado de extremo a extremo.</w:t>
            </w:r>
          </w:p>
        </w:tc>
      </w:tr>
    </w:tbl>
    <w:p w14:paraId="5450BFB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8D88C47" w14:textId="77777777" w:rsidR="00DA12ED" w:rsidRPr="00201421" w:rsidRDefault="00DA12ED" w:rsidP="00DA12ED">
      <w:r w:rsidRPr="00201421">
        <w:rPr>
          <w:rStyle w:val="HideTWBExt"/>
        </w:rPr>
        <w:t>&lt;/Amend&gt;</w:t>
      </w:r>
    </w:p>
    <w:p w14:paraId="20F8880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878</w:t>
      </w:r>
      <w:r w:rsidRPr="00201421">
        <w:rPr>
          <w:rStyle w:val="HideTWBExt"/>
          <w:b w:val="0"/>
        </w:rPr>
        <w:t>&lt;/NumAm&gt;</w:t>
      </w:r>
    </w:p>
    <w:p w14:paraId="798647D5" w14:textId="77777777" w:rsidR="00DA12ED" w:rsidRPr="00201421" w:rsidRDefault="00DA12ED" w:rsidP="00DA12ED">
      <w:pPr>
        <w:pStyle w:val="NormalBold"/>
      </w:pPr>
      <w:r w:rsidRPr="00201421">
        <w:rPr>
          <w:rStyle w:val="HideTWBExt"/>
          <w:b w:val="0"/>
        </w:rPr>
        <w:t>&lt;RepeatBlock-By&gt;&lt;Members&gt;</w:t>
      </w:r>
      <w:r w:rsidRPr="00201421">
        <w:t>Charlie Weimers, Cristian Terheş</w:t>
      </w:r>
      <w:r w:rsidRPr="00201421">
        <w:rPr>
          <w:rStyle w:val="HideTWBExt"/>
          <w:b w:val="0"/>
        </w:rPr>
        <w:t>&lt;/Members&gt;</w:t>
      </w:r>
    </w:p>
    <w:p w14:paraId="2F7E9C6F" w14:textId="77777777" w:rsidR="00DA12ED" w:rsidRPr="00201421" w:rsidRDefault="00DA12ED" w:rsidP="00DA12ED">
      <w:pPr>
        <w:pStyle w:val="NormalBold"/>
      </w:pPr>
      <w:r w:rsidRPr="00201421">
        <w:rPr>
          <w:rStyle w:val="HideTWBExt"/>
          <w:b w:val="0"/>
        </w:rPr>
        <w:t>&lt;/RepeatBlock-By&gt;</w:t>
      </w:r>
    </w:p>
    <w:p w14:paraId="2744111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9504CC2" w14:textId="77777777" w:rsidR="00DA12ED" w:rsidRPr="00201421" w:rsidRDefault="00DA12ED" w:rsidP="00DA12ED">
      <w:pPr>
        <w:pStyle w:val="NormalBold"/>
      </w:pPr>
      <w:r w:rsidRPr="00201421">
        <w:rPr>
          <w:rStyle w:val="HideTWBExt"/>
          <w:b w:val="0"/>
        </w:rPr>
        <w:t>&lt;Article&gt;</w:t>
      </w:r>
      <w:r w:rsidRPr="00201421">
        <w:t>Artículo 6 ter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B0560A" w14:textId="77777777" w:rsidTr="0093139F">
        <w:trPr>
          <w:trHeight w:val="240"/>
          <w:jc w:val="center"/>
        </w:trPr>
        <w:tc>
          <w:tcPr>
            <w:tcW w:w="9752" w:type="dxa"/>
            <w:gridSpan w:val="2"/>
          </w:tcPr>
          <w:p w14:paraId="189DB187" w14:textId="77777777" w:rsidR="00DA12ED" w:rsidRPr="00201421" w:rsidRDefault="00DA12ED" w:rsidP="0093139F"/>
        </w:tc>
      </w:tr>
      <w:tr w:rsidR="00DA12ED" w:rsidRPr="00201421" w14:paraId="264434FB" w14:textId="77777777" w:rsidTr="0093139F">
        <w:trPr>
          <w:trHeight w:val="240"/>
          <w:jc w:val="center"/>
        </w:trPr>
        <w:tc>
          <w:tcPr>
            <w:tcW w:w="4876" w:type="dxa"/>
          </w:tcPr>
          <w:p w14:paraId="2BE1C135" w14:textId="77777777" w:rsidR="00DA12ED" w:rsidRPr="00201421" w:rsidRDefault="00DA12ED" w:rsidP="0093139F">
            <w:pPr>
              <w:pStyle w:val="AmColumnHeading"/>
            </w:pPr>
            <w:r w:rsidRPr="00201421">
              <w:t>Texto de la Comisión</w:t>
            </w:r>
          </w:p>
        </w:tc>
        <w:tc>
          <w:tcPr>
            <w:tcW w:w="4876" w:type="dxa"/>
          </w:tcPr>
          <w:p w14:paraId="0EBDE699" w14:textId="77777777" w:rsidR="00DA12ED" w:rsidRPr="00201421" w:rsidRDefault="00DA12ED" w:rsidP="0093139F">
            <w:pPr>
              <w:pStyle w:val="AmColumnHeading"/>
            </w:pPr>
            <w:r w:rsidRPr="00201421">
              <w:t>Enmienda</w:t>
            </w:r>
          </w:p>
        </w:tc>
      </w:tr>
      <w:tr w:rsidR="00DA12ED" w:rsidRPr="00201421" w14:paraId="5C2F9EE9" w14:textId="77777777" w:rsidTr="0093139F">
        <w:trPr>
          <w:jc w:val="center"/>
        </w:trPr>
        <w:tc>
          <w:tcPr>
            <w:tcW w:w="4876" w:type="dxa"/>
          </w:tcPr>
          <w:p w14:paraId="21B139E8" w14:textId="77777777" w:rsidR="00DA12ED" w:rsidRPr="00201421" w:rsidRDefault="00DA12ED" w:rsidP="0093139F">
            <w:pPr>
              <w:pStyle w:val="Normal6a"/>
            </w:pPr>
          </w:p>
        </w:tc>
        <w:tc>
          <w:tcPr>
            <w:tcW w:w="4876" w:type="dxa"/>
          </w:tcPr>
          <w:p w14:paraId="27074004" w14:textId="77777777" w:rsidR="00DA12ED" w:rsidRPr="00201421" w:rsidRDefault="00DA12ED" w:rsidP="0093139F">
            <w:pPr>
              <w:pStyle w:val="Normal6a"/>
              <w:jc w:val="center"/>
            </w:pPr>
            <w:r w:rsidRPr="00201421">
              <w:rPr>
                <w:b/>
                <w:i/>
              </w:rPr>
              <w:t>Artículo 6 ter</w:t>
            </w:r>
            <w:r w:rsidRPr="00201421">
              <w:tab/>
            </w:r>
          </w:p>
        </w:tc>
      </w:tr>
      <w:tr w:rsidR="00DA12ED" w:rsidRPr="00201421" w14:paraId="30EA1CEA" w14:textId="77777777" w:rsidTr="0093139F">
        <w:trPr>
          <w:jc w:val="center"/>
        </w:trPr>
        <w:tc>
          <w:tcPr>
            <w:tcW w:w="4876" w:type="dxa"/>
          </w:tcPr>
          <w:p w14:paraId="29F03919" w14:textId="77777777" w:rsidR="00DA12ED" w:rsidRPr="00201421" w:rsidRDefault="00DA12ED" w:rsidP="0093139F">
            <w:pPr>
              <w:pStyle w:val="Normal6a"/>
            </w:pPr>
          </w:p>
        </w:tc>
        <w:tc>
          <w:tcPr>
            <w:tcW w:w="4876" w:type="dxa"/>
          </w:tcPr>
          <w:p w14:paraId="7FCB2F7F" w14:textId="77777777" w:rsidR="00DA12ED" w:rsidRPr="00201421" w:rsidRDefault="00DA12ED" w:rsidP="0093139F">
            <w:pPr>
              <w:pStyle w:val="Normal6a"/>
              <w:jc w:val="center"/>
            </w:pPr>
            <w:r w:rsidRPr="00201421">
              <w:rPr>
                <w:b/>
                <w:i/>
              </w:rPr>
              <w:t>Tiendas de programas de aplicación</w:t>
            </w:r>
          </w:p>
        </w:tc>
      </w:tr>
      <w:tr w:rsidR="00DA12ED" w:rsidRPr="00201421" w14:paraId="12135090" w14:textId="77777777" w:rsidTr="0093139F">
        <w:trPr>
          <w:jc w:val="center"/>
        </w:trPr>
        <w:tc>
          <w:tcPr>
            <w:tcW w:w="4876" w:type="dxa"/>
          </w:tcPr>
          <w:p w14:paraId="20640790" w14:textId="77777777" w:rsidR="00DA12ED" w:rsidRPr="00201421" w:rsidRDefault="00DA12ED" w:rsidP="0093139F">
            <w:pPr>
              <w:pStyle w:val="Normal6a"/>
            </w:pPr>
          </w:p>
        </w:tc>
        <w:tc>
          <w:tcPr>
            <w:tcW w:w="4876" w:type="dxa"/>
          </w:tcPr>
          <w:p w14:paraId="3882EEE3" w14:textId="77777777" w:rsidR="00DA12ED" w:rsidRPr="00201421" w:rsidRDefault="00DA12ED" w:rsidP="0093139F">
            <w:pPr>
              <w:pStyle w:val="Normal6a"/>
            </w:pPr>
            <w:r w:rsidRPr="00201421">
              <w:rPr>
                <w:b/>
                <w:i/>
              </w:rPr>
              <w:t>1. Los proveedores de tiendas de programas de aplicación deberán:</w:t>
            </w:r>
          </w:p>
        </w:tc>
      </w:tr>
      <w:tr w:rsidR="00DA12ED" w:rsidRPr="00201421" w14:paraId="49CD26FC" w14:textId="77777777" w:rsidTr="0093139F">
        <w:trPr>
          <w:jc w:val="center"/>
        </w:trPr>
        <w:tc>
          <w:tcPr>
            <w:tcW w:w="4876" w:type="dxa"/>
          </w:tcPr>
          <w:p w14:paraId="0A064C7A" w14:textId="77777777" w:rsidR="00DA12ED" w:rsidRPr="00201421" w:rsidRDefault="00DA12ED" w:rsidP="0093139F">
            <w:pPr>
              <w:pStyle w:val="Normal6a"/>
            </w:pPr>
          </w:p>
        </w:tc>
        <w:tc>
          <w:tcPr>
            <w:tcW w:w="4876" w:type="dxa"/>
          </w:tcPr>
          <w:p w14:paraId="2EB0A596" w14:textId="77777777" w:rsidR="00DA12ED" w:rsidRPr="00201421" w:rsidRDefault="00DA12ED" w:rsidP="0093139F">
            <w:pPr>
              <w:pStyle w:val="Normal6a"/>
            </w:pPr>
            <w:r w:rsidRPr="00201421">
              <w:rPr>
                <w:b/>
                <w:i/>
              </w:rPr>
              <w:t>a) adoptar medidas razonables para impedir que los menores tengan acceso a las aplicaciones informáticas para las que se haya detectado un riesgo significativo de uso del servicio en cuestión para el embaucamiento de menores;</w:t>
            </w:r>
          </w:p>
        </w:tc>
      </w:tr>
    </w:tbl>
    <w:p w14:paraId="5E5D73E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23537E5" w14:textId="77777777" w:rsidR="00DA12ED" w:rsidRPr="00201421" w:rsidRDefault="00DA12ED" w:rsidP="00DA12ED">
      <w:r w:rsidRPr="00201421">
        <w:rPr>
          <w:rStyle w:val="HideTWBExt"/>
        </w:rPr>
        <w:t>&lt;/Amend&gt;</w:t>
      </w:r>
    </w:p>
    <w:p w14:paraId="62EF385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879</w:t>
      </w:r>
      <w:r w:rsidRPr="00201421">
        <w:rPr>
          <w:rStyle w:val="HideTWBExt"/>
          <w:b w:val="0"/>
        </w:rPr>
        <w:t>&lt;/NumAm&gt;</w:t>
      </w:r>
    </w:p>
    <w:p w14:paraId="0E50FCA8"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53F98276" w14:textId="77777777" w:rsidR="00DA12ED" w:rsidRPr="00201421" w:rsidRDefault="00DA12ED" w:rsidP="00DA12ED">
      <w:pPr>
        <w:pStyle w:val="NormalBold"/>
      </w:pPr>
      <w:r w:rsidRPr="00201421">
        <w:rPr>
          <w:rStyle w:val="HideTWBExt"/>
          <w:b w:val="0"/>
        </w:rPr>
        <w:t>&lt;/RepeatBlock-By&gt;</w:t>
      </w:r>
    </w:p>
    <w:p w14:paraId="260EC30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F5BEAE9" w14:textId="77777777" w:rsidR="00DA12ED" w:rsidRPr="00201421" w:rsidRDefault="00DA12ED" w:rsidP="00DA12ED">
      <w:pPr>
        <w:pStyle w:val="NormalBold"/>
      </w:pPr>
      <w:r w:rsidRPr="00201421">
        <w:rPr>
          <w:rStyle w:val="HideTWBExt"/>
          <w:b w:val="0"/>
        </w:rPr>
        <w:t>&lt;Article&gt;</w:t>
      </w:r>
      <w:r w:rsidRPr="00201421">
        <w:t>Artículo 7</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0F4B1F3" w14:textId="77777777" w:rsidTr="0093139F">
        <w:trPr>
          <w:trHeight w:val="240"/>
          <w:jc w:val="center"/>
        </w:trPr>
        <w:tc>
          <w:tcPr>
            <w:tcW w:w="9752" w:type="dxa"/>
            <w:gridSpan w:val="2"/>
          </w:tcPr>
          <w:p w14:paraId="244FB58D" w14:textId="77777777" w:rsidR="00DA12ED" w:rsidRPr="00201421" w:rsidRDefault="00DA12ED" w:rsidP="0093139F"/>
        </w:tc>
      </w:tr>
      <w:tr w:rsidR="00DA12ED" w:rsidRPr="00201421" w14:paraId="31D31C8A" w14:textId="77777777" w:rsidTr="0093139F">
        <w:trPr>
          <w:trHeight w:val="240"/>
          <w:jc w:val="center"/>
        </w:trPr>
        <w:tc>
          <w:tcPr>
            <w:tcW w:w="4876" w:type="dxa"/>
          </w:tcPr>
          <w:p w14:paraId="665B74F1" w14:textId="77777777" w:rsidR="00DA12ED" w:rsidRPr="00201421" w:rsidRDefault="00DA12ED" w:rsidP="0093139F">
            <w:pPr>
              <w:pStyle w:val="AmColumnHeading"/>
            </w:pPr>
            <w:r w:rsidRPr="00201421">
              <w:t>Texto de la Comisión</w:t>
            </w:r>
          </w:p>
        </w:tc>
        <w:tc>
          <w:tcPr>
            <w:tcW w:w="4876" w:type="dxa"/>
          </w:tcPr>
          <w:p w14:paraId="5DA22E32" w14:textId="77777777" w:rsidR="00DA12ED" w:rsidRPr="00201421" w:rsidRDefault="00DA12ED" w:rsidP="0093139F">
            <w:pPr>
              <w:pStyle w:val="AmColumnHeading"/>
            </w:pPr>
            <w:r w:rsidRPr="00201421">
              <w:t>Enmienda</w:t>
            </w:r>
          </w:p>
        </w:tc>
      </w:tr>
      <w:tr w:rsidR="00DA12ED" w:rsidRPr="00201421" w14:paraId="48E510F5" w14:textId="77777777" w:rsidTr="0093139F">
        <w:trPr>
          <w:jc w:val="center"/>
        </w:trPr>
        <w:tc>
          <w:tcPr>
            <w:tcW w:w="4876" w:type="dxa"/>
          </w:tcPr>
          <w:p w14:paraId="0AFAB4F3" w14:textId="77777777" w:rsidR="00DA12ED" w:rsidRPr="00201421" w:rsidRDefault="00DA12ED" w:rsidP="0093139F">
            <w:pPr>
              <w:pStyle w:val="Normal6a"/>
            </w:pPr>
            <w:r w:rsidRPr="00201421">
              <w:rPr>
                <w:b/>
                <w:i/>
              </w:rPr>
              <w:t>[...]</w:t>
            </w:r>
          </w:p>
        </w:tc>
        <w:tc>
          <w:tcPr>
            <w:tcW w:w="4876" w:type="dxa"/>
          </w:tcPr>
          <w:p w14:paraId="4EFC8772" w14:textId="77777777" w:rsidR="00DA12ED" w:rsidRPr="00201421" w:rsidRDefault="00DA12ED" w:rsidP="0093139F">
            <w:pPr>
              <w:pStyle w:val="Normal6a"/>
            </w:pPr>
            <w:r w:rsidRPr="00201421">
              <w:rPr>
                <w:b/>
                <w:i/>
              </w:rPr>
              <w:t>suprimido</w:t>
            </w:r>
          </w:p>
        </w:tc>
      </w:tr>
    </w:tbl>
    <w:p w14:paraId="16C85A1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F355BC8" w14:textId="77777777" w:rsidR="00DA12ED" w:rsidRPr="00201421" w:rsidRDefault="00DA12ED" w:rsidP="00DA12ED">
      <w:r w:rsidRPr="00201421">
        <w:rPr>
          <w:rStyle w:val="HideTWBExt"/>
        </w:rPr>
        <w:t>&lt;/Amend&gt;</w:t>
      </w:r>
    </w:p>
    <w:p w14:paraId="71E0CC5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880</w:t>
      </w:r>
      <w:r w:rsidRPr="00201421">
        <w:rPr>
          <w:rStyle w:val="HideTWBExt"/>
          <w:b w:val="0"/>
        </w:rPr>
        <w:t>&lt;/NumAm&gt;</w:t>
      </w:r>
    </w:p>
    <w:p w14:paraId="580CA76F"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78802836" w14:textId="77777777" w:rsidR="00DA12ED" w:rsidRPr="00201421" w:rsidRDefault="00DA12ED" w:rsidP="00DA12ED">
      <w:pPr>
        <w:pStyle w:val="NormalBold"/>
      </w:pPr>
      <w:r w:rsidRPr="00201421">
        <w:rPr>
          <w:rStyle w:val="HideTWBExt"/>
          <w:b w:val="0"/>
        </w:rPr>
        <w:t>&lt;/RepeatBlock-By&gt;</w:t>
      </w:r>
    </w:p>
    <w:p w14:paraId="6793861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18D1952" w14:textId="77777777" w:rsidR="00DA12ED" w:rsidRPr="00201421" w:rsidRDefault="00DA12ED" w:rsidP="00DA12ED">
      <w:pPr>
        <w:pStyle w:val="NormalBold"/>
      </w:pPr>
      <w:r w:rsidRPr="00201421">
        <w:rPr>
          <w:rStyle w:val="HideTWBExt"/>
          <w:b w:val="0"/>
        </w:rPr>
        <w:t>&lt;Article&gt;</w:t>
      </w:r>
      <w:r w:rsidRPr="00201421">
        <w:t>Artículo 7</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C1F527" w14:textId="77777777" w:rsidTr="0093139F">
        <w:trPr>
          <w:trHeight w:val="240"/>
          <w:jc w:val="center"/>
        </w:trPr>
        <w:tc>
          <w:tcPr>
            <w:tcW w:w="9752" w:type="dxa"/>
            <w:gridSpan w:val="2"/>
          </w:tcPr>
          <w:p w14:paraId="3D113242" w14:textId="77777777" w:rsidR="00DA12ED" w:rsidRPr="00201421" w:rsidRDefault="00DA12ED" w:rsidP="0093139F"/>
        </w:tc>
      </w:tr>
      <w:tr w:rsidR="00DA12ED" w:rsidRPr="00201421" w14:paraId="3264CEC7" w14:textId="77777777" w:rsidTr="0093139F">
        <w:trPr>
          <w:trHeight w:val="240"/>
          <w:jc w:val="center"/>
        </w:trPr>
        <w:tc>
          <w:tcPr>
            <w:tcW w:w="4876" w:type="dxa"/>
          </w:tcPr>
          <w:p w14:paraId="46E6B794" w14:textId="77777777" w:rsidR="00DA12ED" w:rsidRPr="00201421" w:rsidRDefault="00DA12ED" w:rsidP="0093139F">
            <w:pPr>
              <w:pStyle w:val="AmColumnHeading"/>
            </w:pPr>
            <w:r w:rsidRPr="00201421">
              <w:t>Texto de la Comisión</w:t>
            </w:r>
          </w:p>
        </w:tc>
        <w:tc>
          <w:tcPr>
            <w:tcW w:w="4876" w:type="dxa"/>
          </w:tcPr>
          <w:p w14:paraId="1C1D7D83" w14:textId="77777777" w:rsidR="00DA12ED" w:rsidRPr="00201421" w:rsidRDefault="00DA12ED" w:rsidP="0093139F">
            <w:pPr>
              <w:pStyle w:val="AmColumnHeading"/>
            </w:pPr>
            <w:r w:rsidRPr="00201421">
              <w:t>Enmienda</w:t>
            </w:r>
          </w:p>
        </w:tc>
      </w:tr>
      <w:tr w:rsidR="00DA12ED" w:rsidRPr="00201421" w14:paraId="5A1F1726" w14:textId="77777777" w:rsidTr="0093139F">
        <w:trPr>
          <w:jc w:val="center"/>
        </w:trPr>
        <w:tc>
          <w:tcPr>
            <w:tcW w:w="4876" w:type="dxa"/>
          </w:tcPr>
          <w:p w14:paraId="605D6702" w14:textId="77777777" w:rsidR="00DA12ED" w:rsidRPr="00201421" w:rsidRDefault="00DA12ED" w:rsidP="0093139F">
            <w:pPr>
              <w:pStyle w:val="Normal6a"/>
            </w:pPr>
            <w:r w:rsidRPr="00201421">
              <w:rPr>
                <w:b/>
                <w:i/>
              </w:rPr>
              <w:t>[...]</w:t>
            </w:r>
          </w:p>
        </w:tc>
        <w:tc>
          <w:tcPr>
            <w:tcW w:w="4876" w:type="dxa"/>
          </w:tcPr>
          <w:p w14:paraId="7A4592D6" w14:textId="77777777" w:rsidR="00DA12ED" w:rsidRPr="00201421" w:rsidRDefault="00DA12ED" w:rsidP="0093139F">
            <w:pPr>
              <w:pStyle w:val="Normal6a"/>
            </w:pPr>
            <w:r w:rsidRPr="00201421">
              <w:rPr>
                <w:b/>
                <w:i/>
              </w:rPr>
              <w:t>suprimido</w:t>
            </w:r>
          </w:p>
        </w:tc>
      </w:tr>
    </w:tbl>
    <w:p w14:paraId="75C7ECE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1D98EC1" w14:textId="77777777" w:rsidR="00DA12ED" w:rsidRPr="00201421" w:rsidRDefault="00DA12ED" w:rsidP="00DA12ED">
      <w:r w:rsidRPr="00201421">
        <w:rPr>
          <w:rStyle w:val="HideTWBExt"/>
        </w:rPr>
        <w:t>&lt;/Amend&gt;</w:t>
      </w:r>
    </w:p>
    <w:p w14:paraId="0796497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881</w:t>
      </w:r>
      <w:r w:rsidRPr="00201421">
        <w:rPr>
          <w:rStyle w:val="HideTWBExt"/>
          <w:b w:val="0"/>
        </w:rPr>
        <w:t>&lt;/NumAm&gt;</w:t>
      </w:r>
    </w:p>
    <w:p w14:paraId="2B8DF949" w14:textId="77777777" w:rsidR="00DA12ED" w:rsidRPr="00201421" w:rsidRDefault="00DA12ED" w:rsidP="00DA12ED">
      <w:pPr>
        <w:pStyle w:val="NormalBold"/>
      </w:pPr>
      <w:r w:rsidRPr="00201421">
        <w:rPr>
          <w:rStyle w:val="HideTWBExt"/>
          <w:b w:val="0"/>
        </w:rPr>
        <w:t>&lt;RepeatBlock-By&gt;&lt;Members&gt;</w:t>
      </w:r>
      <w:r w:rsidRPr="00201421">
        <w:t>Cornelia Ernst, Clare Daly</w:t>
      </w:r>
      <w:r w:rsidRPr="00201421">
        <w:rPr>
          <w:rStyle w:val="HideTWBExt"/>
          <w:b w:val="0"/>
        </w:rPr>
        <w:t>&lt;/Members&gt;</w:t>
      </w:r>
    </w:p>
    <w:p w14:paraId="00A11F55" w14:textId="77777777" w:rsidR="00DA12ED" w:rsidRPr="00201421" w:rsidRDefault="00DA12ED" w:rsidP="00DA12ED">
      <w:pPr>
        <w:pStyle w:val="NormalBold"/>
      </w:pPr>
      <w:r w:rsidRPr="00201421">
        <w:rPr>
          <w:rStyle w:val="HideTWBExt"/>
          <w:b w:val="0"/>
        </w:rPr>
        <w:t>&lt;/RepeatBlock-By&gt;</w:t>
      </w:r>
    </w:p>
    <w:p w14:paraId="403BA56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B4463DA" w14:textId="77777777" w:rsidR="00DA12ED" w:rsidRPr="00201421" w:rsidRDefault="00DA12ED" w:rsidP="00DA12ED">
      <w:pPr>
        <w:pStyle w:val="NormalBold"/>
      </w:pPr>
      <w:r w:rsidRPr="00201421">
        <w:rPr>
          <w:rStyle w:val="HideTWBExt"/>
          <w:b w:val="0"/>
        </w:rPr>
        <w:t>&lt;Article&gt;</w:t>
      </w:r>
      <w:r w:rsidRPr="00201421">
        <w:t>Artículo 7</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E18A2B6" w14:textId="77777777" w:rsidTr="0093139F">
        <w:trPr>
          <w:trHeight w:val="240"/>
          <w:jc w:val="center"/>
        </w:trPr>
        <w:tc>
          <w:tcPr>
            <w:tcW w:w="9752" w:type="dxa"/>
            <w:gridSpan w:val="2"/>
          </w:tcPr>
          <w:p w14:paraId="19B77538" w14:textId="77777777" w:rsidR="00DA12ED" w:rsidRPr="00201421" w:rsidRDefault="00DA12ED" w:rsidP="0093139F"/>
        </w:tc>
      </w:tr>
      <w:tr w:rsidR="00DA12ED" w:rsidRPr="00201421" w14:paraId="747BA277" w14:textId="77777777" w:rsidTr="0093139F">
        <w:trPr>
          <w:trHeight w:val="240"/>
          <w:jc w:val="center"/>
        </w:trPr>
        <w:tc>
          <w:tcPr>
            <w:tcW w:w="4876" w:type="dxa"/>
          </w:tcPr>
          <w:p w14:paraId="0226F0E5" w14:textId="77777777" w:rsidR="00DA12ED" w:rsidRPr="00201421" w:rsidRDefault="00DA12ED" w:rsidP="0093139F">
            <w:pPr>
              <w:pStyle w:val="AmColumnHeading"/>
            </w:pPr>
            <w:r w:rsidRPr="00201421">
              <w:t>Texto de la Comisión</w:t>
            </w:r>
          </w:p>
        </w:tc>
        <w:tc>
          <w:tcPr>
            <w:tcW w:w="4876" w:type="dxa"/>
          </w:tcPr>
          <w:p w14:paraId="2AF42D53" w14:textId="77777777" w:rsidR="00DA12ED" w:rsidRPr="00201421" w:rsidRDefault="00DA12ED" w:rsidP="0093139F">
            <w:pPr>
              <w:pStyle w:val="AmColumnHeading"/>
            </w:pPr>
            <w:r w:rsidRPr="00201421">
              <w:t>Enmienda</w:t>
            </w:r>
          </w:p>
        </w:tc>
      </w:tr>
      <w:tr w:rsidR="00DA12ED" w:rsidRPr="00201421" w14:paraId="1AA86552" w14:textId="77777777" w:rsidTr="0093139F">
        <w:trPr>
          <w:jc w:val="center"/>
        </w:trPr>
        <w:tc>
          <w:tcPr>
            <w:tcW w:w="4876" w:type="dxa"/>
          </w:tcPr>
          <w:p w14:paraId="4614B3DA" w14:textId="77777777" w:rsidR="00DA12ED" w:rsidRPr="00201421" w:rsidRDefault="00DA12ED" w:rsidP="0093139F">
            <w:pPr>
              <w:pStyle w:val="Normal6a"/>
            </w:pPr>
            <w:r w:rsidRPr="00201421">
              <w:rPr>
                <w:b/>
                <w:i/>
              </w:rPr>
              <w:t>[...]</w:t>
            </w:r>
          </w:p>
        </w:tc>
        <w:tc>
          <w:tcPr>
            <w:tcW w:w="4876" w:type="dxa"/>
          </w:tcPr>
          <w:p w14:paraId="23449F85" w14:textId="77777777" w:rsidR="00DA12ED" w:rsidRPr="00201421" w:rsidRDefault="00DA12ED" w:rsidP="0093139F">
            <w:pPr>
              <w:pStyle w:val="Normal6a"/>
            </w:pPr>
            <w:r w:rsidRPr="00201421">
              <w:rPr>
                <w:b/>
                <w:i/>
              </w:rPr>
              <w:t>suprimido</w:t>
            </w:r>
          </w:p>
        </w:tc>
      </w:tr>
    </w:tbl>
    <w:p w14:paraId="4943B08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4D7747F" w14:textId="77777777" w:rsidR="00DA12ED" w:rsidRPr="00201421" w:rsidRDefault="00DA12ED" w:rsidP="00DA12ED">
      <w:r w:rsidRPr="00201421">
        <w:rPr>
          <w:rStyle w:val="HideTWBExt"/>
        </w:rPr>
        <w:t>&lt;/Amend&gt;</w:t>
      </w:r>
    </w:p>
    <w:p w14:paraId="6E0A19B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882</w:t>
      </w:r>
      <w:r w:rsidRPr="00201421">
        <w:rPr>
          <w:rStyle w:val="HideTWBExt"/>
          <w:b w:val="0"/>
        </w:rPr>
        <w:t>&lt;/NumAm&gt;</w:t>
      </w:r>
    </w:p>
    <w:p w14:paraId="148A732E"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 Jessica Polfjärd, Tomas Tobé, Arba Kokalari</w:t>
      </w:r>
      <w:r w:rsidRPr="00201421">
        <w:rPr>
          <w:rStyle w:val="HideTWBExt"/>
          <w:b w:val="0"/>
        </w:rPr>
        <w:t>&lt;/Members&gt;</w:t>
      </w:r>
    </w:p>
    <w:p w14:paraId="1E716795" w14:textId="77777777" w:rsidR="00DA12ED" w:rsidRPr="00201421" w:rsidRDefault="00DA12ED" w:rsidP="00DA12ED">
      <w:pPr>
        <w:pStyle w:val="NormalBold"/>
      </w:pPr>
      <w:r w:rsidRPr="00201421">
        <w:rPr>
          <w:rStyle w:val="HideTWBExt"/>
          <w:b w:val="0"/>
        </w:rPr>
        <w:t>&lt;/RepeatBlock-By&gt;</w:t>
      </w:r>
    </w:p>
    <w:p w14:paraId="7F9F779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3BD0D51" w14:textId="77777777" w:rsidR="00DA12ED" w:rsidRPr="00201421" w:rsidRDefault="00DA12ED" w:rsidP="00DA12ED">
      <w:pPr>
        <w:pStyle w:val="NormalBold"/>
      </w:pPr>
      <w:r w:rsidRPr="00201421">
        <w:rPr>
          <w:rStyle w:val="HideTWBExt"/>
          <w:b w:val="0"/>
        </w:rPr>
        <w:t>&lt;Article&gt;</w:t>
      </w:r>
      <w:r w:rsidRPr="00201421">
        <w:t>Artículo 7 – título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C906E15" w14:textId="77777777" w:rsidTr="0093139F">
        <w:trPr>
          <w:trHeight w:val="240"/>
          <w:jc w:val="center"/>
        </w:trPr>
        <w:tc>
          <w:tcPr>
            <w:tcW w:w="9752" w:type="dxa"/>
            <w:gridSpan w:val="2"/>
          </w:tcPr>
          <w:p w14:paraId="26B4AE53" w14:textId="77777777" w:rsidR="00DA12ED" w:rsidRPr="00201421" w:rsidRDefault="00DA12ED" w:rsidP="0093139F"/>
        </w:tc>
      </w:tr>
      <w:tr w:rsidR="00DA12ED" w:rsidRPr="00201421" w14:paraId="7B1C2AF8" w14:textId="77777777" w:rsidTr="0093139F">
        <w:trPr>
          <w:trHeight w:val="240"/>
          <w:jc w:val="center"/>
        </w:trPr>
        <w:tc>
          <w:tcPr>
            <w:tcW w:w="4876" w:type="dxa"/>
          </w:tcPr>
          <w:p w14:paraId="4BDC03DB" w14:textId="77777777" w:rsidR="00DA12ED" w:rsidRPr="00201421" w:rsidRDefault="00DA12ED" w:rsidP="0093139F">
            <w:pPr>
              <w:pStyle w:val="AmColumnHeading"/>
            </w:pPr>
            <w:r w:rsidRPr="00201421">
              <w:t>Texto de la Comisión</w:t>
            </w:r>
          </w:p>
        </w:tc>
        <w:tc>
          <w:tcPr>
            <w:tcW w:w="4876" w:type="dxa"/>
          </w:tcPr>
          <w:p w14:paraId="528CB582" w14:textId="77777777" w:rsidR="00DA12ED" w:rsidRPr="00201421" w:rsidRDefault="00DA12ED" w:rsidP="0093139F">
            <w:pPr>
              <w:pStyle w:val="AmColumnHeading"/>
            </w:pPr>
            <w:r w:rsidRPr="00201421">
              <w:t>Enmienda</w:t>
            </w:r>
          </w:p>
        </w:tc>
      </w:tr>
      <w:tr w:rsidR="00DA12ED" w:rsidRPr="00201421" w14:paraId="43283A61" w14:textId="77777777" w:rsidTr="0093139F">
        <w:trPr>
          <w:jc w:val="center"/>
        </w:trPr>
        <w:tc>
          <w:tcPr>
            <w:tcW w:w="4876" w:type="dxa"/>
          </w:tcPr>
          <w:p w14:paraId="02A957C5" w14:textId="77777777" w:rsidR="00DA12ED" w:rsidRPr="00201421" w:rsidRDefault="00DA12ED" w:rsidP="0093139F">
            <w:pPr>
              <w:pStyle w:val="Normal6a"/>
            </w:pPr>
            <w:r w:rsidRPr="00201421">
              <w:t>Emisión de órdenes de detección</w:t>
            </w:r>
          </w:p>
        </w:tc>
        <w:tc>
          <w:tcPr>
            <w:tcW w:w="4876" w:type="dxa"/>
          </w:tcPr>
          <w:p w14:paraId="3598D4CB" w14:textId="77777777" w:rsidR="00DA12ED" w:rsidRPr="00201421" w:rsidRDefault="00DA12ED" w:rsidP="0093139F">
            <w:pPr>
              <w:pStyle w:val="Normal6a"/>
            </w:pPr>
            <w:r w:rsidRPr="00201421">
              <w:t xml:space="preserve">Emisión de órdenes de detección </w:t>
            </w:r>
            <w:r w:rsidRPr="00201421">
              <w:rPr>
                <w:b/>
                <w:bCs/>
                <w:i/>
                <w:iCs/>
              </w:rPr>
              <w:t>específicas</w:t>
            </w:r>
          </w:p>
        </w:tc>
      </w:tr>
    </w:tbl>
    <w:p w14:paraId="7954626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5509224" w14:textId="77777777" w:rsidR="00DA12ED" w:rsidRPr="00201421" w:rsidRDefault="00DA12ED" w:rsidP="00DA12ED">
      <w:r w:rsidRPr="00201421">
        <w:rPr>
          <w:rStyle w:val="HideTWBExt"/>
        </w:rPr>
        <w:t>&lt;/Amend&gt;</w:t>
      </w:r>
    </w:p>
    <w:p w14:paraId="1916680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883</w:t>
      </w:r>
      <w:r w:rsidRPr="00201421">
        <w:rPr>
          <w:rStyle w:val="HideTWBExt"/>
          <w:b w:val="0"/>
        </w:rPr>
        <w:t>&lt;/NumAm&gt;</w:t>
      </w:r>
    </w:p>
    <w:p w14:paraId="0BA14C4E"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45F90090" w14:textId="77777777" w:rsidR="00DA12ED" w:rsidRPr="00201421" w:rsidRDefault="00DA12ED" w:rsidP="00DA12ED">
      <w:pPr>
        <w:pStyle w:val="NormalBold"/>
      </w:pPr>
      <w:r w:rsidRPr="00201421">
        <w:rPr>
          <w:rStyle w:val="HideTWBExt"/>
          <w:b w:val="0"/>
        </w:rPr>
        <w:t>&lt;/RepeatBlock-By&gt;</w:t>
      </w:r>
    </w:p>
    <w:p w14:paraId="7C975EF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6221A18" w14:textId="77777777" w:rsidR="00DA12ED" w:rsidRPr="00201421" w:rsidRDefault="00DA12ED" w:rsidP="00DA12ED">
      <w:pPr>
        <w:pStyle w:val="NormalBold"/>
      </w:pPr>
      <w:r w:rsidRPr="00201421">
        <w:rPr>
          <w:rStyle w:val="HideTWBExt"/>
          <w:b w:val="0"/>
        </w:rPr>
        <w:t>&lt;Article&gt;</w:t>
      </w:r>
      <w:r w:rsidRPr="00201421">
        <w:t>Artículo 7 – título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D52113" w14:textId="77777777" w:rsidTr="0093139F">
        <w:trPr>
          <w:trHeight w:val="240"/>
          <w:jc w:val="center"/>
        </w:trPr>
        <w:tc>
          <w:tcPr>
            <w:tcW w:w="9752" w:type="dxa"/>
            <w:gridSpan w:val="2"/>
          </w:tcPr>
          <w:p w14:paraId="754FDCC3" w14:textId="77777777" w:rsidR="00DA12ED" w:rsidRPr="00201421" w:rsidRDefault="00DA12ED" w:rsidP="0093139F"/>
        </w:tc>
      </w:tr>
      <w:tr w:rsidR="00DA12ED" w:rsidRPr="00201421" w14:paraId="7818C5FF" w14:textId="77777777" w:rsidTr="0093139F">
        <w:trPr>
          <w:trHeight w:val="240"/>
          <w:jc w:val="center"/>
        </w:trPr>
        <w:tc>
          <w:tcPr>
            <w:tcW w:w="4876" w:type="dxa"/>
          </w:tcPr>
          <w:p w14:paraId="72628FAB" w14:textId="77777777" w:rsidR="00DA12ED" w:rsidRPr="00201421" w:rsidRDefault="00DA12ED" w:rsidP="0093139F">
            <w:pPr>
              <w:pStyle w:val="AmColumnHeading"/>
            </w:pPr>
            <w:r w:rsidRPr="00201421">
              <w:t>Texto de la Comisión</w:t>
            </w:r>
          </w:p>
        </w:tc>
        <w:tc>
          <w:tcPr>
            <w:tcW w:w="4876" w:type="dxa"/>
          </w:tcPr>
          <w:p w14:paraId="4A2E950C" w14:textId="77777777" w:rsidR="00DA12ED" w:rsidRPr="00201421" w:rsidRDefault="00DA12ED" w:rsidP="0093139F">
            <w:pPr>
              <w:pStyle w:val="AmColumnHeading"/>
            </w:pPr>
            <w:r w:rsidRPr="00201421">
              <w:t>Enmienda</w:t>
            </w:r>
          </w:p>
        </w:tc>
      </w:tr>
      <w:tr w:rsidR="00DA12ED" w:rsidRPr="00201421" w14:paraId="6892B417" w14:textId="77777777" w:rsidTr="0093139F">
        <w:trPr>
          <w:jc w:val="center"/>
        </w:trPr>
        <w:tc>
          <w:tcPr>
            <w:tcW w:w="4876" w:type="dxa"/>
          </w:tcPr>
          <w:p w14:paraId="6970C344" w14:textId="77777777" w:rsidR="00DA12ED" w:rsidRPr="00201421" w:rsidRDefault="00DA12ED" w:rsidP="0093139F">
            <w:pPr>
              <w:pStyle w:val="Normal6a"/>
            </w:pPr>
            <w:r w:rsidRPr="00201421">
              <w:t>Emisión de órdenes de detección</w:t>
            </w:r>
          </w:p>
        </w:tc>
        <w:tc>
          <w:tcPr>
            <w:tcW w:w="4876" w:type="dxa"/>
          </w:tcPr>
          <w:p w14:paraId="25FFFCD1" w14:textId="77777777" w:rsidR="00DA12ED" w:rsidRPr="00201421" w:rsidRDefault="00DA12ED" w:rsidP="0093139F">
            <w:pPr>
              <w:pStyle w:val="Normal6a"/>
            </w:pPr>
            <w:r w:rsidRPr="00201421">
              <w:rPr>
                <w:i/>
                <w:iCs/>
              </w:rPr>
              <w:t>(No afecta a la versión española).</w:t>
            </w:r>
          </w:p>
        </w:tc>
      </w:tr>
    </w:tbl>
    <w:p w14:paraId="5F13D23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6744520" w14:textId="77777777" w:rsidR="00DA12ED" w:rsidRPr="00201421" w:rsidRDefault="00DA12ED" w:rsidP="00DA12ED">
      <w:r w:rsidRPr="00201421">
        <w:rPr>
          <w:rStyle w:val="HideTWBExt"/>
        </w:rPr>
        <w:t>&lt;/Amend&gt;</w:t>
      </w:r>
    </w:p>
    <w:p w14:paraId="12A288A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884</w:t>
      </w:r>
      <w:r w:rsidRPr="00201421">
        <w:rPr>
          <w:rStyle w:val="HideTWBExt"/>
          <w:b w:val="0"/>
        </w:rPr>
        <w:t>&lt;/NumAm&gt;</w:t>
      </w:r>
    </w:p>
    <w:p w14:paraId="0060DB44"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1EC87175"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AB5605D"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6B3E7CE4"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574A1E01"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16DEAD9" w14:textId="77777777" w:rsidR="00DA12ED" w:rsidRPr="00201421" w:rsidRDefault="00DA12ED" w:rsidP="00DA12ED">
      <w:pPr>
        <w:pStyle w:val="NormalBold"/>
      </w:pPr>
      <w:r w:rsidRPr="00201421">
        <w:rPr>
          <w:rStyle w:val="HideTWBExt"/>
          <w:b w:val="0"/>
        </w:rPr>
        <w:t>&lt;/RepeatBlock-By&gt;</w:t>
      </w:r>
    </w:p>
    <w:p w14:paraId="00D7628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1EC54EC" w14:textId="77777777" w:rsidR="00DA12ED" w:rsidRPr="00201421" w:rsidRDefault="00DA12ED" w:rsidP="00DA12ED">
      <w:pPr>
        <w:pStyle w:val="NormalBold"/>
      </w:pPr>
      <w:r w:rsidRPr="00201421">
        <w:rPr>
          <w:rStyle w:val="HideTWBExt"/>
          <w:b w:val="0"/>
        </w:rPr>
        <w:t>&lt;Article&gt;</w:t>
      </w:r>
      <w:r w:rsidRPr="00201421">
        <w:t>Artículo 7 – título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E205F7E" w14:textId="77777777" w:rsidTr="0093139F">
        <w:trPr>
          <w:trHeight w:val="240"/>
          <w:jc w:val="center"/>
        </w:trPr>
        <w:tc>
          <w:tcPr>
            <w:tcW w:w="9752" w:type="dxa"/>
            <w:gridSpan w:val="2"/>
          </w:tcPr>
          <w:p w14:paraId="4282C730" w14:textId="77777777" w:rsidR="00DA12ED" w:rsidRPr="00201421" w:rsidRDefault="00DA12ED" w:rsidP="0093139F"/>
        </w:tc>
      </w:tr>
      <w:tr w:rsidR="00DA12ED" w:rsidRPr="00201421" w14:paraId="0665EBEE" w14:textId="77777777" w:rsidTr="0093139F">
        <w:trPr>
          <w:trHeight w:val="240"/>
          <w:jc w:val="center"/>
        </w:trPr>
        <w:tc>
          <w:tcPr>
            <w:tcW w:w="4876" w:type="dxa"/>
          </w:tcPr>
          <w:p w14:paraId="2AFC438F" w14:textId="77777777" w:rsidR="00DA12ED" w:rsidRPr="00201421" w:rsidRDefault="00DA12ED" w:rsidP="0093139F">
            <w:pPr>
              <w:pStyle w:val="AmColumnHeading"/>
            </w:pPr>
            <w:r w:rsidRPr="00201421">
              <w:t>Texto de la Comisión</w:t>
            </w:r>
          </w:p>
        </w:tc>
        <w:tc>
          <w:tcPr>
            <w:tcW w:w="4876" w:type="dxa"/>
          </w:tcPr>
          <w:p w14:paraId="2AB8962C" w14:textId="77777777" w:rsidR="00DA12ED" w:rsidRPr="00201421" w:rsidRDefault="00DA12ED" w:rsidP="0093139F">
            <w:pPr>
              <w:pStyle w:val="AmColumnHeading"/>
            </w:pPr>
            <w:r w:rsidRPr="00201421">
              <w:t>Enmienda</w:t>
            </w:r>
          </w:p>
        </w:tc>
      </w:tr>
      <w:tr w:rsidR="00DA12ED" w:rsidRPr="00201421" w14:paraId="7CF0782D" w14:textId="77777777" w:rsidTr="0093139F">
        <w:trPr>
          <w:jc w:val="center"/>
        </w:trPr>
        <w:tc>
          <w:tcPr>
            <w:tcW w:w="4876" w:type="dxa"/>
          </w:tcPr>
          <w:p w14:paraId="0F18CA0D" w14:textId="77777777" w:rsidR="00DA12ED" w:rsidRPr="00201421" w:rsidRDefault="00DA12ED" w:rsidP="0093139F">
            <w:pPr>
              <w:pStyle w:val="Normal6a"/>
            </w:pPr>
            <w:r w:rsidRPr="00201421">
              <w:t>7</w:t>
            </w:r>
            <w:r w:rsidRPr="00201421">
              <w:tab/>
              <w:t>Emisión de órdenes de detección</w:t>
            </w:r>
          </w:p>
        </w:tc>
        <w:tc>
          <w:tcPr>
            <w:tcW w:w="4876" w:type="dxa"/>
          </w:tcPr>
          <w:p w14:paraId="450C1E3A" w14:textId="77777777" w:rsidR="00DA12ED" w:rsidRPr="00201421" w:rsidRDefault="00DA12ED" w:rsidP="0093139F">
            <w:pPr>
              <w:pStyle w:val="Normal6a"/>
            </w:pPr>
            <w:r w:rsidRPr="00201421">
              <w:rPr>
                <w:i/>
                <w:iCs/>
              </w:rPr>
              <w:t>(No afecta a la versión española).</w:t>
            </w:r>
          </w:p>
        </w:tc>
      </w:tr>
    </w:tbl>
    <w:p w14:paraId="303F3FC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57E584A"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5B0DBBB0" w14:textId="77777777" w:rsidR="00DA12ED" w:rsidRPr="00201421" w:rsidRDefault="00DA12ED" w:rsidP="00DA12ED">
      <w:pPr>
        <w:pStyle w:val="AmJustText"/>
      </w:pPr>
      <w:r w:rsidRPr="00201421">
        <w:t>(No afecta a la versión española).</w:t>
      </w:r>
    </w:p>
    <w:p w14:paraId="38E6409B" w14:textId="77777777" w:rsidR="00DA12ED" w:rsidRPr="00201421" w:rsidRDefault="00DA12ED" w:rsidP="00DA12ED">
      <w:r w:rsidRPr="00201421">
        <w:rPr>
          <w:rStyle w:val="HideTWBExt"/>
        </w:rPr>
        <w:t>&lt;/Amend&gt;</w:t>
      </w:r>
    </w:p>
    <w:p w14:paraId="49FF7BC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885</w:t>
      </w:r>
      <w:r w:rsidRPr="00201421">
        <w:rPr>
          <w:rStyle w:val="HideTWBExt"/>
          <w:b w:val="0"/>
        </w:rPr>
        <w:t>&lt;/NumAm&gt;</w:t>
      </w:r>
    </w:p>
    <w:p w14:paraId="693CB62B"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59257BE4" w14:textId="77777777" w:rsidR="00DA12ED" w:rsidRPr="00201421" w:rsidRDefault="00DA12ED" w:rsidP="00DA12ED">
      <w:pPr>
        <w:pStyle w:val="NormalBold"/>
      </w:pPr>
      <w:r w:rsidRPr="00201421">
        <w:rPr>
          <w:rStyle w:val="HideTWBExt"/>
          <w:b w:val="0"/>
        </w:rPr>
        <w:t>&lt;/RepeatBlock-By&gt;</w:t>
      </w:r>
    </w:p>
    <w:p w14:paraId="0E0EC5B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7C439A0"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D9CD6CE" w14:textId="77777777" w:rsidTr="0093139F">
        <w:trPr>
          <w:trHeight w:val="240"/>
          <w:jc w:val="center"/>
        </w:trPr>
        <w:tc>
          <w:tcPr>
            <w:tcW w:w="9752" w:type="dxa"/>
            <w:gridSpan w:val="2"/>
          </w:tcPr>
          <w:p w14:paraId="6DE38CC8" w14:textId="77777777" w:rsidR="00DA12ED" w:rsidRPr="00201421" w:rsidRDefault="00DA12ED" w:rsidP="0093139F"/>
        </w:tc>
      </w:tr>
      <w:tr w:rsidR="00DA12ED" w:rsidRPr="00201421" w14:paraId="65E3D30F" w14:textId="77777777" w:rsidTr="0093139F">
        <w:trPr>
          <w:trHeight w:val="240"/>
          <w:jc w:val="center"/>
        </w:trPr>
        <w:tc>
          <w:tcPr>
            <w:tcW w:w="4876" w:type="dxa"/>
          </w:tcPr>
          <w:p w14:paraId="14E98A4F" w14:textId="77777777" w:rsidR="00DA12ED" w:rsidRPr="00201421" w:rsidRDefault="00DA12ED" w:rsidP="0093139F">
            <w:pPr>
              <w:pStyle w:val="AmColumnHeading"/>
            </w:pPr>
            <w:r w:rsidRPr="00201421">
              <w:t>Texto de la Comisión</w:t>
            </w:r>
          </w:p>
        </w:tc>
        <w:tc>
          <w:tcPr>
            <w:tcW w:w="4876" w:type="dxa"/>
          </w:tcPr>
          <w:p w14:paraId="5E6BBAA2" w14:textId="77777777" w:rsidR="00DA12ED" w:rsidRPr="00201421" w:rsidRDefault="00DA12ED" w:rsidP="0093139F">
            <w:pPr>
              <w:pStyle w:val="AmColumnHeading"/>
            </w:pPr>
            <w:r w:rsidRPr="00201421">
              <w:t>Enmienda</w:t>
            </w:r>
          </w:p>
        </w:tc>
      </w:tr>
      <w:tr w:rsidR="00DA12ED" w:rsidRPr="00201421" w14:paraId="5BE458BA" w14:textId="77777777" w:rsidTr="0093139F">
        <w:trPr>
          <w:jc w:val="center"/>
        </w:trPr>
        <w:tc>
          <w:tcPr>
            <w:tcW w:w="4876" w:type="dxa"/>
          </w:tcPr>
          <w:p w14:paraId="7024CA1A" w14:textId="77777777" w:rsidR="00DA12ED" w:rsidRPr="00201421" w:rsidRDefault="00DA12ED" w:rsidP="0093139F">
            <w:pPr>
              <w:pStyle w:val="Normal6a"/>
            </w:pPr>
            <w:r w:rsidRPr="00201421">
              <w:rPr>
                <w:b/>
                <w:i/>
              </w:rPr>
              <w:t>1.</w:t>
            </w:r>
            <w:r w:rsidRPr="00201421">
              <w:tab/>
            </w:r>
            <w:r w:rsidRPr="00201421">
              <w:rPr>
                <w:b/>
                <w:i/>
              </w:rPr>
              <w:t>La autoridad de coordinación del país de establecimiento estará facultada para solicitar a la autoridad judicial competente del Estado miembro que la haya designado, o a otra autoridad administrativa independiente de ese Estado miembro,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w:t>
            </w:r>
          </w:p>
        </w:tc>
        <w:tc>
          <w:tcPr>
            <w:tcW w:w="4876" w:type="dxa"/>
          </w:tcPr>
          <w:p w14:paraId="4E6A379D" w14:textId="77777777" w:rsidR="00DA12ED" w:rsidRPr="00201421" w:rsidRDefault="00DA12ED" w:rsidP="0093139F">
            <w:pPr>
              <w:pStyle w:val="Normal6a"/>
            </w:pPr>
            <w:r w:rsidRPr="00201421">
              <w:rPr>
                <w:b/>
                <w:i/>
              </w:rPr>
              <w:t>suprimido</w:t>
            </w:r>
          </w:p>
        </w:tc>
      </w:tr>
    </w:tbl>
    <w:p w14:paraId="622CB77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887B057" w14:textId="77777777" w:rsidR="00DA12ED" w:rsidRPr="00201421" w:rsidRDefault="00DA12ED" w:rsidP="00DA12ED">
      <w:r w:rsidRPr="00201421">
        <w:rPr>
          <w:rStyle w:val="HideTWBExt"/>
        </w:rPr>
        <w:t>&lt;/Amend&gt;</w:t>
      </w:r>
    </w:p>
    <w:p w14:paraId="5013F238"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886</w:t>
      </w:r>
      <w:r w:rsidRPr="00201421">
        <w:rPr>
          <w:rStyle w:val="HideTWBExt"/>
          <w:b w:val="0"/>
        </w:rPr>
        <w:t>&lt;/NumAm&gt;</w:t>
      </w:r>
    </w:p>
    <w:p w14:paraId="284031A0" w14:textId="77777777" w:rsidR="00DA12ED" w:rsidRPr="00201421" w:rsidRDefault="00DA12ED" w:rsidP="00DA12ED">
      <w:pPr>
        <w:pStyle w:val="NormalBold"/>
      </w:pPr>
      <w:r w:rsidRPr="00201421">
        <w:rPr>
          <w:rStyle w:val="HideTWBExt"/>
          <w:b w:val="0"/>
        </w:rPr>
        <w:t>&lt;RepeatBlock-By&gt;&lt;Members&gt;</w:t>
      </w:r>
      <w:r w:rsidRPr="00201421">
        <w:t>Paul Tang, Alex Agius Saliba, Theresa Bielowski</w:t>
      </w:r>
      <w:r w:rsidRPr="00201421">
        <w:rPr>
          <w:rStyle w:val="HideTWBExt"/>
          <w:b w:val="0"/>
        </w:rPr>
        <w:t>&lt;/Members&gt;</w:t>
      </w:r>
    </w:p>
    <w:p w14:paraId="41BC9474" w14:textId="77777777" w:rsidR="00DA12ED" w:rsidRPr="00201421" w:rsidRDefault="00DA12ED" w:rsidP="00DA12ED">
      <w:pPr>
        <w:pStyle w:val="NormalBold"/>
      </w:pPr>
      <w:r w:rsidRPr="00201421">
        <w:rPr>
          <w:rStyle w:val="HideTWBExt"/>
          <w:b w:val="0"/>
        </w:rPr>
        <w:t>&lt;/RepeatBlock-By&gt;</w:t>
      </w:r>
    </w:p>
    <w:p w14:paraId="7A97EAF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11F3611"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F905A79" w14:textId="77777777" w:rsidTr="0093139F">
        <w:trPr>
          <w:trHeight w:val="240"/>
          <w:jc w:val="center"/>
        </w:trPr>
        <w:tc>
          <w:tcPr>
            <w:tcW w:w="9752" w:type="dxa"/>
            <w:gridSpan w:val="2"/>
          </w:tcPr>
          <w:p w14:paraId="156A06B7" w14:textId="77777777" w:rsidR="00DA12ED" w:rsidRPr="00201421" w:rsidRDefault="00DA12ED" w:rsidP="0093139F"/>
        </w:tc>
      </w:tr>
      <w:tr w:rsidR="00DA12ED" w:rsidRPr="00201421" w14:paraId="149D7B40" w14:textId="77777777" w:rsidTr="0093139F">
        <w:trPr>
          <w:trHeight w:val="240"/>
          <w:jc w:val="center"/>
        </w:trPr>
        <w:tc>
          <w:tcPr>
            <w:tcW w:w="4876" w:type="dxa"/>
          </w:tcPr>
          <w:p w14:paraId="7FEB8C13" w14:textId="77777777" w:rsidR="00DA12ED" w:rsidRPr="00201421" w:rsidRDefault="00DA12ED" w:rsidP="0093139F">
            <w:pPr>
              <w:pStyle w:val="AmColumnHeading"/>
            </w:pPr>
            <w:r w:rsidRPr="00201421">
              <w:t>Texto de la Comisión</w:t>
            </w:r>
          </w:p>
        </w:tc>
        <w:tc>
          <w:tcPr>
            <w:tcW w:w="4876" w:type="dxa"/>
          </w:tcPr>
          <w:p w14:paraId="0A69B6FB" w14:textId="77777777" w:rsidR="00DA12ED" w:rsidRPr="00201421" w:rsidRDefault="00DA12ED" w:rsidP="0093139F">
            <w:pPr>
              <w:pStyle w:val="AmColumnHeading"/>
            </w:pPr>
            <w:r w:rsidRPr="00201421">
              <w:t>Enmienda</w:t>
            </w:r>
          </w:p>
        </w:tc>
      </w:tr>
      <w:tr w:rsidR="00DA12ED" w:rsidRPr="00201421" w14:paraId="07140F0B" w14:textId="77777777" w:rsidTr="0093139F">
        <w:trPr>
          <w:jc w:val="center"/>
        </w:trPr>
        <w:tc>
          <w:tcPr>
            <w:tcW w:w="4876" w:type="dxa"/>
          </w:tcPr>
          <w:p w14:paraId="788E0556" w14:textId="77777777" w:rsidR="00DA12ED" w:rsidRPr="00201421" w:rsidRDefault="00DA12ED" w:rsidP="0093139F">
            <w:pPr>
              <w:pStyle w:val="Normal6a"/>
            </w:pPr>
            <w:r w:rsidRPr="00201421">
              <w:t>1.</w:t>
            </w:r>
            <w:r w:rsidRPr="00201421">
              <w:tab/>
            </w:r>
            <w:r w:rsidRPr="00201421">
              <w:rPr>
                <w:b/>
                <w:bCs/>
                <w:i/>
                <w:iCs/>
              </w:rPr>
              <w:t>La autoridad de coordinación del país de establecimiento estará facultada para solicitar a la</w:t>
            </w:r>
            <w:r w:rsidRPr="00201421">
              <w:t xml:space="preserve"> autoridad judicial competente del Estado miembro que </w:t>
            </w:r>
            <w:r w:rsidRPr="00201421">
              <w:rPr>
                <w:b/>
                <w:bCs/>
                <w:i/>
                <w:iCs/>
              </w:rPr>
              <w:t>la haya designado, o a otra autoridad administrativa independiente de ese Estado miembro, que emita</w:t>
            </w:r>
            <w:r w:rsidRPr="00201421">
              <w:t xml:space="preserve"> una orden de detección por la que se exija a un prestador de servicios de alojamiento de datos o a un prestador de servicios de comunicaciones interpersonales bajo la jurisdicción de dicho Estado miembro que adopte las medidas especificadas en el artículo 10 para detectar </w:t>
            </w:r>
            <w:r w:rsidRPr="00201421">
              <w:rPr>
                <w:b/>
                <w:i/>
              </w:rPr>
              <w:t>los abusos sexuales</w:t>
            </w:r>
            <w:r w:rsidRPr="00201421">
              <w:t xml:space="preserve"> de menores </w:t>
            </w:r>
            <w:r w:rsidRPr="00201421">
              <w:rPr>
                <w:b/>
                <w:bCs/>
                <w:i/>
                <w:iCs/>
              </w:rPr>
              <w:t>en línea en un servicio específico</w:t>
            </w:r>
            <w:r w:rsidRPr="00201421">
              <w:t>.</w:t>
            </w:r>
          </w:p>
        </w:tc>
        <w:tc>
          <w:tcPr>
            <w:tcW w:w="4876" w:type="dxa"/>
          </w:tcPr>
          <w:p w14:paraId="7B6FB231" w14:textId="77777777" w:rsidR="00DA12ED" w:rsidRPr="00201421" w:rsidRDefault="00DA12ED" w:rsidP="0093139F">
            <w:pPr>
              <w:pStyle w:val="Normal6a"/>
            </w:pPr>
            <w:r w:rsidRPr="00201421">
              <w:t>1.</w:t>
            </w:r>
            <w:r w:rsidRPr="00201421">
              <w:tab/>
            </w:r>
            <w:r w:rsidRPr="00201421">
              <w:rPr>
                <w:b/>
                <w:bCs/>
                <w:i/>
                <w:iCs/>
              </w:rPr>
              <w:t>Una</w:t>
            </w:r>
            <w:r w:rsidRPr="00201421">
              <w:t xml:space="preserve"> autoridad judicial competente </w:t>
            </w:r>
            <w:r w:rsidRPr="00201421">
              <w:rPr>
                <w:b/>
                <w:bCs/>
                <w:i/>
                <w:iCs/>
              </w:rPr>
              <w:t>podrá emitir, tras una solicitud de la autoridad de coordinación</w:t>
            </w:r>
            <w:r w:rsidRPr="00201421">
              <w:t xml:space="preserve"> del Estado miembro que </w:t>
            </w:r>
            <w:r w:rsidRPr="00201421">
              <w:rPr>
                <w:b/>
                <w:bCs/>
                <w:i/>
                <w:iCs/>
              </w:rPr>
              <w:t>haya designado a la autoridad judicial,</w:t>
            </w:r>
            <w:r w:rsidRPr="00201421">
              <w:t xml:space="preserve"> una orden de detección por la que se exija a un prestador de servicios de alojamiento de datos o a un prestador de servicios de comunicaciones interpersonales </w:t>
            </w:r>
            <w:r w:rsidRPr="00201421">
              <w:rPr>
                <w:b/>
                <w:bCs/>
                <w:i/>
                <w:iCs/>
              </w:rPr>
              <w:t xml:space="preserve">independientes de la numeración </w:t>
            </w:r>
            <w:r w:rsidRPr="00201421">
              <w:t xml:space="preserve">bajo la jurisdicción de dicho Estado miembro que adopte las medidas especificadas en el artículo 10 para detectar </w:t>
            </w:r>
            <w:r w:rsidRPr="00201421">
              <w:rPr>
                <w:b/>
                <w:bCs/>
                <w:i/>
                <w:iCs/>
              </w:rPr>
              <w:t>material de abuso sexual</w:t>
            </w:r>
            <w:r w:rsidRPr="00201421">
              <w:t xml:space="preserve"> de menores </w:t>
            </w:r>
            <w:r w:rsidRPr="00201421">
              <w:rPr>
                <w:b/>
                <w:bCs/>
                <w:i/>
                <w:iCs/>
              </w:rPr>
              <w:t>vinculado con terminales específicos o una cuenta de usuario específica, cuando exista una sospecha razonable de que dicho contenido se almacena en dicho terminal o en esa cuenta de usuario</w:t>
            </w:r>
            <w:r w:rsidRPr="00201421">
              <w:t>.</w:t>
            </w:r>
          </w:p>
        </w:tc>
      </w:tr>
    </w:tbl>
    <w:p w14:paraId="2791DB9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1A2B582"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7A19FACA" w14:textId="77777777" w:rsidR="00DA12ED" w:rsidRPr="00201421" w:rsidRDefault="00DA12ED" w:rsidP="00DA12ED">
      <w:pPr>
        <w:pStyle w:val="AmJustText"/>
      </w:pPr>
      <w:r w:rsidRPr="00201421">
        <w:t>Las órdenes de detección se dirigen a dispositivos específicos o cuentas de usuario específicas de un sospechoso individual del que se tiene una sospecha razonable de posesión de «material conocido de abuso sexual de menores». Estas órdenes solo pueden ser emitidas por las autoridades judiciales competentes.</w:t>
      </w:r>
    </w:p>
    <w:p w14:paraId="51B70AEC" w14:textId="77777777" w:rsidR="00DA12ED" w:rsidRPr="00201421" w:rsidRDefault="00DA12ED" w:rsidP="00DA12ED">
      <w:r w:rsidRPr="00201421">
        <w:rPr>
          <w:rStyle w:val="HideTWBExt"/>
        </w:rPr>
        <w:t>&lt;/Amend&gt;</w:t>
      </w:r>
    </w:p>
    <w:p w14:paraId="78575AD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887</w:t>
      </w:r>
      <w:r w:rsidRPr="00201421">
        <w:rPr>
          <w:rStyle w:val="HideTWBExt"/>
          <w:b w:val="0"/>
        </w:rPr>
        <w:t>&lt;/NumAm&gt;</w:t>
      </w:r>
    </w:p>
    <w:p w14:paraId="4A45334A"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BCD6C7B"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2C79946"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6E501687"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117D1BE0"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7A32A55" w14:textId="77777777" w:rsidR="00DA12ED" w:rsidRPr="00201421" w:rsidRDefault="00DA12ED" w:rsidP="00DA12ED">
      <w:pPr>
        <w:pStyle w:val="NormalBold"/>
      </w:pPr>
      <w:r w:rsidRPr="00201421">
        <w:rPr>
          <w:rStyle w:val="HideTWBExt"/>
          <w:b w:val="0"/>
        </w:rPr>
        <w:t>&lt;/RepeatBlock-By&gt;</w:t>
      </w:r>
    </w:p>
    <w:p w14:paraId="199BBD1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6B12C3E"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6309C60" w14:textId="77777777" w:rsidTr="0093139F">
        <w:trPr>
          <w:trHeight w:val="240"/>
          <w:jc w:val="center"/>
        </w:trPr>
        <w:tc>
          <w:tcPr>
            <w:tcW w:w="9752" w:type="dxa"/>
            <w:gridSpan w:val="2"/>
          </w:tcPr>
          <w:p w14:paraId="55FAEBB0" w14:textId="77777777" w:rsidR="00DA12ED" w:rsidRPr="00201421" w:rsidRDefault="00DA12ED" w:rsidP="0093139F"/>
        </w:tc>
      </w:tr>
      <w:tr w:rsidR="00DA12ED" w:rsidRPr="00201421" w14:paraId="1ACFB939" w14:textId="77777777" w:rsidTr="0093139F">
        <w:trPr>
          <w:trHeight w:val="240"/>
          <w:jc w:val="center"/>
        </w:trPr>
        <w:tc>
          <w:tcPr>
            <w:tcW w:w="4876" w:type="dxa"/>
          </w:tcPr>
          <w:p w14:paraId="61EBD5C1" w14:textId="77777777" w:rsidR="00DA12ED" w:rsidRPr="00201421" w:rsidRDefault="00DA12ED" w:rsidP="0093139F">
            <w:pPr>
              <w:pStyle w:val="AmColumnHeading"/>
            </w:pPr>
            <w:r w:rsidRPr="00201421">
              <w:t>Texto de la Comisión</w:t>
            </w:r>
          </w:p>
        </w:tc>
        <w:tc>
          <w:tcPr>
            <w:tcW w:w="4876" w:type="dxa"/>
          </w:tcPr>
          <w:p w14:paraId="2F7446E0" w14:textId="77777777" w:rsidR="00DA12ED" w:rsidRPr="00201421" w:rsidRDefault="00DA12ED" w:rsidP="0093139F">
            <w:pPr>
              <w:pStyle w:val="AmColumnHeading"/>
            </w:pPr>
            <w:r w:rsidRPr="00201421">
              <w:t>Enmienda</w:t>
            </w:r>
          </w:p>
        </w:tc>
      </w:tr>
      <w:tr w:rsidR="00DA12ED" w:rsidRPr="00201421" w14:paraId="59FAAB18" w14:textId="77777777" w:rsidTr="0093139F">
        <w:trPr>
          <w:jc w:val="center"/>
        </w:trPr>
        <w:tc>
          <w:tcPr>
            <w:tcW w:w="4876" w:type="dxa"/>
          </w:tcPr>
          <w:p w14:paraId="2E017BE0"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w:t>
            </w:r>
            <w:r w:rsidRPr="00201421">
              <w:rPr>
                <w:b/>
                <w:bCs/>
                <w:i/>
                <w:iCs/>
              </w:rPr>
              <w:t>, o a otra autoridad administrativa independiente de ese Estado miembro,</w:t>
            </w:r>
            <w:r w:rsidRPr="00201421">
              <w:t xml:space="preserve"> que </w:t>
            </w:r>
            <w:r w:rsidRPr="00201421">
              <w:rPr>
                <w:b/>
                <w:i/>
              </w:rPr>
              <w:t>emita</w:t>
            </w:r>
            <w:r w:rsidRPr="00201421">
              <w:t xml:space="preserve"> una orden de detección por la que se exija a un prestador de servicios de alojamiento de datos o a un prestador de servicios de comunicaciones interpersonales bajo la jurisdicción de dicho Estado miembro que adopte las medidas especificadas en el artículo 10 para detectar </w:t>
            </w:r>
            <w:r w:rsidRPr="00201421">
              <w:rPr>
                <w:b/>
                <w:i/>
              </w:rPr>
              <w:t>los abusos sexuales</w:t>
            </w:r>
            <w:r w:rsidRPr="00201421">
              <w:t xml:space="preserve"> de menores </w:t>
            </w:r>
            <w:r w:rsidRPr="00201421">
              <w:rPr>
                <w:b/>
                <w:bCs/>
                <w:i/>
                <w:iCs/>
              </w:rPr>
              <w:t>en línea en un servicio específico</w:t>
            </w:r>
            <w:r w:rsidRPr="00201421">
              <w:t>.</w:t>
            </w:r>
          </w:p>
        </w:tc>
        <w:tc>
          <w:tcPr>
            <w:tcW w:w="4876" w:type="dxa"/>
          </w:tcPr>
          <w:p w14:paraId="09FA14BF"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a la autoridad judicial competente del Estado miembro que la haya designado que </w:t>
            </w:r>
            <w:r w:rsidRPr="00201421">
              <w:rPr>
                <w:b/>
                <w:bCs/>
                <w:i/>
                <w:iCs/>
              </w:rPr>
              <w:t>considere la emisión de</w:t>
            </w:r>
            <w:r w:rsidRPr="00201421">
              <w:t xml:space="preserve"> una orden de detección por la que se exija a un prestador de servicios de alojamiento de datos o a un prestador de servicios de comunicaciones interpersonales </w:t>
            </w:r>
            <w:r w:rsidRPr="00201421">
              <w:rPr>
                <w:b/>
                <w:bCs/>
                <w:i/>
                <w:iCs/>
              </w:rPr>
              <w:t xml:space="preserve">independientes de la numeración </w:t>
            </w:r>
            <w:r w:rsidRPr="00201421">
              <w:t xml:space="preserve">bajo la jurisdicción de dicho Estado miembro que adopte las medidas especificadas en el artículo 10 para detectar </w:t>
            </w:r>
            <w:r w:rsidRPr="00201421">
              <w:rPr>
                <w:b/>
                <w:bCs/>
                <w:i/>
                <w:iCs/>
              </w:rPr>
              <w:t>material de abuso sexual</w:t>
            </w:r>
            <w:r w:rsidRPr="00201421">
              <w:t xml:space="preserve"> de menores </w:t>
            </w:r>
            <w:r w:rsidRPr="00201421">
              <w:rPr>
                <w:b/>
                <w:i/>
              </w:rPr>
              <w:t>vinculado con terminales específicos o cuentas de usuario específicas, cuando exista una sospecha razonable de que dicho contenido se encuentra en esa cuenta de usuario o terminal</w:t>
            </w:r>
            <w:r w:rsidRPr="00201421">
              <w:t>.</w:t>
            </w:r>
          </w:p>
        </w:tc>
      </w:tr>
    </w:tbl>
    <w:p w14:paraId="00828B0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B1CD7E0"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C926CAB" w14:textId="77777777" w:rsidR="00DA12ED" w:rsidRPr="00201421" w:rsidRDefault="00DA12ED" w:rsidP="00DA12ED">
      <w:pPr>
        <w:pStyle w:val="AmJustText"/>
      </w:pPr>
      <w:r w:rsidRPr="00201421">
        <w:t>Toda orden de detección debe ser específica y solo se debe iniciar cuando exista una sospecha razonable.</w:t>
      </w:r>
    </w:p>
    <w:p w14:paraId="685F9540" w14:textId="77777777" w:rsidR="00DA12ED" w:rsidRPr="00201421" w:rsidRDefault="00DA12ED" w:rsidP="00DA12ED">
      <w:r w:rsidRPr="00201421">
        <w:rPr>
          <w:rStyle w:val="HideTWBExt"/>
        </w:rPr>
        <w:t>&lt;/Amend&gt;</w:t>
      </w:r>
    </w:p>
    <w:p w14:paraId="0A5DCFA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888</w:t>
      </w:r>
      <w:r w:rsidRPr="00201421">
        <w:rPr>
          <w:rStyle w:val="HideTWBExt"/>
          <w:b w:val="0"/>
        </w:rPr>
        <w:t>&lt;/NumAm&gt;</w:t>
      </w:r>
    </w:p>
    <w:p w14:paraId="4BF3C9C7"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 Jessica Polfjärd, Tomas Tobé, Arba Kokalari</w:t>
      </w:r>
      <w:r w:rsidRPr="00201421">
        <w:rPr>
          <w:rStyle w:val="HideTWBExt"/>
          <w:b w:val="0"/>
        </w:rPr>
        <w:t>&lt;/Members&gt;</w:t>
      </w:r>
    </w:p>
    <w:p w14:paraId="6290B327" w14:textId="77777777" w:rsidR="00DA12ED" w:rsidRPr="00201421" w:rsidRDefault="00DA12ED" w:rsidP="00DA12ED">
      <w:pPr>
        <w:pStyle w:val="NormalBold"/>
      </w:pPr>
      <w:r w:rsidRPr="00201421">
        <w:rPr>
          <w:rStyle w:val="HideTWBExt"/>
          <w:b w:val="0"/>
        </w:rPr>
        <w:t>&lt;/RepeatBlock-By&gt;</w:t>
      </w:r>
    </w:p>
    <w:p w14:paraId="6435D38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000E59F"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7F0506B" w14:textId="77777777" w:rsidTr="0093139F">
        <w:trPr>
          <w:trHeight w:val="240"/>
          <w:jc w:val="center"/>
        </w:trPr>
        <w:tc>
          <w:tcPr>
            <w:tcW w:w="9752" w:type="dxa"/>
            <w:gridSpan w:val="2"/>
          </w:tcPr>
          <w:p w14:paraId="3D75B6BD" w14:textId="77777777" w:rsidR="00DA12ED" w:rsidRPr="00201421" w:rsidRDefault="00DA12ED" w:rsidP="0093139F"/>
        </w:tc>
      </w:tr>
      <w:tr w:rsidR="00DA12ED" w:rsidRPr="00201421" w14:paraId="46BB8C00" w14:textId="77777777" w:rsidTr="0093139F">
        <w:trPr>
          <w:trHeight w:val="240"/>
          <w:jc w:val="center"/>
        </w:trPr>
        <w:tc>
          <w:tcPr>
            <w:tcW w:w="4876" w:type="dxa"/>
          </w:tcPr>
          <w:p w14:paraId="094A05BF" w14:textId="77777777" w:rsidR="00DA12ED" w:rsidRPr="00201421" w:rsidRDefault="00DA12ED" w:rsidP="0093139F">
            <w:pPr>
              <w:pStyle w:val="AmColumnHeading"/>
            </w:pPr>
            <w:r w:rsidRPr="00201421">
              <w:t>Texto de la Comisión</w:t>
            </w:r>
          </w:p>
        </w:tc>
        <w:tc>
          <w:tcPr>
            <w:tcW w:w="4876" w:type="dxa"/>
          </w:tcPr>
          <w:p w14:paraId="77CB20F0" w14:textId="77777777" w:rsidR="00DA12ED" w:rsidRPr="00201421" w:rsidRDefault="00DA12ED" w:rsidP="0093139F">
            <w:pPr>
              <w:pStyle w:val="AmColumnHeading"/>
            </w:pPr>
            <w:r w:rsidRPr="00201421">
              <w:t>Enmienda</w:t>
            </w:r>
          </w:p>
        </w:tc>
      </w:tr>
      <w:tr w:rsidR="00DA12ED" w:rsidRPr="00201421" w14:paraId="36801BA0" w14:textId="77777777" w:rsidTr="0093139F">
        <w:trPr>
          <w:jc w:val="center"/>
        </w:trPr>
        <w:tc>
          <w:tcPr>
            <w:tcW w:w="4876" w:type="dxa"/>
          </w:tcPr>
          <w:p w14:paraId="23F6BCBC"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w:t>
            </w:r>
            <w:r w:rsidRPr="00201421">
              <w:rPr>
                <w:b/>
                <w:bCs/>
                <w:i/>
                <w:iCs/>
              </w:rPr>
              <w:t>, o a otra autoridad administrativa independiente de ese Estado miembro,</w:t>
            </w:r>
            <w:r w:rsidRPr="00201421">
              <w:t xml:space="preserve">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w:t>
            </w:r>
            <w:r w:rsidRPr="00201421">
              <w:rPr>
                <w:b/>
                <w:i/>
              </w:rPr>
              <w:t>los</w:t>
            </w:r>
            <w:r w:rsidRPr="00201421">
              <w:t xml:space="preserve"> abusos sexuales de menores en línea en un servicio específico.</w:t>
            </w:r>
          </w:p>
        </w:tc>
        <w:tc>
          <w:tcPr>
            <w:tcW w:w="4876" w:type="dxa"/>
          </w:tcPr>
          <w:p w14:paraId="4BB33EE1"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a la autoridad judicial competente del Estado miembro que la haya designado que emita una orden de detección </w:t>
            </w:r>
            <w:r w:rsidRPr="00201421">
              <w:rPr>
                <w:b/>
                <w:bCs/>
                <w:i/>
                <w:iCs/>
              </w:rPr>
              <w:t>específica</w:t>
            </w:r>
            <w:r w:rsidRPr="00201421">
              <w:t xml:space="preserve"> por la que se exija a un prestador de servicios de alojamiento de datos o a un prestador de servicios de comunicaciones interpersonales bajo la jurisdicción de dicho Estado miembro que adopte las medidas especificadas en el artículo 10 para detectar </w:t>
            </w:r>
            <w:r w:rsidRPr="00201421">
              <w:rPr>
                <w:b/>
                <w:bCs/>
                <w:i/>
                <w:iCs/>
              </w:rPr>
              <w:t>casos individuales de</w:t>
            </w:r>
            <w:r w:rsidRPr="00201421">
              <w:t xml:space="preserve"> abusos sexuales de menores en línea en un servicio específico. </w:t>
            </w:r>
            <w:r w:rsidRPr="00201421">
              <w:rPr>
                <w:b/>
                <w:i/>
              </w:rPr>
              <w:t>El ámbito de aplicación de una orden de detección específica se limitará a usuarios individuales o grupos de usuarios de los que existan pruebas que indiquen que su conducta podría estar relacionada con delitos de abuso sexual de menores.</w:t>
            </w:r>
          </w:p>
        </w:tc>
      </w:tr>
    </w:tbl>
    <w:p w14:paraId="6BB0937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015AA2C"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A2E3C85" w14:textId="77777777" w:rsidR="00DA12ED" w:rsidRPr="00201421" w:rsidRDefault="00DA12ED" w:rsidP="00DA12ED">
      <w:pPr>
        <w:pStyle w:val="AmJustText"/>
      </w:pPr>
      <w:r w:rsidRPr="00201421">
        <w:t>En consonancia con la jurisprudencia del TJUE las órdenes de detección que fueran generales e indiscriminadas vulnerarían probablemente el principio de proporcionalidad. Por esta razón, las órdenes de detección deben limitarse a casos individuales en los que exista una causa probable de los delitos [véase el apartado 66 del dictamen del Servicio Jurídico del Consejo (doc. 8787/23)].</w:t>
      </w:r>
    </w:p>
    <w:p w14:paraId="2AD46866" w14:textId="77777777" w:rsidR="00DA12ED" w:rsidRPr="00201421" w:rsidRDefault="00DA12ED" w:rsidP="00DA12ED">
      <w:r w:rsidRPr="00201421">
        <w:rPr>
          <w:rStyle w:val="HideTWBExt"/>
        </w:rPr>
        <w:t>&lt;/Amend&gt;</w:t>
      </w:r>
    </w:p>
    <w:p w14:paraId="08B3242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889</w:t>
      </w:r>
      <w:r w:rsidRPr="00201421">
        <w:rPr>
          <w:rStyle w:val="HideTWBExt"/>
          <w:b w:val="0"/>
        </w:rPr>
        <w:t>&lt;/NumAm&gt;</w:t>
      </w:r>
    </w:p>
    <w:p w14:paraId="5B7E28BB"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1ED7BDB"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5EB545F1" w14:textId="77777777" w:rsidR="00DA12ED" w:rsidRPr="00201421" w:rsidRDefault="00DA12ED" w:rsidP="00DA12ED">
      <w:pPr>
        <w:pStyle w:val="NormalBold"/>
      </w:pPr>
      <w:r w:rsidRPr="00201421">
        <w:rPr>
          <w:rStyle w:val="HideTWBExt"/>
          <w:b w:val="0"/>
        </w:rPr>
        <w:t>&lt;Members&gt;</w:t>
      </w:r>
      <w:r w:rsidRPr="00201421">
        <w:t>Rob Rooken, Paul Tang, Karen Melchior, Cristian Terheş</w:t>
      </w:r>
      <w:r w:rsidRPr="00201421">
        <w:rPr>
          <w:rStyle w:val="HideTWBExt"/>
          <w:b w:val="0"/>
        </w:rPr>
        <w:t>&lt;/Members&gt;</w:t>
      </w:r>
    </w:p>
    <w:p w14:paraId="6B491008" w14:textId="77777777" w:rsidR="00DA12ED" w:rsidRPr="00201421" w:rsidRDefault="00DA12ED" w:rsidP="00DA12ED">
      <w:pPr>
        <w:pStyle w:val="NormalBold"/>
      </w:pPr>
      <w:r w:rsidRPr="00201421">
        <w:rPr>
          <w:rStyle w:val="HideTWBExt"/>
          <w:b w:val="0"/>
        </w:rPr>
        <w:t>&lt;/RepeatBlock-By&gt;</w:t>
      </w:r>
    </w:p>
    <w:p w14:paraId="6CF8E8C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408283D"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BED13D8" w14:textId="77777777" w:rsidTr="0093139F">
        <w:trPr>
          <w:trHeight w:val="240"/>
          <w:jc w:val="center"/>
        </w:trPr>
        <w:tc>
          <w:tcPr>
            <w:tcW w:w="9752" w:type="dxa"/>
            <w:gridSpan w:val="2"/>
          </w:tcPr>
          <w:p w14:paraId="67FC7A4F" w14:textId="77777777" w:rsidR="00DA12ED" w:rsidRPr="00201421" w:rsidRDefault="00DA12ED" w:rsidP="0093139F"/>
        </w:tc>
      </w:tr>
      <w:tr w:rsidR="00DA12ED" w:rsidRPr="00201421" w14:paraId="55647722" w14:textId="77777777" w:rsidTr="0093139F">
        <w:trPr>
          <w:trHeight w:val="240"/>
          <w:jc w:val="center"/>
        </w:trPr>
        <w:tc>
          <w:tcPr>
            <w:tcW w:w="4876" w:type="dxa"/>
          </w:tcPr>
          <w:p w14:paraId="311F3BEE" w14:textId="77777777" w:rsidR="00DA12ED" w:rsidRPr="00201421" w:rsidRDefault="00DA12ED" w:rsidP="0093139F">
            <w:pPr>
              <w:pStyle w:val="AmColumnHeading"/>
            </w:pPr>
            <w:r w:rsidRPr="00201421">
              <w:t>Texto de la Comisión</w:t>
            </w:r>
          </w:p>
        </w:tc>
        <w:tc>
          <w:tcPr>
            <w:tcW w:w="4876" w:type="dxa"/>
          </w:tcPr>
          <w:p w14:paraId="164AF9F9" w14:textId="77777777" w:rsidR="00DA12ED" w:rsidRPr="00201421" w:rsidRDefault="00DA12ED" w:rsidP="0093139F">
            <w:pPr>
              <w:pStyle w:val="AmColumnHeading"/>
            </w:pPr>
            <w:r w:rsidRPr="00201421">
              <w:t>Enmienda</w:t>
            </w:r>
          </w:p>
        </w:tc>
      </w:tr>
      <w:tr w:rsidR="00DA12ED" w:rsidRPr="00201421" w14:paraId="1173CB68" w14:textId="77777777" w:rsidTr="0093139F">
        <w:trPr>
          <w:jc w:val="center"/>
        </w:trPr>
        <w:tc>
          <w:tcPr>
            <w:tcW w:w="4876" w:type="dxa"/>
          </w:tcPr>
          <w:p w14:paraId="0A3B3D9A"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w:t>
            </w:r>
            <w:r w:rsidRPr="00201421">
              <w:rPr>
                <w:b/>
                <w:bCs/>
                <w:i/>
                <w:iCs/>
              </w:rPr>
              <w:t>, o a otra autoridad administrativa independiente de ese Estado miembro,</w:t>
            </w:r>
            <w:r w:rsidRPr="00201421">
              <w:t xml:space="preserve">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w:t>
            </w:r>
            <w:r w:rsidRPr="00201421">
              <w:rPr>
                <w:b/>
                <w:i/>
              </w:rPr>
              <w:t>los abusos sexuales</w:t>
            </w:r>
            <w:r w:rsidRPr="00201421">
              <w:t xml:space="preserve"> de menores </w:t>
            </w:r>
            <w:r w:rsidRPr="00201421">
              <w:rPr>
                <w:b/>
                <w:bCs/>
                <w:i/>
                <w:iCs/>
              </w:rPr>
              <w:t>en línea en un servicio específico</w:t>
            </w:r>
            <w:r w:rsidRPr="00201421">
              <w:t>.</w:t>
            </w:r>
          </w:p>
        </w:tc>
        <w:tc>
          <w:tcPr>
            <w:tcW w:w="4876" w:type="dxa"/>
          </w:tcPr>
          <w:p w14:paraId="1DB70627"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a la autoridad judicial competente del Estado miembro que la haya designado que emita una orden de detección por la que se exija a un prestador de servicios de alojamiento de datos o a un prestador de servicios de comunicaciones interpersonales </w:t>
            </w:r>
            <w:r w:rsidRPr="00201421">
              <w:rPr>
                <w:b/>
                <w:bCs/>
                <w:i/>
                <w:iCs/>
              </w:rPr>
              <w:t>independientes de la numeración disponibles públicamente</w:t>
            </w:r>
            <w:r w:rsidRPr="00201421">
              <w:t xml:space="preserve"> bajo la jurisdicción de dicho Estado miembro que adopte las medidas especificadas en el artículo 10 para detectar </w:t>
            </w:r>
            <w:r w:rsidRPr="00201421">
              <w:rPr>
                <w:b/>
                <w:bCs/>
                <w:i/>
                <w:iCs/>
              </w:rPr>
              <w:t>material de abuso sexual de menores en imágenes o vídeos contenidos en las cargas o las comunicaciones de uno o más usuarios específicos de ese servicio, cuando exista una sospecha razonable de delitos de abuso sexual</w:t>
            </w:r>
            <w:r w:rsidRPr="00201421">
              <w:t xml:space="preserve"> de menores </w:t>
            </w:r>
            <w:r w:rsidRPr="00201421">
              <w:rPr>
                <w:b/>
                <w:bCs/>
                <w:i/>
                <w:iCs/>
              </w:rPr>
              <w:t>cometidos por estos usuarios</w:t>
            </w:r>
            <w:r w:rsidRPr="00201421">
              <w:t>.</w:t>
            </w:r>
          </w:p>
        </w:tc>
      </w:tr>
    </w:tbl>
    <w:p w14:paraId="224F01F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C0B2883"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631E03E0" w14:textId="77777777" w:rsidR="00DA12ED" w:rsidRPr="00201421" w:rsidRDefault="00DA12ED" w:rsidP="00DA12ED">
      <w:pPr>
        <w:pStyle w:val="AmJustText"/>
      </w:pPr>
      <w:r w:rsidRPr="00201421">
        <w:t>Permitir las búsquedas automáticas de todos los mensajes privados enviados mediante un servicio o parte de un servicio constituiría una vigilancia masiva no específica de las comunicaciones privadas de millones de personas que no están vinculadas ni siquiera remotamente con la explotación sexual de menores, vulneraría derechos fundamentales y daría pie a la anulación de todo el régimen de detección en los tribunales, por lo que no ofrecería una mejor protección a los menores. La búsqueda indiscriminada de los datos alojados incumpliría la prohibición de la supervisión general. Interceptar las comunicaciones y cargas de los sospechosos con una orden judicial y utilizar tecnología para filtrar imágenes y vídeos de posible material de abuso sexual de menores está justificado. No se dispone de una tecnología suficientemente fiable, transparente y verificada de forma independiente para realizar búsquedas de embaucamiento de menores.</w:t>
      </w:r>
    </w:p>
    <w:p w14:paraId="1187A3DC" w14:textId="77777777" w:rsidR="00DA12ED" w:rsidRPr="00201421" w:rsidRDefault="00DA12ED" w:rsidP="00DA12ED">
      <w:r w:rsidRPr="00201421">
        <w:rPr>
          <w:rStyle w:val="HideTWBExt"/>
        </w:rPr>
        <w:t>&lt;/Amend&gt;</w:t>
      </w:r>
    </w:p>
    <w:p w14:paraId="7C4EC3E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890</w:t>
      </w:r>
      <w:r w:rsidRPr="00201421">
        <w:rPr>
          <w:rStyle w:val="HideTWBExt"/>
          <w:b w:val="0"/>
        </w:rPr>
        <w:t>&lt;/NumAm&gt;</w:t>
      </w:r>
    </w:p>
    <w:p w14:paraId="74BD741D" w14:textId="77777777" w:rsidR="00DA12ED" w:rsidRPr="00201421" w:rsidRDefault="00DA12ED" w:rsidP="00DA12ED">
      <w:pPr>
        <w:pStyle w:val="NormalBold"/>
      </w:pPr>
      <w:r w:rsidRPr="00201421">
        <w:rPr>
          <w:rStyle w:val="HideTWBExt"/>
          <w:b w:val="0"/>
        </w:rPr>
        <w:t>&lt;RepeatBlock-By&gt;&lt;Members&gt;</w:t>
      </w:r>
      <w:r w:rsidRPr="00201421">
        <w:t>Moritz Körner, Sophia in 't Veld, Yana Toom, Morten Petersen, Abir Al-Sahlani, Jan-Christoph Oetjen, Svenja Hahn, Karen Melchior</w:t>
      </w:r>
      <w:r w:rsidRPr="00201421">
        <w:rPr>
          <w:rStyle w:val="HideTWBExt"/>
          <w:b w:val="0"/>
        </w:rPr>
        <w:t>&lt;/Members&gt;</w:t>
      </w:r>
    </w:p>
    <w:p w14:paraId="231C7399" w14:textId="77777777" w:rsidR="00DA12ED" w:rsidRPr="00201421" w:rsidRDefault="00DA12ED" w:rsidP="00DA12ED">
      <w:pPr>
        <w:pStyle w:val="NormalBold"/>
      </w:pPr>
      <w:r w:rsidRPr="00201421">
        <w:rPr>
          <w:rStyle w:val="HideTWBExt"/>
          <w:b w:val="0"/>
        </w:rPr>
        <w:t>&lt;/RepeatBlock-By&gt;</w:t>
      </w:r>
    </w:p>
    <w:p w14:paraId="158B803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3C16F7B"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98BDD2F" w14:textId="77777777" w:rsidTr="0093139F">
        <w:trPr>
          <w:trHeight w:val="240"/>
          <w:jc w:val="center"/>
        </w:trPr>
        <w:tc>
          <w:tcPr>
            <w:tcW w:w="9752" w:type="dxa"/>
            <w:gridSpan w:val="2"/>
          </w:tcPr>
          <w:p w14:paraId="4EDE8472" w14:textId="77777777" w:rsidR="00DA12ED" w:rsidRPr="00201421" w:rsidRDefault="00DA12ED" w:rsidP="0093139F"/>
        </w:tc>
      </w:tr>
      <w:tr w:rsidR="00DA12ED" w:rsidRPr="00201421" w14:paraId="5EE11372" w14:textId="77777777" w:rsidTr="0093139F">
        <w:trPr>
          <w:trHeight w:val="240"/>
          <w:jc w:val="center"/>
        </w:trPr>
        <w:tc>
          <w:tcPr>
            <w:tcW w:w="4876" w:type="dxa"/>
          </w:tcPr>
          <w:p w14:paraId="15B130C3" w14:textId="77777777" w:rsidR="00DA12ED" w:rsidRPr="00201421" w:rsidRDefault="00DA12ED" w:rsidP="0093139F">
            <w:pPr>
              <w:pStyle w:val="AmColumnHeading"/>
            </w:pPr>
            <w:r w:rsidRPr="00201421">
              <w:t>Texto de la Comisión</w:t>
            </w:r>
          </w:p>
        </w:tc>
        <w:tc>
          <w:tcPr>
            <w:tcW w:w="4876" w:type="dxa"/>
          </w:tcPr>
          <w:p w14:paraId="49A876C4" w14:textId="77777777" w:rsidR="00DA12ED" w:rsidRPr="00201421" w:rsidRDefault="00DA12ED" w:rsidP="0093139F">
            <w:pPr>
              <w:pStyle w:val="AmColumnHeading"/>
            </w:pPr>
            <w:r w:rsidRPr="00201421">
              <w:t>Enmienda</w:t>
            </w:r>
          </w:p>
        </w:tc>
      </w:tr>
      <w:tr w:rsidR="00DA12ED" w:rsidRPr="00201421" w14:paraId="6E553D28" w14:textId="77777777" w:rsidTr="0093139F">
        <w:trPr>
          <w:jc w:val="center"/>
        </w:trPr>
        <w:tc>
          <w:tcPr>
            <w:tcW w:w="4876" w:type="dxa"/>
          </w:tcPr>
          <w:p w14:paraId="7BB3D8DF"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w:t>
            </w:r>
            <w:r w:rsidRPr="00201421">
              <w:rPr>
                <w:b/>
                <w:bCs/>
                <w:i/>
                <w:iCs/>
              </w:rPr>
              <w:t>, o a otra autoridad administrativa independiente de ese Estado miembro,</w:t>
            </w:r>
            <w:r w:rsidRPr="00201421">
              <w:t xml:space="preserve">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w:t>
            </w:r>
          </w:p>
        </w:tc>
        <w:tc>
          <w:tcPr>
            <w:tcW w:w="4876" w:type="dxa"/>
          </w:tcPr>
          <w:p w14:paraId="3D93E8C2"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a la autoridad judicial competente del Estado miembro que la haya designado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 </w:t>
            </w:r>
            <w:r w:rsidRPr="00201421">
              <w:rPr>
                <w:b/>
                <w:bCs/>
                <w:i/>
                <w:iCs/>
              </w:rPr>
              <w:t>en las actividades en línea de las personas sospechosas de estar implicadas en el abuso sexual de menores y las personas inhabilitadas para realizar actividades en las que participen menores</w:t>
            </w:r>
            <w:r w:rsidRPr="00201421">
              <w:t>.</w:t>
            </w:r>
          </w:p>
        </w:tc>
      </w:tr>
    </w:tbl>
    <w:p w14:paraId="571809D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03E3C92"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7EA6811B" w14:textId="77777777" w:rsidR="00DA12ED" w:rsidRPr="00201421" w:rsidRDefault="00DA12ED" w:rsidP="00DA12ED">
      <w:pPr>
        <w:pStyle w:val="AmJustText"/>
      </w:pPr>
      <w:r w:rsidRPr="00201421">
        <w:t>De conformidad con el dictamen 8787/23 del Servicio Jurídico del Consejo, si el Consejo decidiera mantener las comunicaciones interpersonales dentro del ámbito de aplicación del régimen de la orden de detección, el régimen debería especificarse de tal modo que se aplique a personas en relación con las cuales existan motivos razonables para considerar que de algún modo están implicadas en un delito de abuso sexual de menores, lo están cometiendo o lo han cometido, o están relacionadas, al menos indirectamente, con la perpetración de delitos de abuso sexual.</w:t>
      </w:r>
    </w:p>
    <w:p w14:paraId="54B3E15E" w14:textId="77777777" w:rsidR="00DA12ED" w:rsidRPr="00201421" w:rsidRDefault="00DA12ED" w:rsidP="00DA12ED">
      <w:r w:rsidRPr="00201421">
        <w:rPr>
          <w:rStyle w:val="HideTWBExt"/>
        </w:rPr>
        <w:t>&lt;/Amend&gt;</w:t>
      </w:r>
    </w:p>
    <w:p w14:paraId="0144E8A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891</w:t>
      </w:r>
      <w:r w:rsidRPr="00201421">
        <w:rPr>
          <w:rStyle w:val="HideTWBExt"/>
          <w:b w:val="0"/>
        </w:rPr>
        <w:t>&lt;/NumAm&gt;</w:t>
      </w:r>
    </w:p>
    <w:p w14:paraId="4B9ECE79" w14:textId="77777777" w:rsidR="00DA12ED" w:rsidRPr="00201421" w:rsidRDefault="00DA12ED" w:rsidP="00DA12ED">
      <w:pPr>
        <w:pStyle w:val="NormalBold"/>
      </w:pPr>
      <w:r w:rsidRPr="00201421">
        <w:rPr>
          <w:rStyle w:val="HideTWBExt"/>
          <w:b w:val="0"/>
        </w:rPr>
        <w:t>&lt;RepeatBlock-By&gt;&lt;Members&gt;</w:t>
      </w:r>
      <w:r w:rsidRPr="00201421">
        <w:t>Charlie Weimers, Cristian Terheş</w:t>
      </w:r>
      <w:r w:rsidRPr="00201421">
        <w:rPr>
          <w:rStyle w:val="HideTWBExt"/>
          <w:b w:val="0"/>
        </w:rPr>
        <w:t>&lt;/Members&gt;</w:t>
      </w:r>
    </w:p>
    <w:p w14:paraId="2663D672" w14:textId="77777777" w:rsidR="00DA12ED" w:rsidRPr="00201421" w:rsidRDefault="00DA12ED" w:rsidP="00DA12ED">
      <w:pPr>
        <w:pStyle w:val="NormalBold"/>
      </w:pPr>
      <w:r w:rsidRPr="00201421">
        <w:rPr>
          <w:rStyle w:val="HideTWBExt"/>
          <w:b w:val="0"/>
        </w:rPr>
        <w:t>&lt;/RepeatBlock-By&gt;</w:t>
      </w:r>
    </w:p>
    <w:p w14:paraId="5F26943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611537A"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4BC225" w14:textId="77777777" w:rsidTr="0093139F">
        <w:trPr>
          <w:trHeight w:val="240"/>
          <w:jc w:val="center"/>
        </w:trPr>
        <w:tc>
          <w:tcPr>
            <w:tcW w:w="9752" w:type="dxa"/>
            <w:gridSpan w:val="2"/>
          </w:tcPr>
          <w:p w14:paraId="41BC6A6D" w14:textId="77777777" w:rsidR="00DA12ED" w:rsidRPr="00201421" w:rsidRDefault="00DA12ED" w:rsidP="0093139F"/>
        </w:tc>
      </w:tr>
      <w:tr w:rsidR="00DA12ED" w:rsidRPr="00201421" w14:paraId="1D13EFE1" w14:textId="77777777" w:rsidTr="0093139F">
        <w:trPr>
          <w:trHeight w:val="240"/>
          <w:jc w:val="center"/>
        </w:trPr>
        <w:tc>
          <w:tcPr>
            <w:tcW w:w="4876" w:type="dxa"/>
          </w:tcPr>
          <w:p w14:paraId="1963EA86" w14:textId="77777777" w:rsidR="00DA12ED" w:rsidRPr="00201421" w:rsidRDefault="00DA12ED" w:rsidP="0093139F">
            <w:pPr>
              <w:pStyle w:val="AmColumnHeading"/>
            </w:pPr>
            <w:r w:rsidRPr="00201421">
              <w:t>Texto de la Comisión</w:t>
            </w:r>
          </w:p>
        </w:tc>
        <w:tc>
          <w:tcPr>
            <w:tcW w:w="4876" w:type="dxa"/>
          </w:tcPr>
          <w:p w14:paraId="2928CB81" w14:textId="77777777" w:rsidR="00DA12ED" w:rsidRPr="00201421" w:rsidRDefault="00DA12ED" w:rsidP="0093139F">
            <w:pPr>
              <w:pStyle w:val="AmColumnHeading"/>
            </w:pPr>
            <w:r w:rsidRPr="00201421">
              <w:t>Enmienda</w:t>
            </w:r>
          </w:p>
        </w:tc>
      </w:tr>
      <w:tr w:rsidR="00DA12ED" w:rsidRPr="00201421" w14:paraId="344695FF" w14:textId="77777777" w:rsidTr="0093139F">
        <w:trPr>
          <w:jc w:val="center"/>
        </w:trPr>
        <w:tc>
          <w:tcPr>
            <w:tcW w:w="4876" w:type="dxa"/>
          </w:tcPr>
          <w:p w14:paraId="20E64050"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w:t>
            </w:r>
            <w:r w:rsidRPr="00201421">
              <w:rPr>
                <w:b/>
                <w:bCs/>
                <w:i/>
                <w:iCs/>
              </w:rPr>
              <w:t>a la autoridad judicial competente del</w:t>
            </w:r>
            <w:r w:rsidRPr="00201421">
              <w:t xml:space="preserve"> Estado miembro </w:t>
            </w:r>
            <w:r w:rsidRPr="00201421">
              <w:rPr>
                <w:b/>
                <w:bCs/>
                <w:i/>
                <w:iCs/>
              </w:rPr>
              <w:t>que la haya designado, o a otra autoridad administrativa independiente de ese Estado miembro,</w:t>
            </w:r>
            <w:r w:rsidRPr="00201421">
              <w:t xml:space="preserve"> que emita una orden de detección por la que se exija a un prestador de servicios de alojamiento de datos o a un prestador de servicios de comunicaciones interpersonales bajo la jurisdicción de dicho Estado miembro que adopte </w:t>
            </w:r>
            <w:r w:rsidRPr="00201421">
              <w:rPr>
                <w:b/>
                <w:bCs/>
                <w:i/>
                <w:iCs/>
              </w:rPr>
              <w:t>las</w:t>
            </w:r>
            <w:r w:rsidRPr="00201421">
              <w:t xml:space="preserve"> medidas </w:t>
            </w:r>
            <w:r w:rsidRPr="00201421">
              <w:rPr>
                <w:b/>
                <w:bCs/>
                <w:i/>
                <w:iCs/>
              </w:rPr>
              <w:t>especificadas en el artículo 10</w:t>
            </w:r>
            <w:r w:rsidRPr="00201421">
              <w:t xml:space="preserve"> para detectar los abusos sexuales de menores en línea </w:t>
            </w:r>
            <w:r w:rsidRPr="00201421">
              <w:rPr>
                <w:b/>
                <w:bCs/>
                <w:i/>
                <w:iCs/>
              </w:rPr>
              <w:t>en un servicio específico</w:t>
            </w:r>
            <w:r w:rsidRPr="00201421">
              <w:t>.</w:t>
            </w:r>
          </w:p>
        </w:tc>
        <w:tc>
          <w:tcPr>
            <w:tcW w:w="4876" w:type="dxa"/>
          </w:tcPr>
          <w:p w14:paraId="3C3E1208"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w:t>
            </w:r>
            <w:r w:rsidRPr="00201421">
              <w:rPr>
                <w:b/>
                <w:bCs/>
                <w:i/>
                <w:iCs/>
              </w:rPr>
              <w:t>a un tribunal de un</w:t>
            </w:r>
            <w:r w:rsidRPr="00201421">
              <w:t xml:space="preserve"> Estado miembro que emita una orden de detección por la que se exija a un prestador de servicios de alojamiento de datos o a un prestador de servicios de comunicaciones interpersonales bajo la jurisdicción de dicho Estado miembro que adopte medidas para detectar los abusos sexuales de menores en línea </w:t>
            </w:r>
            <w:r w:rsidRPr="00201421">
              <w:rPr>
                <w:b/>
                <w:bCs/>
                <w:i/>
                <w:iCs/>
              </w:rPr>
              <w:t>cuando exista una causa probable para sospechar de una actividad ilegal</w:t>
            </w:r>
            <w:r w:rsidRPr="00201421">
              <w:t>.</w:t>
            </w:r>
          </w:p>
        </w:tc>
      </w:tr>
    </w:tbl>
    <w:p w14:paraId="12F5305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34CC8EE"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13C5434E" w14:textId="77777777" w:rsidR="00DA12ED" w:rsidRPr="00201421" w:rsidRDefault="00DA12ED" w:rsidP="00DA12ED">
      <w:pPr>
        <w:pStyle w:val="AmJustText"/>
      </w:pPr>
      <w:r w:rsidRPr="00201421">
        <w:t>Aclara que es el tribunal el que debe emitir la orden de detección.</w:t>
      </w:r>
    </w:p>
    <w:p w14:paraId="11B3CFF2" w14:textId="77777777" w:rsidR="00DA12ED" w:rsidRPr="00201421" w:rsidRDefault="00DA12ED" w:rsidP="00DA12ED">
      <w:r w:rsidRPr="00201421">
        <w:rPr>
          <w:rStyle w:val="HideTWBExt"/>
        </w:rPr>
        <w:t>&lt;/Amend&gt;</w:t>
      </w:r>
    </w:p>
    <w:p w14:paraId="0BD9439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892</w:t>
      </w:r>
      <w:r w:rsidRPr="00201421">
        <w:rPr>
          <w:rStyle w:val="HideTWBExt"/>
          <w:b w:val="0"/>
        </w:rPr>
        <w:t>&lt;/NumAm&gt;</w:t>
      </w:r>
    </w:p>
    <w:p w14:paraId="2901D770" w14:textId="77777777" w:rsidR="00DA12ED" w:rsidRPr="00201421" w:rsidRDefault="00DA12ED" w:rsidP="00DA12ED">
      <w:pPr>
        <w:pStyle w:val="NormalBold"/>
      </w:pPr>
      <w:r w:rsidRPr="00201421">
        <w:rPr>
          <w:rStyle w:val="HideTWBExt"/>
          <w:b w:val="0"/>
        </w:rPr>
        <w:t>&lt;RepeatBlock-By&gt;&lt;Members&gt;</w:t>
      </w:r>
      <w:r w:rsidRPr="00201421">
        <w:t>Maite Pagazaurtundúa, Moritz Körner</w:t>
      </w:r>
      <w:r w:rsidRPr="00201421">
        <w:rPr>
          <w:rStyle w:val="HideTWBExt"/>
          <w:b w:val="0"/>
        </w:rPr>
        <w:t>&lt;/Members&gt;</w:t>
      </w:r>
    </w:p>
    <w:p w14:paraId="46B29B49" w14:textId="77777777" w:rsidR="00DA12ED" w:rsidRPr="00201421" w:rsidRDefault="00DA12ED" w:rsidP="00DA12ED">
      <w:pPr>
        <w:pStyle w:val="NormalBold"/>
      </w:pPr>
      <w:r w:rsidRPr="00201421">
        <w:rPr>
          <w:rStyle w:val="HideTWBExt"/>
          <w:b w:val="0"/>
        </w:rPr>
        <w:t>&lt;/RepeatBlock-By&gt;</w:t>
      </w:r>
    </w:p>
    <w:p w14:paraId="4CFC10D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D1DFED5"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9C1E35C" w14:textId="77777777" w:rsidTr="0093139F">
        <w:trPr>
          <w:trHeight w:val="240"/>
          <w:jc w:val="center"/>
        </w:trPr>
        <w:tc>
          <w:tcPr>
            <w:tcW w:w="9752" w:type="dxa"/>
            <w:gridSpan w:val="2"/>
          </w:tcPr>
          <w:p w14:paraId="02C63A94" w14:textId="77777777" w:rsidR="00DA12ED" w:rsidRPr="00201421" w:rsidRDefault="00DA12ED" w:rsidP="0093139F"/>
        </w:tc>
      </w:tr>
      <w:tr w:rsidR="00DA12ED" w:rsidRPr="00201421" w14:paraId="39591D43" w14:textId="77777777" w:rsidTr="0093139F">
        <w:trPr>
          <w:trHeight w:val="240"/>
          <w:jc w:val="center"/>
        </w:trPr>
        <w:tc>
          <w:tcPr>
            <w:tcW w:w="4876" w:type="dxa"/>
          </w:tcPr>
          <w:p w14:paraId="6E3BFE9D" w14:textId="77777777" w:rsidR="00DA12ED" w:rsidRPr="00201421" w:rsidRDefault="00DA12ED" w:rsidP="0093139F">
            <w:pPr>
              <w:pStyle w:val="AmColumnHeading"/>
            </w:pPr>
            <w:r w:rsidRPr="00201421">
              <w:t>Texto de la Comisión</w:t>
            </w:r>
          </w:p>
        </w:tc>
        <w:tc>
          <w:tcPr>
            <w:tcW w:w="4876" w:type="dxa"/>
          </w:tcPr>
          <w:p w14:paraId="0EA3B4BB" w14:textId="77777777" w:rsidR="00DA12ED" w:rsidRPr="00201421" w:rsidRDefault="00DA12ED" w:rsidP="0093139F">
            <w:pPr>
              <w:pStyle w:val="AmColumnHeading"/>
            </w:pPr>
            <w:r w:rsidRPr="00201421">
              <w:t>Enmienda</w:t>
            </w:r>
          </w:p>
        </w:tc>
      </w:tr>
      <w:tr w:rsidR="00DA12ED" w:rsidRPr="00201421" w14:paraId="36D7363F" w14:textId="77777777" w:rsidTr="0093139F">
        <w:trPr>
          <w:jc w:val="center"/>
        </w:trPr>
        <w:tc>
          <w:tcPr>
            <w:tcW w:w="4876" w:type="dxa"/>
          </w:tcPr>
          <w:p w14:paraId="2AC45714"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w:t>
            </w:r>
            <w:r w:rsidRPr="00201421">
              <w:rPr>
                <w:b/>
                <w:bCs/>
                <w:i/>
                <w:iCs/>
              </w:rPr>
              <w:t>, o a otra autoridad administrativa independiente de ese Estado miembro,</w:t>
            </w:r>
            <w:r w:rsidRPr="00201421">
              <w:t xml:space="preserve">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w:t>
            </w:r>
          </w:p>
        </w:tc>
        <w:tc>
          <w:tcPr>
            <w:tcW w:w="4876" w:type="dxa"/>
          </w:tcPr>
          <w:p w14:paraId="494D5589"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w:t>
            </w:r>
          </w:p>
        </w:tc>
      </w:tr>
    </w:tbl>
    <w:p w14:paraId="7948E1A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C06C565" w14:textId="77777777" w:rsidR="00DA12ED" w:rsidRPr="00201421" w:rsidRDefault="00DA12ED" w:rsidP="00DA12ED">
      <w:r w:rsidRPr="00201421">
        <w:rPr>
          <w:rStyle w:val="HideTWBExt"/>
        </w:rPr>
        <w:t>&lt;/Amend&gt;</w:t>
      </w:r>
    </w:p>
    <w:p w14:paraId="4C40E20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893</w:t>
      </w:r>
      <w:r w:rsidRPr="00201421">
        <w:rPr>
          <w:rStyle w:val="HideTWBExt"/>
          <w:b w:val="0"/>
        </w:rPr>
        <w:t>&lt;/NumAm&gt;</w:t>
      </w:r>
    </w:p>
    <w:p w14:paraId="702CC285"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w:t>
      </w:r>
      <w:r w:rsidRPr="00201421">
        <w:rPr>
          <w:rStyle w:val="HideTWBExt"/>
          <w:b w:val="0"/>
        </w:rPr>
        <w:t>&lt;/Members&gt;</w:t>
      </w:r>
    </w:p>
    <w:p w14:paraId="002F5232" w14:textId="77777777" w:rsidR="00DA12ED" w:rsidRPr="00201421" w:rsidRDefault="00DA12ED" w:rsidP="00DA12ED">
      <w:pPr>
        <w:pStyle w:val="NormalBold"/>
      </w:pPr>
      <w:r w:rsidRPr="00201421">
        <w:rPr>
          <w:rStyle w:val="HideTWBExt"/>
          <w:b w:val="0"/>
        </w:rPr>
        <w:t>&lt;/RepeatBlock-By&gt;</w:t>
      </w:r>
    </w:p>
    <w:p w14:paraId="3270EE9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17E6AC1"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36FA9B0" w14:textId="77777777" w:rsidTr="0093139F">
        <w:trPr>
          <w:trHeight w:val="240"/>
          <w:jc w:val="center"/>
        </w:trPr>
        <w:tc>
          <w:tcPr>
            <w:tcW w:w="9752" w:type="dxa"/>
            <w:gridSpan w:val="2"/>
          </w:tcPr>
          <w:p w14:paraId="59D24A0D" w14:textId="77777777" w:rsidR="00DA12ED" w:rsidRPr="00201421" w:rsidRDefault="00DA12ED" w:rsidP="0093139F"/>
        </w:tc>
      </w:tr>
      <w:tr w:rsidR="00DA12ED" w:rsidRPr="00201421" w14:paraId="220EA71B" w14:textId="77777777" w:rsidTr="0093139F">
        <w:trPr>
          <w:trHeight w:val="240"/>
          <w:jc w:val="center"/>
        </w:trPr>
        <w:tc>
          <w:tcPr>
            <w:tcW w:w="4876" w:type="dxa"/>
          </w:tcPr>
          <w:p w14:paraId="1DCDC465" w14:textId="77777777" w:rsidR="00DA12ED" w:rsidRPr="00201421" w:rsidRDefault="00DA12ED" w:rsidP="0093139F">
            <w:pPr>
              <w:pStyle w:val="AmColumnHeading"/>
            </w:pPr>
            <w:r w:rsidRPr="00201421">
              <w:t>Texto de la Comisión</w:t>
            </w:r>
          </w:p>
        </w:tc>
        <w:tc>
          <w:tcPr>
            <w:tcW w:w="4876" w:type="dxa"/>
          </w:tcPr>
          <w:p w14:paraId="79F4091D" w14:textId="77777777" w:rsidR="00DA12ED" w:rsidRPr="00201421" w:rsidRDefault="00DA12ED" w:rsidP="0093139F">
            <w:pPr>
              <w:pStyle w:val="AmColumnHeading"/>
            </w:pPr>
            <w:r w:rsidRPr="00201421">
              <w:t>Enmienda</w:t>
            </w:r>
          </w:p>
        </w:tc>
      </w:tr>
      <w:tr w:rsidR="00DA12ED" w:rsidRPr="00201421" w14:paraId="66BC21A3" w14:textId="77777777" w:rsidTr="0093139F">
        <w:trPr>
          <w:jc w:val="center"/>
        </w:trPr>
        <w:tc>
          <w:tcPr>
            <w:tcW w:w="4876" w:type="dxa"/>
          </w:tcPr>
          <w:p w14:paraId="272D7D2B"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w:t>
            </w:r>
            <w:r w:rsidRPr="00201421">
              <w:rPr>
                <w:b/>
                <w:bCs/>
                <w:i/>
                <w:iCs/>
              </w:rPr>
              <w:t>, o a otra autoridad administrativa independiente de ese Estado miembro,</w:t>
            </w:r>
            <w:r w:rsidRPr="00201421">
              <w:t xml:space="preserve">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w:t>
            </w:r>
          </w:p>
        </w:tc>
        <w:tc>
          <w:tcPr>
            <w:tcW w:w="4876" w:type="dxa"/>
          </w:tcPr>
          <w:p w14:paraId="1727A39B"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a la autoridad judicial competente del Estado miembro que la haya designado que emita una orden de detección </w:t>
            </w:r>
            <w:r w:rsidRPr="00201421">
              <w:rPr>
                <w:b/>
                <w:bCs/>
                <w:i/>
                <w:iCs/>
              </w:rPr>
              <w:t>específica</w:t>
            </w:r>
            <w:r w:rsidRPr="00201421">
              <w:t xml:space="preserve">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w:t>
            </w:r>
          </w:p>
        </w:tc>
      </w:tr>
    </w:tbl>
    <w:p w14:paraId="5A634A1F"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E1F7449" w14:textId="77777777" w:rsidR="00DA12ED" w:rsidRPr="00201421" w:rsidRDefault="00DA12ED" w:rsidP="00DA12ED">
      <w:r w:rsidRPr="00201421">
        <w:rPr>
          <w:rStyle w:val="HideTWBExt"/>
        </w:rPr>
        <w:t>&lt;/Amend&gt;</w:t>
      </w:r>
    </w:p>
    <w:p w14:paraId="7D4CC9A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894</w:t>
      </w:r>
      <w:r w:rsidRPr="00201421">
        <w:rPr>
          <w:rStyle w:val="HideTWBExt"/>
          <w:b w:val="0"/>
        </w:rPr>
        <w:t>&lt;/NumAm&gt;</w:t>
      </w:r>
    </w:p>
    <w:p w14:paraId="05E1DD99" w14:textId="77777777" w:rsidR="00DA12ED" w:rsidRPr="00201421" w:rsidRDefault="00DA12ED" w:rsidP="00DA12ED">
      <w:pPr>
        <w:pStyle w:val="NormalBold"/>
      </w:pPr>
      <w:r w:rsidRPr="00201421">
        <w:rPr>
          <w:rStyle w:val="HideTWBExt"/>
          <w:b w:val="0"/>
        </w:rPr>
        <w:t>&lt;RepeatBlock-By&gt;&lt;Members&gt;</w:t>
      </w:r>
      <w:r w:rsidRPr="00201421">
        <w:t>Lucia Ďuriš Nicholsonová, Fabienne Keller</w:t>
      </w:r>
      <w:r w:rsidRPr="00201421">
        <w:rPr>
          <w:rStyle w:val="HideTWBExt"/>
          <w:b w:val="0"/>
        </w:rPr>
        <w:t>&lt;/Members&gt;</w:t>
      </w:r>
    </w:p>
    <w:p w14:paraId="44FEF1DA" w14:textId="77777777" w:rsidR="00DA12ED" w:rsidRPr="00201421" w:rsidRDefault="00DA12ED" w:rsidP="00DA12ED">
      <w:pPr>
        <w:pStyle w:val="NormalBold"/>
      </w:pPr>
      <w:r w:rsidRPr="00201421">
        <w:rPr>
          <w:rStyle w:val="HideTWBExt"/>
          <w:b w:val="0"/>
        </w:rPr>
        <w:t>&lt;/RepeatBlock-By&gt;</w:t>
      </w:r>
    </w:p>
    <w:p w14:paraId="039105A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D936A47" w14:textId="77777777" w:rsidR="00DA12ED" w:rsidRPr="00201421" w:rsidRDefault="00DA12ED" w:rsidP="00DA12ED">
      <w:pPr>
        <w:pStyle w:val="NormalBold"/>
      </w:pPr>
      <w:r w:rsidRPr="00201421">
        <w:rPr>
          <w:rStyle w:val="HideTWBExt"/>
          <w:b w:val="0"/>
        </w:rPr>
        <w:t>&lt;Article&gt;</w:t>
      </w:r>
      <w:r w:rsidRPr="00201421">
        <w:t>Artículo 7 – apartado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754EC51" w14:textId="77777777" w:rsidTr="0093139F">
        <w:trPr>
          <w:trHeight w:val="240"/>
          <w:jc w:val="center"/>
        </w:trPr>
        <w:tc>
          <w:tcPr>
            <w:tcW w:w="9752" w:type="dxa"/>
            <w:gridSpan w:val="2"/>
          </w:tcPr>
          <w:p w14:paraId="4B611AFB" w14:textId="77777777" w:rsidR="00DA12ED" w:rsidRPr="00201421" w:rsidRDefault="00DA12ED" w:rsidP="0093139F"/>
        </w:tc>
      </w:tr>
      <w:tr w:rsidR="00DA12ED" w:rsidRPr="00201421" w14:paraId="19F241A4" w14:textId="77777777" w:rsidTr="0093139F">
        <w:trPr>
          <w:trHeight w:val="240"/>
          <w:jc w:val="center"/>
        </w:trPr>
        <w:tc>
          <w:tcPr>
            <w:tcW w:w="4876" w:type="dxa"/>
          </w:tcPr>
          <w:p w14:paraId="3FFAD729" w14:textId="77777777" w:rsidR="00DA12ED" w:rsidRPr="00201421" w:rsidRDefault="00DA12ED" w:rsidP="0093139F">
            <w:pPr>
              <w:pStyle w:val="AmColumnHeading"/>
            </w:pPr>
            <w:r w:rsidRPr="00201421">
              <w:t>Texto de la Comisión</w:t>
            </w:r>
          </w:p>
        </w:tc>
        <w:tc>
          <w:tcPr>
            <w:tcW w:w="4876" w:type="dxa"/>
          </w:tcPr>
          <w:p w14:paraId="151D23C7" w14:textId="77777777" w:rsidR="00DA12ED" w:rsidRPr="00201421" w:rsidRDefault="00DA12ED" w:rsidP="0093139F">
            <w:pPr>
              <w:pStyle w:val="AmColumnHeading"/>
            </w:pPr>
            <w:r w:rsidRPr="00201421">
              <w:t>Enmienda</w:t>
            </w:r>
          </w:p>
        </w:tc>
      </w:tr>
      <w:tr w:rsidR="00DA12ED" w:rsidRPr="00201421" w14:paraId="4021B0C7" w14:textId="77777777" w:rsidTr="0093139F">
        <w:trPr>
          <w:jc w:val="center"/>
        </w:trPr>
        <w:tc>
          <w:tcPr>
            <w:tcW w:w="4876" w:type="dxa"/>
          </w:tcPr>
          <w:p w14:paraId="7DCCFAD4" w14:textId="77777777" w:rsidR="00DA12ED" w:rsidRPr="00201421" w:rsidRDefault="00DA12ED" w:rsidP="0093139F">
            <w:pPr>
              <w:pStyle w:val="Normal6a"/>
            </w:pPr>
            <w:r w:rsidRPr="00201421">
              <w:t>1.</w:t>
            </w:r>
            <w:r w:rsidRPr="00201421">
              <w:tab/>
              <w:t>La autoridad de coordinación del país de establecimiento estará facultada para solicitar a la autoridad judicial competente del Estado miembro que la haya designado, o a otra autoridad administrativa independiente de ese Estado miembro,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los abusos sexuales de menores en línea en un servicio específico.</w:t>
            </w:r>
          </w:p>
        </w:tc>
        <w:tc>
          <w:tcPr>
            <w:tcW w:w="4876" w:type="dxa"/>
          </w:tcPr>
          <w:p w14:paraId="3BBF9771" w14:textId="77777777" w:rsidR="00DA12ED" w:rsidRPr="00201421" w:rsidRDefault="00DA12ED" w:rsidP="0093139F">
            <w:pPr>
              <w:pStyle w:val="Normal6a"/>
            </w:pPr>
            <w:r w:rsidRPr="00201421">
              <w:t>1.</w:t>
            </w:r>
            <w:r w:rsidRPr="00201421">
              <w:tab/>
              <w:t xml:space="preserve">La autoridad de coordinación del país de establecimiento estará facultada para solicitar a la autoridad judicial competente del Estado miembro que la haya designado, o a otra autoridad administrativa independiente de ese Estado miembro, que emita una orden de detección por la que se exija a un prestador de servicios de alojamiento de datos o a un prestador de servicios de comunicaciones interpersonales bajo la jurisdicción de dicho Estado miembro que adopte las medidas especificadas en el artículo 10 para detectar </w:t>
            </w:r>
            <w:r w:rsidRPr="00201421">
              <w:rPr>
                <w:b/>
                <w:bCs/>
                <w:i/>
                <w:iCs/>
              </w:rPr>
              <w:t>y prevenir</w:t>
            </w:r>
            <w:r w:rsidRPr="00201421">
              <w:t xml:space="preserve"> los abusos sexuales de menores en línea en un servicio específico.</w:t>
            </w:r>
          </w:p>
        </w:tc>
      </w:tr>
    </w:tbl>
    <w:p w14:paraId="67879D4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8A8B415" w14:textId="77777777" w:rsidR="00DA12ED" w:rsidRPr="00201421" w:rsidRDefault="00DA12ED" w:rsidP="00DA12ED">
      <w:r w:rsidRPr="00201421">
        <w:rPr>
          <w:rStyle w:val="HideTWBExt"/>
        </w:rPr>
        <w:t>&lt;/Amend&gt;</w:t>
      </w:r>
    </w:p>
    <w:p w14:paraId="19F0CFE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895</w:t>
      </w:r>
      <w:r w:rsidRPr="00201421">
        <w:rPr>
          <w:rStyle w:val="HideTWBExt"/>
          <w:b w:val="0"/>
        </w:rPr>
        <w:t>&lt;/NumAm&gt;</w:t>
      </w:r>
    </w:p>
    <w:p w14:paraId="466409F6" w14:textId="77777777" w:rsidR="00DA12ED" w:rsidRPr="00201421" w:rsidRDefault="00DA12ED" w:rsidP="00DA12ED">
      <w:pPr>
        <w:pStyle w:val="NormalBold"/>
      </w:pPr>
      <w:r w:rsidRPr="00201421">
        <w:rPr>
          <w:rStyle w:val="HideTWBExt"/>
          <w:b w:val="0"/>
        </w:rPr>
        <w:t>&lt;RepeatBlock-By&gt;&lt;Members&gt;</w:t>
      </w:r>
      <w:r w:rsidRPr="00201421">
        <w:t>Hilde Vautmans, Olivier Chastel, Lucia Ďuriš Nicholsonová</w:t>
      </w:r>
      <w:r w:rsidRPr="00201421">
        <w:rPr>
          <w:rStyle w:val="HideTWBExt"/>
          <w:b w:val="0"/>
        </w:rPr>
        <w:t>&lt;/Members&gt;</w:t>
      </w:r>
    </w:p>
    <w:p w14:paraId="06DEFBAF" w14:textId="77777777" w:rsidR="00DA12ED" w:rsidRPr="00201421" w:rsidRDefault="00DA12ED" w:rsidP="00DA12ED">
      <w:pPr>
        <w:pStyle w:val="NormalBold"/>
      </w:pPr>
      <w:r w:rsidRPr="00201421">
        <w:rPr>
          <w:rStyle w:val="HideTWBExt"/>
          <w:b w:val="0"/>
        </w:rPr>
        <w:t>&lt;/RepeatBlock-By&gt;</w:t>
      </w:r>
    </w:p>
    <w:p w14:paraId="336A2FD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BB9CE42" w14:textId="77777777" w:rsidR="00DA12ED" w:rsidRPr="00201421" w:rsidRDefault="00DA12ED" w:rsidP="00DA12ED">
      <w:pPr>
        <w:pStyle w:val="NormalBold"/>
      </w:pPr>
      <w:r w:rsidRPr="00201421">
        <w:rPr>
          <w:rStyle w:val="HideTWBExt"/>
          <w:b w:val="0"/>
        </w:rPr>
        <w:t>&lt;Article&gt;</w:t>
      </w:r>
      <w:r w:rsidRPr="00201421">
        <w:t>Artículo 7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E93A562" w14:textId="77777777" w:rsidTr="0093139F">
        <w:trPr>
          <w:trHeight w:val="240"/>
          <w:jc w:val="center"/>
        </w:trPr>
        <w:tc>
          <w:tcPr>
            <w:tcW w:w="9752" w:type="dxa"/>
            <w:gridSpan w:val="2"/>
          </w:tcPr>
          <w:p w14:paraId="722A5F37" w14:textId="77777777" w:rsidR="00DA12ED" w:rsidRPr="00201421" w:rsidRDefault="00DA12ED" w:rsidP="0093139F"/>
        </w:tc>
      </w:tr>
      <w:tr w:rsidR="00DA12ED" w:rsidRPr="00201421" w14:paraId="44217E4B" w14:textId="77777777" w:rsidTr="0093139F">
        <w:trPr>
          <w:trHeight w:val="240"/>
          <w:jc w:val="center"/>
        </w:trPr>
        <w:tc>
          <w:tcPr>
            <w:tcW w:w="4876" w:type="dxa"/>
          </w:tcPr>
          <w:p w14:paraId="613C89B9" w14:textId="77777777" w:rsidR="00DA12ED" w:rsidRPr="00201421" w:rsidRDefault="00DA12ED" w:rsidP="0093139F">
            <w:pPr>
              <w:pStyle w:val="AmColumnHeading"/>
            </w:pPr>
            <w:r w:rsidRPr="00201421">
              <w:t>Texto de la Comisión</w:t>
            </w:r>
          </w:p>
        </w:tc>
        <w:tc>
          <w:tcPr>
            <w:tcW w:w="4876" w:type="dxa"/>
          </w:tcPr>
          <w:p w14:paraId="6A7C7856" w14:textId="77777777" w:rsidR="00DA12ED" w:rsidRPr="00201421" w:rsidRDefault="00DA12ED" w:rsidP="0093139F">
            <w:pPr>
              <w:pStyle w:val="AmColumnHeading"/>
            </w:pPr>
            <w:r w:rsidRPr="00201421">
              <w:t>Enmienda</w:t>
            </w:r>
          </w:p>
        </w:tc>
      </w:tr>
      <w:tr w:rsidR="00DA12ED" w:rsidRPr="00201421" w14:paraId="678F9C88" w14:textId="77777777" w:rsidTr="0093139F">
        <w:trPr>
          <w:jc w:val="center"/>
        </w:trPr>
        <w:tc>
          <w:tcPr>
            <w:tcW w:w="4876" w:type="dxa"/>
          </w:tcPr>
          <w:p w14:paraId="53F6D12C" w14:textId="77777777" w:rsidR="00DA12ED" w:rsidRPr="00201421" w:rsidRDefault="00DA12ED" w:rsidP="0093139F">
            <w:pPr>
              <w:pStyle w:val="Normal6a"/>
            </w:pPr>
          </w:p>
        </w:tc>
        <w:tc>
          <w:tcPr>
            <w:tcW w:w="4876" w:type="dxa"/>
          </w:tcPr>
          <w:p w14:paraId="3EC35B3A" w14:textId="77777777" w:rsidR="00DA12ED" w:rsidRPr="00201421" w:rsidRDefault="00DA12ED" w:rsidP="0093139F">
            <w:pPr>
              <w:pStyle w:val="Normal6a"/>
            </w:pPr>
            <w:r w:rsidRPr="00201421">
              <w:rPr>
                <w:b/>
                <w:i/>
              </w:rPr>
              <w:t>1 bis.</w:t>
            </w:r>
            <w:r w:rsidRPr="00201421">
              <w:tab/>
            </w:r>
            <w:r w:rsidRPr="00201421">
              <w:rPr>
                <w:b/>
                <w:i/>
              </w:rPr>
              <w:t>La autoridad de coordinación del país de establecimiento estará facultada para autorizar al prestador el uso voluntario de tecnologías específicas para el tratamiento de datos personales y de otro tipo en la medida estrictamente necesaria para detectar, denunciar y eliminar el abuso sexual de menores en línea de sus servicios y reducir el riesgo de uno indebido de sus servicios con fines de abuso sexual de menores en línea, tras una evaluación de riesgos realizada por el prestador de conformidad con el artículo 3 del presente Reglamento. Estará facultada para definir las condiciones de autorización para el prestador a la hora de tomar las medidas especificadas en el artículo 10 para detectar el abuso sexual de menores en línea en un servicio específico.</w:t>
            </w:r>
          </w:p>
        </w:tc>
      </w:tr>
    </w:tbl>
    <w:p w14:paraId="0B74ECC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FACE3FE" w14:textId="77777777" w:rsidR="00DA12ED" w:rsidRPr="00201421" w:rsidRDefault="00DA12ED" w:rsidP="00DA12ED">
      <w:r w:rsidRPr="00201421">
        <w:rPr>
          <w:rStyle w:val="HideTWBExt"/>
        </w:rPr>
        <w:t>&lt;/Amend&gt;</w:t>
      </w:r>
    </w:p>
    <w:p w14:paraId="665CB2E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896</w:t>
      </w:r>
      <w:r w:rsidRPr="00201421">
        <w:rPr>
          <w:rStyle w:val="HideTWBExt"/>
          <w:b w:val="0"/>
        </w:rPr>
        <w:t>&lt;/NumAm&gt;</w:t>
      </w:r>
    </w:p>
    <w:p w14:paraId="0D48CBC6" w14:textId="77777777" w:rsidR="00DA12ED" w:rsidRPr="00201421" w:rsidRDefault="00DA12ED" w:rsidP="00DA12ED">
      <w:pPr>
        <w:pStyle w:val="NormalBold"/>
      </w:pPr>
      <w:r w:rsidRPr="00201421">
        <w:rPr>
          <w:rStyle w:val="HideTWBExt"/>
          <w:b w:val="0"/>
        </w:rPr>
        <w:t>&lt;RepeatBlock-By&gt;&lt;Members&gt;</w:t>
      </w:r>
      <w:r w:rsidRPr="00201421">
        <w:t>Rob Rooken</w:t>
      </w:r>
      <w:r w:rsidRPr="00201421">
        <w:rPr>
          <w:rStyle w:val="HideTWBExt"/>
          <w:b w:val="0"/>
        </w:rPr>
        <w:t>&lt;/Members&gt;</w:t>
      </w:r>
    </w:p>
    <w:p w14:paraId="3CBE1BB5" w14:textId="77777777" w:rsidR="00DA12ED" w:rsidRPr="00201421" w:rsidRDefault="00DA12ED" w:rsidP="00DA12ED">
      <w:pPr>
        <w:pStyle w:val="NormalBold"/>
      </w:pPr>
      <w:r w:rsidRPr="00201421">
        <w:rPr>
          <w:rStyle w:val="HideTWBExt"/>
          <w:b w:val="0"/>
        </w:rPr>
        <w:t>&lt;/RepeatBlock-By&gt;</w:t>
      </w:r>
    </w:p>
    <w:p w14:paraId="6439D21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93E5078" w14:textId="77777777" w:rsidR="00DA12ED" w:rsidRPr="00201421" w:rsidRDefault="00DA12ED" w:rsidP="00DA12ED">
      <w:pPr>
        <w:pStyle w:val="NormalBold"/>
      </w:pPr>
      <w:r w:rsidRPr="00201421">
        <w:rPr>
          <w:rStyle w:val="HideTWBExt"/>
          <w:b w:val="0"/>
        </w:rPr>
        <w:t>&lt;Article&gt;</w:t>
      </w:r>
      <w:r w:rsidRPr="00201421">
        <w:t>Artículo 7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828B053" w14:textId="77777777" w:rsidTr="0093139F">
        <w:trPr>
          <w:trHeight w:val="240"/>
          <w:jc w:val="center"/>
        </w:trPr>
        <w:tc>
          <w:tcPr>
            <w:tcW w:w="9752" w:type="dxa"/>
            <w:gridSpan w:val="2"/>
          </w:tcPr>
          <w:p w14:paraId="06A1CC56" w14:textId="77777777" w:rsidR="00DA12ED" w:rsidRPr="00201421" w:rsidRDefault="00DA12ED" w:rsidP="0093139F"/>
        </w:tc>
      </w:tr>
      <w:tr w:rsidR="00DA12ED" w:rsidRPr="00201421" w14:paraId="4EB672B4" w14:textId="77777777" w:rsidTr="0093139F">
        <w:trPr>
          <w:trHeight w:val="240"/>
          <w:jc w:val="center"/>
        </w:trPr>
        <w:tc>
          <w:tcPr>
            <w:tcW w:w="4876" w:type="dxa"/>
          </w:tcPr>
          <w:p w14:paraId="1C0112A8" w14:textId="77777777" w:rsidR="00DA12ED" w:rsidRPr="00201421" w:rsidRDefault="00DA12ED" w:rsidP="0093139F">
            <w:pPr>
              <w:pStyle w:val="AmColumnHeading"/>
            </w:pPr>
            <w:r w:rsidRPr="00201421">
              <w:t>Texto de la Comisión</w:t>
            </w:r>
          </w:p>
        </w:tc>
        <w:tc>
          <w:tcPr>
            <w:tcW w:w="4876" w:type="dxa"/>
          </w:tcPr>
          <w:p w14:paraId="70357AD7" w14:textId="77777777" w:rsidR="00DA12ED" w:rsidRPr="00201421" w:rsidRDefault="00DA12ED" w:rsidP="0093139F">
            <w:pPr>
              <w:pStyle w:val="AmColumnHeading"/>
            </w:pPr>
            <w:r w:rsidRPr="00201421">
              <w:t>Enmienda</w:t>
            </w:r>
          </w:p>
        </w:tc>
      </w:tr>
      <w:tr w:rsidR="00DA12ED" w:rsidRPr="00201421" w14:paraId="2001F746" w14:textId="77777777" w:rsidTr="0093139F">
        <w:trPr>
          <w:jc w:val="center"/>
        </w:trPr>
        <w:tc>
          <w:tcPr>
            <w:tcW w:w="4876" w:type="dxa"/>
          </w:tcPr>
          <w:p w14:paraId="485B531C" w14:textId="77777777" w:rsidR="00DA12ED" w:rsidRPr="00201421" w:rsidRDefault="00DA12ED" w:rsidP="0093139F">
            <w:pPr>
              <w:pStyle w:val="Normal6a"/>
            </w:pPr>
          </w:p>
        </w:tc>
        <w:tc>
          <w:tcPr>
            <w:tcW w:w="4876" w:type="dxa"/>
          </w:tcPr>
          <w:p w14:paraId="72902C57" w14:textId="77777777" w:rsidR="00DA12ED" w:rsidRPr="00201421" w:rsidRDefault="00DA12ED" w:rsidP="0093139F">
            <w:pPr>
              <w:pStyle w:val="Normal6a"/>
            </w:pPr>
            <w:r w:rsidRPr="00201421">
              <w:rPr>
                <w:b/>
                <w:i/>
              </w:rPr>
              <w:t>1 bis.</w:t>
            </w:r>
            <w:r w:rsidRPr="00201421">
              <w:tab/>
            </w:r>
            <w:r w:rsidRPr="00201421">
              <w:rPr>
                <w:b/>
                <w:i/>
              </w:rPr>
              <w:t>Las órdenes de detección se dirigirán únicamente a prestadores de servicios de alojamiento de datos o prestadores de servicios de comunicaciones interpersonales independientes de la numeración que no cumplan los requisitos descritos en los artículos 3, 4 y 5 del presente Reglamento. Solo se emitirán una vez que se hayan agotado todas las medidas mencionadas en los artículos anteriores y se dirigirán a prestadores que pueda esperarse razonablemente que disponen de la capacidad técnica y operativa para actuar.</w:t>
            </w:r>
          </w:p>
        </w:tc>
      </w:tr>
    </w:tbl>
    <w:p w14:paraId="0678010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4CC907C"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76CFB332" w14:textId="77777777" w:rsidR="00DA12ED" w:rsidRPr="00201421" w:rsidRDefault="00DA12ED" w:rsidP="00DA12ED">
      <w:pPr>
        <w:pStyle w:val="AmJustText"/>
      </w:pPr>
      <w:r w:rsidRPr="00201421">
        <w:t>Las órdenes de detección pueden ser extremadamente invasivas para la intimidad y los derechos fundamentales de las personas, como la protección de su esfera personal. Esta enmienda pretende equilibrarlo asegurándose de que dicha orden sea una medida de último recurso y no se imponga por defecto a un prestador. Solo podrá dirigirse a los prestadores que no cumplan los requisitos de los artículos 3, 5 y 5 y solo se esperará que actúen aquellos que tengan capacidad para hacerlo.</w:t>
      </w:r>
    </w:p>
    <w:p w14:paraId="191A7050" w14:textId="77777777" w:rsidR="00DA12ED" w:rsidRPr="00201421" w:rsidRDefault="00DA12ED" w:rsidP="00DA12ED">
      <w:r w:rsidRPr="00201421">
        <w:rPr>
          <w:rStyle w:val="HideTWBExt"/>
        </w:rPr>
        <w:t>&lt;/Amend&gt;</w:t>
      </w:r>
    </w:p>
    <w:p w14:paraId="058D2B2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897</w:t>
      </w:r>
      <w:r w:rsidRPr="00201421">
        <w:rPr>
          <w:rStyle w:val="HideTWBExt"/>
          <w:b w:val="0"/>
        </w:rPr>
        <w:t>&lt;/NumAm&gt;</w:t>
      </w:r>
    </w:p>
    <w:p w14:paraId="13BDE9CA"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77BEA3B3"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679B0881" w14:textId="77777777" w:rsidR="00DA12ED" w:rsidRPr="00201421" w:rsidRDefault="00DA12ED" w:rsidP="00DA12ED">
      <w:pPr>
        <w:pStyle w:val="NormalBold"/>
      </w:pPr>
      <w:r w:rsidRPr="00201421">
        <w:rPr>
          <w:rStyle w:val="HideTWBExt"/>
          <w:b w:val="0"/>
        </w:rPr>
        <w:t>&lt;Members&gt;</w:t>
      </w:r>
      <w:r w:rsidRPr="00201421">
        <w:t>Rob Rooken, Paul Tang, Karen Melchior, Cristian Terheş</w:t>
      </w:r>
      <w:r w:rsidRPr="00201421">
        <w:rPr>
          <w:rStyle w:val="HideTWBExt"/>
          <w:b w:val="0"/>
        </w:rPr>
        <w:t>&lt;/Members&gt;</w:t>
      </w:r>
    </w:p>
    <w:p w14:paraId="41A22E15" w14:textId="77777777" w:rsidR="00DA12ED" w:rsidRPr="00201421" w:rsidRDefault="00DA12ED" w:rsidP="00DA12ED">
      <w:pPr>
        <w:pStyle w:val="NormalBold"/>
      </w:pPr>
      <w:r w:rsidRPr="00201421">
        <w:rPr>
          <w:rStyle w:val="HideTWBExt"/>
          <w:b w:val="0"/>
        </w:rPr>
        <w:t>&lt;/RepeatBlock-By&gt;</w:t>
      </w:r>
    </w:p>
    <w:p w14:paraId="05CEA0B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F85216" w14:textId="77777777" w:rsidR="00DA12ED" w:rsidRPr="00201421" w:rsidRDefault="00DA12ED" w:rsidP="00DA12ED">
      <w:pPr>
        <w:pStyle w:val="NormalBold"/>
      </w:pPr>
      <w:r w:rsidRPr="00201421">
        <w:rPr>
          <w:rStyle w:val="HideTWBExt"/>
          <w:b w:val="0"/>
        </w:rPr>
        <w:t>&lt;Article&gt;</w:t>
      </w:r>
      <w:r w:rsidRPr="00201421">
        <w:t>Artículo 7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151BEC8" w14:textId="77777777" w:rsidTr="0093139F">
        <w:trPr>
          <w:trHeight w:val="240"/>
          <w:jc w:val="center"/>
        </w:trPr>
        <w:tc>
          <w:tcPr>
            <w:tcW w:w="9752" w:type="dxa"/>
            <w:gridSpan w:val="2"/>
          </w:tcPr>
          <w:p w14:paraId="6B720C60" w14:textId="77777777" w:rsidR="00DA12ED" w:rsidRPr="00201421" w:rsidRDefault="00DA12ED" w:rsidP="0093139F"/>
        </w:tc>
      </w:tr>
      <w:tr w:rsidR="00DA12ED" w:rsidRPr="00201421" w14:paraId="589EC012" w14:textId="77777777" w:rsidTr="0093139F">
        <w:trPr>
          <w:trHeight w:val="240"/>
          <w:jc w:val="center"/>
        </w:trPr>
        <w:tc>
          <w:tcPr>
            <w:tcW w:w="4876" w:type="dxa"/>
          </w:tcPr>
          <w:p w14:paraId="0810B489" w14:textId="77777777" w:rsidR="00DA12ED" w:rsidRPr="00201421" w:rsidRDefault="00DA12ED" w:rsidP="0093139F">
            <w:pPr>
              <w:pStyle w:val="AmColumnHeading"/>
            </w:pPr>
            <w:r w:rsidRPr="00201421">
              <w:t>Texto de la Comisión</w:t>
            </w:r>
          </w:p>
        </w:tc>
        <w:tc>
          <w:tcPr>
            <w:tcW w:w="4876" w:type="dxa"/>
          </w:tcPr>
          <w:p w14:paraId="03EA8FE4" w14:textId="77777777" w:rsidR="00DA12ED" w:rsidRPr="00201421" w:rsidRDefault="00DA12ED" w:rsidP="0093139F">
            <w:pPr>
              <w:pStyle w:val="AmColumnHeading"/>
            </w:pPr>
            <w:r w:rsidRPr="00201421">
              <w:t>Enmienda</w:t>
            </w:r>
          </w:p>
        </w:tc>
      </w:tr>
      <w:tr w:rsidR="00DA12ED" w:rsidRPr="00201421" w14:paraId="5986337C" w14:textId="77777777" w:rsidTr="0093139F">
        <w:trPr>
          <w:jc w:val="center"/>
        </w:trPr>
        <w:tc>
          <w:tcPr>
            <w:tcW w:w="4876" w:type="dxa"/>
          </w:tcPr>
          <w:p w14:paraId="5D3B4CC0" w14:textId="77777777" w:rsidR="00DA12ED" w:rsidRPr="00201421" w:rsidRDefault="00DA12ED" w:rsidP="0093139F">
            <w:pPr>
              <w:pStyle w:val="Normal6a"/>
            </w:pPr>
          </w:p>
        </w:tc>
        <w:tc>
          <w:tcPr>
            <w:tcW w:w="4876" w:type="dxa"/>
          </w:tcPr>
          <w:p w14:paraId="46FC5643" w14:textId="77777777" w:rsidR="00DA12ED" w:rsidRPr="00201421" w:rsidRDefault="00DA12ED" w:rsidP="0093139F">
            <w:pPr>
              <w:pStyle w:val="Normal6a"/>
            </w:pPr>
            <w:r w:rsidRPr="00201421">
              <w:rPr>
                <w:b/>
                <w:i/>
              </w:rPr>
              <w:t>1 bis.</w:t>
            </w:r>
            <w:r w:rsidRPr="00201421">
              <w:tab/>
            </w:r>
            <w:r w:rsidRPr="00201421">
              <w:rPr>
                <w:b/>
                <w:i/>
              </w:rPr>
              <w:t>Las comunicaciones interpersonales a las que se aplique, se haya aplicado o se vaya a aplicar el cifrado de extremo a extremo no estarán sujetas a las medidas especificadas en el artículo 10.</w:t>
            </w:r>
          </w:p>
        </w:tc>
      </w:tr>
    </w:tbl>
    <w:p w14:paraId="0C72128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F3CE5BD"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2E463557" w14:textId="77777777" w:rsidR="00DA12ED" w:rsidRPr="00201421" w:rsidRDefault="00DA12ED" w:rsidP="00DA12ED">
      <w:pPr>
        <w:pStyle w:val="AmJustText"/>
      </w:pPr>
      <w:r w:rsidRPr="00201421">
        <w:t>Para excluir explícitamente el escaneado del lado del cliente y la difusión de comunicaciones en dispositivos personales antes de que se aplique el cifrado de extremo a extremo previsto o después de recibir un mensaje cifrado de extremo a extremo. Esto permite proteger la confidencialidad e integridad de los dispositivos personales, que deben trabajar en función de su propietario y no en su contra.</w:t>
      </w:r>
    </w:p>
    <w:p w14:paraId="56790E7D" w14:textId="77777777" w:rsidR="00DA12ED" w:rsidRPr="00201421" w:rsidRDefault="00DA12ED" w:rsidP="00DA12ED">
      <w:r w:rsidRPr="00201421">
        <w:rPr>
          <w:rStyle w:val="HideTWBExt"/>
        </w:rPr>
        <w:t>&lt;/Amend&gt;</w:t>
      </w:r>
    </w:p>
    <w:p w14:paraId="6F2D6A7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898</w:t>
      </w:r>
      <w:r w:rsidRPr="00201421">
        <w:rPr>
          <w:rStyle w:val="HideTWBExt"/>
          <w:b w:val="0"/>
        </w:rPr>
        <w:t>&lt;/NumAm&gt;</w:t>
      </w:r>
    </w:p>
    <w:p w14:paraId="3C5AC26E" w14:textId="77777777" w:rsidR="00DA12ED" w:rsidRPr="00201421" w:rsidRDefault="00DA12ED" w:rsidP="00DA12ED">
      <w:pPr>
        <w:pStyle w:val="NormalBold"/>
      </w:pPr>
      <w:r w:rsidRPr="00201421">
        <w:rPr>
          <w:rStyle w:val="HideTWBExt"/>
          <w:b w:val="0"/>
        </w:rPr>
        <w:t>&lt;RepeatBlock-By&gt;&lt;Members&gt;</w:t>
      </w:r>
      <w:r w:rsidRPr="00201421">
        <w:t>Tomas Tobé, Jessica Polfjärd, Jörgen Warborn, Arba Kokalari</w:t>
      </w:r>
      <w:r w:rsidRPr="00201421">
        <w:rPr>
          <w:rStyle w:val="HideTWBExt"/>
          <w:b w:val="0"/>
        </w:rPr>
        <w:t>&lt;/Members&gt;</w:t>
      </w:r>
    </w:p>
    <w:p w14:paraId="00E1D666" w14:textId="77777777" w:rsidR="00DA12ED" w:rsidRPr="00201421" w:rsidRDefault="00DA12ED" w:rsidP="00DA12ED">
      <w:pPr>
        <w:pStyle w:val="NormalBold"/>
      </w:pPr>
      <w:r w:rsidRPr="00201421">
        <w:rPr>
          <w:rStyle w:val="HideTWBExt"/>
          <w:b w:val="0"/>
        </w:rPr>
        <w:t>&lt;/RepeatBlock-By&gt;</w:t>
      </w:r>
    </w:p>
    <w:p w14:paraId="72EAB1C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0B27436" w14:textId="77777777" w:rsidR="00DA12ED" w:rsidRPr="00201421" w:rsidRDefault="00DA12ED" w:rsidP="00DA12ED">
      <w:pPr>
        <w:pStyle w:val="NormalBold"/>
      </w:pPr>
      <w:r w:rsidRPr="00201421">
        <w:rPr>
          <w:rStyle w:val="HideTWBExt"/>
          <w:b w:val="0"/>
        </w:rPr>
        <w:t>&lt;Article&gt;</w:t>
      </w:r>
      <w:r w:rsidRPr="00201421">
        <w:t>Artículo 7 – apartado 1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472047D" w14:textId="77777777" w:rsidTr="0093139F">
        <w:trPr>
          <w:trHeight w:val="240"/>
          <w:jc w:val="center"/>
        </w:trPr>
        <w:tc>
          <w:tcPr>
            <w:tcW w:w="9752" w:type="dxa"/>
            <w:gridSpan w:val="2"/>
          </w:tcPr>
          <w:p w14:paraId="49211010" w14:textId="77777777" w:rsidR="00DA12ED" w:rsidRPr="00201421" w:rsidRDefault="00DA12ED" w:rsidP="0093139F"/>
        </w:tc>
      </w:tr>
      <w:tr w:rsidR="00DA12ED" w:rsidRPr="00201421" w14:paraId="27DC53A7" w14:textId="77777777" w:rsidTr="0093139F">
        <w:trPr>
          <w:trHeight w:val="240"/>
          <w:jc w:val="center"/>
        </w:trPr>
        <w:tc>
          <w:tcPr>
            <w:tcW w:w="4876" w:type="dxa"/>
          </w:tcPr>
          <w:p w14:paraId="7522FE9B" w14:textId="77777777" w:rsidR="00DA12ED" w:rsidRPr="00201421" w:rsidRDefault="00DA12ED" w:rsidP="0093139F">
            <w:pPr>
              <w:pStyle w:val="AmColumnHeading"/>
            </w:pPr>
            <w:r w:rsidRPr="00201421">
              <w:t>Texto de la Comisión</w:t>
            </w:r>
          </w:p>
        </w:tc>
        <w:tc>
          <w:tcPr>
            <w:tcW w:w="4876" w:type="dxa"/>
          </w:tcPr>
          <w:p w14:paraId="5A8E8049" w14:textId="77777777" w:rsidR="00DA12ED" w:rsidRPr="00201421" w:rsidRDefault="00DA12ED" w:rsidP="0093139F">
            <w:pPr>
              <w:pStyle w:val="AmColumnHeading"/>
            </w:pPr>
            <w:r w:rsidRPr="00201421">
              <w:t>Enmienda</w:t>
            </w:r>
          </w:p>
        </w:tc>
      </w:tr>
      <w:tr w:rsidR="00DA12ED" w:rsidRPr="00201421" w14:paraId="6A5D688A" w14:textId="77777777" w:rsidTr="0093139F">
        <w:trPr>
          <w:jc w:val="center"/>
        </w:trPr>
        <w:tc>
          <w:tcPr>
            <w:tcW w:w="4876" w:type="dxa"/>
          </w:tcPr>
          <w:p w14:paraId="4A81ED0F" w14:textId="77777777" w:rsidR="00DA12ED" w:rsidRPr="00201421" w:rsidRDefault="00DA12ED" w:rsidP="0093139F">
            <w:pPr>
              <w:pStyle w:val="Normal6a"/>
            </w:pPr>
          </w:p>
        </w:tc>
        <w:tc>
          <w:tcPr>
            <w:tcW w:w="4876" w:type="dxa"/>
          </w:tcPr>
          <w:p w14:paraId="7570258C" w14:textId="77777777" w:rsidR="00DA12ED" w:rsidRPr="00201421" w:rsidRDefault="00DA12ED" w:rsidP="0093139F">
            <w:pPr>
              <w:pStyle w:val="Normal6a"/>
            </w:pPr>
            <w:r w:rsidRPr="00201421">
              <w:rPr>
                <w:b/>
                <w:i/>
              </w:rPr>
              <w:t>1 bis.</w:t>
            </w:r>
            <w:r w:rsidRPr="00201421">
              <w:tab/>
            </w:r>
            <w:r w:rsidRPr="00201421">
              <w:rPr>
                <w:b/>
                <w:i/>
              </w:rPr>
              <w:t>Dicha orden de detección, en la mayor medida posible, será restringida y específica, sin exigir la detección masiva en todos los servicios.</w:t>
            </w:r>
          </w:p>
        </w:tc>
      </w:tr>
    </w:tbl>
    <w:p w14:paraId="1C80599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2F8C494" w14:textId="77777777" w:rsidR="00DA12ED" w:rsidRPr="00201421" w:rsidRDefault="00DA12ED" w:rsidP="00DA12ED">
      <w:r w:rsidRPr="00201421">
        <w:rPr>
          <w:rStyle w:val="HideTWBExt"/>
        </w:rPr>
        <w:t>&lt;/Amend&gt;</w:t>
      </w:r>
    </w:p>
    <w:p w14:paraId="7E5710A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899</w:t>
      </w:r>
      <w:r w:rsidRPr="00201421">
        <w:rPr>
          <w:rStyle w:val="HideTWBExt"/>
          <w:b w:val="0"/>
        </w:rPr>
        <w:t>&lt;/NumAm&gt;</w:t>
      </w:r>
    </w:p>
    <w:p w14:paraId="6D279E41"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23EF028D" w14:textId="77777777" w:rsidR="00DA12ED" w:rsidRPr="00201421" w:rsidRDefault="00DA12ED" w:rsidP="00DA12ED">
      <w:pPr>
        <w:pStyle w:val="NormalBold"/>
      </w:pPr>
      <w:r w:rsidRPr="00201421">
        <w:rPr>
          <w:rStyle w:val="HideTWBExt"/>
          <w:b w:val="0"/>
        </w:rPr>
        <w:t>&lt;/RepeatBlock-By&gt;</w:t>
      </w:r>
    </w:p>
    <w:p w14:paraId="2341941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5DB3164" w14:textId="77777777" w:rsidR="00DA12ED" w:rsidRPr="00201421" w:rsidRDefault="00DA12ED" w:rsidP="00DA12ED">
      <w:pPr>
        <w:pStyle w:val="NormalBold"/>
      </w:pPr>
      <w:r w:rsidRPr="00201421">
        <w:rPr>
          <w:rStyle w:val="HideTWBExt"/>
          <w:b w:val="0"/>
        </w:rPr>
        <w:t>&lt;Article&gt;</w:t>
      </w:r>
      <w:r w:rsidRPr="00201421">
        <w:t>Artículo 7 – apartado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CF06BB2" w14:textId="77777777" w:rsidTr="0093139F">
        <w:trPr>
          <w:trHeight w:val="240"/>
          <w:jc w:val="center"/>
        </w:trPr>
        <w:tc>
          <w:tcPr>
            <w:tcW w:w="9752" w:type="dxa"/>
            <w:gridSpan w:val="2"/>
          </w:tcPr>
          <w:p w14:paraId="6502868B" w14:textId="77777777" w:rsidR="00DA12ED" w:rsidRPr="00201421" w:rsidRDefault="00DA12ED" w:rsidP="0093139F"/>
        </w:tc>
      </w:tr>
      <w:tr w:rsidR="00DA12ED" w:rsidRPr="00201421" w14:paraId="460072D9" w14:textId="77777777" w:rsidTr="0093139F">
        <w:trPr>
          <w:trHeight w:val="240"/>
          <w:jc w:val="center"/>
        </w:trPr>
        <w:tc>
          <w:tcPr>
            <w:tcW w:w="4876" w:type="dxa"/>
          </w:tcPr>
          <w:p w14:paraId="1E606668" w14:textId="77777777" w:rsidR="00DA12ED" w:rsidRPr="00201421" w:rsidRDefault="00DA12ED" w:rsidP="0093139F">
            <w:pPr>
              <w:pStyle w:val="AmColumnHeading"/>
            </w:pPr>
            <w:r w:rsidRPr="00201421">
              <w:t>Texto de la Comisión</w:t>
            </w:r>
          </w:p>
        </w:tc>
        <w:tc>
          <w:tcPr>
            <w:tcW w:w="4876" w:type="dxa"/>
          </w:tcPr>
          <w:p w14:paraId="734555FB" w14:textId="77777777" w:rsidR="00DA12ED" w:rsidRPr="00201421" w:rsidRDefault="00DA12ED" w:rsidP="0093139F">
            <w:pPr>
              <w:pStyle w:val="AmColumnHeading"/>
            </w:pPr>
            <w:r w:rsidRPr="00201421">
              <w:t>Enmienda</w:t>
            </w:r>
          </w:p>
        </w:tc>
      </w:tr>
      <w:tr w:rsidR="00DA12ED" w:rsidRPr="00201421" w14:paraId="58E43632" w14:textId="77777777" w:rsidTr="0093139F">
        <w:trPr>
          <w:jc w:val="center"/>
        </w:trPr>
        <w:tc>
          <w:tcPr>
            <w:tcW w:w="4876" w:type="dxa"/>
          </w:tcPr>
          <w:p w14:paraId="1A42C1A1" w14:textId="77777777" w:rsidR="00DA12ED" w:rsidRPr="00201421" w:rsidRDefault="00DA12ED" w:rsidP="0093139F">
            <w:pPr>
              <w:pStyle w:val="Normal6a"/>
            </w:pPr>
            <w:r w:rsidRPr="00201421">
              <w:rPr>
                <w:b/>
                <w:i/>
              </w:rPr>
              <w:t>2.</w:t>
            </w:r>
            <w:r w:rsidRPr="00201421">
              <w:tab/>
            </w:r>
            <w:r w:rsidRPr="00201421">
              <w:rPr>
                <w:b/>
                <w:i/>
              </w:rPr>
              <w:t>Antes de solicitar la emisión de una orden de detección, la autoridad de coordinación del país de establecimiento llevará a cabo las investigaciones y evaluaciones necesarias para determinar si se cumplen las condiciones del apartado 4.</w:t>
            </w:r>
          </w:p>
        </w:tc>
        <w:tc>
          <w:tcPr>
            <w:tcW w:w="4876" w:type="dxa"/>
          </w:tcPr>
          <w:p w14:paraId="0E0B0C51" w14:textId="77777777" w:rsidR="00DA12ED" w:rsidRPr="00201421" w:rsidRDefault="00DA12ED" w:rsidP="0093139F">
            <w:pPr>
              <w:pStyle w:val="Normal6a"/>
            </w:pPr>
            <w:r w:rsidRPr="00201421">
              <w:rPr>
                <w:b/>
                <w:i/>
              </w:rPr>
              <w:t>suprimido</w:t>
            </w:r>
          </w:p>
        </w:tc>
      </w:tr>
      <w:tr w:rsidR="00DA12ED" w:rsidRPr="00201421" w14:paraId="33E97B09" w14:textId="77777777" w:rsidTr="0093139F">
        <w:trPr>
          <w:jc w:val="center"/>
        </w:trPr>
        <w:tc>
          <w:tcPr>
            <w:tcW w:w="4876" w:type="dxa"/>
          </w:tcPr>
          <w:p w14:paraId="460013E6" w14:textId="77777777" w:rsidR="00DA12ED" w:rsidRPr="00201421" w:rsidRDefault="00DA12ED" w:rsidP="0093139F">
            <w:pPr>
              <w:pStyle w:val="Normal6a"/>
            </w:pPr>
            <w:r w:rsidRPr="00201421">
              <w:rPr>
                <w:b/>
                <w:i/>
              </w:rPr>
              <w:t>A tal fin podrá, cuando proceda, exigir al prestador que presente la información necesaria, además del informe y de la información adicional a que se refiere el artículo 5, apartados 1 y 3, respectivamente, en un plazo razonable fijado por dicha autoridad de coordinación, o solicitar al Centro de la UE, a otra autoridad pública o a expertos o entidades pertinentes que faciliten la información adicional necesaria.</w:t>
            </w:r>
          </w:p>
        </w:tc>
        <w:tc>
          <w:tcPr>
            <w:tcW w:w="4876" w:type="dxa"/>
          </w:tcPr>
          <w:p w14:paraId="0C084270" w14:textId="77777777" w:rsidR="00DA12ED" w:rsidRPr="00201421" w:rsidRDefault="00DA12ED" w:rsidP="0093139F">
            <w:pPr>
              <w:pStyle w:val="Normal6a"/>
            </w:pPr>
          </w:p>
        </w:tc>
      </w:tr>
    </w:tbl>
    <w:p w14:paraId="1F21D28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F9638BE" w14:textId="77777777" w:rsidR="00DA12ED" w:rsidRPr="00201421" w:rsidRDefault="00DA12ED" w:rsidP="00DA12ED">
      <w:r w:rsidRPr="00201421">
        <w:rPr>
          <w:rStyle w:val="HideTWBExt"/>
        </w:rPr>
        <w:t>&lt;/Amend&gt;</w:t>
      </w:r>
    </w:p>
    <w:p w14:paraId="1358F71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900</w:t>
      </w:r>
      <w:r w:rsidRPr="00201421">
        <w:rPr>
          <w:rStyle w:val="HideTWBExt"/>
          <w:b w:val="0"/>
        </w:rPr>
        <w:t>&lt;/NumAm&gt;</w:t>
      </w:r>
    </w:p>
    <w:p w14:paraId="570AD988"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w:t>
      </w:r>
      <w:r w:rsidRPr="00201421">
        <w:rPr>
          <w:rStyle w:val="HideTWBExt"/>
          <w:b w:val="0"/>
        </w:rPr>
        <w:t>&lt;/Members&gt;</w:t>
      </w:r>
    </w:p>
    <w:p w14:paraId="56482380" w14:textId="77777777" w:rsidR="00DA12ED" w:rsidRPr="00201421" w:rsidRDefault="00DA12ED" w:rsidP="00DA12ED">
      <w:pPr>
        <w:pStyle w:val="NormalBold"/>
      </w:pPr>
      <w:r w:rsidRPr="00201421">
        <w:rPr>
          <w:rStyle w:val="HideTWBExt"/>
          <w:b w:val="0"/>
        </w:rPr>
        <w:t>&lt;/RepeatBlock-By&gt;</w:t>
      </w:r>
    </w:p>
    <w:p w14:paraId="2886D15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7191F3D" w14:textId="77777777" w:rsidR="00DA12ED" w:rsidRPr="00201421" w:rsidRDefault="00DA12ED" w:rsidP="00DA12ED">
      <w:pPr>
        <w:pStyle w:val="NormalBold"/>
      </w:pPr>
      <w:r w:rsidRPr="00201421">
        <w:rPr>
          <w:rStyle w:val="HideTWBExt"/>
          <w:b w:val="0"/>
        </w:rPr>
        <w:t>&lt;Article&gt;</w:t>
      </w:r>
      <w:r w:rsidRPr="00201421">
        <w:t>Artículo 7 – apartado 2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68B20F7" w14:textId="77777777" w:rsidTr="0093139F">
        <w:trPr>
          <w:trHeight w:val="240"/>
          <w:jc w:val="center"/>
        </w:trPr>
        <w:tc>
          <w:tcPr>
            <w:tcW w:w="9752" w:type="dxa"/>
            <w:gridSpan w:val="2"/>
          </w:tcPr>
          <w:p w14:paraId="79D048F0" w14:textId="77777777" w:rsidR="00DA12ED" w:rsidRPr="00201421" w:rsidRDefault="00DA12ED" w:rsidP="0093139F"/>
        </w:tc>
      </w:tr>
      <w:tr w:rsidR="00DA12ED" w:rsidRPr="00201421" w14:paraId="3C198CD0" w14:textId="77777777" w:rsidTr="0093139F">
        <w:trPr>
          <w:trHeight w:val="240"/>
          <w:jc w:val="center"/>
        </w:trPr>
        <w:tc>
          <w:tcPr>
            <w:tcW w:w="4876" w:type="dxa"/>
          </w:tcPr>
          <w:p w14:paraId="627C6E48" w14:textId="77777777" w:rsidR="00DA12ED" w:rsidRPr="00201421" w:rsidRDefault="00DA12ED" w:rsidP="0093139F">
            <w:pPr>
              <w:pStyle w:val="AmColumnHeading"/>
            </w:pPr>
            <w:r w:rsidRPr="00201421">
              <w:t>Texto de la Comisión</w:t>
            </w:r>
          </w:p>
        </w:tc>
        <w:tc>
          <w:tcPr>
            <w:tcW w:w="4876" w:type="dxa"/>
          </w:tcPr>
          <w:p w14:paraId="5A9FB618" w14:textId="77777777" w:rsidR="00DA12ED" w:rsidRPr="00201421" w:rsidRDefault="00DA12ED" w:rsidP="0093139F">
            <w:pPr>
              <w:pStyle w:val="AmColumnHeading"/>
            </w:pPr>
            <w:r w:rsidRPr="00201421">
              <w:t>Enmienda</w:t>
            </w:r>
          </w:p>
        </w:tc>
      </w:tr>
      <w:tr w:rsidR="00DA12ED" w:rsidRPr="00201421" w14:paraId="30921C42" w14:textId="77777777" w:rsidTr="0093139F">
        <w:trPr>
          <w:jc w:val="center"/>
        </w:trPr>
        <w:tc>
          <w:tcPr>
            <w:tcW w:w="4876" w:type="dxa"/>
          </w:tcPr>
          <w:p w14:paraId="3B3BD617" w14:textId="77777777" w:rsidR="00DA12ED" w:rsidRPr="00201421" w:rsidRDefault="00DA12ED" w:rsidP="0093139F">
            <w:pPr>
              <w:pStyle w:val="Normal6a"/>
            </w:pPr>
            <w:r w:rsidRPr="00201421">
              <w:rPr>
                <w:b/>
                <w:bCs/>
                <w:i/>
                <w:iCs/>
              </w:rPr>
              <w:t>Antes de solicitar la emisión de una orden de detección,</w:t>
            </w:r>
            <w:r w:rsidRPr="00201421">
              <w:t xml:space="preserve"> la autoridad de coordinación del país de establecimiento </w:t>
            </w:r>
            <w:r w:rsidRPr="00201421">
              <w:rPr>
                <w:b/>
                <w:bCs/>
                <w:i/>
                <w:iCs/>
              </w:rPr>
              <w:t>llevará a cabo las investigaciones y evaluaciones necesarias para determinar si se cumplen las condiciones del apartado 4</w:t>
            </w:r>
            <w:r w:rsidRPr="00201421">
              <w:t>.</w:t>
            </w:r>
          </w:p>
        </w:tc>
        <w:tc>
          <w:tcPr>
            <w:tcW w:w="4876" w:type="dxa"/>
          </w:tcPr>
          <w:p w14:paraId="0190F19F" w14:textId="77777777" w:rsidR="00DA12ED" w:rsidRPr="00201421" w:rsidRDefault="00DA12ED" w:rsidP="0093139F">
            <w:pPr>
              <w:pStyle w:val="Normal6a"/>
            </w:pPr>
            <w:r w:rsidRPr="00201421">
              <w:rPr>
                <w:b/>
                <w:bCs/>
                <w:i/>
                <w:iCs/>
              </w:rPr>
              <w:t>La solicitud de</w:t>
            </w:r>
            <w:r w:rsidRPr="00201421">
              <w:t xml:space="preserve"> la autoridad de coordinación del país de establecimiento </w:t>
            </w:r>
            <w:r w:rsidRPr="00201421">
              <w:rPr>
                <w:b/>
                <w:bCs/>
                <w:i/>
                <w:iCs/>
              </w:rPr>
              <w:t>de una orden de detección específica incluirá cualquier prueba que sugiera una conducta individual o colectiva que establezca una relación con delitos de abuso sexual de menores, en delitos anteriores particulares</w:t>
            </w:r>
            <w:r w:rsidRPr="00201421">
              <w:t>.</w:t>
            </w:r>
          </w:p>
        </w:tc>
      </w:tr>
    </w:tbl>
    <w:p w14:paraId="7052CBF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368C792" w14:textId="77777777" w:rsidR="00DA12ED" w:rsidRPr="00201421" w:rsidRDefault="00DA12ED" w:rsidP="00DA12ED">
      <w:r w:rsidRPr="00201421">
        <w:rPr>
          <w:rStyle w:val="HideTWBExt"/>
        </w:rPr>
        <w:t>&lt;/Amend&gt;</w:t>
      </w:r>
    </w:p>
    <w:p w14:paraId="3BCF1A5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901</w:t>
      </w:r>
      <w:r w:rsidRPr="00201421">
        <w:rPr>
          <w:rStyle w:val="HideTWBExt"/>
          <w:b w:val="0"/>
        </w:rPr>
        <w:t>&lt;/NumAm&gt;</w:t>
      </w:r>
    </w:p>
    <w:p w14:paraId="13333CAD"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2FAB78FD"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04D47F7"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FCEC891"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0AF1237E"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FEB50D1" w14:textId="77777777" w:rsidR="00DA12ED" w:rsidRPr="00201421" w:rsidRDefault="00DA12ED" w:rsidP="00DA12ED">
      <w:pPr>
        <w:pStyle w:val="NormalBold"/>
      </w:pPr>
      <w:r w:rsidRPr="00201421">
        <w:rPr>
          <w:rStyle w:val="HideTWBExt"/>
          <w:b w:val="0"/>
        </w:rPr>
        <w:t>&lt;/RepeatBlock-By&gt;</w:t>
      </w:r>
    </w:p>
    <w:p w14:paraId="61885D0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765E674" w14:textId="77777777" w:rsidR="00DA12ED" w:rsidRPr="00201421" w:rsidRDefault="00DA12ED" w:rsidP="00DA12ED">
      <w:pPr>
        <w:pStyle w:val="NormalBold"/>
      </w:pPr>
      <w:r w:rsidRPr="00201421">
        <w:rPr>
          <w:rStyle w:val="HideTWBExt"/>
          <w:b w:val="0"/>
        </w:rPr>
        <w:t>&lt;Article&gt;</w:t>
      </w:r>
      <w:r w:rsidRPr="00201421">
        <w:t>Artículo 7 – apartado 2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6EA075" w14:textId="77777777" w:rsidTr="0093139F">
        <w:trPr>
          <w:trHeight w:val="240"/>
          <w:jc w:val="center"/>
        </w:trPr>
        <w:tc>
          <w:tcPr>
            <w:tcW w:w="9752" w:type="dxa"/>
            <w:gridSpan w:val="2"/>
          </w:tcPr>
          <w:p w14:paraId="2B46D538" w14:textId="77777777" w:rsidR="00DA12ED" w:rsidRPr="00201421" w:rsidRDefault="00DA12ED" w:rsidP="0093139F"/>
        </w:tc>
      </w:tr>
      <w:tr w:rsidR="00DA12ED" w:rsidRPr="00201421" w14:paraId="178162F8" w14:textId="77777777" w:rsidTr="0093139F">
        <w:trPr>
          <w:trHeight w:val="240"/>
          <w:jc w:val="center"/>
        </w:trPr>
        <w:tc>
          <w:tcPr>
            <w:tcW w:w="4876" w:type="dxa"/>
          </w:tcPr>
          <w:p w14:paraId="4A0E7D8C" w14:textId="77777777" w:rsidR="00DA12ED" w:rsidRPr="00201421" w:rsidRDefault="00DA12ED" w:rsidP="0093139F">
            <w:pPr>
              <w:pStyle w:val="AmColumnHeading"/>
            </w:pPr>
            <w:r w:rsidRPr="00201421">
              <w:t>Texto de la Comisión</w:t>
            </w:r>
          </w:p>
        </w:tc>
        <w:tc>
          <w:tcPr>
            <w:tcW w:w="4876" w:type="dxa"/>
          </w:tcPr>
          <w:p w14:paraId="28F343EB" w14:textId="77777777" w:rsidR="00DA12ED" w:rsidRPr="00201421" w:rsidRDefault="00DA12ED" w:rsidP="0093139F">
            <w:pPr>
              <w:pStyle w:val="AmColumnHeading"/>
            </w:pPr>
            <w:r w:rsidRPr="00201421">
              <w:t>Enmienda</w:t>
            </w:r>
          </w:p>
        </w:tc>
      </w:tr>
      <w:tr w:rsidR="00DA12ED" w:rsidRPr="00201421" w14:paraId="6AC28675" w14:textId="77777777" w:rsidTr="0093139F">
        <w:trPr>
          <w:jc w:val="center"/>
        </w:trPr>
        <w:tc>
          <w:tcPr>
            <w:tcW w:w="4876" w:type="dxa"/>
          </w:tcPr>
          <w:p w14:paraId="59BE7A57" w14:textId="77777777" w:rsidR="00DA12ED" w:rsidRPr="00201421" w:rsidRDefault="00DA12ED" w:rsidP="0093139F">
            <w:pPr>
              <w:pStyle w:val="Normal6a"/>
            </w:pPr>
            <w:r w:rsidRPr="00201421">
              <w:t>Antes de solicitar la emisión de una orden de detección, la autoridad de coordinación del país de establecimiento llevará a cabo las investigaciones y evaluaciones necesarias para determinar si se cumplen las condiciones del apartado 4.</w:t>
            </w:r>
          </w:p>
        </w:tc>
        <w:tc>
          <w:tcPr>
            <w:tcW w:w="4876" w:type="dxa"/>
          </w:tcPr>
          <w:p w14:paraId="7B6848EC" w14:textId="77777777" w:rsidR="00DA12ED" w:rsidRPr="00201421" w:rsidRDefault="00DA12ED" w:rsidP="0093139F">
            <w:pPr>
              <w:pStyle w:val="Normal6a"/>
            </w:pPr>
            <w:r w:rsidRPr="00201421">
              <w:rPr>
                <w:i/>
                <w:iCs/>
              </w:rPr>
              <w:t>(No afecta a la versión española).</w:t>
            </w:r>
          </w:p>
        </w:tc>
      </w:tr>
    </w:tbl>
    <w:p w14:paraId="43AD391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7748B49" w14:textId="77777777" w:rsidR="00DA12ED" w:rsidRPr="00201421" w:rsidRDefault="00DA12ED" w:rsidP="00DA12ED">
      <w:r w:rsidRPr="00201421">
        <w:rPr>
          <w:rStyle w:val="HideTWBExt"/>
        </w:rPr>
        <w:t>&lt;/Amend&gt;</w:t>
      </w:r>
    </w:p>
    <w:p w14:paraId="51180CAD"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902</w:t>
      </w:r>
      <w:r w:rsidRPr="00201421">
        <w:rPr>
          <w:rStyle w:val="HideTWBExt"/>
          <w:b w:val="0"/>
        </w:rPr>
        <w:t>&lt;/NumAm&gt;</w:t>
      </w:r>
    </w:p>
    <w:p w14:paraId="22AB30ED"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1C80B30A"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1061504A" w14:textId="77777777" w:rsidR="00DA12ED" w:rsidRPr="00201421" w:rsidRDefault="00DA12ED" w:rsidP="00DA12ED">
      <w:pPr>
        <w:pStyle w:val="NormalBold"/>
      </w:pPr>
      <w:r w:rsidRPr="00201421">
        <w:rPr>
          <w:rStyle w:val="HideTWBExt"/>
          <w:b w:val="0"/>
        </w:rPr>
        <w:t>&lt;/RepeatBlock-By&gt;</w:t>
      </w:r>
    </w:p>
    <w:p w14:paraId="0051EF9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60487E" w14:textId="77777777" w:rsidR="00DA12ED" w:rsidRPr="00201421" w:rsidRDefault="00DA12ED" w:rsidP="00DA12ED">
      <w:pPr>
        <w:pStyle w:val="NormalBold"/>
      </w:pPr>
      <w:r w:rsidRPr="00201421">
        <w:rPr>
          <w:rStyle w:val="HideTWBExt"/>
          <w:b w:val="0"/>
        </w:rPr>
        <w:t>&lt;Article&gt;</w:t>
      </w:r>
      <w:r w:rsidRPr="00201421">
        <w:t>Artículo 7 – apartado 2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98F172B" w14:textId="77777777" w:rsidTr="0093139F">
        <w:trPr>
          <w:trHeight w:val="240"/>
          <w:jc w:val="center"/>
        </w:trPr>
        <w:tc>
          <w:tcPr>
            <w:tcW w:w="9752" w:type="dxa"/>
            <w:gridSpan w:val="2"/>
          </w:tcPr>
          <w:p w14:paraId="22C9FA2B" w14:textId="77777777" w:rsidR="00DA12ED" w:rsidRPr="00201421" w:rsidRDefault="00DA12ED" w:rsidP="0093139F"/>
        </w:tc>
      </w:tr>
      <w:tr w:rsidR="00DA12ED" w:rsidRPr="00201421" w14:paraId="0034ADE0" w14:textId="77777777" w:rsidTr="0093139F">
        <w:trPr>
          <w:trHeight w:val="240"/>
          <w:jc w:val="center"/>
        </w:trPr>
        <w:tc>
          <w:tcPr>
            <w:tcW w:w="4876" w:type="dxa"/>
          </w:tcPr>
          <w:p w14:paraId="41789467" w14:textId="77777777" w:rsidR="00DA12ED" w:rsidRPr="00201421" w:rsidRDefault="00DA12ED" w:rsidP="0093139F">
            <w:pPr>
              <w:pStyle w:val="AmColumnHeading"/>
            </w:pPr>
            <w:r w:rsidRPr="00201421">
              <w:t>Texto de la Comisión</w:t>
            </w:r>
          </w:p>
        </w:tc>
        <w:tc>
          <w:tcPr>
            <w:tcW w:w="4876" w:type="dxa"/>
          </w:tcPr>
          <w:p w14:paraId="49E20DB5" w14:textId="77777777" w:rsidR="00DA12ED" w:rsidRPr="00201421" w:rsidRDefault="00DA12ED" w:rsidP="0093139F">
            <w:pPr>
              <w:pStyle w:val="AmColumnHeading"/>
            </w:pPr>
            <w:r w:rsidRPr="00201421">
              <w:t>Enmienda</w:t>
            </w:r>
          </w:p>
        </w:tc>
      </w:tr>
      <w:tr w:rsidR="00DA12ED" w:rsidRPr="00201421" w14:paraId="063BCA2F" w14:textId="77777777" w:rsidTr="0093139F">
        <w:trPr>
          <w:jc w:val="center"/>
        </w:trPr>
        <w:tc>
          <w:tcPr>
            <w:tcW w:w="4876" w:type="dxa"/>
          </w:tcPr>
          <w:p w14:paraId="7FFF2B09" w14:textId="77777777" w:rsidR="00DA12ED" w:rsidRPr="00201421" w:rsidRDefault="00DA12ED" w:rsidP="0093139F">
            <w:pPr>
              <w:pStyle w:val="Normal6a"/>
            </w:pPr>
            <w:r w:rsidRPr="00201421">
              <w:t xml:space="preserve">Antes de solicitar la emisión de una orden de detección, la autoridad de coordinación del país de establecimiento llevará a cabo las </w:t>
            </w:r>
            <w:r w:rsidRPr="00201421">
              <w:rPr>
                <w:b/>
                <w:bCs/>
                <w:i/>
                <w:iCs/>
              </w:rPr>
              <w:t>investigaciones y</w:t>
            </w:r>
            <w:r w:rsidRPr="00201421">
              <w:t xml:space="preserve"> evaluaciones necesarias para determinar si se cumplen las condiciones del apartado 4.</w:t>
            </w:r>
          </w:p>
        </w:tc>
        <w:tc>
          <w:tcPr>
            <w:tcW w:w="4876" w:type="dxa"/>
          </w:tcPr>
          <w:p w14:paraId="7B22EF1B" w14:textId="77777777" w:rsidR="00DA12ED" w:rsidRPr="00201421" w:rsidRDefault="00DA12ED" w:rsidP="0093139F">
            <w:pPr>
              <w:pStyle w:val="Normal6a"/>
            </w:pPr>
            <w:r w:rsidRPr="00201421">
              <w:t>Antes de solicitar la emisión de una orden de detección, la autoridad de coordinación del país de establecimiento llevará a cabo las evaluaciones necesarias para determinar si se cumplen las condiciones del apartado 4.</w:t>
            </w:r>
          </w:p>
        </w:tc>
      </w:tr>
    </w:tbl>
    <w:p w14:paraId="3EC82BC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044BF7F" w14:textId="77777777" w:rsidR="00DA12ED" w:rsidRPr="00201421" w:rsidRDefault="00DA12ED" w:rsidP="00DA12ED">
      <w:r w:rsidRPr="00201421">
        <w:rPr>
          <w:rStyle w:val="HideTWBExt"/>
        </w:rPr>
        <w:t>&lt;/Amend&gt;</w:t>
      </w:r>
    </w:p>
    <w:p w14:paraId="3E2F60A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903</w:t>
      </w:r>
      <w:r w:rsidRPr="00201421">
        <w:rPr>
          <w:rStyle w:val="HideTWBExt"/>
          <w:b w:val="0"/>
        </w:rPr>
        <w:t>&lt;/NumAm&gt;</w:t>
      </w:r>
    </w:p>
    <w:p w14:paraId="3A9C116E"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w:t>
      </w:r>
      <w:r w:rsidRPr="00201421">
        <w:rPr>
          <w:rStyle w:val="HideTWBExt"/>
          <w:b w:val="0"/>
        </w:rPr>
        <w:t>&lt;/Members&gt;</w:t>
      </w:r>
    </w:p>
    <w:p w14:paraId="1055813B" w14:textId="77777777" w:rsidR="00DA12ED" w:rsidRPr="00201421" w:rsidRDefault="00DA12ED" w:rsidP="00DA12ED">
      <w:pPr>
        <w:pStyle w:val="NormalBold"/>
      </w:pPr>
      <w:r w:rsidRPr="00201421">
        <w:rPr>
          <w:rStyle w:val="HideTWBExt"/>
          <w:b w:val="0"/>
        </w:rPr>
        <w:t>&lt;/RepeatBlock-By&gt;</w:t>
      </w:r>
    </w:p>
    <w:p w14:paraId="3B4B66D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6B5E920" w14:textId="77777777" w:rsidR="00DA12ED" w:rsidRPr="00201421" w:rsidRDefault="00DA12ED" w:rsidP="00DA12ED">
      <w:pPr>
        <w:pStyle w:val="NormalBold"/>
      </w:pPr>
      <w:r w:rsidRPr="00201421">
        <w:rPr>
          <w:rStyle w:val="HideTWBExt"/>
          <w:b w:val="0"/>
        </w:rPr>
        <w:t>&lt;Article&gt;</w:t>
      </w:r>
      <w:r w:rsidRPr="00201421">
        <w:t>Artículo 7 – apartado 2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AB2E850" w14:textId="77777777" w:rsidTr="0093139F">
        <w:trPr>
          <w:trHeight w:val="240"/>
          <w:jc w:val="center"/>
        </w:trPr>
        <w:tc>
          <w:tcPr>
            <w:tcW w:w="9752" w:type="dxa"/>
            <w:gridSpan w:val="2"/>
          </w:tcPr>
          <w:p w14:paraId="1BBD5D59" w14:textId="77777777" w:rsidR="00DA12ED" w:rsidRPr="00201421" w:rsidRDefault="00DA12ED" w:rsidP="0093139F"/>
        </w:tc>
      </w:tr>
      <w:tr w:rsidR="00DA12ED" w:rsidRPr="00201421" w14:paraId="2787FBD7" w14:textId="77777777" w:rsidTr="0093139F">
        <w:trPr>
          <w:trHeight w:val="240"/>
          <w:jc w:val="center"/>
        </w:trPr>
        <w:tc>
          <w:tcPr>
            <w:tcW w:w="4876" w:type="dxa"/>
          </w:tcPr>
          <w:p w14:paraId="4C871BC1" w14:textId="77777777" w:rsidR="00DA12ED" w:rsidRPr="00201421" w:rsidRDefault="00DA12ED" w:rsidP="0093139F">
            <w:pPr>
              <w:pStyle w:val="AmColumnHeading"/>
            </w:pPr>
            <w:r w:rsidRPr="00201421">
              <w:t>Texto de la Comisión</w:t>
            </w:r>
          </w:p>
        </w:tc>
        <w:tc>
          <w:tcPr>
            <w:tcW w:w="4876" w:type="dxa"/>
          </w:tcPr>
          <w:p w14:paraId="76409B05" w14:textId="77777777" w:rsidR="00DA12ED" w:rsidRPr="00201421" w:rsidRDefault="00DA12ED" w:rsidP="0093139F">
            <w:pPr>
              <w:pStyle w:val="AmColumnHeading"/>
            </w:pPr>
            <w:r w:rsidRPr="00201421">
              <w:t>Enmienda</w:t>
            </w:r>
          </w:p>
        </w:tc>
      </w:tr>
      <w:tr w:rsidR="00DA12ED" w:rsidRPr="00201421" w14:paraId="26A6A4AF" w14:textId="77777777" w:rsidTr="0093139F">
        <w:trPr>
          <w:jc w:val="center"/>
        </w:trPr>
        <w:tc>
          <w:tcPr>
            <w:tcW w:w="4876" w:type="dxa"/>
          </w:tcPr>
          <w:p w14:paraId="26D525AC" w14:textId="77777777" w:rsidR="00DA12ED" w:rsidRPr="00201421" w:rsidRDefault="00DA12ED" w:rsidP="0093139F">
            <w:pPr>
              <w:pStyle w:val="Normal6a"/>
            </w:pPr>
            <w:r w:rsidRPr="00201421">
              <w:t xml:space="preserve">A tal fin podrá, cuando proceda, exigir al prestador que presente </w:t>
            </w:r>
            <w:r w:rsidRPr="00201421">
              <w:rPr>
                <w:b/>
                <w:bCs/>
                <w:i/>
                <w:iCs/>
              </w:rPr>
              <w:t>la información necesaria, además del informe y de la información adicional a que se refiere el artículo 5, apartados 1 y 3, respectivamente,</w:t>
            </w:r>
            <w:r w:rsidRPr="00201421">
              <w:t xml:space="preserve"> en un plazo razonable fijado por dicha autoridad de coordinación, o solicitar al Centro de la UE, a otra autoridad pública o a expertos o entidades pertinentes que faciliten la información adicional necesaria.</w:t>
            </w:r>
          </w:p>
        </w:tc>
        <w:tc>
          <w:tcPr>
            <w:tcW w:w="4876" w:type="dxa"/>
          </w:tcPr>
          <w:p w14:paraId="5A1304A9" w14:textId="77777777" w:rsidR="00DA12ED" w:rsidRPr="00201421" w:rsidRDefault="00DA12ED" w:rsidP="0093139F">
            <w:pPr>
              <w:pStyle w:val="Normal6a"/>
            </w:pPr>
            <w:r w:rsidRPr="00201421">
              <w:t xml:space="preserve">A tal fin podrá, cuando proceda, exigir al prestador que presente </w:t>
            </w:r>
            <w:r w:rsidRPr="00201421">
              <w:rPr>
                <w:b/>
                <w:bCs/>
                <w:i/>
                <w:iCs/>
              </w:rPr>
              <w:t>pruebas</w:t>
            </w:r>
            <w:r w:rsidRPr="00201421">
              <w:t xml:space="preserve"> en un plazo razonable fijado por dicha autoridad de coordinación, o solicitar al Centro de la UE, a otra autoridad pública o a expertos o entidades pertinentes que faciliten la información adicional necesaria.</w:t>
            </w:r>
          </w:p>
        </w:tc>
      </w:tr>
    </w:tbl>
    <w:p w14:paraId="6208868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C1D77F3" w14:textId="77777777" w:rsidR="00DA12ED" w:rsidRPr="00201421" w:rsidRDefault="00DA12ED" w:rsidP="00DA12ED">
      <w:r w:rsidRPr="00201421">
        <w:rPr>
          <w:rStyle w:val="HideTWBExt"/>
        </w:rPr>
        <w:t>&lt;/Amend&gt;</w:t>
      </w:r>
    </w:p>
    <w:p w14:paraId="1F0B42A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904</w:t>
      </w:r>
      <w:r w:rsidRPr="00201421">
        <w:rPr>
          <w:rStyle w:val="HideTWBExt"/>
          <w:b w:val="0"/>
        </w:rPr>
        <w:t>&lt;/NumAm&gt;</w:t>
      </w:r>
    </w:p>
    <w:p w14:paraId="0E09F776"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2F673313" w14:textId="77777777" w:rsidR="00DA12ED" w:rsidRPr="00201421" w:rsidRDefault="00DA12ED" w:rsidP="00DA12ED">
      <w:pPr>
        <w:pStyle w:val="NormalBold"/>
      </w:pPr>
      <w:r w:rsidRPr="00201421">
        <w:rPr>
          <w:rStyle w:val="HideTWBExt"/>
          <w:b w:val="0"/>
        </w:rPr>
        <w:t>&lt;/RepeatBlock-By&gt;</w:t>
      </w:r>
    </w:p>
    <w:p w14:paraId="251F252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6E08343" w14:textId="77777777" w:rsidR="00DA12ED" w:rsidRPr="00201421" w:rsidRDefault="00DA12ED" w:rsidP="00DA12ED">
      <w:pPr>
        <w:pStyle w:val="NormalBold"/>
      </w:pPr>
      <w:r w:rsidRPr="00201421">
        <w:rPr>
          <w:rStyle w:val="HideTWBExt"/>
          <w:b w:val="0"/>
        </w:rPr>
        <w:t>&lt;Article&gt;</w:t>
      </w:r>
      <w:r w:rsidRPr="00201421">
        <w:t>Artículo 7 – apartado 2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985A48C" w14:textId="77777777" w:rsidTr="0093139F">
        <w:trPr>
          <w:trHeight w:val="240"/>
          <w:jc w:val="center"/>
        </w:trPr>
        <w:tc>
          <w:tcPr>
            <w:tcW w:w="9752" w:type="dxa"/>
            <w:gridSpan w:val="2"/>
          </w:tcPr>
          <w:p w14:paraId="5E18691F" w14:textId="77777777" w:rsidR="00DA12ED" w:rsidRPr="00201421" w:rsidRDefault="00DA12ED" w:rsidP="0093139F"/>
        </w:tc>
      </w:tr>
      <w:tr w:rsidR="00DA12ED" w:rsidRPr="00201421" w14:paraId="5B35A153" w14:textId="77777777" w:rsidTr="0093139F">
        <w:trPr>
          <w:trHeight w:val="240"/>
          <w:jc w:val="center"/>
        </w:trPr>
        <w:tc>
          <w:tcPr>
            <w:tcW w:w="4876" w:type="dxa"/>
          </w:tcPr>
          <w:p w14:paraId="47068A57" w14:textId="77777777" w:rsidR="00DA12ED" w:rsidRPr="00201421" w:rsidRDefault="00DA12ED" w:rsidP="0093139F">
            <w:pPr>
              <w:pStyle w:val="AmColumnHeading"/>
            </w:pPr>
            <w:r w:rsidRPr="00201421">
              <w:t>Texto de la Comisión</w:t>
            </w:r>
          </w:p>
        </w:tc>
        <w:tc>
          <w:tcPr>
            <w:tcW w:w="4876" w:type="dxa"/>
          </w:tcPr>
          <w:p w14:paraId="60F612A1" w14:textId="77777777" w:rsidR="00DA12ED" w:rsidRPr="00201421" w:rsidRDefault="00DA12ED" w:rsidP="0093139F">
            <w:pPr>
              <w:pStyle w:val="AmColumnHeading"/>
            </w:pPr>
            <w:r w:rsidRPr="00201421">
              <w:t>Enmienda</w:t>
            </w:r>
          </w:p>
        </w:tc>
      </w:tr>
      <w:tr w:rsidR="00DA12ED" w:rsidRPr="00201421" w14:paraId="6B33AFB6" w14:textId="77777777" w:rsidTr="0093139F">
        <w:trPr>
          <w:jc w:val="center"/>
        </w:trPr>
        <w:tc>
          <w:tcPr>
            <w:tcW w:w="4876" w:type="dxa"/>
          </w:tcPr>
          <w:p w14:paraId="337ACA24" w14:textId="77777777" w:rsidR="00DA12ED" w:rsidRPr="00201421" w:rsidRDefault="00DA12ED" w:rsidP="0093139F">
            <w:pPr>
              <w:pStyle w:val="Normal6a"/>
            </w:pPr>
            <w:r w:rsidRPr="00201421">
              <w:t xml:space="preserve">A tal fin podrá, cuando proceda, exigir al prestador que presente la información necesaria, además del informe y de la información adicional a que se refiere el artículo 5, apartados 1 y 3, respectivamente, en un plazo razonable fijado por dicha autoridad de coordinación, o solicitar </w:t>
            </w:r>
            <w:r w:rsidRPr="00201421">
              <w:rPr>
                <w:b/>
                <w:bCs/>
                <w:i/>
                <w:iCs/>
              </w:rPr>
              <w:t>al Centro de la UE,</w:t>
            </w:r>
            <w:r w:rsidRPr="00201421">
              <w:t xml:space="preserve"> a otra autoridad pública o a expertos o entidades pertinentes que faciliten la información adicional necesaria.</w:t>
            </w:r>
          </w:p>
        </w:tc>
        <w:tc>
          <w:tcPr>
            <w:tcW w:w="4876" w:type="dxa"/>
          </w:tcPr>
          <w:p w14:paraId="08A98A84" w14:textId="77777777" w:rsidR="00DA12ED" w:rsidRPr="00201421" w:rsidRDefault="00DA12ED" w:rsidP="0093139F">
            <w:pPr>
              <w:pStyle w:val="Normal6a"/>
            </w:pPr>
            <w:r w:rsidRPr="00201421">
              <w:t>A tal fin podrá, cuando proceda, exigir al prestador que presente la información necesaria, además del informe y de la información adicional a que se refiere el artículo 5, apartados 1 y 3, respectivamente, en un plazo razonable fijado por dicha autoridad de coordinación, o solicitar a otra autoridad pública o a expertos o entidades pertinentes que faciliten la información adicional necesaria.</w:t>
            </w:r>
          </w:p>
        </w:tc>
      </w:tr>
    </w:tbl>
    <w:p w14:paraId="38E8B71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2C44BB6" w14:textId="77777777" w:rsidR="00DA12ED" w:rsidRPr="00201421" w:rsidRDefault="00DA12ED" w:rsidP="00DA12ED">
      <w:r w:rsidRPr="00201421">
        <w:rPr>
          <w:rStyle w:val="HideTWBExt"/>
        </w:rPr>
        <w:t>&lt;/Amend&gt;</w:t>
      </w:r>
    </w:p>
    <w:p w14:paraId="6F08612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905</w:t>
      </w:r>
      <w:r w:rsidRPr="00201421">
        <w:rPr>
          <w:rStyle w:val="HideTWBExt"/>
          <w:b w:val="0"/>
        </w:rPr>
        <w:t>&lt;/NumAm&gt;</w:t>
      </w:r>
    </w:p>
    <w:p w14:paraId="2F836E5C" w14:textId="77777777" w:rsidR="00DA12ED" w:rsidRPr="00201421" w:rsidRDefault="00DA12ED" w:rsidP="00DA12ED">
      <w:pPr>
        <w:pStyle w:val="NormalBold"/>
      </w:pPr>
      <w:r w:rsidRPr="00201421">
        <w:rPr>
          <w:rStyle w:val="HideTWBExt"/>
          <w:b w:val="0"/>
        </w:rPr>
        <w:t>&lt;RepeatBlock-By&gt;&lt;Members&gt;</w:t>
      </w:r>
      <w:r w:rsidRPr="00201421">
        <w:t>Vincenzo Sofo, Jadwiga Wiśniewska</w:t>
      </w:r>
      <w:r w:rsidRPr="00201421">
        <w:rPr>
          <w:rStyle w:val="HideTWBExt"/>
          <w:b w:val="0"/>
        </w:rPr>
        <w:t>&lt;/Members&gt;</w:t>
      </w:r>
    </w:p>
    <w:p w14:paraId="602D7AFD" w14:textId="77777777" w:rsidR="00DA12ED" w:rsidRPr="00201421" w:rsidRDefault="00DA12ED" w:rsidP="00DA12ED">
      <w:pPr>
        <w:pStyle w:val="NormalBold"/>
      </w:pPr>
      <w:r w:rsidRPr="00201421">
        <w:rPr>
          <w:rStyle w:val="HideTWBExt"/>
          <w:b w:val="0"/>
        </w:rPr>
        <w:t>&lt;/RepeatBlock-By&gt;</w:t>
      </w:r>
    </w:p>
    <w:p w14:paraId="4BD4254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4A63DA7" w14:textId="77777777" w:rsidR="00DA12ED" w:rsidRPr="00201421" w:rsidRDefault="00DA12ED" w:rsidP="00DA12ED">
      <w:pPr>
        <w:pStyle w:val="NormalBold"/>
      </w:pPr>
      <w:r w:rsidRPr="00201421">
        <w:rPr>
          <w:rStyle w:val="HideTWBExt"/>
          <w:b w:val="0"/>
        </w:rPr>
        <w:t>&lt;Article&gt;</w:t>
      </w:r>
      <w:r w:rsidRPr="00201421">
        <w:t>Artículo 7 – apartado 2 bis (nuevo)</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A448253" w14:textId="77777777" w:rsidTr="0093139F">
        <w:trPr>
          <w:trHeight w:val="240"/>
          <w:jc w:val="center"/>
        </w:trPr>
        <w:tc>
          <w:tcPr>
            <w:tcW w:w="9752" w:type="dxa"/>
            <w:gridSpan w:val="2"/>
          </w:tcPr>
          <w:p w14:paraId="1897FFFE" w14:textId="77777777" w:rsidR="00DA12ED" w:rsidRPr="00201421" w:rsidRDefault="00DA12ED" w:rsidP="0093139F"/>
        </w:tc>
      </w:tr>
      <w:tr w:rsidR="00DA12ED" w:rsidRPr="00201421" w14:paraId="37BC87F8" w14:textId="77777777" w:rsidTr="0093139F">
        <w:trPr>
          <w:trHeight w:val="240"/>
          <w:jc w:val="center"/>
        </w:trPr>
        <w:tc>
          <w:tcPr>
            <w:tcW w:w="4876" w:type="dxa"/>
          </w:tcPr>
          <w:p w14:paraId="514875D4" w14:textId="77777777" w:rsidR="00DA12ED" w:rsidRPr="00201421" w:rsidRDefault="00DA12ED" w:rsidP="0093139F">
            <w:pPr>
              <w:pStyle w:val="AmColumnHeading"/>
            </w:pPr>
            <w:r w:rsidRPr="00201421">
              <w:t>Texto de la Comisión</w:t>
            </w:r>
          </w:p>
        </w:tc>
        <w:tc>
          <w:tcPr>
            <w:tcW w:w="4876" w:type="dxa"/>
          </w:tcPr>
          <w:p w14:paraId="63DD3163" w14:textId="77777777" w:rsidR="00DA12ED" w:rsidRPr="00201421" w:rsidRDefault="00DA12ED" w:rsidP="0093139F">
            <w:pPr>
              <w:pStyle w:val="AmColumnHeading"/>
            </w:pPr>
            <w:r w:rsidRPr="00201421">
              <w:t>Enmienda</w:t>
            </w:r>
          </w:p>
        </w:tc>
      </w:tr>
      <w:tr w:rsidR="00DA12ED" w:rsidRPr="00201421" w14:paraId="1F9149D7" w14:textId="77777777" w:rsidTr="0093139F">
        <w:trPr>
          <w:jc w:val="center"/>
        </w:trPr>
        <w:tc>
          <w:tcPr>
            <w:tcW w:w="4876" w:type="dxa"/>
          </w:tcPr>
          <w:p w14:paraId="56B9093D" w14:textId="77777777" w:rsidR="00DA12ED" w:rsidRPr="00201421" w:rsidRDefault="00DA12ED" w:rsidP="0093139F">
            <w:pPr>
              <w:pStyle w:val="Normal6a"/>
            </w:pPr>
          </w:p>
        </w:tc>
        <w:tc>
          <w:tcPr>
            <w:tcW w:w="4876" w:type="dxa"/>
          </w:tcPr>
          <w:p w14:paraId="13A44254" w14:textId="77777777" w:rsidR="00DA12ED" w:rsidRPr="00201421" w:rsidRDefault="00DA12ED" w:rsidP="0093139F">
            <w:pPr>
              <w:pStyle w:val="Normal6a"/>
            </w:pPr>
            <w:r w:rsidRPr="00201421">
              <w:rPr>
                <w:b/>
                <w:i/>
              </w:rPr>
              <w:t>2 bis.</w:t>
            </w:r>
            <w:r w:rsidRPr="00201421">
              <w:tab/>
            </w:r>
            <w:r w:rsidRPr="00201421">
              <w:rPr>
                <w:b/>
                <w:i/>
              </w:rPr>
              <w:t>Los motivos para emitir la orden deberán compensar las consecuencias negativas en los derechos e intereses legítimos de todas las partes en cuestión, teniendo en cuenta, en particular, la necesidad de garantizar un equilibrio justo entre los derechos fundamentales de dichas partes. La orden será una medida de último recurso y se emitirá en función de un análisis de cada caso individual.</w:t>
            </w:r>
          </w:p>
        </w:tc>
      </w:tr>
    </w:tbl>
    <w:p w14:paraId="23CA6ED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80BB8C7" w14:textId="77777777" w:rsidR="00DA12ED" w:rsidRPr="00201421" w:rsidRDefault="00DA12ED" w:rsidP="00DA12ED">
      <w:r w:rsidRPr="00201421">
        <w:rPr>
          <w:rStyle w:val="HideTWBExt"/>
        </w:rPr>
        <w:t>&lt;/Amend&gt;</w:t>
      </w:r>
    </w:p>
    <w:p w14:paraId="6D2DCE3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906</w:t>
      </w:r>
      <w:r w:rsidRPr="00201421">
        <w:rPr>
          <w:rStyle w:val="HideTWBExt"/>
          <w:b w:val="0"/>
        </w:rPr>
        <w:t>&lt;/NumAm&gt;</w:t>
      </w:r>
    </w:p>
    <w:p w14:paraId="114C49CE"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36B81E35" w14:textId="77777777" w:rsidR="00DA12ED" w:rsidRPr="00201421" w:rsidRDefault="00DA12ED" w:rsidP="00DA12ED">
      <w:pPr>
        <w:pStyle w:val="NormalBold"/>
      </w:pPr>
      <w:r w:rsidRPr="00201421">
        <w:rPr>
          <w:rStyle w:val="HideTWBExt"/>
          <w:b w:val="0"/>
        </w:rPr>
        <w:t>&lt;/RepeatBlock-By&gt;</w:t>
      </w:r>
    </w:p>
    <w:p w14:paraId="506B9DD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B92F8A1" w14:textId="77777777" w:rsidR="00DA12ED" w:rsidRPr="00201421" w:rsidRDefault="00DA12ED" w:rsidP="00DA12ED">
      <w:pPr>
        <w:pStyle w:val="NormalBold"/>
      </w:pPr>
      <w:r w:rsidRPr="00201421">
        <w:rPr>
          <w:rStyle w:val="HideTWBExt"/>
          <w:b w:val="0"/>
        </w:rPr>
        <w:t>&lt;Article&gt;</w:t>
      </w:r>
      <w:r w:rsidRPr="00201421">
        <w:t>Artículo 7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1CDECF5" w14:textId="77777777" w:rsidTr="0093139F">
        <w:trPr>
          <w:trHeight w:val="240"/>
          <w:jc w:val="center"/>
        </w:trPr>
        <w:tc>
          <w:tcPr>
            <w:tcW w:w="9752" w:type="dxa"/>
            <w:gridSpan w:val="2"/>
          </w:tcPr>
          <w:p w14:paraId="605902D1" w14:textId="77777777" w:rsidR="00DA12ED" w:rsidRPr="00201421" w:rsidRDefault="00DA12ED" w:rsidP="0093139F"/>
        </w:tc>
      </w:tr>
      <w:tr w:rsidR="00DA12ED" w:rsidRPr="00201421" w14:paraId="17DDEBE6" w14:textId="77777777" w:rsidTr="0093139F">
        <w:trPr>
          <w:trHeight w:val="240"/>
          <w:jc w:val="center"/>
        </w:trPr>
        <w:tc>
          <w:tcPr>
            <w:tcW w:w="4876" w:type="dxa"/>
          </w:tcPr>
          <w:p w14:paraId="64085575" w14:textId="77777777" w:rsidR="00DA12ED" w:rsidRPr="00201421" w:rsidRDefault="00DA12ED" w:rsidP="0093139F">
            <w:pPr>
              <w:pStyle w:val="AmColumnHeading"/>
            </w:pPr>
            <w:r w:rsidRPr="00201421">
              <w:t>Texto de la Comisión</w:t>
            </w:r>
          </w:p>
        </w:tc>
        <w:tc>
          <w:tcPr>
            <w:tcW w:w="4876" w:type="dxa"/>
          </w:tcPr>
          <w:p w14:paraId="2EC35D45" w14:textId="77777777" w:rsidR="00DA12ED" w:rsidRPr="00201421" w:rsidRDefault="00DA12ED" w:rsidP="0093139F">
            <w:pPr>
              <w:pStyle w:val="AmColumnHeading"/>
            </w:pPr>
            <w:r w:rsidRPr="00201421">
              <w:t>Enmienda</w:t>
            </w:r>
          </w:p>
        </w:tc>
      </w:tr>
      <w:tr w:rsidR="00DA12ED" w:rsidRPr="00201421" w14:paraId="2A39C737" w14:textId="77777777" w:rsidTr="0093139F">
        <w:trPr>
          <w:jc w:val="center"/>
        </w:trPr>
        <w:tc>
          <w:tcPr>
            <w:tcW w:w="4876" w:type="dxa"/>
          </w:tcPr>
          <w:p w14:paraId="37AF8323" w14:textId="77777777" w:rsidR="00DA12ED" w:rsidRPr="00201421" w:rsidRDefault="00DA12ED" w:rsidP="0093139F">
            <w:pPr>
              <w:pStyle w:val="Normal6a"/>
            </w:pPr>
            <w:r w:rsidRPr="00201421">
              <w:rPr>
                <w:b/>
                <w:i/>
              </w:rPr>
              <w:t>[...]</w:t>
            </w:r>
          </w:p>
        </w:tc>
        <w:tc>
          <w:tcPr>
            <w:tcW w:w="4876" w:type="dxa"/>
          </w:tcPr>
          <w:p w14:paraId="6346B279" w14:textId="77777777" w:rsidR="00DA12ED" w:rsidRPr="00201421" w:rsidRDefault="00DA12ED" w:rsidP="0093139F">
            <w:pPr>
              <w:pStyle w:val="Normal6a"/>
            </w:pPr>
            <w:r w:rsidRPr="00201421">
              <w:rPr>
                <w:b/>
                <w:i/>
              </w:rPr>
              <w:t>suprimido</w:t>
            </w:r>
          </w:p>
        </w:tc>
      </w:tr>
    </w:tbl>
    <w:p w14:paraId="059C5B1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A5FD148" w14:textId="77777777" w:rsidR="00DA12ED" w:rsidRPr="00201421" w:rsidRDefault="00DA12ED" w:rsidP="00DA12ED">
      <w:r w:rsidRPr="00201421">
        <w:rPr>
          <w:rStyle w:val="HideTWBExt"/>
        </w:rPr>
        <w:t>&lt;/Amend&gt;</w:t>
      </w:r>
    </w:p>
    <w:p w14:paraId="35D9D74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907</w:t>
      </w:r>
      <w:r w:rsidRPr="00201421">
        <w:rPr>
          <w:rStyle w:val="HideTWBExt"/>
          <w:b w:val="0"/>
        </w:rPr>
        <w:t>&lt;/NumAm&gt;</w:t>
      </w:r>
    </w:p>
    <w:p w14:paraId="01239921"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w:t>
      </w:r>
      <w:r w:rsidRPr="00201421">
        <w:rPr>
          <w:rStyle w:val="HideTWBExt"/>
          <w:b w:val="0"/>
        </w:rPr>
        <w:t>&lt;/Members&gt;</w:t>
      </w:r>
    </w:p>
    <w:p w14:paraId="4DB64986" w14:textId="77777777" w:rsidR="00DA12ED" w:rsidRPr="00201421" w:rsidRDefault="00DA12ED" w:rsidP="00DA12ED">
      <w:pPr>
        <w:pStyle w:val="NormalBold"/>
      </w:pPr>
      <w:r w:rsidRPr="00201421">
        <w:rPr>
          <w:rStyle w:val="HideTWBExt"/>
          <w:b w:val="0"/>
        </w:rPr>
        <w:t>&lt;/RepeatBlock-By&gt;</w:t>
      </w:r>
    </w:p>
    <w:p w14:paraId="652F7EE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A247ECB" w14:textId="77777777" w:rsidR="00DA12ED" w:rsidRPr="00201421" w:rsidRDefault="00DA12ED" w:rsidP="00DA12ED">
      <w:pPr>
        <w:pStyle w:val="NormalBold"/>
      </w:pPr>
      <w:r w:rsidRPr="00201421">
        <w:rPr>
          <w:rStyle w:val="HideTWBExt"/>
          <w:b w:val="0"/>
        </w:rPr>
        <w:t>&lt;Article&gt;</w:t>
      </w:r>
      <w:r w:rsidRPr="00201421">
        <w:t>Artículo 7 – apartado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25E4D4A" w14:textId="77777777" w:rsidTr="0093139F">
        <w:trPr>
          <w:trHeight w:val="240"/>
          <w:jc w:val="center"/>
        </w:trPr>
        <w:tc>
          <w:tcPr>
            <w:tcW w:w="9752" w:type="dxa"/>
            <w:gridSpan w:val="2"/>
          </w:tcPr>
          <w:p w14:paraId="15211CE6" w14:textId="77777777" w:rsidR="00DA12ED" w:rsidRPr="00201421" w:rsidRDefault="00DA12ED" w:rsidP="0093139F"/>
        </w:tc>
      </w:tr>
      <w:tr w:rsidR="00DA12ED" w:rsidRPr="00201421" w14:paraId="74DA7465" w14:textId="77777777" w:rsidTr="0093139F">
        <w:trPr>
          <w:trHeight w:val="240"/>
          <w:jc w:val="center"/>
        </w:trPr>
        <w:tc>
          <w:tcPr>
            <w:tcW w:w="4876" w:type="dxa"/>
          </w:tcPr>
          <w:p w14:paraId="66C7F063" w14:textId="77777777" w:rsidR="00DA12ED" w:rsidRPr="00201421" w:rsidRDefault="00DA12ED" w:rsidP="0093139F">
            <w:pPr>
              <w:pStyle w:val="AmColumnHeading"/>
            </w:pPr>
            <w:r w:rsidRPr="00201421">
              <w:t>Texto de la Comisión</w:t>
            </w:r>
          </w:p>
        </w:tc>
        <w:tc>
          <w:tcPr>
            <w:tcW w:w="4876" w:type="dxa"/>
          </w:tcPr>
          <w:p w14:paraId="1F5E045F" w14:textId="77777777" w:rsidR="00DA12ED" w:rsidRPr="00201421" w:rsidRDefault="00DA12ED" w:rsidP="0093139F">
            <w:pPr>
              <w:pStyle w:val="AmColumnHeading"/>
            </w:pPr>
            <w:r w:rsidRPr="00201421">
              <w:t>Enmienda</w:t>
            </w:r>
          </w:p>
        </w:tc>
      </w:tr>
      <w:tr w:rsidR="00DA12ED" w:rsidRPr="00201421" w14:paraId="546153E4" w14:textId="77777777" w:rsidTr="0093139F">
        <w:trPr>
          <w:jc w:val="center"/>
        </w:trPr>
        <w:tc>
          <w:tcPr>
            <w:tcW w:w="4876" w:type="dxa"/>
          </w:tcPr>
          <w:p w14:paraId="7BB03642" w14:textId="77777777" w:rsidR="00DA12ED" w:rsidRPr="00201421" w:rsidRDefault="00DA12ED" w:rsidP="0093139F">
            <w:pPr>
              <w:pStyle w:val="Normal6a"/>
            </w:pPr>
            <w:r w:rsidRPr="00201421">
              <w:rPr>
                <w:b/>
                <w:i/>
              </w:rPr>
              <w:t>[...]</w:t>
            </w:r>
          </w:p>
        </w:tc>
        <w:tc>
          <w:tcPr>
            <w:tcW w:w="4876" w:type="dxa"/>
          </w:tcPr>
          <w:p w14:paraId="321E6DA6" w14:textId="77777777" w:rsidR="00DA12ED" w:rsidRPr="00201421" w:rsidRDefault="00DA12ED" w:rsidP="0093139F">
            <w:pPr>
              <w:pStyle w:val="Normal6a"/>
            </w:pPr>
            <w:r w:rsidRPr="00201421">
              <w:rPr>
                <w:b/>
                <w:i/>
              </w:rPr>
              <w:t>suprimido</w:t>
            </w:r>
          </w:p>
        </w:tc>
      </w:tr>
    </w:tbl>
    <w:p w14:paraId="34DC42D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0FC48D6" w14:textId="77777777" w:rsidR="00DA12ED" w:rsidRPr="00201421" w:rsidRDefault="00DA12ED" w:rsidP="00DA12ED">
      <w:r w:rsidRPr="00201421">
        <w:rPr>
          <w:rStyle w:val="HideTWBExt"/>
        </w:rPr>
        <w:t>&lt;/Amend&gt;</w:t>
      </w:r>
    </w:p>
    <w:p w14:paraId="7E7140C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908</w:t>
      </w:r>
      <w:r w:rsidRPr="00201421">
        <w:rPr>
          <w:rStyle w:val="HideTWBExt"/>
          <w:b w:val="0"/>
        </w:rPr>
        <w:t>&lt;/NumAm&gt;</w:t>
      </w:r>
    </w:p>
    <w:p w14:paraId="59CE7ECF"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1E3C2B5"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9B18F17" w14:textId="77777777" w:rsidR="00DA12ED" w:rsidRPr="00201421" w:rsidRDefault="00DA12ED" w:rsidP="00DA12ED">
      <w:pPr>
        <w:pStyle w:val="NormalBold"/>
      </w:pPr>
      <w:r w:rsidRPr="00201421">
        <w:rPr>
          <w:rStyle w:val="HideTWBExt"/>
          <w:b w:val="0"/>
        </w:rPr>
        <w:t>&lt;/RepeatBlock-By&gt;</w:t>
      </w:r>
    </w:p>
    <w:p w14:paraId="2BCB506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1D9552B" w14:textId="77777777" w:rsidR="00DA12ED" w:rsidRPr="00201421" w:rsidRDefault="00DA12ED" w:rsidP="00DA12ED">
      <w:pPr>
        <w:pStyle w:val="NormalBold"/>
      </w:pPr>
      <w:r w:rsidRPr="00201421">
        <w:rPr>
          <w:rStyle w:val="HideTWBExt"/>
          <w:b w:val="0"/>
        </w:rPr>
        <w:t>&lt;Article&gt;</w:t>
      </w:r>
      <w:r w:rsidRPr="00201421">
        <w:t>Artículo 7 – apartado 3 – párrafo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D91001A" w14:textId="77777777" w:rsidTr="0093139F">
        <w:trPr>
          <w:trHeight w:val="240"/>
          <w:jc w:val="center"/>
        </w:trPr>
        <w:tc>
          <w:tcPr>
            <w:tcW w:w="9752" w:type="dxa"/>
            <w:gridSpan w:val="2"/>
          </w:tcPr>
          <w:p w14:paraId="79A517DA" w14:textId="77777777" w:rsidR="00DA12ED" w:rsidRPr="00201421" w:rsidRDefault="00DA12ED" w:rsidP="0093139F"/>
        </w:tc>
      </w:tr>
      <w:tr w:rsidR="00DA12ED" w:rsidRPr="00201421" w14:paraId="0E502474" w14:textId="77777777" w:rsidTr="0093139F">
        <w:trPr>
          <w:trHeight w:val="240"/>
          <w:jc w:val="center"/>
        </w:trPr>
        <w:tc>
          <w:tcPr>
            <w:tcW w:w="4876" w:type="dxa"/>
          </w:tcPr>
          <w:p w14:paraId="4EBDD3AA" w14:textId="77777777" w:rsidR="00DA12ED" w:rsidRPr="00201421" w:rsidRDefault="00DA12ED" w:rsidP="0093139F">
            <w:pPr>
              <w:pStyle w:val="AmColumnHeading"/>
            </w:pPr>
            <w:r w:rsidRPr="00201421">
              <w:t>Texto de la Comisión</w:t>
            </w:r>
          </w:p>
        </w:tc>
        <w:tc>
          <w:tcPr>
            <w:tcW w:w="4876" w:type="dxa"/>
          </w:tcPr>
          <w:p w14:paraId="636E0203" w14:textId="77777777" w:rsidR="00DA12ED" w:rsidRPr="00201421" w:rsidRDefault="00DA12ED" w:rsidP="0093139F">
            <w:pPr>
              <w:pStyle w:val="AmColumnHeading"/>
            </w:pPr>
            <w:r w:rsidRPr="00201421">
              <w:t>Enmienda</w:t>
            </w:r>
          </w:p>
        </w:tc>
      </w:tr>
      <w:tr w:rsidR="00DA12ED" w:rsidRPr="00201421" w14:paraId="14C4BE24" w14:textId="77777777" w:rsidTr="0093139F">
        <w:trPr>
          <w:jc w:val="center"/>
        </w:trPr>
        <w:tc>
          <w:tcPr>
            <w:tcW w:w="4876" w:type="dxa"/>
          </w:tcPr>
          <w:p w14:paraId="3393372E" w14:textId="77777777" w:rsidR="00DA12ED" w:rsidRPr="00201421" w:rsidRDefault="00DA12ED" w:rsidP="0093139F">
            <w:pPr>
              <w:pStyle w:val="Normal6a"/>
            </w:pPr>
            <w:r w:rsidRPr="00201421">
              <w:t>Cuando la autoridad de coordinación del país de establecimiento considere</w:t>
            </w:r>
            <w:r w:rsidRPr="00201421">
              <w:rPr>
                <w:b/>
                <w:bCs/>
                <w:i/>
                <w:iCs/>
              </w:rPr>
              <w:t>, con carácter preliminar,</w:t>
            </w:r>
            <w:r w:rsidRPr="00201421">
              <w:t xml:space="preserve"> que se cumplen las condiciones del apartado 4, deberá:</w:t>
            </w:r>
          </w:p>
        </w:tc>
        <w:tc>
          <w:tcPr>
            <w:tcW w:w="4876" w:type="dxa"/>
          </w:tcPr>
          <w:p w14:paraId="31B8ACAA" w14:textId="77777777" w:rsidR="00DA12ED" w:rsidRPr="00201421" w:rsidRDefault="00DA12ED" w:rsidP="0093139F">
            <w:pPr>
              <w:pStyle w:val="Normal6a"/>
            </w:pPr>
            <w:r w:rsidRPr="00201421">
              <w:t>Cuando la autoridad de coordinación del país de establecimiento considere que se cumplen las condiciones del apartado 4, deberá:</w:t>
            </w:r>
          </w:p>
        </w:tc>
      </w:tr>
    </w:tbl>
    <w:p w14:paraId="5ABF306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3B0207A" w14:textId="77777777" w:rsidR="00DA12ED" w:rsidRPr="00201421" w:rsidRDefault="00DA12ED" w:rsidP="00DA12ED">
      <w:r w:rsidRPr="00201421">
        <w:rPr>
          <w:rStyle w:val="HideTWBExt"/>
        </w:rPr>
        <w:t>&lt;/Amend&gt;</w:t>
      </w:r>
    </w:p>
    <w:p w14:paraId="316705A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909</w:t>
      </w:r>
      <w:r w:rsidRPr="00201421">
        <w:rPr>
          <w:rStyle w:val="HideTWBExt"/>
          <w:b w:val="0"/>
        </w:rPr>
        <w:t>&lt;/NumAm&gt;</w:t>
      </w:r>
    </w:p>
    <w:p w14:paraId="584FCE8C"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8B3C1A1"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317FF1F"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AA34CF5"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65CC4737"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68D4FEB1" w14:textId="77777777" w:rsidR="00DA12ED" w:rsidRPr="00201421" w:rsidRDefault="00DA12ED" w:rsidP="00DA12ED">
      <w:pPr>
        <w:pStyle w:val="NormalBold"/>
      </w:pPr>
      <w:r w:rsidRPr="00201421">
        <w:rPr>
          <w:rStyle w:val="HideTWBExt"/>
          <w:b w:val="0"/>
        </w:rPr>
        <w:t>&lt;/RepeatBlock-By&gt;</w:t>
      </w:r>
    </w:p>
    <w:p w14:paraId="4E3BB3DA"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36F8D15" w14:textId="77777777" w:rsidR="00DA12ED" w:rsidRPr="00201421" w:rsidRDefault="00DA12ED" w:rsidP="00DA12ED">
      <w:pPr>
        <w:pStyle w:val="NormalBold"/>
      </w:pPr>
      <w:r w:rsidRPr="00201421">
        <w:rPr>
          <w:rStyle w:val="HideTWBExt"/>
          <w:b w:val="0"/>
        </w:rPr>
        <w:t>&lt;Article&gt;</w:t>
      </w:r>
      <w:r w:rsidRPr="00201421">
        <w:t>Artículo 7 – apartado 3 – párrafo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25CEF68" w14:textId="77777777" w:rsidTr="0093139F">
        <w:trPr>
          <w:trHeight w:val="240"/>
          <w:jc w:val="center"/>
        </w:trPr>
        <w:tc>
          <w:tcPr>
            <w:tcW w:w="9752" w:type="dxa"/>
            <w:gridSpan w:val="2"/>
          </w:tcPr>
          <w:p w14:paraId="49844521" w14:textId="77777777" w:rsidR="00DA12ED" w:rsidRPr="00201421" w:rsidRDefault="00DA12ED" w:rsidP="0093139F"/>
        </w:tc>
      </w:tr>
      <w:tr w:rsidR="00DA12ED" w:rsidRPr="00201421" w14:paraId="43329DD8" w14:textId="77777777" w:rsidTr="0093139F">
        <w:trPr>
          <w:trHeight w:val="240"/>
          <w:jc w:val="center"/>
        </w:trPr>
        <w:tc>
          <w:tcPr>
            <w:tcW w:w="4876" w:type="dxa"/>
          </w:tcPr>
          <w:p w14:paraId="7259629D" w14:textId="77777777" w:rsidR="00DA12ED" w:rsidRPr="00201421" w:rsidRDefault="00DA12ED" w:rsidP="0093139F">
            <w:pPr>
              <w:pStyle w:val="AmColumnHeading"/>
            </w:pPr>
            <w:r w:rsidRPr="00201421">
              <w:t>Texto de la Comisión</w:t>
            </w:r>
          </w:p>
        </w:tc>
        <w:tc>
          <w:tcPr>
            <w:tcW w:w="4876" w:type="dxa"/>
          </w:tcPr>
          <w:p w14:paraId="6A29085C" w14:textId="77777777" w:rsidR="00DA12ED" w:rsidRPr="00201421" w:rsidRDefault="00DA12ED" w:rsidP="0093139F">
            <w:pPr>
              <w:pStyle w:val="AmColumnHeading"/>
            </w:pPr>
            <w:r w:rsidRPr="00201421">
              <w:t>Enmienda</w:t>
            </w:r>
          </w:p>
        </w:tc>
      </w:tr>
      <w:tr w:rsidR="00DA12ED" w:rsidRPr="00201421" w14:paraId="411CFE32" w14:textId="77777777" w:rsidTr="0093139F">
        <w:trPr>
          <w:jc w:val="center"/>
        </w:trPr>
        <w:tc>
          <w:tcPr>
            <w:tcW w:w="4876" w:type="dxa"/>
          </w:tcPr>
          <w:p w14:paraId="07DE3AF1" w14:textId="77777777" w:rsidR="00DA12ED" w:rsidRPr="00201421" w:rsidRDefault="00DA12ED" w:rsidP="0093139F">
            <w:pPr>
              <w:pStyle w:val="Normal6a"/>
            </w:pPr>
            <w:r w:rsidRPr="00201421">
              <w:t>a)</w:t>
            </w:r>
            <w:r w:rsidRPr="00201421">
              <w:tab/>
              <w:t xml:space="preserve">elaborar un proyecto de solicitud </w:t>
            </w:r>
            <w:r w:rsidRPr="00201421">
              <w:rPr>
                <w:b/>
                <w:i/>
              </w:rPr>
              <w:t>de</w:t>
            </w:r>
            <w:r w:rsidRPr="00201421">
              <w:t xml:space="preserve"> emisión de una orden de detección en la que se especifiquen los principales elementos del contenido de la orden de detección que se propone solicitar y los motivos para solicitarla;</w:t>
            </w:r>
          </w:p>
        </w:tc>
        <w:tc>
          <w:tcPr>
            <w:tcW w:w="4876" w:type="dxa"/>
          </w:tcPr>
          <w:p w14:paraId="7387F05C" w14:textId="77777777" w:rsidR="00DA12ED" w:rsidRPr="00201421" w:rsidRDefault="00DA12ED" w:rsidP="0093139F">
            <w:pPr>
              <w:pStyle w:val="Normal6a"/>
            </w:pPr>
            <w:r w:rsidRPr="00201421">
              <w:t>a)</w:t>
            </w:r>
            <w:r w:rsidRPr="00201421">
              <w:tab/>
              <w:t xml:space="preserve">elaborar un proyecto de solicitud </w:t>
            </w:r>
            <w:r w:rsidRPr="00201421">
              <w:rPr>
                <w:b/>
                <w:bCs/>
                <w:i/>
                <w:iCs/>
              </w:rPr>
              <w:t>a la autoridad judicial competente del Estado miembro que la haya designado para la</w:t>
            </w:r>
            <w:r w:rsidRPr="00201421">
              <w:t xml:space="preserve"> emisión de una orden de detección en la que se especifiquen los principales elementos del contenido de la orden de detección que se propone solicitar y los motivos para solicitarla;</w:t>
            </w:r>
          </w:p>
        </w:tc>
      </w:tr>
    </w:tbl>
    <w:p w14:paraId="105098E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F06E6D3" w14:textId="77777777" w:rsidR="00DA12ED" w:rsidRPr="00201421" w:rsidRDefault="00DA12ED" w:rsidP="00DA12ED">
      <w:r w:rsidRPr="00201421">
        <w:rPr>
          <w:rStyle w:val="HideTWBExt"/>
        </w:rPr>
        <w:t>&lt;/Amend&gt;</w:t>
      </w:r>
    </w:p>
    <w:p w14:paraId="442DABC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910</w:t>
      </w:r>
      <w:r w:rsidRPr="00201421">
        <w:rPr>
          <w:rStyle w:val="HideTWBExt"/>
          <w:b w:val="0"/>
        </w:rPr>
        <w:t>&lt;/NumAm&gt;</w:t>
      </w:r>
    </w:p>
    <w:p w14:paraId="2722EB8C"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01B32AF0" w14:textId="77777777" w:rsidR="00DA12ED" w:rsidRPr="00201421" w:rsidRDefault="00DA12ED" w:rsidP="00DA12ED">
      <w:pPr>
        <w:pStyle w:val="NormalBold"/>
      </w:pPr>
      <w:r w:rsidRPr="00201421">
        <w:rPr>
          <w:rStyle w:val="HideTWBExt"/>
          <w:b w:val="0"/>
        </w:rPr>
        <w:t>&lt;/RepeatBlock-By&gt;</w:t>
      </w:r>
    </w:p>
    <w:p w14:paraId="5182DAD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411E637" w14:textId="77777777" w:rsidR="00DA12ED" w:rsidRPr="00201421" w:rsidRDefault="00DA12ED" w:rsidP="00DA12ED">
      <w:pPr>
        <w:pStyle w:val="NormalBold"/>
      </w:pPr>
      <w:r w:rsidRPr="00201421">
        <w:rPr>
          <w:rStyle w:val="HideTWBExt"/>
          <w:b w:val="0"/>
        </w:rPr>
        <w:t>&lt;Article&gt;</w:t>
      </w:r>
      <w:r w:rsidRPr="00201421">
        <w:t>Artículo 7 – apartado 3 – párrafo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13E92F6" w14:textId="77777777" w:rsidTr="0093139F">
        <w:trPr>
          <w:trHeight w:val="240"/>
          <w:jc w:val="center"/>
        </w:trPr>
        <w:tc>
          <w:tcPr>
            <w:tcW w:w="9752" w:type="dxa"/>
            <w:gridSpan w:val="2"/>
          </w:tcPr>
          <w:p w14:paraId="5DB98560" w14:textId="77777777" w:rsidR="00DA12ED" w:rsidRPr="00201421" w:rsidRDefault="00DA12ED" w:rsidP="0093139F"/>
        </w:tc>
      </w:tr>
      <w:tr w:rsidR="00DA12ED" w:rsidRPr="00201421" w14:paraId="73CFE65D" w14:textId="77777777" w:rsidTr="0093139F">
        <w:trPr>
          <w:trHeight w:val="240"/>
          <w:jc w:val="center"/>
        </w:trPr>
        <w:tc>
          <w:tcPr>
            <w:tcW w:w="4876" w:type="dxa"/>
          </w:tcPr>
          <w:p w14:paraId="4898AE19" w14:textId="77777777" w:rsidR="00DA12ED" w:rsidRPr="00201421" w:rsidRDefault="00DA12ED" w:rsidP="0093139F">
            <w:pPr>
              <w:pStyle w:val="AmColumnHeading"/>
            </w:pPr>
            <w:r w:rsidRPr="00201421">
              <w:t>Texto de la Comisión</w:t>
            </w:r>
          </w:p>
        </w:tc>
        <w:tc>
          <w:tcPr>
            <w:tcW w:w="4876" w:type="dxa"/>
          </w:tcPr>
          <w:p w14:paraId="245BE0E8" w14:textId="77777777" w:rsidR="00DA12ED" w:rsidRPr="00201421" w:rsidRDefault="00DA12ED" w:rsidP="0093139F">
            <w:pPr>
              <w:pStyle w:val="AmColumnHeading"/>
            </w:pPr>
            <w:r w:rsidRPr="00201421">
              <w:t>Enmienda</w:t>
            </w:r>
          </w:p>
        </w:tc>
      </w:tr>
      <w:tr w:rsidR="00DA12ED" w:rsidRPr="00201421" w14:paraId="69D5F9CC" w14:textId="77777777" w:rsidTr="0093139F">
        <w:trPr>
          <w:jc w:val="center"/>
        </w:trPr>
        <w:tc>
          <w:tcPr>
            <w:tcW w:w="4876" w:type="dxa"/>
          </w:tcPr>
          <w:p w14:paraId="09C585EF" w14:textId="77777777" w:rsidR="00DA12ED" w:rsidRPr="00201421" w:rsidRDefault="00DA12ED" w:rsidP="0093139F">
            <w:pPr>
              <w:pStyle w:val="Normal6a"/>
            </w:pPr>
            <w:r w:rsidRPr="00201421">
              <w:t>a)</w:t>
            </w:r>
            <w:r w:rsidRPr="00201421">
              <w:tab/>
              <w:t xml:space="preserve">elaborar un proyecto de solicitud </w:t>
            </w:r>
            <w:r w:rsidRPr="00201421">
              <w:rPr>
                <w:b/>
                <w:i/>
              </w:rPr>
              <w:t>de</w:t>
            </w:r>
            <w:r w:rsidRPr="00201421">
              <w:t xml:space="preserve"> emisión de una orden de detección en la que se especifiquen los principales elementos del contenido de la orden de detección que se propone solicitar y los motivos para solicitarla;</w:t>
            </w:r>
          </w:p>
        </w:tc>
        <w:tc>
          <w:tcPr>
            <w:tcW w:w="4876" w:type="dxa"/>
          </w:tcPr>
          <w:p w14:paraId="79AFD6F2" w14:textId="77777777" w:rsidR="00DA12ED" w:rsidRPr="00201421" w:rsidRDefault="00DA12ED" w:rsidP="0093139F">
            <w:pPr>
              <w:pStyle w:val="Normal6a"/>
            </w:pPr>
            <w:r w:rsidRPr="00201421">
              <w:t>a)</w:t>
            </w:r>
            <w:r w:rsidRPr="00201421">
              <w:tab/>
              <w:t xml:space="preserve">elaborar un proyecto de solicitud </w:t>
            </w:r>
            <w:r w:rsidRPr="00201421">
              <w:rPr>
                <w:b/>
                <w:bCs/>
                <w:i/>
                <w:iCs/>
              </w:rPr>
              <w:t>a la autoridad judicial competente del Estado miembro que la haya designado para la</w:t>
            </w:r>
            <w:r w:rsidRPr="00201421">
              <w:t xml:space="preserve"> emisión de una orden de detección en la que se especifiquen los principales elementos del contenido de la orden de detección que se propone solicitar y los motivos para solicitarla;</w:t>
            </w:r>
          </w:p>
        </w:tc>
      </w:tr>
    </w:tbl>
    <w:p w14:paraId="50DCF8E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8467291" w14:textId="77777777" w:rsidR="00DA12ED" w:rsidRPr="00201421" w:rsidRDefault="00DA12ED" w:rsidP="00DA12ED">
      <w:r w:rsidRPr="00201421">
        <w:rPr>
          <w:rStyle w:val="HideTWBExt"/>
        </w:rPr>
        <w:t>&lt;/Amend&gt;</w:t>
      </w:r>
    </w:p>
    <w:p w14:paraId="4CB2E2E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911</w:t>
      </w:r>
      <w:r w:rsidRPr="00201421">
        <w:rPr>
          <w:rStyle w:val="HideTWBExt"/>
          <w:b w:val="0"/>
        </w:rPr>
        <w:t>&lt;/NumAm&gt;</w:t>
      </w:r>
    </w:p>
    <w:p w14:paraId="05B747F4"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6350028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F7DD94D" w14:textId="77777777" w:rsidR="00DA12ED" w:rsidRPr="00201421" w:rsidRDefault="00DA12ED" w:rsidP="00DA12ED">
      <w:pPr>
        <w:pStyle w:val="NormalBold"/>
      </w:pPr>
      <w:r w:rsidRPr="00201421">
        <w:rPr>
          <w:rStyle w:val="HideTWBExt"/>
          <w:b w:val="0"/>
        </w:rPr>
        <w:t>&lt;/RepeatBlock-By&gt;</w:t>
      </w:r>
    </w:p>
    <w:p w14:paraId="6A0613C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6325520" w14:textId="77777777" w:rsidR="00DA12ED" w:rsidRPr="00201421" w:rsidRDefault="00DA12ED" w:rsidP="00DA12ED">
      <w:pPr>
        <w:pStyle w:val="NormalBold"/>
      </w:pPr>
      <w:r w:rsidRPr="00201421">
        <w:rPr>
          <w:rStyle w:val="HideTWBExt"/>
          <w:b w:val="0"/>
        </w:rPr>
        <w:t>&lt;Article&gt;</w:t>
      </w:r>
      <w:r w:rsidRPr="00201421">
        <w:t>Artículo 7 – apartado 3 – párrafo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ADC137E" w14:textId="77777777" w:rsidTr="0093139F">
        <w:trPr>
          <w:trHeight w:val="240"/>
          <w:jc w:val="center"/>
        </w:trPr>
        <w:tc>
          <w:tcPr>
            <w:tcW w:w="9752" w:type="dxa"/>
            <w:gridSpan w:val="2"/>
          </w:tcPr>
          <w:p w14:paraId="53F86233" w14:textId="77777777" w:rsidR="00DA12ED" w:rsidRPr="00201421" w:rsidRDefault="00DA12ED" w:rsidP="0093139F"/>
        </w:tc>
      </w:tr>
      <w:tr w:rsidR="00DA12ED" w:rsidRPr="00201421" w14:paraId="569FA820" w14:textId="77777777" w:rsidTr="0093139F">
        <w:trPr>
          <w:trHeight w:val="240"/>
          <w:jc w:val="center"/>
        </w:trPr>
        <w:tc>
          <w:tcPr>
            <w:tcW w:w="4876" w:type="dxa"/>
          </w:tcPr>
          <w:p w14:paraId="67E4C839" w14:textId="77777777" w:rsidR="00DA12ED" w:rsidRPr="00201421" w:rsidRDefault="00DA12ED" w:rsidP="0093139F">
            <w:pPr>
              <w:pStyle w:val="AmColumnHeading"/>
            </w:pPr>
            <w:r w:rsidRPr="00201421">
              <w:t>Texto de la Comisión</w:t>
            </w:r>
          </w:p>
        </w:tc>
        <w:tc>
          <w:tcPr>
            <w:tcW w:w="4876" w:type="dxa"/>
          </w:tcPr>
          <w:p w14:paraId="4EE231DC" w14:textId="77777777" w:rsidR="00DA12ED" w:rsidRPr="00201421" w:rsidRDefault="00DA12ED" w:rsidP="0093139F">
            <w:pPr>
              <w:pStyle w:val="AmColumnHeading"/>
            </w:pPr>
            <w:r w:rsidRPr="00201421">
              <w:t>Enmienda</w:t>
            </w:r>
          </w:p>
        </w:tc>
      </w:tr>
      <w:tr w:rsidR="00DA12ED" w:rsidRPr="00201421" w14:paraId="564FD6C1" w14:textId="77777777" w:rsidTr="0093139F">
        <w:trPr>
          <w:jc w:val="center"/>
        </w:trPr>
        <w:tc>
          <w:tcPr>
            <w:tcW w:w="4876" w:type="dxa"/>
          </w:tcPr>
          <w:p w14:paraId="4601C059" w14:textId="77777777" w:rsidR="00DA12ED" w:rsidRPr="00201421" w:rsidRDefault="00DA12ED" w:rsidP="0093139F">
            <w:pPr>
              <w:pStyle w:val="Normal6a"/>
            </w:pPr>
            <w:r w:rsidRPr="00201421">
              <w:t>a)</w:t>
            </w:r>
            <w:r w:rsidRPr="00201421">
              <w:tab/>
              <w:t>elaborar un proyecto de solicitud de emisión de una orden de detección en la que se especifiquen los principales elementos del contenido de la orden de detección que se propone solicitar y los motivos para solicitarla;</w:t>
            </w:r>
          </w:p>
        </w:tc>
        <w:tc>
          <w:tcPr>
            <w:tcW w:w="4876" w:type="dxa"/>
          </w:tcPr>
          <w:p w14:paraId="4C3CDF50" w14:textId="77777777" w:rsidR="00DA12ED" w:rsidRPr="00201421" w:rsidRDefault="00DA12ED" w:rsidP="0093139F">
            <w:pPr>
              <w:pStyle w:val="Normal6a"/>
            </w:pPr>
            <w:r w:rsidRPr="00201421">
              <w:t>a)</w:t>
            </w:r>
            <w:r w:rsidRPr="00201421">
              <w:tab/>
              <w:t xml:space="preserve">elaborar un proyecto de solicitud de emisión de una orden de detección en la que se especifiquen </w:t>
            </w:r>
            <w:r w:rsidRPr="00201421">
              <w:rPr>
                <w:b/>
                <w:bCs/>
                <w:i/>
                <w:iCs/>
              </w:rPr>
              <w:t>los motivos de hecho y de Derecho en los que se basa la solicitud,</w:t>
            </w:r>
            <w:r w:rsidRPr="00201421">
              <w:t xml:space="preserve"> los principales elementos del contenido de la orden de detección que se propone solicitar y los motivos para solicitarla;</w:t>
            </w:r>
          </w:p>
        </w:tc>
      </w:tr>
    </w:tbl>
    <w:p w14:paraId="4FEE8A0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D31CED7" w14:textId="77777777" w:rsidR="00DA12ED" w:rsidRPr="00201421" w:rsidRDefault="00DA12ED" w:rsidP="00DA12ED">
      <w:r w:rsidRPr="00201421">
        <w:rPr>
          <w:rStyle w:val="HideTWBExt"/>
        </w:rPr>
        <w:t>&lt;/Amend&gt;</w:t>
      </w:r>
    </w:p>
    <w:p w14:paraId="497472A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912</w:t>
      </w:r>
      <w:r w:rsidRPr="00201421">
        <w:rPr>
          <w:rStyle w:val="HideTWBExt"/>
          <w:b w:val="0"/>
        </w:rPr>
        <w:t>&lt;/NumAm&gt;</w:t>
      </w:r>
    </w:p>
    <w:p w14:paraId="136083B6" w14:textId="77777777" w:rsidR="00DA12ED" w:rsidRPr="00201421" w:rsidRDefault="00DA12ED" w:rsidP="00DA12ED">
      <w:pPr>
        <w:pStyle w:val="NormalBold"/>
      </w:pPr>
      <w:r w:rsidRPr="00201421">
        <w:rPr>
          <w:rStyle w:val="HideTWBExt"/>
          <w:b w:val="0"/>
        </w:rPr>
        <w:t>&lt;RepeatBlock-By&gt;&lt;Members&gt;</w:t>
      </w:r>
      <w:r w:rsidRPr="00201421">
        <w:t>Charlie Weimers, Cristian Terheş</w:t>
      </w:r>
      <w:r w:rsidRPr="00201421">
        <w:rPr>
          <w:rStyle w:val="HideTWBExt"/>
          <w:b w:val="0"/>
        </w:rPr>
        <w:t>&lt;/Members&gt;</w:t>
      </w:r>
    </w:p>
    <w:p w14:paraId="78A99250" w14:textId="77777777" w:rsidR="00DA12ED" w:rsidRPr="00201421" w:rsidRDefault="00DA12ED" w:rsidP="00DA12ED">
      <w:pPr>
        <w:pStyle w:val="NormalBold"/>
      </w:pPr>
      <w:r w:rsidRPr="00201421">
        <w:rPr>
          <w:rStyle w:val="HideTWBExt"/>
          <w:b w:val="0"/>
        </w:rPr>
        <w:t>&lt;/RepeatBlock-By&gt;</w:t>
      </w:r>
    </w:p>
    <w:p w14:paraId="1C5F05E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472CFC8" w14:textId="77777777" w:rsidR="00DA12ED" w:rsidRPr="00201421" w:rsidRDefault="00DA12ED" w:rsidP="00DA12ED">
      <w:pPr>
        <w:pStyle w:val="NormalBold"/>
      </w:pPr>
      <w:r w:rsidRPr="00201421">
        <w:rPr>
          <w:rStyle w:val="HideTWBExt"/>
          <w:b w:val="0"/>
        </w:rPr>
        <w:t>&lt;Article&gt;</w:t>
      </w:r>
      <w:r w:rsidRPr="00201421">
        <w:t>Artículo 7 – apartado 3 – párrafo 1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1AA462C" w14:textId="77777777" w:rsidTr="0093139F">
        <w:trPr>
          <w:trHeight w:val="240"/>
          <w:jc w:val="center"/>
        </w:trPr>
        <w:tc>
          <w:tcPr>
            <w:tcW w:w="9752" w:type="dxa"/>
            <w:gridSpan w:val="2"/>
          </w:tcPr>
          <w:p w14:paraId="4399E31A" w14:textId="77777777" w:rsidR="00DA12ED" w:rsidRPr="00201421" w:rsidRDefault="00DA12ED" w:rsidP="0093139F"/>
        </w:tc>
      </w:tr>
      <w:tr w:rsidR="00DA12ED" w:rsidRPr="00201421" w14:paraId="3E46C9A0" w14:textId="77777777" w:rsidTr="0093139F">
        <w:trPr>
          <w:trHeight w:val="240"/>
          <w:jc w:val="center"/>
        </w:trPr>
        <w:tc>
          <w:tcPr>
            <w:tcW w:w="4876" w:type="dxa"/>
          </w:tcPr>
          <w:p w14:paraId="7C52C4C5" w14:textId="77777777" w:rsidR="00DA12ED" w:rsidRPr="00201421" w:rsidRDefault="00DA12ED" w:rsidP="0093139F">
            <w:pPr>
              <w:pStyle w:val="AmColumnHeading"/>
            </w:pPr>
            <w:r w:rsidRPr="00201421">
              <w:t>Texto de la Comisión</w:t>
            </w:r>
          </w:p>
        </w:tc>
        <w:tc>
          <w:tcPr>
            <w:tcW w:w="4876" w:type="dxa"/>
          </w:tcPr>
          <w:p w14:paraId="0E53C204" w14:textId="77777777" w:rsidR="00DA12ED" w:rsidRPr="00201421" w:rsidRDefault="00DA12ED" w:rsidP="0093139F">
            <w:pPr>
              <w:pStyle w:val="AmColumnHeading"/>
            </w:pPr>
            <w:r w:rsidRPr="00201421">
              <w:t>Enmienda</w:t>
            </w:r>
          </w:p>
        </w:tc>
      </w:tr>
      <w:tr w:rsidR="00DA12ED" w:rsidRPr="00201421" w14:paraId="6DDE558C" w14:textId="77777777" w:rsidTr="0093139F">
        <w:trPr>
          <w:jc w:val="center"/>
        </w:trPr>
        <w:tc>
          <w:tcPr>
            <w:tcW w:w="4876" w:type="dxa"/>
          </w:tcPr>
          <w:p w14:paraId="3CB1E57A" w14:textId="77777777" w:rsidR="00DA12ED" w:rsidRPr="00201421" w:rsidRDefault="00DA12ED" w:rsidP="0093139F">
            <w:pPr>
              <w:pStyle w:val="Normal6a"/>
            </w:pPr>
            <w:r w:rsidRPr="00201421">
              <w:t>a)</w:t>
            </w:r>
            <w:r w:rsidRPr="00201421">
              <w:tab/>
              <w:t>elaborar un proyecto de solicitud de emisión de una orden de detección en la que se especifiquen los principales elementos del contenido de la orden de detección que se propone solicitar y los motivos para solicitarla;</w:t>
            </w:r>
          </w:p>
        </w:tc>
        <w:tc>
          <w:tcPr>
            <w:tcW w:w="4876" w:type="dxa"/>
          </w:tcPr>
          <w:p w14:paraId="0FBD57CF" w14:textId="77777777" w:rsidR="00DA12ED" w:rsidRPr="00201421" w:rsidRDefault="00DA12ED" w:rsidP="0093139F">
            <w:pPr>
              <w:pStyle w:val="Normal6a"/>
            </w:pPr>
            <w:r w:rsidRPr="00201421">
              <w:t>a)</w:t>
            </w:r>
            <w:r w:rsidRPr="00201421">
              <w:tab/>
              <w:t xml:space="preserve">elaborar un proyecto de solicitud de emisión de una orden de detección en la que se especifiquen </w:t>
            </w:r>
            <w:r w:rsidRPr="00201421">
              <w:rPr>
                <w:b/>
                <w:bCs/>
                <w:i/>
                <w:iCs/>
              </w:rPr>
              <w:t>las actividades o los sospechosos específicos,</w:t>
            </w:r>
            <w:r w:rsidRPr="00201421">
              <w:t xml:space="preserve"> los principales elementos del contenido de la orden de detección que se propone solicitar y los motivos para solicitarla;</w:t>
            </w:r>
          </w:p>
        </w:tc>
      </w:tr>
    </w:tbl>
    <w:p w14:paraId="0584C24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11E500C" w14:textId="77777777" w:rsidR="00DA12ED" w:rsidRPr="00201421" w:rsidRDefault="00DA12ED" w:rsidP="00DA12ED">
      <w:r w:rsidRPr="00201421">
        <w:rPr>
          <w:rStyle w:val="HideTWBExt"/>
        </w:rPr>
        <w:t>&lt;/Amend&gt;</w:t>
      </w:r>
    </w:p>
    <w:p w14:paraId="5C20A3C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913</w:t>
      </w:r>
      <w:r w:rsidRPr="00201421">
        <w:rPr>
          <w:rStyle w:val="HideTWBExt"/>
          <w:b w:val="0"/>
        </w:rPr>
        <w:t>&lt;/NumAm&gt;</w:t>
      </w:r>
    </w:p>
    <w:p w14:paraId="6B3790DC"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4DBD2F06" w14:textId="77777777" w:rsidR="00DA12ED" w:rsidRPr="00201421" w:rsidRDefault="00DA12ED" w:rsidP="00DA12ED">
      <w:pPr>
        <w:pStyle w:val="NormalBold"/>
      </w:pPr>
      <w:r w:rsidRPr="00201421">
        <w:rPr>
          <w:rStyle w:val="HideTWBExt"/>
          <w:b w:val="0"/>
        </w:rPr>
        <w:t>&lt;/RepeatBlock-By&gt;</w:t>
      </w:r>
    </w:p>
    <w:p w14:paraId="6DC1D09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F6D3CA1" w14:textId="77777777" w:rsidR="00DA12ED" w:rsidRPr="00201421" w:rsidRDefault="00DA12ED" w:rsidP="00DA12ED">
      <w:pPr>
        <w:pStyle w:val="NormalBold"/>
      </w:pPr>
      <w:r w:rsidRPr="00201421">
        <w:rPr>
          <w:rStyle w:val="HideTWBExt"/>
          <w:b w:val="0"/>
        </w:rPr>
        <w:t>&lt;Article&gt;</w:t>
      </w:r>
      <w:r w:rsidRPr="00201421">
        <w:t>Artículo 7 – apartado 3 – párrafo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76CFBF4" w14:textId="77777777" w:rsidTr="0093139F">
        <w:trPr>
          <w:trHeight w:val="240"/>
          <w:jc w:val="center"/>
        </w:trPr>
        <w:tc>
          <w:tcPr>
            <w:tcW w:w="9752" w:type="dxa"/>
            <w:gridSpan w:val="2"/>
          </w:tcPr>
          <w:p w14:paraId="5CBBB072" w14:textId="77777777" w:rsidR="00DA12ED" w:rsidRPr="00201421" w:rsidRDefault="00DA12ED" w:rsidP="0093139F"/>
        </w:tc>
      </w:tr>
      <w:tr w:rsidR="00DA12ED" w:rsidRPr="00201421" w14:paraId="27775D88" w14:textId="77777777" w:rsidTr="0093139F">
        <w:trPr>
          <w:trHeight w:val="240"/>
          <w:jc w:val="center"/>
        </w:trPr>
        <w:tc>
          <w:tcPr>
            <w:tcW w:w="4876" w:type="dxa"/>
          </w:tcPr>
          <w:p w14:paraId="1B0A80C2" w14:textId="77777777" w:rsidR="00DA12ED" w:rsidRPr="00201421" w:rsidRDefault="00DA12ED" w:rsidP="0093139F">
            <w:pPr>
              <w:pStyle w:val="AmColumnHeading"/>
            </w:pPr>
            <w:r w:rsidRPr="00201421">
              <w:t>Texto de la Comisión</w:t>
            </w:r>
          </w:p>
        </w:tc>
        <w:tc>
          <w:tcPr>
            <w:tcW w:w="4876" w:type="dxa"/>
          </w:tcPr>
          <w:p w14:paraId="7CFA4008" w14:textId="77777777" w:rsidR="00DA12ED" w:rsidRPr="00201421" w:rsidRDefault="00DA12ED" w:rsidP="0093139F">
            <w:pPr>
              <w:pStyle w:val="AmColumnHeading"/>
            </w:pPr>
            <w:r w:rsidRPr="00201421">
              <w:t>Enmienda</w:t>
            </w:r>
          </w:p>
        </w:tc>
      </w:tr>
      <w:tr w:rsidR="00DA12ED" w:rsidRPr="00201421" w14:paraId="55F08AA4" w14:textId="77777777" w:rsidTr="0093139F">
        <w:trPr>
          <w:jc w:val="center"/>
        </w:trPr>
        <w:tc>
          <w:tcPr>
            <w:tcW w:w="4876" w:type="dxa"/>
          </w:tcPr>
          <w:p w14:paraId="294BF02B" w14:textId="77777777" w:rsidR="00DA12ED" w:rsidRPr="00201421" w:rsidRDefault="00DA12ED" w:rsidP="0093139F">
            <w:pPr>
              <w:pStyle w:val="Normal6a"/>
            </w:pPr>
            <w:r w:rsidRPr="00201421">
              <w:rPr>
                <w:b/>
                <w:i/>
              </w:rPr>
              <w:t>b)</w:t>
            </w:r>
            <w:r w:rsidRPr="00201421">
              <w:tab/>
            </w:r>
            <w:r w:rsidRPr="00201421">
              <w:rPr>
                <w:b/>
                <w:i/>
              </w:rPr>
              <w:t>presentar el proyecto de solicitud al prestador y al Centro de la UE;</w:t>
            </w:r>
          </w:p>
        </w:tc>
        <w:tc>
          <w:tcPr>
            <w:tcW w:w="4876" w:type="dxa"/>
          </w:tcPr>
          <w:p w14:paraId="61495937" w14:textId="77777777" w:rsidR="00DA12ED" w:rsidRPr="00201421" w:rsidRDefault="00DA12ED" w:rsidP="0093139F">
            <w:pPr>
              <w:pStyle w:val="Normal6a"/>
            </w:pPr>
            <w:r w:rsidRPr="00201421">
              <w:rPr>
                <w:b/>
                <w:i/>
              </w:rPr>
              <w:t>suprimida</w:t>
            </w:r>
          </w:p>
        </w:tc>
      </w:tr>
    </w:tbl>
    <w:p w14:paraId="0803927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C17A83E" w14:textId="77777777" w:rsidR="00DA12ED" w:rsidRPr="00201421" w:rsidRDefault="00DA12ED" w:rsidP="00DA12ED">
      <w:r w:rsidRPr="00201421">
        <w:rPr>
          <w:rStyle w:val="HideTWBExt"/>
        </w:rPr>
        <w:t>&lt;/Amend&gt;</w:t>
      </w:r>
    </w:p>
    <w:p w14:paraId="59C0EC4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914</w:t>
      </w:r>
      <w:r w:rsidRPr="00201421">
        <w:rPr>
          <w:rStyle w:val="HideTWBExt"/>
          <w:b w:val="0"/>
        </w:rPr>
        <w:t>&lt;/NumAm&gt;</w:t>
      </w:r>
    </w:p>
    <w:p w14:paraId="5934A187" w14:textId="77777777" w:rsidR="00DA12ED" w:rsidRPr="00201421" w:rsidRDefault="00DA12ED" w:rsidP="00DA12ED">
      <w:pPr>
        <w:pStyle w:val="NormalBold"/>
      </w:pPr>
      <w:r w:rsidRPr="00201421">
        <w:rPr>
          <w:rStyle w:val="HideTWBExt"/>
          <w:b w:val="0"/>
        </w:rPr>
        <w:t>&lt;RepeatBlock-By&gt;&lt;Members&gt;</w:t>
      </w:r>
      <w:r w:rsidRPr="00201421">
        <w:t>Tiemo Wölken, René Repasi</w:t>
      </w:r>
      <w:r w:rsidRPr="00201421">
        <w:rPr>
          <w:rStyle w:val="HideTWBExt"/>
          <w:b w:val="0"/>
        </w:rPr>
        <w:t>&lt;/Members&gt;</w:t>
      </w:r>
    </w:p>
    <w:p w14:paraId="5325940E"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3ADB905"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A9FF027"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04CCBAE6"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3D2ABBE8" w14:textId="77777777" w:rsidR="00DA12ED" w:rsidRPr="00201421" w:rsidRDefault="00DA12ED" w:rsidP="00DA12ED">
      <w:pPr>
        <w:pStyle w:val="NormalBold"/>
      </w:pPr>
      <w:r w:rsidRPr="00201421">
        <w:rPr>
          <w:rStyle w:val="HideTWBExt"/>
          <w:b w:val="0"/>
        </w:rPr>
        <w:t>&lt;/RepeatBlock-By&gt;</w:t>
      </w:r>
    </w:p>
    <w:p w14:paraId="2B778F8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4C9ABCC" w14:textId="77777777" w:rsidR="00DA12ED" w:rsidRPr="00201421" w:rsidRDefault="00DA12ED" w:rsidP="00DA12ED">
      <w:pPr>
        <w:pStyle w:val="NormalBold"/>
      </w:pPr>
      <w:r w:rsidRPr="00201421">
        <w:rPr>
          <w:rStyle w:val="HideTWBExt"/>
          <w:b w:val="0"/>
        </w:rPr>
        <w:t>&lt;Article&gt;</w:t>
      </w:r>
      <w:r w:rsidRPr="00201421">
        <w:t>Artículo 7 – apartado 3 – párrafo 1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3DA3BB2" w14:textId="77777777" w:rsidTr="0093139F">
        <w:trPr>
          <w:trHeight w:val="240"/>
          <w:jc w:val="center"/>
        </w:trPr>
        <w:tc>
          <w:tcPr>
            <w:tcW w:w="9752" w:type="dxa"/>
            <w:gridSpan w:val="2"/>
          </w:tcPr>
          <w:p w14:paraId="67D079B6" w14:textId="77777777" w:rsidR="00DA12ED" w:rsidRPr="00201421" w:rsidRDefault="00DA12ED" w:rsidP="0093139F"/>
        </w:tc>
      </w:tr>
      <w:tr w:rsidR="00DA12ED" w:rsidRPr="00201421" w14:paraId="74DC0536" w14:textId="77777777" w:rsidTr="0093139F">
        <w:trPr>
          <w:trHeight w:val="240"/>
          <w:jc w:val="center"/>
        </w:trPr>
        <w:tc>
          <w:tcPr>
            <w:tcW w:w="4876" w:type="dxa"/>
          </w:tcPr>
          <w:p w14:paraId="2630E9D1" w14:textId="77777777" w:rsidR="00DA12ED" w:rsidRPr="00201421" w:rsidRDefault="00DA12ED" w:rsidP="0093139F">
            <w:pPr>
              <w:pStyle w:val="AmColumnHeading"/>
            </w:pPr>
            <w:r w:rsidRPr="00201421">
              <w:t>Texto de la Comisión</w:t>
            </w:r>
          </w:p>
        </w:tc>
        <w:tc>
          <w:tcPr>
            <w:tcW w:w="4876" w:type="dxa"/>
          </w:tcPr>
          <w:p w14:paraId="3D86BBB6" w14:textId="77777777" w:rsidR="00DA12ED" w:rsidRPr="00201421" w:rsidRDefault="00DA12ED" w:rsidP="0093139F">
            <w:pPr>
              <w:pStyle w:val="AmColumnHeading"/>
            </w:pPr>
            <w:r w:rsidRPr="00201421">
              <w:t>Enmienda</w:t>
            </w:r>
          </w:p>
        </w:tc>
      </w:tr>
      <w:tr w:rsidR="00DA12ED" w:rsidRPr="00201421" w14:paraId="2D573407" w14:textId="77777777" w:rsidTr="0093139F">
        <w:trPr>
          <w:jc w:val="center"/>
        </w:trPr>
        <w:tc>
          <w:tcPr>
            <w:tcW w:w="4876" w:type="dxa"/>
          </w:tcPr>
          <w:p w14:paraId="37C0EF7D" w14:textId="77777777" w:rsidR="00DA12ED" w:rsidRPr="00201421" w:rsidRDefault="00DA12ED" w:rsidP="0093139F">
            <w:pPr>
              <w:pStyle w:val="Normal6a"/>
            </w:pPr>
            <w:r w:rsidRPr="00201421">
              <w:t>b)</w:t>
            </w:r>
            <w:r w:rsidRPr="00201421">
              <w:tab/>
              <w:t>presentar el proyecto de solicitud</w:t>
            </w:r>
            <w:r w:rsidRPr="00201421">
              <w:rPr>
                <w:b/>
                <w:bCs/>
                <w:i/>
                <w:iCs/>
              </w:rPr>
              <w:t xml:space="preserve"> al prestador y al Centro de la UE</w:t>
            </w:r>
            <w:r w:rsidRPr="00201421">
              <w:t>;</w:t>
            </w:r>
          </w:p>
        </w:tc>
        <w:tc>
          <w:tcPr>
            <w:tcW w:w="4876" w:type="dxa"/>
          </w:tcPr>
          <w:p w14:paraId="7FB06673" w14:textId="77777777" w:rsidR="00DA12ED" w:rsidRPr="00201421" w:rsidRDefault="00DA12ED" w:rsidP="0093139F">
            <w:pPr>
              <w:pStyle w:val="Normal6a"/>
            </w:pPr>
            <w:r w:rsidRPr="00201421">
              <w:t>b)</w:t>
            </w:r>
            <w:r w:rsidRPr="00201421">
              <w:tab/>
              <w:t xml:space="preserve">presentar el proyecto de solicitud </w:t>
            </w:r>
            <w:r w:rsidRPr="00201421">
              <w:rPr>
                <w:b/>
                <w:bCs/>
                <w:i/>
                <w:iCs/>
              </w:rPr>
              <w:t>a las autoridades de supervisión designadas con arreglo al capítulo VI, sección 1, del Reglamento (UE) 2016/678 y solicitarles que realicen sus tareas dentro de las competencias conforme al capítulo VI, sección 2, del Reglamento (UE) 2016/678 y emitan su dictamen sobre el proyecto de solicitud, en un plazo razonable fijado por dicha autoridad de coordinación</w:t>
            </w:r>
            <w:r w:rsidRPr="00201421">
              <w:t>;</w:t>
            </w:r>
          </w:p>
        </w:tc>
      </w:tr>
    </w:tbl>
    <w:p w14:paraId="0573B9E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3AF7FBA" w14:textId="77777777" w:rsidR="00DA12ED" w:rsidRPr="00201421" w:rsidRDefault="00DA12ED" w:rsidP="00DA12ED">
      <w:r w:rsidRPr="00201421">
        <w:rPr>
          <w:rStyle w:val="HideTWBExt"/>
        </w:rPr>
        <w:t>&lt;/Amend&gt;</w:t>
      </w:r>
    </w:p>
    <w:p w14:paraId="78274B6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915</w:t>
      </w:r>
      <w:r w:rsidRPr="00201421">
        <w:rPr>
          <w:rStyle w:val="HideTWBExt"/>
          <w:b w:val="0"/>
        </w:rPr>
        <w:t>&lt;/NumAm&gt;</w:t>
      </w:r>
    </w:p>
    <w:p w14:paraId="1683E810"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5D6A7238"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7ACC853"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A8E0D45"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569FBFDF"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4990A381" w14:textId="77777777" w:rsidR="00DA12ED" w:rsidRPr="00201421" w:rsidRDefault="00DA12ED" w:rsidP="00DA12ED">
      <w:pPr>
        <w:pStyle w:val="NormalBold"/>
      </w:pPr>
      <w:r w:rsidRPr="00201421">
        <w:rPr>
          <w:rStyle w:val="HideTWBExt"/>
          <w:b w:val="0"/>
        </w:rPr>
        <w:t>&lt;/RepeatBlock-By&gt;</w:t>
      </w:r>
    </w:p>
    <w:p w14:paraId="4CDD6F5E"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6064B61" w14:textId="77777777" w:rsidR="00DA12ED" w:rsidRPr="00201421" w:rsidRDefault="00DA12ED" w:rsidP="00DA12ED">
      <w:pPr>
        <w:pStyle w:val="NormalBold"/>
      </w:pPr>
      <w:r w:rsidRPr="00201421">
        <w:rPr>
          <w:rStyle w:val="HideTWBExt"/>
          <w:b w:val="0"/>
        </w:rPr>
        <w:t>&lt;Article&gt;</w:t>
      </w:r>
      <w:r w:rsidRPr="00201421">
        <w:t>Artículo 7 – apartado 3 – párrafo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AC54246" w14:textId="77777777" w:rsidTr="0093139F">
        <w:trPr>
          <w:trHeight w:val="240"/>
          <w:jc w:val="center"/>
        </w:trPr>
        <w:tc>
          <w:tcPr>
            <w:tcW w:w="9752" w:type="dxa"/>
            <w:gridSpan w:val="2"/>
          </w:tcPr>
          <w:p w14:paraId="1A86A71A" w14:textId="77777777" w:rsidR="00DA12ED" w:rsidRPr="00201421" w:rsidRDefault="00DA12ED" w:rsidP="0093139F"/>
        </w:tc>
      </w:tr>
      <w:tr w:rsidR="00DA12ED" w:rsidRPr="00201421" w14:paraId="5C0D0ABF" w14:textId="77777777" w:rsidTr="0093139F">
        <w:trPr>
          <w:trHeight w:val="240"/>
          <w:jc w:val="center"/>
        </w:trPr>
        <w:tc>
          <w:tcPr>
            <w:tcW w:w="4876" w:type="dxa"/>
          </w:tcPr>
          <w:p w14:paraId="3C8C4940" w14:textId="77777777" w:rsidR="00DA12ED" w:rsidRPr="00201421" w:rsidRDefault="00DA12ED" w:rsidP="0093139F">
            <w:pPr>
              <w:pStyle w:val="AmColumnHeading"/>
            </w:pPr>
            <w:r w:rsidRPr="00201421">
              <w:t>Texto de la Comisión</w:t>
            </w:r>
          </w:p>
        </w:tc>
        <w:tc>
          <w:tcPr>
            <w:tcW w:w="4876" w:type="dxa"/>
          </w:tcPr>
          <w:p w14:paraId="6CE30393" w14:textId="77777777" w:rsidR="00DA12ED" w:rsidRPr="00201421" w:rsidRDefault="00DA12ED" w:rsidP="0093139F">
            <w:pPr>
              <w:pStyle w:val="AmColumnHeading"/>
            </w:pPr>
            <w:r w:rsidRPr="00201421">
              <w:t>Enmienda</w:t>
            </w:r>
          </w:p>
        </w:tc>
      </w:tr>
      <w:tr w:rsidR="00DA12ED" w:rsidRPr="00201421" w14:paraId="52A6BAD3" w14:textId="77777777" w:rsidTr="0093139F">
        <w:trPr>
          <w:jc w:val="center"/>
        </w:trPr>
        <w:tc>
          <w:tcPr>
            <w:tcW w:w="4876" w:type="dxa"/>
          </w:tcPr>
          <w:p w14:paraId="7B623466" w14:textId="77777777" w:rsidR="00DA12ED" w:rsidRPr="00201421" w:rsidRDefault="00DA12ED" w:rsidP="0093139F">
            <w:pPr>
              <w:pStyle w:val="Normal6a"/>
            </w:pPr>
            <w:r w:rsidRPr="00201421">
              <w:rPr>
                <w:b/>
                <w:i/>
              </w:rPr>
              <w:t>c)</w:t>
            </w:r>
            <w:r w:rsidRPr="00201421">
              <w:tab/>
            </w:r>
            <w:r w:rsidRPr="00201421">
              <w:rPr>
                <w:b/>
                <w:i/>
              </w:rPr>
              <w:t>ofrecer al prestador la oportunidad de formular observaciones sobre el proyecto de solicitud en un plazo razonable fijado por ella;</w:t>
            </w:r>
          </w:p>
        </w:tc>
        <w:tc>
          <w:tcPr>
            <w:tcW w:w="4876" w:type="dxa"/>
          </w:tcPr>
          <w:p w14:paraId="0181264B" w14:textId="77777777" w:rsidR="00DA12ED" w:rsidRPr="00201421" w:rsidRDefault="00DA12ED" w:rsidP="0093139F">
            <w:pPr>
              <w:pStyle w:val="Normal6a"/>
            </w:pPr>
            <w:r w:rsidRPr="00201421">
              <w:rPr>
                <w:b/>
                <w:i/>
              </w:rPr>
              <w:t>suprimida</w:t>
            </w:r>
          </w:p>
        </w:tc>
      </w:tr>
    </w:tbl>
    <w:p w14:paraId="615A179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8486A47" w14:textId="77777777" w:rsidR="00DA12ED" w:rsidRPr="00201421" w:rsidRDefault="00DA12ED" w:rsidP="00DA12ED">
      <w:r w:rsidRPr="00201421">
        <w:rPr>
          <w:rStyle w:val="HideTWBExt"/>
        </w:rPr>
        <w:t>&lt;/Amend&gt;</w:t>
      </w:r>
    </w:p>
    <w:p w14:paraId="4709518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916</w:t>
      </w:r>
      <w:r w:rsidRPr="00201421">
        <w:rPr>
          <w:rStyle w:val="HideTWBExt"/>
          <w:b w:val="0"/>
        </w:rPr>
        <w:t>&lt;/NumAm&gt;</w:t>
      </w:r>
    </w:p>
    <w:p w14:paraId="4B88A8AA"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54BB63B0"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33EC404A" w14:textId="77777777" w:rsidR="00DA12ED" w:rsidRPr="00201421" w:rsidRDefault="00DA12ED" w:rsidP="00DA12ED">
      <w:pPr>
        <w:pStyle w:val="NormalBold"/>
      </w:pPr>
      <w:r w:rsidRPr="00201421">
        <w:rPr>
          <w:rStyle w:val="HideTWBExt"/>
          <w:b w:val="0"/>
        </w:rPr>
        <w:t>&lt;/RepeatBlock-By&gt;</w:t>
      </w:r>
    </w:p>
    <w:p w14:paraId="096B193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CB2637C" w14:textId="77777777" w:rsidR="00DA12ED" w:rsidRPr="00201421" w:rsidRDefault="00DA12ED" w:rsidP="00DA12ED">
      <w:pPr>
        <w:pStyle w:val="NormalBold"/>
      </w:pPr>
      <w:r w:rsidRPr="00201421">
        <w:rPr>
          <w:rStyle w:val="HideTWBExt"/>
          <w:b w:val="0"/>
        </w:rPr>
        <w:t>&lt;Article&gt;</w:t>
      </w:r>
      <w:r w:rsidRPr="00201421">
        <w:t>Artículo 7 – apartado 3 – párrafo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C3657A0" w14:textId="77777777" w:rsidTr="0093139F">
        <w:trPr>
          <w:trHeight w:val="240"/>
          <w:jc w:val="center"/>
        </w:trPr>
        <w:tc>
          <w:tcPr>
            <w:tcW w:w="9752" w:type="dxa"/>
            <w:gridSpan w:val="2"/>
          </w:tcPr>
          <w:p w14:paraId="129F8176" w14:textId="77777777" w:rsidR="00DA12ED" w:rsidRPr="00201421" w:rsidRDefault="00DA12ED" w:rsidP="0093139F"/>
        </w:tc>
      </w:tr>
      <w:tr w:rsidR="00DA12ED" w:rsidRPr="00201421" w14:paraId="76D6BA03" w14:textId="77777777" w:rsidTr="0093139F">
        <w:trPr>
          <w:trHeight w:val="240"/>
          <w:jc w:val="center"/>
        </w:trPr>
        <w:tc>
          <w:tcPr>
            <w:tcW w:w="4876" w:type="dxa"/>
          </w:tcPr>
          <w:p w14:paraId="1BCC3ABE" w14:textId="77777777" w:rsidR="00DA12ED" w:rsidRPr="00201421" w:rsidRDefault="00DA12ED" w:rsidP="0093139F">
            <w:pPr>
              <w:pStyle w:val="AmColumnHeading"/>
            </w:pPr>
            <w:r w:rsidRPr="00201421">
              <w:t>Texto de la Comisión</w:t>
            </w:r>
          </w:p>
        </w:tc>
        <w:tc>
          <w:tcPr>
            <w:tcW w:w="4876" w:type="dxa"/>
          </w:tcPr>
          <w:p w14:paraId="04F6458C" w14:textId="77777777" w:rsidR="00DA12ED" w:rsidRPr="00201421" w:rsidRDefault="00DA12ED" w:rsidP="0093139F">
            <w:pPr>
              <w:pStyle w:val="AmColumnHeading"/>
            </w:pPr>
            <w:r w:rsidRPr="00201421">
              <w:t>Enmienda</w:t>
            </w:r>
          </w:p>
        </w:tc>
      </w:tr>
      <w:tr w:rsidR="00DA12ED" w:rsidRPr="00201421" w14:paraId="3F94C9C1" w14:textId="77777777" w:rsidTr="0093139F">
        <w:trPr>
          <w:jc w:val="center"/>
        </w:trPr>
        <w:tc>
          <w:tcPr>
            <w:tcW w:w="4876" w:type="dxa"/>
          </w:tcPr>
          <w:p w14:paraId="26AB0119" w14:textId="77777777" w:rsidR="00DA12ED" w:rsidRPr="00201421" w:rsidRDefault="00DA12ED" w:rsidP="0093139F">
            <w:pPr>
              <w:pStyle w:val="Normal6a"/>
            </w:pPr>
            <w:r w:rsidRPr="00201421">
              <w:rPr>
                <w:b/>
                <w:i/>
              </w:rPr>
              <w:t>c)</w:t>
            </w:r>
            <w:r w:rsidRPr="00201421">
              <w:tab/>
            </w:r>
            <w:r w:rsidRPr="00201421">
              <w:rPr>
                <w:b/>
                <w:i/>
              </w:rPr>
              <w:t>ofrecer al prestador la oportunidad de formular observaciones sobre el proyecto de solicitud en un plazo razonable fijado por ella;</w:t>
            </w:r>
          </w:p>
        </w:tc>
        <w:tc>
          <w:tcPr>
            <w:tcW w:w="4876" w:type="dxa"/>
          </w:tcPr>
          <w:p w14:paraId="0955E73D" w14:textId="77777777" w:rsidR="00DA12ED" w:rsidRPr="00201421" w:rsidRDefault="00DA12ED" w:rsidP="0093139F">
            <w:pPr>
              <w:pStyle w:val="Normal6a"/>
            </w:pPr>
            <w:r w:rsidRPr="00201421">
              <w:rPr>
                <w:b/>
                <w:i/>
              </w:rPr>
              <w:t>suprimida</w:t>
            </w:r>
          </w:p>
        </w:tc>
      </w:tr>
    </w:tbl>
    <w:p w14:paraId="4A0CCC9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8120177" w14:textId="77777777" w:rsidR="00DA12ED" w:rsidRPr="00201421" w:rsidRDefault="00DA12ED" w:rsidP="00DA12ED">
      <w:r w:rsidRPr="00201421">
        <w:rPr>
          <w:rStyle w:val="HideTWBExt"/>
        </w:rPr>
        <w:t>&lt;/Amend&gt;</w:t>
      </w:r>
    </w:p>
    <w:p w14:paraId="2A54FCA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917</w:t>
      </w:r>
      <w:r w:rsidRPr="00201421">
        <w:rPr>
          <w:rStyle w:val="HideTWBExt"/>
          <w:b w:val="0"/>
        </w:rPr>
        <w:t>&lt;/NumAm&gt;</w:t>
      </w:r>
    </w:p>
    <w:p w14:paraId="196C868E"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7372B5CC" w14:textId="77777777" w:rsidR="00DA12ED" w:rsidRPr="00201421" w:rsidRDefault="00DA12ED" w:rsidP="00DA12ED">
      <w:pPr>
        <w:pStyle w:val="NormalBold"/>
      </w:pPr>
      <w:r w:rsidRPr="00201421">
        <w:rPr>
          <w:rStyle w:val="HideTWBExt"/>
          <w:b w:val="0"/>
        </w:rPr>
        <w:t>&lt;/RepeatBlock-By&gt;</w:t>
      </w:r>
    </w:p>
    <w:p w14:paraId="12B5468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F5E6BD9" w14:textId="77777777" w:rsidR="00DA12ED" w:rsidRPr="00201421" w:rsidRDefault="00DA12ED" w:rsidP="00DA12ED">
      <w:pPr>
        <w:pStyle w:val="NormalBold"/>
      </w:pPr>
      <w:r w:rsidRPr="00201421">
        <w:rPr>
          <w:rStyle w:val="HideTWBExt"/>
          <w:b w:val="0"/>
        </w:rPr>
        <w:t>&lt;Article&gt;</w:t>
      </w:r>
      <w:r w:rsidRPr="00201421">
        <w:t>Artículo 7 – apartado 3 – párrafo 1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3C4C97E" w14:textId="77777777" w:rsidTr="0093139F">
        <w:trPr>
          <w:trHeight w:val="240"/>
          <w:jc w:val="center"/>
        </w:trPr>
        <w:tc>
          <w:tcPr>
            <w:tcW w:w="9752" w:type="dxa"/>
            <w:gridSpan w:val="2"/>
          </w:tcPr>
          <w:p w14:paraId="745C4B61" w14:textId="77777777" w:rsidR="00DA12ED" w:rsidRPr="00201421" w:rsidRDefault="00DA12ED" w:rsidP="0093139F"/>
        </w:tc>
      </w:tr>
      <w:tr w:rsidR="00DA12ED" w:rsidRPr="00201421" w14:paraId="13333A8A" w14:textId="77777777" w:rsidTr="0093139F">
        <w:trPr>
          <w:trHeight w:val="240"/>
          <w:jc w:val="center"/>
        </w:trPr>
        <w:tc>
          <w:tcPr>
            <w:tcW w:w="4876" w:type="dxa"/>
          </w:tcPr>
          <w:p w14:paraId="7F72A6FC" w14:textId="77777777" w:rsidR="00DA12ED" w:rsidRPr="00201421" w:rsidRDefault="00DA12ED" w:rsidP="0093139F">
            <w:pPr>
              <w:pStyle w:val="AmColumnHeading"/>
            </w:pPr>
            <w:r w:rsidRPr="00201421">
              <w:t>Texto de la Comisión</w:t>
            </w:r>
          </w:p>
        </w:tc>
        <w:tc>
          <w:tcPr>
            <w:tcW w:w="4876" w:type="dxa"/>
          </w:tcPr>
          <w:p w14:paraId="6C7D04EF" w14:textId="77777777" w:rsidR="00DA12ED" w:rsidRPr="00201421" w:rsidRDefault="00DA12ED" w:rsidP="0093139F">
            <w:pPr>
              <w:pStyle w:val="AmColumnHeading"/>
            </w:pPr>
            <w:r w:rsidRPr="00201421">
              <w:t>Enmienda</w:t>
            </w:r>
          </w:p>
        </w:tc>
      </w:tr>
      <w:tr w:rsidR="00DA12ED" w:rsidRPr="00201421" w14:paraId="1D6A9A3E" w14:textId="77777777" w:rsidTr="0093139F">
        <w:trPr>
          <w:jc w:val="center"/>
        </w:trPr>
        <w:tc>
          <w:tcPr>
            <w:tcW w:w="4876" w:type="dxa"/>
          </w:tcPr>
          <w:p w14:paraId="2F598166" w14:textId="77777777" w:rsidR="00DA12ED" w:rsidRPr="00201421" w:rsidRDefault="00DA12ED" w:rsidP="0093139F">
            <w:pPr>
              <w:pStyle w:val="Normal6a"/>
            </w:pPr>
            <w:r w:rsidRPr="00201421">
              <w:rPr>
                <w:b/>
                <w:i/>
              </w:rPr>
              <w:t>c)</w:t>
            </w:r>
            <w:r w:rsidRPr="00201421">
              <w:tab/>
            </w:r>
            <w:r w:rsidRPr="00201421">
              <w:rPr>
                <w:b/>
                <w:i/>
              </w:rPr>
              <w:t>ofrecer al prestador la oportunidad de formular observaciones sobre el proyecto de solicitud en un plazo razonable fijado por ella;</w:t>
            </w:r>
          </w:p>
        </w:tc>
        <w:tc>
          <w:tcPr>
            <w:tcW w:w="4876" w:type="dxa"/>
          </w:tcPr>
          <w:p w14:paraId="17C5E18D" w14:textId="77777777" w:rsidR="00DA12ED" w:rsidRPr="00201421" w:rsidRDefault="00DA12ED" w:rsidP="0093139F">
            <w:pPr>
              <w:pStyle w:val="Normal6a"/>
            </w:pPr>
            <w:r w:rsidRPr="00201421">
              <w:rPr>
                <w:b/>
                <w:i/>
              </w:rPr>
              <w:t>suprimida</w:t>
            </w:r>
          </w:p>
        </w:tc>
      </w:tr>
    </w:tbl>
    <w:p w14:paraId="1DAC02F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AFA40F3" w14:textId="77777777" w:rsidR="00DA12ED" w:rsidRPr="00201421" w:rsidRDefault="00DA12ED" w:rsidP="00DA12ED">
      <w:r w:rsidRPr="00201421">
        <w:rPr>
          <w:rStyle w:val="HideTWBExt"/>
        </w:rPr>
        <w:t>&lt;/Amend&gt;</w:t>
      </w:r>
    </w:p>
    <w:p w14:paraId="5F3347F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918</w:t>
      </w:r>
      <w:r w:rsidRPr="00201421">
        <w:rPr>
          <w:rStyle w:val="HideTWBExt"/>
          <w:b w:val="0"/>
        </w:rPr>
        <w:t>&lt;/NumAm&gt;</w:t>
      </w:r>
    </w:p>
    <w:p w14:paraId="4D5C7C49"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7018E724" w14:textId="77777777" w:rsidR="00DA12ED" w:rsidRPr="00201421" w:rsidRDefault="00DA12ED" w:rsidP="00DA12ED">
      <w:pPr>
        <w:pStyle w:val="NormalBold"/>
      </w:pPr>
      <w:r w:rsidRPr="00201421">
        <w:rPr>
          <w:rStyle w:val="HideTWBExt"/>
          <w:b w:val="0"/>
        </w:rPr>
        <w:t>&lt;/RepeatBlock-By&gt;</w:t>
      </w:r>
    </w:p>
    <w:p w14:paraId="06683C2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7D76EC4" w14:textId="77777777" w:rsidR="00DA12ED" w:rsidRPr="00201421" w:rsidRDefault="00DA12ED" w:rsidP="00DA12ED">
      <w:pPr>
        <w:pStyle w:val="NormalBold"/>
      </w:pPr>
      <w:r w:rsidRPr="00201421">
        <w:rPr>
          <w:rStyle w:val="HideTWBExt"/>
          <w:b w:val="0"/>
        </w:rPr>
        <w:t>&lt;Article&gt;</w:t>
      </w:r>
      <w:r w:rsidRPr="00201421">
        <w:t>Artículo 7 – apartado 3 – párrafo 1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5A39A3E" w14:textId="77777777" w:rsidTr="0093139F">
        <w:trPr>
          <w:trHeight w:val="240"/>
          <w:jc w:val="center"/>
        </w:trPr>
        <w:tc>
          <w:tcPr>
            <w:tcW w:w="9752" w:type="dxa"/>
            <w:gridSpan w:val="2"/>
          </w:tcPr>
          <w:p w14:paraId="4EC1388F" w14:textId="77777777" w:rsidR="00DA12ED" w:rsidRPr="00201421" w:rsidRDefault="00DA12ED" w:rsidP="0093139F"/>
        </w:tc>
      </w:tr>
      <w:tr w:rsidR="00DA12ED" w:rsidRPr="00201421" w14:paraId="5EA3FB8A" w14:textId="77777777" w:rsidTr="0093139F">
        <w:trPr>
          <w:trHeight w:val="240"/>
          <w:jc w:val="center"/>
        </w:trPr>
        <w:tc>
          <w:tcPr>
            <w:tcW w:w="4876" w:type="dxa"/>
          </w:tcPr>
          <w:p w14:paraId="506123A0" w14:textId="77777777" w:rsidR="00DA12ED" w:rsidRPr="00201421" w:rsidRDefault="00DA12ED" w:rsidP="0093139F">
            <w:pPr>
              <w:pStyle w:val="AmColumnHeading"/>
            </w:pPr>
            <w:r w:rsidRPr="00201421">
              <w:t>Texto de la Comisión</w:t>
            </w:r>
          </w:p>
        </w:tc>
        <w:tc>
          <w:tcPr>
            <w:tcW w:w="4876" w:type="dxa"/>
          </w:tcPr>
          <w:p w14:paraId="39A08891" w14:textId="77777777" w:rsidR="00DA12ED" w:rsidRPr="00201421" w:rsidRDefault="00DA12ED" w:rsidP="0093139F">
            <w:pPr>
              <w:pStyle w:val="AmColumnHeading"/>
            </w:pPr>
            <w:r w:rsidRPr="00201421">
              <w:t>Enmienda</w:t>
            </w:r>
          </w:p>
        </w:tc>
      </w:tr>
      <w:tr w:rsidR="00DA12ED" w:rsidRPr="00201421" w14:paraId="7294378A" w14:textId="77777777" w:rsidTr="0093139F">
        <w:trPr>
          <w:jc w:val="center"/>
        </w:trPr>
        <w:tc>
          <w:tcPr>
            <w:tcW w:w="4876" w:type="dxa"/>
          </w:tcPr>
          <w:p w14:paraId="53F5C74E" w14:textId="77777777" w:rsidR="00DA12ED" w:rsidRPr="00201421" w:rsidRDefault="00DA12ED" w:rsidP="0093139F">
            <w:pPr>
              <w:pStyle w:val="Normal6a"/>
            </w:pPr>
            <w:r w:rsidRPr="00201421">
              <w:rPr>
                <w:b/>
                <w:i/>
              </w:rPr>
              <w:t>d)</w:t>
            </w:r>
            <w:r w:rsidRPr="00201421">
              <w:tab/>
            </w:r>
            <w:r w:rsidRPr="00201421">
              <w:rPr>
                <w:b/>
                <w:i/>
              </w:rPr>
              <w:t>invitar al Centro de la UE a emitir su dictamen sobre el proyecto de solicitud en un plazo de cuatro semanas a partir de la fecha de su recepción.</w:t>
            </w:r>
          </w:p>
        </w:tc>
        <w:tc>
          <w:tcPr>
            <w:tcW w:w="4876" w:type="dxa"/>
          </w:tcPr>
          <w:p w14:paraId="16EBE3F0" w14:textId="77777777" w:rsidR="00DA12ED" w:rsidRPr="00201421" w:rsidRDefault="00DA12ED" w:rsidP="0093139F">
            <w:pPr>
              <w:pStyle w:val="Normal6a"/>
            </w:pPr>
            <w:r w:rsidRPr="00201421">
              <w:rPr>
                <w:b/>
                <w:i/>
              </w:rPr>
              <w:t>suprimida</w:t>
            </w:r>
          </w:p>
        </w:tc>
      </w:tr>
    </w:tbl>
    <w:p w14:paraId="3B23A2A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1244592" w14:textId="77777777" w:rsidR="00DA12ED" w:rsidRPr="00201421" w:rsidRDefault="00DA12ED" w:rsidP="00DA12ED">
      <w:r w:rsidRPr="00201421">
        <w:rPr>
          <w:rStyle w:val="HideTWBExt"/>
        </w:rPr>
        <w:t>&lt;/Amend&gt;</w:t>
      </w:r>
    </w:p>
    <w:p w14:paraId="4DB5EBF4"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919</w:t>
      </w:r>
      <w:r w:rsidRPr="00201421">
        <w:rPr>
          <w:rStyle w:val="HideTWBExt"/>
          <w:b w:val="0"/>
        </w:rPr>
        <w:t>&lt;/NumAm&gt;</w:t>
      </w:r>
    </w:p>
    <w:p w14:paraId="5729BD91"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775A39EA"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B6CC8D5"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76172E9"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082452F"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0A515AF" w14:textId="77777777" w:rsidR="00DA12ED" w:rsidRPr="00201421" w:rsidRDefault="00DA12ED" w:rsidP="00DA12ED">
      <w:pPr>
        <w:pStyle w:val="NormalBold"/>
      </w:pPr>
      <w:r w:rsidRPr="00201421">
        <w:rPr>
          <w:rStyle w:val="HideTWBExt"/>
          <w:b w:val="0"/>
        </w:rPr>
        <w:t>&lt;/RepeatBlock-By&gt;</w:t>
      </w:r>
    </w:p>
    <w:p w14:paraId="683DACE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11FA51D" w14:textId="77777777" w:rsidR="00DA12ED" w:rsidRPr="00201421" w:rsidRDefault="00DA12ED" w:rsidP="00DA12ED">
      <w:pPr>
        <w:pStyle w:val="NormalBold"/>
      </w:pPr>
      <w:r w:rsidRPr="00201421">
        <w:rPr>
          <w:rStyle w:val="HideTWBExt"/>
          <w:b w:val="0"/>
        </w:rPr>
        <w:t>&lt;Article&gt;</w:t>
      </w:r>
      <w:r w:rsidRPr="00201421">
        <w:t>Artículo 7 – apartado 3 – párrafo 1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5E33D64" w14:textId="77777777" w:rsidTr="0093139F">
        <w:trPr>
          <w:trHeight w:val="240"/>
          <w:jc w:val="center"/>
        </w:trPr>
        <w:tc>
          <w:tcPr>
            <w:tcW w:w="9752" w:type="dxa"/>
            <w:gridSpan w:val="2"/>
          </w:tcPr>
          <w:p w14:paraId="560E1908" w14:textId="77777777" w:rsidR="00DA12ED" w:rsidRPr="00201421" w:rsidRDefault="00DA12ED" w:rsidP="0093139F"/>
        </w:tc>
      </w:tr>
      <w:tr w:rsidR="00DA12ED" w:rsidRPr="00201421" w14:paraId="1B699706" w14:textId="77777777" w:rsidTr="0093139F">
        <w:trPr>
          <w:trHeight w:val="240"/>
          <w:jc w:val="center"/>
        </w:trPr>
        <w:tc>
          <w:tcPr>
            <w:tcW w:w="4876" w:type="dxa"/>
          </w:tcPr>
          <w:p w14:paraId="29B71E57" w14:textId="77777777" w:rsidR="00DA12ED" w:rsidRPr="00201421" w:rsidRDefault="00DA12ED" w:rsidP="0093139F">
            <w:pPr>
              <w:pStyle w:val="AmColumnHeading"/>
            </w:pPr>
            <w:r w:rsidRPr="00201421">
              <w:t>Texto de la Comisión</w:t>
            </w:r>
          </w:p>
        </w:tc>
        <w:tc>
          <w:tcPr>
            <w:tcW w:w="4876" w:type="dxa"/>
          </w:tcPr>
          <w:p w14:paraId="7113B091" w14:textId="77777777" w:rsidR="00DA12ED" w:rsidRPr="00201421" w:rsidRDefault="00DA12ED" w:rsidP="0093139F">
            <w:pPr>
              <w:pStyle w:val="AmColumnHeading"/>
            </w:pPr>
            <w:r w:rsidRPr="00201421">
              <w:t>Enmienda</w:t>
            </w:r>
          </w:p>
        </w:tc>
      </w:tr>
      <w:tr w:rsidR="00DA12ED" w:rsidRPr="00201421" w14:paraId="42BE280B" w14:textId="77777777" w:rsidTr="0093139F">
        <w:trPr>
          <w:jc w:val="center"/>
        </w:trPr>
        <w:tc>
          <w:tcPr>
            <w:tcW w:w="4876" w:type="dxa"/>
          </w:tcPr>
          <w:p w14:paraId="3CD38DD5" w14:textId="77777777" w:rsidR="00DA12ED" w:rsidRPr="00201421" w:rsidRDefault="00DA12ED" w:rsidP="0093139F">
            <w:pPr>
              <w:pStyle w:val="Normal6a"/>
            </w:pPr>
            <w:r w:rsidRPr="00201421">
              <w:rPr>
                <w:b/>
                <w:i/>
              </w:rPr>
              <w:t>d)</w:t>
            </w:r>
            <w:r w:rsidRPr="00201421">
              <w:tab/>
            </w:r>
            <w:r w:rsidRPr="00201421">
              <w:rPr>
                <w:b/>
                <w:i/>
              </w:rPr>
              <w:t>invitar al Centro de la UE a emitir su dictamen sobre el proyecto de solicitud en un plazo de cuatro semanas a partir de la fecha de su recepción.</w:t>
            </w:r>
          </w:p>
        </w:tc>
        <w:tc>
          <w:tcPr>
            <w:tcW w:w="4876" w:type="dxa"/>
          </w:tcPr>
          <w:p w14:paraId="1AF4F741" w14:textId="77777777" w:rsidR="00DA12ED" w:rsidRPr="00201421" w:rsidRDefault="00DA12ED" w:rsidP="0093139F">
            <w:pPr>
              <w:pStyle w:val="Normal6a"/>
            </w:pPr>
            <w:r w:rsidRPr="00201421">
              <w:rPr>
                <w:b/>
                <w:i/>
              </w:rPr>
              <w:t>suprimida</w:t>
            </w:r>
          </w:p>
        </w:tc>
      </w:tr>
    </w:tbl>
    <w:p w14:paraId="1413070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900CFD6" w14:textId="77777777" w:rsidR="00DA12ED" w:rsidRPr="00201421" w:rsidRDefault="00DA12ED" w:rsidP="00DA12ED">
      <w:r w:rsidRPr="00201421">
        <w:rPr>
          <w:rStyle w:val="HideTWBExt"/>
        </w:rPr>
        <w:t>&lt;/Amend&gt;</w:t>
      </w:r>
    </w:p>
    <w:p w14:paraId="7EF28D5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920</w:t>
      </w:r>
      <w:r w:rsidRPr="00201421">
        <w:rPr>
          <w:rStyle w:val="HideTWBExt"/>
          <w:b w:val="0"/>
        </w:rPr>
        <w:t>&lt;/NumAm&gt;</w:t>
      </w:r>
    </w:p>
    <w:p w14:paraId="3A24B485" w14:textId="77777777" w:rsidR="00DA12ED" w:rsidRPr="00201421" w:rsidRDefault="00DA12ED" w:rsidP="00DA12ED">
      <w:pPr>
        <w:pStyle w:val="NormalBold"/>
      </w:pPr>
      <w:r w:rsidRPr="00201421">
        <w:rPr>
          <w:rStyle w:val="HideTWBExt"/>
          <w:b w:val="0"/>
        </w:rPr>
        <w:t>&lt;RepeatBlock-By&gt;&lt;Members&gt;</w:t>
      </w:r>
      <w:r w:rsidRPr="00201421">
        <w:t>Maria Grapini</w:t>
      </w:r>
      <w:r w:rsidRPr="00201421">
        <w:rPr>
          <w:rStyle w:val="HideTWBExt"/>
          <w:b w:val="0"/>
        </w:rPr>
        <w:t>&lt;/Members&gt;</w:t>
      </w:r>
    </w:p>
    <w:p w14:paraId="2D2E2676" w14:textId="77777777" w:rsidR="00DA12ED" w:rsidRPr="00201421" w:rsidRDefault="00DA12ED" w:rsidP="00DA12ED">
      <w:pPr>
        <w:pStyle w:val="NormalBold"/>
      </w:pPr>
      <w:r w:rsidRPr="00201421">
        <w:rPr>
          <w:rStyle w:val="HideTWBExt"/>
          <w:b w:val="0"/>
        </w:rPr>
        <w:t>&lt;/RepeatBlock-By&gt;</w:t>
      </w:r>
    </w:p>
    <w:p w14:paraId="5E86560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9F5097" w14:textId="77777777" w:rsidR="00DA12ED" w:rsidRPr="00201421" w:rsidRDefault="00DA12ED" w:rsidP="00DA12ED">
      <w:pPr>
        <w:pStyle w:val="NormalBold"/>
      </w:pPr>
      <w:r w:rsidRPr="00201421">
        <w:rPr>
          <w:rStyle w:val="HideTWBExt"/>
          <w:b w:val="0"/>
        </w:rPr>
        <w:t>&lt;Article&gt;</w:t>
      </w:r>
      <w:r w:rsidRPr="00201421">
        <w:t>Artículo 7 – apartado 3 – párrafo 1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80A834F" w14:textId="77777777" w:rsidTr="0093139F">
        <w:trPr>
          <w:trHeight w:hRule="exact" w:val="240"/>
          <w:jc w:val="center"/>
        </w:trPr>
        <w:tc>
          <w:tcPr>
            <w:tcW w:w="9752" w:type="dxa"/>
            <w:gridSpan w:val="2"/>
          </w:tcPr>
          <w:p w14:paraId="14E388F9" w14:textId="77777777" w:rsidR="00DA12ED" w:rsidRPr="00201421" w:rsidRDefault="00DA12ED" w:rsidP="0093139F"/>
        </w:tc>
      </w:tr>
      <w:tr w:rsidR="00DA12ED" w:rsidRPr="00201421" w14:paraId="01B88E47" w14:textId="77777777" w:rsidTr="0093139F">
        <w:trPr>
          <w:trHeight w:val="240"/>
          <w:jc w:val="center"/>
        </w:trPr>
        <w:tc>
          <w:tcPr>
            <w:tcW w:w="4876" w:type="dxa"/>
          </w:tcPr>
          <w:p w14:paraId="465C5925" w14:textId="77777777" w:rsidR="00DA12ED" w:rsidRPr="00201421" w:rsidRDefault="00DA12ED" w:rsidP="0093139F">
            <w:pPr>
              <w:pStyle w:val="AmColumnHeading"/>
            </w:pPr>
            <w:r w:rsidRPr="00201421">
              <w:t>Texto de la Comisión</w:t>
            </w:r>
          </w:p>
        </w:tc>
        <w:tc>
          <w:tcPr>
            <w:tcW w:w="4876" w:type="dxa"/>
          </w:tcPr>
          <w:p w14:paraId="5FD4CC90" w14:textId="77777777" w:rsidR="00DA12ED" w:rsidRPr="00201421" w:rsidRDefault="00DA12ED" w:rsidP="0093139F">
            <w:pPr>
              <w:pStyle w:val="AmColumnHeading"/>
            </w:pPr>
            <w:r w:rsidRPr="00201421">
              <w:t>Enmienda</w:t>
            </w:r>
          </w:p>
        </w:tc>
      </w:tr>
      <w:tr w:rsidR="00DA12ED" w:rsidRPr="00201421" w14:paraId="7240B884" w14:textId="77777777" w:rsidTr="0093139F">
        <w:trPr>
          <w:jc w:val="center"/>
        </w:trPr>
        <w:tc>
          <w:tcPr>
            <w:tcW w:w="4876" w:type="dxa"/>
          </w:tcPr>
          <w:p w14:paraId="2036E4BB" w14:textId="77777777" w:rsidR="00DA12ED" w:rsidRPr="00201421" w:rsidRDefault="00DA12ED" w:rsidP="0093139F">
            <w:pPr>
              <w:pStyle w:val="Normal6a"/>
            </w:pPr>
            <w:r w:rsidRPr="00201421">
              <w:t>d)</w:t>
            </w:r>
            <w:r w:rsidRPr="00201421">
              <w:tab/>
              <w:t xml:space="preserve">invitar al Centro de la UE a emitir su dictamen sobre el proyecto de solicitud en un plazo de </w:t>
            </w:r>
            <w:r w:rsidRPr="00201421">
              <w:rPr>
                <w:b/>
                <w:i/>
              </w:rPr>
              <w:t>cuatro</w:t>
            </w:r>
            <w:r w:rsidRPr="00201421">
              <w:t xml:space="preserve"> semanas a partir de la fecha de su recepción.</w:t>
            </w:r>
          </w:p>
        </w:tc>
        <w:tc>
          <w:tcPr>
            <w:tcW w:w="4876" w:type="dxa"/>
          </w:tcPr>
          <w:p w14:paraId="74F1907B" w14:textId="77777777" w:rsidR="00DA12ED" w:rsidRPr="00201421" w:rsidRDefault="00DA12ED" w:rsidP="0093139F">
            <w:pPr>
              <w:pStyle w:val="Normal6a"/>
            </w:pPr>
            <w:r w:rsidRPr="00201421">
              <w:t>d)</w:t>
            </w:r>
            <w:r w:rsidRPr="00201421">
              <w:tab/>
              <w:t xml:space="preserve">invitar al Centro de la UE a emitir su dictamen sobre el proyecto de solicitud en un plazo de </w:t>
            </w:r>
            <w:r w:rsidRPr="00201421">
              <w:rPr>
                <w:b/>
                <w:i/>
              </w:rPr>
              <w:t>dos</w:t>
            </w:r>
            <w:r w:rsidRPr="00201421">
              <w:t xml:space="preserve"> semanas a partir de la fecha de su recepción.</w:t>
            </w:r>
          </w:p>
        </w:tc>
      </w:tr>
    </w:tbl>
    <w:p w14:paraId="37F3874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{RO}</w:t>
      </w:r>
      <w:r w:rsidRPr="00201421">
        <w:t>ro</w:t>
      </w:r>
      <w:r w:rsidRPr="00201421">
        <w:rPr>
          <w:rStyle w:val="HideTWBExt"/>
        </w:rPr>
        <w:t>&lt;/Original&gt;</w:t>
      </w:r>
    </w:p>
    <w:p w14:paraId="491C98E2" w14:textId="56D098C8" w:rsidR="00DA12ED" w:rsidRPr="00201421" w:rsidRDefault="00DA12ED" w:rsidP="00DA12ED">
      <w:r w:rsidRPr="00201421">
        <w:rPr>
          <w:rStyle w:val="HideTWBExt"/>
        </w:rPr>
        <w:t>&lt;/Amend&gt;</w:t>
      </w:r>
    </w:p>
    <w:p w14:paraId="26D2F8F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921</w:t>
      </w:r>
      <w:r w:rsidRPr="00201421">
        <w:rPr>
          <w:rStyle w:val="HideTWBExt"/>
          <w:b w:val="0"/>
        </w:rPr>
        <w:t>&lt;/NumAm&gt;</w:t>
      </w:r>
    </w:p>
    <w:p w14:paraId="06A4EB81"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7FEB5EF2" w14:textId="77777777" w:rsidR="00DA12ED" w:rsidRPr="00201421" w:rsidRDefault="00DA12ED" w:rsidP="00DA12ED">
      <w:pPr>
        <w:pStyle w:val="NormalBold"/>
      </w:pPr>
      <w:r w:rsidRPr="00201421">
        <w:rPr>
          <w:rStyle w:val="HideTWBExt"/>
          <w:b w:val="0"/>
        </w:rPr>
        <w:t>&lt;/RepeatBlock-By&gt;</w:t>
      </w:r>
    </w:p>
    <w:p w14:paraId="03A654C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F0E9795" w14:textId="77777777" w:rsidR="00DA12ED" w:rsidRPr="00201421" w:rsidRDefault="00DA12ED" w:rsidP="00DA12ED">
      <w:pPr>
        <w:pStyle w:val="NormalBold"/>
      </w:pPr>
      <w:r w:rsidRPr="00201421">
        <w:rPr>
          <w:rStyle w:val="HideTWBExt"/>
          <w:b w:val="0"/>
        </w:rPr>
        <w:t>&lt;Article&gt;</w:t>
      </w:r>
      <w:r w:rsidRPr="00201421">
        <w:t>Artículo 7 – apartado 3 – párrafo 1 – letra d bis (nueva)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AA6482D" w14:textId="77777777" w:rsidTr="0093139F">
        <w:trPr>
          <w:trHeight w:val="240"/>
          <w:jc w:val="center"/>
        </w:trPr>
        <w:tc>
          <w:tcPr>
            <w:tcW w:w="9752" w:type="dxa"/>
            <w:gridSpan w:val="2"/>
          </w:tcPr>
          <w:p w14:paraId="0DD9E156" w14:textId="77777777" w:rsidR="00DA12ED" w:rsidRPr="00201421" w:rsidRDefault="00DA12ED" w:rsidP="0093139F"/>
        </w:tc>
      </w:tr>
      <w:tr w:rsidR="00DA12ED" w:rsidRPr="00201421" w14:paraId="51945EF8" w14:textId="77777777" w:rsidTr="0093139F">
        <w:trPr>
          <w:trHeight w:val="240"/>
          <w:jc w:val="center"/>
        </w:trPr>
        <w:tc>
          <w:tcPr>
            <w:tcW w:w="4876" w:type="dxa"/>
          </w:tcPr>
          <w:p w14:paraId="582BDF6E" w14:textId="77777777" w:rsidR="00DA12ED" w:rsidRPr="00201421" w:rsidRDefault="00DA12ED" w:rsidP="0093139F">
            <w:pPr>
              <w:pStyle w:val="AmColumnHeading"/>
            </w:pPr>
            <w:r w:rsidRPr="00201421">
              <w:t>Texto de la Comisión</w:t>
            </w:r>
          </w:p>
        </w:tc>
        <w:tc>
          <w:tcPr>
            <w:tcW w:w="4876" w:type="dxa"/>
          </w:tcPr>
          <w:p w14:paraId="26276D2F" w14:textId="77777777" w:rsidR="00DA12ED" w:rsidRPr="00201421" w:rsidRDefault="00DA12ED" w:rsidP="0093139F">
            <w:pPr>
              <w:pStyle w:val="AmColumnHeading"/>
            </w:pPr>
            <w:r w:rsidRPr="00201421">
              <w:t>Enmienda</w:t>
            </w:r>
          </w:p>
        </w:tc>
      </w:tr>
      <w:tr w:rsidR="00DA12ED" w:rsidRPr="00201421" w14:paraId="5E331D6D" w14:textId="77777777" w:rsidTr="0093139F">
        <w:trPr>
          <w:jc w:val="center"/>
        </w:trPr>
        <w:tc>
          <w:tcPr>
            <w:tcW w:w="4876" w:type="dxa"/>
          </w:tcPr>
          <w:p w14:paraId="440C2117" w14:textId="77777777" w:rsidR="00DA12ED" w:rsidRPr="00201421" w:rsidRDefault="00DA12ED" w:rsidP="0093139F">
            <w:pPr>
              <w:pStyle w:val="Normal6a"/>
            </w:pPr>
          </w:p>
        </w:tc>
        <w:tc>
          <w:tcPr>
            <w:tcW w:w="4876" w:type="dxa"/>
          </w:tcPr>
          <w:p w14:paraId="205E56C2" w14:textId="77777777" w:rsidR="00DA12ED" w:rsidRPr="00201421" w:rsidRDefault="00DA12ED" w:rsidP="0093139F">
            <w:pPr>
              <w:pStyle w:val="Normal6a"/>
            </w:pPr>
            <w:r w:rsidRPr="00201421">
              <w:rPr>
                <w:b/>
                <w:i/>
              </w:rPr>
              <w:t>d bis)</w:t>
            </w:r>
            <w:r w:rsidRPr="00201421">
              <w:tab/>
            </w:r>
            <w:r w:rsidRPr="00201421">
              <w:rPr>
                <w:b/>
                <w:i/>
              </w:rPr>
              <w:t>solicitar a las autoridades de supervisión designadas con arreglo al capítulo VI, sección 1, del Reglamento (UE) 2016/678 que realicen sus tareas dentro de las competencias conforme al capítulo VI, sección 2, del Reglamento (UE) 2016/678 y emitan su dictamen sobre el proyecto de solicitud, en un plazo razonable fijado por dicha autoridad de coordinación;</w:t>
            </w:r>
          </w:p>
        </w:tc>
      </w:tr>
    </w:tbl>
    <w:p w14:paraId="69FCCD5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225E6E48" w14:textId="77777777" w:rsidR="00DA12ED" w:rsidRPr="00201421" w:rsidRDefault="00DA12ED" w:rsidP="00DA12ED">
      <w:r w:rsidRPr="00201421">
        <w:rPr>
          <w:rStyle w:val="HideTWBExt"/>
        </w:rPr>
        <w:t>&lt;/Amend&gt;</w:t>
      </w:r>
    </w:p>
    <w:p w14:paraId="2107464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922</w:t>
      </w:r>
      <w:r w:rsidRPr="00201421">
        <w:rPr>
          <w:rStyle w:val="HideTWBExt"/>
          <w:b w:val="0"/>
        </w:rPr>
        <w:t>&lt;/NumAm&gt;</w:t>
      </w:r>
    </w:p>
    <w:p w14:paraId="2F1EEDC7"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5094ADAE" w14:textId="77777777" w:rsidR="00DA12ED" w:rsidRPr="00201421" w:rsidRDefault="00DA12ED" w:rsidP="00DA12ED">
      <w:pPr>
        <w:pStyle w:val="NormalBold"/>
      </w:pPr>
      <w:r w:rsidRPr="00201421">
        <w:rPr>
          <w:rStyle w:val="HideTWBExt"/>
          <w:b w:val="0"/>
        </w:rPr>
        <w:t>&lt;/RepeatBlock-By&gt;</w:t>
      </w:r>
    </w:p>
    <w:p w14:paraId="72D7C38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A73F6CA" w14:textId="77777777" w:rsidR="00DA12ED" w:rsidRPr="00201421" w:rsidRDefault="00DA12ED" w:rsidP="00DA12ED">
      <w:pPr>
        <w:pStyle w:val="NormalBold"/>
      </w:pPr>
      <w:r w:rsidRPr="00201421">
        <w:rPr>
          <w:rStyle w:val="HideTWBExt"/>
          <w:b w:val="0"/>
        </w:rPr>
        <w:t>&lt;Article&gt;</w:t>
      </w:r>
      <w:r w:rsidRPr="00201421">
        <w:t>Artículo 7 – apartado 3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FB29AF7" w14:textId="77777777" w:rsidTr="0093139F">
        <w:trPr>
          <w:trHeight w:val="240"/>
          <w:jc w:val="center"/>
        </w:trPr>
        <w:tc>
          <w:tcPr>
            <w:tcW w:w="9752" w:type="dxa"/>
            <w:gridSpan w:val="2"/>
          </w:tcPr>
          <w:p w14:paraId="2DCF95CD" w14:textId="77777777" w:rsidR="00DA12ED" w:rsidRPr="00201421" w:rsidRDefault="00DA12ED" w:rsidP="0093139F"/>
        </w:tc>
      </w:tr>
      <w:tr w:rsidR="00DA12ED" w:rsidRPr="00201421" w14:paraId="1BCF6A44" w14:textId="77777777" w:rsidTr="0093139F">
        <w:trPr>
          <w:trHeight w:val="240"/>
          <w:jc w:val="center"/>
        </w:trPr>
        <w:tc>
          <w:tcPr>
            <w:tcW w:w="4876" w:type="dxa"/>
          </w:tcPr>
          <w:p w14:paraId="51EF9FC4" w14:textId="77777777" w:rsidR="00DA12ED" w:rsidRPr="00201421" w:rsidRDefault="00DA12ED" w:rsidP="0093139F">
            <w:pPr>
              <w:pStyle w:val="AmColumnHeading"/>
            </w:pPr>
            <w:r w:rsidRPr="00201421">
              <w:t>Texto de la Comisión</w:t>
            </w:r>
          </w:p>
        </w:tc>
        <w:tc>
          <w:tcPr>
            <w:tcW w:w="4876" w:type="dxa"/>
          </w:tcPr>
          <w:p w14:paraId="70D0F838" w14:textId="77777777" w:rsidR="00DA12ED" w:rsidRPr="00201421" w:rsidRDefault="00DA12ED" w:rsidP="0093139F">
            <w:pPr>
              <w:pStyle w:val="AmColumnHeading"/>
            </w:pPr>
            <w:r w:rsidRPr="00201421">
              <w:t>Enmienda</w:t>
            </w:r>
          </w:p>
        </w:tc>
      </w:tr>
      <w:tr w:rsidR="00DA12ED" w:rsidRPr="00201421" w14:paraId="7B7602E6" w14:textId="77777777" w:rsidTr="0093139F">
        <w:trPr>
          <w:jc w:val="center"/>
        </w:trPr>
        <w:tc>
          <w:tcPr>
            <w:tcW w:w="4876" w:type="dxa"/>
          </w:tcPr>
          <w:p w14:paraId="7F2C7828" w14:textId="77777777" w:rsidR="00DA12ED" w:rsidRPr="00201421" w:rsidRDefault="00DA12ED" w:rsidP="0093139F">
            <w:pPr>
              <w:pStyle w:val="Normal6a"/>
            </w:pPr>
            <w:r w:rsidRPr="00201421">
              <w:rPr>
                <w:b/>
                <w:i/>
              </w:rPr>
              <w:t>Cuando, teniendo en cuenta las observaciones del prestador y el dictamen del Centro de la UE, esa autoridad de coordinación siga considerando que se cumplen las condiciones del apartado 4, volverá a presentar el proyecto de solicitud, modificado en su caso, al prestador. En tal caso, en un plazo razonable fijado por la autoridad de coordinación, el prestador deberá hacer todo lo siguiente:</w:t>
            </w:r>
          </w:p>
        </w:tc>
        <w:tc>
          <w:tcPr>
            <w:tcW w:w="4876" w:type="dxa"/>
          </w:tcPr>
          <w:p w14:paraId="680AA558" w14:textId="77777777" w:rsidR="00DA12ED" w:rsidRPr="00201421" w:rsidRDefault="00DA12ED" w:rsidP="0093139F">
            <w:pPr>
              <w:pStyle w:val="Normal6a"/>
            </w:pPr>
            <w:r w:rsidRPr="00201421">
              <w:rPr>
                <w:b/>
                <w:i/>
              </w:rPr>
              <w:t>suprimido</w:t>
            </w:r>
          </w:p>
        </w:tc>
      </w:tr>
      <w:tr w:rsidR="00DA12ED" w:rsidRPr="00201421" w14:paraId="3C416F5C" w14:textId="77777777" w:rsidTr="0093139F">
        <w:trPr>
          <w:jc w:val="center"/>
        </w:trPr>
        <w:tc>
          <w:tcPr>
            <w:tcW w:w="4876" w:type="dxa"/>
          </w:tcPr>
          <w:p w14:paraId="795A1AE7" w14:textId="77777777" w:rsidR="00DA12ED" w:rsidRPr="00201421" w:rsidRDefault="00DA12ED" w:rsidP="0093139F">
            <w:pPr>
              <w:pStyle w:val="Normal6a"/>
            </w:pPr>
            <w:r w:rsidRPr="00201421">
              <w:rPr>
                <w:b/>
                <w:i/>
              </w:rPr>
              <w:t>a) elaborar un plan de aplicación en el que se expongan las medidas que prevé adoptar para ejecutar la potencial orden de detección, incluida información detallada sobre las tecnologías y salvaguardias previstas;</w:t>
            </w:r>
          </w:p>
        </w:tc>
        <w:tc>
          <w:tcPr>
            <w:tcW w:w="4876" w:type="dxa"/>
          </w:tcPr>
          <w:p w14:paraId="10C6F8BF" w14:textId="77777777" w:rsidR="00DA12ED" w:rsidRPr="00201421" w:rsidRDefault="00DA12ED" w:rsidP="0093139F">
            <w:pPr>
              <w:pStyle w:val="Normal6a"/>
            </w:pPr>
          </w:p>
        </w:tc>
      </w:tr>
      <w:tr w:rsidR="00DA12ED" w:rsidRPr="00201421" w14:paraId="54FAC615" w14:textId="77777777" w:rsidTr="0093139F">
        <w:trPr>
          <w:jc w:val="center"/>
        </w:trPr>
        <w:tc>
          <w:tcPr>
            <w:tcW w:w="4876" w:type="dxa"/>
          </w:tcPr>
          <w:p w14:paraId="3559EA33" w14:textId="77777777" w:rsidR="00DA12ED" w:rsidRPr="00201421" w:rsidRDefault="00DA12ED" w:rsidP="0093139F">
            <w:pPr>
              <w:pStyle w:val="Normal6a"/>
            </w:pPr>
            <w:r w:rsidRPr="00201421">
              <w:rPr>
                <w:b/>
                <w:i/>
              </w:rPr>
              <w:t>b) 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al embaucamiento de menores que no sea la renovación de una orden de detección emitida previamente sin ningún cambio sustancial;</w:t>
            </w:r>
          </w:p>
        </w:tc>
        <w:tc>
          <w:tcPr>
            <w:tcW w:w="4876" w:type="dxa"/>
          </w:tcPr>
          <w:p w14:paraId="557A6ED5" w14:textId="77777777" w:rsidR="00DA12ED" w:rsidRPr="00201421" w:rsidRDefault="00DA12ED" w:rsidP="0093139F">
            <w:pPr>
              <w:pStyle w:val="Normal6a"/>
            </w:pPr>
          </w:p>
        </w:tc>
      </w:tr>
      <w:tr w:rsidR="00DA12ED" w:rsidRPr="00201421" w14:paraId="2EB81119" w14:textId="77777777" w:rsidTr="0093139F">
        <w:trPr>
          <w:jc w:val="center"/>
        </w:trPr>
        <w:tc>
          <w:tcPr>
            <w:tcW w:w="4876" w:type="dxa"/>
          </w:tcPr>
          <w:p w14:paraId="338DF244" w14:textId="77777777" w:rsidR="00DA12ED" w:rsidRPr="00201421" w:rsidRDefault="00DA12ED" w:rsidP="0093139F">
            <w:pPr>
              <w:pStyle w:val="Normal6a"/>
            </w:pPr>
            <w:r w:rsidRPr="00201421">
              <w:rPr>
                <w:b/>
                <w:i/>
              </w:rPr>
              <w:t>c) cuando sea de aplicación la letra b), o cuando se cumplan las condiciones de los artículos 35 y 36 del Reglamento (UE) 2016/679, ajustar el proyecto del plan de ejecución, si así fuera necesario, en función del resultado de la evaluación de impacto relativa a la protección de datos y con el fin de tener en cuenta el dictamen de la autoridad de protección de datos emitido en respuesta a la consulta previa;</w:t>
            </w:r>
          </w:p>
        </w:tc>
        <w:tc>
          <w:tcPr>
            <w:tcW w:w="4876" w:type="dxa"/>
          </w:tcPr>
          <w:p w14:paraId="6793DDFD" w14:textId="77777777" w:rsidR="00DA12ED" w:rsidRPr="00201421" w:rsidRDefault="00DA12ED" w:rsidP="0093139F">
            <w:pPr>
              <w:pStyle w:val="Normal6a"/>
            </w:pPr>
          </w:p>
        </w:tc>
      </w:tr>
      <w:tr w:rsidR="00DA12ED" w:rsidRPr="00201421" w14:paraId="4B45A71C" w14:textId="77777777" w:rsidTr="0093139F">
        <w:trPr>
          <w:jc w:val="center"/>
        </w:trPr>
        <w:tc>
          <w:tcPr>
            <w:tcW w:w="4876" w:type="dxa"/>
          </w:tcPr>
          <w:p w14:paraId="6674ABEB" w14:textId="77777777" w:rsidR="00DA12ED" w:rsidRPr="00201421" w:rsidRDefault="00DA12ED" w:rsidP="0093139F">
            <w:pPr>
              <w:pStyle w:val="Normal6a"/>
            </w:pPr>
            <w:r w:rsidRPr="00201421">
              <w:rPr>
                <w:b/>
                <w:i/>
              </w:rPr>
              <w:t>d) presentar ante dicha autoridad de coordinación el plan de ejecución adjuntando, en su caso, el dictamen de la autoridad competente en materia de protección de datos y especificando cómo se ha ajustado el plan de ejecución en función de los resultados de la evaluación de impacto relativa a la protección de datos y del antes mencionado dictamen.</w:t>
            </w:r>
          </w:p>
        </w:tc>
        <w:tc>
          <w:tcPr>
            <w:tcW w:w="4876" w:type="dxa"/>
          </w:tcPr>
          <w:p w14:paraId="24F44D49" w14:textId="77777777" w:rsidR="00DA12ED" w:rsidRPr="00201421" w:rsidRDefault="00DA12ED" w:rsidP="0093139F">
            <w:pPr>
              <w:pStyle w:val="Normal6a"/>
            </w:pPr>
          </w:p>
        </w:tc>
      </w:tr>
    </w:tbl>
    <w:p w14:paraId="4A28C2D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8C7EB55" w14:textId="77777777" w:rsidR="00DA12ED" w:rsidRPr="00201421" w:rsidRDefault="00DA12ED" w:rsidP="00DA12ED">
      <w:r w:rsidRPr="00201421">
        <w:rPr>
          <w:rStyle w:val="HideTWBExt"/>
        </w:rPr>
        <w:t>&lt;/Amend&gt;</w:t>
      </w:r>
    </w:p>
    <w:p w14:paraId="54C8342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923</w:t>
      </w:r>
      <w:r w:rsidRPr="00201421">
        <w:rPr>
          <w:rStyle w:val="HideTWBExt"/>
          <w:b w:val="0"/>
        </w:rPr>
        <w:t>&lt;/NumAm&gt;</w:t>
      </w:r>
    </w:p>
    <w:p w14:paraId="1F858839"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60C7C294" w14:textId="77777777" w:rsidR="00DA12ED" w:rsidRPr="00201421" w:rsidRDefault="00DA12ED" w:rsidP="00DA12ED">
      <w:pPr>
        <w:pStyle w:val="NormalBold"/>
      </w:pPr>
      <w:r w:rsidRPr="00201421">
        <w:rPr>
          <w:rStyle w:val="HideTWBExt"/>
          <w:b w:val="0"/>
        </w:rPr>
        <w:t>&lt;/RepeatBlock-By&gt;</w:t>
      </w:r>
    </w:p>
    <w:p w14:paraId="6A8099BB"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967F56" w14:textId="77777777" w:rsidR="00DA12ED" w:rsidRPr="00201421" w:rsidRDefault="00DA12ED" w:rsidP="00DA12ED">
      <w:pPr>
        <w:pStyle w:val="NormalBold"/>
      </w:pPr>
      <w:r w:rsidRPr="00201421">
        <w:rPr>
          <w:rStyle w:val="HideTWBExt"/>
          <w:b w:val="0"/>
        </w:rPr>
        <w:t>&lt;Article&gt;</w:t>
      </w:r>
      <w:r w:rsidRPr="00201421">
        <w:t>Artículo 7 – apartado 3 – párrafo 2</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CAEBCEC" w14:textId="77777777" w:rsidTr="0093139F">
        <w:trPr>
          <w:trHeight w:val="240"/>
          <w:jc w:val="center"/>
        </w:trPr>
        <w:tc>
          <w:tcPr>
            <w:tcW w:w="9752" w:type="dxa"/>
            <w:gridSpan w:val="2"/>
          </w:tcPr>
          <w:p w14:paraId="429FEF5E" w14:textId="77777777" w:rsidR="00DA12ED" w:rsidRPr="00201421" w:rsidRDefault="00DA12ED" w:rsidP="0093139F"/>
        </w:tc>
      </w:tr>
      <w:tr w:rsidR="00DA12ED" w:rsidRPr="00201421" w14:paraId="254E521F" w14:textId="77777777" w:rsidTr="0093139F">
        <w:trPr>
          <w:trHeight w:val="240"/>
          <w:jc w:val="center"/>
        </w:trPr>
        <w:tc>
          <w:tcPr>
            <w:tcW w:w="4876" w:type="dxa"/>
          </w:tcPr>
          <w:p w14:paraId="2692600F" w14:textId="77777777" w:rsidR="00DA12ED" w:rsidRPr="00201421" w:rsidRDefault="00DA12ED" w:rsidP="0093139F">
            <w:pPr>
              <w:pStyle w:val="AmColumnHeading"/>
            </w:pPr>
            <w:r w:rsidRPr="00201421">
              <w:t>Texto de la Comisión</w:t>
            </w:r>
          </w:p>
        </w:tc>
        <w:tc>
          <w:tcPr>
            <w:tcW w:w="4876" w:type="dxa"/>
          </w:tcPr>
          <w:p w14:paraId="587BED60" w14:textId="77777777" w:rsidR="00DA12ED" w:rsidRPr="00201421" w:rsidRDefault="00DA12ED" w:rsidP="0093139F">
            <w:pPr>
              <w:pStyle w:val="AmColumnHeading"/>
            </w:pPr>
            <w:r w:rsidRPr="00201421">
              <w:t>Enmienda</w:t>
            </w:r>
          </w:p>
        </w:tc>
      </w:tr>
      <w:tr w:rsidR="00DA12ED" w:rsidRPr="00201421" w14:paraId="5F31D671" w14:textId="77777777" w:rsidTr="0093139F">
        <w:trPr>
          <w:jc w:val="center"/>
        </w:trPr>
        <w:tc>
          <w:tcPr>
            <w:tcW w:w="4876" w:type="dxa"/>
          </w:tcPr>
          <w:p w14:paraId="48B1255C" w14:textId="77777777" w:rsidR="00DA12ED" w:rsidRPr="00201421" w:rsidRDefault="00DA12ED" w:rsidP="0093139F">
            <w:pPr>
              <w:pStyle w:val="Normal6a"/>
            </w:pPr>
            <w:r w:rsidRPr="00201421">
              <w:rPr>
                <w:b/>
                <w:i/>
              </w:rPr>
              <w:t>Cuando, teniendo en cuenta las observaciones del prestador y el dictamen del Centro de la UE, esa autoridad de coordinación siga considerando que se cumplen las condiciones del apartado 4, volverá a presentar el proyecto de solicitud, modificado en su caso, al prestador. En tal caso, en un plazo razonable fijado por la autoridad de coordinación, el prestador deberá hacer todo lo siguiente:</w:t>
            </w:r>
          </w:p>
        </w:tc>
        <w:tc>
          <w:tcPr>
            <w:tcW w:w="4876" w:type="dxa"/>
          </w:tcPr>
          <w:p w14:paraId="4EF319CE" w14:textId="77777777" w:rsidR="00DA12ED" w:rsidRPr="00201421" w:rsidRDefault="00DA12ED" w:rsidP="0093139F">
            <w:pPr>
              <w:pStyle w:val="Normal6a"/>
            </w:pPr>
            <w:r w:rsidRPr="00201421">
              <w:rPr>
                <w:b/>
                <w:i/>
              </w:rPr>
              <w:t>suprimido</w:t>
            </w:r>
          </w:p>
        </w:tc>
      </w:tr>
      <w:tr w:rsidR="00DA12ED" w:rsidRPr="00201421" w14:paraId="3E4D0FB4" w14:textId="77777777" w:rsidTr="0093139F">
        <w:trPr>
          <w:jc w:val="center"/>
        </w:trPr>
        <w:tc>
          <w:tcPr>
            <w:tcW w:w="4876" w:type="dxa"/>
          </w:tcPr>
          <w:p w14:paraId="15FC8864" w14:textId="77777777" w:rsidR="00DA12ED" w:rsidRPr="00201421" w:rsidRDefault="00DA12ED" w:rsidP="0093139F">
            <w:pPr>
              <w:pStyle w:val="Normal6a"/>
            </w:pPr>
            <w:r w:rsidRPr="00201421">
              <w:rPr>
                <w:b/>
                <w:i/>
              </w:rPr>
              <w:t>a) elaborar un plan de aplicación en el que se expongan las medidas que prevé adoptar para ejecutar la potencial orden de detección, incluida información detallada sobre las tecnologías y salvaguardias previstas;</w:t>
            </w:r>
          </w:p>
        </w:tc>
        <w:tc>
          <w:tcPr>
            <w:tcW w:w="4876" w:type="dxa"/>
          </w:tcPr>
          <w:p w14:paraId="140927EB" w14:textId="77777777" w:rsidR="00DA12ED" w:rsidRPr="00201421" w:rsidRDefault="00DA12ED" w:rsidP="0093139F">
            <w:pPr>
              <w:pStyle w:val="Normal6a"/>
            </w:pPr>
          </w:p>
        </w:tc>
      </w:tr>
      <w:tr w:rsidR="00DA12ED" w:rsidRPr="00201421" w14:paraId="66298036" w14:textId="77777777" w:rsidTr="0093139F">
        <w:trPr>
          <w:jc w:val="center"/>
        </w:trPr>
        <w:tc>
          <w:tcPr>
            <w:tcW w:w="4876" w:type="dxa"/>
          </w:tcPr>
          <w:p w14:paraId="2D60421C" w14:textId="77777777" w:rsidR="00DA12ED" w:rsidRPr="00201421" w:rsidRDefault="00DA12ED" w:rsidP="0093139F">
            <w:pPr>
              <w:pStyle w:val="Normal6a"/>
            </w:pPr>
            <w:r w:rsidRPr="00201421">
              <w:rPr>
                <w:b/>
                <w:i/>
              </w:rPr>
              <w:t>b) 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al embaucamiento de menores que no sea la renovación de una orden de detección emitida previamente sin ningún cambio sustancial;</w:t>
            </w:r>
          </w:p>
        </w:tc>
        <w:tc>
          <w:tcPr>
            <w:tcW w:w="4876" w:type="dxa"/>
          </w:tcPr>
          <w:p w14:paraId="60D4FE37" w14:textId="77777777" w:rsidR="00DA12ED" w:rsidRPr="00201421" w:rsidRDefault="00DA12ED" w:rsidP="0093139F">
            <w:pPr>
              <w:pStyle w:val="Normal6a"/>
            </w:pPr>
          </w:p>
        </w:tc>
      </w:tr>
      <w:tr w:rsidR="00DA12ED" w:rsidRPr="00201421" w14:paraId="3C31EDC6" w14:textId="77777777" w:rsidTr="0093139F">
        <w:trPr>
          <w:jc w:val="center"/>
        </w:trPr>
        <w:tc>
          <w:tcPr>
            <w:tcW w:w="4876" w:type="dxa"/>
          </w:tcPr>
          <w:p w14:paraId="61287799" w14:textId="77777777" w:rsidR="00DA12ED" w:rsidRPr="00201421" w:rsidRDefault="00DA12ED" w:rsidP="0093139F">
            <w:pPr>
              <w:pStyle w:val="Normal6a"/>
            </w:pPr>
            <w:r w:rsidRPr="00201421">
              <w:rPr>
                <w:b/>
                <w:i/>
              </w:rPr>
              <w:t>c) cuando sea de aplicación la letra b), o cuando se cumplan las condiciones de los artículos 35 y 36 del Reglamento (UE) 2016/679, ajustar el proyecto del plan de ejecución, si así fuera necesario, en función del resultado de la evaluación de impacto relativa a la protección de datos y con el fin de tener en cuenta el dictamen de la autoridad de protección de datos emitido en respuesta a la consulta previa;</w:t>
            </w:r>
          </w:p>
        </w:tc>
        <w:tc>
          <w:tcPr>
            <w:tcW w:w="4876" w:type="dxa"/>
          </w:tcPr>
          <w:p w14:paraId="68811C92" w14:textId="77777777" w:rsidR="00DA12ED" w:rsidRPr="00201421" w:rsidRDefault="00DA12ED" w:rsidP="0093139F">
            <w:pPr>
              <w:pStyle w:val="Normal6a"/>
            </w:pPr>
          </w:p>
        </w:tc>
      </w:tr>
      <w:tr w:rsidR="00DA12ED" w:rsidRPr="00201421" w14:paraId="066658A7" w14:textId="77777777" w:rsidTr="0093139F">
        <w:trPr>
          <w:jc w:val="center"/>
        </w:trPr>
        <w:tc>
          <w:tcPr>
            <w:tcW w:w="4876" w:type="dxa"/>
          </w:tcPr>
          <w:p w14:paraId="627B8B83" w14:textId="77777777" w:rsidR="00DA12ED" w:rsidRPr="00201421" w:rsidRDefault="00DA12ED" w:rsidP="0093139F">
            <w:pPr>
              <w:pStyle w:val="Normal6a"/>
            </w:pPr>
            <w:r w:rsidRPr="00201421">
              <w:rPr>
                <w:b/>
                <w:i/>
              </w:rPr>
              <w:t>d) presentar ante dicha autoridad de coordinación el plan de ejecución adjuntando, en su caso, el dictamen de la autoridad competente en materia de protección de datos y especificando cómo se ha ajustado el plan de ejecución en función de los resultados de la evaluación de impacto relativa a la protección de datos y del antes mencionado dictamen.</w:t>
            </w:r>
          </w:p>
        </w:tc>
        <w:tc>
          <w:tcPr>
            <w:tcW w:w="4876" w:type="dxa"/>
          </w:tcPr>
          <w:p w14:paraId="38A3FE7A" w14:textId="77777777" w:rsidR="00DA12ED" w:rsidRPr="00201421" w:rsidRDefault="00DA12ED" w:rsidP="0093139F">
            <w:pPr>
              <w:pStyle w:val="Normal6a"/>
            </w:pPr>
          </w:p>
        </w:tc>
      </w:tr>
    </w:tbl>
    <w:p w14:paraId="1F63B95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FC9FAB3" w14:textId="77777777" w:rsidR="00DA12ED" w:rsidRPr="00201421" w:rsidRDefault="00DA12ED" w:rsidP="00DA12ED">
      <w:r w:rsidRPr="00201421">
        <w:rPr>
          <w:rStyle w:val="HideTWBExt"/>
        </w:rPr>
        <w:t>&lt;/Amend&gt;</w:t>
      </w:r>
    </w:p>
    <w:p w14:paraId="166ECD3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924</w:t>
      </w:r>
      <w:r w:rsidRPr="00201421">
        <w:rPr>
          <w:rStyle w:val="HideTWBExt"/>
          <w:b w:val="0"/>
        </w:rPr>
        <w:t>&lt;/NumAm&gt;</w:t>
      </w:r>
    </w:p>
    <w:p w14:paraId="33C41824"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4DEF067"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7B9524B" w14:textId="77777777" w:rsidR="00DA12ED" w:rsidRPr="00201421" w:rsidRDefault="00DA12ED" w:rsidP="00DA12ED">
      <w:pPr>
        <w:pStyle w:val="NormalBold"/>
      </w:pPr>
      <w:r w:rsidRPr="00201421">
        <w:rPr>
          <w:rStyle w:val="HideTWBExt"/>
          <w:b w:val="0"/>
        </w:rPr>
        <w:t>&lt;/RepeatBlock-By&gt;</w:t>
      </w:r>
    </w:p>
    <w:p w14:paraId="1B96EDE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83164B4" w14:textId="77777777" w:rsidR="00DA12ED" w:rsidRPr="00201421" w:rsidRDefault="00DA12ED" w:rsidP="00DA12ED">
      <w:pPr>
        <w:pStyle w:val="NormalBold"/>
      </w:pPr>
      <w:r w:rsidRPr="00201421">
        <w:rPr>
          <w:rStyle w:val="HideTWBExt"/>
          <w:b w:val="0"/>
        </w:rPr>
        <w:t>&lt;Article&gt;</w:t>
      </w:r>
      <w:r w:rsidRPr="00201421">
        <w:t>Artículo 7 – apartado 3 – párrafo 2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DA1377C" w14:textId="77777777" w:rsidTr="0093139F">
        <w:trPr>
          <w:trHeight w:val="240"/>
          <w:jc w:val="center"/>
        </w:trPr>
        <w:tc>
          <w:tcPr>
            <w:tcW w:w="9752" w:type="dxa"/>
            <w:gridSpan w:val="2"/>
          </w:tcPr>
          <w:p w14:paraId="69F10031" w14:textId="77777777" w:rsidR="00DA12ED" w:rsidRPr="00201421" w:rsidRDefault="00DA12ED" w:rsidP="0093139F"/>
        </w:tc>
      </w:tr>
      <w:tr w:rsidR="00DA12ED" w:rsidRPr="00201421" w14:paraId="3487C39F" w14:textId="77777777" w:rsidTr="0093139F">
        <w:trPr>
          <w:trHeight w:val="240"/>
          <w:jc w:val="center"/>
        </w:trPr>
        <w:tc>
          <w:tcPr>
            <w:tcW w:w="4876" w:type="dxa"/>
          </w:tcPr>
          <w:p w14:paraId="0CDA682A" w14:textId="77777777" w:rsidR="00DA12ED" w:rsidRPr="00201421" w:rsidRDefault="00DA12ED" w:rsidP="0093139F">
            <w:pPr>
              <w:pStyle w:val="AmColumnHeading"/>
            </w:pPr>
            <w:r w:rsidRPr="00201421">
              <w:t>Texto de la Comisión</w:t>
            </w:r>
          </w:p>
        </w:tc>
        <w:tc>
          <w:tcPr>
            <w:tcW w:w="4876" w:type="dxa"/>
          </w:tcPr>
          <w:p w14:paraId="31DADE1D" w14:textId="77777777" w:rsidR="00DA12ED" w:rsidRPr="00201421" w:rsidRDefault="00DA12ED" w:rsidP="0093139F">
            <w:pPr>
              <w:pStyle w:val="AmColumnHeading"/>
            </w:pPr>
            <w:r w:rsidRPr="00201421">
              <w:t>Enmienda</w:t>
            </w:r>
          </w:p>
        </w:tc>
      </w:tr>
      <w:tr w:rsidR="00DA12ED" w:rsidRPr="00201421" w14:paraId="436CAD4F" w14:textId="77777777" w:rsidTr="0093139F">
        <w:trPr>
          <w:jc w:val="center"/>
        </w:trPr>
        <w:tc>
          <w:tcPr>
            <w:tcW w:w="4876" w:type="dxa"/>
          </w:tcPr>
          <w:p w14:paraId="5768705E" w14:textId="77777777" w:rsidR="00DA12ED" w:rsidRPr="00201421" w:rsidRDefault="00DA12ED" w:rsidP="0093139F">
            <w:pPr>
              <w:pStyle w:val="Normal6a"/>
            </w:pPr>
            <w:r w:rsidRPr="00201421">
              <w:t xml:space="preserve">Cuando, teniendo en cuenta </w:t>
            </w:r>
            <w:r w:rsidRPr="00201421">
              <w:rPr>
                <w:b/>
                <w:bCs/>
                <w:i/>
                <w:iCs/>
              </w:rPr>
              <w:t>las observaciones del prestador y</w:t>
            </w:r>
            <w:r w:rsidRPr="00201421">
              <w:t xml:space="preserve"> el dictamen del Centro de la UE, esa autoridad de coordinación siga considerando que se </w:t>
            </w:r>
            <w:r w:rsidRPr="00201421">
              <w:rPr>
                <w:b/>
                <w:i/>
              </w:rPr>
              <w:t>cumplen</w:t>
            </w:r>
            <w:r w:rsidRPr="00201421">
              <w:t xml:space="preserve"> las condiciones del apartado 4, </w:t>
            </w:r>
            <w:r w:rsidRPr="00201421">
              <w:rPr>
                <w:b/>
                <w:bCs/>
                <w:i/>
                <w:iCs/>
              </w:rPr>
              <w:t>volverá a presentar el proyecto de solicitud, modificado</w:t>
            </w:r>
            <w:r w:rsidRPr="00201421">
              <w:t xml:space="preserve"> en su caso, al prestador. </w:t>
            </w:r>
            <w:r w:rsidRPr="00201421">
              <w:rPr>
                <w:b/>
                <w:bCs/>
                <w:i/>
                <w:iCs/>
              </w:rPr>
              <w:t>En tal caso,</w:t>
            </w:r>
            <w:r w:rsidRPr="00201421">
              <w:t xml:space="preserve"> en un plazo razonable </w:t>
            </w:r>
            <w:r w:rsidRPr="00201421">
              <w:rPr>
                <w:b/>
                <w:bCs/>
                <w:i/>
                <w:iCs/>
              </w:rPr>
              <w:t>fijado por la autoridad de coordinación, el prestador deberá hacer todo lo siguiente</w:t>
            </w:r>
            <w:r w:rsidRPr="00201421">
              <w:t>:</w:t>
            </w:r>
          </w:p>
        </w:tc>
        <w:tc>
          <w:tcPr>
            <w:tcW w:w="4876" w:type="dxa"/>
          </w:tcPr>
          <w:p w14:paraId="5CABBC89" w14:textId="77777777" w:rsidR="00DA12ED" w:rsidRPr="00201421" w:rsidRDefault="00DA12ED" w:rsidP="0093139F">
            <w:pPr>
              <w:pStyle w:val="Normal6a"/>
            </w:pPr>
            <w:r w:rsidRPr="00201421">
              <w:t xml:space="preserve">Cuando, teniendo en cuenta el dictamen del Centro de la UE, esa autoridad de coordinación siga considerando que se </w:t>
            </w:r>
            <w:r w:rsidRPr="00201421">
              <w:rPr>
                <w:b/>
                <w:bCs/>
                <w:i/>
                <w:iCs/>
              </w:rPr>
              <w:t>han cumplido</w:t>
            </w:r>
            <w:r w:rsidRPr="00201421">
              <w:t xml:space="preserve"> las condiciones del apartado 4, </w:t>
            </w:r>
            <w:r w:rsidRPr="00201421">
              <w:rPr>
                <w:b/>
                <w:bCs/>
                <w:i/>
                <w:iCs/>
              </w:rPr>
              <w:t>solicitará la validación judicial de la orden de detección a la autoridad judicial competente responsable de la emisión de dichas órdenes de conformidad con el apartado 4.</w:t>
            </w:r>
            <w:r w:rsidRPr="00201421">
              <w:rPr>
                <w:b/>
                <w:i/>
              </w:rPr>
              <w:t xml:space="preserve"> </w:t>
            </w:r>
            <w:r w:rsidRPr="00201421">
              <w:rPr>
                <w:b/>
                <w:bCs/>
                <w:i/>
                <w:iCs/>
              </w:rPr>
              <w:t>Tras la recepción de la validación judicial de la orden, la autoridad de coordinación presentará la orden, modificada</w:t>
            </w:r>
            <w:r w:rsidRPr="00201421">
              <w:t xml:space="preserve"> en su caso, al prestador. </w:t>
            </w:r>
            <w:r w:rsidRPr="00201421">
              <w:rPr>
                <w:b/>
                <w:bCs/>
                <w:i/>
                <w:iCs/>
              </w:rPr>
              <w:t>Antes de solicitar la validación judicial de la orden de detección, la autoridad de coordinación solicitará al prestador que haga todo lo siguiente</w:t>
            </w:r>
            <w:r w:rsidRPr="00201421">
              <w:t xml:space="preserve"> en un plazo razonable:</w:t>
            </w:r>
          </w:p>
        </w:tc>
      </w:tr>
    </w:tbl>
    <w:p w14:paraId="3B418BD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C9F60CB" w14:textId="77777777" w:rsidR="00DA12ED" w:rsidRPr="00201421" w:rsidRDefault="00DA12ED" w:rsidP="00DA12ED">
      <w:r w:rsidRPr="00201421">
        <w:rPr>
          <w:rStyle w:val="HideTWBExt"/>
        </w:rPr>
        <w:t>&lt;/Amend&gt;</w:t>
      </w:r>
    </w:p>
    <w:p w14:paraId="0954A2C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925</w:t>
      </w:r>
      <w:r w:rsidRPr="00201421">
        <w:rPr>
          <w:rStyle w:val="HideTWBExt"/>
          <w:b w:val="0"/>
        </w:rPr>
        <w:t>&lt;/NumAm&gt;</w:t>
      </w:r>
    </w:p>
    <w:p w14:paraId="0EF5B304"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02E16A90" w14:textId="77777777" w:rsidR="00DA12ED" w:rsidRPr="00201421" w:rsidRDefault="00DA12ED" w:rsidP="00DA12ED">
      <w:pPr>
        <w:pStyle w:val="NormalBold"/>
      </w:pPr>
      <w:r w:rsidRPr="00201421">
        <w:rPr>
          <w:rStyle w:val="HideTWBExt"/>
          <w:b w:val="0"/>
        </w:rPr>
        <w:t>&lt;/RepeatBlock-By&gt;</w:t>
      </w:r>
    </w:p>
    <w:p w14:paraId="1CC1BC1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F5913B9" w14:textId="77777777" w:rsidR="00DA12ED" w:rsidRPr="00201421" w:rsidRDefault="00DA12ED" w:rsidP="00DA12ED">
      <w:pPr>
        <w:pStyle w:val="NormalBold"/>
      </w:pPr>
      <w:r w:rsidRPr="00201421">
        <w:rPr>
          <w:rStyle w:val="HideTWBExt"/>
          <w:b w:val="0"/>
        </w:rPr>
        <w:t>&lt;Article&gt;</w:t>
      </w:r>
      <w:r w:rsidRPr="00201421">
        <w:t>Artículo 7 – apartado 3 – párrafo 2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CFF1FBD" w14:textId="77777777" w:rsidTr="0093139F">
        <w:trPr>
          <w:trHeight w:val="240"/>
          <w:jc w:val="center"/>
        </w:trPr>
        <w:tc>
          <w:tcPr>
            <w:tcW w:w="9752" w:type="dxa"/>
            <w:gridSpan w:val="2"/>
          </w:tcPr>
          <w:p w14:paraId="2756837D" w14:textId="77777777" w:rsidR="00DA12ED" w:rsidRPr="00201421" w:rsidRDefault="00DA12ED" w:rsidP="0093139F"/>
        </w:tc>
      </w:tr>
      <w:tr w:rsidR="00DA12ED" w:rsidRPr="00201421" w14:paraId="33B2C6FD" w14:textId="77777777" w:rsidTr="0093139F">
        <w:trPr>
          <w:trHeight w:val="240"/>
          <w:jc w:val="center"/>
        </w:trPr>
        <w:tc>
          <w:tcPr>
            <w:tcW w:w="4876" w:type="dxa"/>
          </w:tcPr>
          <w:p w14:paraId="22715A85" w14:textId="77777777" w:rsidR="00DA12ED" w:rsidRPr="00201421" w:rsidRDefault="00DA12ED" w:rsidP="0093139F">
            <w:pPr>
              <w:pStyle w:val="AmColumnHeading"/>
            </w:pPr>
            <w:r w:rsidRPr="00201421">
              <w:t>Texto de la Comisión</w:t>
            </w:r>
          </w:p>
        </w:tc>
        <w:tc>
          <w:tcPr>
            <w:tcW w:w="4876" w:type="dxa"/>
          </w:tcPr>
          <w:p w14:paraId="71AA7761" w14:textId="77777777" w:rsidR="00DA12ED" w:rsidRPr="00201421" w:rsidRDefault="00DA12ED" w:rsidP="0093139F">
            <w:pPr>
              <w:pStyle w:val="AmColumnHeading"/>
            </w:pPr>
            <w:r w:rsidRPr="00201421">
              <w:t>Enmienda</w:t>
            </w:r>
          </w:p>
        </w:tc>
      </w:tr>
      <w:tr w:rsidR="00DA12ED" w:rsidRPr="00201421" w14:paraId="15AF6A98" w14:textId="77777777" w:rsidTr="0093139F">
        <w:trPr>
          <w:jc w:val="center"/>
        </w:trPr>
        <w:tc>
          <w:tcPr>
            <w:tcW w:w="4876" w:type="dxa"/>
          </w:tcPr>
          <w:p w14:paraId="6C88B066" w14:textId="77777777" w:rsidR="00DA12ED" w:rsidRPr="00201421" w:rsidRDefault="00DA12ED" w:rsidP="0093139F">
            <w:pPr>
              <w:pStyle w:val="Normal6a"/>
            </w:pPr>
            <w:r w:rsidRPr="00201421">
              <w:t>Cuando, teniendo en cuenta las observaciones del prestador y el dictamen del Centro de la UE, esa autoridad de coordinación siga considerando que se cumplen las condiciones del apartado 4, volverá a presentar el proyecto de solicitud, modificado en su caso, al prestador. En tal caso, en un plazo razonable fijado por la autoridad de coordinación, el prestador deberá hacer todo lo siguiente:</w:t>
            </w:r>
          </w:p>
        </w:tc>
        <w:tc>
          <w:tcPr>
            <w:tcW w:w="4876" w:type="dxa"/>
          </w:tcPr>
          <w:p w14:paraId="52E426C0" w14:textId="77777777" w:rsidR="00DA12ED" w:rsidRPr="00201421" w:rsidRDefault="00DA12ED" w:rsidP="0093139F">
            <w:pPr>
              <w:pStyle w:val="Normal6a"/>
            </w:pPr>
            <w:r w:rsidRPr="00201421">
              <w:t>Cuando, teniendo en cuenta las observaciones del prestador y el dictamen del Centro de la UE</w:t>
            </w:r>
            <w:r w:rsidRPr="00201421">
              <w:rPr>
                <w:b/>
                <w:bCs/>
                <w:i/>
                <w:iCs/>
              </w:rPr>
              <w:t>, y en particular teniendo en cuenta la evaluación del Comité Técnico del Centro de la UE a que se refiere el artículo 66, apartado 6, letra a) (nueva)</w:t>
            </w:r>
            <w:r w:rsidRPr="00201421">
              <w:t>, esa autoridad de coordinación siga considerando que se cumplen las condiciones del apartado 4, volverá a presentar el proyecto de solicitud, modificado en su caso, al prestador. En tal caso, en un plazo razonable fijado por la autoridad de coordinación, el prestador deberá hacer todo lo siguiente:</w:t>
            </w:r>
          </w:p>
        </w:tc>
      </w:tr>
    </w:tbl>
    <w:p w14:paraId="059910B4"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C2287CE" w14:textId="77777777" w:rsidR="00DA12ED" w:rsidRPr="00201421" w:rsidRDefault="00DA12ED" w:rsidP="00DA12ED">
      <w:r w:rsidRPr="00201421">
        <w:rPr>
          <w:rStyle w:val="HideTWBExt"/>
        </w:rPr>
        <w:t>&lt;/Amend&gt;</w:t>
      </w:r>
    </w:p>
    <w:p w14:paraId="21B8D61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926</w:t>
      </w:r>
      <w:r w:rsidRPr="00201421">
        <w:rPr>
          <w:rStyle w:val="HideTWBExt"/>
          <w:b w:val="0"/>
        </w:rPr>
        <w:t>&lt;/NumAm&gt;</w:t>
      </w:r>
    </w:p>
    <w:p w14:paraId="4AF9D645" w14:textId="77777777" w:rsidR="00DA12ED" w:rsidRPr="00201421" w:rsidRDefault="00DA12ED" w:rsidP="00DA12ED">
      <w:pPr>
        <w:pStyle w:val="NormalBold"/>
      </w:pPr>
      <w:r w:rsidRPr="00201421">
        <w:rPr>
          <w:rStyle w:val="HideTWBExt"/>
          <w:b w:val="0"/>
        </w:rPr>
        <w:t>&lt;RepeatBlock-By&gt;&lt;Members&gt;</w:t>
      </w:r>
      <w:r w:rsidRPr="00201421">
        <w:t>Tiemo Wölken, René Repasi</w:t>
      </w:r>
      <w:r w:rsidRPr="00201421">
        <w:rPr>
          <w:rStyle w:val="HideTWBExt"/>
          <w:b w:val="0"/>
        </w:rPr>
        <w:t>&lt;/Members&gt;</w:t>
      </w:r>
    </w:p>
    <w:p w14:paraId="6D9DEB75"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E5ED1E7"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6A7620E"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0E69BCCF"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97CFF49" w14:textId="77777777" w:rsidR="00DA12ED" w:rsidRPr="00201421" w:rsidRDefault="00DA12ED" w:rsidP="00DA12ED">
      <w:pPr>
        <w:pStyle w:val="NormalBold"/>
      </w:pPr>
      <w:r w:rsidRPr="00201421">
        <w:rPr>
          <w:rStyle w:val="HideTWBExt"/>
          <w:b w:val="0"/>
        </w:rPr>
        <w:t>&lt;/RepeatBlock-By&gt;</w:t>
      </w:r>
    </w:p>
    <w:p w14:paraId="1B5A3BD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FB62993" w14:textId="77777777" w:rsidR="00DA12ED" w:rsidRPr="00201421" w:rsidRDefault="00DA12ED" w:rsidP="00DA12ED">
      <w:pPr>
        <w:pStyle w:val="NormalBold"/>
      </w:pPr>
      <w:r w:rsidRPr="00201421">
        <w:rPr>
          <w:rStyle w:val="HideTWBExt"/>
          <w:b w:val="0"/>
        </w:rPr>
        <w:t>&lt;Article&gt;</w:t>
      </w:r>
      <w:r w:rsidRPr="00201421">
        <w:t>Artículo 7 – apartado 3 – párrafo 2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32A285E" w14:textId="77777777" w:rsidTr="0093139F">
        <w:trPr>
          <w:trHeight w:val="240"/>
          <w:jc w:val="center"/>
        </w:trPr>
        <w:tc>
          <w:tcPr>
            <w:tcW w:w="9752" w:type="dxa"/>
            <w:gridSpan w:val="2"/>
          </w:tcPr>
          <w:p w14:paraId="3A65EC61" w14:textId="77777777" w:rsidR="00DA12ED" w:rsidRPr="00201421" w:rsidRDefault="00DA12ED" w:rsidP="0093139F"/>
        </w:tc>
      </w:tr>
      <w:tr w:rsidR="00DA12ED" w:rsidRPr="00201421" w14:paraId="24C00FE1" w14:textId="77777777" w:rsidTr="0093139F">
        <w:trPr>
          <w:trHeight w:val="240"/>
          <w:jc w:val="center"/>
        </w:trPr>
        <w:tc>
          <w:tcPr>
            <w:tcW w:w="4876" w:type="dxa"/>
          </w:tcPr>
          <w:p w14:paraId="335B83E7" w14:textId="77777777" w:rsidR="00DA12ED" w:rsidRPr="00201421" w:rsidRDefault="00DA12ED" w:rsidP="0093139F">
            <w:pPr>
              <w:pStyle w:val="AmColumnHeading"/>
            </w:pPr>
            <w:r w:rsidRPr="00201421">
              <w:t>Texto de la Comisión</w:t>
            </w:r>
          </w:p>
        </w:tc>
        <w:tc>
          <w:tcPr>
            <w:tcW w:w="4876" w:type="dxa"/>
          </w:tcPr>
          <w:p w14:paraId="58E0022B" w14:textId="77777777" w:rsidR="00DA12ED" w:rsidRPr="00201421" w:rsidRDefault="00DA12ED" w:rsidP="0093139F">
            <w:pPr>
              <w:pStyle w:val="AmColumnHeading"/>
            </w:pPr>
            <w:r w:rsidRPr="00201421">
              <w:t>Enmienda</w:t>
            </w:r>
          </w:p>
        </w:tc>
      </w:tr>
      <w:tr w:rsidR="00DA12ED" w:rsidRPr="00201421" w14:paraId="64E31316" w14:textId="77777777" w:rsidTr="0093139F">
        <w:trPr>
          <w:jc w:val="center"/>
        </w:trPr>
        <w:tc>
          <w:tcPr>
            <w:tcW w:w="4876" w:type="dxa"/>
          </w:tcPr>
          <w:p w14:paraId="772DDF8F" w14:textId="77777777" w:rsidR="00DA12ED" w:rsidRPr="00201421" w:rsidRDefault="00DA12ED" w:rsidP="0093139F">
            <w:pPr>
              <w:pStyle w:val="Normal6a"/>
            </w:pPr>
            <w:r w:rsidRPr="00201421">
              <w:t xml:space="preserve">Cuando, teniendo en cuenta las observaciones </w:t>
            </w:r>
            <w:r w:rsidRPr="00201421">
              <w:rPr>
                <w:b/>
                <w:i/>
              </w:rPr>
              <w:t>del prestador y el dictamen del Centro de la UE</w:t>
            </w:r>
            <w:r w:rsidRPr="00201421">
              <w:t xml:space="preserve">, esa autoridad de coordinación siga considerando que se cumplen las condiciones del apartado 4, volverá a presentar el proyecto de solicitud, modificado en su caso, </w:t>
            </w:r>
            <w:r w:rsidRPr="00201421">
              <w:rPr>
                <w:b/>
                <w:i/>
              </w:rPr>
              <w:t>al prestador. En tal caso, en un plazo razonable fijado por la autoridad de coordinación, el prestador</w:t>
            </w:r>
            <w:r w:rsidRPr="00201421">
              <w:t xml:space="preserve"> deberá </w:t>
            </w:r>
            <w:r w:rsidRPr="00201421">
              <w:rPr>
                <w:b/>
                <w:i/>
              </w:rPr>
              <w:t>hacer todo lo siguiente</w:t>
            </w:r>
            <w:r w:rsidRPr="00201421">
              <w:t>:</w:t>
            </w:r>
          </w:p>
        </w:tc>
        <w:tc>
          <w:tcPr>
            <w:tcW w:w="4876" w:type="dxa"/>
          </w:tcPr>
          <w:p w14:paraId="35E67353" w14:textId="77777777" w:rsidR="00DA12ED" w:rsidRPr="00201421" w:rsidRDefault="00DA12ED" w:rsidP="0093139F">
            <w:pPr>
              <w:pStyle w:val="Normal6a"/>
            </w:pPr>
            <w:r w:rsidRPr="00201421">
              <w:t xml:space="preserve">Cuando, teniendo en cuenta las observaciones </w:t>
            </w:r>
            <w:r w:rsidRPr="00201421">
              <w:rPr>
                <w:b/>
                <w:bCs/>
                <w:i/>
                <w:iCs/>
              </w:rPr>
              <w:t>de las autoridades de supervisión competentes designadas con arreglo al capítulo VI, sección 1, del Reglamento (UE) 2016/678</w:t>
            </w:r>
            <w:r w:rsidRPr="00201421">
              <w:t xml:space="preserve">, esa autoridad de coordinación siga considerando que se cumplen las condiciones del apartado 4, volverá a presentar el proyecto de solicitud, modificado en su caso, </w:t>
            </w:r>
            <w:r w:rsidRPr="00201421">
              <w:rPr>
                <w:b/>
                <w:bCs/>
                <w:i/>
                <w:iCs/>
              </w:rPr>
              <w:t>y</w:t>
            </w:r>
            <w:r w:rsidRPr="00201421">
              <w:t xml:space="preserve"> deberá:</w:t>
            </w:r>
          </w:p>
        </w:tc>
      </w:tr>
    </w:tbl>
    <w:p w14:paraId="76602E5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62DDFF3E" w14:textId="77777777" w:rsidR="00DA12ED" w:rsidRPr="00201421" w:rsidRDefault="00DA12ED" w:rsidP="00DA12ED">
      <w:r w:rsidRPr="00201421">
        <w:rPr>
          <w:rStyle w:val="HideTWBExt"/>
        </w:rPr>
        <w:t>&lt;/Amend&gt;</w:t>
      </w:r>
    </w:p>
    <w:p w14:paraId="2C72DD0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927</w:t>
      </w:r>
      <w:r w:rsidRPr="00201421">
        <w:rPr>
          <w:rStyle w:val="HideTWBExt"/>
          <w:b w:val="0"/>
        </w:rPr>
        <w:t>&lt;/NumAm&gt;</w:t>
      </w:r>
    </w:p>
    <w:p w14:paraId="4D96F1F8"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32CDA46A" w14:textId="77777777" w:rsidR="00DA12ED" w:rsidRPr="00201421" w:rsidRDefault="00DA12ED" w:rsidP="00DA12ED">
      <w:pPr>
        <w:pStyle w:val="NormalBold"/>
      </w:pPr>
      <w:r w:rsidRPr="00201421">
        <w:rPr>
          <w:rStyle w:val="HideTWBExt"/>
          <w:b w:val="0"/>
        </w:rPr>
        <w:t>&lt;/RepeatBlock-By&gt;</w:t>
      </w:r>
    </w:p>
    <w:p w14:paraId="162950E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A105719" w14:textId="77777777" w:rsidR="00DA12ED" w:rsidRPr="00201421" w:rsidRDefault="00DA12ED" w:rsidP="00DA12ED">
      <w:pPr>
        <w:pStyle w:val="NormalBold"/>
      </w:pPr>
      <w:r w:rsidRPr="00201421">
        <w:rPr>
          <w:rStyle w:val="HideTWBExt"/>
          <w:b w:val="0"/>
        </w:rPr>
        <w:t>&lt;Article&gt;</w:t>
      </w:r>
      <w:r w:rsidRPr="00201421">
        <w:t>Artículo 7 – apartado 3 – párrafo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83286C3" w14:textId="77777777" w:rsidTr="0093139F">
        <w:trPr>
          <w:trHeight w:val="240"/>
          <w:jc w:val="center"/>
        </w:trPr>
        <w:tc>
          <w:tcPr>
            <w:tcW w:w="9752" w:type="dxa"/>
            <w:gridSpan w:val="2"/>
          </w:tcPr>
          <w:p w14:paraId="6FEA3CFC" w14:textId="77777777" w:rsidR="00DA12ED" w:rsidRPr="00201421" w:rsidRDefault="00DA12ED" w:rsidP="0093139F"/>
        </w:tc>
      </w:tr>
      <w:tr w:rsidR="00DA12ED" w:rsidRPr="00201421" w14:paraId="5D38DBE8" w14:textId="77777777" w:rsidTr="0093139F">
        <w:trPr>
          <w:trHeight w:val="240"/>
          <w:jc w:val="center"/>
        </w:trPr>
        <w:tc>
          <w:tcPr>
            <w:tcW w:w="4876" w:type="dxa"/>
          </w:tcPr>
          <w:p w14:paraId="15689A05" w14:textId="77777777" w:rsidR="00DA12ED" w:rsidRPr="00201421" w:rsidRDefault="00DA12ED" w:rsidP="0093139F">
            <w:pPr>
              <w:pStyle w:val="AmColumnHeading"/>
            </w:pPr>
            <w:r w:rsidRPr="00201421">
              <w:t>Texto de la Comisión</w:t>
            </w:r>
          </w:p>
        </w:tc>
        <w:tc>
          <w:tcPr>
            <w:tcW w:w="4876" w:type="dxa"/>
          </w:tcPr>
          <w:p w14:paraId="68E9679D" w14:textId="77777777" w:rsidR="00DA12ED" w:rsidRPr="00201421" w:rsidRDefault="00DA12ED" w:rsidP="0093139F">
            <w:pPr>
              <w:pStyle w:val="AmColumnHeading"/>
            </w:pPr>
            <w:r w:rsidRPr="00201421">
              <w:t>Enmienda</w:t>
            </w:r>
          </w:p>
        </w:tc>
      </w:tr>
      <w:tr w:rsidR="00DA12ED" w:rsidRPr="00201421" w14:paraId="52FB425E" w14:textId="77777777" w:rsidTr="0093139F">
        <w:trPr>
          <w:jc w:val="center"/>
        </w:trPr>
        <w:tc>
          <w:tcPr>
            <w:tcW w:w="4876" w:type="dxa"/>
          </w:tcPr>
          <w:p w14:paraId="6959465E" w14:textId="77777777" w:rsidR="00DA12ED" w:rsidRPr="00201421" w:rsidRDefault="00DA12ED" w:rsidP="0093139F">
            <w:pPr>
              <w:pStyle w:val="Normal6a"/>
            </w:pPr>
            <w:r w:rsidRPr="00201421">
              <w:rPr>
                <w:b/>
                <w:i/>
              </w:rPr>
              <w:t>a)</w:t>
            </w:r>
            <w:r w:rsidRPr="00201421">
              <w:tab/>
            </w:r>
            <w:r w:rsidRPr="00201421">
              <w:rPr>
                <w:b/>
                <w:i/>
              </w:rPr>
              <w:t>elaborar un plan de aplicación en el que se expongan las medidas que prevé adoptar para ejecutar la potencial orden de detección, incluida información detallada sobre las tecnologías y salvaguardias previstas;</w:t>
            </w:r>
          </w:p>
        </w:tc>
        <w:tc>
          <w:tcPr>
            <w:tcW w:w="4876" w:type="dxa"/>
          </w:tcPr>
          <w:p w14:paraId="20ED845A" w14:textId="77777777" w:rsidR="00DA12ED" w:rsidRPr="00201421" w:rsidRDefault="00DA12ED" w:rsidP="0093139F">
            <w:pPr>
              <w:pStyle w:val="Normal6a"/>
            </w:pPr>
            <w:r w:rsidRPr="00201421">
              <w:rPr>
                <w:b/>
                <w:i/>
              </w:rPr>
              <w:t>suprimida</w:t>
            </w:r>
          </w:p>
        </w:tc>
      </w:tr>
    </w:tbl>
    <w:p w14:paraId="0C2DE98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865215B" w14:textId="77777777" w:rsidR="00DA12ED" w:rsidRPr="00201421" w:rsidRDefault="00DA12ED" w:rsidP="00DA12ED">
      <w:r w:rsidRPr="00201421">
        <w:rPr>
          <w:rStyle w:val="HideTWBExt"/>
        </w:rPr>
        <w:t>&lt;/Amend&gt;</w:t>
      </w:r>
    </w:p>
    <w:p w14:paraId="54CF7CC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928</w:t>
      </w:r>
      <w:r w:rsidRPr="00201421">
        <w:rPr>
          <w:rStyle w:val="HideTWBExt"/>
          <w:b w:val="0"/>
        </w:rPr>
        <w:t>&lt;/NumAm&gt;</w:t>
      </w:r>
    </w:p>
    <w:p w14:paraId="36F3072F" w14:textId="77777777" w:rsidR="00DA12ED" w:rsidRPr="00201421" w:rsidRDefault="00DA12ED" w:rsidP="00DA12ED">
      <w:pPr>
        <w:pStyle w:val="NormalBold"/>
      </w:pPr>
      <w:r w:rsidRPr="00201421">
        <w:rPr>
          <w:rStyle w:val="HideTWBExt"/>
          <w:b w:val="0"/>
        </w:rPr>
        <w:t>&lt;RepeatBlock-By&gt;&lt;Members&gt;</w:t>
      </w:r>
      <w:r w:rsidRPr="00201421">
        <w:t>Javier Moreno Sánchez, Juan Fernando López Aguilar, Domènec Ruiz Devesa, Pietro Bartolo, Hilde Vautmans, Antonio López-Istúriz White, Milan Brglez, Heléne Fritzon, Estrella Durá Ferrandis, Evin Incir, Carina Ohlsson, Caterina Chinnici, Cyrus Engerer</w:t>
      </w:r>
      <w:r w:rsidRPr="00201421">
        <w:rPr>
          <w:rStyle w:val="HideTWBExt"/>
          <w:b w:val="0"/>
        </w:rPr>
        <w:t>&lt;/Members&gt;</w:t>
      </w:r>
    </w:p>
    <w:p w14:paraId="24675996" w14:textId="77777777" w:rsidR="00DA12ED" w:rsidRPr="00201421" w:rsidRDefault="00DA12ED" w:rsidP="00DA12ED">
      <w:pPr>
        <w:pStyle w:val="NormalBold"/>
      </w:pPr>
      <w:r w:rsidRPr="00201421">
        <w:rPr>
          <w:rStyle w:val="HideTWBExt"/>
          <w:b w:val="0"/>
        </w:rPr>
        <w:t>&lt;/RepeatBlock-By&gt;</w:t>
      </w:r>
    </w:p>
    <w:p w14:paraId="2BE49C3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C49EA2E" w14:textId="77777777" w:rsidR="00DA12ED" w:rsidRPr="00201421" w:rsidRDefault="00DA12ED" w:rsidP="00DA12ED">
      <w:pPr>
        <w:pStyle w:val="NormalBold"/>
      </w:pPr>
      <w:r w:rsidRPr="00201421">
        <w:rPr>
          <w:rStyle w:val="HideTWBExt"/>
          <w:b w:val="0"/>
        </w:rPr>
        <w:t>&lt;Article&gt;</w:t>
      </w:r>
      <w:r w:rsidRPr="00201421">
        <w:t>Artículo 7 – apartado 3 – párrafo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D31EEE" w14:textId="77777777" w:rsidTr="0093139F">
        <w:trPr>
          <w:trHeight w:val="240"/>
          <w:jc w:val="center"/>
        </w:trPr>
        <w:tc>
          <w:tcPr>
            <w:tcW w:w="9752" w:type="dxa"/>
            <w:gridSpan w:val="2"/>
          </w:tcPr>
          <w:p w14:paraId="3AA9DEBF" w14:textId="77777777" w:rsidR="00DA12ED" w:rsidRPr="00201421" w:rsidRDefault="00DA12ED" w:rsidP="0093139F"/>
        </w:tc>
      </w:tr>
      <w:tr w:rsidR="00DA12ED" w:rsidRPr="00201421" w14:paraId="574EE6EC" w14:textId="77777777" w:rsidTr="0093139F">
        <w:trPr>
          <w:trHeight w:val="240"/>
          <w:jc w:val="center"/>
        </w:trPr>
        <w:tc>
          <w:tcPr>
            <w:tcW w:w="4876" w:type="dxa"/>
          </w:tcPr>
          <w:p w14:paraId="3B564643" w14:textId="77777777" w:rsidR="00DA12ED" w:rsidRPr="00201421" w:rsidRDefault="00DA12ED" w:rsidP="0093139F">
            <w:pPr>
              <w:pStyle w:val="AmColumnHeading"/>
            </w:pPr>
            <w:r w:rsidRPr="00201421">
              <w:t>Texto de la Comisión</w:t>
            </w:r>
          </w:p>
        </w:tc>
        <w:tc>
          <w:tcPr>
            <w:tcW w:w="4876" w:type="dxa"/>
          </w:tcPr>
          <w:p w14:paraId="77D23BD9" w14:textId="77777777" w:rsidR="00DA12ED" w:rsidRPr="00201421" w:rsidRDefault="00DA12ED" w:rsidP="0093139F">
            <w:pPr>
              <w:pStyle w:val="AmColumnHeading"/>
            </w:pPr>
            <w:r w:rsidRPr="00201421">
              <w:t>Enmienda</w:t>
            </w:r>
          </w:p>
        </w:tc>
      </w:tr>
      <w:tr w:rsidR="00DA12ED" w:rsidRPr="00201421" w14:paraId="079F344C" w14:textId="77777777" w:rsidTr="0093139F">
        <w:trPr>
          <w:jc w:val="center"/>
        </w:trPr>
        <w:tc>
          <w:tcPr>
            <w:tcW w:w="4876" w:type="dxa"/>
          </w:tcPr>
          <w:p w14:paraId="08FDC594" w14:textId="77777777" w:rsidR="00DA12ED" w:rsidRPr="00201421" w:rsidRDefault="00DA12ED" w:rsidP="0093139F">
            <w:pPr>
              <w:pStyle w:val="Normal6a"/>
            </w:pPr>
            <w:r w:rsidRPr="00201421">
              <w:t>a)</w:t>
            </w:r>
            <w:r w:rsidRPr="00201421">
              <w:tab/>
              <w:t>elaborar un plan de aplicación en el que se expongan las medidas que prevé adoptar para ejecutar la potencial orden de detección, incluida información detallada sobre las tecnologías y salvaguardias previstas;</w:t>
            </w:r>
          </w:p>
        </w:tc>
        <w:tc>
          <w:tcPr>
            <w:tcW w:w="4876" w:type="dxa"/>
          </w:tcPr>
          <w:p w14:paraId="0A916A14" w14:textId="77777777" w:rsidR="00DA12ED" w:rsidRPr="00201421" w:rsidRDefault="00DA12ED" w:rsidP="0093139F">
            <w:pPr>
              <w:pStyle w:val="Normal6a"/>
            </w:pPr>
            <w:r w:rsidRPr="00201421">
              <w:t>a)</w:t>
            </w:r>
            <w:r w:rsidRPr="00201421">
              <w:tab/>
              <w:t>elaborar un plan de aplicación en el que se expongan las medidas que prevé adoptar para ejecutar la potencial orden de detección, incluida información detallada sobre las tecnologías y salvaguardias previstas</w:t>
            </w:r>
            <w:r w:rsidRPr="00201421">
              <w:rPr>
                <w:b/>
                <w:bCs/>
                <w:i/>
                <w:iCs/>
              </w:rPr>
              <w:t>.</w:t>
            </w:r>
            <w:r w:rsidRPr="00201421">
              <w:t xml:space="preserve"> </w:t>
            </w:r>
            <w:r w:rsidRPr="00201421">
              <w:rPr>
                <w:b/>
                <w:i/>
              </w:rPr>
              <w:t>El plan de ejecución deberá establecer explícitamente las medidas específicas que el prestador pretende tomar para contrarrestar el posible riesgo de seguridad que puede estar relacionado con la ejecución de la orden de detección en sus servicios. El prestador podrá consultar al Centro de la UE y, en particular, a su Comité de Tecnología, para obtener ayuda a la hora de identificar las medidas adecuadas a ese respecto;</w:t>
            </w:r>
          </w:p>
        </w:tc>
      </w:tr>
    </w:tbl>
    <w:p w14:paraId="01A5EF7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5E0C0B5" w14:textId="77777777" w:rsidR="00DA12ED" w:rsidRPr="00201421" w:rsidRDefault="00DA12ED" w:rsidP="00DA12ED">
      <w:r w:rsidRPr="00201421">
        <w:rPr>
          <w:rStyle w:val="HideTWBExt"/>
        </w:rPr>
        <w:t>&lt;/Amend&gt;</w:t>
      </w:r>
    </w:p>
    <w:p w14:paraId="75FA6D2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929</w:t>
      </w:r>
      <w:r w:rsidRPr="00201421">
        <w:rPr>
          <w:rStyle w:val="HideTWBExt"/>
          <w:b w:val="0"/>
        </w:rPr>
        <w:t>&lt;/NumAm&gt;</w:t>
      </w:r>
    </w:p>
    <w:p w14:paraId="233A3A26"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BD59AA6"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1C9A99CA" w14:textId="77777777" w:rsidR="00DA12ED" w:rsidRPr="00201421" w:rsidRDefault="00DA12ED" w:rsidP="00DA12ED">
      <w:pPr>
        <w:pStyle w:val="NormalBold"/>
      </w:pPr>
      <w:r w:rsidRPr="00201421">
        <w:rPr>
          <w:rStyle w:val="HideTWBExt"/>
          <w:b w:val="0"/>
        </w:rPr>
        <w:t>&lt;/RepeatBlock-By&gt;</w:t>
      </w:r>
    </w:p>
    <w:p w14:paraId="720A98C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B94AFB7" w14:textId="77777777" w:rsidR="00DA12ED" w:rsidRPr="00201421" w:rsidRDefault="00DA12ED" w:rsidP="00DA12ED">
      <w:pPr>
        <w:pStyle w:val="NormalBold"/>
      </w:pPr>
      <w:r w:rsidRPr="00201421">
        <w:rPr>
          <w:rStyle w:val="HideTWBExt"/>
          <w:b w:val="0"/>
        </w:rPr>
        <w:t>&lt;Article&gt;</w:t>
      </w:r>
      <w:r w:rsidRPr="00201421">
        <w:t>Artículo 7 – apartado 3 – párrafo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D0F9E80" w14:textId="77777777" w:rsidTr="0093139F">
        <w:trPr>
          <w:trHeight w:val="240"/>
          <w:jc w:val="center"/>
        </w:trPr>
        <w:tc>
          <w:tcPr>
            <w:tcW w:w="9752" w:type="dxa"/>
            <w:gridSpan w:val="2"/>
          </w:tcPr>
          <w:p w14:paraId="3225BEA5" w14:textId="77777777" w:rsidR="00DA12ED" w:rsidRPr="00201421" w:rsidRDefault="00DA12ED" w:rsidP="0093139F"/>
        </w:tc>
      </w:tr>
      <w:tr w:rsidR="00DA12ED" w:rsidRPr="00201421" w14:paraId="17421927" w14:textId="77777777" w:rsidTr="0093139F">
        <w:trPr>
          <w:trHeight w:val="240"/>
          <w:jc w:val="center"/>
        </w:trPr>
        <w:tc>
          <w:tcPr>
            <w:tcW w:w="4876" w:type="dxa"/>
          </w:tcPr>
          <w:p w14:paraId="0B40772F" w14:textId="77777777" w:rsidR="00DA12ED" w:rsidRPr="00201421" w:rsidRDefault="00DA12ED" w:rsidP="0093139F">
            <w:pPr>
              <w:pStyle w:val="AmColumnHeading"/>
            </w:pPr>
            <w:r w:rsidRPr="00201421">
              <w:t>Texto de la Comisión</w:t>
            </w:r>
          </w:p>
        </w:tc>
        <w:tc>
          <w:tcPr>
            <w:tcW w:w="4876" w:type="dxa"/>
          </w:tcPr>
          <w:p w14:paraId="43290218" w14:textId="77777777" w:rsidR="00DA12ED" w:rsidRPr="00201421" w:rsidRDefault="00DA12ED" w:rsidP="0093139F">
            <w:pPr>
              <w:pStyle w:val="AmColumnHeading"/>
            </w:pPr>
            <w:r w:rsidRPr="00201421">
              <w:t>Enmienda</w:t>
            </w:r>
          </w:p>
        </w:tc>
      </w:tr>
      <w:tr w:rsidR="00DA12ED" w:rsidRPr="00201421" w14:paraId="14EFADE1" w14:textId="77777777" w:rsidTr="0093139F">
        <w:trPr>
          <w:jc w:val="center"/>
        </w:trPr>
        <w:tc>
          <w:tcPr>
            <w:tcW w:w="4876" w:type="dxa"/>
          </w:tcPr>
          <w:p w14:paraId="5DCBBD1D" w14:textId="77777777" w:rsidR="00DA12ED" w:rsidRPr="00201421" w:rsidRDefault="00DA12ED" w:rsidP="0093139F">
            <w:pPr>
              <w:pStyle w:val="Normal6a"/>
            </w:pPr>
            <w:r w:rsidRPr="00201421">
              <w:t>a)</w:t>
            </w:r>
            <w:r w:rsidRPr="00201421">
              <w:tab/>
              <w:t>elaborar un plan de aplicación en el que se expongan las medidas que prevé adoptar para ejecutar la potencial orden de detección, incluida información detallada sobre las tecnologías y salvaguardias previstas;</w:t>
            </w:r>
          </w:p>
        </w:tc>
        <w:tc>
          <w:tcPr>
            <w:tcW w:w="4876" w:type="dxa"/>
          </w:tcPr>
          <w:p w14:paraId="6C22FA78" w14:textId="77777777" w:rsidR="00DA12ED" w:rsidRPr="00201421" w:rsidRDefault="00DA12ED" w:rsidP="0093139F">
            <w:pPr>
              <w:pStyle w:val="Normal6a"/>
            </w:pPr>
            <w:r w:rsidRPr="00201421">
              <w:t>a)</w:t>
            </w:r>
            <w:r w:rsidRPr="00201421">
              <w:tab/>
              <w:t xml:space="preserve">elaborar un plan de aplicación en el que se expongan </w:t>
            </w:r>
            <w:r w:rsidRPr="00201421">
              <w:rPr>
                <w:b/>
                <w:bCs/>
                <w:i/>
                <w:iCs/>
              </w:rPr>
              <w:t>la persona o personas específicas a las que la autoridad tiene la intención de investigar,</w:t>
            </w:r>
            <w:r w:rsidRPr="00201421">
              <w:t xml:space="preserve"> las medidas que prevé adoptar para ejecutar la potencial orden de detección, incluida información detallada sobre las tecnologías y salvaguardias previstas;</w:t>
            </w:r>
          </w:p>
        </w:tc>
      </w:tr>
    </w:tbl>
    <w:p w14:paraId="49EE53F3"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717687E" w14:textId="77777777" w:rsidR="00DA12ED" w:rsidRPr="00201421" w:rsidRDefault="00DA12ED" w:rsidP="00DA12ED">
      <w:r w:rsidRPr="00201421">
        <w:rPr>
          <w:rStyle w:val="HideTWBExt"/>
        </w:rPr>
        <w:t>&lt;/Amend&gt;</w:t>
      </w:r>
    </w:p>
    <w:p w14:paraId="2FD1BA3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930</w:t>
      </w:r>
      <w:r w:rsidRPr="00201421">
        <w:rPr>
          <w:rStyle w:val="HideTWBExt"/>
          <w:b w:val="0"/>
        </w:rPr>
        <w:t>&lt;/NumAm&gt;</w:t>
      </w:r>
    </w:p>
    <w:p w14:paraId="1BE14AF6"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2D0592B0"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49D9432D"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2EF2FC00"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ABA5FFF"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1B0184DE" w14:textId="77777777" w:rsidR="00DA12ED" w:rsidRPr="00201421" w:rsidRDefault="00DA12ED" w:rsidP="00DA12ED">
      <w:pPr>
        <w:pStyle w:val="NormalBold"/>
      </w:pPr>
      <w:r w:rsidRPr="00201421">
        <w:rPr>
          <w:rStyle w:val="HideTWBExt"/>
          <w:b w:val="0"/>
        </w:rPr>
        <w:t>&lt;/RepeatBlock-By&gt;</w:t>
      </w:r>
    </w:p>
    <w:p w14:paraId="2452FA36"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E55C0FC" w14:textId="77777777" w:rsidR="00DA12ED" w:rsidRPr="00201421" w:rsidRDefault="00DA12ED" w:rsidP="00DA12ED">
      <w:pPr>
        <w:pStyle w:val="NormalBold"/>
      </w:pPr>
      <w:r w:rsidRPr="00201421">
        <w:rPr>
          <w:rStyle w:val="HideTWBExt"/>
          <w:b w:val="0"/>
        </w:rPr>
        <w:t>&lt;Article&gt;</w:t>
      </w:r>
      <w:r w:rsidRPr="00201421">
        <w:t>Artículo 7 – apartado 3 – párrafo 2 – letra 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EAFBE58" w14:textId="77777777" w:rsidTr="0093139F">
        <w:trPr>
          <w:trHeight w:val="240"/>
          <w:jc w:val="center"/>
        </w:trPr>
        <w:tc>
          <w:tcPr>
            <w:tcW w:w="9752" w:type="dxa"/>
            <w:gridSpan w:val="2"/>
          </w:tcPr>
          <w:p w14:paraId="5AD95571" w14:textId="77777777" w:rsidR="00DA12ED" w:rsidRPr="00201421" w:rsidRDefault="00DA12ED" w:rsidP="0093139F"/>
        </w:tc>
      </w:tr>
      <w:tr w:rsidR="00DA12ED" w:rsidRPr="00201421" w14:paraId="27A33469" w14:textId="77777777" w:rsidTr="0093139F">
        <w:trPr>
          <w:trHeight w:val="240"/>
          <w:jc w:val="center"/>
        </w:trPr>
        <w:tc>
          <w:tcPr>
            <w:tcW w:w="4876" w:type="dxa"/>
          </w:tcPr>
          <w:p w14:paraId="17261E32" w14:textId="77777777" w:rsidR="00DA12ED" w:rsidRPr="00201421" w:rsidRDefault="00DA12ED" w:rsidP="0093139F">
            <w:pPr>
              <w:pStyle w:val="AmColumnHeading"/>
            </w:pPr>
            <w:r w:rsidRPr="00201421">
              <w:t>Texto de la Comisión</w:t>
            </w:r>
          </w:p>
        </w:tc>
        <w:tc>
          <w:tcPr>
            <w:tcW w:w="4876" w:type="dxa"/>
          </w:tcPr>
          <w:p w14:paraId="2C61310B" w14:textId="77777777" w:rsidR="00DA12ED" w:rsidRPr="00201421" w:rsidRDefault="00DA12ED" w:rsidP="0093139F">
            <w:pPr>
              <w:pStyle w:val="AmColumnHeading"/>
            </w:pPr>
            <w:r w:rsidRPr="00201421">
              <w:t>Enmienda</w:t>
            </w:r>
          </w:p>
        </w:tc>
      </w:tr>
      <w:tr w:rsidR="00DA12ED" w:rsidRPr="00201421" w14:paraId="5998C9AD" w14:textId="77777777" w:rsidTr="0093139F">
        <w:trPr>
          <w:jc w:val="center"/>
        </w:trPr>
        <w:tc>
          <w:tcPr>
            <w:tcW w:w="4876" w:type="dxa"/>
          </w:tcPr>
          <w:p w14:paraId="3B1E6993" w14:textId="77777777" w:rsidR="00DA12ED" w:rsidRPr="00201421" w:rsidRDefault="00DA12ED" w:rsidP="0093139F">
            <w:pPr>
              <w:pStyle w:val="Normal6a"/>
            </w:pPr>
            <w:r w:rsidRPr="00201421">
              <w:t>a)</w:t>
            </w:r>
            <w:r w:rsidRPr="00201421">
              <w:tab/>
              <w:t>elaborar un plan de aplicación en el que se expongan las medidas que prevé adoptar para ejecutar la potencial orden de detección, incluida información detallada sobre las tecnologías y salvaguardias previstas;</w:t>
            </w:r>
          </w:p>
        </w:tc>
        <w:tc>
          <w:tcPr>
            <w:tcW w:w="4876" w:type="dxa"/>
          </w:tcPr>
          <w:p w14:paraId="18C5068B" w14:textId="77777777" w:rsidR="00DA12ED" w:rsidRPr="00201421" w:rsidRDefault="00DA12ED" w:rsidP="0093139F">
            <w:pPr>
              <w:pStyle w:val="Normal6a"/>
            </w:pPr>
            <w:r w:rsidRPr="00201421">
              <w:rPr>
                <w:i/>
                <w:iCs/>
              </w:rPr>
              <w:t>(No afecta a la versión española).</w:t>
            </w:r>
          </w:p>
        </w:tc>
      </w:tr>
    </w:tbl>
    <w:p w14:paraId="557DE11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9320B9F" w14:textId="77777777" w:rsidR="00DA12ED" w:rsidRPr="00201421" w:rsidRDefault="00DA12ED" w:rsidP="00DA12ED">
      <w:r w:rsidRPr="00201421">
        <w:rPr>
          <w:rStyle w:val="HideTWBExt"/>
        </w:rPr>
        <w:t>&lt;/Amend&gt;</w:t>
      </w:r>
    </w:p>
    <w:p w14:paraId="5146B13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931</w:t>
      </w:r>
      <w:r w:rsidRPr="00201421">
        <w:rPr>
          <w:rStyle w:val="HideTWBExt"/>
          <w:b w:val="0"/>
        </w:rPr>
        <w:t>&lt;/NumAm&gt;</w:t>
      </w:r>
    </w:p>
    <w:p w14:paraId="2009FDE6"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3A5E35C0" w14:textId="77777777" w:rsidR="00DA12ED" w:rsidRPr="00201421" w:rsidRDefault="00DA12ED" w:rsidP="00DA12ED">
      <w:pPr>
        <w:pStyle w:val="NormalBold"/>
      </w:pPr>
      <w:r w:rsidRPr="00201421">
        <w:rPr>
          <w:rStyle w:val="HideTWBExt"/>
          <w:b w:val="0"/>
        </w:rPr>
        <w:t>&lt;/RepeatBlock-By&gt;</w:t>
      </w:r>
    </w:p>
    <w:p w14:paraId="4B40CE6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03A51F5" w14:textId="77777777" w:rsidR="00DA12ED" w:rsidRPr="00201421" w:rsidRDefault="00DA12ED" w:rsidP="00DA12ED">
      <w:pPr>
        <w:pStyle w:val="NormalBold"/>
      </w:pPr>
      <w:r w:rsidRPr="00201421">
        <w:rPr>
          <w:rStyle w:val="HideTWBExt"/>
          <w:b w:val="0"/>
        </w:rPr>
        <w:t>&lt;Article&gt;</w:t>
      </w:r>
      <w:r w:rsidRPr="00201421">
        <w:t>Artículo 7 – apartado 3 – párrafo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CEC7548" w14:textId="77777777" w:rsidTr="0093139F">
        <w:trPr>
          <w:trHeight w:val="240"/>
          <w:jc w:val="center"/>
        </w:trPr>
        <w:tc>
          <w:tcPr>
            <w:tcW w:w="9752" w:type="dxa"/>
            <w:gridSpan w:val="2"/>
          </w:tcPr>
          <w:p w14:paraId="2866DB01" w14:textId="77777777" w:rsidR="00DA12ED" w:rsidRPr="00201421" w:rsidRDefault="00DA12ED" w:rsidP="0093139F"/>
        </w:tc>
      </w:tr>
      <w:tr w:rsidR="00DA12ED" w:rsidRPr="00201421" w14:paraId="69644175" w14:textId="77777777" w:rsidTr="0093139F">
        <w:trPr>
          <w:trHeight w:val="240"/>
          <w:jc w:val="center"/>
        </w:trPr>
        <w:tc>
          <w:tcPr>
            <w:tcW w:w="4876" w:type="dxa"/>
          </w:tcPr>
          <w:p w14:paraId="665BFC4F" w14:textId="77777777" w:rsidR="00DA12ED" w:rsidRPr="00201421" w:rsidRDefault="00DA12ED" w:rsidP="0093139F">
            <w:pPr>
              <w:pStyle w:val="AmColumnHeading"/>
            </w:pPr>
            <w:r w:rsidRPr="00201421">
              <w:t>Texto de la Comisión</w:t>
            </w:r>
          </w:p>
        </w:tc>
        <w:tc>
          <w:tcPr>
            <w:tcW w:w="4876" w:type="dxa"/>
          </w:tcPr>
          <w:p w14:paraId="71EB4288" w14:textId="77777777" w:rsidR="00DA12ED" w:rsidRPr="00201421" w:rsidRDefault="00DA12ED" w:rsidP="0093139F">
            <w:pPr>
              <w:pStyle w:val="AmColumnHeading"/>
            </w:pPr>
            <w:r w:rsidRPr="00201421">
              <w:t>Enmienda</w:t>
            </w:r>
          </w:p>
        </w:tc>
      </w:tr>
      <w:tr w:rsidR="00DA12ED" w:rsidRPr="00201421" w14:paraId="7BCC62A9" w14:textId="77777777" w:rsidTr="0093139F">
        <w:trPr>
          <w:jc w:val="center"/>
        </w:trPr>
        <w:tc>
          <w:tcPr>
            <w:tcW w:w="4876" w:type="dxa"/>
          </w:tcPr>
          <w:p w14:paraId="46300EA1" w14:textId="77777777" w:rsidR="00DA12ED" w:rsidRPr="00201421" w:rsidRDefault="00DA12ED" w:rsidP="0093139F">
            <w:pPr>
              <w:pStyle w:val="Normal6a"/>
            </w:pPr>
            <w:r w:rsidRPr="00201421">
              <w:rPr>
                <w:b/>
                <w:i/>
              </w:rPr>
              <w:t>b)</w:t>
            </w:r>
            <w:r w:rsidRPr="00201421">
              <w:tab/>
            </w:r>
            <w:r w:rsidRPr="00201421">
              <w:rPr>
                <w:b/>
                <w:i/>
              </w:rPr>
              <w:t>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al embaucamiento de menores que no sea la renovación de una orden de detección emitida previamente sin ningún cambio sustancial;</w:t>
            </w:r>
          </w:p>
        </w:tc>
        <w:tc>
          <w:tcPr>
            <w:tcW w:w="4876" w:type="dxa"/>
          </w:tcPr>
          <w:p w14:paraId="3CAE0A42" w14:textId="77777777" w:rsidR="00DA12ED" w:rsidRPr="00201421" w:rsidRDefault="00DA12ED" w:rsidP="0093139F">
            <w:pPr>
              <w:pStyle w:val="Normal6a"/>
            </w:pPr>
            <w:r w:rsidRPr="00201421">
              <w:rPr>
                <w:b/>
                <w:i/>
              </w:rPr>
              <w:t>suprimida</w:t>
            </w:r>
          </w:p>
        </w:tc>
      </w:tr>
    </w:tbl>
    <w:p w14:paraId="6AF1E1AE"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C6BCCD1" w14:textId="77777777" w:rsidR="00DA12ED" w:rsidRPr="00201421" w:rsidRDefault="00DA12ED" w:rsidP="00DA12ED">
      <w:r w:rsidRPr="00201421">
        <w:rPr>
          <w:rStyle w:val="HideTWBExt"/>
        </w:rPr>
        <w:t>&lt;/Amend&gt;</w:t>
      </w:r>
    </w:p>
    <w:p w14:paraId="66A7B70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932</w:t>
      </w:r>
      <w:r w:rsidRPr="00201421">
        <w:rPr>
          <w:rStyle w:val="HideTWBExt"/>
          <w:b w:val="0"/>
        </w:rPr>
        <w:t>&lt;/NumAm&gt;</w:t>
      </w:r>
    </w:p>
    <w:p w14:paraId="4B2634E7"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13C87131"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0BAB0E2A"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C4B1EED"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28EE3062"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54C2E19D" w14:textId="77777777" w:rsidR="00DA12ED" w:rsidRPr="00201421" w:rsidRDefault="00DA12ED" w:rsidP="00DA12ED">
      <w:pPr>
        <w:pStyle w:val="NormalBold"/>
      </w:pPr>
      <w:r w:rsidRPr="00201421">
        <w:rPr>
          <w:rStyle w:val="HideTWBExt"/>
          <w:b w:val="0"/>
        </w:rPr>
        <w:t>&lt;/RepeatBlock-By&gt;</w:t>
      </w:r>
    </w:p>
    <w:p w14:paraId="53561ED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9EA4A5E" w14:textId="77777777" w:rsidR="00DA12ED" w:rsidRPr="00201421" w:rsidRDefault="00DA12ED" w:rsidP="00DA12ED">
      <w:pPr>
        <w:pStyle w:val="NormalBold"/>
      </w:pPr>
      <w:r w:rsidRPr="00201421">
        <w:rPr>
          <w:rStyle w:val="HideTWBExt"/>
          <w:b w:val="0"/>
        </w:rPr>
        <w:t>&lt;Article&gt;</w:t>
      </w:r>
      <w:r w:rsidRPr="00201421">
        <w:t>Artículo 7 – apartado 3 – párrafo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8B2E39D" w14:textId="77777777" w:rsidTr="0093139F">
        <w:trPr>
          <w:trHeight w:val="240"/>
          <w:jc w:val="center"/>
        </w:trPr>
        <w:tc>
          <w:tcPr>
            <w:tcW w:w="9752" w:type="dxa"/>
            <w:gridSpan w:val="2"/>
          </w:tcPr>
          <w:p w14:paraId="1C33C254" w14:textId="77777777" w:rsidR="00DA12ED" w:rsidRPr="00201421" w:rsidRDefault="00DA12ED" w:rsidP="0093139F"/>
        </w:tc>
      </w:tr>
      <w:tr w:rsidR="00DA12ED" w:rsidRPr="00201421" w14:paraId="0CEFB522" w14:textId="77777777" w:rsidTr="0093139F">
        <w:trPr>
          <w:trHeight w:val="240"/>
          <w:jc w:val="center"/>
        </w:trPr>
        <w:tc>
          <w:tcPr>
            <w:tcW w:w="4876" w:type="dxa"/>
          </w:tcPr>
          <w:p w14:paraId="51D2C25E" w14:textId="77777777" w:rsidR="00DA12ED" w:rsidRPr="00201421" w:rsidRDefault="00DA12ED" w:rsidP="0093139F">
            <w:pPr>
              <w:pStyle w:val="AmColumnHeading"/>
            </w:pPr>
            <w:r w:rsidRPr="00201421">
              <w:t>Texto de la Comisión</w:t>
            </w:r>
          </w:p>
        </w:tc>
        <w:tc>
          <w:tcPr>
            <w:tcW w:w="4876" w:type="dxa"/>
          </w:tcPr>
          <w:p w14:paraId="1D77832A" w14:textId="77777777" w:rsidR="00DA12ED" w:rsidRPr="00201421" w:rsidRDefault="00DA12ED" w:rsidP="0093139F">
            <w:pPr>
              <w:pStyle w:val="AmColumnHeading"/>
            </w:pPr>
            <w:r w:rsidRPr="00201421">
              <w:t>Enmienda</w:t>
            </w:r>
          </w:p>
        </w:tc>
      </w:tr>
      <w:tr w:rsidR="00DA12ED" w:rsidRPr="00201421" w14:paraId="63B14D3B" w14:textId="77777777" w:rsidTr="0093139F">
        <w:trPr>
          <w:jc w:val="center"/>
        </w:trPr>
        <w:tc>
          <w:tcPr>
            <w:tcW w:w="4876" w:type="dxa"/>
          </w:tcPr>
          <w:p w14:paraId="630488C8" w14:textId="77777777" w:rsidR="00DA12ED" w:rsidRPr="00201421" w:rsidRDefault="00DA12ED" w:rsidP="0093139F">
            <w:pPr>
              <w:pStyle w:val="Normal6a"/>
            </w:pPr>
            <w:r w:rsidRPr="00201421">
              <w:t>b)</w:t>
            </w:r>
            <w:r w:rsidRPr="00201421">
              <w:tab/>
            </w:r>
            <w:r w:rsidRPr="00201421">
              <w:rPr>
                <w:b/>
                <w:bCs/>
                <w:i/>
                <w:iCs/>
              </w:rPr>
              <w:t>realizar</w:t>
            </w:r>
            <w:r w:rsidRPr="00201421">
              <w:t xml:space="preserve"> una evaluación de impacto relativa a la protección de los datos y un procedimiento de consulta previa con arreglo a los artículos 35 y 36, respectivamente, del Reglamento (UE) 2016/679, en relación con las medidas establecidas en el plan de ejecución</w:t>
            </w:r>
            <w:r w:rsidRPr="00201421">
              <w:rPr>
                <w:b/>
                <w:bCs/>
                <w:i/>
                <w:iCs/>
              </w:rPr>
              <w:t>, cuando el proyecto de plan de ejecución se refiera a una potencial orden de detección relativa al embaucamiento de menores que no sea la renovación de una orden de detección emitida previamente sin ningún cambio sustancial</w:t>
            </w:r>
            <w:r w:rsidRPr="00201421">
              <w:t>;</w:t>
            </w:r>
          </w:p>
        </w:tc>
        <w:tc>
          <w:tcPr>
            <w:tcW w:w="4876" w:type="dxa"/>
          </w:tcPr>
          <w:p w14:paraId="400039AC" w14:textId="77777777" w:rsidR="00DA12ED" w:rsidRPr="00201421" w:rsidRDefault="00DA12ED" w:rsidP="0093139F">
            <w:pPr>
              <w:pStyle w:val="Normal6a"/>
            </w:pPr>
            <w:r w:rsidRPr="00201421">
              <w:t>b)</w:t>
            </w:r>
            <w:r w:rsidRPr="00201421">
              <w:tab/>
            </w:r>
            <w:r w:rsidRPr="00201421">
              <w:rPr>
                <w:b/>
                <w:bCs/>
                <w:i/>
                <w:iCs/>
              </w:rPr>
              <w:t>solicitar</w:t>
            </w:r>
            <w:r w:rsidRPr="00201421">
              <w:t xml:space="preserve"> una evaluación de impacto relativa a la protección de los datos y un procedimiento de consulta previa con arreglo a los artículos 35 y 36, respectivamente, del Reglamento (UE) 2016/679, en relación con las medidas establecidas en el plan de ejecución;</w:t>
            </w:r>
          </w:p>
        </w:tc>
      </w:tr>
    </w:tbl>
    <w:p w14:paraId="23ECB0C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A4725DA" w14:textId="77777777" w:rsidR="00DA12ED" w:rsidRPr="00201421" w:rsidRDefault="00DA12ED" w:rsidP="00DA12ED">
      <w:r w:rsidRPr="00201421">
        <w:rPr>
          <w:rStyle w:val="HideTWBExt"/>
        </w:rPr>
        <w:t>&lt;/Amend&gt;</w:t>
      </w:r>
    </w:p>
    <w:p w14:paraId="6BCFC9A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933</w:t>
      </w:r>
      <w:r w:rsidRPr="00201421">
        <w:rPr>
          <w:rStyle w:val="HideTWBExt"/>
          <w:b w:val="0"/>
        </w:rPr>
        <w:t>&lt;/NumAm&gt;</w:t>
      </w:r>
    </w:p>
    <w:p w14:paraId="1D788A47"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345D81A9"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2440F42" w14:textId="77777777" w:rsidR="00DA12ED" w:rsidRPr="00201421" w:rsidRDefault="00DA12ED" w:rsidP="00DA12ED">
      <w:pPr>
        <w:pStyle w:val="NormalBold"/>
      </w:pPr>
      <w:r w:rsidRPr="00201421">
        <w:rPr>
          <w:rStyle w:val="HideTWBExt"/>
          <w:b w:val="0"/>
        </w:rPr>
        <w:t>&lt;/RepeatBlock-By&gt;</w:t>
      </w:r>
    </w:p>
    <w:p w14:paraId="080A08C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40098AA" w14:textId="77777777" w:rsidR="00DA12ED" w:rsidRPr="00201421" w:rsidRDefault="00DA12ED" w:rsidP="00DA12ED">
      <w:pPr>
        <w:pStyle w:val="NormalBold"/>
      </w:pPr>
      <w:r w:rsidRPr="00201421">
        <w:rPr>
          <w:rStyle w:val="HideTWBExt"/>
          <w:b w:val="0"/>
        </w:rPr>
        <w:t>&lt;Article&gt;</w:t>
      </w:r>
      <w:r w:rsidRPr="00201421">
        <w:t>Artículo 7 – apartado 3 – párrafo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1F0947B8" w14:textId="77777777" w:rsidTr="0093139F">
        <w:trPr>
          <w:trHeight w:val="240"/>
          <w:jc w:val="center"/>
        </w:trPr>
        <w:tc>
          <w:tcPr>
            <w:tcW w:w="9752" w:type="dxa"/>
            <w:gridSpan w:val="2"/>
          </w:tcPr>
          <w:p w14:paraId="25ED635A" w14:textId="77777777" w:rsidR="00DA12ED" w:rsidRPr="00201421" w:rsidRDefault="00DA12ED" w:rsidP="0093139F"/>
        </w:tc>
      </w:tr>
      <w:tr w:rsidR="00DA12ED" w:rsidRPr="00201421" w14:paraId="079EC2C7" w14:textId="77777777" w:rsidTr="0093139F">
        <w:trPr>
          <w:trHeight w:val="240"/>
          <w:jc w:val="center"/>
        </w:trPr>
        <w:tc>
          <w:tcPr>
            <w:tcW w:w="4876" w:type="dxa"/>
          </w:tcPr>
          <w:p w14:paraId="4211307D" w14:textId="77777777" w:rsidR="00DA12ED" w:rsidRPr="00201421" w:rsidRDefault="00DA12ED" w:rsidP="0093139F">
            <w:pPr>
              <w:pStyle w:val="AmColumnHeading"/>
            </w:pPr>
            <w:r w:rsidRPr="00201421">
              <w:t>Texto de la Comisión</w:t>
            </w:r>
          </w:p>
        </w:tc>
        <w:tc>
          <w:tcPr>
            <w:tcW w:w="4876" w:type="dxa"/>
          </w:tcPr>
          <w:p w14:paraId="287E12AA" w14:textId="77777777" w:rsidR="00DA12ED" w:rsidRPr="00201421" w:rsidRDefault="00DA12ED" w:rsidP="0093139F">
            <w:pPr>
              <w:pStyle w:val="AmColumnHeading"/>
            </w:pPr>
            <w:r w:rsidRPr="00201421">
              <w:t>Enmienda</w:t>
            </w:r>
          </w:p>
        </w:tc>
      </w:tr>
      <w:tr w:rsidR="00DA12ED" w:rsidRPr="00201421" w14:paraId="4DC9EF13" w14:textId="77777777" w:rsidTr="0093139F">
        <w:trPr>
          <w:jc w:val="center"/>
        </w:trPr>
        <w:tc>
          <w:tcPr>
            <w:tcW w:w="4876" w:type="dxa"/>
          </w:tcPr>
          <w:p w14:paraId="70A2F68D" w14:textId="77777777" w:rsidR="00DA12ED" w:rsidRPr="00201421" w:rsidRDefault="00DA12ED" w:rsidP="0093139F">
            <w:pPr>
              <w:pStyle w:val="Normal6a"/>
            </w:pPr>
            <w:r w:rsidRPr="00201421">
              <w:t>b)</w:t>
            </w:r>
            <w:r w:rsidRPr="00201421">
              <w:tab/>
              <w:t xml:space="preserve">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w:t>
            </w:r>
            <w:r w:rsidRPr="00201421">
              <w:rPr>
                <w:b/>
                <w:bCs/>
                <w:i/>
                <w:iCs/>
              </w:rPr>
              <w:t>al embaucamiento de menores que</w:t>
            </w:r>
            <w:r w:rsidRPr="00201421">
              <w:t xml:space="preserve"> no sea la renovación de una orden de detección emitida previamente sin ningún cambio sustancial;</w:t>
            </w:r>
          </w:p>
        </w:tc>
        <w:tc>
          <w:tcPr>
            <w:tcW w:w="4876" w:type="dxa"/>
          </w:tcPr>
          <w:p w14:paraId="36D96A25" w14:textId="77777777" w:rsidR="00DA12ED" w:rsidRPr="00201421" w:rsidRDefault="00DA12ED" w:rsidP="0093139F">
            <w:pPr>
              <w:pStyle w:val="Normal6a"/>
            </w:pPr>
            <w:r w:rsidRPr="00201421">
              <w:t>b)</w:t>
            </w:r>
            <w:r w:rsidRPr="00201421">
              <w:tab/>
              <w:t>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w:t>
            </w:r>
            <w:r w:rsidRPr="00201421">
              <w:rPr>
                <w:b/>
                <w:bCs/>
                <w:i/>
                <w:iCs/>
              </w:rPr>
              <w:t xml:space="preserve"> a la sospecha razonable de que uno o más usuarios específicos están difundiendo material de abuso sexual de menores y cuando</w:t>
            </w:r>
            <w:r w:rsidRPr="00201421">
              <w:t xml:space="preserve"> no sea la renovación de una orden de detección emitida previamente sin ningún cambio sustancial;</w:t>
            </w:r>
          </w:p>
        </w:tc>
      </w:tr>
    </w:tbl>
    <w:p w14:paraId="56E5796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C6E5109" w14:textId="77777777" w:rsidR="00DA12ED" w:rsidRPr="00201421" w:rsidRDefault="00DA12ED" w:rsidP="00DA12ED">
      <w:r w:rsidRPr="00201421">
        <w:rPr>
          <w:rStyle w:val="HideTWBExt"/>
        </w:rPr>
        <w:t>&lt;/Amend&gt;</w:t>
      </w:r>
    </w:p>
    <w:p w14:paraId="1066A4A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934</w:t>
      </w:r>
      <w:r w:rsidRPr="00201421">
        <w:rPr>
          <w:rStyle w:val="HideTWBExt"/>
          <w:b w:val="0"/>
        </w:rPr>
        <w:t>&lt;/NumAm&gt;</w:t>
      </w:r>
    </w:p>
    <w:p w14:paraId="4CC68868" w14:textId="77777777" w:rsidR="00DA12ED" w:rsidRPr="00201421" w:rsidRDefault="00DA12ED" w:rsidP="00DA12ED">
      <w:pPr>
        <w:pStyle w:val="NormalBold"/>
      </w:pPr>
      <w:r w:rsidRPr="00201421">
        <w:rPr>
          <w:rStyle w:val="HideTWBExt"/>
          <w:b w:val="0"/>
        </w:rPr>
        <w:t>&lt;RepeatBlock-By&gt;&lt;Members&gt;</w:t>
      </w:r>
      <w:r w:rsidRPr="00201421">
        <w:t>Karolin Braunsberger-Reinhold</w:t>
      </w:r>
      <w:r w:rsidRPr="00201421">
        <w:rPr>
          <w:rStyle w:val="HideTWBExt"/>
          <w:b w:val="0"/>
        </w:rPr>
        <w:t>&lt;/Members&gt;</w:t>
      </w:r>
    </w:p>
    <w:p w14:paraId="776BE867" w14:textId="77777777" w:rsidR="00DA12ED" w:rsidRPr="00201421" w:rsidRDefault="00DA12ED" w:rsidP="00DA12ED">
      <w:pPr>
        <w:pStyle w:val="NormalBold"/>
      </w:pPr>
      <w:r w:rsidRPr="00201421">
        <w:rPr>
          <w:rStyle w:val="HideTWBExt"/>
          <w:b w:val="0"/>
        </w:rPr>
        <w:t>&lt;/RepeatBlock-By&gt;</w:t>
      </w:r>
    </w:p>
    <w:p w14:paraId="01BFA378"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FEEE360" w14:textId="77777777" w:rsidR="00DA12ED" w:rsidRPr="00201421" w:rsidRDefault="00DA12ED" w:rsidP="00DA12ED">
      <w:pPr>
        <w:pStyle w:val="NormalBold"/>
      </w:pPr>
      <w:r w:rsidRPr="00201421">
        <w:rPr>
          <w:rStyle w:val="HideTWBExt"/>
          <w:b w:val="0"/>
        </w:rPr>
        <w:t>&lt;Article&gt;</w:t>
      </w:r>
      <w:r w:rsidRPr="00201421">
        <w:t>Artículo 7 – apartado 3 – párrafo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C9ADF2" w14:textId="77777777" w:rsidTr="0093139F">
        <w:trPr>
          <w:trHeight w:val="240"/>
          <w:jc w:val="center"/>
        </w:trPr>
        <w:tc>
          <w:tcPr>
            <w:tcW w:w="9752" w:type="dxa"/>
            <w:gridSpan w:val="2"/>
          </w:tcPr>
          <w:p w14:paraId="7A9596DE" w14:textId="77777777" w:rsidR="00DA12ED" w:rsidRPr="00201421" w:rsidRDefault="00DA12ED" w:rsidP="0093139F"/>
        </w:tc>
      </w:tr>
      <w:tr w:rsidR="00DA12ED" w:rsidRPr="00201421" w14:paraId="66DAF16F" w14:textId="77777777" w:rsidTr="0093139F">
        <w:trPr>
          <w:trHeight w:val="240"/>
          <w:jc w:val="center"/>
        </w:trPr>
        <w:tc>
          <w:tcPr>
            <w:tcW w:w="4876" w:type="dxa"/>
          </w:tcPr>
          <w:p w14:paraId="6F22FAF2" w14:textId="77777777" w:rsidR="00DA12ED" w:rsidRPr="00201421" w:rsidRDefault="00DA12ED" w:rsidP="0093139F">
            <w:pPr>
              <w:pStyle w:val="AmColumnHeading"/>
            </w:pPr>
            <w:r w:rsidRPr="00201421">
              <w:t>Texto de la Comisión</w:t>
            </w:r>
          </w:p>
        </w:tc>
        <w:tc>
          <w:tcPr>
            <w:tcW w:w="4876" w:type="dxa"/>
          </w:tcPr>
          <w:p w14:paraId="2C02148B" w14:textId="77777777" w:rsidR="00DA12ED" w:rsidRPr="00201421" w:rsidRDefault="00DA12ED" w:rsidP="0093139F">
            <w:pPr>
              <w:pStyle w:val="AmColumnHeading"/>
            </w:pPr>
            <w:r w:rsidRPr="00201421">
              <w:t>Enmienda</w:t>
            </w:r>
          </w:p>
        </w:tc>
      </w:tr>
      <w:tr w:rsidR="00DA12ED" w:rsidRPr="00201421" w14:paraId="031564ED" w14:textId="77777777" w:rsidTr="0093139F">
        <w:trPr>
          <w:jc w:val="center"/>
        </w:trPr>
        <w:tc>
          <w:tcPr>
            <w:tcW w:w="4876" w:type="dxa"/>
          </w:tcPr>
          <w:p w14:paraId="786D2076" w14:textId="77777777" w:rsidR="00DA12ED" w:rsidRPr="00201421" w:rsidRDefault="00DA12ED" w:rsidP="0093139F">
            <w:pPr>
              <w:pStyle w:val="Normal6a"/>
            </w:pPr>
            <w:r w:rsidRPr="00201421">
              <w:t>b)</w:t>
            </w:r>
            <w:r w:rsidRPr="00201421">
              <w:tab/>
              <w:t>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al embaucamiento de menores que no sea la renovación de una orden de detección emitida previamente sin ningún cambio sustancial;</w:t>
            </w:r>
          </w:p>
        </w:tc>
        <w:tc>
          <w:tcPr>
            <w:tcW w:w="4876" w:type="dxa"/>
          </w:tcPr>
          <w:p w14:paraId="0D8359B6" w14:textId="77777777" w:rsidR="00DA12ED" w:rsidRPr="00201421" w:rsidRDefault="00DA12ED" w:rsidP="0093139F">
            <w:pPr>
              <w:pStyle w:val="Normal6a"/>
            </w:pPr>
            <w:r w:rsidRPr="00201421">
              <w:t>b)</w:t>
            </w:r>
            <w:r w:rsidRPr="00201421">
              <w:tab/>
              <w:t>realizar una evaluación de impacto relativa a la protección de los datos</w:t>
            </w:r>
            <w:r w:rsidRPr="00201421">
              <w:rPr>
                <w:b/>
                <w:bCs/>
                <w:i/>
                <w:iCs/>
              </w:rPr>
              <w:t>, una evaluación de impacto relativa a los derechos de los menores de los riesgos de abuso sexual de menores</w:t>
            </w:r>
            <w:r w:rsidRPr="00201421">
              <w:t xml:space="preserve">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al embaucamiento de menores que no sea la renovación de una orden de detección emitida previamente sin ningún cambio sustancial;</w:t>
            </w:r>
          </w:p>
        </w:tc>
      </w:tr>
    </w:tbl>
    <w:p w14:paraId="66CD885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5F4BDA2" w14:textId="77777777" w:rsidR="00DA12ED" w:rsidRPr="00201421" w:rsidRDefault="00DA12ED" w:rsidP="00DA12ED">
      <w:r w:rsidRPr="00201421">
        <w:rPr>
          <w:rStyle w:val="HideTWBExt"/>
        </w:rPr>
        <w:t>&lt;/Amend&gt;</w:t>
      </w:r>
    </w:p>
    <w:p w14:paraId="39EEDC86"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935</w:t>
      </w:r>
      <w:r w:rsidRPr="00201421">
        <w:rPr>
          <w:rStyle w:val="HideTWBExt"/>
          <w:b w:val="0"/>
        </w:rPr>
        <w:t>&lt;/NumAm&gt;</w:t>
      </w:r>
    </w:p>
    <w:p w14:paraId="1B8ECC6F" w14:textId="28C1D9B6" w:rsidR="00DA12ED" w:rsidRPr="00201421" w:rsidRDefault="00DA12ED" w:rsidP="00DA12ED">
      <w:pPr>
        <w:pStyle w:val="NormalBold"/>
      </w:pPr>
      <w:r w:rsidRPr="00201421">
        <w:rPr>
          <w:rStyle w:val="HideTWBExt"/>
          <w:b w:val="0"/>
        </w:rPr>
        <w:t>&lt;RepeatBlock-By&gt;&lt;Members&gt;</w:t>
      </w:r>
      <w:r w:rsidRPr="00201421">
        <w:t>Hilde Vautmans, Fabienne Keller, Olivier Chastel, Lucia Ďuriš Nicholsonová</w:t>
      </w:r>
      <w:r w:rsidR="0093139F" w:rsidRPr="0093139F">
        <w:t>, Nathalie Loiseau</w:t>
      </w:r>
      <w:r w:rsidRPr="00201421">
        <w:rPr>
          <w:rStyle w:val="HideTWBExt"/>
          <w:b w:val="0"/>
        </w:rPr>
        <w:t>&lt;/Members&gt;</w:t>
      </w:r>
    </w:p>
    <w:p w14:paraId="50458A4D" w14:textId="77777777" w:rsidR="00DA12ED" w:rsidRPr="00201421" w:rsidRDefault="00DA12ED" w:rsidP="00DA12ED">
      <w:pPr>
        <w:pStyle w:val="NormalBold"/>
      </w:pPr>
      <w:r w:rsidRPr="00201421">
        <w:rPr>
          <w:rStyle w:val="HideTWBExt"/>
          <w:b w:val="0"/>
        </w:rPr>
        <w:t>&lt;/RepeatBlock-By&gt;</w:t>
      </w:r>
    </w:p>
    <w:p w14:paraId="16D78CD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6438213" w14:textId="77777777" w:rsidR="00DA12ED" w:rsidRPr="00201421" w:rsidRDefault="00DA12ED" w:rsidP="00DA12ED">
      <w:pPr>
        <w:pStyle w:val="NormalBold"/>
      </w:pPr>
      <w:r w:rsidRPr="00201421">
        <w:rPr>
          <w:rStyle w:val="HideTWBExt"/>
          <w:b w:val="0"/>
        </w:rPr>
        <w:t>&lt;Article&gt;</w:t>
      </w:r>
      <w:r w:rsidRPr="00201421">
        <w:t>Artículo 7 – apartado 3 – párrafo 2 – letra b</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962CBB8" w14:textId="77777777" w:rsidTr="0093139F">
        <w:trPr>
          <w:trHeight w:val="240"/>
          <w:jc w:val="center"/>
        </w:trPr>
        <w:tc>
          <w:tcPr>
            <w:tcW w:w="9752" w:type="dxa"/>
            <w:gridSpan w:val="2"/>
          </w:tcPr>
          <w:p w14:paraId="46E20EE9" w14:textId="77777777" w:rsidR="00DA12ED" w:rsidRPr="00201421" w:rsidRDefault="00DA12ED" w:rsidP="0093139F"/>
        </w:tc>
      </w:tr>
      <w:tr w:rsidR="00DA12ED" w:rsidRPr="00201421" w14:paraId="7A46A813" w14:textId="77777777" w:rsidTr="0093139F">
        <w:trPr>
          <w:trHeight w:val="240"/>
          <w:jc w:val="center"/>
        </w:trPr>
        <w:tc>
          <w:tcPr>
            <w:tcW w:w="4876" w:type="dxa"/>
          </w:tcPr>
          <w:p w14:paraId="0E2E5233" w14:textId="77777777" w:rsidR="00DA12ED" w:rsidRPr="00201421" w:rsidRDefault="00DA12ED" w:rsidP="0093139F">
            <w:pPr>
              <w:pStyle w:val="AmColumnHeading"/>
            </w:pPr>
            <w:r w:rsidRPr="00201421">
              <w:t>Texto de la Comisión</w:t>
            </w:r>
          </w:p>
        </w:tc>
        <w:tc>
          <w:tcPr>
            <w:tcW w:w="4876" w:type="dxa"/>
          </w:tcPr>
          <w:p w14:paraId="221427C6" w14:textId="77777777" w:rsidR="00DA12ED" w:rsidRPr="00201421" w:rsidRDefault="00DA12ED" w:rsidP="0093139F">
            <w:pPr>
              <w:pStyle w:val="AmColumnHeading"/>
            </w:pPr>
            <w:r w:rsidRPr="00201421">
              <w:t>Enmienda</w:t>
            </w:r>
          </w:p>
        </w:tc>
      </w:tr>
      <w:tr w:rsidR="00DA12ED" w:rsidRPr="00201421" w14:paraId="6378FFAB" w14:textId="77777777" w:rsidTr="0093139F">
        <w:trPr>
          <w:jc w:val="center"/>
        </w:trPr>
        <w:tc>
          <w:tcPr>
            <w:tcW w:w="4876" w:type="dxa"/>
          </w:tcPr>
          <w:p w14:paraId="03AAD63E" w14:textId="77777777" w:rsidR="00DA12ED" w:rsidRPr="00201421" w:rsidRDefault="00DA12ED" w:rsidP="0093139F">
            <w:pPr>
              <w:pStyle w:val="Normal6a"/>
            </w:pPr>
            <w:r w:rsidRPr="00201421">
              <w:t>b)</w:t>
            </w:r>
            <w:r w:rsidRPr="00201421">
              <w:tab/>
              <w:t>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al embaucamiento de menores que no sea la renovación de una orden de detección emitida previamente sin ningún cambio sustancial;</w:t>
            </w:r>
          </w:p>
        </w:tc>
        <w:tc>
          <w:tcPr>
            <w:tcW w:w="4876" w:type="dxa"/>
          </w:tcPr>
          <w:p w14:paraId="4BE9CD62" w14:textId="77777777" w:rsidR="00DA12ED" w:rsidRPr="00201421" w:rsidRDefault="00DA12ED" w:rsidP="0093139F">
            <w:pPr>
              <w:pStyle w:val="Normal6a"/>
            </w:pPr>
            <w:r w:rsidRPr="00201421">
              <w:t>b)</w:t>
            </w:r>
            <w:r w:rsidRPr="00201421">
              <w:tab/>
              <w:t xml:space="preserve">realizar una evaluación de impacto relativa a la protección de los datos y un procedimiento de consulta previa con arreglo a los artículos 35 y 36, respectivamente, del Reglamento (UE) 2016/679, en relación con las medidas establecidas en el plan de ejecución, cuando el proyecto de plan de ejecución se refiera a una potencial orden de detección relativa </w:t>
            </w:r>
            <w:r w:rsidRPr="00201421">
              <w:rPr>
                <w:b/>
                <w:bCs/>
                <w:i/>
                <w:iCs/>
              </w:rPr>
              <w:t>a material nuevo de abuso sexual de menores y</w:t>
            </w:r>
            <w:r w:rsidRPr="00201421">
              <w:t xml:space="preserve"> al embaucamiento de menores que no sea la renovación de una orden de detección emitida previamente sin ningún cambio sustancial;</w:t>
            </w:r>
          </w:p>
        </w:tc>
      </w:tr>
    </w:tbl>
    <w:p w14:paraId="33F51F82"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DC696A4" w14:textId="77777777" w:rsidR="00DA12ED" w:rsidRPr="00201421" w:rsidRDefault="00DA12ED" w:rsidP="00DA12ED">
      <w:r w:rsidRPr="00201421">
        <w:rPr>
          <w:rStyle w:val="HideTWBExt"/>
        </w:rPr>
        <w:t>&lt;/Amend&gt;</w:t>
      </w:r>
    </w:p>
    <w:p w14:paraId="24E02712"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936</w:t>
      </w:r>
      <w:r w:rsidRPr="00201421">
        <w:rPr>
          <w:rStyle w:val="HideTWBExt"/>
          <w:b w:val="0"/>
        </w:rPr>
        <w:t>&lt;/NumAm&gt;</w:t>
      </w:r>
    </w:p>
    <w:p w14:paraId="4647B14F"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476A0063" w14:textId="77777777" w:rsidR="00DA12ED" w:rsidRPr="00201421" w:rsidRDefault="00DA12ED" w:rsidP="00DA12ED">
      <w:pPr>
        <w:pStyle w:val="NormalBold"/>
      </w:pPr>
      <w:r w:rsidRPr="00201421">
        <w:rPr>
          <w:rStyle w:val="HideTWBExt"/>
          <w:b w:val="0"/>
        </w:rPr>
        <w:t>&lt;/RepeatBlock-By&gt;</w:t>
      </w:r>
    </w:p>
    <w:p w14:paraId="489DA3E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2A53812" w14:textId="77777777" w:rsidR="00DA12ED" w:rsidRPr="00201421" w:rsidRDefault="00DA12ED" w:rsidP="00DA12ED">
      <w:pPr>
        <w:pStyle w:val="NormalBold"/>
      </w:pPr>
      <w:r w:rsidRPr="00201421">
        <w:rPr>
          <w:rStyle w:val="HideTWBExt"/>
          <w:b w:val="0"/>
        </w:rPr>
        <w:t>&lt;Article&gt;</w:t>
      </w:r>
      <w:r w:rsidRPr="00201421">
        <w:t>Artículo 7 – apartado 3 – párrafo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4FECA61" w14:textId="77777777" w:rsidTr="0093139F">
        <w:trPr>
          <w:trHeight w:val="240"/>
          <w:jc w:val="center"/>
        </w:trPr>
        <w:tc>
          <w:tcPr>
            <w:tcW w:w="9752" w:type="dxa"/>
            <w:gridSpan w:val="2"/>
          </w:tcPr>
          <w:p w14:paraId="7764E6FF" w14:textId="77777777" w:rsidR="00DA12ED" w:rsidRPr="00201421" w:rsidRDefault="00DA12ED" w:rsidP="0093139F"/>
        </w:tc>
      </w:tr>
      <w:tr w:rsidR="00DA12ED" w:rsidRPr="00201421" w14:paraId="5C7C84A4" w14:textId="77777777" w:rsidTr="0093139F">
        <w:trPr>
          <w:trHeight w:val="240"/>
          <w:jc w:val="center"/>
        </w:trPr>
        <w:tc>
          <w:tcPr>
            <w:tcW w:w="4876" w:type="dxa"/>
          </w:tcPr>
          <w:p w14:paraId="6DA6F448" w14:textId="77777777" w:rsidR="00DA12ED" w:rsidRPr="00201421" w:rsidRDefault="00DA12ED" w:rsidP="0093139F">
            <w:pPr>
              <w:pStyle w:val="AmColumnHeading"/>
            </w:pPr>
            <w:r w:rsidRPr="00201421">
              <w:t>Texto de la Comisión</w:t>
            </w:r>
          </w:p>
        </w:tc>
        <w:tc>
          <w:tcPr>
            <w:tcW w:w="4876" w:type="dxa"/>
          </w:tcPr>
          <w:p w14:paraId="38F6508A" w14:textId="77777777" w:rsidR="00DA12ED" w:rsidRPr="00201421" w:rsidRDefault="00DA12ED" w:rsidP="0093139F">
            <w:pPr>
              <w:pStyle w:val="AmColumnHeading"/>
            </w:pPr>
            <w:r w:rsidRPr="00201421">
              <w:t>Enmienda</w:t>
            </w:r>
          </w:p>
        </w:tc>
      </w:tr>
      <w:tr w:rsidR="00DA12ED" w:rsidRPr="00201421" w14:paraId="16A8E727" w14:textId="77777777" w:rsidTr="0093139F">
        <w:trPr>
          <w:jc w:val="center"/>
        </w:trPr>
        <w:tc>
          <w:tcPr>
            <w:tcW w:w="4876" w:type="dxa"/>
          </w:tcPr>
          <w:p w14:paraId="2FF95E7F" w14:textId="77777777" w:rsidR="00DA12ED" w:rsidRPr="00201421" w:rsidRDefault="00DA12ED" w:rsidP="0093139F">
            <w:pPr>
              <w:pStyle w:val="Normal6a"/>
            </w:pPr>
            <w:r w:rsidRPr="00201421">
              <w:rPr>
                <w:b/>
                <w:i/>
              </w:rPr>
              <w:t>c)</w:t>
            </w:r>
            <w:r w:rsidRPr="00201421">
              <w:tab/>
            </w:r>
            <w:r w:rsidRPr="00201421">
              <w:rPr>
                <w:b/>
                <w:i/>
              </w:rPr>
              <w:t>cuando sea de aplicación la letra b), o cuando se cumplan las condiciones de los artículos 35 y 36 del Reglamento (UE) 2016/679, ajustar el proyecto del plan de ejecución, si así fuera necesario, en función del resultado de la evaluación de impacto relativa a la protección de datos y con el fin de tener en cuenta el dictamen de la autoridad de protección de datos emitido en respuesta a la consulta previa;</w:t>
            </w:r>
          </w:p>
        </w:tc>
        <w:tc>
          <w:tcPr>
            <w:tcW w:w="4876" w:type="dxa"/>
          </w:tcPr>
          <w:p w14:paraId="0CAAFC97" w14:textId="77777777" w:rsidR="00DA12ED" w:rsidRPr="00201421" w:rsidRDefault="00DA12ED" w:rsidP="0093139F">
            <w:pPr>
              <w:pStyle w:val="Normal6a"/>
            </w:pPr>
            <w:r w:rsidRPr="00201421">
              <w:rPr>
                <w:b/>
                <w:i/>
              </w:rPr>
              <w:t>suprimida</w:t>
            </w:r>
          </w:p>
        </w:tc>
      </w:tr>
    </w:tbl>
    <w:p w14:paraId="68B882C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97E14AB" w14:textId="77777777" w:rsidR="00DA12ED" w:rsidRPr="00201421" w:rsidRDefault="00DA12ED" w:rsidP="00DA12ED">
      <w:r w:rsidRPr="00201421">
        <w:rPr>
          <w:rStyle w:val="HideTWBExt"/>
        </w:rPr>
        <w:t>&lt;/Amend&gt;</w:t>
      </w:r>
    </w:p>
    <w:p w14:paraId="28A8FBE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937</w:t>
      </w:r>
      <w:r w:rsidRPr="00201421">
        <w:rPr>
          <w:rStyle w:val="HideTWBExt"/>
          <w:b w:val="0"/>
        </w:rPr>
        <w:t>&lt;/NumAm&gt;</w:t>
      </w:r>
    </w:p>
    <w:p w14:paraId="75D4D090"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05229FD"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B21842F"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7FD8DE88"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3DDDFF5E"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89A8BA6" w14:textId="77777777" w:rsidR="00DA12ED" w:rsidRPr="00201421" w:rsidRDefault="00DA12ED" w:rsidP="00DA12ED">
      <w:pPr>
        <w:pStyle w:val="NormalBold"/>
      </w:pPr>
      <w:r w:rsidRPr="00201421">
        <w:rPr>
          <w:rStyle w:val="HideTWBExt"/>
          <w:b w:val="0"/>
        </w:rPr>
        <w:t>&lt;/RepeatBlock-By&gt;</w:t>
      </w:r>
    </w:p>
    <w:p w14:paraId="2BEC1242"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A85353C" w14:textId="77777777" w:rsidR="00DA12ED" w:rsidRPr="00201421" w:rsidRDefault="00DA12ED" w:rsidP="00DA12ED">
      <w:pPr>
        <w:pStyle w:val="NormalBold"/>
      </w:pPr>
      <w:r w:rsidRPr="00201421">
        <w:rPr>
          <w:rStyle w:val="HideTWBExt"/>
          <w:b w:val="0"/>
        </w:rPr>
        <w:t>&lt;Article&gt;</w:t>
      </w:r>
      <w:r w:rsidRPr="00201421">
        <w:t>Artículo 7 – apartado 3 – párrafo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6437A816" w14:textId="77777777" w:rsidTr="0093139F">
        <w:trPr>
          <w:trHeight w:val="240"/>
          <w:jc w:val="center"/>
        </w:trPr>
        <w:tc>
          <w:tcPr>
            <w:tcW w:w="9752" w:type="dxa"/>
            <w:gridSpan w:val="2"/>
          </w:tcPr>
          <w:p w14:paraId="03580EAD" w14:textId="77777777" w:rsidR="00DA12ED" w:rsidRPr="00201421" w:rsidRDefault="00DA12ED" w:rsidP="0093139F"/>
        </w:tc>
      </w:tr>
      <w:tr w:rsidR="00DA12ED" w:rsidRPr="00201421" w14:paraId="097A1CB3" w14:textId="77777777" w:rsidTr="0093139F">
        <w:trPr>
          <w:trHeight w:val="240"/>
          <w:jc w:val="center"/>
        </w:trPr>
        <w:tc>
          <w:tcPr>
            <w:tcW w:w="4876" w:type="dxa"/>
          </w:tcPr>
          <w:p w14:paraId="46383865" w14:textId="77777777" w:rsidR="00DA12ED" w:rsidRPr="00201421" w:rsidRDefault="00DA12ED" w:rsidP="0093139F">
            <w:pPr>
              <w:pStyle w:val="AmColumnHeading"/>
            </w:pPr>
            <w:r w:rsidRPr="00201421">
              <w:t>Texto de la Comisión</w:t>
            </w:r>
          </w:p>
        </w:tc>
        <w:tc>
          <w:tcPr>
            <w:tcW w:w="4876" w:type="dxa"/>
          </w:tcPr>
          <w:p w14:paraId="75D863D0" w14:textId="77777777" w:rsidR="00DA12ED" w:rsidRPr="00201421" w:rsidRDefault="00DA12ED" w:rsidP="0093139F">
            <w:pPr>
              <w:pStyle w:val="AmColumnHeading"/>
            </w:pPr>
            <w:r w:rsidRPr="00201421">
              <w:t>Enmienda</w:t>
            </w:r>
          </w:p>
        </w:tc>
      </w:tr>
      <w:tr w:rsidR="00DA12ED" w:rsidRPr="00201421" w14:paraId="19AC7CCA" w14:textId="77777777" w:rsidTr="0093139F">
        <w:trPr>
          <w:jc w:val="center"/>
        </w:trPr>
        <w:tc>
          <w:tcPr>
            <w:tcW w:w="4876" w:type="dxa"/>
          </w:tcPr>
          <w:p w14:paraId="2CABB580" w14:textId="77777777" w:rsidR="00DA12ED" w:rsidRPr="00201421" w:rsidRDefault="00DA12ED" w:rsidP="0093139F">
            <w:pPr>
              <w:pStyle w:val="Normal6a"/>
            </w:pPr>
            <w:r w:rsidRPr="00201421">
              <w:t>c)</w:t>
            </w:r>
            <w:r w:rsidRPr="00201421">
              <w:tab/>
            </w:r>
            <w:r w:rsidRPr="00201421">
              <w:rPr>
                <w:b/>
                <w:bCs/>
                <w:i/>
                <w:iCs/>
              </w:rPr>
              <w:t>cuando sea de aplicación la letra b), o cuando se cumplan las condiciones de los artículos 35 y 36 del Reglamento (UE) 2016/679,</w:t>
            </w:r>
            <w:r w:rsidRPr="00201421">
              <w:t xml:space="preserve"> ajustar el proyecto del plan de ejecución, si así fuera necesario, en función del resultado de la evaluación de impacto relativa a la protección de datos y con el fin de tener en cuenta el dictamen de la autoridad de protección de datos emitido en respuesta a la consulta previa;</w:t>
            </w:r>
          </w:p>
        </w:tc>
        <w:tc>
          <w:tcPr>
            <w:tcW w:w="4876" w:type="dxa"/>
          </w:tcPr>
          <w:p w14:paraId="525ECB5C" w14:textId="77777777" w:rsidR="00DA12ED" w:rsidRPr="00201421" w:rsidRDefault="00DA12ED" w:rsidP="0093139F">
            <w:pPr>
              <w:pStyle w:val="Normal6a"/>
            </w:pPr>
            <w:r w:rsidRPr="00201421">
              <w:t>c)</w:t>
            </w:r>
            <w:r w:rsidRPr="00201421">
              <w:tab/>
              <w:t>ajustar el proyecto del plan de ejecución, si así fuera necesario, en función del resultado de la evaluación de impacto relativa a la protección de datos y con el fin de tener en cuenta el dictamen de la autoridad de protección de datos emitido en respuesta a la consulta previa;</w:t>
            </w:r>
          </w:p>
        </w:tc>
      </w:tr>
    </w:tbl>
    <w:p w14:paraId="093C083C"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F1497C6" w14:textId="77777777" w:rsidR="00DA12ED" w:rsidRPr="00201421" w:rsidRDefault="00DA12ED" w:rsidP="00DA12ED">
      <w:r w:rsidRPr="00201421">
        <w:rPr>
          <w:rStyle w:val="HideTWBExt"/>
        </w:rPr>
        <w:t>&lt;/Amend&gt;</w:t>
      </w:r>
    </w:p>
    <w:p w14:paraId="45EE4900"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938</w:t>
      </w:r>
      <w:r w:rsidRPr="00201421">
        <w:rPr>
          <w:rStyle w:val="HideTWBExt"/>
          <w:b w:val="0"/>
        </w:rPr>
        <w:t>&lt;/NumAm&gt;</w:t>
      </w:r>
    </w:p>
    <w:p w14:paraId="61736309" w14:textId="77777777" w:rsidR="00DA12ED" w:rsidRPr="00201421" w:rsidRDefault="00DA12ED" w:rsidP="00DA12ED">
      <w:pPr>
        <w:pStyle w:val="NormalBold"/>
      </w:pPr>
      <w:r w:rsidRPr="00201421">
        <w:rPr>
          <w:rStyle w:val="HideTWBExt"/>
          <w:b w:val="0"/>
        </w:rPr>
        <w:t>&lt;RepeatBlock-By&gt;&lt;Members&gt;</w:t>
      </w:r>
      <w:r w:rsidRPr="00201421">
        <w:t>Karolin Braunsberger-Reinhold</w:t>
      </w:r>
      <w:r w:rsidRPr="00201421">
        <w:rPr>
          <w:rStyle w:val="HideTWBExt"/>
          <w:b w:val="0"/>
        </w:rPr>
        <w:t>&lt;/Members&gt;</w:t>
      </w:r>
    </w:p>
    <w:p w14:paraId="22AB288A" w14:textId="77777777" w:rsidR="00DA12ED" w:rsidRPr="00201421" w:rsidRDefault="00DA12ED" w:rsidP="00DA12ED">
      <w:pPr>
        <w:pStyle w:val="NormalBold"/>
      </w:pPr>
      <w:r w:rsidRPr="00201421">
        <w:rPr>
          <w:rStyle w:val="HideTWBExt"/>
          <w:b w:val="0"/>
        </w:rPr>
        <w:t>&lt;/RepeatBlock-By&gt;</w:t>
      </w:r>
    </w:p>
    <w:p w14:paraId="1B3EE890"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576C9927" w14:textId="77777777" w:rsidR="00DA12ED" w:rsidRPr="00201421" w:rsidRDefault="00DA12ED" w:rsidP="00DA12ED">
      <w:pPr>
        <w:pStyle w:val="NormalBold"/>
      </w:pPr>
      <w:r w:rsidRPr="00201421">
        <w:rPr>
          <w:rStyle w:val="HideTWBExt"/>
          <w:b w:val="0"/>
        </w:rPr>
        <w:t>&lt;Article&gt;</w:t>
      </w:r>
      <w:r w:rsidRPr="00201421">
        <w:t>Artículo 7 – apartado 3 – párrafo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25148CF" w14:textId="77777777" w:rsidTr="0093139F">
        <w:trPr>
          <w:trHeight w:val="240"/>
          <w:jc w:val="center"/>
        </w:trPr>
        <w:tc>
          <w:tcPr>
            <w:tcW w:w="9752" w:type="dxa"/>
            <w:gridSpan w:val="2"/>
          </w:tcPr>
          <w:p w14:paraId="7C3C59E3" w14:textId="77777777" w:rsidR="00DA12ED" w:rsidRPr="00201421" w:rsidRDefault="00DA12ED" w:rsidP="0093139F"/>
        </w:tc>
      </w:tr>
      <w:tr w:rsidR="00DA12ED" w:rsidRPr="00201421" w14:paraId="423CEA40" w14:textId="77777777" w:rsidTr="0093139F">
        <w:trPr>
          <w:trHeight w:val="240"/>
          <w:jc w:val="center"/>
        </w:trPr>
        <w:tc>
          <w:tcPr>
            <w:tcW w:w="4876" w:type="dxa"/>
          </w:tcPr>
          <w:p w14:paraId="7363040A" w14:textId="77777777" w:rsidR="00DA12ED" w:rsidRPr="00201421" w:rsidRDefault="00DA12ED" w:rsidP="0093139F">
            <w:pPr>
              <w:pStyle w:val="AmColumnHeading"/>
            </w:pPr>
            <w:r w:rsidRPr="00201421">
              <w:t>Texto de la Comisión</w:t>
            </w:r>
          </w:p>
        </w:tc>
        <w:tc>
          <w:tcPr>
            <w:tcW w:w="4876" w:type="dxa"/>
          </w:tcPr>
          <w:p w14:paraId="389EE17A" w14:textId="77777777" w:rsidR="00DA12ED" w:rsidRPr="00201421" w:rsidRDefault="00DA12ED" w:rsidP="0093139F">
            <w:pPr>
              <w:pStyle w:val="AmColumnHeading"/>
            </w:pPr>
            <w:r w:rsidRPr="00201421">
              <w:t>Enmienda</w:t>
            </w:r>
          </w:p>
        </w:tc>
      </w:tr>
      <w:tr w:rsidR="00DA12ED" w:rsidRPr="00201421" w14:paraId="729EFD68" w14:textId="77777777" w:rsidTr="0093139F">
        <w:trPr>
          <w:jc w:val="center"/>
        </w:trPr>
        <w:tc>
          <w:tcPr>
            <w:tcW w:w="4876" w:type="dxa"/>
          </w:tcPr>
          <w:p w14:paraId="35F3666D" w14:textId="77777777" w:rsidR="00DA12ED" w:rsidRPr="00201421" w:rsidRDefault="00DA12ED" w:rsidP="0093139F">
            <w:pPr>
              <w:pStyle w:val="Normal6a"/>
            </w:pPr>
            <w:r w:rsidRPr="00201421">
              <w:t>c)</w:t>
            </w:r>
            <w:r w:rsidRPr="00201421">
              <w:tab/>
              <w:t>cuando sea de aplicación la letra b), o cuando se cumplan las condiciones de los artículos 35 y 36 del Reglamento (UE) 2016/679, ajustar el proyecto del plan de ejecución, si así fuera necesario, en función del resultado de la evaluación de impacto relativa a la protección de datos y con el fin de tener en cuenta el dictamen de la autoridad de protección de datos emitido en respuesta a la consulta previa;</w:t>
            </w:r>
          </w:p>
        </w:tc>
        <w:tc>
          <w:tcPr>
            <w:tcW w:w="4876" w:type="dxa"/>
          </w:tcPr>
          <w:p w14:paraId="55AD40E2" w14:textId="77777777" w:rsidR="00DA12ED" w:rsidRPr="00201421" w:rsidRDefault="00DA12ED" w:rsidP="0093139F">
            <w:pPr>
              <w:pStyle w:val="Normal6a"/>
            </w:pPr>
            <w:r w:rsidRPr="00201421">
              <w:t>c)</w:t>
            </w:r>
            <w:r w:rsidRPr="00201421">
              <w:tab/>
              <w:t>cuando sea de aplicación la letra b), o cuando se cumplan las condiciones de los artículos 35 y 36 del Reglamento (UE) 2016/679, ajustar el proyecto del plan de ejecución, si así fuera necesario, en función del resultado de la evaluación de impacto relativa a la protección de datos</w:t>
            </w:r>
            <w:r w:rsidRPr="00201421">
              <w:rPr>
                <w:b/>
                <w:bCs/>
                <w:i/>
                <w:iCs/>
              </w:rPr>
              <w:t>, la evaluación de impacto relativa a los derechos del menor de los riesgos de abuso de menores</w:t>
            </w:r>
            <w:r w:rsidRPr="00201421">
              <w:t xml:space="preserve"> y con el fin de tener en cuenta el dictamen de la autoridad de protección de datos emitido en respuesta a la consulta previa;</w:t>
            </w:r>
          </w:p>
        </w:tc>
      </w:tr>
    </w:tbl>
    <w:p w14:paraId="586C80C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5955830" w14:textId="77777777" w:rsidR="00DA12ED" w:rsidRPr="00201421" w:rsidRDefault="00DA12ED" w:rsidP="00DA12ED">
      <w:r w:rsidRPr="00201421">
        <w:rPr>
          <w:rStyle w:val="HideTWBExt"/>
        </w:rPr>
        <w:t>&lt;/Amend&gt;</w:t>
      </w:r>
    </w:p>
    <w:p w14:paraId="654D3DE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939</w:t>
      </w:r>
      <w:r w:rsidRPr="00201421">
        <w:rPr>
          <w:rStyle w:val="HideTWBExt"/>
          <w:b w:val="0"/>
        </w:rPr>
        <w:t>&lt;/NumAm&gt;</w:t>
      </w:r>
    </w:p>
    <w:p w14:paraId="5F4DF142"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C2D5F58"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3AFA22B" w14:textId="77777777" w:rsidR="00DA12ED" w:rsidRPr="00201421" w:rsidRDefault="00DA12ED" w:rsidP="00DA12ED">
      <w:pPr>
        <w:pStyle w:val="NormalBold"/>
      </w:pPr>
      <w:r w:rsidRPr="00201421">
        <w:rPr>
          <w:rStyle w:val="HideTWBExt"/>
          <w:b w:val="0"/>
        </w:rPr>
        <w:t>&lt;/RepeatBlock-By&gt;</w:t>
      </w:r>
    </w:p>
    <w:p w14:paraId="03ECEE04"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373D13E" w14:textId="77777777" w:rsidR="00DA12ED" w:rsidRPr="00201421" w:rsidRDefault="00DA12ED" w:rsidP="00DA12ED">
      <w:pPr>
        <w:pStyle w:val="NormalBold"/>
      </w:pPr>
      <w:r w:rsidRPr="00201421">
        <w:rPr>
          <w:rStyle w:val="HideTWBExt"/>
          <w:b w:val="0"/>
        </w:rPr>
        <w:t>&lt;Article&gt;</w:t>
      </w:r>
      <w:r w:rsidRPr="00201421">
        <w:t>Artículo 7 – apartado 3 – párrafo 2 – letra c</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EBD50DC" w14:textId="77777777" w:rsidTr="0093139F">
        <w:trPr>
          <w:trHeight w:val="240"/>
          <w:jc w:val="center"/>
        </w:trPr>
        <w:tc>
          <w:tcPr>
            <w:tcW w:w="9752" w:type="dxa"/>
            <w:gridSpan w:val="2"/>
          </w:tcPr>
          <w:p w14:paraId="7D2EFD6E" w14:textId="77777777" w:rsidR="00DA12ED" w:rsidRPr="00201421" w:rsidRDefault="00DA12ED" w:rsidP="0093139F"/>
        </w:tc>
      </w:tr>
      <w:tr w:rsidR="00DA12ED" w:rsidRPr="00201421" w14:paraId="72BE1E78" w14:textId="77777777" w:rsidTr="0093139F">
        <w:trPr>
          <w:trHeight w:val="240"/>
          <w:jc w:val="center"/>
        </w:trPr>
        <w:tc>
          <w:tcPr>
            <w:tcW w:w="4876" w:type="dxa"/>
          </w:tcPr>
          <w:p w14:paraId="0FD3D0FB" w14:textId="77777777" w:rsidR="00DA12ED" w:rsidRPr="00201421" w:rsidRDefault="00DA12ED" w:rsidP="0093139F">
            <w:pPr>
              <w:pStyle w:val="AmColumnHeading"/>
            </w:pPr>
            <w:r w:rsidRPr="00201421">
              <w:t>Texto de la Comisión</w:t>
            </w:r>
          </w:p>
        </w:tc>
        <w:tc>
          <w:tcPr>
            <w:tcW w:w="4876" w:type="dxa"/>
          </w:tcPr>
          <w:p w14:paraId="4C04E47B" w14:textId="77777777" w:rsidR="00DA12ED" w:rsidRPr="00201421" w:rsidRDefault="00DA12ED" w:rsidP="0093139F">
            <w:pPr>
              <w:pStyle w:val="AmColumnHeading"/>
            </w:pPr>
            <w:r w:rsidRPr="00201421">
              <w:t>Enmienda</w:t>
            </w:r>
          </w:p>
        </w:tc>
      </w:tr>
      <w:tr w:rsidR="00DA12ED" w:rsidRPr="00201421" w14:paraId="3A5E9F7E" w14:textId="77777777" w:rsidTr="0093139F">
        <w:trPr>
          <w:jc w:val="center"/>
        </w:trPr>
        <w:tc>
          <w:tcPr>
            <w:tcW w:w="4876" w:type="dxa"/>
          </w:tcPr>
          <w:p w14:paraId="02A3CEFE" w14:textId="77777777" w:rsidR="00DA12ED" w:rsidRPr="00201421" w:rsidRDefault="00DA12ED" w:rsidP="0093139F">
            <w:pPr>
              <w:pStyle w:val="Normal6a"/>
            </w:pPr>
            <w:r w:rsidRPr="00201421">
              <w:t>c)</w:t>
            </w:r>
            <w:r w:rsidRPr="00201421">
              <w:tab/>
              <w:t>cuando sea de aplicación la letra b), o cuando se cumplan las condiciones de los artículos 35 y 36 del Reglamento (UE) 2016/679, ajustar el proyecto del plan de ejecución, si así fuera necesario, en función del resultado de la evaluación de impacto relativa a la protección de datos y con el fin de tener en cuenta el dictamen de la autoridad de protección de datos emitido en respuesta a la consulta previa;</w:t>
            </w:r>
          </w:p>
        </w:tc>
        <w:tc>
          <w:tcPr>
            <w:tcW w:w="4876" w:type="dxa"/>
          </w:tcPr>
          <w:p w14:paraId="6148A13E" w14:textId="77777777" w:rsidR="00DA12ED" w:rsidRPr="00201421" w:rsidRDefault="00DA12ED" w:rsidP="0093139F">
            <w:pPr>
              <w:pStyle w:val="Normal6a"/>
            </w:pPr>
            <w:r w:rsidRPr="00201421">
              <w:t>c)</w:t>
            </w:r>
            <w:r w:rsidRPr="00201421">
              <w:tab/>
              <w:t xml:space="preserve">cuando sea de aplicación la letra b), o cuando se cumplan las condiciones de los artículos 35 y 36 del Reglamento (UE) 2016/679, ajustar el proyecto del plan de ejecución, si así fuera necesario, en función del resultado de la evaluación de impacto relativa a la protección de datos y con el fin de tener en cuenta </w:t>
            </w:r>
            <w:r w:rsidRPr="00201421">
              <w:rPr>
                <w:b/>
                <w:bCs/>
                <w:i/>
                <w:iCs/>
              </w:rPr>
              <w:t>en la mayor medida posible</w:t>
            </w:r>
            <w:r w:rsidRPr="00201421">
              <w:t xml:space="preserve"> el dictamen de la autoridad de protección de datos emitido en respuesta a la consulta previa;</w:t>
            </w:r>
          </w:p>
        </w:tc>
      </w:tr>
    </w:tbl>
    <w:p w14:paraId="5B1978B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B3808EC" w14:textId="77777777" w:rsidR="00DA12ED" w:rsidRPr="00201421" w:rsidRDefault="00DA12ED" w:rsidP="00DA12ED">
      <w:r w:rsidRPr="00201421">
        <w:rPr>
          <w:rStyle w:val="HideTWBExt"/>
        </w:rPr>
        <w:t>&lt;/Amend&gt;</w:t>
      </w:r>
    </w:p>
    <w:p w14:paraId="4BD52E5F"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940</w:t>
      </w:r>
      <w:r w:rsidRPr="00201421">
        <w:rPr>
          <w:rStyle w:val="HideTWBExt"/>
          <w:b w:val="0"/>
        </w:rPr>
        <w:t>&lt;/NumAm&gt;</w:t>
      </w:r>
    </w:p>
    <w:p w14:paraId="4C60C023"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36B7DF73" w14:textId="77777777" w:rsidR="00DA12ED" w:rsidRPr="00201421" w:rsidRDefault="00DA12ED" w:rsidP="00DA12ED">
      <w:pPr>
        <w:pStyle w:val="NormalBold"/>
      </w:pPr>
      <w:r w:rsidRPr="00201421">
        <w:rPr>
          <w:rStyle w:val="HideTWBExt"/>
          <w:b w:val="0"/>
        </w:rPr>
        <w:t>&lt;/RepeatBlock-By&gt;</w:t>
      </w:r>
    </w:p>
    <w:p w14:paraId="4704055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04E7850" w14:textId="77777777" w:rsidR="00DA12ED" w:rsidRPr="00201421" w:rsidRDefault="00DA12ED" w:rsidP="00DA12ED">
      <w:pPr>
        <w:pStyle w:val="NormalBold"/>
      </w:pPr>
      <w:r w:rsidRPr="00201421">
        <w:rPr>
          <w:rStyle w:val="HideTWBExt"/>
          <w:b w:val="0"/>
        </w:rPr>
        <w:t>&lt;Article&gt;</w:t>
      </w:r>
      <w:r w:rsidRPr="00201421">
        <w:t>Artículo 7 – apartado 3 – párrafo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F1AA293" w14:textId="77777777" w:rsidTr="0093139F">
        <w:trPr>
          <w:trHeight w:val="240"/>
          <w:jc w:val="center"/>
        </w:trPr>
        <w:tc>
          <w:tcPr>
            <w:tcW w:w="9752" w:type="dxa"/>
            <w:gridSpan w:val="2"/>
          </w:tcPr>
          <w:p w14:paraId="5D6A3907" w14:textId="77777777" w:rsidR="00DA12ED" w:rsidRPr="00201421" w:rsidRDefault="00DA12ED" w:rsidP="0093139F"/>
        </w:tc>
      </w:tr>
      <w:tr w:rsidR="00DA12ED" w:rsidRPr="00201421" w14:paraId="464A52FD" w14:textId="77777777" w:rsidTr="0093139F">
        <w:trPr>
          <w:trHeight w:val="240"/>
          <w:jc w:val="center"/>
        </w:trPr>
        <w:tc>
          <w:tcPr>
            <w:tcW w:w="4876" w:type="dxa"/>
          </w:tcPr>
          <w:p w14:paraId="4BDBD23E" w14:textId="77777777" w:rsidR="00DA12ED" w:rsidRPr="00201421" w:rsidRDefault="00DA12ED" w:rsidP="0093139F">
            <w:pPr>
              <w:pStyle w:val="AmColumnHeading"/>
            </w:pPr>
            <w:r w:rsidRPr="00201421">
              <w:t>Texto de la Comisión</w:t>
            </w:r>
          </w:p>
        </w:tc>
        <w:tc>
          <w:tcPr>
            <w:tcW w:w="4876" w:type="dxa"/>
          </w:tcPr>
          <w:p w14:paraId="4B1D837E" w14:textId="77777777" w:rsidR="00DA12ED" w:rsidRPr="00201421" w:rsidRDefault="00DA12ED" w:rsidP="0093139F">
            <w:pPr>
              <w:pStyle w:val="AmColumnHeading"/>
            </w:pPr>
            <w:r w:rsidRPr="00201421">
              <w:t>Enmienda</w:t>
            </w:r>
          </w:p>
        </w:tc>
      </w:tr>
      <w:tr w:rsidR="00DA12ED" w:rsidRPr="00201421" w14:paraId="4A1011AE" w14:textId="77777777" w:rsidTr="0093139F">
        <w:trPr>
          <w:jc w:val="center"/>
        </w:trPr>
        <w:tc>
          <w:tcPr>
            <w:tcW w:w="4876" w:type="dxa"/>
          </w:tcPr>
          <w:p w14:paraId="2C5E8210" w14:textId="77777777" w:rsidR="00DA12ED" w:rsidRPr="00201421" w:rsidRDefault="00DA12ED" w:rsidP="0093139F">
            <w:pPr>
              <w:pStyle w:val="Normal6a"/>
            </w:pPr>
            <w:r w:rsidRPr="00201421">
              <w:rPr>
                <w:b/>
                <w:i/>
              </w:rPr>
              <w:t>d)</w:t>
            </w:r>
            <w:r w:rsidRPr="00201421">
              <w:tab/>
            </w:r>
            <w:r w:rsidRPr="00201421">
              <w:rPr>
                <w:b/>
                <w:i/>
              </w:rPr>
              <w:t>presentar ante dicha autoridad de coordinación el plan de ejecución adjuntando, en su caso, el dictamen de la autoridad competente en materia de protección de datos y especificando cómo se ha ajustado el plan de ejecución en función de los resultados de la evaluación de impacto relativa a la protección de datos y del antes mencionado dictamen.</w:t>
            </w:r>
          </w:p>
        </w:tc>
        <w:tc>
          <w:tcPr>
            <w:tcW w:w="4876" w:type="dxa"/>
          </w:tcPr>
          <w:p w14:paraId="40B06499" w14:textId="77777777" w:rsidR="00DA12ED" w:rsidRPr="00201421" w:rsidRDefault="00DA12ED" w:rsidP="0093139F">
            <w:pPr>
              <w:pStyle w:val="Normal6a"/>
            </w:pPr>
            <w:r w:rsidRPr="00201421">
              <w:rPr>
                <w:b/>
                <w:i/>
              </w:rPr>
              <w:t>suprimida</w:t>
            </w:r>
          </w:p>
        </w:tc>
      </w:tr>
    </w:tbl>
    <w:p w14:paraId="658320B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728B0AE2" w14:textId="77777777" w:rsidR="00DA12ED" w:rsidRPr="00201421" w:rsidRDefault="00DA12ED" w:rsidP="00DA12ED">
      <w:r w:rsidRPr="00201421">
        <w:rPr>
          <w:rStyle w:val="HideTWBExt"/>
        </w:rPr>
        <w:t>&lt;/Amend&gt;</w:t>
      </w:r>
    </w:p>
    <w:p w14:paraId="6C6D94A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941</w:t>
      </w:r>
      <w:r w:rsidRPr="00201421">
        <w:rPr>
          <w:rStyle w:val="HideTWBExt"/>
          <w:b w:val="0"/>
        </w:rPr>
        <w:t>&lt;/NumAm&gt;</w:t>
      </w:r>
    </w:p>
    <w:p w14:paraId="42ED508B"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2537B80B"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659C45C7"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372DBD95"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0CED23F"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4964A1EA" w14:textId="77777777" w:rsidR="00DA12ED" w:rsidRPr="00201421" w:rsidRDefault="00DA12ED" w:rsidP="00DA12ED">
      <w:pPr>
        <w:pStyle w:val="NormalBold"/>
      </w:pPr>
      <w:r w:rsidRPr="00201421">
        <w:rPr>
          <w:rStyle w:val="HideTWBExt"/>
          <w:b w:val="0"/>
        </w:rPr>
        <w:t>&lt;/RepeatBlock-By&gt;</w:t>
      </w:r>
    </w:p>
    <w:p w14:paraId="34A45E8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0CC518B" w14:textId="77777777" w:rsidR="00DA12ED" w:rsidRPr="00201421" w:rsidRDefault="00DA12ED" w:rsidP="00DA12ED">
      <w:pPr>
        <w:pStyle w:val="NormalBold"/>
      </w:pPr>
      <w:r w:rsidRPr="00201421">
        <w:rPr>
          <w:rStyle w:val="HideTWBExt"/>
          <w:b w:val="0"/>
        </w:rPr>
        <w:t>&lt;Article&gt;</w:t>
      </w:r>
      <w:r w:rsidRPr="00201421">
        <w:t>Artículo 7 – apartado 3 – párrafo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968F1B1" w14:textId="77777777" w:rsidTr="0093139F">
        <w:trPr>
          <w:trHeight w:val="240"/>
          <w:jc w:val="center"/>
        </w:trPr>
        <w:tc>
          <w:tcPr>
            <w:tcW w:w="9752" w:type="dxa"/>
            <w:gridSpan w:val="2"/>
          </w:tcPr>
          <w:p w14:paraId="596100CF" w14:textId="77777777" w:rsidR="00DA12ED" w:rsidRPr="00201421" w:rsidRDefault="00DA12ED" w:rsidP="0093139F"/>
        </w:tc>
      </w:tr>
      <w:tr w:rsidR="00DA12ED" w:rsidRPr="00201421" w14:paraId="25F44928" w14:textId="77777777" w:rsidTr="0093139F">
        <w:trPr>
          <w:trHeight w:val="240"/>
          <w:jc w:val="center"/>
        </w:trPr>
        <w:tc>
          <w:tcPr>
            <w:tcW w:w="4876" w:type="dxa"/>
          </w:tcPr>
          <w:p w14:paraId="4A0D141A" w14:textId="77777777" w:rsidR="00DA12ED" w:rsidRPr="00201421" w:rsidRDefault="00DA12ED" w:rsidP="0093139F">
            <w:pPr>
              <w:pStyle w:val="AmColumnHeading"/>
            </w:pPr>
            <w:r w:rsidRPr="00201421">
              <w:t>Texto de la Comisión</w:t>
            </w:r>
          </w:p>
        </w:tc>
        <w:tc>
          <w:tcPr>
            <w:tcW w:w="4876" w:type="dxa"/>
          </w:tcPr>
          <w:p w14:paraId="72C90C93" w14:textId="77777777" w:rsidR="00DA12ED" w:rsidRPr="00201421" w:rsidRDefault="00DA12ED" w:rsidP="0093139F">
            <w:pPr>
              <w:pStyle w:val="AmColumnHeading"/>
            </w:pPr>
            <w:r w:rsidRPr="00201421">
              <w:t>Enmienda</w:t>
            </w:r>
          </w:p>
        </w:tc>
      </w:tr>
      <w:tr w:rsidR="00DA12ED" w:rsidRPr="00201421" w14:paraId="2ED781D5" w14:textId="77777777" w:rsidTr="0093139F">
        <w:trPr>
          <w:jc w:val="center"/>
        </w:trPr>
        <w:tc>
          <w:tcPr>
            <w:tcW w:w="4876" w:type="dxa"/>
          </w:tcPr>
          <w:p w14:paraId="27A750C9" w14:textId="77777777" w:rsidR="00DA12ED" w:rsidRPr="00201421" w:rsidRDefault="00DA12ED" w:rsidP="0093139F">
            <w:pPr>
              <w:pStyle w:val="Normal6a"/>
            </w:pPr>
            <w:r w:rsidRPr="00201421">
              <w:t>d)</w:t>
            </w:r>
            <w:r w:rsidRPr="00201421">
              <w:tab/>
              <w:t xml:space="preserve">presentar ante dicha autoridad </w:t>
            </w:r>
            <w:r w:rsidRPr="00201421">
              <w:rPr>
                <w:b/>
                <w:bCs/>
                <w:i/>
                <w:iCs/>
              </w:rPr>
              <w:t>de coordinación</w:t>
            </w:r>
            <w:r w:rsidRPr="00201421">
              <w:t xml:space="preserve"> el plan de ejecución adjuntando</w:t>
            </w:r>
            <w:r w:rsidRPr="00201421">
              <w:rPr>
                <w:b/>
                <w:bCs/>
                <w:i/>
                <w:iCs/>
              </w:rPr>
              <w:t>, en su caso,</w:t>
            </w:r>
            <w:r w:rsidRPr="00201421">
              <w:t xml:space="preserve"> el dictamen de la autoridad competente en materia de protección de datos y especificando cómo se ha ajustado el plan de ejecución en función de los resultados de la evaluación de impacto relativa a la protección de datos y del antes mencionado dictamen.</w:t>
            </w:r>
          </w:p>
        </w:tc>
        <w:tc>
          <w:tcPr>
            <w:tcW w:w="4876" w:type="dxa"/>
          </w:tcPr>
          <w:p w14:paraId="58D2ECE9" w14:textId="77777777" w:rsidR="00DA12ED" w:rsidRPr="00201421" w:rsidRDefault="00DA12ED" w:rsidP="0093139F">
            <w:pPr>
              <w:pStyle w:val="Normal6a"/>
            </w:pPr>
            <w:r w:rsidRPr="00201421">
              <w:t>d)</w:t>
            </w:r>
            <w:r w:rsidRPr="00201421">
              <w:tab/>
              <w:t xml:space="preserve">presentar ante dicha autoridad </w:t>
            </w:r>
            <w:r w:rsidRPr="00201421">
              <w:rPr>
                <w:b/>
                <w:bCs/>
                <w:i/>
                <w:iCs/>
              </w:rPr>
              <w:t>judicial competente del Estado miembro que la haya designado</w:t>
            </w:r>
            <w:r w:rsidRPr="00201421">
              <w:t xml:space="preserve"> el plan de ejecución adjuntando el dictamen de la autoridad competente en materia de protección de datos y especificando cómo se ha ajustado el plan de ejecución en función de los resultados de la evaluación de impacto relativa a la protección de datos y del antes mencionado dictamen.</w:t>
            </w:r>
          </w:p>
        </w:tc>
      </w:tr>
    </w:tbl>
    <w:p w14:paraId="1C9CA465"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05B6C44" w14:textId="77777777" w:rsidR="00DA12ED" w:rsidRPr="00201421" w:rsidRDefault="00DA12ED" w:rsidP="00DA12ED">
      <w:r w:rsidRPr="00201421">
        <w:rPr>
          <w:rStyle w:val="HideTWBExt"/>
        </w:rPr>
        <w:t>&lt;/Amend&gt;</w:t>
      </w:r>
    </w:p>
    <w:p w14:paraId="2501B68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942</w:t>
      </w:r>
      <w:r w:rsidRPr="00201421">
        <w:rPr>
          <w:rStyle w:val="HideTWBExt"/>
          <w:b w:val="0"/>
        </w:rPr>
        <w:t>&lt;/NumAm&gt;</w:t>
      </w:r>
    </w:p>
    <w:p w14:paraId="4DC48A19"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07F2C33E"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0738D30E" w14:textId="77777777" w:rsidR="00DA12ED" w:rsidRPr="00201421" w:rsidRDefault="00DA12ED" w:rsidP="00DA12ED">
      <w:pPr>
        <w:pStyle w:val="NormalBold"/>
      </w:pPr>
      <w:r w:rsidRPr="00201421">
        <w:rPr>
          <w:rStyle w:val="HideTWBExt"/>
          <w:b w:val="0"/>
        </w:rPr>
        <w:t>&lt;/RepeatBlock-By&gt;</w:t>
      </w:r>
    </w:p>
    <w:p w14:paraId="2A057609"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E8E08B8" w14:textId="77777777" w:rsidR="00DA12ED" w:rsidRPr="00201421" w:rsidRDefault="00DA12ED" w:rsidP="00DA12ED">
      <w:pPr>
        <w:pStyle w:val="NormalBold"/>
      </w:pPr>
      <w:r w:rsidRPr="00201421">
        <w:rPr>
          <w:rStyle w:val="HideTWBExt"/>
          <w:b w:val="0"/>
        </w:rPr>
        <w:t>&lt;Article&gt;</w:t>
      </w:r>
      <w:r w:rsidRPr="00201421">
        <w:t>Artículo 7 – apartado 3 – párrafo 2 – letra d</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717541A" w14:textId="77777777" w:rsidTr="0093139F">
        <w:trPr>
          <w:trHeight w:val="240"/>
          <w:jc w:val="center"/>
        </w:trPr>
        <w:tc>
          <w:tcPr>
            <w:tcW w:w="9752" w:type="dxa"/>
            <w:gridSpan w:val="2"/>
          </w:tcPr>
          <w:p w14:paraId="19F13F55" w14:textId="77777777" w:rsidR="00DA12ED" w:rsidRPr="00201421" w:rsidRDefault="00DA12ED" w:rsidP="0093139F"/>
        </w:tc>
      </w:tr>
      <w:tr w:rsidR="00DA12ED" w:rsidRPr="00201421" w14:paraId="5BBD1667" w14:textId="77777777" w:rsidTr="0093139F">
        <w:trPr>
          <w:trHeight w:val="240"/>
          <w:jc w:val="center"/>
        </w:trPr>
        <w:tc>
          <w:tcPr>
            <w:tcW w:w="4876" w:type="dxa"/>
          </w:tcPr>
          <w:p w14:paraId="35025A70" w14:textId="77777777" w:rsidR="00DA12ED" w:rsidRPr="00201421" w:rsidRDefault="00DA12ED" w:rsidP="0093139F">
            <w:pPr>
              <w:pStyle w:val="AmColumnHeading"/>
            </w:pPr>
            <w:r w:rsidRPr="00201421">
              <w:t>Texto de la Comisión</w:t>
            </w:r>
          </w:p>
        </w:tc>
        <w:tc>
          <w:tcPr>
            <w:tcW w:w="4876" w:type="dxa"/>
          </w:tcPr>
          <w:p w14:paraId="3654513B" w14:textId="77777777" w:rsidR="00DA12ED" w:rsidRPr="00201421" w:rsidRDefault="00DA12ED" w:rsidP="0093139F">
            <w:pPr>
              <w:pStyle w:val="AmColumnHeading"/>
            </w:pPr>
            <w:r w:rsidRPr="00201421">
              <w:t>Enmienda</w:t>
            </w:r>
          </w:p>
        </w:tc>
      </w:tr>
      <w:tr w:rsidR="00DA12ED" w:rsidRPr="00201421" w14:paraId="41EA9DAE" w14:textId="77777777" w:rsidTr="0093139F">
        <w:trPr>
          <w:jc w:val="center"/>
        </w:trPr>
        <w:tc>
          <w:tcPr>
            <w:tcW w:w="4876" w:type="dxa"/>
          </w:tcPr>
          <w:p w14:paraId="001162AF" w14:textId="77777777" w:rsidR="00DA12ED" w:rsidRPr="00201421" w:rsidRDefault="00DA12ED" w:rsidP="0093139F">
            <w:pPr>
              <w:pStyle w:val="Normal6a"/>
            </w:pPr>
            <w:r w:rsidRPr="00201421">
              <w:t>d)</w:t>
            </w:r>
            <w:r w:rsidRPr="00201421">
              <w:tab/>
              <w:t xml:space="preserve">presentar ante dicha autoridad de coordinación el plan de ejecución adjuntando, en su caso, el dictamen de la autoridad competente en materia de protección de datos y especificando cómo se ha ajustado el plan de ejecución </w:t>
            </w:r>
            <w:r w:rsidRPr="00201421">
              <w:rPr>
                <w:b/>
                <w:bCs/>
                <w:i/>
                <w:iCs/>
              </w:rPr>
              <w:t>en función de</w:t>
            </w:r>
            <w:r w:rsidRPr="00201421">
              <w:t xml:space="preserve"> los resultados de la evaluación de impacto relativa a la protección de datos y del antes mencionado dictamen.</w:t>
            </w:r>
          </w:p>
        </w:tc>
        <w:tc>
          <w:tcPr>
            <w:tcW w:w="4876" w:type="dxa"/>
          </w:tcPr>
          <w:p w14:paraId="36039151" w14:textId="77777777" w:rsidR="00DA12ED" w:rsidRPr="00201421" w:rsidRDefault="00DA12ED" w:rsidP="0093139F">
            <w:pPr>
              <w:pStyle w:val="Normal6a"/>
            </w:pPr>
            <w:r w:rsidRPr="00201421">
              <w:t>d)</w:t>
            </w:r>
            <w:r w:rsidRPr="00201421">
              <w:tab/>
              <w:t xml:space="preserve">presentar ante dicha autoridad de coordinación el plan de ejecución adjuntando, en su caso, el dictamen de la autoridad competente en materia de protección de datos y especificando cómo se ha ajustado el plan de ejecución </w:t>
            </w:r>
            <w:r w:rsidRPr="00201421">
              <w:rPr>
                <w:b/>
                <w:bCs/>
                <w:i/>
                <w:iCs/>
              </w:rPr>
              <w:t>para tener plenamente en cuenta</w:t>
            </w:r>
            <w:r w:rsidRPr="00201421">
              <w:t xml:space="preserve"> los resultados de la evaluación de impacto relativa a la protección de datos y del antes mencionado dictamen.</w:t>
            </w:r>
          </w:p>
        </w:tc>
      </w:tr>
    </w:tbl>
    <w:p w14:paraId="60AFE7BD"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75A1B18" w14:textId="77777777" w:rsidR="00DA12ED" w:rsidRPr="00201421" w:rsidRDefault="00DA12ED" w:rsidP="00DA12ED">
      <w:r w:rsidRPr="00201421">
        <w:rPr>
          <w:rStyle w:val="HideTWBExt"/>
        </w:rPr>
        <w:t>&lt;/Amend&gt;</w:t>
      </w:r>
    </w:p>
    <w:p w14:paraId="768486BC"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943</w:t>
      </w:r>
      <w:r w:rsidRPr="00201421">
        <w:rPr>
          <w:rStyle w:val="HideTWBExt"/>
          <w:b w:val="0"/>
        </w:rPr>
        <w:t>&lt;/NumAm&gt;</w:t>
      </w:r>
    </w:p>
    <w:p w14:paraId="5531D8B3"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74533559" w14:textId="77777777" w:rsidR="00DA12ED" w:rsidRPr="00201421" w:rsidRDefault="00DA12ED" w:rsidP="00DA12ED">
      <w:pPr>
        <w:pStyle w:val="NormalBold"/>
      </w:pPr>
      <w:r w:rsidRPr="00201421">
        <w:rPr>
          <w:rStyle w:val="HideTWBExt"/>
          <w:b w:val="0"/>
        </w:rPr>
        <w:t>&lt;/RepeatBlock-By&gt;</w:t>
      </w:r>
    </w:p>
    <w:p w14:paraId="37328DD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9796547" w14:textId="77777777" w:rsidR="00DA12ED" w:rsidRPr="00201421" w:rsidRDefault="00DA12ED" w:rsidP="00DA12ED">
      <w:pPr>
        <w:pStyle w:val="NormalBold"/>
      </w:pPr>
      <w:r w:rsidRPr="00201421">
        <w:rPr>
          <w:rStyle w:val="HideTWBExt"/>
          <w:b w:val="0"/>
        </w:rPr>
        <w:t>&lt;Article&gt;</w:t>
      </w:r>
      <w:r w:rsidRPr="00201421">
        <w:t>Artículo 7 – apartado 3 – párrafo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590A2E6" w14:textId="77777777" w:rsidTr="0093139F">
        <w:trPr>
          <w:trHeight w:val="240"/>
          <w:jc w:val="center"/>
        </w:trPr>
        <w:tc>
          <w:tcPr>
            <w:tcW w:w="9752" w:type="dxa"/>
            <w:gridSpan w:val="2"/>
          </w:tcPr>
          <w:p w14:paraId="312F104A" w14:textId="77777777" w:rsidR="00DA12ED" w:rsidRPr="00201421" w:rsidRDefault="00DA12ED" w:rsidP="0093139F"/>
        </w:tc>
      </w:tr>
      <w:tr w:rsidR="00DA12ED" w:rsidRPr="00201421" w14:paraId="1C67D684" w14:textId="77777777" w:rsidTr="0093139F">
        <w:trPr>
          <w:trHeight w:val="240"/>
          <w:jc w:val="center"/>
        </w:trPr>
        <w:tc>
          <w:tcPr>
            <w:tcW w:w="4876" w:type="dxa"/>
          </w:tcPr>
          <w:p w14:paraId="48C63E5A" w14:textId="77777777" w:rsidR="00DA12ED" w:rsidRPr="00201421" w:rsidRDefault="00DA12ED" w:rsidP="0093139F">
            <w:pPr>
              <w:pStyle w:val="AmColumnHeading"/>
            </w:pPr>
            <w:r w:rsidRPr="00201421">
              <w:t>Texto de la Comisión</w:t>
            </w:r>
          </w:p>
        </w:tc>
        <w:tc>
          <w:tcPr>
            <w:tcW w:w="4876" w:type="dxa"/>
          </w:tcPr>
          <w:p w14:paraId="7852D2A4" w14:textId="77777777" w:rsidR="00DA12ED" w:rsidRPr="00201421" w:rsidRDefault="00DA12ED" w:rsidP="0093139F">
            <w:pPr>
              <w:pStyle w:val="AmColumnHeading"/>
            </w:pPr>
            <w:r w:rsidRPr="00201421">
              <w:t>Enmienda</w:t>
            </w:r>
          </w:p>
        </w:tc>
      </w:tr>
      <w:tr w:rsidR="00DA12ED" w:rsidRPr="00201421" w14:paraId="51F3409E" w14:textId="77777777" w:rsidTr="0093139F">
        <w:trPr>
          <w:jc w:val="center"/>
        </w:trPr>
        <w:tc>
          <w:tcPr>
            <w:tcW w:w="4876" w:type="dxa"/>
          </w:tcPr>
          <w:p w14:paraId="569D4006" w14:textId="77777777" w:rsidR="00DA12ED" w:rsidRPr="00201421" w:rsidRDefault="00DA12ED" w:rsidP="0093139F">
            <w:pPr>
              <w:pStyle w:val="Normal6a"/>
            </w:pPr>
            <w:r w:rsidRPr="00201421">
              <w:rPr>
                <w:b/>
                <w:i/>
              </w:rPr>
              <w:t>Cuando, teniendo en cuenta el plan de ejecución del prestador y el dictamen de la autoridad de protección de datos, la autoridad de coordinación siga considerando que se han cumplido las condiciones del apartado 4, presentará la solicitud de expedición de la detección, modificada en su caso, a la autoridad judicial competente o a la autoridad administrativa independiente. Adjuntará a esa solicitud el plan de ejecución del prestador y los dictámenes del Centro de la UE y de la autoridad de protección de datos.</w:t>
            </w:r>
          </w:p>
        </w:tc>
        <w:tc>
          <w:tcPr>
            <w:tcW w:w="4876" w:type="dxa"/>
          </w:tcPr>
          <w:p w14:paraId="69ADF740" w14:textId="77777777" w:rsidR="00DA12ED" w:rsidRPr="00201421" w:rsidRDefault="00DA12ED" w:rsidP="0093139F">
            <w:pPr>
              <w:pStyle w:val="Normal6a"/>
            </w:pPr>
            <w:r w:rsidRPr="00201421">
              <w:rPr>
                <w:b/>
                <w:i/>
              </w:rPr>
              <w:t>suprimido</w:t>
            </w:r>
          </w:p>
        </w:tc>
      </w:tr>
    </w:tbl>
    <w:p w14:paraId="7C02DC97"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4D57BFA" w14:textId="77777777" w:rsidR="00DA12ED" w:rsidRPr="00201421" w:rsidRDefault="00DA12ED" w:rsidP="00DA12ED">
      <w:r w:rsidRPr="00201421">
        <w:rPr>
          <w:rStyle w:val="HideTWBExt"/>
        </w:rPr>
        <w:t>&lt;/Amend&gt;</w:t>
      </w:r>
    </w:p>
    <w:p w14:paraId="3003B05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944</w:t>
      </w:r>
      <w:r w:rsidRPr="00201421">
        <w:rPr>
          <w:rStyle w:val="HideTWBExt"/>
          <w:b w:val="0"/>
        </w:rPr>
        <w:t>&lt;/NumAm&gt;</w:t>
      </w:r>
    </w:p>
    <w:p w14:paraId="189129D7" w14:textId="77777777" w:rsidR="00DA12ED" w:rsidRPr="00201421" w:rsidRDefault="00DA12ED" w:rsidP="00DA12ED">
      <w:pPr>
        <w:pStyle w:val="NormalBold"/>
      </w:pPr>
      <w:r w:rsidRPr="00201421">
        <w:rPr>
          <w:rStyle w:val="HideTWBExt"/>
          <w:b w:val="0"/>
        </w:rPr>
        <w:t>&lt;RepeatBlock-By&gt;&lt;Members&gt;</w:t>
      </w:r>
      <w:r w:rsidRPr="00201421">
        <w:t>Paul Tang, Alex Agius Saliba</w:t>
      </w:r>
      <w:r w:rsidRPr="00201421">
        <w:rPr>
          <w:rStyle w:val="HideTWBExt"/>
          <w:b w:val="0"/>
        </w:rPr>
        <w:t>&lt;/Members&gt;</w:t>
      </w:r>
    </w:p>
    <w:p w14:paraId="13FED8FA" w14:textId="77777777" w:rsidR="00DA12ED" w:rsidRPr="00201421" w:rsidRDefault="00DA12ED" w:rsidP="00DA12ED">
      <w:pPr>
        <w:pStyle w:val="NormalBold"/>
      </w:pPr>
      <w:r w:rsidRPr="00201421">
        <w:rPr>
          <w:rStyle w:val="HideTWBExt"/>
          <w:b w:val="0"/>
        </w:rPr>
        <w:t>&lt;/RepeatBlock-By&gt;</w:t>
      </w:r>
    </w:p>
    <w:p w14:paraId="32D6A75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6FDDA69D" w14:textId="77777777" w:rsidR="00DA12ED" w:rsidRPr="00201421" w:rsidRDefault="00DA12ED" w:rsidP="00DA12ED">
      <w:pPr>
        <w:pStyle w:val="NormalBold"/>
      </w:pPr>
      <w:r w:rsidRPr="00201421">
        <w:rPr>
          <w:rStyle w:val="HideTWBExt"/>
          <w:b w:val="0"/>
        </w:rPr>
        <w:t>&lt;Article&gt;</w:t>
      </w:r>
      <w:r w:rsidRPr="00201421">
        <w:t>Artículo 7 – apartado 3 – párrafo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4C6C4AC" w14:textId="77777777" w:rsidTr="0093139F">
        <w:trPr>
          <w:trHeight w:val="240"/>
          <w:jc w:val="center"/>
        </w:trPr>
        <w:tc>
          <w:tcPr>
            <w:tcW w:w="9752" w:type="dxa"/>
            <w:gridSpan w:val="2"/>
          </w:tcPr>
          <w:p w14:paraId="254DCD39" w14:textId="77777777" w:rsidR="00DA12ED" w:rsidRPr="00201421" w:rsidRDefault="00DA12ED" w:rsidP="0093139F"/>
        </w:tc>
      </w:tr>
      <w:tr w:rsidR="00DA12ED" w:rsidRPr="00201421" w14:paraId="1E90EC05" w14:textId="77777777" w:rsidTr="0093139F">
        <w:trPr>
          <w:trHeight w:val="240"/>
          <w:jc w:val="center"/>
        </w:trPr>
        <w:tc>
          <w:tcPr>
            <w:tcW w:w="4876" w:type="dxa"/>
          </w:tcPr>
          <w:p w14:paraId="4873C078" w14:textId="77777777" w:rsidR="00DA12ED" w:rsidRPr="00201421" w:rsidRDefault="00DA12ED" w:rsidP="0093139F">
            <w:pPr>
              <w:pStyle w:val="AmColumnHeading"/>
            </w:pPr>
            <w:r w:rsidRPr="00201421">
              <w:t>Texto de la Comisión</w:t>
            </w:r>
          </w:p>
        </w:tc>
        <w:tc>
          <w:tcPr>
            <w:tcW w:w="4876" w:type="dxa"/>
          </w:tcPr>
          <w:p w14:paraId="1BAB8819" w14:textId="77777777" w:rsidR="00DA12ED" w:rsidRPr="00201421" w:rsidRDefault="00DA12ED" w:rsidP="0093139F">
            <w:pPr>
              <w:pStyle w:val="AmColumnHeading"/>
            </w:pPr>
            <w:r w:rsidRPr="00201421">
              <w:t>Enmienda</w:t>
            </w:r>
          </w:p>
        </w:tc>
      </w:tr>
      <w:tr w:rsidR="00DA12ED" w:rsidRPr="00201421" w14:paraId="721337A3" w14:textId="77777777" w:rsidTr="0093139F">
        <w:trPr>
          <w:jc w:val="center"/>
        </w:trPr>
        <w:tc>
          <w:tcPr>
            <w:tcW w:w="4876" w:type="dxa"/>
          </w:tcPr>
          <w:p w14:paraId="38BB337D" w14:textId="77777777" w:rsidR="00DA12ED" w:rsidRPr="00201421" w:rsidRDefault="00DA12ED" w:rsidP="0093139F">
            <w:pPr>
              <w:pStyle w:val="Normal6a"/>
            </w:pPr>
            <w:r w:rsidRPr="00201421">
              <w:t xml:space="preserve">Cuando, teniendo en cuenta </w:t>
            </w:r>
            <w:r w:rsidRPr="00201421">
              <w:rPr>
                <w:b/>
                <w:bCs/>
                <w:i/>
                <w:iCs/>
              </w:rPr>
              <w:t>el plan de ejecución del prestador y</w:t>
            </w:r>
            <w:r w:rsidRPr="00201421">
              <w:t xml:space="preserve"> el dictamen de la autoridad de protección de datos, la autoridad de coordinación siga considerando que se han cumplido las condiciones del apartado 4, presentará la solicitud de expedición de la detección, modificada en su caso, a la autoridad judicial competente</w:t>
            </w:r>
            <w:r w:rsidRPr="00201421">
              <w:rPr>
                <w:b/>
                <w:bCs/>
                <w:i/>
                <w:iCs/>
              </w:rPr>
              <w:t xml:space="preserve"> o a la autoridad administrativa independiente</w:t>
            </w:r>
            <w:r w:rsidRPr="00201421">
              <w:t xml:space="preserve">. Adjuntará a esa solicitud el </w:t>
            </w:r>
            <w:r w:rsidRPr="00201421">
              <w:rPr>
                <w:b/>
                <w:bCs/>
                <w:i/>
                <w:iCs/>
              </w:rPr>
              <w:t>plan de ejecución del prestador y los dictámenes del Centro de la UE y</w:t>
            </w:r>
            <w:r w:rsidRPr="00201421">
              <w:t xml:space="preserve"> de la autoridad de protección de datos.</w:t>
            </w:r>
          </w:p>
        </w:tc>
        <w:tc>
          <w:tcPr>
            <w:tcW w:w="4876" w:type="dxa"/>
          </w:tcPr>
          <w:p w14:paraId="00B31AAE" w14:textId="77777777" w:rsidR="00DA12ED" w:rsidRPr="00201421" w:rsidRDefault="00DA12ED" w:rsidP="0093139F">
            <w:pPr>
              <w:pStyle w:val="Normal6a"/>
            </w:pPr>
            <w:r w:rsidRPr="00201421">
              <w:t xml:space="preserve">Cuando, teniendo en cuenta el dictamen de la autoridad de protección de datos, la autoridad de coordinación siga considerando que se han cumplido las condiciones del apartado 4, presentará la solicitud de expedición de la detección, modificada en su caso, a la autoridad judicial competente. Adjuntará a esa solicitud el </w:t>
            </w:r>
            <w:r w:rsidRPr="00201421">
              <w:rPr>
                <w:b/>
                <w:bCs/>
                <w:i/>
                <w:iCs/>
              </w:rPr>
              <w:t>dictamen</w:t>
            </w:r>
            <w:r w:rsidRPr="00201421">
              <w:t xml:space="preserve"> de la autoridad de protección de datos.</w:t>
            </w:r>
          </w:p>
        </w:tc>
      </w:tr>
    </w:tbl>
    <w:p w14:paraId="664A4B6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4B3C4021" w14:textId="77777777" w:rsidR="00DA12ED" w:rsidRPr="00201421" w:rsidRDefault="00DA12ED" w:rsidP="00DA12ED">
      <w:r w:rsidRPr="00201421">
        <w:rPr>
          <w:rStyle w:val="HideTWBExt"/>
        </w:rPr>
        <w:t>&lt;/Amend&gt;</w:t>
      </w:r>
    </w:p>
    <w:p w14:paraId="17674299"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945</w:t>
      </w:r>
      <w:r w:rsidRPr="00201421">
        <w:rPr>
          <w:rStyle w:val="HideTWBExt"/>
          <w:b w:val="0"/>
        </w:rPr>
        <w:t>&lt;/NumAm&gt;</w:t>
      </w:r>
    </w:p>
    <w:p w14:paraId="6F72B7D4" w14:textId="77777777" w:rsidR="00DA12ED" w:rsidRPr="00201421" w:rsidRDefault="00DA12ED" w:rsidP="00DA12ED">
      <w:pPr>
        <w:pStyle w:val="NormalBold"/>
      </w:pPr>
      <w:r w:rsidRPr="00201421">
        <w:rPr>
          <w:rStyle w:val="HideTWBExt"/>
          <w:b w:val="0"/>
        </w:rPr>
        <w:t>&lt;RepeatBlock-By&gt;&lt;Members&gt;</w:t>
      </w:r>
      <w:r w:rsidRPr="00201421">
        <w:t>Tiemo Wölken, René Repasi</w:t>
      </w:r>
      <w:r w:rsidRPr="00201421">
        <w:rPr>
          <w:rStyle w:val="HideTWBExt"/>
          <w:b w:val="0"/>
        </w:rPr>
        <w:t>&lt;/Members&gt;</w:t>
      </w:r>
    </w:p>
    <w:p w14:paraId="1F032E76"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581A34D1"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00690880"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5877D06B"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07838260" w14:textId="77777777" w:rsidR="00DA12ED" w:rsidRPr="00201421" w:rsidRDefault="00DA12ED" w:rsidP="00DA12ED">
      <w:pPr>
        <w:pStyle w:val="NormalBold"/>
      </w:pPr>
      <w:r w:rsidRPr="00201421">
        <w:rPr>
          <w:rStyle w:val="HideTWBExt"/>
          <w:b w:val="0"/>
        </w:rPr>
        <w:t>&lt;/RepeatBlock-By&gt;</w:t>
      </w:r>
    </w:p>
    <w:p w14:paraId="5B2D5525"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75285616" w14:textId="77777777" w:rsidR="00DA12ED" w:rsidRPr="00201421" w:rsidRDefault="00DA12ED" w:rsidP="00DA12ED">
      <w:pPr>
        <w:pStyle w:val="NormalBold"/>
      </w:pPr>
      <w:r w:rsidRPr="00201421">
        <w:rPr>
          <w:rStyle w:val="HideTWBExt"/>
          <w:b w:val="0"/>
        </w:rPr>
        <w:t>&lt;Article&gt;</w:t>
      </w:r>
      <w:r w:rsidRPr="00201421">
        <w:t>Artículo 7 – apartado 3 – párrafo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4A182A69" w14:textId="77777777" w:rsidTr="0093139F">
        <w:trPr>
          <w:trHeight w:val="240"/>
          <w:jc w:val="center"/>
        </w:trPr>
        <w:tc>
          <w:tcPr>
            <w:tcW w:w="9752" w:type="dxa"/>
            <w:gridSpan w:val="2"/>
          </w:tcPr>
          <w:p w14:paraId="277B8E8B" w14:textId="77777777" w:rsidR="00DA12ED" w:rsidRPr="00201421" w:rsidRDefault="00DA12ED" w:rsidP="0093139F"/>
        </w:tc>
      </w:tr>
      <w:tr w:rsidR="00DA12ED" w:rsidRPr="00201421" w14:paraId="23C75B20" w14:textId="77777777" w:rsidTr="0093139F">
        <w:trPr>
          <w:trHeight w:val="240"/>
          <w:jc w:val="center"/>
        </w:trPr>
        <w:tc>
          <w:tcPr>
            <w:tcW w:w="4876" w:type="dxa"/>
          </w:tcPr>
          <w:p w14:paraId="1C1FD5AA" w14:textId="77777777" w:rsidR="00DA12ED" w:rsidRPr="00201421" w:rsidRDefault="00DA12ED" w:rsidP="0093139F">
            <w:pPr>
              <w:pStyle w:val="AmColumnHeading"/>
            </w:pPr>
            <w:r w:rsidRPr="00201421">
              <w:t>Texto de la Comisión</w:t>
            </w:r>
          </w:p>
        </w:tc>
        <w:tc>
          <w:tcPr>
            <w:tcW w:w="4876" w:type="dxa"/>
          </w:tcPr>
          <w:p w14:paraId="0C54943B" w14:textId="77777777" w:rsidR="00DA12ED" w:rsidRPr="00201421" w:rsidRDefault="00DA12ED" w:rsidP="0093139F">
            <w:pPr>
              <w:pStyle w:val="AmColumnHeading"/>
            </w:pPr>
            <w:r w:rsidRPr="00201421">
              <w:t>Enmienda</w:t>
            </w:r>
          </w:p>
        </w:tc>
      </w:tr>
      <w:tr w:rsidR="00DA12ED" w:rsidRPr="00201421" w14:paraId="4E59DF34" w14:textId="77777777" w:rsidTr="0093139F">
        <w:trPr>
          <w:jc w:val="center"/>
        </w:trPr>
        <w:tc>
          <w:tcPr>
            <w:tcW w:w="4876" w:type="dxa"/>
          </w:tcPr>
          <w:p w14:paraId="31FF9D3D" w14:textId="77777777" w:rsidR="00DA12ED" w:rsidRPr="00201421" w:rsidRDefault="00DA12ED" w:rsidP="0093139F">
            <w:pPr>
              <w:pStyle w:val="Normal6a"/>
            </w:pPr>
            <w:r w:rsidRPr="00201421">
              <w:t xml:space="preserve">Cuando, teniendo en cuenta </w:t>
            </w:r>
            <w:r w:rsidRPr="00201421">
              <w:rPr>
                <w:b/>
                <w:bCs/>
                <w:i/>
                <w:iCs/>
              </w:rPr>
              <w:t>el plan de ejecución del prestador y</w:t>
            </w:r>
            <w:r w:rsidRPr="00201421">
              <w:t xml:space="preserve"> el dictamen de la autoridad de protección de datos, la autoridad de coordinación siga considerando que se han cumplido las condiciones del apartado 4, presentará la solicitud de expedición de la detección, modificada en su caso, a la autoridad judicial competente</w:t>
            </w:r>
            <w:r w:rsidRPr="00201421">
              <w:rPr>
                <w:b/>
                <w:bCs/>
                <w:i/>
                <w:iCs/>
              </w:rPr>
              <w:t xml:space="preserve"> o a la autoridad administrativa independiente</w:t>
            </w:r>
            <w:r w:rsidRPr="00201421">
              <w:t xml:space="preserve">. Adjuntará a esa solicitud el plan de ejecución </w:t>
            </w:r>
            <w:r w:rsidRPr="00201421">
              <w:rPr>
                <w:b/>
                <w:bCs/>
                <w:i/>
                <w:iCs/>
              </w:rPr>
              <w:t>del prestador</w:t>
            </w:r>
            <w:r w:rsidRPr="00201421">
              <w:t xml:space="preserve"> y </w:t>
            </w:r>
            <w:r w:rsidRPr="00201421">
              <w:rPr>
                <w:b/>
                <w:bCs/>
                <w:i/>
                <w:iCs/>
              </w:rPr>
              <w:t>los dictámenes del Centro de la UE y</w:t>
            </w:r>
            <w:r w:rsidRPr="00201421">
              <w:t xml:space="preserve"> de la autoridad de protección de datos.</w:t>
            </w:r>
          </w:p>
        </w:tc>
        <w:tc>
          <w:tcPr>
            <w:tcW w:w="4876" w:type="dxa"/>
          </w:tcPr>
          <w:p w14:paraId="363FF2FF" w14:textId="77777777" w:rsidR="00DA12ED" w:rsidRPr="00201421" w:rsidRDefault="00DA12ED" w:rsidP="0093139F">
            <w:pPr>
              <w:pStyle w:val="Normal6a"/>
            </w:pPr>
            <w:r w:rsidRPr="00201421">
              <w:t xml:space="preserve">Cuando, teniendo en cuenta el dictamen de la autoridad de protección de datos, la autoridad de coordinación siga considerando que se han cumplido las condiciones del apartado 4, presentará la solicitud de expedición de la detección, modificada en su caso, a la autoridad judicial competente. Adjuntará a esa solicitud el plan de ejecución y </w:t>
            </w:r>
            <w:r w:rsidRPr="00201421">
              <w:rPr>
                <w:b/>
                <w:bCs/>
                <w:i/>
                <w:iCs/>
              </w:rPr>
              <w:t>el dictamen</w:t>
            </w:r>
            <w:r w:rsidRPr="00201421">
              <w:t xml:space="preserve"> de la autoridad de protección de datos.</w:t>
            </w:r>
          </w:p>
        </w:tc>
      </w:tr>
    </w:tbl>
    <w:p w14:paraId="68D49B11"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F4DB876" w14:textId="77777777" w:rsidR="00DA12ED" w:rsidRPr="00201421" w:rsidRDefault="00DA12ED" w:rsidP="00DA12ED">
      <w:r w:rsidRPr="00201421">
        <w:rPr>
          <w:rStyle w:val="HideTWBExt"/>
        </w:rPr>
        <w:t>&lt;/Amend&gt;</w:t>
      </w:r>
    </w:p>
    <w:p w14:paraId="4A06BDD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946</w:t>
      </w:r>
      <w:r w:rsidRPr="00201421">
        <w:rPr>
          <w:rStyle w:val="HideTWBExt"/>
          <w:b w:val="0"/>
        </w:rPr>
        <w:t>&lt;/NumAm&gt;</w:t>
      </w:r>
    </w:p>
    <w:p w14:paraId="7FACE4F2" w14:textId="77777777" w:rsidR="00DA12ED" w:rsidRPr="00201421" w:rsidRDefault="00DA12ED" w:rsidP="00DA12ED">
      <w:pPr>
        <w:pStyle w:val="NormalBold"/>
      </w:pPr>
      <w:r w:rsidRPr="00201421">
        <w:rPr>
          <w:rStyle w:val="HideTWBExt"/>
          <w:b w:val="0"/>
        </w:rPr>
        <w:t>&lt;RepeatBlock-By&gt;&lt;Members&gt;</w:t>
      </w:r>
      <w:r w:rsidRPr="00201421">
        <w:t>Charlie Weimers, Cristian Terheş</w:t>
      </w:r>
      <w:r w:rsidRPr="00201421">
        <w:rPr>
          <w:rStyle w:val="HideTWBExt"/>
          <w:b w:val="0"/>
        </w:rPr>
        <w:t>&lt;/Members&gt;</w:t>
      </w:r>
    </w:p>
    <w:p w14:paraId="26D818F1" w14:textId="77777777" w:rsidR="00DA12ED" w:rsidRPr="00201421" w:rsidRDefault="00DA12ED" w:rsidP="00DA12ED">
      <w:pPr>
        <w:pStyle w:val="NormalBold"/>
      </w:pPr>
      <w:r w:rsidRPr="00201421">
        <w:rPr>
          <w:rStyle w:val="HideTWBExt"/>
          <w:b w:val="0"/>
        </w:rPr>
        <w:t>&lt;/RepeatBlock-By&gt;</w:t>
      </w:r>
    </w:p>
    <w:p w14:paraId="4B41A74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0BBEEF8" w14:textId="77777777" w:rsidR="00DA12ED" w:rsidRPr="00201421" w:rsidRDefault="00DA12ED" w:rsidP="00DA12ED">
      <w:pPr>
        <w:pStyle w:val="NormalBold"/>
      </w:pPr>
      <w:r w:rsidRPr="00201421">
        <w:rPr>
          <w:rStyle w:val="HideTWBExt"/>
          <w:b w:val="0"/>
        </w:rPr>
        <w:t>&lt;Article&gt;</w:t>
      </w:r>
      <w:r w:rsidRPr="00201421">
        <w:t>Artículo 7 – apartado 3 – párrafo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7AB5F2A7" w14:textId="77777777" w:rsidTr="0093139F">
        <w:trPr>
          <w:trHeight w:val="240"/>
          <w:jc w:val="center"/>
        </w:trPr>
        <w:tc>
          <w:tcPr>
            <w:tcW w:w="9752" w:type="dxa"/>
            <w:gridSpan w:val="2"/>
          </w:tcPr>
          <w:p w14:paraId="34CB6A33" w14:textId="77777777" w:rsidR="00DA12ED" w:rsidRPr="00201421" w:rsidRDefault="00DA12ED" w:rsidP="0093139F"/>
        </w:tc>
      </w:tr>
      <w:tr w:rsidR="00DA12ED" w:rsidRPr="00201421" w14:paraId="45F43833" w14:textId="77777777" w:rsidTr="0093139F">
        <w:trPr>
          <w:trHeight w:val="240"/>
          <w:jc w:val="center"/>
        </w:trPr>
        <w:tc>
          <w:tcPr>
            <w:tcW w:w="4876" w:type="dxa"/>
          </w:tcPr>
          <w:p w14:paraId="312ADF7D" w14:textId="77777777" w:rsidR="00DA12ED" w:rsidRPr="00201421" w:rsidRDefault="00DA12ED" w:rsidP="0093139F">
            <w:pPr>
              <w:pStyle w:val="AmColumnHeading"/>
            </w:pPr>
            <w:r w:rsidRPr="00201421">
              <w:t>Texto de la Comisión</w:t>
            </w:r>
          </w:p>
        </w:tc>
        <w:tc>
          <w:tcPr>
            <w:tcW w:w="4876" w:type="dxa"/>
          </w:tcPr>
          <w:p w14:paraId="54CC8AC3" w14:textId="77777777" w:rsidR="00DA12ED" w:rsidRPr="00201421" w:rsidRDefault="00DA12ED" w:rsidP="0093139F">
            <w:pPr>
              <w:pStyle w:val="AmColumnHeading"/>
            </w:pPr>
            <w:r w:rsidRPr="00201421">
              <w:t>Enmienda</w:t>
            </w:r>
          </w:p>
        </w:tc>
      </w:tr>
      <w:tr w:rsidR="00DA12ED" w:rsidRPr="00201421" w14:paraId="2B86EC88" w14:textId="77777777" w:rsidTr="0093139F">
        <w:trPr>
          <w:jc w:val="center"/>
        </w:trPr>
        <w:tc>
          <w:tcPr>
            <w:tcW w:w="4876" w:type="dxa"/>
          </w:tcPr>
          <w:p w14:paraId="451CE2CE" w14:textId="77777777" w:rsidR="00DA12ED" w:rsidRPr="00201421" w:rsidRDefault="00DA12ED" w:rsidP="0093139F">
            <w:pPr>
              <w:pStyle w:val="Normal6a"/>
            </w:pPr>
            <w:r w:rsidRPr="00201421">
              <w:t xml:space="preserve">Cuando, teniendo en cuenta el plan de ejecución del prestador y el dictamen de la autoridad de protección de datos, la autoridad de coordinación siga considerando que se han cumplido las condiciones del apartado 4, presentará la solicitud de expedición de la detección, modificada en su caso, a </w:t>
            </w:r>
            <w:r w:rsidRPr="00201421">
              <w:rPr>
                <w:b/>
                <w:bCs/>
                <w:i/>
                <w:iCs/>
              </w:rPr>
              <w:t>la autoridad judicial competente o a la autoridad administrativa independiente</w:t>
            </w:r>
            <w:r w:rsidRPr="00201421">
              <w:t>. Adjuntará a esa solicitud el plan de ejecución del prestador y los dictámenes del Centro de la UE y de la autoridad de protección de datos.</w:t>
            </w:r>
          </w:p>
        </w:tc>
        <w:tc>
          <w:tcPr>
            <w:tcW w:w="4876" w:type="dxa"/>
          </w:tcPr>
          <w:p w14:paraId="0035D05B" w14:textId="77777777" w:rsidR="00DA12ED" w:rsidRPr="00201421" w:rsidRDefault="00DA12ED" w:rsidP="0093139F">
            <w:pPr>
              <w:pStyle w:val="Normal6a"/>
            </w:pPr>
            <w:r w:rsidRPr="00201421">
              <w:t xml:space="preserve">Cuando, teniendo en cuenta el plan de ejecución del prestador y el dictamen de la autoridad de protección de datos, la autoridad de coordinación siga considerando que se han cumplido las condiciones del apartado 4, presentará la solicitud de expedición de la detección, modificada en su caso, a </w:t>
            </w:r>
            <w:r w:rsidRPr="00201421">
              <w:rPr>
                <w:b/>
                <w:bCs/>
                <w:i/>
                <w:iCs/>
              </w:rPr>
              <w:t>un tribunal</w:t>
            </w:r>
            <w:r w:rsidRPr="00201421">
              <w:t>. Adjuntará a esa solicitud el plan de ejecución del prestador y los dictámenes del Centro de la UE y de la autoridad de protección de datos.</w:t>
            </w:r>
          </w:p>
        </w:tc>
      </w:tr>
    </w:tbl>
    <w:p w14:paraId="722CDD1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3E2AD914" w14:textId="77777777" w:rsidR="00DA12ED" w:rsidRPr="00201421" w:rsidRDefault="00DA12ED" w:rsidP="00DA12ED">
      <w:pPr>
        <w:pStyle w:val="AmJustTitle"/>
      </w:pPr>
      <w:r w:rsidRPr="00201421">
        <w:rPr>
          <w:rStyle w:val="HideTWBExt"/>
          <w:i w:val="0"/>
        </w:rPr>
        <w:t>&lt;TitreJust&gt;</w:t>
      </w:r>
      <w:r w:rsidRPr="00201421">
        <w:t>Justificación</w:t>
      </w:r>
      <w:r w:rsidRPr="00201421">
        <w:rPr>
          <w:rStyle w:val="HideTWBExt"/>
          <w:i w:val="0"/>
        </w:rPr>
        <w:t>&lt;/TitreJust&gt;</w:t>
      </w:r>
    </w:p>
    <w:p w14:paraId="0CD6BBBF" w14:textId="77777777" w:rsidR="00DA12ED" w:rsidRPr="00201421" w:rsidRDefault="00DA12ED" w:rsidP="00DA12ED">
      <w:pPr>
        <w:pStyle w:val="AmJustText"/>
      </w:pPr>
      <w:r w:rsidRPr="00201421">
        <w:t>Aclara que es el tribunal de un Estado miembro el que emite la orden de detección.</w:t>
      </w:r>
    </w:p>
    <w:p w14:paraId="24ED3BF2" w14:textId="77777777" w:rsidR="00DA12ED" w:rsidRPr="00201421" w:rsidRDefault="00DA12ED" w:rsidP="00DA12ED">
      <w:r w:rsidRPr="00201421">
        <w:rPr>
          <w:rStyle w:val="HideTWBExt"/>
        </w:rPr>
        <w:t>&lt;/Amend&gt;</w:t>
      </w:r>
    </w:p>
    <w:p w14:paraId="1D3E2E4E"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947</w:t>
      </w:r>
      <w:r w:rsidRPr="00201421">
        <w:rPr>
          <w:rStyle w:val="HideTWBExt"/>
          <w:b w:val="0"/>
        </w:rPr>
        <w:t>&lt;/NumAm&gt;</w:t>
      </w:r>
    </w:p>
    <w:p w14:paraId="75832BF1" w14:textId="77777777" w:rsidR="00DA12ED" w:rsidRPr="00201421" w:rsidRDefault="00DA12ED" w:rsidP="00DA12ED">
      <w:pPr>
        <w:pStyle w:val="NormalBold"/>
      </w:pPr>
      <w:r w:rsidRPr="00201421">
        <w:rPr>
          <w:rStyle w:val="HideTWBExt"/>
          <w:b w:val="0"/>
        </w:rPr>
        <w:t>&lt;RepeatBlock-By&gt;&lt;Members&gt;</w:t>
      </w:r>
      <w:r w:rsidRPr="00201421">
        <w:t>Patrick Breyer</w:t>
      </w:r>
      <w:r w:rsidRPr="00201421">
        <w:rPr>
          <w:rStyle w:val="HideTWBExt"/>
          <w:b w:val="0"/>
        </w:rPr>
        <w:t>&lt;/Members&gt;</w:t>
      </w:r>
    </w:p>
    <w:p w14:paraId="4439B2F0" w14:textId="77777777" w:rsidR="00DA12ED" w:rsidRPr="00201421" w:rsidRDefault="00DA12ED" w:rsidP="00DA12ED">
      <w:r w:rsidRPr="00201421">
        <w:rPr>
          <w:rStyle w:val="HideTWBExt"/>
        </w:rPr>
        <w:t>&lt;AuNomDe&gt;</w:t>
      </w:r>
      <w:r w:rsidRPr="00201421">
        <w:rPr>
          <w:rStyle w:val="HideTWBInt"/>
        </w:rPr>
        <w:t>{Verts/ALE}</w:t>
      </w:r>
      <w:r w:rsidRPr="00201421">
        <w:t>en nombre del Grupo Verts/ALE</w:t>
      </w:r>
      <w:r w:rsidRPr="00201421">
        <w:rPr>
          <w:rStyle w:val="HideTWBExt"/>
        </w:rPr>
        <w:t>&lt;/AuNomDe&gt;</w:t>
      </w:r>
    </w:p>
    <w:p w14:paraId="74927AB9" w14:textId="77777777" w:rsidR="00DA12ED" w:rsidRPr="00201421" w:rsidRDefault="00DA12ED" w:rsidP="00DA12ED">
      <w:pPr>
        <w:pStyle w:val="NormalBold"/>
      </w:pPr>
      <w:r w:rsidRPr="00201421">
        <w:rPr>
          <w:rStyle w:val="HideTWBExt"/>
          <w:b w:val="0"/>
        </w:rPr>
        <w:t>&lt;/RepeatBlock-By&gt;</w:t>
      </w:r>
    </w:p>
    <w:p w14:paraId="327B0DBC"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35CAA8F5" w14:textId="77777777" w:rsidR="00DA12ED" w:rsidRPr="00201421" w:rsidRDefault="00DA12ED" w:rsidP="00DA12ED">
      <w:pPr>
        <w:pStyle w:val="NormalBold"/>
      </w:pPr>
      <w:r w:rsidRPr="00201421">
        <w:rPr>
          <w:rStyle w:val="HideTWBExt"/>
          <w:b w:val="0"/>
        </w:rPr>
        <w:t>&lt;Article&gt;</w:t>
      </w:r>
      <w:r w:rsidRPr="00201421">
        <w:t>Artículo 7 – apartado 3 – párrafo 3</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9D406B9" w14:textId="77777777" w:rsidTr="0093139F">
        <w:trPr>
          <w:trHeight w:val="240"/>
          <w:jc w:val="center"/>
        </w:trPr>
        <w:tc>
          <w:tcPr>
            <w:tcW w:w="9752" w:type="dxa"/>
            <w:gridSpan w:val="2"/>
          </w:tcPr>
          <w:p w14:paraId="3AC099AB" w14:textId="77777777" w:rsidR="00DA12ED" w:rsidRPr="00201421" w:rsidRDefault="00DA12ED" w:rsidP="0093139F"/>
        </w:tc>
      </w:tr>
      <w:tr w:rsidR="00DA12ED" w:rsidRPr="00201421" w14:paraId="24F9401A" w14:textId="77777777" w:rsidTr="0093139F">
        <w:trPr>
          <w:trHeight w:val="240"/>
          <w:jc w:val="center"/>
        </w:trPr>
        <w:tc>
          <w:tcPr>
            <w:tcW w:w="4876" w:type="dxa"/>
          </w:tcPr>
          <w:p w14:paraId="26129344" w14:textId="77777777" w:rsidR="00DA12ED" w:rsidRPr="00201421" w:rsidRDefault="00DA12ED" w:rsidP="0093139F">
            <w:pPr>
              <w:pStyle w:val="AmColumnHeading"/>
            </w:pPr>
            <w:r w:rsidRPr="00201421">
              <w:t>Texto de la Comisión</w:t>
            </w:r>
          </w:p>
        </w:tc>
        <w:tc>
          <w:tcPr>
            <w:tcW w:w="4876" w:type="dxa"/>
          </w:tcPr>
          <w:p w14:paraId="31A86A0D" w14:textId="77777777" w:rsidR="00DA12ED" w:rsidRPr="00201421" w:rsidRDefault="00DA12ED" w:rsidP="0093139F">
            <w:pPr>
              <w:pStyle w:val="AmColumnHeading"/>
            </w:pPr>
            <w:r w:rsidRPr="00201421">
              <w:t>Enmienda</w:t>
            </w:r>
          </w:p>
        </w:tc>
      </w:tr>
      <w:tr w:rsidR="00DA12ED" w:rsidRPr="00201421" w14:paraId="5893CD47" w14:textId="77777777" w:rsidTr="0093139F">
        <w:trPr>
          <w:jc w:val="center"/>
        </w:trPr>
        <w:tc>
          <w:tcPr>
            <w:tcW w:w="4876" w:type="dxa"/>
          </w:tcPr>
          <w:p w14:paraId="091CF4F3" w14:textId="77777777" w:rsidR="00DA12ED" w:rsidRPr="00201421" w:rsidRDefault="00DA12ED" w:rsidP="0093139F">
            <w:pPr>
              <w:pStyle w:val="Normal6a"/>
            </w:pPr>
            <w:r w:rsidRPr="00201421">
              <w:t xml:space="preserve">Cuando, teniendo en cuenta el plan de ejecución del prestador y el dictamen de la autoridad de protección de datos, la autoridad de coordinación </w:t>
            </w:r>
            <w:r w:rsidRPr="00201421">
              <w:rPr>
                <w:b/>
                <w:bCs/>
                <w:i/>
                <w:iCs/>
              </w:rPr>
              <w:t>siga considerando</w:t>
            </w:r>
            <w:r w:rsidRPr="00201421">
              <w:t xml:space="preserve"> que se han cumplido las condiciones del apartado 4, presentará la solicitud de expedición de la detección, modificada en su caso, a la autoridad judicial competente</w:t>
            </w:r>
            <w:r w:rsidRPr="00201421">
              <w:rPr>
                <w:b/>
                <w:bCs/>
                <w:i/>
                <w:iCs/>
              </w:rPr>
              <w:t xml:space="preserve"> o a la autoridad administrativa independiente</w:t>
            </w:r>
            <w:r w:rsidRPr="00201421">
              <w:t>. Adjuntará a esa solicitud el plan de ejecución del prestador y los dictámenes del Centro de la UE y de la autoridad de protección de datos.</w:t>
            </w:r>
          </w:p>
        </w:tc>
        <w:tc>
          <w:tcPr>
            <w:tcW w:w="4876" w:type="dxa"/>
          </w:tcPr>
          <w:p w14:paraId="36EDB70A" w14:textId="77777777" w:rsidR="00DA12ED" w:rsidRPr="00201421" w:rsidRDefault="00DA12ED" w:rsidP="0093139F">
            <w:pPr>
              <w:pStyle w:val="Normal6a"/>
            </w:pPr>
            <w:r w:rsidRPr="00201421">
              <w:t xml:space="preserve">Cuando, teniendo en cuenta el plan de ejecución del prestador y </w:t>
            </w:r>
            <w:r w:rsidRPr="00201421">
              <w:rPr>
                <w:b/>
                <w:bCs/>
                <w:i/>
                <w:iCs/>
              </w:rPr>
              <w:t>teniendo en cuenta en la mayor medida posible</w:t>
            </w:r>
            <w:r w:rsidRPr="00201421">
              <w:t xml:space="preserve"> el dictamen de la autoridad de protección de datos, la autoridad de coordinación </w:t>
            </w:r>
            <w:r w:rsidRPr="00201421">
              <w:rPr>
                <w:b/>
                <w:bCs/>
                <w:i/>
                <w:iCs/>
              </w:rPr>
              <w:t>considere</w:t>
            </w:r>
            <w:r w:rsidRPr="00201421">
              <w:t xml:space="preserve"> que se han cumplido las condiciones del apartado 4, presentará la solicitud de </w:t>
            </w:r>
            <w:r w:rsidRPr="00201421">
              <w:rPr>
                <w:b/>
                <w:bCs/>
                <w:i/>
                <w:iCs/>
              </w:rPr>
              <w:t>validación y</w:t>
            </w:r>
            <w:r w:rsidRPr="00201421">
              <w:t xml:space="preserve"> expedición de la detección, modificada en su caso, a la autoridad judicial competente. Adjuntará a esa solicitud el plan de ejecución del prestador y los dictámenes del Centro de la UE y de la autoridad de protección de datos.</w:t>
            </w:r>
          </w:p>
        </w:tc>
      </w:tr>
    </w:tbl>
    <w:p w14:paraId="3937040B"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EA2FF61" w14:textId="77777777" w:rsidR="00DA12ED" w:rsidRPr="00201421" w:rsidRDefault="00DA12ED" w:rsidP="00DA12ED">
      <w:r w:rsidRPr="00201421">
        <w:rPr>
          <w:rStyle w:val="HideTWBExt"/>
        </w:rPr>
        <w:t>&lt;/Amend&gt;</w:t>
      </w:r>
    </w:p>
    <w:p w14:paraId="519B1B75"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948</w:t>
      </w:r>
      <w:r w:rsidRPr="00201421">
        <w:rPr>
          <w:rStyle w:val="HideTWBExt"/>
          <w:b w:val="0"/>
        </w:rPr>
        <w:t>&lt;/NumAm&gt;</w:t>
      </w:r>
    </w:p>
    <w:p w14:paraId="467936D0"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3338A533" w14:textId="77777777" w:rsidR="00DA12ED" w:rsidRPr="00201421" w:rsidRDefault="00DA12ED" w:rsidP="00DA12ED">
      <w:pPr>
        <w:pStyle w:val="NormalBold"/>
      </w:pPr>
      <w:r w:rsidRPr="00201421">
        <w:rPr>
          <w:rStyle w:val="HideTWBExt"/>
          <w:b w:val="0"/>
        </w:rPr>
        <w:t>&lt;/RepeatBlock-By&gt;</w:t>
      </w:r>
    </w:p>
    <w:p w14:paraId="1F2674FD"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162D11F" w14:textId="77777777" w:rsidR="00DA12ED" w:rsidRPr="00201421" w:rsidRDefault="00DA12ED" w:rsidP="00DA12ED">
      <w:pPr>
        <w:pStyle w:val="NormalBold"/>
      </w:pPr>
      <w:r w:rsidRPr="00201421">
        <w:rPr>
          <w:rStyle w:val="HideTWBExt"/>
          <w:b w:val="0"/>
        </w:rPr>
        <w:t>&lt;Article&gt;</w:t>
      </w:r>
      <w:r w:rsidRPr="00201421">
        <w:t>Artículo 7 – apartado 4</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2C457A5" w14:textId="77777777" w:rsidTr="0093139F">
        <w:trPr>
          <w:trHeight w:val="240"/>
          <w:jc w:val="center"/>
        </w:trPr>
        <w:tc>
          <w:tcPr>
            <w:tcW w:w="9752" w:type="dxa"/>
            <w:gridSpan w:val="2"/>
          </w:tcPr>
          <w:p w14:paraId="66FD697A" w14:textId="77777777" w:rsidR="00DA12ED" w:rsidRPr="00201421" w:rsidRDefault="00DA12ED" w:rsidP="0093139F"/>
        </w:tc>
      </w:tr>
      <w:tr w:rsidR="00DA12ED" w:rsidRPr="00201421" w14:paraId="43FA9402" w14:textId="77777777" w:rsidTr="0093139F">
        <w:trPr>
          <w:trHeight w:val="240"/>
          <w:jc w:val="center"/>
        </w:trPr>
        <w:tc>
          <w:tcPr>
            <w:tcW w:w="4876" w:type="dxa"/>
          </w:tcPr>
          <w:p w14:paraId="6163251D" w14:textId="77777777" w:rsidR="00DA12ED" w:rsidRPr="00201421" w:rsidRDefault="00DA12ED" w:rsidP="0093139F">
            <w:pPr>
              <w:pStyle w:val="AmColumnHeading"/>
            </w:pPr>
            <w:r w:rsidRPr="00201421">
              <w:t>Texto de la Comisión</w:t>
            </w:r>
          </w:p>
        </w:tc>
        <w:tc>
          <w:tcPr>
            <w:tcW w:w="4876" w:type="dxa"/>
          </w:tcPr>
          <w:p w14:paraId="3393B103" w14:textId="77777777" w:rsidR="00DA12ED" w:rsidRPr="00201421" w:rsidRDefault="00DA12ED" w:rsidP="0093139F">
            <w:pPr>
              <w:pStyle w:val="AmColumnHeading"/>
            </w:pPr>
            <w:r w:rsidRPr="00201421">
              <w:t>Enmienda</w:t>
            </w:r>
          </w:p>
        </w:tc>
      </w:tr>
      <w:tr w:rsidR="00DA12ED" w:rsidRPr="00201421" w14:paraId="74F16D61" w14:textId="77777777" w:rsidTr="0093139F">
        <w:trPr>
          <w:jc w:val="center"/>
        </w:trPr>
        <w:tc>
          <w:tcPr>
            <w:tcW w:w="4876" w:type="dxa"/>
          </w:tcPr>
          <w:p w14:paraId="7F0CFB59" w14:textId="77777777" w:rsidR="00DA12ED" w:rsidRPr="00201421" w:rsidRDefault="00DA12ED" w:rsidP="0093139F">
            <w:pPr>
              <w:pStyle w:val="Normal6a"/>
            </w:pPr>
            <w:r w:rsidRPr="00201421">
              <w:rPr>
                <w:b/>
                <w:i/>
              </w:rPr>
              <w:t>4.</w:t>
            </w:r>
            <w:r w:rsidRPr="00201421">
              <w:tab/>
            </w:r>
            <w:r w:rsidRPr="00201421">
              <w:rPr>
                <w:b/>
                <w:i/>
              </w:rPr>
              <w:t>La autoridad de coordinación del país de establecimiento solicitará la emisión de la orden de detección, y la autoridad judicial competente o la autoridad administrativa independiente emitirá la orden de detección cuando considere que se cumplen las siguientes condiciones:</w:t>
            </w:r>
          </w:p>
        </w:tc>
        <w:tc>
          <w:tcPr>
            <w:tcW w:w="4876" w:type="dxa"/>
          </w:tcPr>
          <w:p w14:paraId="30137161" w14:textId="77777777" w:rsidR="00DA12ED" w:rsidRPr="00201421" w:rsidRDefault="00DA12ED" w:rsidP="0093139F">
            <w:pPr>
              <w:pStyle w:val="Normal6a"/>
            </w:pPr>
            <w:r w:rsidRPr="00201421">
              <w:rPr>
                <w:b/>
                <w:i/>
              </w:rPr>
              <w:t>suprimido</w:t>
            </w:r>
          </w:p>
        </w:tc>
      </w:tr>
      <w:tr w:rsidR="00DA12ED" w:rsidRPr="00201421" w14:paraId="183A8483" w14:textId="77777777" w:rsidTr="0093139F">
        <w:trPr>
          <w:jc w:val="center"/>
        </w:trPr>
        <w:tc>
          <w:tcPr>
            <w:tcW w:w="4876" w:type="dxa"/>
          </w:tcPr>
          <w:p w14:paraId="6CFE0597" w14:textId="77777777" w:rsidR="00DA12ED" w:rsidRPr="00201421" w:rsidRDefault="00DA12ED" w:rsidP="0093139F">
            <w:pPr>
              <w:pStyle w:val="Normal6a"/>
            </w:pPr>
            <w:r w:rsidRPr="00201421">
              <w:rPr>
                <w:b/>
                <w:i/>
              </w:rPr>
              <w:t>a) existen pruebas de un riesgo significativo de que el servicio se esté utilizando para fines de abuso sexual de menores, en el sentido de los apartados 5, 6 y 7, según proceda;</w:t>
            </w:r>
          </w:p>
        </w:tc>
        <w:tc>
          <w:tcPr>
            <w:tcW w:w="4876" w:type="dxa"/>
          </w:tcPr>
          <w:p w14:paraId="68296CA9" w14:textId="77777777" w:rsidR="00DA12ED" w:rsidRPr="00201421" w:rsidRDefault="00DA12ED" w:rsidP="0093139F">
            <w:pPr>
              <w:pStyle w:val="Normal6a"/>
            </w:pPr>
          </w:p>
        </w:tc>
      </w:tr>
      <w:tr w:rsidR="00DA12ED" w:rsidRPr="00201421" w14:paraId="2E7E3395" w14:textId="77777777" w:rsidTr="0093139F">
        <w:trPr>
          <w:jc w:val="center"/>
        </w:trPr>
        <w:tc>
          <w:tcPr>
            <w:tcW w:w="4876" w:type="dxa"/>
          </w:tcPr>
          <w:p w14:paraId="17FA4566" w14:textId="77777777" w:rsidR="00DA12ED" w:rsidRPr="00201421" w:rsidRDefault="00DA12ED" w:rsidP="0093139F">
            <w:pPr>
              <w:pStyle w:val="Normal6a"/>
            </w:pPr>
            <w:r w:rsidRPr="00201421">
              <w:rPr>
                <w:b/>
                <w:i/>
              </w:rPr>
              <w:t>b) los motivos para emitir la orden de detección compensan las consecuencias negativas en los derechos e intereses legítimos de todas las partes afectadas, teniendo en cuenta, en particular, la necesidad de garantizar un equilibrio justo entre los derechos fundamentales de dichas partes.</w:t>
            </w:r>
          </w:p>
        </w:tc>
        <w:tc>
          <w:tcPr>
            <w:tcW w:w="4876" w:type="dxa"/>
          </w:tcPr>
          <w:p w14:paraId="7745092E" w14:textId="77777777" w:rsidR="00DA12ED" w:rsidRPr="00201421" w:rsidRDefault="00DA12ED" w:rsidP="0093139F">
            <w:pPr>
              <w:pStyle w:val="Normal6a"/>
            </w:pPr>
          </w:p>
        </w:tc>
      </w:tr>
      <w:tr w:rsidR="00DA12ED" w:rsidRPr="00201421" w14:paraId="7CB54753" w14:textId="77777777" w:rsidTr="0093139F">
        <w:trPr>
          <w:jc w:val="center"/>
        </w:trPr>
        <w:tc>
          <w:tcPr>
            <w:tcW w:w="4876" w:type="dxa"/>
          </w:tcPr>
          <w:p w14:paraId="3A8D96FF" w14:textId="77777777" w:rsidR="00DA12ED" w:rsidRPr="00201421" w:rsidRDefault="00DA12ED" w:rsidP="0093139F">
            <w:pPr>
              <w:pStyle w:val="Normal6a"/>
            </w:pPr>
            <w:r w:rsidRPr="00201421">
              <w:rPr>
                <w:b/>
                <w:i/>
              </w:rPr>
              <w:t>Al evaluar si se cumplen las condiciones del párrafo primero, se tendrán en cuenta todos los hechos y circunstancias pertinentes del caso de que se trate, y en particular:</w:t>
            </w:r>
          </w:p>
        </w:tc>
        <w:tc>
          <w:tcPr>
            <w:tcW w:w="4876" w:type="dxa"/>
          </w:tcPr>
          <w:p w14:paraId="64E6937E" w14:textId="77777777" w:rsidR="00DA12ED" w:rsidRPr="00201421" w:rsidRDefault="00DA12ED" w:rsidP="0093139F">
            <w:pPr>
              <w:pStyle w:val="Normal6a"/>
            </w:pPr>
          </w:p>
        </w:tc>
      </w:tr>
      <w:tr w:rsidR="00DA12ED" w:rsidRPr="00201421" w14:paraId="7C3A1405" w14:textId="77777777" w:rsidTr="0093139F">
        <w:trPr>
          <w:jc w:val="center"/>
        </w:trPr>
        <w:tc>
          <w:tcPr>
            <w:tcW w:w="4876" w:type="dxa"/>
          </w:tcPr>
          <w:p w14:paraId="517E3356" w14:textId="77777777" w:rsidR="00DA12ED" w:rsidRPr="00201421" w:rsidRDefault="00DA12ED" w:rsidP="0093139F">
            <w:pPr>
              <w:pStyle w:val="Normal6a"/>
            </w:pPr>
            <w:r w:rsidRPr="00201421">
              <w:rPr>
                <w:b/>
                <w:i/>
              </w:rPr>
              <w:t>a) la evaluación de riesgos realizada o actualizada y cualquier medida de reducción del riesgo adoptada por el prestador con arreglo a los artículos 3 y 4, incluidas las medidas de reducción del riesgo introducidas, revisadas, interrumpidas o ampliadas con arreglo al artículo 5, apartado 4, cuando proceda;</w:t>
            </w:r>
          </w:p>
        </w:tc>
        <w:tc>
          <w:tcPr>
            <w:tcW w:w="4876" w:type="dxa"/>
          </w:tcPr>
          <w:p w14:paraId="71845191" w14:textId="77777777" w:rsidR="00DA12ED" w:rsidRPr="00201421" w:rsidRDefault="00DA12ED" w:rsidP="0093139F">
            <w:pPr>
              <w:pStyle w:val="Normal6a"/>
            </w:pPr>
          </w:p>
        </w:tc>
      </w:tr>
      <w:tr w:rsidR="00DA12ED" w:rsidRPr="00201421" w14:paraId="0F7B78EB" w14:textId="77777777" w:rsidTr="0093139F">
        <w:trPr>
          <w:jc w:val="center"/>
        </w:trPr>
        <w:tc>
          <w:tcPr>
            <w:tcW w:w="4876" w:type="dxa"/>
          </w:tcPr>
          <w:p w14:paraId="5B1EF6D4" w14:textId="77777777" w:rsidR="00DA12ED" w:rsidRPr="00201421" w:rsidRDefault="00DA12ED" w:rsidP="0093139F">
            <w:pPr>
              <w:pStyle w:val="Normal6a"/>
            </w:pPr>
            <w:r w:rsidRPr="00201421">
              <w:rPr>
                <w:b/>
                <w:i/>
              </w:rPr>
              <w:t>b) cualquier información adicional obtenida de conformidad con el apartado 2 o cualquier otra información pertinente de que se disponga, en particular en relación con la utilización, el diseño y la explotación del servicio, con las capacidades financieras y tecnológicas del prestador y su tamaño, y con las posibles consecuencias de las medidas que deban adoptarse para ejecutar la orden de detección para todas las demás partes afectadas;</w:t>
            </w:r>
          </w:p>
        </w:tc>
        <w:tc>
          <w:tcPr>
            <w:tcW w:w="4876" w:type="dxa"/>
          </w:tcPr>
          <w:p w14:paraId="4DF01C53" w14:textId="77777777" w:rsidR="00DA12ED" w:rsidRPr="00201421" w:rsidRDefault="00DA12ED" w:rsidP="0093139F">
            <w:pPr>
              <w:pStyle w:val="Normal6a"/>
            </w:pPr>
          </w:p>
        </w:tc>
      </w:tr>
      <w:tr w:rsidR="00DA12ED" w:rsidRPr="00201421" w14:paraId="40BF3178" w14:textId="77777777" w:rsidTr="0093139F">
        <w:trPr>
          <w:jc w:val="center"/>
        </w:trPr>
        <w:tc>
          <w:tcPr>
            <w:tcW w:w="4876" w:type="dxa"/>
          </w:tcPr>
          <w:p w14:paraId="0EDA7DE8" w14:textId="77777777" w:rsidR="00DA12ED" w:rsidRPr="00201421" w:rsidRDefault="00DA12ED" w:rsidP="0093139F">
            <w:pPr>
              <w:pStyle w:val="Normal6a"/>
            </w:pPr>
            <w:r w:rsidRPr="00201421">
              <w:rPr>
                <w:b/>
                <w:i/>
              </w:rPr>
              <w:t>c) las opiniones y el plan de ejecución del prestador presentados de conformidad con el apartado 3;</w:t>
            </w:r>
          </w:p>
        </w:tc>
        <w:tc>
          <w:tcPr>
            <w:tcW w:w="4876" w:type="dxa"/>
          </w:tcPr>
          <w:p w14:paraId="6F1CD909" w14:textId="77777777" w:rsidR="00DA12ED" w:rsidRPr="00201421" w:rsidRDefault="00DA12ED" w:rsidP="0093139F">
            <w:pPr>
              <w:pStyle w:val="Normal6a"/>
            </w:pPr>
          </w:p>
        </w:tc>
      </w:tr>
      <w:tr w:rsidR="00DA12ED" w:rsidRPr="00201421" w14:paraId="62259DF7" w14:textId="77777777" w:rsidTr="0093139F">
        <w:trPr>
          <w:jc w:val="center"/>
        </w:trPr>
        <w:tc>
          <w:tcPr>
            <w:tcW w:w="4876" w:type="dxa"/>
          </w:tcPr>
          <w:p w14:paraId="01D9A489" w14:textId="77777777" w:rsidR="00DA12ED" w:rsidRPr="00201421" w:rsidRDefault="00DA12ED" w:rsidP="0093139F">
            <w:pPr>
              <w:pStyle w:val="Normal6a"/>
            </w:pPr>
            <w:r w:rsidRPr="00201421">
              <w:rPr>
                <w:b/>
                <w:i/>
              </w:rPr>
              <w:t>d) los dictámenes del Centro de la UE y de la autoridad de protección de datos presentados de conformidad con el apartado 3.</w:t>
            </w:r>
          </w:p>
        </w:tc>
        <w:tc>
          <w:tcPr>
            <w:tcW w:w="4876" w:type="dxa"/>
          </w:tcPr>
          <w:p w14:paraId="1589CA61" w14:textId="77777777" w:rsidR="00DA12ED" w:rsidRPr="00201421" w:rsidRDefault="00DA12ED" w:rsidP="0093139F">
            <w:pPr>
              <w:pStyle w:val="Normal6a"/>
            </w:pPr>
          </w:p>
        </w:tc>
      </w:tr>
      <w:tr w:rsidR="00DA12ED" w:rsidRPr="00201421" w14:paraId="27332795" w14:textId="77777777" w:rsidTr="0093139F">
        <w:trPr>
          <w:jc w:val="center"/>
        </w:trPr>
        <w:tc>
          <w:tcPr>
            <w:tcW w:w="4876" w:type="dxa"/>
          </w:tcPr>
          <w:p w14:paraId="5829FC73" w14:textId="77777777" w:rsidR="00DA12ED" w:rsidRPr="00201421" w:rsidRDefault="00DA12ED" w:rsidP="0093139F">
            <w:pPr>
              <w:pStyle w:val="Normal6a"/>
            </w:pPr>
            <w:r w:rsidRPr="00201421">
              <w:rPr>
                <w:b/>
                <w:i/>
              </w:rPr>
              <w:t>Por lo que se refiere al párrafo segundo, letra d), cuando la autoridad de coordinación se desvíe sustancialmente del dictamen del Centro de la UE, informará de ello al Centro de la UE y a la Comisión, especificando los puntos de desviación y los principales motivos que la han justificado.</w:t>
            </w:r>
          </w:p>
        </w:tc>
        <w:tc>
          <w:tcPr>
            <w:tcW w:w="4876" w:type="dxa"/>
          </w:tcPr>
          <w:p w14:paraId="5DC69AF2" w14:textId="77777777" w:rsidR="00DA12ED" w:rsidRPr="00201421" w:rsidRDefault="00DA12ED" w:rsidP="0093139F">
            <w:pPr>
              <w:pStyle w:val="Normal6a"/>
            </w:pPr>
          </w:p>
        </w:tc>
      </w:tr>
    </w:tbl>
    <w:p w14:paraId="708247A8"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103F1A4" w14:textId="77777777" w:rsidR="00DA12ED" w:rsidRPr="00201421" w:rsidRDefault="00DA12ED" w:rsidP="00DA12ED">
      <w:r w:rsidRPr="00201421">
        <w:rPr>
          <w:rStyle w:val="HideTWBExt"/>
        </w:rPr>
        <w:t>&lt;/Amend&gt;</w:t>
      </w:r>
    </w:p>
    <w:p w14:paraId="3C9FED93"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949</w:t>
      </w:r>
      <w:r w:rsidRPr="00201421">
        <w:rPr>
          <w:rStyle w:val="HideTWBExt"/>
          <w:b w:val="0"/>
        </w:rPr>
        <w:t>&lt;/NumAm&gt;</w:t>
      </w:r>
    </w:p>
    <w:p w14:paraId="5E69F6B8" w14:textId="77777777" w:rsidR="00DA12ED" w:rsidRPr="00201421" w:rsidRDefault="00DA12ED" w:rsidP="00DA12ED">
      <w:pPr>
        <w:pStyle w:val="NormalBold"/>
      </w:pPr>
      <w:r w:rsidRPr="00201421">
        <w:rPr>
          <w:rStyle w:val="HideTWBExt"/>
          <w:b w:val="0"/>
        </w:rPr>
        <w:t>&lt;RepeatBlock-By&gt;&lt;Members&gt;</w:t>
      </w:r>
      <w:r w:rsidRPr="00201421">
        <w:t>Cristian Terheş</w:t>
      </w:r>
      <w:r w:rsidRPr="00201421">
        <w:rPr>
          <w:rStyle w:val="HideTWBExt"/>
          <w:b w:val="0"/>
        </w:rPr>
        <w:t>&lt;/Members&gt;</w:t>
      </w:r>
    </w:p>
    <w:p w14:paraId="222AD447" w14:textId="77777777" w:rsidR="00DA12ED" w:rsidRPr="00201421" w:rsidRDefault="00DA12ED" w:rsidP="00DA12ED">
      <w:pPr>
        <w:pStyle w:val="NormalBold"/>
      </w:pPr>
      <w:r w:rsidRPr="00201421">
        <w:rPr>
          <w:rStyle w:val="HideTWBExt"/>
          <w:b w:val="0"/>
        </w:rPr>
        <w:t>&lt;/RepeatBlock-By&gt;</w:t>
      </w:r>
    </w:p>
    <w:p w14:paraId="601E5CB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07D6D549" w14:textId="77777777" w:rsidR="00DA12ED" w:rsidRPr="00201421" w:rsidRDefault="00DA12ED" w:rsidP="00DA12ED">
      <w:pPr>
        <w:pStyle w:val="NormalBold"/>
      </w:pPr>
      <w:r w:rsidRPr="00201421">
        <w:rPr>
          <w:rStyle w:val="HideTWBExt"/>
          <w:b w:val="0"/>
        </w:rPr>
        <w:t>&lt;Article&gt;</w:t>
      </w:r>
      <w:r w:rsidRPr="00201421">
        <w:t>Artículo 7 – apartado 4 – párrafo 1</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29BDFCD" w14:textId="77777777" w:rsidTr="0093139F">
        <w:trPr>
          <w:trHeight w:val="240"/>
          <w:jc w:val="center"/>
        </w:trPr>
        <w:tc>
          <w:tcPr>
            <w:tcW w:w="9752" w:type="dxa"/>
            <w:gridSpan w:val="2"/>
          </w:tcPr>
          <w:p w14:paraId="57C102F9" w14:textId="77777777" w:rsidR="00DA12ED" w:rsidRPr="00201421" w:rsidRDefault="00DA12ED" w:rsidP="0093139F"/>
        </w:tc>
      </w:tr>
      <w:tr w:rsidR="00DA12ED" w:rsidRPr="00201421" w14:paraId="425544EB" w14:textId="77777777" w:rsidTr="0093139F">
        <w:trPr>
          <w:trHeight w:val="240"/>
          <w:jc w:val="center"/>
        </w:trPr>
        <w:tc>
          <w:tcPr>
            <w:tcW w:w="4876" w:type="dxa"/>
          </w:tcPr>
          <w:p w14:paraId="50E5910A" w14:textId="77777777" w:rsidR="00DA12ED" w:rsidRPr="00201421" w:rsidRDefault="00DA12ED" w:rsidP="0093139F">
            <w:pPr>
              <w:pStyle w:val="AmColumnHeading"/>
            </w:pPr>
            <w:r w:rsidRPr="00201421">
              <w:t>Texto de la Comisión</w:t>
            </w:r>
          </w:p>
        </w:tc>
        <w:tc>
          <w:tcPr>
            <w:tcW w:w="4876" w:type="dxa"/>
          </w:tcPr>
          <w:p w14:paraId="11FA171C" w14:textId="77777777" w:rsidR="00DA12ED" w:rsidRPr="00201421" w:rsidRDefault="00DA12ED" w:rsidP="0093139F">
            <w:pPr>
              <w:pStyle w:val="AmColumnHeading"/>
            </w:pPr>
            <w:r w:rsidRPr="00201421">
              <w:t>Enmienda</w:t>
            </w:r>
          </w:p>
        </w:tc>
      </w:tr>
      <w:tr w:rsidR="00DA12ED" w:rsidRPr="00201421" w14:paraId="09290A67" w14:textId="77777777" w:rsidTr="0093139F">
        <w:trPr>
          <w:jc w:val="center"/>
        </w:trPr>
        <w:tc>
          <w:tcPr>
            <w:tcW w:w="4876" w:type="dxa"/>
          </w:tcPr>
          <w:p w14:paraId="5C41CA9B" w14:textId="77777777" w:rsidR="00DA12ED" w:rsidRPr="00201421" w:rsidRDefault="00DA12ED" w:rsidP="0093139F">
            <w:pPr>
              <w:pStyle w:val="Normal6a"/>
            </w:pPr>
            <w:r w:rsidRPr="00201421">
              <w:rPr>
                <w:b/>
                <w:i/>
              </w:rPr>
              <w:t>La autoridad de coordinación del país de establecimiento solicitará la emisión de la orden de detección, y la autoridad judicial competente o la autoridad administrativa independiente emitirá la orden de detección cuando considere que se cumplen las siguientes condiciones:</w:t>
            </w:r>
          </w:p>
        </w:tc>
        <w:tc>
          <w:tcPr>
            <w:tcW w:w="4876" w:type="dxa"/>
          </w:tcPr>
          <w:p w14:paraId="630670FA" w14:textId="77777777" w:rsidR="00DA12ED" w:rsidRPr="00201421" w:rsidRDefault="00DA12ED" w:rsidP="0093139F">
            <w:pPr>
              <w:pStyle w:val="Normal6a"/>
            </w:pPr>
            <w:r w:rsidRPr="00201421">
              <w:rPr>
                <w:b/>
                <w:i/>
              </w:rPr>
              <w:t>suprimido</w:t>
            </w:r>
          </w:p>
        </w:tc>
      </w:tr>
      <w:tr w:rsidR="00DA12ED" w:rsidRPr="00201421" w14:paraId="308A0143" w14:textId="77777777" w:rsidTr="0093139F">
        <w:trPr>
          <w:jc w:val="center"/>
        </w:trPr>
        <w:tc>
          <w:tcPr>
            <w:tcW w:w="4876" w:type="dxa"/>
          </w:tcPr>
          <w:p w14:paraId="0680D442" w14:textId="77777777" w:rsidR="00DA12ED" w:rsidRPr="00201421" w:rsidRDefault="00DA12ED" w:rsidP="0093139F">
            <w:pPr>
              <w:pStyle w:val="Normal6a"/>
            </w:pPr>
            <w:r w:rsidRPr="00201421">
              <w:rPr>
                <w:b/>
                <w:i/>
              </w:rPr>
              <w:t>a) existen pruebas de un riesgo significativo de que el servicio se esté utilizando para fines de abuso sexual de menores, en el sentido de los apartados 5, 6 y 7, según proceda;</w:t>
            </w:r>
          </w:p>
        </w:tc>
        <w:tc>
          <w:tcPr>
            <w:tcW w:w="4876" w:type="dxa"/>
          </w:tcPr>
          <w:p w14:paraId="175B9C5B" w14:textId="77777777" w:rsidR="00DA12ED" w:rsidRPr="00201421" w:rsidRDefault="00DA12ED" w:rsidP="0093139F">
            <w:pPr>
              <w:pStyle w:val="Normal6a"/>
            </w:pPr>
          </w:p>
        </w:tc>
      </w:tr>
      <w:tr w:rsidR="00DA12ED" w:rsidRPr="00201421" w14:paraId="65B3FCD4" w14:textId="77777777" w:rsidTr="0093139F">
        <w:trPr>
          <w:jc w:val="center"/>
        </w:trPr>
        <w:tc>
          <w:tcPr>
            <w:tcW w:w="4876" w:type="dxa"/>
          </w:tcPr>
          <w:p w14:paraId="395F35A4" w14:textId="77777777" w:rsidR="00DA12ED" w:rsidRPr="00201421" w:rsidRDefault="00DA12ED" w:rsidP="0093139F">
            <w:pPr>
              <w:pStyle w:val="Normal6a"/>
            </w:pPr>
            <w:r w:rsidRPr="00201421">
              <w:rPr>
                <w:b/>
                <w:i/>
              </w:rPr>
              <w:t>b) los motivos para emitir la orden de detección compensan las consecuencias negativas en los derechos e intereses legítimos de todas las partes afectadas, teniendo en cuenta, en particular, la necesidad de garantizar un equilibrio justo entre los derechos fundamentales de dichas partes.</w:t>
            </w:r>
          </w:p>
        </w:tc>
        <w:tc>
          <w:tcPr>
            <w:tcW w:w="4876" w:type="dxa"/>
          </w:tcPr>
          <w:p w14:paraId="1499A74D" w14:textId="77777777" w:rsidR="00DA12ED" w:rsidRPr="00201421" w:rsidRDefault="00DA12ED" w:rsidP="0093139F">
            <w:pPr>
              <w:pStyle w:val="Normal6a"/>
            </w:pPr>
          </w:p>
        </w:tc>
      </w:tr>
    </w:tbl>
    <w:p w14:paraId="44F73246"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A50786D" w14:textId="77777777" w:rsidR="00DA12ED" w:rsidRPr="00201421" w:rsidRDefault="00DA12ED" w:rsidP="00DA12ED">
      <w:r w:rsidRPr="00201421">
        <w:rPr>
          <w:rStyle w:val="HideTWBExt"/>
        </w:rPr>
        <w:t>&lt;/Amend&gt;</w:t>
      </w:r>
    </w:p>
    <w:p w14:paraId="70904D3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950</w:t>
      </w:r>
      <w:r w:rsidRPr="00201421">
        <w:rPr>
          <w:rStyle w:val="HideTWBExt"/>
          <w:b w:val="0"/>
        </w:rPr>
        <w:t>&lt;/NumAm&gt;</w:t>
      </w:r>
    </w:p>
    <w:p w14:paraId="6AEFBDE7"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w:t>
      </w:r>
      <w:r w:rsidRPr="00201421">
        <w:rPr>
          <w:rStyle w:val="HideTWBExt"/>
          <w:b w:val="0"/>
        </w:rPr>
        <w:t>&lt;/Members&gt;</w:t>
      </w:r>
    </w:p>
    <w:p w14:paraId="0A552F4C" w14:textId="77777777" w:rsidR="00DA12ED" w:rsidRPr="00201421" w:rsidRDefault="00DA12ED" w:rsidP="00DA12ED">
      <w:pPr>
        <w:pStyle w:val="NormalBold"/>
      </w:pPr>
      <w:r w:rsidRPr="00201421">
        <w:rPr>
          <w:rStyle w:val="HideTWBExt"/>
          <w:b w:val="0"/>
        </w:rPr>
        <w:t>&lt;/RepeatBlock-By&gt;</w:t>
      </w:r>
    </w:p>
    <w:p w14:paraId="01042B23"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7F79DDB" w14:textId="77777777" w:rsidR="00DA12ED" w:rsidRPr="00201421" w:rsidRDefault="00DA12ED" w:rsidP="00DA12ED">
      <w:pPr>
        <w:pStyle w:val="NormalBold"/>
      </w:pPr>
      <w:r w:rsidRPr="00201421">
        <w:rPr>
          <w:rStyle w:val="HideTWBExt"/>
          <w:b w:val="0"/>
        </w:rPr>
        <w:t>&lt;Article&gt;</w:t>
      </w:r>
      <w:r w:rsidRPr="00201421">
        <w:t>Artículo 7 – apartado 4 – párrafo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0271AC60" w14:textId="77777777" w:rsidTr="0093139F">
        <w:trPr>
          <w:trHeight w:val="240"/>
          <w:jc w:val="center"/>
        </w:trPr>
        <w:tc>
          <w:tcPr>
            <w:tcW w:w="9752" w:type="dxa"/>
            <w:gridSpan w:val="2"/>
          </w:tcPr>
          <w:p w14:paraId="116FA09F" w14:textId="77777777" w:rsidR="00DA12ED" w:rsidRPr="00201421" w:rsidRDefault="00DA12ED" w:rsidP="0093139F"/>
        </w:tc>
      </w:tr>
      <w:tr w:rsidR="00DA12ED" w:rsidRPr="00201421" w14:paraId="023FB4A7" w14:textId="77777777" w:rsidTr="0093139F">
        <w:trPr>
          <w:trHeight w:val="240"/>
          <w:jc w:val="center"/>
        </w:trPr>
        <w:tc>
          <w:tcPr>
            <w:tcW w:w="4876" w:type="dxa"/>
          </w:tcPr>
          <w:p w14:paraId="5DEE87F9" w14:textId="77777777" w:rsidR="00DA12ED" w:rsidRPr="00201421" w:rsidRDefault="00DA12ED" w:rsidP="0093139F">
            <w:pPr>
              <w:pStyle w:val="AmColumnHeading"/>
            </w:pPr>
            <w:r w:rsidRPr="00201421">
              <w:t>Texto de la Comisión</w:t>
            </w:r>
          </w:p>
        </w:tc>
        <w:tc>
          <w:tcPr>
            <w:tcW w:w="4876" w:type="dxa"/>
          </w:tcPr>
          <w:p w14:paraId="22E33A49" w14:textId="77777777" w:rsidR="00DA12ED" w:rsidRPr="00201421" w:rsidRDefault="00DA12ED" w:rsidP="0093139F">
            <w:pPr>
              <w:pStyle w:val="AmColumnHeading"/>
            </w:pPr>
            <w:r w:rsidRPr="00201421">
              <w:t>Enmienda</w:t>
            </w:r>
          </w:p>
        </w:tc>
      </w:tr>
      <w:tr w:rsidR="00DA12ED" w:rsidRPr="00201421" w14:paraId="616A74EF" w14:textId="77777777" w:rsidTr="0093139F">
        <w:trPr>
          <w:jc w:val="center"/>
        </w:trPr>
        <w:tc>
          <w:tcPr>
            <w:tcW w:w="4876" w:type="dxa"/>
          </w:tcPr>
          <w:p w14:paraId="61020BA2" w14:textId="77777777" w:rsidR="00DA12ED" w:rsidRPr="00201421" w:rsidRDefault="00DA12ED" w:rsidP="0093139F">
            <w:pPr>
              <w:pStyle w:val="Normal6a"/>
            </w:pPr>
            <w:r w:rsidRPr="00201421">
              <w:t xml:space="preserve">La autoridad de coordinación del país de establecimiento solicitará la emisión de la orden de detección, y la autoridad judicial competente </w:t>
            </w:r>
            <w:r w:rsidRPr="00201421">
              <w:rPr>
                <w:b/>
                <w:bCs/>
                <w:i/>
                <w:iCs/>
              </w:rPr>
              <w:t>o la autoridad administrativa independiente</w:t>
            </w:r>
            <w:r w:rsidRPr="00201421">
              <w:t xml:space="preserve"> emitirá la orden de detección cuando considere que se cumplen las siguientes condiciones:</w:t>
            </w:r>
          </w:p>
        </w:tc>
        <w:tc>
          <w:tcPr>
            <w:tcW w:w="4876" w:type="dxa"/>
          </w:tcPr>
          <w:p w14:paraId="26854310" w14:textId="77777777" w:rsidR="00DA12ED" w:rsidRPr="00201421" w:rsidRDefault="00DA12ED" w:rsidP="0093139F">
            <w:pPr>
              <w:pStyle w:val="Normal6a"/>
            </w:pPr>
            <w:r w:rsidRPr="00201421">
              <w:t>La autoridad de coordinación del país de establecimiento solicitará la emisión de la orden de detección, y la autoridad judicial competente emitirá la orden de detección cuando considere que se cumplen las siguientes condiciones:</w:t>
            </w:r>
          </w:p>
        </w:tc>
      </w:tr>
    </w:tbl>
    <w:p w14:paraId="4C14D089"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590FE32" w14:textId="77777777" w:rsidR="00DA12ED" w:rsidRPr="00201421" w:rsidRDefault="00DA12ED" w:rsidP="00DA12ED">
      <w:r w:rsidRPr="00201421">
        <w:rPr>
          <w:rStyle w:val="HideTWBExt"/>
        </w:rPr>
        <w:t>&lt;/Amend&gt;</w:t>
      </w:r>
    </w:p>
    <w:p w14:paraId="62DDDA8B"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951</w:t>
      </w:r>
      <w:r w:rsidRPr="00201421">
        <w:rPr>
          <w:rStyle w:val="HideTWBExt"/>
          <w:b w:val="0"/>
        </w:rPr>
        <w:t>&lt;/NumAm&gt;</w:t>
      </w:r>
    </w:p>
    <w:p w14:paraId="7415F1B7" w14:textId="77777777" w:rsidR="00DA12ED" w:rsidRPr="00201421" w:rsidRDefault="00DA12ED" w:rsidP="00DA12ED">
      <w:pPr>
        <w:pStyle w:val="NormalBold"/>
      </w:pPr>
      <w:r w:rsidRPr="00201421">
        <w:rPr>
          <w:rStyle w:val="HideTWBExt"/>
          <w:b w:val="0"/>
        </w:rPr>
        <w:t>&lt;RepeatBlock-By&gt;&lt;Members&gt;</w:t>
      </w:r>
      <w:r w:rsidRPr="00201421">
        <w:t>Maite Pagazaurtundúa, Moritz Körner</w:t>
      </w:r>
      <w:r w:rsidRPr="00201421">
        <w:rPr>
          <w:rStyle w:val="HideTWBExt"/>
          <w:b w:val="0"/>
        </w:rPr>
        <w:t>&lt;/Members&gt;</w:t>
      </w:r>
    </w:p>
    <w:p w14:paraId="08E6F6EA" w14:textId="77777777" w:rsidR="00DA12ED" w:rsidRPr="00201421" w:rsidRDefault="00DA12ED" w:rsidP="00DA12ED">
      <w:pPr>
        <w:pStyle w:val="NormalBold"/>
      </w:pPr>
      <w:r w:rsidRPr="00201421">
        <w:rPr>
          <w:rStyle w:val="HideTWBExt"/>
          <w:b w:val="0"/>
        </w:rPr>
        <w:t>&lt;/RepeatBlock-By&gt;</w:t>
      </w:r>
    </w:p>
    <w:p w14:paraId="1F9B252F"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1DEE3C11" w14:textId="77777777" w:rsidR="00DA12ED" w:rsidRPr="00201421" w:rsidRDefault="00DA12ED" w:rsidP="00DA12ED">
      <w:pPr>
        <w:pStyle w:val="NormalBold"/>
      </w:pPr>
      <w:r w:rsidRPr="00201421">
        <w:rPr>
          <w:rStyle w:val="HideTWBExt"/>
          <w:b w:val="0"/>
        </w:rPr>
        <w:t>&lt;Article&gt;</w:t>
      </w:r>
      <w:r w:rsidRPr="00201421">
        <w:t>Artículo 7 – apartado 4 – párrafo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5A150F52" w14:textId="77777777" w:rsidTr="0093139F">
        <w:trPr>
          <w:trHeight w:val="240"/>
          <w:jc w:val="center"/>
        </w:trPr>
        <w:tc>
          <w:tcPr>
            <w:tcW w:w="9752" w:type="dxa"/>
            <w:gridSpan w:val="2"/>
          </w:tcPr>
          <w:p w14:paraId="5783104C" w14:textId="77777777" w:rsidR="00DA12ED" w:rsidRPr="00201421" w:rsidRDefault="00DA12ED" w:rsidP="0093139F"/>
        </w:tc>
      </w:tr>
      <w:tr w:rsidR="00DA12ED" w:rsidRPr="00201421" w14:paraId="57552C10" w14:textId="77777777" w:rsidTr="0093139F">
        <w:trPr>
          <w:trHeight w:val="240"/>
          <w:jc w:val="center"/>
        </w:trPr>
        <w:tc>
          <w:tcPr>
            <w:tcW w:w="4876" w:type="dxa"/>
          </w:tcPr>
          <w:p w14:paraId="74F9A337" w14:textId="77777777" w:rsidR="00DA12ED" w:rsidRPr="00201421" w:rsidRDefault="00DA12ED" w:rsidP="0093139F">
            <w:pPr>
              <w:pStyle w:val="AmColumnHeading"/>
            </w:pPr>
            <w:r w:rsidRPr="00201421">
              <w:t>Texto de la Comisión</w:t>
            </w:r>
          </w:p>
        </w:tc>
        <w:tc>
          <w:tcPr>
            <w:tcW w:w="4876" w:type="dxa"/>
          </w:tcPr>
          <w:p w14:paraId="27F75A6F" w14:textId="77777777" w:rsidR="00DA12ED" w:rsidRPr="00201421" w:rsidRDefault="00DA12ED" w:rsidP="0093139F">
            <w:pPr>
              <w:pStyle w:val="AmColumnHeading"/>
            </w:pPr>
            <w:r w:rsidRPr="00201421">
              <w:t>Enmienda</w:t>
            </w:r>
          </w:p>
        </w:tc>
      </w:tr>
      <w:tr w:rsidR="00DA12ED" w:rsidRPr="00201421" w14:paraId="3F2D2CD1" w14:textId="77777777" w:rsidTr="0093139F">
        <w:trPr>
          <w:jc w:val="center"/>
        </w:trPr>
        <w:tc>
          <w:tcPr>
            <w:tcW w:w="4876" w:type="dxa"/>
          </w:tcPr>
          <w:p w14:paraId="7988568C" w14:textId="77777777" w:rsidR="00DA12ED" w:rsidRPr="00201421" w:rsidRDefault="00DA12ED" w:rsidP="0093139F">
            <w:pPr>
              <w:pStyle w:val="Normal6a"/>
            </w:pPr>
            <w:r w:rsidRPr="00201421">
              <w:t xml:space="preserve">La autoridad de coordinación del país de establecimiento solicitará la emisión de la orden de detección, y la autoridad judicial competente </w:t>
            </w:r>
            <w:r w:rsidRPr="00201421">
              <w:rPr>
                <w:b/>
                <w:bCs/>
                <w:i/>
                <w:iCs/>
              </w:rPr>
              <w:t>o la autoridad administrativa independiente</w:t>
            </w:r>
            <w:r w:rsidRPr="00201421">
              <w:t xml:space="preserve"> emitirá la orden de detección cuando considere que se cumplen las siguientes condiciones:</w:t>
            </w:r>
          </w:p>
        </w:tc>
        <w:tc>
          <w:tcPr>
            <w:tcW w:w="4876" w:type="dxa"/>
          </w:tcPr>
          <w:p w14:paraId="7E6D38E9" w14:textId="77777777" w:rsidR="00DA12ED" w:rsidRPr="00201421" w:rsidRDefault="00DA12ED" w:rsidP="0093139F">
            <w:pPr>
              <w:pStyle w:val="Normal6a"/>
            </w:pPr>
            <w:r w:rsidRPr="00201421">
              <w:t>La autoridad de coordinación del país de establecimiento solicitará la emisión de la orden de detección, y la autoridad judicial competente emitirá la orden de detección cuando considere que se cumplen las siguientes condiciones:</w:t>
            </w:r>
          </w:p>
        </w:tc>
      </w:tr>
    </w:tbl>
    <w:p w14:paraId="431D369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52C48245" w14:textId="77777777" w:rsidR="00DA12ED" w:rsidRPr="00201421" w:rsidRDefault="00DA12ED" w:rsidP="00DA12ED">
      <w:r w:rsidRPr="00201421">
        <w:rPr>
          <w:rStyle w:val="HideTWBExt"/>
        </w:rPr>
        <w:t>&lt;/Amend&gt;</w:t>
      </w:r>
    </w:p>
    <w:p w14:paraId="31FEB96A"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952</w:t>
      </w:r>
      <w:r w:rsidRPr="00201421">
        <w:rPr>
          <w:rStyle w:val="HideTWBExt"/>
          <w:b w:val="0"/>
        </w:rPr>
        <w:t>&lt;/NumAm&gt;</w:t>
      </w:r>
    </w:p>
    <w:p w14:paraId="141BF5C6" w14:textId="77777777" w:rsidR="00DA12ED" w:rsidRPr="00201421" w:rsidRDefault="00DA12ED" w:rsidP="00DA12ED">
      <w:pPr>
        <w:pStyle w:val="NormalBold"/>
      </w:pPr>
      <w:r w:rsidRPr="00201421">
        <w:rPr>
          <w:rStyle w:val="HideTWBExt"/>
          <w:b w:val="0"/>
        </w:rPr>
        <w:t>&lt;RepeatBlock-By&gt;&lt;Members&gt;</w:t>
      </w:r>
      <w:r w:rsidRPr="00201421">
        <w:t>René Repasi, Tiemo Wölken</w:t>
      </w:r>
      <w:r w:rsidRPr="00201421">
        <w:rPr>
          <w:rStyle w:val="HideTWBExt"/>
          <w:b w:val="0"/>
        </w:rPr>
        <w:t>&lt;/Members&gt;</w:t>
      </w:r>
    </w:p>
    <w:p w14:paraId="0FB05BC3" w14:textId="77777777" w:rsidR="00DA12ED" w:rsidRPr="00201421" w:rsidRDefault="00DA12ED" w:rsidP="00DA12ED">
      <w:r w:rsidRPr="00201421">
        <w:rPr>
          <w:rStyle w:val="HideTWBExt"/>
        </w:rPr>
        <w:t>&lt;AuNomDe&gt;</w:t>
      </w:r>
      <w:r w:rsidRPr="00201421">
        <w:rPr>
          <w:rStyle w:val="HideTWBInt"/>
        </w:rPr>
        <w:t>{S&amp;D}</w:t>
      </w:r>
      <w:r w:rsidRPr="00201421">
        <w:t>en nombre del Grupo S&amp;D</w:t>
      </w:r>
      <w:r w:rsidRPr="00201421">
        <w:rPr>
          <w:rStyle w:val="HideTWBExt"/>
        </w:rPr>
        <w:t>&lt;/AuNomDe&gt;</w:t>
      </w:r>
    </w:p>
    <w:p w14:paraId="7BBD0F78" w14:textId="77777777" w:rsidR="00DA12ED" w:rsidRPr="00201421" w:rsidRDefault="00DA12ED" w:rsidP="00DA12ED">
      <w:pPr>
        <w:pStyle w:val="NormalBold"/>
      </w:pPr>
      <w:r w:rsidRPr="00201421">
        <w:rPr>
          <w:rStyle w:val="HideTWBExt"/>
          <w:b w:val="0"/>
        </w:rPr>
        <w:t>&lt;Members&gt;</w:t>
      </w:r>
      <w:r w:rsidRPr="00201421">
        <w:t>Petar Vitanov</w:t>
      </w:r>
      <w:r w:rsidRPr="00201421">
        <w:rPr>
          <w:rStyle w:val="HideTWBExt"/>
          <w:b w:val="0"/>
        </w:rPr>
        <w:t>&lt;/Members&gt;</w:t>
      </w:r>
    </w:p>
    <w:p w14:paraId="1F076150" w14:textId="77777777" w:rsidR="00DA12ED" w:rsidRPr="00201421" w:rsidRDefault="00DA12ED" w:rsidP="00DA12ED">
      <w:r w:rsidRPr="00201421">
        <w:rPr>
          <w:rStyle w:val="HideTWBExt"/>
        </w:rPr>
        <w:t>&lt;AuNomDe&gt;</w:t>
      </w:r>
      <w:r w:rsidRPr="00201421">
        <w:rPr>
          <w:rStyle w:val="HideTWBInt"/>
        </w:rPr>
        <w:t>{LIBE}</w:t>
      </w:r>
      <w:r w:rsidRPr="00201421">
        <w:t>en nombre de la Comisión de Libertades Civiles, Justicia y Asuntos de Interior</w:t>
      </w:r>
      <w:r w:rsidRPr="00201421">
        <w:rPr>
          <w:rStyle w:val="HideTWBExt"/>
        </w:rPr>
        <w:t>&lt;/AuNomDe&gt;</w:t>
      </w:r>
    </w:p>
    <w:p w14:paraId="792CF122" w14:textId="77777777" w:rsidR="00DA12ED" w:rsidRPr="00201421" w:rsidRDefault="00DA12ED" w:rsidP="00DA12ED">
      <w:pPr>
        <w:pStyle w:val="NormalBold"/>
      </w:pPr>
      <w:r w:rsidRPr="00201421">
        <w:rPr>
          <w:rStyle w:val="HideTWBExt"/>
          <w:b w:val="0"/>
        </w:rPr>
        <w:t>&lt;Members&gt;</w:t>
      </w:r>
      <w:r w:rsidRPr="00201421">
        <w:t>Birgit Sippel</w:t>
      </w:r>
      <w:r w:rsidRPr="00201421">
        <w:rPr>
          <w:rStyle w:val="HideTWBExt"/>
          <w:b w:val="0"/>
        </w:rPr>
        <w:t>&lt;/Members&gt;</w:t>
      </w:r>
    </w:p>
    <w:p w14:paraId="4C2B9299" w14:textId="77777777" w:rsidR="00DA12ED" w:rsidRPr="00201421" w:rsidRDefault="00DA12ED" w:rsidP="00DA12ED">
      <w:pPr>
        <w:pStyle w:val="NormalBold"/>
      </w:pPr>
      <w:r w:rsidRPr="00201421">
        <w:rPr>
          <w:rStyle w:val="HideTWBExt"/>
          <w:b w:val="0"/>
        </w:rPr>
        <w:t>&lt;/RepeatBlock-By&gt;</w:t>
      </w:r>
    </w:p>
    <w:p w14:paraId="3EA3CB21"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2CB478C5" w14:textId="77777777" w:rsidR="00DA12ED" w:rsidRPr="00201421" w:rsidRDefault="00DA12ED" w:rsidP="00DA12ED">
      <w:pPr>
        <w:pStyle w:val="NormalBold"/>
      </w:pPr>
      <w:r w:rsidRPr="00201421">
        <w:rPr>
          <w:rStyle w:val="HideTWBExt"/>
          <w:b w:val="0"/>
        </w:rPr>
        <w:t>&lt;Article&gt;</w:t>
      </w:r>
      <w:r w:rsidRPr="00201421">
        <w:t>Artículo 7 – apartado 4 – párrafo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21F661AE" w14:textId="77777777" w:rsidTr="0093139F">
        <w:trPr>
          <w:trHeight w:val="240"/>
          <w:jc w:val="center"/>
        </w:trPr>
        <w:tc>
          <w:tcPr>
            <w:tcW w:w="9752" w:type="dxa"/>
            <w:gridSpan w:val="2"/>
          </w:tcPr>
          <w:p w14:paraId="2289F7DB" w14:textId="77777777" w:rsidR="00DA12ED" w:rsidRPr="00201421" w:rsidRDefault="00DA12ED" w:rsidP="0093139F"/>
        </w:tc>
      </w:tr>
      <w:tr w:rsidR="00DA12ED" w:rsidRPr="00201421" w14:paraId="5E472ED1" w14:textId="77777777" w:rsidTr="0093139F">
        <w:trPr>
          <w:trHeight w:val="240"/>
          <w:jc w:val="center"/>
        </w:trPr>
        <w:tc>
          <w:tcPr>
            <w:tcW w:w="4876" w:type="dxa"/>
          </w:tcPr>
          <w:p w14:paraId="040E10E1" w14:textId="77777777" w:rsidR="00DA12ED" w:rsidRPr="00201421" w:rsidRDefault="00DA12ED" w:rsidP="0093139F">
            <w:pPr>
              <w:pStyle w:val="AmColumnHeading"/>
            </w:pPr>
            <w:r w:rsidRPr="00201421">
              <w:t>Texto de la Comisión</w:t>
            </w:r>
          </w:p>
        </w:tc>
        <w:tc>
          <w:tcPr>
            <w:tcW w:w="4876" w:type="dxa"/>
          </w:tcPr>
          <w:p w14:paraId="2AAA31DA" w14:textId="77777777" w:rsidR="00DA12ED" w:rsidRPr="00201421" w:rsidRDefault="00DA12ED" w:rsidP="0093139F">
            <w:pPr>
              <w:pStyle w:val="AmColumnHeading"/>
            </w:pPr>
            <w:r w:rsidRPr="00201421">
              <w:t>Enmienda</w:t>
            </w:r>
          </w:p>
        </w:tc>
      </w:tr>
      <w:tr w:rsidR="00DA12ED" w:rsidRPr="00201421" w14:paraId="60F89E8D" w14:textId="77777777" w:rsidTr="0093139F">
        <w:trPr>
          <w:jc w:val="center"/>
        </w:trPr>
        <w:tc>
          <w:tcPr>
            <w:tcW w:w="4876" w:type="dxa"/>
          </w:tcPr>
          <w:p w14:paraId="6BDBF1B9" w14:textId="77777777" w:rsidR="00DA12ED" w:rsidRPr="00201421" w:rsidRDefault="00DA12ED" w:rsidP="0093139F">
            <w:pPr>
              <w:pStyle w:val="Normal6a"/>
            </w:pPr>
            <w:r w:rsidRPr="00201421">
              <w:t xml:space="preserve">La autoridad de coordinación del país de establecimiento solicitará la emisión de la orden de detección, y la autoridad judicial competente </w:t>
            </w:r>
            <w:r w:rsidRPr="00201421">
              <w:rPr>
                <w:b/>
                <w:bCs/>
                <w:i/>
                <w:iCs/>
              </w:rPr>
              <w:t>o la autoridad administrativa independiente</w:t>
            </w:r>
            <w:r w:rsidRPr="00201421">
              <w:t xml:space="preserve"> emitirá la orden de detección cuando considere que se cumplen las siguientes condiciones:</w:t>
            </w:r>
          </w:p>
        </w:tc>
        <w:tc>
          <w:tcPr>
            <w:tcW w:w="4876" w:type="dxa"/>
          </w:tcPr>
          <w:p w14:paraId="6FD53253" w14:textId="77777777" w:rsidR="00DA12ED" w:rsidRPr="00201421" w:rsidRDefault="00DA12ED" w:rsidP="0093139F">
            <w:pPr>
              <w:pStyle w:val="Normal6a"/>
            </w:pPr>
            <w:r w:rsidRPr="00201421">
              <w:t>La autoridad de coordinación del país de establecimiento solicitará la emisión de la orden de detección, y la autoridad judicial competente emitirá la orden de detección cuando considere que se cumplen las siguientes condiciones:</w:t>
            </w:r>
          </w:p>
        </w:tc>
      </w:tr>
    </w:tbl>
    <w:p w14:paraId="3CE75F90"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1349F713" w14:textId="77777777" w:rsidR="00DA12ED" w:rsidRPr="00201421" w:rsidRDefault="00DA12ED" w:rsidP="00DA12ED">
      <w:r w:rsidRPr="00201421">
        <w:rPr>
          <w:rStyle w:val="HideTWBExt"/>
        </w:rPr>
        <w:t>&lt;/Amend&gt;</w:t>
      </w:r>
    </w:p>
    <w:p w14:paraId="164D4841" w14:textId="77777777" w:rsidR="00DA12ED" w:rsidRPr="00201421" w:rsidRDefault="00DA12ED" w:rsidP="00DA12ED">
      <w:pPr>
        <w:pStyle w:val="AmNumberTabs"/>
      </w:pPr>
      <w:r w:rsidRPr="00201421">
        <w:rPr>
          <w:rStyle w:val="HideTWBExt"/>
          <w:b w:val="0"/>
        </w:rPr>
        <w:t>&lt;Amend&gt;</w:t>
      </w:r>
      <w:r w:rsidRPr="00201421">
        <w:t>Enmienda</w:t>
      </w:r>
      <w:r w:rsidRPr="00201421">
        <w:tab/>
      </w:r>
      <w:r w:rsidRPr="00201421">
        <w:tab/>
      </w:r>
      <w:r w:rsidRPr="00201421">
        <w:rPr>
          <w:rStyle w:val="HideTWBExt"/>
          <w:b w:val="0"/>
        </w:rPr>
        <w:t>&lt;NumAm&gt;</w:t>
      </w:r>
      <w:r w:rsidRPr="00201421">
        <w:t>953</w:t>
      </w:r>
      <w:r w:rsidRPr="00201421">
        <w:rPr>
          <w:rStyle w:val="HideTWBExt"/>
          <w:b w:val="0"/>
        </w:rPr>
        <w:t>&lt;/NumAm&gt;</w:t>
      </w:r>
    </w:p>
    <w:p w14:paraId="2DD99ABD" w14:textId="77777777" w:rsidR="00DA12ED" w:rsidRPr="00201421" w:rsidRDefault="00DA12ED" w:rsidP="00DA12ED">
      <w:pPr>
        <w:pStyle w:val="NormalBold"/>
      </w:pPr>
      <w:r w:rsidRPr="00201421">
        <w:rPr>
          <w:rStyle w:val="HideTWBExt"/>
          <w:b w:val="0"/>
        </w:rPr>
        <w:t>&lt;RepeatBlock-By&gt;&lt;Members&gt;</w:t>
      </w:r>
      <w:r w:rsidRPr="00201421">
        <w:t>Sven Simon, Christian Doleschal, Niclas Herbst</w:t>
      </w:r>
      <w:r w:rsidRPr="00201421">
        <w:rPr>
          <w:rStyle w:val="HideTWBExt"/>
          <w:b w:val="0"/>
        </w:rPr>
        <w:t>&lt;/Members&gt;</w:t>
      </w:r>
    </w:p>
    <w:p w14:paraId="1012162F" w14:textId="77777777" w:rsidR="00DA12ED" w:rsidRPr="00201421" w:rsidRDefault="00DA12ED" w:rsidP="00DA12ED">
      <w:pPr>
        <w:pStyle w:val="NormalBold"/>
      </w:pPr>
      <w:r w:rsidRPr="00201421">
        <w:rPr>
          <w:rStyle w:val="HideTWBExt"/>
          <w:b w:val="0"/>
        </w:rPr>
        <w:t>&lt;/RepeatBlock-By&gt;</w:t>
      </w:r>
    </w:p>
    <w:p w14:paraId="20E9D487" w14:textId="77777777" w:rsidR="00DA12ED" w:rsidRPr="00201421" w:rsidRDefault="00DA12ED" w:rsidP="00DA12ED">
      <w:pPr>
        <w:pStyle w:val="NormalBold"/>
      </w:pPr>
      <w:r w:rsidRPr="00201421">
        <w:rPr>
          <w:rStyle w:val="HideTWBExt"/>
          <w:b w:val="0"/>
        </w:rPr>
        <w:t>&lt;DocAmend&gt;</w:t>
      </w:r>
      <w:r w:rsidRPr="00201421">
        <w:t>Propuesta de Reglamento</w:t>
      </w:r>
      <w:r w:rsidRPr="00201421">
        <w:rPr>
          <w:rStyle w:val="HideTWBExt"/>
          <w:b w:val="0"/>
        </w:rPr>
        <w:t>&lt;/DocAmend&gt;</w:t>
      </w:r>
    </w:p>
    <w:p w14:paraId="458B1583" w14:textId="77777777" w:rsidR="00DA12ED" w:rsidRPr="00201421" w:rsidRDefault="00DA12ED" w:rsidP="00DA12ED">
      <w:pPr>
        <w:pStyle w:val="NormalBold"/>
      </w:pPr>
      <w:r w:rsidRPr="00201421">
        <w:rPr>
          <w:rStyle w:val="HideTWBExt"/>
          <w:b w:val="0"/>
        </w:rPr>
        <w:t>&lt;Article&gt;</w:t>
      </w:r>
      <w:r w:rsidRPr="00201421">
        <w:t>Artículo 7 – apartado 4 – párrafo 1 – parte introductoria</w:t>
      </w:r>
      <w:r w:rsidRPr="002014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12ED" w:rsidRPr="00201421" w14:paraId="39A7533D" w14:textId="77777777" w:rsidTr="0093139F">
        <w:trPr>
          <w:trHeight w:val="240"/>
          <w:jc w:val="center"/>
        </w:trPr>
        <w:tc>
          <w:tcPr>
            <w:tcW w:w="9752" w:type="dxa"/>
            <w:gridSpan w:val="2"/>
          </w:tcPr>
          <w:p w14:paraId="03C50D99" w14:textId="77777777" w:rsidR="00DA12ED" w:rsidRPr="00201421" w:rsidRDefault="00DA12ED" w:rsidP="0093139F"/>
        </w:tc>
      </w:tr>
      <w:tr w:rsidR="00DA12ED" w:rsidRPr="00201421" w14:paraId="770A3370" w14:textId="77777777" w:rsidTr="0093139F">
        <w:trPr>
          <w:trHeight w:val="240"/>
          <w:jc w:val="center"/>
        </w:trPr>
        <w:tc>
          <w:tcPr>
            <w:tcW w:w="4876" w:type="dxa"/>
          </w:tcPr>
          <w:p w14:paraId="63312EE3" w14:textId="77777777" w:rsidR="00DA12ED" w:rsidRPr="00201421" w:rsidRDefault="00DA12ED" w:rsidP="0093139F">
            <w:pPr>
              <w:pStyle w:val="AmColumnHeading"/>
            </w:pPr>
            <w:r w:rsidRPr="00201421">
              <w:t>Texto de la Comisión</w:t>
            </w:r>
          </w:p>
        </w:tc>
        <w:tc>
          <w:tcPr>
            <w:tcW w:w="4876" w:type="dxa"/>
          </w:tcPr>
          <w:p w14:paraId="70E0B199" w14:textId="77777777" w:rsidR="00DA12ED" w:rsidRPr="00201421" w:rsidRDefault="00DA12ED" w:rsidP="0093139F">
            <w:pPr>
              <w:pStyle w:val="AmColumnHeading"/>
            </w:pPr>
            <w:r w:rsidRPr="00201421">
              <w:t>Enmienda</w:t>
            </w:r>
          </w:p>
        </w:tc>
      </w:tr>
      <w:tr w:rsidR="00DA12ED" w:rsidRPr="00201421" w14:paraId="320AFF6B" w14:textId="77777777" w:rsidTr="0093139F">
        <w:trPr>
          <w:jc w:val="center"/>
        </w:trPr>
        <w:tc>
          <w:tcPr>
            <w:tcW w:w="4876" w:type="dxa"/>
          </w:tcPr>
          <w:p w14:paraId="5D644F70" w14:textId="77777777" w:rsidR="00DA12ED" w:rsidRPr="00201421" w:rsidRDefault="00DA12ED" w:rsidP="0093139F">
            <w:pPr>
              <w:pStyle w:val="Normal6a"/>
            </w:pPr>
            <w:r w:rsidRPr="00201421">
              <w:t xml:space="preserve">La autoridad de coordinación del país de establecimiento solicitará la emisión de la orden de detección, y la autoridad judicial competente </w:t>
            </w:r>
            <w:r w:rsidRPr="00201421">
              <w:rPr>
                <w:b/>
                <w:bCs/>
                <w:i/>
                <w:iCs/>
              </w:rPr>
              <w:t>o la autoridad administrativa independiente</w:t>
            </w:r>
            <w:r w:rsidRPr="00201421">
              <w:t xml:space="preserve"> emitirá la orden de detección </w:t>
            </w:r>
            <w:r w:rsidRPr="00201421">
              <w:rPr>
                <w:b/>
                <w:bCs/>
                <w:i/>
                <w:iCs/>
              </w:rPr>
              <w:t>cuando considere que se cumplen las siguientes condiciones:</w:t>
            </w:r>
          </w:p>
        </w:tc>
        <w:tc>
          <w:tcPr>
            <w:tcW w:w="4876" w:type="dxa"/>
          </w:tcPr>
          <w:p w14:paraId="6C487059" w14:textId="77777777" w:rsidR="00DA12ED" w:rsidRPr="00201421" w:rsidRDefault="00DA12ED" w:rsidP="0093139F">
            <w:pPr>
              <w:pStyle w:val="Normal6a"/>
            </w:pPr>
            <w:r w:rsidRPr="00201421">
              <w:t xml:space="preserve">La autoridad de coordinación del país de establecimiento solicitará la emisión de la orden de detección </w:t>
            </w:r>
            <w:r w:rsidRPr="00201421">
              <w:rPr>
                <w:b/>
                <w:bCs/>
                <w:i/>
                <w:iCs/>
              </w:rPr>
              <w:t>específica</w:t>
            </w:r>
            <w:r w:rsidRPr="00201421">
              <w:t xml:space="preserve">, y la autoridad judicial competente emitirá la orden de detección </w:t>
            </w:r>
            <w:r w:rsidRPr="00201421">
              <w:rPr>
                <w:b/>
                <w:bCs/>
                <w:i/>
                <w:iCs/>
              </w:rPr>
              <w:t>específica de conformidad con la norma jurídica aplicable para las pruebas en el Derecho penal.</w:t>
            </w:r>
          </w:p>
        </w:tc>
      </w:tr>
    </w:tbl>
    <w:p w14:paraId="6AF573BA" w14:textId="77777777" w:rsidR="00DA12ED" w:rsidRPr="00201421" w:rsidRDefault="00DA12ED" w:rsidP="00DA12ED">
      <w:pPr>
        <w:pStyle w:val="AmOrLang"/>
      </w:pPr>
      <w:r w:rsidRPr="00201421">
        <w:t xml:space="preserve">Or. </w:t>
      </w:r>
      <w:r w:rsidRPr="00201421">
        <w:rPr>
          <w:rStyle w:val="HideTWBExt"/>
        </w:rPr>
        <w:t>&lt;Original&gt;</w:t>
      </w:r>
      <w:r w:rsidRPr="00201421">
        <w:rPr>
          <w:rStyle w:val="HideTWBInt"/>
        </w:rPr>
        <w:t>{EN}</w:t>
      </w:r>
      <w:r w:rsidRPr="00201421">
        <w:t>en</w:t>
      </w:r>
      <w:r w:rsidRPr="00201421">
        <w:rPr>
          <w:rStyle w:val="HideTWBExt"/>
        </w:rPr>
        <w:t>&lt;/Original&gt;</w:t>
      </w:r>
    </w:p>
    <w:p w14:paraId="0CC4E26A" w14:textId="19A567A3" w:rsidR="00DA12ED" w:rsidRPr="00201421" w:rsidRDefault="00DA12ED" w:rsidP="00DA12ED">
      <w:r w:rsidRPr="00201421">
        <w:rPr>
          <w:rStyle w:val="HideTWBExt"/>
        </w:rPr>
        <w:t>&lt;/Amend&gt;&lt;/RepeatBlock-Amend&gt;</w:t>
      </w:r>
    </w:p>
    <w:p w14:paraId="67318D5E" w14:textId="6E57C8FF" w:rsidR="008363E4" w:rsidRPr="00201421" w:rsidRDefault="008363E4" w:rsidP="00DA12ED"/>
    <w:sectPr w:rsidR="008363E4" w:rsidRPr="00201421" w:rsidSect="00F63C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EAFA4F" w14:textId="77777777" w:rsidR="0093139F" w:rsidRPr="00201421" w:rsidRDefault="0093139F">
      <w:r w:rsidRPr="00201421">
        <w:separator/>
      </w:r>
    </w:p>
  </w:endnote>
  <w:endnote w:type="continuationSeparator" w:id="0">
    <w:p w14:paraId="753EBCD9" w14:textId="77777777" w:rsidR="0093139F" w:rsidRPr="00201421" w:rsidRDefault="0093139F">
      <w:r w:rsidRPr="002014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F02B8" w14:textId="79802740" w:rsidR="0093139F" w:rsidRPr="00201421" w:rsidRDefault="0093139F" w:rsidP="00F63C28">
    <w:pPr>
      <w:pStyle w:val="EPFooter"/>
    </w:pPr>
    <w:r w:rsidRPr="00201421">
      <w:t>PE</w:t>
    </w:r>
    <w:r w:rsidRPr="00201421">
      <w:rPr>
        <w:rStyle w:val="HideTWBExt"/>
      </w:rPr>
      <w:t>&lt;NoPE&gt;</w:t>
    </w:r>
    <w:r w:rsidRPr="00201421">
      <w:t>746.811</w:t>
    </w:r>
    <w:r w:rsidRPr="00201421">
      <w:rPr>
        <w:rStyle w:val="HideTWBExt"/>
      </w:rPr>
      <w:t>&lt;/NoPE&gt;&lt;Version&gt;</w:t>
    </w:r>
    <w:r w:rsidRPr="00201421">
      <w:t>v02-00</w:t>
    </w:r>
    <w:r w:rsidRPr="00201421">
      <w:rPr>
        <w:rStyle w:val="HideTWBExt"/>
      </w:rPr>
      <w:t>&lt;/Version&gt;</w:t>
    </w:r>
    <w:r w:rsidRPr="00201421">
      <w:tab/>
    </w:r>
    <w:r w:rsidRPr="00201421">
      <w:fldChar w:fldCharType="begin"/>
    </w:r>
    <w:r w:rsidRPr="00201421">
      <w:instrText xml:space="preserve"> PAGE  \* MERGEFORMAT </w:instrText>
    </w:r>
    <w:r w:rsidRPr="00201421">
      <w:fldChar w:fldCharType="separate"/>
    </w:r>
    <w:r w:rsidR="00010A2B">
      <w:rPr>
        <w:noProof/>
      </w:rPr>
      <w:t>4</w:t>
    </w:r>
    <w:r w:rsidRPr="00201421">
      <w:fldChar w:fldCharType="end"/>
    </w:r>
    <w:r w:rsidRPr="00201421">
      <w:t>/</w:t>
    </w:r>
    <w:r w:rsidR="00010A2B">
      <w:fldChar w:fldCharType="begin"/>
    </w:r>
    <w:r w:rsidR="00010A2B">
      <w:instrText xml:space="preserve"> NUMPAGES  \* MERGEFORMAT </w:instrText>
    </w:r>
    <w:r w:rsidR="00010A2B">
      <w:fldChar w:fldCharType="separate"/>
    </w:r>
    <w:r w:rsidR="00010A2B">
      <w:rPr>
        <w:noProof/>
      </w:rPr>
      <w:t>212</w:t>
    </w:r>
    <w:r w:rsidR="00010A2B">
      <w:rPr>
        <w:noProof/>
      </w:rPr>
      <w:fldChar w:fldCharType="end"/>
    </w:r>
    <w:r w:rsidRPr="00201421">
      <w:tab/>
    </w:r>
    <w:r w:rsidRPr="00201421">
      <w:rPr>
        <w:rStyle w:val="HideTWBExt"/>
      </w:rPr>
      <w:t>&lt;PathFdR&gt;</w:t>
    </w:r>
    <w:r w:rsidRPr="00201421">
      <w:t>AM\1284108ES.docx</w:t>
    </w:r>
    <w:r w:rsidRPr="00201421">
      <w:rPr>
        <w:rStyle w:val="HideTWBExt"/>
      </w:rPr>
      <w:t>&lt;/PathFdR&gt;</w:t>
    </w:r>
  </w:p>
  <w:p w14:paraId="1DA89DF0" w14:textId="007CD250" w:rsidR="0093139F" w:rsidRPr="00201421" w:rsidRDefault="0093139F" w:rsidP="00F63C28">
    <w:pPr>
      <w:pStyle w:val="EPFooter2"/>
    </w:pPr>
    <w:r w:rsidRPr="00201421">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03E3B" w14:textId="746DA007" w:rsidR="0093139F" w:rsidRPr="00201421" w:rsidRDefault="0093139F" w:rsidP="00F63C28">
    <w:pPr>
      <w:pStyle w:val="EPFooter"/>
    </w:pPr>
    <w:r w:rsidRPr="00201421">
      <w:rPr>
        <w:rStyle w:val="HideTWBExt"/>
      </w:rPr>
      <w:t>&lt;PathFdR&gt;</w:t>
    </w:r>
    <w:r w:rsidRPr="00201421">
      <w:t>AM\1284108ES.docx</w:t>
    </w:r>
    <w:r w:rsidRPr="00201421">
      <w:rPr>
        <w:rStyle w:val="HideTWBExt"/>
      </w:rPr>
      <w:t>&lt;/PathFdR&gt;</w:t>
    </w:r>
    <w:r w:rsidRPr="00201421">
      <w:tab/>
    </w:r>
    <w:r w:rsidRPr="00201421">
      <w:fldChar w:fldCharType="begin"/>
    </w:r>
    <w:r w:rsidRPr="00201421">
      <w:instrText xml:space="preserve"> PAGE  \* MERGEFORMAT </w:instrText>
    </w:r>
    <w:r w:rsidRPr="00201421">
      <w:fldChar w:fldCharType="separate"/>
    </w:r>
    <w:r w:rsidR="00010A2B">
      <w:rPr>
        <w:noProof/>
      </w:rPr>
      <w:t>3</w:t>
    </w:r>
    <w:r w:rsidRPr="00201421">
      <w:fldChar w:fldCharType="end"/>
    </w:r>
    <w:r w:rsidRPr="00201421">
      <w:t>/</w:t>
    </w:r>
    <w:r w:rsidR="00010A2B">
      <w:fldChar w:fldCharType="begin"/>
    </w:r>
    <w:r w:rsidR="00010A2B">
      <w:instrText xml:space="preserve"> NUMPAGES  \* MERGEFORMAT </w:instrText>
    </w:r>
    <w:r w:rsidR="00010A2B">
      <w:fldChar w:fldCharType="separate"/>
    </w:r>
    <w:r w:rsidR="00010A2B">
      <w:rPr>
        <w:noProof/>
      </w:rPr>
      <w:t>212</w:t>
    </w:r>
    <w:r w:rsidR="00010A2B">
      <w:rPr>
        <w:noProof/>
      </w:rPr>
      <w:fldChar w:fldCharType="end"/>
    </w:r>
    <w:r w:rsidRPr="00201421">
      <w:tab/>
      <w:t>PE</w:t>
    </w:r>
    <w:r w:rsidRPr="00201421">
      <w:rPr>
        <w:rStyle w:val="HideTWBExt"/>
      </w:rPr>
      <w:t>&lt;NoPE&gt;</w:t>
    </w:r>
    <w:r w:rsidRPr="00201421">
      <w:t>746.811</w:t>
    </w:r>
    <w:r w:rsidRPr="00201421">
      <w:rPr>
        <w:rStyle w:val="HideTWBExt"/>
      </w:rPr>
      <w:t>&lt;/NoPE&gt;&lt;Version&gt;</w:t>
    </w:r>
    <w:r w:rsidRPr="00201421">
      <w:t>v02-00</w:t>
    </w:r>
    <w:r w:rsidRPr="00201421">
      <w:rPr>
        <w:rStyle w:val="HideTWBExt"/>
      </w:rPr>
      <w:t>&lt;/Version&gt;</w:t>
    </w:r>
  </w:p>
  <w:p w14:paraId="0F3B607C" w14:textId="0F46E2EF" w:rsidR="0093139F" w:rsidRPr="00201421" w:rsidRDefault="0093139F" w:rsidP="00F63C28">
    <w:pPr>
      <w:pStyle w:val="EPFooter2"/>
    </w:pPr>
    <w:r w:rsidRPr="00201421">
      <w:tab/>
    </w:r>
    <w:r w:rsidRPr="00201421">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5DE59" w14:textId="77777777" w:rsidR="0093139F" w:rsidRPr="00201421" w:rsidRDefault="0093139F" w:rsidP="00F63C28">
    <w:pPr>
      <w:pStyle w:val="EPFooter"/>
    </w:pPr>
    <w:r w:rsidRPr="00201421">
      <w:rPr>
        <w:rStyle w:val="HideTWBExt"/>
      </w:rPr>
      <w:t>&lt;PathFdR&gt;</w:t>
    </w:r>
    <w:r w:rsidRPr="00201421">
      <w:t>AM\1284108ES.docx</w:t>
    </w:r>
    <w:r w:rsidRPr="00201421">
      <w:rPr>
        <w:rStyle w:val="HideTWBExt"/>
      </w:rPr>
      <w:t>&lt;/PathFdR&gt;</w:t>
    </w:r>
    <w:r w:rsidRPr="00201421">
      <w:tab/>
    </w:r>
    <w:r w:rsidRPr="00201421">
      <w:tab/>
      <w:t>PE</w:t>
    </w:r>
    <w:r w:rsidRPr="00201421">
      <w:rPr>
        <w:rStyle w:val="HideTWBExt"/>
      </w:rPr>
      <w:t>&lt;NoPE&gt;</w:t>
    </w:r>
    <w:r w:rsidRPr="00201421">
      <w:t>746.811</w:t>
    </w:r>
    <w:r w:rsidRPr="00201421">
      <w:rPr>
        <w:rStyle w:val="HideTWBExt"/>
      </w:rPr>
      <w:t>&lt;/NoPE&gt;&lt;Version&gt;</w:t>
    </w:r>
    <w:r w:rsidRPr="00201421">
      <w:t>v02-00</w:t>
    </w:r>
    <w:r w:rsidRPr="00201421">
      <w:rPr>
        <w:rStyle w:val="HideTWBExt"/>
      </w:rPr>
      <w:t>&lt;/Version&gt;</w:t>
    </w:r>
  </w:p>
  <w:p w14:paraId="77B5A7C8" w14:textId="183FC837" w:rsidR="0093139F" w:rsidRPr="00201421" w:rsidRDefault="0093139F" w:rsidP="00F63C28">
    <w:pPr>
      <w:pStyle w:val="EPFooter2"/>
    </w:pPr>
    <w:r w:rsidRPr="00201421">
      <w:t>ES</w:t>
    </w:r>
    <w:r w:rsidRPr="00201421">
      <w:tab/>
    </w:r>
    <w:r w:rsidRPr="00201421">
      <w:rPr>
        <w:b w:val="0"/>
        <w:i/>
        <w:color w:val="C0C0C0"/>
        <w:sz w:val="22"/>
      </w:rPr>
      <w:t>Unida en la diversidad</w:t>
    </w:r>
    <w:r w:rsidRPr="00201421">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CBA639" w14:textId="77777777" w:rsidR="0093139F" w:rsidRPr="00201421" w:rsidRDefault="0093139F">
      <w:r w:rsidRPr="00201421">
        <w:separator/>
      </w:r>
    </w:p>
  </w:footnote>
  <w:footnote w:type="continuationSeparator" w:id="0">
    <w:p w14:paraId="65A5F3E3" w14:textId="77777777" w:rsidR="0093139F" w:rsidRPr="00201421" w:rsidRDefault="0093139F">
      <w:r w:rsidRPr="002014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8E9074" w14:textId="77777777" w:rsidR="00CF4CAA" w:rsidRDefault="00CF4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D908C2" w14:textId="77777777" w:rsidR="00CF4CAA" w:rsidRDefault="00CF4C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D3E553" w14:textId="77777777" w:rsidR="00CF4CAA" w:rsidRDefault="00CF4C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1"/>
    <w:docVar w:name="COMKEY" w:val="LIBE"/>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25482 HideTWBExt;}{\*\cs18 \additive \v\f1\fs20\cf15 _x000d__x000a_\spriority0 \styrsid13325482 HideTWBInt;}{\s19\ql \li0\ri0\sa120\nowidctlpar\wrapdefault\aspalpha\aspnum\faauto\adjustright\rin0\lin0\itap0 \rtlch\fcs1 \af0\afs20\alang1025 \ltrch\fcs0 \fs24\lang1034\langfe2057\cgrid\langnp1034\langfenp2057 _x000d__x000a_\sbasedon0 \snext19 \spriority0 \styrsid13325482 Normal6a;}{\s20\ql \li0\ri0\nowidctlpar\wrapdefault\aspalpha\aspnum\faauto\adjustright\rin0\lin0\itap0 \rtlch\fcs1 \af0\afs20\alang1025 \ltrch\fcs0 \b\fs24\lang1034\langfe2057\cgrid\langnp1034\langfenp2057 _x000d__x000a_\sbasedon0 \snext20 \spriority0 \styrsid13325482 NormalBold;}{\s21\qr \li0\ri0\sb240\sa240\nowidctlpar\wrapdefault\aspalpha\aspnum\faauto\adjustright\rin0\lin0\itap0 \rtlch\fcs1 \af0\afs20\alang1025 \ltrch\fcs0 _x000d__x000a_\fs24\lang1034\langfe2057\cgrid\langnp1034\langfenp2057 \sbasedon0 \snext21 \spriority0 \styrsid13325482 AmOrLang;}{\s22\qc \li0\ri0\sa240\nowidctlpar\wrapdefault\aspalpha\aspnum\faauto\adjustright\rin0\lin0\itap0 \rtlch\fcs1 \af0\afs20\alang1025 _x000d__x000a_\ltrch\fcs0 \i\fs24\lang1034\langfe2057\cgrid\langnp1034\langfenp2057 \sbasedon0 \snext22 \spriority0 \styrsid1332548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3 \spriority0 \styrsid13325482 AmNumberTabs;}}{\*\rsidtbl \rsid24658\rsid223860\rsid735077\rsid1718133\rsid2892074\rsid3565327\rsid4666813\rsid6641733\rsid7823322_x000d__x000a_\rsid9636012\rsid10377208\rsid11215221\rsid11549030\rsid12154954\rsid13114555\rsid13325482\rsid14382809\rsid14424199\rsid15204470\rsid15285974\rsid15950462\rsid16324206\rsid16662270}{\mmathPr\mmathFont34\mbrkBin0\mbrkBinSub0\msmallFrac0\mdispDef1_x000d__x000a_\mlMargin0\mrMargin0\mdefJc1\mwrapIndent1440\mintLim0\mnaryLim1}{\info{\author FRANCISCO, Carla}{\operator FRANCISCO, Carla}{\creatim\yr2023\mo4\dy21\hr18\min2}{\revtim\yr2023\mo4\dy21\hr18\min2}{\version1}{\edmins0}{\nofpages1}{\nofwords77}{\nofchars407}_x000d__x000a_{\nofcharsws4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3325482\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3114555 \chftnsep _x000d__x000a_\par }}{\*\ftnsepc \ltrpar \pard\plain \ltrpar\ql \li0\ri0\widctlpar\wrapdefault\aspalpha\aspnum\faauto\adjustright\rin0\lin0\itap0 \rtlch\fcs1 \af0\afs20\alang1025 \ltrch\fcs0 \fs24\lang2057\langfe2057\cgrid\langnp2057\langfenp2057 {\rtlch\fcs1 \af0 _x000d__x000a_\ltrch\fcs0 \insrsid13114555 \chftnsepc _x000d__x000a_\par }}{\*\aftnsep \ltrpar \pard\plain \ltrpar\ql \li0\ri0\widctlpar\wrapdefault\aspalpha\aspnum\faauto\adjustright\rin0\lin0\itap0 \rtlch\fcs1 \af0\afs20\alang1025 \ltrch\fcs0 \fs24\lang2057\langfe2057\cgrid\langnp2057\langfenp2057 {\rtlch\fcs1 \af0 _x000d__x000a_\ltrch\fcs0 \insrsid13114555 \chftnsep _x000d__x000a_\par }}{\*\aftnsepc \ltrpar \pard\plain \ltrpar\ql \li0\ri0\widctlpar\wrapdefault\aspalpha\aspnum\faauto\adjustright\rin0\lin0\itap0 \rtlch\fcs1 \af0\afs20\alang1025 \ltrch\fcs0 \fs24\lang2057\langfe2057\cgrid\langnp2057\langfenp2057 {\rtlch\fcs1 \af0 _x000d__x000a_\ltrch\fcs0 \insrsid131145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325482 \rtlch\fcs1 _x000d__x000a_\af0\afs20\alang1025 \ltrch\fcs0 \b\fs24\lang1034\langfe2057\cgrid\langnp1034\langfenp2057 {\rtlch\fcs1 \af0 \ltrch\fcs0 \cs17\b0\v\fs20\cf9\loch\af1\hich\af1\dbch\af31501\insrsid13325482\charrsid14494743 {\*\bkmkstart restartA}_x000d__x000a_\hich\af1\dbch\af31501\loch\f1 &lt;AmendA&gt;}{\rtlch\fcs1 \af0 \ltrch\fcs0 \insrsid13325482\charrsid14494743 Enmienda\tab \tab }{\rtlch\fcs1 \af0 \ltrch\fcs0 \cs17\b0\v\fs20\cf9\loch\af1\hich\af1\dbch\af31501\insrsid13325482\charrsid14494743 _x000d__x000a_\hich\af1\dbch\af31501\loch\f1 &lt;NumAmA&gt;}{\rtlch\fcs1 \af0 \ltrch\fcs0 \insrsid13325482\charrsid14494743 #}{\rtlch\fcs1 \af1 \ltrch\fcs0 \cs18\v\f1\fs20\cf15\insrsid13325482\charrsid14494743 ENMIENDA@NRAM@}{\rtlch\fcs1 \af0 \ltrch\fcs0 _x000d__x000a_\insrsid13325482\charrsid14494743 #}{\rtlch\fcs1 \af0 \ltrch\fcs0 \cs17\b0\v\fs20\cf9\loch\af1\hich\af1\dbch\af31501\insrsid13325482\charrsid14494743 \hich\af1\dbch\af31501\loch\f1 &lt;/NumAmA&gt;}{\rtlch\fcs1 \af0 \ltrch\fcs0 \insrsid13325482\charrsid14494743 _x000d__x000a_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RepeatBlock-By&gt;}{\rtlch\fcs1 \af0 \ltrch\fcs0 \insrsid13325482\charrsid14494743 #}{\rtlch\fcs1 \af1 \ltrch\fcs0 _x000d__x000a_\cs18\v\f1\fs20\cf15\insrsid13325482\charrsid14494743 (MOD@InsideLoop()}{\rtlch\fcs1 \af0 \ltrch\fcs0 \insrsid13325482\charrsid14494743 ##}{\rtlch\fcs1 \af1 \ltrch\fcs0 \cs18\v\f1\fs20\cf15\insrsid13325482\charrsid14494743 &gt;&gt;&gt;@[ZMEMBERSMSG]@}{\rtlch\fcs1 _x000d__x000a_\af0 \ltrch\fcs0 \insrsid13325482\charrsid14494743 #}{\rtlch\fcs1 \af0 \ltrch\fcs0 \cs17\b0\v\fs20\cf9\loch\af1\hich\af1\dbch\af31501\insrsid13325482\charrsid14494743 \hich\af1\dbch\af31501\loch\f1 &lt;Members&gt;}{\rtlch\fcs1 \af0 \ltrch\fcs0 _x000d__x000a_\insrsid13325482\charrsid14494743 #}{\rtlch\fcs1 \af1 \ltrch\fcs0 \cs18\v\f1\fs20\cf15\insrsid13325482\charrsid14494743 (MOD@InsideLoop(\'a7)}{\rtlch\fcs1 \af0 \ltrch\fcs0 \insrsid13325482\charrsid14494743 #}{\rtlch\fcs1 \af0 \ltrch\fcs0 _x000d__x000a_\cf10\insrsid13325482\charrsid14494743 \u9668\'3f}{\rtlch\fcs1 \af0 \ltrch\fcs0 \insrsid13325482\charrsid14494743 #}{\rtlch\fcs1 \af1 \ltrch\fcs0 \cs18\v\f1\fs20\cf15\insrsid13325482\charrsid14494743 TVTMEMBERS\'a7@MEMBERS@}{\rtlch\fcs1 \af0 \ltrch\fcs0 _x000d__x000a_\insrsid13325482\charrsid14494743 #}{\rtlch\fcs1 \af0 \ltrch\fcs0 \cf10\insrsid13325482\charrsid14494743 \u9658\'3f}{\rtlch\fcs1 \af0 \ltrch\fcs0 \cs17\b0\v\fs20\cf9\loch\af1\hich\af1\dbch\af31501\insrsid13325482\charrsid14494743 _x000d__x000a_\hich\af1\dbch\af31501\loch\f1 &lt;/Members&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uNomDe&gt;&lt;OptDel&gt;}{\rtlch\fcs1 \af0 \ltrch\fcs0 _x000d__x000a_\lang1034\langfe2057\langnp1034\insrsid13325482\charrsid14494743 #}{\rtlch\fcs1 \af1 \ltrch\fcs0 \cs18\v\f1\fs20\cf15\lang1034\langfe2057\langnp1034\insrsid13325482\charrsid14494743 MNU[ONBEHALFYES][NOTAPP]@CHOICE@}{\rtlch\fcs1 \af0 \ltrch\fcs0 _x000d__x000a_\lang1034\langfe2057\langnp1034\insrsid13325482\charrsid14494743 #}{\rtlch\fcs1 \af0 \ltrch\fcs0 \cs17\v\fs20\cf9\lang1034\langfe2057\loch\af1\hich\af1\dbch\af31501\langnp1034\insrsid13325482\charrsid14494743 \hich\af1\dbch\af31501\loch\f1 _x000d__x000a_&lt;/OptDel&gt;&lt;/AuNomDe&gt;}{\rtlch\fcs1 \af0 \ltrch\fcs0 \lang1034\langfe2057\langnp1034\insrsid13325482\charrsid14494743 _x000d__x000a_\par &lt;&lt;&lt;}{\rtlch\fcs1 \af0 \ltrch\fcs0 \cs17\v\fs20\cf9\lang1034\langfe2057\loch\af1\hich\af1\dbch\af31501\langnp1034\insrsid13325482\charrsid14494743 \hich\af1\dbch\af31501\loch\f1 &lt;/RepeatBlock-By&gt;}{\rtlch\fcs1 \af0 \ltrch\fcs0 _x000d__x000a_\lang1034\langfe2057\langnp1034\insrsid13325482\charrsid14494743 _x000d__x000a_\par }\pard\plain \ltrpar\s20\ql \li0\ri0\nowidctlpar\wrapdefault\aspalpha\aspnum\faauto\adjustright\rin0\lin0\itap0\pararsid13325482 \rtlch\fcs1 \af0\afs20\alang1025 \ltrch\fcs0 \b\fs24\lang1034\langfe2057\cgrid\langnp1034\langfenp2057 {\rtlch\fcs1 \af0 _x000d__x000a_\ltrch\fcs0 \cs17\b0\v\fs20\cf9\loch\af1\hich\af1\dbch\af31501\insrsid13325482\charrsid14494743 \hich\af1\dbch\af31501\loch\f1 &lt;DocAmend&gt;}{\rtlch\fcs1 \af0 \ltrch\fcs0 \insrsid13325482\charrsid14494743 Proyecto de Resoluci\'f3n legislativa}{\rtlch\fcs1 _x000d__x000a_\af0 \ltrch\fcs0 \cs17\b0\v\fs20\cf9\loch\af1\hich\af1\dbch\af31501\insrsid13325482\charrsid14494743 \hich\af1\dbch\af31501\loch\f1 &lt;/DocAmend&gt;}{\rtlch\fcs1 \af0 \ltrch\fcs0 \insrsid13325482\charrsid14494743 _x000d__x000a_\par }{\rtlch\fcs1 \af0 \ltrch\fcs0 \cs17\b0\v\fs20\cf9\loch\af1\hich\af1\dbch\af31501\insrsid13325482\charrsid14494743 \hich\af1\dbch\af31501\loch\f1 &lt;Article&gt;}{\rtlch\fcs1 \af0 \ltrch\fcs0 \cf10\insrsid13325482\charrsid14494743 \u9668\'3f}{\rtlch\fcs1 \af0 _x000d__x000a_\ltrch\fcs0 \insrsid13325482\charrsid14494743 #}{\rtlch\fcs1 \af1 \ltrch\fcs0 \cs18\v\f1\fs20\cf15\insrsid13325482\charrsid14494743 TVTRESPART@RESPART@}{\rtlch\fcs1 \af0 \ltrch\fcs0 \insrsid13325482\charrsid14494743 #}{\rtlch\fcs1 \af0 \ltrch\fcs0 _x000d__x000a_\cf10\insrsid13325482\charrsid14494743 \u9658\'3f}{\rtlch\fcs1 \af0 \ltrch\fcs0 \cs17\b0\v\fs20\cf9\loch\af1\hich\af1\dbch\af31501\insrsid13325482\charrsid14494743 \hich\af1\dbch\af31501\loch\f1 &lt;/Article&gt;}{\rtlch\fcs1 \af0 \ltrch\fcs0 _x000d__x000a_\insrsid13325482\charrsid144947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13325482\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13325482\charrsid14494743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34\langfe2057\cgrid\langnp1034\langfenp2057 {\rtlch\fcs1 \af0 \ltrch\fcs0 _x000d__x000a_\insrsid13325482\charrsid14494743 Proyecto de Resoluci\'f3n legislativa\cell Enmienda\cell }\pard\plain \ltrpar\ql \li0\ri0\widctlpar\intbl\wrapdefault\aspalpha\aspnum\faauto\adjustright\rin0\lin0 \rtlch\fcs1 \af0\afs20\alang1025 \ltrch\fcs0 _x000d__x000a_\fs24\lang2057\langfe2057\cgrid\langnp2057\langfenp2057 {\rtlch\fcs1 \af0 \ltrch\fcs0 \lang1034\langfe2057\langnp1034\insrsid13325482\charrsid14494743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34\langfe2057\cgrid\langnp1034\langfenp2057 {\rtlch\fcs1 \af0 \ltrch\fcs0 _x000d__x000a_\insrsid13325482\charrsid14494743 ##\cell ##}{\rtlch\fcs1 \af0\afs24 \ltrch\fcs0 \insrsid13325482\charrsid14494743 \cell }\pard\plain \ltrpar\ql \li0\ri0\widctlpar\intbl\wrapdefault\aspalpha\aspnum\faauto\adjustright\rin0\lin0 \rtlch\fcs1 _x000d__x000a_\af0\afs20\alang1025 \ltrch\fcs0 \fs24\lang2057\langfe2057\cgrid\langnp2057\langfenp2057 {\rtlch\fcs1 \af0 \ltrch\fcs0 \lang1034\langfe2057\langnp1034\insrsid13325482\charrsid14494743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3325482 \rtlch\fcs1 \af0\afs20\alang1025 \ltrch\fcs0 \fs24\lang1034\langfe2057\cgrid\langnp1034\langfenp2057 {\rtlch\fcs1 \af0 \ltrch\fcs0 _x000d__x000a_\insrsid13325482\charrsid14494743 Or. }{\rtlch\fcs1 \af0 \ltrch\fcs0 \cs17\v\fs20\cf9\loch\af1\hich\af1\dbch\af31501\insrsid13325482\charrsid14494743 \hich\af1\dbch\af31501\loch\f1 &lt;Original&gt;}{\rtlch\fcs1 \af0 \ltrch\fcs0 _x000d__x000a_\insrsid13325482\charrsid14494743 #}{\rtlch\fcs1 \af1 \ltrch\fcs0 \cs18\v\f1\fs20\cf15\insrsid13325482\charrsid14494743 KEY(MAIN/LANGMIN)sh@ORLANGMSG@}{\rtlch\fcs1 \af0 \ltrch\fcs0 \insrsid13325482\charrsid14494743 #}{\rtlch\fcs1 \af0 \ltrch\fcs0 _x000d__x000a_\cs17\v\fs20\cf9\loch\af1\hich\af1\dbch\af31501\insrsid13325482\charrsid14494743 \hich\af1\dbch\af31501\loch\f1 &lt;/Original&gt;}{\rtlch\fcs1 \af0 \ltrch\fcs0 \insrsid13325482\charrsid14494743 _x000d__x000a_\par }\pard\plain \ltrpar\ql \li0\ri0\widctlpar\wrapdefault\aspalpha\aspnum\faauto\adjustright\rin0\lin0\itap0\pararsid13325482 \rtlch\fcs1 \af0\afs20\alang1025 \ltrch\fcs0 \fs24\lang2057\langfe2057\cgrid\langnp2057\langfenp2057 {\rtlch\fcs1 \af0 \ltrch\fcs0 _x000d__x000a_\cs17\v\fs20\cf9\lang1034\langfe2057\loch\af1\hich\af1\dbch\af31501\langnp1034\insrsid13325482\charrsid1449474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c_x000d__x000a_951e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S"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Arial Unicode MS};}{\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Arial Unicode MS};}{\f285\fbidi \froman\fcharset238\fprq2 Times New Roman CE;}{\f286\fbidi \froman\fcharset204\fprq2 Times New Roman Cyr;}_x000d__x000a_{\f288\fbidi \froman\fcharset161\fprq2 Times New Roman Greek;}{\f289\fbidi \froman\fcharset162\fprq2 Times New Roman Tur;}{\f290\fbidi \froman\fcharset177\fprq2 Times New Roman (Hebrew);}{\f291\fbidi \froman\fcharset178\fprq2 Times New Roman (Arabic);}_x000d__x000a_{\f292\fbidi \froman\fcharset186\fprq2 Times New Roman Baltic;}{\f293\fbidi \froman\fcharset163\fprq2 Times New Roman (Vietnamese);}{\f295\fbidi \fswiss\fcharset238\fprq2 Arial CE;}{\f296\fbidi \fswiss\fcharset204\fprq2 Arial Cyr;}_x000d__x000a_{\f298\fbidi \fswiss\fcharset161\fprq2 Arial Greek;}{\f299\fbidi \fswiss\fcharset162\fprq2 Arial Tur;}{\f300\fbidi \fswiss\fcharset177\fprq2 Arial (Hebrew);}{\f301\fbidi \fswiss\fcharset178\fprq2 Arial (Arabic);}_x000d__x000a_{\f302\fbidi \fswiss\fcharset186\fprq2 Arial Baltic;}{\f303\fbidi \fswiss\fcharset163\fprq2 Arial (Vietnamese);}{\f625\fbidi \froman\fcharset238\fprq2 Cambria Math CE;}{\f626\fbidi \froman\fcharset204\fprq2 Cambria Math Cyr;}_x000d__x000a_{\f628\fbidi \froman\fcharset161\fprq2 Cambria Math Greek;}{\f629\fbidi \froman\fcharset162\fprq2 Cambria Math Tur;}{\f632\fbidi \froman\fcharset186\fprq2 Cambria Math Baltic;}{\f63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Arial Unicode MS};}{\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Arial Unicode MS};}}{\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351111 HideTWBExt;}{\*\cs18 \additive \v\f1\fs20\cf15 _x000d__x000a_\spriority0 \styrsid7351111 HideTWBInt;}{\s19\ql \li0\ri0\sa120\nowidctlpar\wrapdefault\aspalpha\aspnum\faauto\adjustright\rin0\lin0\itap0 \rtlch\fcs1 \af0\afs20\alang1025 \ltrch\fcs0 \fs24\lang1034\langfe2057\cgrid\langnp1034\langfenp2057 _x000d__x000a_\sbasedon0 \snext19 \spriority0 \styrsid7351111 Normal6a;}{\s20\ql \li0\ri0\nowidctlpar\wrapdefault\aspalpha\aspnum\faauto\adjustright\rin0\lin0\itap0 \rtlch\fcs1 \af0\afs20\alang1025 \ltrch\fcs0 \b\fs24\lang1034\langfe2057\cgrid\langnp1034\langfenp2057 _x000d__x000a_\sbasedon0 \snext20 \spriority0 \styrsid7351111 NormalBold;}{\s21\ql \li0\ri0\sa240\nowidctlpar\wrapdefault\aspalpha\aspnum\faauto\adjustright\rin0\lin0\itap0 \rtlch\fcs1 \af0\afs20\alang1025 \ltrch\fcs0 _x000d__x000a_\i\fs24\lang1034\langfe2057\cgrid\langnp1034\langfenp2057 \sbasedon0 \snext21 \spriority0 \styrsid7351111 AmJustText;}{\s22\qc \li0\ri0\sb240\sa240\nowidctlpar\wrapdefault\aspalpha\aspnum\faauto\adjustright\rin0\lin0\itap0 \rtlch\fcs1 _x000d__x000a_\af0\afs20\alang1025 \ltrch\fcs0 \i\fs24\lang1034\langfe2057\cgrid\langnp1034\langfenp2057 \sbasedon0 \snext22 \spriority0 \styrsid7351111 AmCrossRef;}{_x000d__x000a_\s23\qc \li0\ri0\sb240\sa240\keepn\nowidctlpar\wrapdefault\aspalpha\aspnum\faauto\adjustright\rin0\lin0\itap0 \rtlch\fcs1 \af0\afs20\alang1025 \ltrch\fcs0 \i\fs24\lang1034\langfe2057\cgrid\langnp1034\langfenp2057 _x000d__x000a_\sbasedon0 \snext21 \spriority0 \styrsid7351111 AmJustTitle;}{\s24\qr \li0\ri0\sb240\sa240\nowidctlpar\wrapdefault\aspalpha\aspnum\faauto\adjustright\rin0\lin0\itap0 \rtlch\fcs1 \af0\afs20\alang1025 \ltrch\fcs0 _x000d__x000a_\fs24\lang1034\langfe2057\cgrid\langnp1034\langfenp2057 \sbasedon0 \snext24 \spriority0 \styrsid7351111 AmOrLang;}{\s25\qc \li0\ri0\sa240\nowidctlpar\wrapdefault\aspalpha\aspnum\faauto\adjustright\rin0\lin0\itap0 \rtlch\fcs1 \af0\afs20\alang1025 _x000d__x000a_\ltrch\fcs0 \i\fs24\lang1034\langfe2057\cgrid\langnp1034\langfenp2057 \sbasedon0 \snext25 \spriority0 \styrsid735111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4\langfe2057\cgrid\langnp1034\langfenp2057 \sbasedon0 \snext26 \spriority0 \styrsid7351111 AmNumberTabs;}}{\*\rsidtbl \rsid24658\rsid223860\rsid735077\rsid1718133\rsid2892074\rsid3565327\rsid4666813\rsid6641733\rsid7351111_x000d__x000a_\rsid7823322\rsid9636012\rsid10377208\rsid11215221\rsid11549030\rsid12154954\rsid12859171\rsid14382809\rsid14424199\rsid15204470\rsid15285974\rsid15950462\rsid16324206\rsid16662270}{\mmathPr\mmathFont34\mbrkBin0\mbrkBinSub0\msmallFrac0\mdispDef1\mlMargin0_x000d__x000a_\mrMargin0\mdefJc1\mwrapIndent1440\mintLim0\mnaryLim1}{\info{\author FRANCISCO, Carla}{\operator FRANCISCO, Carla}{\creatim\yr2023\mo4\dy21\hr18\min2}{\revtim\yr2023\mo4\dy21\hr18\min2}{\version1}{\edmins0}{\nofpages1}{\nofwords140}{\nofchars737}_x000d__x000a_{\nofcharsws866}{\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351111\newtblstyruls\nogrowautofit\usenormstyforlist\noindnmbrts\felnbrelev\nocxsptable\indrlsweleven\noafcnsttbl\afelev\utinl\hwelev\spltpgpar\notcvasp\notbrkcnstfrctbl\notvatxbx\krnprsnet\cachedcolbal _x000d__x000a_\nouicompat \fet0{\*\wgrffmtfilter 013f}\nofeaturethrottle1\ilfomacatclnup0{\*\template D:\\Users\\FranciscoC\\AppData\\Local\\DocEP\\DOCS\\Blank1.dotx}{\*\ftnsep \ltrpar \pard\plain \ltrpar_x000d__x000a_\ql \li0\ri0\widctlpar\wrapdefault\aspalpha\aspnum\faauto\adjustright\rin0\lin0\itap0 \rtlch\fcs1 \af0\afs20\alang1025 \ltrch\fcs0 \fs24\lang2057\langfe2057\cgrid\langnp2057\langfenp2057 {\rtlch\fcs1 \af0 \ltrch\fcs0 \insrsid12859171 \chftnsep _x000d__x000a_\par }}{\*\ftnsepc \ltrpar \pard\plain \ltrpar\ql \li0\ri0\widctlpar\wrapdefault\aspalpha\aspnum\faauto\adjustright\rin0\lin0\itap0 \rtlch\fcs1 \af0\afs20\alang1025 \ltrch\fcs0 \fs24\lang2057\langfe2057\cgrid\langnp2057\langfenp2057 {\rtlch\fcs1 \af0 _x000d__x000a_\ltrch\fcs0 \insrsid12859171 \chftnsepc _x000d__x000a_\par }}{\*\aftnsep \ltrpar \pard\plain \ltrpar\ql \li0\ri0\widctlpar\wrapdefault\aspalpha\aspnum\faauto\adjustright\rin0\lin0\itap0 \rtlch\fcs1 \af0\afs20\alang1025 \ltrch\fcs0 \fs24\lang2057\langfe2057\cgrid\langnp2057\langfenp2057 {\rtlch\fcs1 \af0 _x000d__x000a_\ltrch\fcs0 \insrsid12859171 \chftnsep _x000d__x000a_\par }}{\*\aftnsepc \ltrpar \pard\plain \ltrpar\ql \li0\ri0\widctlpar\wrapdefault\aspalpha\aspnum\faauto\adjustright\rin0\lin0\itap0 \rtlch\fcs1 \af0\afs20\alang1025 \ltrch\fcs0 \fs24\lang2057\langfe2057\cgrid\langnp2057\langfenp2057 {\rtlch\fcs1 \af0 _x000d__x000a_\ltrch\fcs0 \insrsid128591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351111 \rtlch\fcs1 _x000d__x000a_\af0\afs20\alang1025 \ltrch\fcs0 \b\fs24\lang1034\langfe2057\cgrid\langnp1034\langfenp2057 {\rtlch\fcs1 \af0 \ltrch\fcs0 \cs17\b0\v\fs20\cf9\loch\af1\hich\af1\dbch\af31501\insrsid7351111\charrsid14494743 {\*\bkmkstart restartB}_x000d__x000a_\hich\af1\dbch\af31501\loch\f1 &lt;AmendB&gt;}{\rtlch\fcs1 \af0 \ltrch\fcs0 \insrsid7351111\charrsid14494743 Enmienda\tab \tab }{\rtlch\fcs1 \af0 \ltrch\fcs0 \cs17\b0\v\fs20\cf9\loch\af1\hich\af1\dbch\af31501\insrsid7351111\charrsid14494743 _x000d__x000a_\hich\af1\dbch\af31501\loch\f1 &lt;NumAmB&gt;}{\rtlch\fcs1 \af0 \ltrch\fcs0 \insrsid7351111\charrsid14494743 #}{\rtlch\fcs1 \af1 \ltrch\fcs0 \cs18\v\f1\fs20\cf15\insrsid7351111\charrsid14494743 ENMIENDA@NRAM@}{\rtlch\fcs1 \af0 \ltrch\fcs0 _x000d__x000a_\insrsid7351111\charrsid14494743 #}{\rtlch\fcs1 \af0 \ltrch\fcs0 \cs17\b0\v\fs20\cf9\loch\af1\hich\af1\dbch\af31501\insrsid7351111\charrsid14494743 \hich\af1\dbch\af31501\loch\f1 &lt;/NumAmB&gt;}{\rtlch\fcs1 \af0 \ltrch\fcs0 \insrsid7351111\charrsid14494743 _x000d__x000a_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RepeatBlock-By&gt;}{\rtlch\fcs1 \af0 \ltrch\fcs0 \insrsid7351111\charrsid14494743 #}{\rtlch\fcs1 \af1 \ltrch\fcs0 _x000d__x000a_\cs18\v\f1\fs20\cf15\insrsid7351111\charrsid14494743 (MOD@InsideLoop()}{\rtlch\fcs1 \af0 \ltrch\fcs0 \insrsid7351111\charrsid14494743 ##}{\rtlch\fcs1 \af1 \ltrch\fcs0 \cs18\v\f1\fs20\cf15\insrsid7351111\charrsid14494743 &gt;&gt;&gt;@[ZMEMBERSMSG]@}{\rtlch\fcs1 _x000d__x000a_\af0 \ltrch\fcs0 \insrsid7351111\charrsid14494743 #}{\rtlch\fcs1 \af0 \ltrch\fcs0 \cs17\b0\v\fs20\cf9\loch\af1\hich\af1\dbch\af31501\insrsid7351111\charrsid14494743 \hich\af1\dbch\af31501\loch\f1 &lt;Members&gt;}{\rtlch\fcs1 \af0 \ltrch\fcs0 _x000d__x000a_\insrsid7351111\charrsid14494743 #}{\rtlch\fcs1 \af1 \ltrch\fcs0 \cs18\v\f1\fs20\cf15\insrsid7351111\charrsid14494743 (MOD@InsideLoop(\'a7)}{\rtlch\fcs1 \af0 \ltrch\fcs0 \insrsid7351111\charrsid14494743 #}{\rtlch\fcs1 \af0 \ltrch\fcs0 _x000d__x000a_\cf10\insrsid7351111\charrsid14494743 \u9668\'3f}{\rtlch\fcs1 \af0 \ltrch\fcs0 \insrsid7351111\charrsid14494743 #}{\rtlch\fcs1 \af1 \ltrch\fcs0 \cs18\v\f1\fs20\cf15\insrsid7351111\charrsid14494743 TVTMEMBERS\'a7@MEMBERS@}{\rtlch\fcs1 \af0 \ltrch\fcs0 _x000d__x000a_\insrsid7351111\charrsid14494743 #}{\rtlch\fcs1 \af0 \ltrch\fcs0 \cf10\insrsid7351111\charrsid14494743 \u9658\'3f}{\rtlch\fcs1 \af0 \ltrch\fcs0 \cs17\b0\v\fs20\cf9\loch\af1\hich\af1\dbch\af31501\insrsid7351111\charrsid14494743 _x000d__x000a_\hich\af1\dbch\af31501\loch\f1 &lt;/Members&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uNomDe&gt;&lt;OptDel&gt;}{\rtlch\fcs1 \af0 \ltrch\fcs0 \lang1034\langfe2057\langnp1034\insrsid7351111\charrsid14494743 #_x000d__x000a_}{\rtlch\fcs1 \af1 \ltrch\fcs0 \cs18\v\f1\fs20\cf15\lang1034\langfe2057\langnp1034\insrsid7351111\charrsid14494743 MNU[ONBEHALFYES][NOTAPP]@CHOICE@}{\rtlch\fcs1 \af0 \ltrch\fcs0 \lang1034\langfe2057\langnp1034\insrsid7351111\charrsid14494743 #}{_x000d__x000a_\rtlch\fcs1 \af0 \ltrch\fcs0 \cs17\v\fs20\cf9\lang1034\langfe2057\loch\af1\hich\af1\dbch\af31501\langnp1034\insrsid7351111\charrsid14494743 \hich\af1\dbch\af31501\loch\f1 &lt;/OptDel&gt;&lt;/AuNomDe&gt;}{\rtlch\fcs1 \af0 \ltrch\fcs0 _x000d__x000a_\lang1034\langfe2057\langnp1034\insrsid7351111\charrsid14494743 _x000d__x000a_\par &lt;&lt;&lt;}{\rtlch\fcs1 \af0 \ltrch\fcs0 \cs17\v\fs20\cf9\lang1034\langfe2057\loch\af1\hich\af1\dbch\af31501\langnp1034\insrsid7351111\charrsid14494743 \hich\af1\dbch\af31501\loch\f1 &lt;/RepeatBlock-By&gt;}{\rtlch\fcs1 \af0 \ltrch\fcs0 _x000d__x000a_\lang1034\langfe2057\langnp1034\insrsid7351111\charrsid14494743 _x000d__x000a_\par }\pard\plain \ltrpar\s20\ql \li0\ri0\nowidctlpar\wrapdefault\aspalpha\aspnum\faauto\adjustright\rin0\lin0\itap0\pararsid7351111 \rtlch\fcs1 \af0\afs20\alang1025 \ltrch\fcs0 \b\fs24\lang1034\langfe2057\cgrid\langnp1034\langfenp2057 {\rtlch\fcs1 \af0 _x000d__x000a_\ltrch\fcs0 \cs17\b0\v\fs20\cf9\loch\af1\hich\af1\dbch\af31501\insrsid7351111\charrsid14494743 \hich\af1\dbch\af31501\loch\f1 &lt;DocAmend&gt;}{\rtlch\fcs1 \af0 \ltrch\fcs0 \insrsid7351111\charrsid14494743 #}{\rtlch\fcs1 \af1 \ltrch\fcs0 _x000d__x000a_\cs18\v\f1\fs20\cf15\insrsid7351111\charrsid14494743 MNU[OPTPROPOSALCOD][OPTPROPOSALCNS][OPTPROPOSALNLE]@CHOICE@CODEMNU}{\rtlch\fcs1 \af0 \ltrch\fcs0 \insrsid7351111\charrsid14494743 #}{\rtlch\fcs1 \af0 \ltrch\fcs0 _x000d__x000a_\cs17\b0\v\fs20\cf9\loch\af1\hich\af1\dbch\af31501\insrsid7351111\charrsid14494743 \hich\af1\dbch\af31501\loch\f1 &lt;/DocAmend&gt;}{\rtlch\fcs1 \af0 \ltrch\fcs0 \insrsid7351111\charrsid14494743 _x000d__x000a_\par }\pard \ltrpar\s20\ql \li0\ri0\keepn\nowidctlpar\wrapdefault\aspalpha\aspnum\faauto\adjustright\rin0\lin0\itap0\pararsid7351111 {\rtlch\fcs1 \af0 \ltrch\fcs0 \cs17\b0\v\fs20\cf9\loch\af1\hich\af1\dbch\af31501\insrsid7351111\charrsid14494743 _x000d__x000a_\hich\af1\dbch\af31501\loch\f1 &lt;Article&gt;}{\rtlch\fcs1 \af0 \ltrch\fcs0 \insrsid7351111\charrsid14494743 #}{\rtlch\fcs1 \af1 \ltrch\fcs0 \cs18\v\f1\fs20\cf15\insrsid7351111\charrsid14494743 MNU[AMACTPARTYES][AMACTPARTNO]@CHOICE@AMACTMNU}{\rtlch\fcs1 \af0 _x000d__x000a_\ltrch\fcs0 \insrsid7351111\charrsid14494743 #}{\rtlch\fcs1 \af0 \ltrch\fcs0 \cs17\b0\v\fs20\cf9\loch\af1\hich\af1\dbch\af31501\insrsid7351111\charrsid14494743 \hich\af1\dbch\af31501\loch\f1 &lt;/Article&gt;}{\rtlch\fcs1 \af0 \ltrch\fcs0 _x000d__x000a_\insrsid7351111\charrsid14494743 _x000d__x000a_\par }\pard\plain \ltrpar\ql \li0\ri0\keepn\widctlpar\wrapdefault\aspalpha\aspnum\faauto\adjustright\rin0\lin0\itap0\pararsid7351111 \rtlch\fcs1 \af0\afs20\alang1025 \ltrch\fcs0 \fs24\lang2057\langfe2057\cgrid\langnp2057\langfenp2057 {\rtlch\fcs1 \af0 _x000d__x000a_\ltrch\fcs0 \cs17\v\fs20\cf9\lang1034\langfe2057\loch\af1\hich\af1\dbch\af31501\langnp1034\insrsid7351111\charrsid14494743 \hich\af1\dbch\af31501\loch\f1 &lt;DocAmend2&gt;&lt;OptDel&gt;}{\rtlch\fcs1 \af0 \ltrch\fcs0 _x000d__x000a_\lang1034\langfe2057\langnp1034\insrsid7351111\charrsid14494743 #}{\rtlch\fcs1 \af1 \ltrch\fcs0 \cs18\v\f1\fs20\cf15\lang1034\langfe2057\langnp1034\insrsid7351111\charrsid14494743 MNU[OPTNRACTYES][NOTAPP]@CHOICE@AMACTMNU}{\rtlch\fcs1 \af0 \ltrch\fcs0 _x000d__x000a_\lang1034\langfe2057\langnp1034\insrsid7351111\charrsid14494743 #}{\rtlch\fcs1 \af0 \ltrch\fcs0 \cs17\v\fs20\cf9\lang1034\langfe2057\loch\af1\hich\af1\dbch\af31501\langnp1034\insrsid7351111\charrsid14494743 \hich\af1\dbch\af31501\loch\f1 _x000d__x000a_&lt;/OptDel&gt;&lt;/DocAmend2&gt;}{\rtlch\fcs1 \af0 \ltrch\fcs0 \lang1034\langfe2057\langnp1034\insrsid7351111\charrsid14494743 _x000d__x000a_\par }\pard \ltrpar\ql \li0\ri0\widctlpar\wrapdefault\aspalpha\aspnum\faauto\adjustright\rin0\lin0\itap0\pararsid7351111 {\rtlch\fcs1 \af0 \ltrch\fcs0 _x000d__x000a_\cs17\v\fs20\cf9\lang1034\langfe2057\loch\af1\hich\af1\dbch\af31501\langnp1034\insrsid7351111\charrsid14494743 \hich\af1\dbch\af31501\loch\f1 &lt;Article2&gt;&lt;OptDel&gt;}{\rtlch\fcs1 \af0 \ltrch\fcs0 \lang1034\langfe2057\langnp1034\insrsid7351111\charrsid14494743 _x000d__x000a_#}{\rtlch\fcs1 \af1 \ltrch\fcs0 \cs18\v\f1\fs20\cf15\lang1034\langfe2057\langnp1034\insrsid7351111\charrsid14494743 MNU[OPTACTPARTYES][NOTAPP]@CHOICE@AMACTMNU}{\rtlch\fcs1 \af0 \ltrch\fcs0 \lang1034\langfe2057\langnp1034\insrsid7351111\charrsid14494743 #}_x000d__x000a_{\rtlch\fcs1 \af0 \ltrch\fcs0 \cs17\v\fs20\cf9\lang1034\langfe2057\loch\af1\hich\af1\dbch\af31501\langnp1034\insrsid7351111\charrsid14494743 \hich\af1\dbch\af31501\loch\f1 &lt;/OptDel&gt;&lt;/Article2&gt;}{\rtlch\fcs1 \af0 \ltrch\fcs0 _x000d__x000a_\lang1034\langfe2057\langnp1034\insrsid7351111\charrsid14494743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4\langfe2057\langnp1034\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0\irowband0\ltrrow\ts11\trqc\trgaph340\trleft-340\trftsWidth3\trwWidth9752\trftsWidthB3\trpaddl340\trpaddr340\trpaddfl3\trpaddft3\trpaddfb3\trpaddfr3\tblind0\tblindtype3 _x000d__x000a_\clvertalt\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4\langfe2057\cgrid\langnp1034\langfenp2057 {\rtlch\fcs1 \af0 \ltrch\fcs0 _x000d__x000a_\insrsid7351111\charrsid14494743 #}{\rtlch\fcs1 \af1 \ltrch\fcs0 \cs18\v\f1\fs20\cf15\insrsid7351111\charrsid14494743 MNU[OPTLEFTAMACT][LEFTPROP]@CHOICE@AMACTMNU}{\rtlch\fcs1 \af0 \ltrch\fcs0 \insrsid7351111\charrsid14494743 #\cell Enmienda\cell _x000d__x000a_}\pard\plain \ltrpar\ql \li0\ri0\widctlpar\intbl\wrapdefault\aspalpha\aspnum\faauto\adjustright\rin0\lin0 \rtlch\fcs1 \af0\afs20\alang1025 \ltrch\fcs0 \fs24\lang2057\langfe2057\cgrid\langnp2057\langfenp2057 {\rtlch\fcs1 \af0 \ltrch\fcs0 _x000d__x000a_\lang1034\langfe2057\langnp1034\insrsid7351111\charrsid14494743 \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ltrrow}\pard\plain \ltrpar\s19\ql \li0\ri0\sa120\nowidctlpar\intbl\wrapdefault\aspalpha\aspnum\faauto\adjustright\rin0\lin0\pararsid12024389 \rtlch\fcs1 \af0\afs20\alang1025 \ltrch\fcs0 _x000d__x000a_\fs24\lang1034\langfe2057\cgrid\langnp1034\langfenp2057 {\rtlch\fcs1 \af0 \ltrch\fcs0 \insrsid7351111\charrsid14494743 ##\cell ##}{\rtlch\fcs1 \af0\afs24 \ltrch\fcs0 \insrsid7351111\charrsid14494743 \cell }\pard\plain \ltrpar_x000d__x000a_\ql \li0\ri0\widctlpar\intbl\wrapdefault\aspalpha\aspnum\faauto\adjustright\rin0\lin0 \rtlch\fcs1 \af0\afs20\alang1025 \ltrch\fcs0 \fs24\lang2057\langfe2057\cgrid\langnp2057\langfenp2057 {\rtlch\fcs1 \af0 \ltrch\fcs0 _x000d__x000a_\lang1034\langfe2057\langnp1034\insrsid7351111\charrsid14494743 \trowd \irow2\irowband2\lastrow \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7351111 \rtlch\fcs1 \af0\afs20\alang1025 \ltrch\fcs0 _x000d__x000a_\fs24\lang1034\langfe2057\cgrid\langnp1034\langfenp2057 {\rtlch\fcs1 \af0 \ltrch\fcs0 \insrsid7351111\charrsid14494743 Or. }{\rtlch\fcs1 \af0 \ltrch\fcs0 \cs17\v\fs20\cf9\loch\af1\hich\af1\dbch\af31501\insrsid7351111\charrsid14494743 _x000d__x000a_\hich\af1\dbch\af31501\loch\f1 &lt;Original&gt;}{\rtlch\fcs1 \af0 \ltrch\fcs0 \insrsid7351111\charrsid14494743 #}{\rtlch\fcs1 \af1 \ltrch\fcs0 \cs18\v\f1\fs20\cf15\insrsid7351111\charrsid14494743 KEY(MAIN/LANGMIN)sh@ORLANGMSG@}{\rtlch\fcs1 \af0 \ltrch\fcs0 _x000d__x000a_\insrsid7351111\charrsid14494743 #}{\rtlch\fcs1 \af0 \ltrch\fcs0 \cs17\v\fs20\cf9\loch\af1\hich\af1\dbch\af31501\insrsid7351111\charrsid14494743 \hich\af1\dbch\af31501\loch\f1 &lt;/Original&gt;}{\rtlch\fcs1 \af0 \ltrch\fcs0 \insrsid7351111\charrsid14494743 _x000d__x000a__x000d__x000a_\par }\pard\plain \ltrpar\s22\qc \li0\ri0\sb240\sa240\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OptDel&gt;}{\rtlch\fcs1 \af0 \ltrch\fcs0 \insrsid7351111\charrsid14494743 #}{\rtlch\fcs1 \af1 \ltrch\fcs0 _x000d__x000a_\cs18\v\f1\fs20\cf15\insrsid7351111\charrsid14494743 MNU[CROSSREFNO][CROSSREFYES]@CHOICE@}{\rtlch\fcs1 \af0 \ltrch\fcs0 \insrsid7351111\charrsid14494743 #}{\rtlch\fcs1 \af0 \ltrch\fcs0 _x000d__x000a_\cs17\i0\v\fs20\cf9\loch\af1\hich\af1\dbch\af31501\insrsid7351111\charrsid14494743 \hich\af1\dbch\af31501\loch\f1 &lt;/OptDel&gt;}{\rtlch\fcs1 \af0 \ltrch\fcs0 \insrsid7351111\charrsid14494743 _x000d__x000a_\par }\pard\plain \ltrpar\s23\qc \li0\ri0\sb240\sa240\keepn\nowidctlpar\wrapdefault\aspalpha\aspnum\faauto\adjustright\rin0\lin0\itap0\pararsid7351111 \rtlch\fcs1 \af0\afs20\alang1025 \ltrch\fcs0 \i\fs24\lang1034\langfe2057\cgrid\langnp1034\langfenp2057 {_x000d__x000a_\rtlch\fcs1 \af0 \ltrch\fcs0 \cs17\i0\v\fs20\cf9\loch\af1\hich\af1\dbch\af31501\insrsid7351111\charrsid14494743 \hich\af1\dbch\af31501\loch\f1 &lt;TitreJust&gt;}{\rtlch\fcs1 \af0 \ltrch\fcs0 \insrsid7351111\charrsid14494743 Justificaci\'f3n}{\rtlch\fcs1 \af0 _x000d__x000a_\ltrch\fcs0 \cs17\i0\v\fs20\cf9\loch\af1\hich\af1\dbch\af31501\insrsid7351111\charrsid14494743 \hich\af1\dbch\af31501\loch\f1 &lt;/TitreJust&gt;}{\rtlch\fcs1 \af0 \ltrch\fcs0 \insrsid7351111\charrsid14494743 _x000d__x000a_\par }\pard\plain \ltrpar\s21\ql \li0\ri0\sa240\nowidctlpar\wrapdefault\aspalpha\aspnum\faauto\adjustright\rin0\lin0\itap0\pararsid7351111 \rtlch\fcs1 \af0\afs20\alang1025 \ltrch\fcs0 \i\fs24\lang1034\langfe2057\cgrid\langnp1034\langfenp2057 {\rtlch\fcs1 \af0 _x000d__x000a_\ltrch\fcs0 \cs17\i0\v\fs20\cf9\loch\af1\hich\af1\dbch\af31501\insrsid7351111\charrsid14494743 \hich\af1\dbch\af31501\loch\f1 &lt;OptDelPrev&gt;}{\rtlch\fcs1 \af0 \ltrch\fcs0 \insrsid7351111\charrsid14494743 #}{\rtlch\fcs1 \af1 \ltrch\fcs0 _x000d__x000a_\cs18\v\f1\fs20\cf15\insrsid7351111\charrsid14494743 MNU[TEXTJUSTYES][TEXTJUSTNO]@CHOICE@}{\rtlch\fcs1 \af0 \ltrch\fcs0 \insrsid7351111\charrsid14494743 #}{\rtlch\fcs1 \af0 \ltrch\fcs0 _x000d__x000a_\cs17\i0\v\fs20\cf9\loch\af1\hich\af1\dbch\af31501\insrsid7351111\charrsid14494743 \hich\af1\dbch\af31501\loch\f1 &lt;/OptDelPrev&gt;}{\rtlch\fcs1 \af0 \ltrch\fcs0 \insrsid7351111\charrsid14494743 _x000d__x000a_\par }\pard\plain \ltrpar\ql \li0\ri0\widctlpar\wrapdefault\aspalpha\aspnum\faauto\adjustright\rin0\lin0\itap0\pararsid7351111 \rtlch\fcs1 \af0\afs20\alang1025 \ltrch\fcs0 \fs24\lang2057\langfe2057\cgrid\langnp2057\langfenp2057 {\rtlch\fcs1 \af0 \ltrch\fcs0 _x000d__x000a_\cs17\v\fs20\cf9\lang1034\langfe2057\loch\af1\hich\af1\dbch\af31501\langnp1034\insrsid7351111\charrsid1449474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1_x000d__x000a_601f7374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AUTHOR" w:val="Javier Zarzalejos"/>
    <w:docVar w:name="TXTLANGUE" w:val="ES"/>
    <w:docVar w:name="TXTLANGUEMIN" w:val="es"/>
    <w:docVar w:name="TXTNRFIRSTAM" w:val="545"/>
    <w:docVar w:name="TXTNRLASTAM" w:val="953"/>
    <w:docVar w:name="TXTNRPE" w:val="746.811"/>
    <w:docVar w:name="TXTNRPE2" w:val="746.811"/>
    <w:docVar w:name="TXTNRPROC" w:val="2022/0155"/>
    <w:docVar w:name="TXTPEorAP" w:val="PE"/>
    <w:docVar w:name="TXTROUTE" w:val="AM\1284108ES.docx"/>
    <w:docVar w:name="TXTTITLE" w:val="sobre la Propuesta de Reglamento del Parlamento Europeo y del Consejo por el que se establecen normas para prevenir y combatir el abuso sexual de los menores"/>
    <w:docVar w:name="TXTVERSION" w:val="02-00"/>
    <w:docVar w:name="TXTVERSION2" w:val="01-00"/>
  </w:docVars>
  <w:rsids>
    <w:rsidRoot w:val="007852A3"/>
    <w:rsid w:val="00010A2B"/>
    <w:rsid w:val="000111BD"/>
    <w:rsid w:val="00073830"/>
    <w:rsid w:val="00075DBE"/>
    <w:rsid w:val="00097A0C"/>
    <w:rsid w:val="000B0781"/>
    <w:rsid w:val="000D446F"/>
    <w:rsid w:val="000E7234"/>
    <w:rsid w:val="000F2A80"/>
    <w:rsid w:val="000F7815"/>
    <w:rsid w:val="00126BC4"/>
    <w:rsid w:val="00150057"/>
    <w:rsid w:val="00166CCB"/>
    <w:rsid w:val="001809DD"/>
    <w:rsid w:val="001A0E74"/>
    <w:rsid w:val="001A4802"/>
    <w:rsid w:val="001B761C"/>
    <w:rsid w:val="001C2054"/>
    <w:rsid w:val="001C502E"/>
    <w:rsid w:val="001D13C9"/>
    <w:rsid w:val="001D5CC4"/>
    <w:rsid w:val="001D7A49"/>
    <w:rsid w:val="001F0FDD"/>
    <w:rsid w:val="00201421"/>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472E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852A3"/>
    <w:rsid w:val="0079060C"/>
    <w:rsid w:val="007A42AB"/>
    <w:rsid w:val="007C71DE"/>
    <w:rsid w:val="007F1201"/>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3139F"/>
    <w:rsid w:val="00966038"/>
    <w:rsid w:val="009A65D8"/>
    <w:rsid w:val="009A6B5D"/>
    <w:rsid w:val="009B0305"/>
    <w:rsid w:val="009C017D"/>
    <w:rsid w:val="009F230F"/>
    <w:rsid w:val="00A15973"/>
    <w:rsid w:val="00A2159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CF4CAA"/>
    <w:rsid w:val="00D00CC7"/>
    <w:rsid w:val="00D100D1"/>
    <w:rsid w:val="00D14FCE"/>
    <w:rsid w:val="00D15308"/>
    <w:rsid w:val="00D1583C"/>
    <w:rsid w:val="00D15D1E"/>
    <w:rsid w:val="00D42398"/>
    <w:rsid w:val="00D44842"/>
    <w:rsid w:val="00D677D5"/>
    <w:rsid w:val="00D755F1"/>
    <w:rsid w:val="00D767AC"/>
    <w:rsid w:val="00D82FCC"/>
    <w:rsid w:val="00D87B31"/>
    <w:rsid w:val="00DA12ED"/>
    <w:rsid w:val="00DB2EA3"/>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63C28"/>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48BC39"/>
  <w15:chartTrackingRefBased/>
  <w15:docId w15:val="{C51EDE7A-90C5-4F63-8AA8-173C83FC8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qFormat/>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9C017D"/>
    <w:rPr>
      <w:rFonts w:ascii="Arial" w:hAnsi="Arial"/>
      <w:b/>
      <w:i/>
      <w:color w:val="C0C0C0"/>
      <w:sz w:val="22"/>
    </w:rPr>
  </w:style>
  <w:style w:type="paragraph" w:customStyle="1" w:styleId="EPFooterLandscape">
    <w:name w:val="EPFooterLandscape"/>
    <w:rsid w:val="009C017D"/>
    <w:pPr>
      <w:widowControl w:val="0"/>
      <w:tabs>
        <w:tab w:val="center" w:pos="6800"/>
        <w:tab w:val="right" w:pos="15020"/>
      </w:tabs>
    </w:pPr>
    <w:rPr>
      <w:sz w:val="22"/>
      <w:lang w:val="en-US" w:eastAsia="en-US"/>
    </w:rPr>
  </w:style>
  <w:style w:type="paragraph" w:customStyle="1" w:styleId="EPFooter2Landscape">
    <w:name w:val="EPFooter2Landscape"/>
    <w:rsid w:val="009C017D"/>
    <w:pPr>
      <w:widowControl w:val="0"/>
      <w:tabs>
        <w:tab w:val="center" w:pos="4520"/>
        <w:tab w:val="center" w:pos="9920"/>
        <w:tab w:val="right" w:pos="15020"/>
      </w:tabs>
    </w:pPr>
    <w:rPr>
      <w:rFonts w:ascii="Arial" w:eastAsia="Arial" w:hAnsi="Arial" w:cs="Arial"/>
      <w:b/>
      <w:sz w:val="48"/>
      <w:lang w:val="en-US" w:eastAsia="en-US"/>
    </w:rPr>
  </w:style>
  <w:style w:type="character" w:customStyle="1" w:styleId="EPFooter2Middle">
    <w:name w:val="EPFooter2Middle"/>
    <w:rsid w:val="009C017D"/>
    <w:rPr>
      <w:rFonts w:ascii="Arial" w:hAnsi="Arial"/>
      <w:b w:val="0"/>
      <w:i/>
      <w:color w:val="AEAAAA"/>
      <w:sz w:val="22"/>
      <w:shd w:val="clear" w:color="0000BF" w:fill="0000BF"/>
    </w:rPr>
  </w:style>
  <w:style w:type="paragraph" w:customStyle="1" w:styleId="Normal0">
    <w:name w:val="Normal0"/>
    <w:basedOn w:val="Normal"/>
    <w:rsid w:val="009C017D"/>
    <w:rPr>
      <w:sz w:val="0"/>
      <w:szCs w:val="24"/>
      <w:lang w:val="en-US" w:eastAsia="en-US"/>
    </w:rPr>
  </w:style>
  <w:style w:type="paragraph" w:customStyle="1" w:styleId="PMissingStyle">
    <w:name w:val="P_MissingStyle"/>
    <w:basedOn w:val="Normal"/>
    <w:rsid w:val="009C017D"/>
    <w:rPr>
      <w:color w:val="FFFFFF"/>
      <w:szCs w:val="24"/>
      <w:shd w:val="clear" w:color="000000" w:fill="000000"/>
      <w:lang w:val="en-US" w:eastAsia="en-US"/>
    </w:rPr>
  </w:style>
  <w:style w:type="character" w:customStyle="1" w:styleId="CMissingStyle">
    <w:name w:val="C_MissingStyle"/>
    <w:rsid w:val="009C017D"/>
    <w:rPr>
      <w:color w:val="FFFFFF"/>
      <w:sz w:val="22"/>
      <w:shd w:val="clear" w:color="000000" w:fill="000000"/>
    </w:rPr>
  </w:style>
  <w:style w:type="paragraph" w:customStyle="1" w:styleId="Normal12a">
    <w:name w:val="Normal12a"/>
    <w:basedOn w:val="Normal"/>
    <w:rsid w:val="009C017D"/>
    <w:pPr>
      <w:spacing w:after="240"/>
    </w:pPr>
    <w:rPr>
      <w:szCs w:val="24"/>
      <w:lang w:val="en-US" w:eastAsia="en-US"/>
    </w:rPr>
  </w:style>
  <w:style w:type="paragraph" w:styleId="Footer">
    <w:name w:val="footer"/>
    <w:basedOn w:val="Normal"/>
    <w:link w:val="FooterChar"/>
    <w:semiHidden/>
    <w:rsid w:val="00DA12ED"/>
    <w:pPr>
      <w:tabs>
        <w:tab w:val="center" w:pos="4680"/>
        <w:tab w:val="right" w:pos="9360"/>
      </w:tabs>
    </w:pPr>
  </w:style>
  <w:style w:type="character" w:customStyle="1" w:styleId="FooterChar">
    <w:name w:val="Footer Char"/>
    <w:basedOn w:val="DefaultParagraphFont"/>
    <w:link w:val="Footer"/>
    <w:semiHidden/>
    <w:rsid w:val="00DA12ED"/>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241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FranciscoC\AppData\Local\DocEP\DOCS\AM\AM_Leg\AM_Com_Leg\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AE353-BB73-42EC-AA3E-04E421CF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AM_Com_LegReport.dotx</Template>
  <TotalTime>1</TotalTime>
  <Pages>212</Pages>
  <Words>45557</Words>
  <Characters>241723</Characters>
  <Application>Microsoft Office Word</Application>
  <DocSecurity>0</DocSecurity>
  <Lines>10552</Lines>
  <Paragraphs>4136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2023-08-01T10:35:00Z</dcterms:created>
  <dcterms:modified xsi:type="dcterms:W3CDTF">2023-08-01T10:35:00Z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9.8.2 Build [20200114]</vt:lpwstr>
  </property>
  <property fmtid="{D5CDD505-2E9C-101B-9397-08002B2CF9AE}" pid="4" name="LastEdited with">
    <vt:lpwstr>9.14.1 Build [20230315]</vt:lpwstr>
  </property>
  <property fmtid="{D5CDD505-2E9C-101B-9397-08002B2CF9AE}" pid="5" name="&lt;FdR&gt;">
    <vt:lpwstr>1284108</vt:lpwstr>
  </property>
  <property fmtid="{D5CDD505-2E9C-101B-9397-08002B2CF9AE}" pid="6" name="&lt;Type&gt;">
    <vt:lpwstr>AM</vt:lpwstr>
  </property>
  <property fmtid="{D5CDD505-2E9C-101B-9397-08002B2CF9AE}" pid="7" name="&lt;ModelCod&gt;">
    <vt:lpwstr>D:\Users\FranciscoC\AppData\Local\DocEP\DOCS\AM\AM_Leg\AM_Com_Leg\AM_Com_LegReport.dotx(17/04/2020 18:26:12)</vt:lpwstr>
  </property>
  <property fmtid="{D5CDD505-2E9C-101B-9397-08002B2CF9AE}" pid="8" name="&lt;ModelTra&gt;">
    <vt:lpwstr>D:\Users\FranciscoC\AppData\Local\DocEP\TRANSFIL\ES\AM_Com_LegReport.ES(24/04/2020 20:50:04)</vt:lpwstr>
  </property>
  <property fmtid="{D5CDD505-2E9C-101B-9397-08002B2CF9AE}" pid="9" name="&lt;Model&gt;">
    <vt:lpwstr>AM_Com_LegReport</vt:lpwstr>
  </property>
  <property fmtid="{D5CDD505-2E9C-101B-9397-08002B2CF9AE}" pid="10" name="FooterPath">
    <vt:lpwstr>AM\1284108ES.docx</vt:lpwstr>
  </property>
  <property fmtid="{D5CDD505-2E9C-101B-9397-08002B2CF9AE}" pid="11" name="PE number">
    <vt:lpwstr>746.811</vt:lpwstr>
  </property>
  <property fmtid="{D5CDD505-2E9C-101B-9397-08002B2CF9AE}" pid="12" name="Bookout">
    <vt:lpwstr>OK - 2023/08/01 12:34</vt:lpwstr>
  </property>
</Properties>
</file>