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A333B9" w:rsidRPr="00453693" w14:paraId="3C03A2F9" w14:textId="77777777" w:rsidTr="0007571F">
        <w:trPr>
          <w:trHeight w:hRule="exact" w:val="1417"/>
          <w:jc w:val="center"/>
        </w:trPr>
        <w:tc>
          <w:tcPr>
            <w:tcW w:w="6804" w:type="dxa"/>
            <w:tcBorders>
              <w:top w:val="nil"/>
              <w:left w:val="nil"/>
              <w:bottom w:val="nil"/>
              <w:right w:val="nil"/>
            </w:tcBorders>
            <w:vAlign w:val="center"/>
          </w:tcPr>
          <w:p w14:paraId="1035B226" w14:textId="77777777" w:rsidR="00665F21" w:rsidRPr="00453693" w:rsidRDefault="00382A95" w:rsidP="0007571F">
            <w:pPr>
              <w:pStyle w:val="EPName"/>
            </w:pPr>
            <w:r w:rsidRPr="00453693">
              <w:t>Europaparlamentet</w:t>
            </w:r>
          </w:p>
          <w:p w14:paraId="77001F63" w14:textId="77777777" w:rsidR="00665F21" w:rsidRPr="00453693" w:rsidRDefault="00382A95" w:rsidP="0007571F">
            <w:pPr>
              <w:pStyle w:val="EPTerm"/>
            </w:pPr>
            <w:r w:rsidRPr="00453693">
              <w:t>2024-2029</w:t>
            </w:r>
          </w:p>
        </w:tc>
        <w:tc>
          <w:tcPr>
            <w:tcW w:w="2268" w:type="dxa"/>
            <w:tcBorders>
              <w:top w:val="nil"/>
              <w:left w:val="nil"/>
              <w:bottom w:val="nil"/>
              <w:right w:val="nil"/>
            </w:tcBorders>
          </w:tcPr>
          <w:p w14:paraId="5AC11306" w14:textId="77777777" w:rsidR="00665F21" w:rsidRPr="00453693" w:rsidRDefault="00382A95" w:rsidP="0007571F">
            <w:pPr>
              <w:pStyle w:val="EPLogo"/>
            </w:pPr>
            <w:r w:rsidRPr="00453693">
              <w:rPr>
                <w:noProof/>
              </w:rPr>
              <w:drawing>
                <wp:inline distT="0" distB="0" distL="0" distR="0" wp14:anchorId="7FA352F2" wp14:editId="37B20161">
                  <wp:extent cx="1160780" cy="636270"/>
                  <wp:effectExtent l="0" t="0" r="1270" b="0"/>
                  <wp:docPr id="1992965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96513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1160780" cy="636270"/>
                          </a:xfrm>
                          <a:prstGeom prst="rect">
                            <a:avLst/>
                          </a:prstGeom>
                          <a:noFill/>
                          <a:ln>
                            <a:noFill/>
                          </a:ln>
                        </pic:spPr>
                      </pic:pic>
                    </a:graphicData>
                  </a:graphic>
                </wp:inline>
              </w:drawing>
            </w:r>
          </w:p>
        </w:tc>
      </w:tr>
    </w:tbl>
    <w:p w14:paraId="72900378" w14:textId="77777777" w:rsidR="00665F21" w:rsidRPr="00453693" w:rsidRDefault="00382A95" w:rsidP="00665F21">
      <w:pPr>
        <w:pStyle w:val="LineTop"/>
      </w:pPr>
      <w:r w:rsidRPr="00453693">
        <w:t xml:space="preserve"> </w:t>
      </w:r>
    </w:p>
    <w:p w14:paraId="19E20AB5" w14:textId="77777777" w:rsidR="00665F21" w:rsidRPr="00453693" w:rsidRDefault="00382A95" w:rsidP="00665F21">
      <w:pPr>
        <w:pStyle w:val="EPBody"/>
      </w:pPr>
      <w:r w:rsidRPr="00453693">
        <w:rPr>
          <w:rStyle w:val="HideTWBExt"/>
        </w:rPr>
        <w:t>&lt;Commission&gt;</w:t>
      </w:r>
      <w:r w:rsidRPr="00453693">
        <w:rPr>
          <w:rStyle w:val="HideTWBInt"/>
          <w:color w:val="auto"/>
        </w:rPr>
        <w:t>{LIBE}</w:t>
      </w:r>
      <w:r w:rsidRPr="00453693">
        <w:t>Utskottet för medborgerliga fri- och rättigheter samt rättsliga och inrikes frågor</w:t>
      </w:r>
      <w:r w:rsidRPr="00453693">
        <w:rPr>
          <w:rStyle w:val="HideTWBExt"/>
        </w:rPr>
        <w:t>&lt;/Commission&gt;</w:t>
      </w:r>
    </w:p>
    <w:p w14:paraId="0FC17BD4" w14:textId="77777777" w:rsidR="00665F21" w:rsidRPr="00453693" w:rsidRDefault="00382A95" w:rsidP="00665F21">
      <w:pPr>
        <w:pStyle w:val="LineBottom"/>
      </w:pPr>
      <w:r w:rsidRPr="00453693">
        <w:t xml:space="preserve"> </w:t>
      </w:r>
    </w:p>
    <w:p w14:paraId="0CB81EBA" w14:textId="77777777" w:rsidR="00665F21" w:rsidRPr="00453693" w:rsidRDefault="00382A95" w:rsidP="00665F21">
      <w:pPr>
        <w:pStyle w:val="CoverReference"/>
      </w:pPr>
      <w:r w:rsidRPr="00453693">
        <w:rPr>
          <w:rStyle w:val="HideTWBExt"/>
        </w:rPr>
        <w:t>&lt;RefProc&gt;</w:t>
      </w:r>
      <w:r w:rsidRPr="00453693">
        <w:t>2025/0059</w:t>
      </w:r>
      <w:r w:rsidRPr="00453693">
        <w:rPr>
          <w:rStyle w:val="HideTWBExt"/>
        </w:rPr>
        <w:t>&lt;/RefProc&gt;&lt;RefTypeProc&gt;</w:t>
      </w:r>
      <w:r w:rsidRPr="00453693">
        <w:t>(COD)</w:t>
      </w:r>
      <w:r w:rsidRPr="00453693">
        <w:rPr>
          <w:rStyle w:val="HideTWBExt"/>
        </w:rPr>
        <w:t>&lt;/RefTypeProc&gt;</w:t>
      </w:r>
    </w:p>
    <w:p w14:paraId="0E7F8D94" w14:textId="77777777" w:rsidR="00665F21" w:rsidRPr="00453693" w:rsidRDefault="00382A95" w:rsidP="00665F21">
      <w:pPr>
        <w:pStyle w:val="CoverDate"/>
      </w:pPr>
      <w:r w:rsidRPr="00453693">
        <w:rPr>
          <w:rStyle w:val="HideTWBExt"/>
        </w:rPr>
        <w:t>&lt;Date&gt;</w:t>
      </w:r>
      <w:r w:rsidRPr="00453693">
        <w:rPr>
          <w:rStyle w:val="HideTWBInt"/>
          <w:color w:val="auto"/>
        </w:rPr>
        <w:t>{01/12/2025}</w:t>
      </w:r>
      <w:r w:rsidRPr="00453693">
        <w:t>1.12.2025</w:t>
      </w:r>
      <w:r w:rsidRPr="00453693">
        <w:rPr>
          <w:rStyle w:val="HideTWBExt"/>
        </w:rPr>
        <w:t>&lt;/Date&gt;</w:t>
      </w:r>
    </w:p>
    <w:p w14:paraId="4E672F98" w14:textId="77777777" w:rsidR="00665F21" w:rsidRPr="00453693" w:rsidRDefault="00382A95" w:rsidP="00665F21">
      <w:pPr>
        <w:pStyle w:val="CoverDocType"/>
      </w:pPr>
      <w:r w:rsidRPr="00453693">
        <w:rPr>
          <w:rStyle w:val="HideTWBExt"/>
        </w:rPr>
        <w:t>&lt;TypeAM&gt;</w:t>
      </w:r>
      <w:r w:rsidRPr="00453693">
        <w:t>ÄNDRINGSFÖRSLAG</w:t>
      </w:r>
      <w:r w:rsidRPr="00453693">
        <w:rPr>
          <w:rStyle w:val="HideTWBExt"/>
        </w:rPr>
        <w:t>&lt;/TypeAM&gt;</w:t>
      </w:r>
    </w:p>
    <w:p w14:paraId="6799C956" w14:textId="77777777" w:rsidR="00665F21" w:rsidRPr="00453693" w:rsidRDefault="00382A95" w:rsidP="00665F21">
      <w:pPr>
        <w:pStyle w:val="CoverDocType24a"/>
      </w:pPr>
      <w:r w:rsidRPr="00453693">
        <w:rPr>
          <w:rStyle w:val="HideTWBExt"/>
        </w:rPr>
        <w:t>&lt;RangeAM&gt;</w:t>
      </w:r>
      <w:r w:rsidRPr="00453693">
        <w:t>2016 - 2375</w:t>
      </w:r>
      <w:r w:rsidRPr="00453693">
        <w:rPr>
          <w:rStyle w:val="HideTWBExt"/>
        </w:rPr>
        <w:t>&lt;/RangeAM&gt;</w:t>
      </w:r>
    </w:p>
    <w:p w14:paraId="11CDD065" w14:textId="77777777" w:rsidR="00665F21" w:rsidRPr="00453693" w:rsidRDefault="00382A95" w:rsidP="00665F21">
      <w:pPr>
        <w:pStyle w:val="CoverBold"/>
      </w:pPr>
      <w:r w:rsidRPr="00453693">
        <w:rPr>
          <w:rStyle w:val="HideTWBExt"/>
        </w:rPr>
        <w:t>&lt;TitreType&gt;</w:t>
      </w:r>
      <w:r w:rsidRPr="00453693">
        <w:t>Förslag till betänkande</w:t>
      </w:r>
      <w:r w:rsidRPr="00453693">
        <w:rPr>
          <w:rStyle w:val="HideTWBExt"/>
        </w:rPr>
        <w:t>&lt;/TitreType&gt;</w:t>
      </w:r>
    </w:p>
    <w:p w14:paraId="1FC0789A" w14:textId="77777777" w:rsidR="00665F21" w:rsidRPr="00453693" w:rsidRDefault="00382A95" w:rsidP="00665F21">
      <w:pPr>
        <w:pStyle w:val="CoverBold"/>
      </w:pPr>
      <w:r w:rsidRPr="00453693">
        <w:rPr>
          <w:rStyle w:val="HideTWBExt"/>
        </w:rPr>
        <w:t>&lt;Rapporteur&gt;</w:t>
      </w:r>
      <w:r w:rsidRPr="00453693">
        <w:t>Malik Azmani</w:t>
      </w:r>
      <w:r w:rsidRPr="00453693">
        <w:rPr>
          <w:rStyle w:val="HideTWBExt"/>
        </w:rPr>
        <w:t>&lt;/Rapporteur&gt;</w:t>
      </w:r>
    </w:p>
    <w:p w14:paraId="35DF717B" w14:textId="77777777" w:rsidR="00665F21" w:rsidRPr="00453693" w:rsidRDefault="00382A95" w:rsidP="00665F21">
      <w:pPr>
        <w:pStyle w:val="CoverNormal24a"/>
      </w:pPr>
      <w:r w:rsidRPr="00453693">
        <w:rPr>
          <w:rStyle w:val="HideTWBExt"/>
        </w:rPr>
        <w:t>&lt;DocRefPE&gt;</w:t>
      </w:r>
      <w:r w:rsidRPr="00453693">
        <w:t>(PE779.352v01-00)</w:t>
      </w:r>
      <w:r w:rsidRPr="00453693">
        <w:rPr>
          <w:rStyle w:val="HideTWBExt"/>
        </w:rPr>
        <w:t>&lt;/DocRefPE&gt;</w:t>
      </w:r>
    </w:p>
    <w:p w14:paraId="581144BD" w14:textId="77777777" w:rsidR="00665F21" w:rsidRPr="00453693" w:rsidRDefault="00382A95" w:rsidP="00665F21">
      <w:pPr>
        <w:pStyle w:val="CoverNormal24a"/>
      </w:pPr>
      <w:r w:rsidRPr="00453693">
        <w:rPr>
          <w:rStyle w:val="HideTWBExt"/>
        </w:rPr>
        <w:t>&lt;Titre&gt;</w:t>
      </w:r>
      <w:r w:rsidRPr="00453693">
        <w:t>Inrättande av ett gemensamt system för återvändande av tredjelandsmedborgare som vistas olagligt i unionen och upphävande av Europaparlamentets och rådets direktiv 2008/115/EG, rådets direktiv 2001/40/EG och rådets beslut 2004/191/EG</w:t>
      </w:r>
      <w:r w:rsidRPr="00453693">
        <w:rPr>
          <w:rStyle w:val="HideTWBExt"/>
        </w:rPr>
        <w:t>&lt;/Titre&gt;</w:t>
      </w:r>
    </w:p>
    <w:p w14:paraId="2986E452" w14:textId="77777777" w:rsidR="00665F21" w:rsidRPr="00453693" w:rsidRDefault="00382A95" w:rsidP="00665F21">
      <w:pPr>
        <w:pStyle w:val="CoverNormal"/>
      </w:pPr>
      <w:r w:rsidRPr="00453693">
        <w:rPr>
          <w:rStyle w:val="HideTWBExt"/>
        </w:rPr>
        <w:t>&lt;DocAmend&gt;</w:t>
      </w:r>
      <w:r w:rsidRPr="00453693">
        <w:t>Förslag till förordning</w:t>
      </w:r>
      <w:r w:rsidRPr="00453693">
        <w:rPr>
          <w:rStyle w:val="HideTWBExt"/>
        </w:rPr>
        <w:t>&lt;/DocAmend&gt;</w:t>
      </w:r>
    </w:p>
    <w:p w14:paraId="36F1F994" w14:textId="77777777" w:rsidR="00665F21" w:rsidRPr="00453693" w:rsidRDefault="00382A95" w:rsidP="00665F21">
      <w:pPr>
        <w:pStyle w:val="CoverNormal24a"/>
      </w:pPr>
      <w:r w:rsidRPr="00453693">
        <w:rPr>
          <w:rStyle w:val="HideTWBExt"/>
        </w:rPr>
        <w:t>&lt;DocRef&gt;</w:t>
      </w:r>
      <w:r w:rsidRPr="00453693">
        <w:t>(COM(2025)0101 – 2025/0059(COD))</w:t>
      </w:r>
      <w:r w:rsidRPr="00453693">
        <w:rPr>
          <w:rStyle w:val="HideTWBExt"/>
        </w:rPr>
        <w:t>&lt;/DocRef&gt;</w:t>
      </w:r>
    </w:p>
    <w:p w14:paraId="7C0069CB" w14:textId="77777777" w:rsidR="00665F21" w:rsidRPr="00453693" w:rsidRDefault="00382A95" w:rsidP="00665F21">
      <w:r w:rsidRPr="00453693">
        <w:br w:type="page"/>
      </w:r>
      <w:r w:rsidRPr="00453693">
        <w:lastRenderedPageBreak/>
        <w:t>AM_Com_LegReport</w:t>
      </w:r>
    </w:p>
    <w:p w14:paraId="36E79871" w14:textId="77777777" w:rsidR="00665F21" w:rsidRPr="00453693" w:rsidRDefault="00382A95" w:rsidP="00665F21">
      <w:pPr>
        <w:rPr>
          <w:rStyle w:val="HideTWBExt"/>
          <w:vanish w:val="0"/>
          <w:szCs w:val="24"/>
        </w:rPr>
      </w:pPr>
      <w:r w:rsidRPr="00453693">
        <w:rPr>
          <w:rStyle w:val="HideTWBExt"/>
          <w:b/>
          <w:vanish w:val="0"/>
        </w:rPr>
        <w:br w:type="page"/>
      </w:r>
    </w:p>
    <w:p w14:paraId="6DCFFF17" w14:textId="2D57AA8E" w:rsidR="00665F21" w:rsidRPr="00453693" w:rsidRDefault="00447BD5" w:rsidP="00665F21">
      <w:pPr>
        <w:pStyle w:val="AmNumberTabs"/>
      </w:pPr>
      <w:r w:rsidRPr="00453693">
        <w:rPr>
          <w:rStyle w:val="HideTWBExt"/>
          <w:b w:val="0"/>
        </w:rPr>
        <w:t>&lt;RepeatBlock-Amend&gt;</w:t>
      </w:r>
      <w:r w:rsidR="00382A95" w:rsidRPr="00453693">
        <w:rPr>
          <w:rStyle w:val="HideTWBExt"/>
        </w:rPr>
        <w:t>&lt;Amend&gt;</w:t>
      </w:r>
      <w:r w:rsidR="00382A95" w:rsidRPr="00453693">
        <w:t>Ändringsförslag</w:t>
      </w:r>
      <w:r w:rsidR="00382A95" w:rsidRPr="00453693">
        <w:tab/>
      </w:r>
      <w:r w:rsidR="00382A95" w:rsidRPr="00453693">
        <w:tab/>
      </w:r>
      <w:r w:rsidR="00382A95" w:rsidRPr="00453693">
        <w:rPr>
          <w:rStyle w:val="HideTWBExt"/>
        </w:rPr>
        <w:t>&lt;NumAm&gt;</w:t>
      </w:r>
      <w:r w:rsidR="00382A95" w:rsidRPr="00453693">
        <w:t>2016</w:t>
      </w:r>
      <w:r w:rsidR="00382A95" w:rsidRPr="00453693">
        <w:rPr>
          <w:rStyle w:val="HideTWBExt"/>
        </w:rPr>
        <w:t>&lt;/NumAm&gt;</w:t>
      </w:r>
    </w:p>
    <w:p w14:paraId="5F79FF9A"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664FA6A9" w14:textId="77777777" w:rsidR="00665F21" w:rsidRPr="00453693" w:rsidRDefault="00382A95" w:rsidP="00665F21">
      <w:pPr>
        <w:pStyle w:val="NormalBold"/>
      </w:pPr>
      <w:r w:rsidRPr="00453693">
        <w:rPr>
          <w:rStyle w:val="HideTWBExt"/>
          <w:b w:val="0"/>
        </w:rPr>
        <w:t>&lt;/RepeatBlock-By&gt;</w:t>
      </w:r>
    </w:p>
    <w:p w14:paraId="18B99AEE"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237967C4" w14:textId="77777777" w:rsidR="00665F21" w:rsidRPr="00453693" w:rsidRDefault="00382A95" w:rsidP="00665F21">
      <w:pPr>
        <w:pStyle w:val="NormalBold"/>
      </w:pPr>
      <w:r w:rsidRPr="00453693">
        <w:rPr>
          <w:rStyle w:val="HideTWBExt"/>
        </w:rPr>
        <w:t>&lt;Article&gt;</w:t>
      </w:r>
      <w:r w:rsidRPr="00453693">
        <w:t>Artikel 33 – punkt 3 – inledningen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0FA0098C" w14:textId="77777777" w:rsidTr="0007571F">
        <w:trPr>
          <w:trHeight w:hRule="exact" w:val="240"/>
          <w:jc w:val="center"/>
        </w:trPr>
        <w:tc>
          <w:tcPr>
            <w:tcW w:w="9752" w:type="dxa"/>
            <w:gridSpan w:val="2"/>
            <w:tcBorders>
              <w:top w:val="nil"/>
              <w:left w:val="nil"/>
              <w:bottom w:val="nil"/>
              <w:right w:val="nil"/>
            </w:tcBorders>
          </w:tcPr>
          <w:p w14:paraId="038E92BD" w14:textId="77777777" w:rsidR="00665F21" w:rsidRPr="00453693" w:rsidRDefault="00665F21" w:rsidP="0007571F"/>
        </w:tc>
      </w:tr>
      <w:tr w:rsidR="00A333B9" w:rsidRPr="00453693" w14:paraId="7F865270" w14:textId="77777777" w:rsidTr="0007571F">
        <w:trPr>
          <w:trHeight w:val="240"/>
          <w:jc w:val="center"/>
        </w:trPr>
        <w:tc>
          <w:tcPr>
            <w:tcW w:w="4876" w:type="dxa"/>
            <w:tcBorders>
              <w:top w:val="nil"/>
              <w:left w:val="nil"/>
              <w:bottom w:val="nil"/>
              <w:right w:val="nil"/>
            </w:tcBorders>
          </w:tcPr>
          <w:p w14:paraId="099AEBC5"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1753A8FB" w14:textId="77777777" w:rsidR="00665F21" w:rsidRPr="00453693" w:rsidRDefault="00382A95" w:rsidP="0007571F">
            <w:pPr>
              <w:pStyle w:val="AmColumnHeading"/>
            </w:pPr>
            <w:r w:rsidRPr="00453693">
              <w:t>Ändringsförslag</w:t>
            </w:r>
          </w:p>
        </w:tc>
      </w:tr>
      <w:tr w:rsidR="00A333B9" w:rsidRPr="00453693" w14:paraId="36A0DDF1" w14:textId="77777777" w:rsidTr="0007571F">
        <w:trPr>
          <w:jc w:val="center"/>
        </w:trPr>
        <w:tc>
          <w:tcPr>
            <w:tcW w:w="4876" w:type="dxa"/>
            <w:tcBorders>
              <w:top w:val="nil"/>
              <w:left w:val="nil"/>
              <w:bottom w:val="nil"/>
              <w:right w:val="nil"/>
            </w:tcBorders>
          </w:tcPr>
          <w:p w14:paraId="5F1587CD" w14:textId="77777777" w:rsidR="00665F21" w:rsidRPr="00453693" w:rsidRDefault="00382A95" w:rsidP="0007571F">
            <w:pPr>
              <w:pStyle w:val="Normal6a"/>
            </w:pPr>
            <w:r w:rsidRPr="00453693">
              <w:t>3.</w:t>
            </w:r>
            <w:r w:rsidRPr="00453693">
              <w:tab/>
            </w:r>
            <w:r w:rsidRPr="00453693">
              <w:rPr>
                <w:b/>
                <w:i/>
              </w:rPr>
              <w:t>Om förvar har beslutats eller förlängts av administrativa myndigheter ska</w:t>
            </w:r>
            <w:r w:rsidRPr="00453693">
              <w:t xml:space="preserve"> medlemsstaterna säkerställa att</w:t>
            </w:r>
            <w:r w:rsidRPr="00453693">
              <w:rPr>
                <w:b/>
                <w:i/>
              </w:rPr>
              <w:t xml:space="preserve"> alla relevanta fakta, bevis och synpunkter som lämnats in under förfarandet är föremål för rättslig prövning, genom att föreskriva att</w:t>
            </w:r>
          </w:p>
        </w:tc>
        <w:tc>
          <w:tcPr>
            <w:tcW w:w="4876" w:type="dxa"/>
            <w:tcBorders>
              <w:top w:val="nil"/>
              <w:left w:val="nil"/>
              <w:bottom w:val="nil"/>
              <w:right w:val="nil"/>
            </w:tcBorders>
          </w:tcPr>
          <w:p w14:paraId="580799B7" w14:textId="77777777" w:rsidR="00665F21" w:rsidRPr="00453693" w:rsidRDefault="00382A95" w:rsidP="0007571F">
            <w:pPr>
              <w:pStyle w:val="Normal6a"/>
            </w:pPr>
            <w:r w:rsidRPr="00453693">
              <w:t>3.</w:t>
            </w:r>
            <w:r w:rsidRPr="00453693">
              <w:tab/>
              <w:t xml:space="preserve">Medlemsstaterna </w:t>
            </w:r>
            <w:r w:rsidRPr="00453693">
              <w:rPr>
                <w:b/>
                <w:i/>
              </w:rPr>
              <w:t>ska</w:t>
            </w:r>
            <w:r w:rsidRPr="00453693">
              <w:t xml:space="preserve"> säkerställa att</w:t>
            </w:r>
          </w:p>
        </w:tc>
      </w:tr>
    </w:tbl>
    <w:p w14:paraId="546F45EF"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BDAC46E" w14:textId="77777777" w:rsidR="00665F21" w:rsidRPr="00453693" w:rsidRDefault="00382A95" w:rsidP="00665F21">
      <w:r w:rsidRPr="00453693">
        <w:rPr>
          <w:rStyle w:val="HideTWBExt"/>
        </w:rPr>
        <w:t>&lt;/Amend&gt;</w:t>
      </w:r>
    </w:p>
    <w:p w14:paraId="22AE8B4D"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2017</w:t>
      </w:r>
      <w:r w:rsidRPr="00453693">
        <w:rPr>
          <w:rStyle w:val="HideTWBExt"/>
        </w:rPr>
        <w:t>&lt;/NumAm&gt;</w:t>
      </w:r>
    </w:p>
    <w:p w14:paraId="1D22CC8F"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5B0E5DA5" w14:textId="77777777" w:rsidR="00665F21" w:rsidRPr="00453693" w:rsidRDefault="00382A95" w:rsidP="00665F21">
      <w:pPr>
        <w:pStyle w:val="NormalBold"/>
      </w:pPr>
      <w:r w:rsidRPr="00453693">
        <w:rPr>
          <w:rStyle w:val="HideTWBExt"/>
          <w:b w:val="0"/>
        </w:rPr>
        <w:t>&lt;/RepeatBlock-By&gt;</w:t>
      </w:r>
    </w:p>
    <w:p w14:paraId="512B58A9"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6F51D72" w14:textId="77777777" w:rsidR="00665F21" w:rsidRPr="00453693" w:rsidRDefault="00382A95" w:rsidP="00665F21">
      <w:pPr>
        <w:pStyle w:val="NormalBold"/>
      </w:pPr>
      <w:r w:rsidRPr="00453693">
        <w:rPr>
          <w:rStyle w:val="HideTWBExt"/>
        </w:rPr>
        <w:t>&lt;Article&gt;</w:t>
      </w:r>
      <w:r w:rsidRPr="00453693">
        <w:t>Artikel 33 – punkt 3 – inledningen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FF5105A" w14:textId="77777777" w:rsidTr="0007571F">
        <w:trPr>
          <w:trHeight w:hRule="exact" w:val="240"/>
          <w:jc w:val="center"/>
        </w:trPr>
        <w:tc>
          <w:tcPr>
            <w:tcW w:w="9752" w:type="dxa"/>
            <w:gridSpan w:val="2"/>
            <w:tcBorders>
              <w:top w:val="nil"/>
              <w:left w:val="nil"/>
              <w:bottom w:val="nil"/>
              <w:right w:val="nil"/>
            </w:tcBorders>
          </w:tcPr>
          <w:p w14:paraId="04774DEC" w14:textId="77777777" w:rsidR="00665F21" w:rsidRPr="00453693" w:rsidRDefault="00665F21" w:rsidP="0007571F"/>
        </w:tc>
      </w:tr>
      <w:tr w:rsidR="00A333B9" w:rsidRPr="00453693" w14:paraId="76E44F47" w14:textId="77777777" w:rsidTr="0007571F">
        <w:trPr>
          <w:trHeight w:val="240"/>
          <w:jc w:val="center"/>
        </w:trPr>
        <w:tc>
          <w:tcPr>
            <w:tcW w:w="4876" w:type="dxa"/>
            <w:tcBorders>
              <w:top w:val="nil"/>
              <w:left w:val="nil"/>
              <w:bottom w:val="nil"/>
              <w:right w:val="nil"/>
            </w:tcBorders>
          </w:tcPr>
          <w:p w14:paraId="278140B0"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249B5A4F" w14:textId="77777777" w:rsidR="00665F21" w:rsidRPr="00453693" w:rsidRDefault="00382A95" w:rsidP="0007571F">
            <w:pPr>
              <w:pStyle w:val="AmColumnHeading"/>
            </w:pPr>
            <w:r w:rsidRPr="00453693">
              <w:t>Ändringsförslag</w:t>
            </w:r>
          </w:p>
        </w:tc>
      </w:tr>
      <w:tr w:rsidR="00A333B9" w:rsidRPr="00453693" w14:paraId="75C3540D" w14:textId="77777777" w:rsidTr="0007571F">
        <w:trPr>
          <w:jc w:val="center"/>
        </w:trPr>
        <w:tc>
          <w:tcPr>
            <w:tcW w:w="4876" w:type="dxa"/>
            <w:tcBorders>
              <w:top w:val="nil"/>
              <w:left w:val="nil"/>
              <w:bottom w:val="nil"/>
              <w:right w:val="nil"/>
            </w:tcBorders>
          </w:tcPr>
          <w:p w14:paraId="2FC25B0B" w14:textId="77777777" w:rsidR="00665F21" w:rsidRPr="00453693" w:rsidRDefault="00382A95" w:rsidP="0007571F">
            <w:pPr>
              <w:pStyle w:val="Normal6a"/>
            </w:pPr>
            <w:r w:rsidRPr="00453693">
              <w:t>3.</w:t>
            </w:r>
            <w:r w:rsidRPr="00453693">
              <w:tab/>
              <w:t xml:space="preserve">Om förvar har beslutats eller förlängts av administrativa myndigheter ska medlemsstaterna </w:t>
            </w:r>
            <w:r w:rsidRPr="00453693">
              <w:rPr>
                <w:b/>
                <w:i/>
              </w:rPr>
              <w:t>säkerställa att alla relevanta fakta, bevis och synpunkter som lämnats in under förfarandet är föremål för rättslig prövning, genom att föreskriva att</w:t>
            </w:r>
          </w:p>
        </w:tc>
        <w:tc>
          <w:tcPr>
            <w:tcW w:w="4876" w:type="dxa"/>
            <w:tcBorders>
              <w:top w:val="nil"/>
              <w:left w:val="nil"/>
              <w:bottom w:val="nil"/>
              <w:right w:val="nil"/>
            </w:tcBorders>
          </w:tcPr>
          <w:p w14:paraId="4E2B7F66" w14:textId="77777777" w:rsidR="00665F21" w:rsidRPr="00453693" w:rsidRDefault="00382A95" w:rsidP="0007571F">
            <w:pPr>
              <w:pStyle w:val="Normal6a"/>
            </w:pPr>
            <w:r w:rsidRPr="00453693">
              <w:t>3.</w:t>
            </w:r>
            <w:r w:rsidRPr="00453693">
              <w:tab/>
              <w:t>Om förvar har beslutats eller förlängts av administrativa myndigheter ska medlemsstaterna</w:t>
            </w:r>
          </w:p>
        </w:tc>
      </w:tr>
    </w:tbl>
    <w:p w14:paraId="617C7B6B"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F97AC15" w14:textId="77777777" w:rsidR="00665F21" w:rsidRPr="00453693" w:rsidRDefault="00382A95" w:rsidP="00665F21">
      <w:r w:rsidRPr="00453693">
        <w:rPr>
          <w:rStyle w:val="HideTWBExt"/>
        </w:rPr>
        <w:t>&lt;/Amend&gt;</w:t>
      </w:r>
    </w:p>
    <w:p w14:paraId="78B19743"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2018</w:t>
      </w:r>
      <w:r w:rsidRPr="00453693">
        <w:rPr>
          <w:rStyle w:val="HideTWBExt"/>
        </w:rPr>
        <w:t>&lt;/NumAm&gt;</w:t>
      </w:r>
    </w:p>
    <w:p w14:paraId="5004EC6F" w14:textId="77777777" w:rsidR="00665F21" w:rsidRPr="00453693" w:rsidRDefault="00382A95" w:rsidP="00665F21">
      <w:pPr>
        <w:pStyle w:val="NormalBold"/>
      </w:pPr>
      <w:r w:rsidRPr="00453693">
        <w:rPr>
          <w:rStyle w:val="HideTWBExt"/>
          <w:b w:val="0"/>
        </w:rPr>
        <w:t>&lt;RepeatBlock-By&gt;&lt;Members&gt;</w:t>
      </w:r>
      <w:r w:rsidRPr="00453693">
        <w:t>Marieke Ehlers</w:t>
      </w:r>
      <w:r w:rsidRPr="00453693">
        <w:rPr>
          <w:rStyle w:val="HideTWBExt"/>
          <w:b w:val="0"/>
        </w:rPr>
        <w:t>&lt;/Members&gt;</w:t>
      </w:r>
    </w:p>
    <w:p w14:paraId="67EF4B58" w14:textId="77777777" w:rsidR="00665F21" w:rsidRPr="00453693" w:rsidRDefault="00382A95" w:rsidP="00665F21">
      <w:r w:rsidRPr="00453693">
        <w:rPr>
          <w:rStyle w:val="HideTWBExt"/>
        </w:rPr>
        <w:t>&lt;AuNomDe&gt;</w:t>
      </w:r>
      <w:r w:rsidRPr="00453693">
        <w:rPr>
          <w:rStyle w:val="HideTWBInt"/>
          <w:color w:val="auto"/>
        </w:rPr>
        <w:t>{PfE}</w:t>
      </w:r>
      <w:r w:rsidRPr="00453693">
        <w:t>för PfE-gruppen</w:t>
      </w:r>
      <w:r w:rsidRPr="00453693">
        <w:rPr>
          <w:rStyle w:val="HideTWBExt"/>
        </w:rPr>
        <w:t>&lt;/AuNomDe&gt;</w:t>
      </w:r>
    </w:p>
    <w:p w14:paraId="622A53D2" w14:textId="77777777" w:rsidR="00665F21" w:rsidRPr="00453693" w:rsidRDefault="00382A95" w:rsidP="00665F21">
      <w:pPr>
        <w:pStyle w:val="NormalBold"/>
      </w:pPr>
      <w:r w:rsidRPr="00453693">
        <w:rPr>
          <w:rStyle w:val="HideTWBExt"/>
          <w:b w:val="0"/>
        </w:rPr>
        <w:t>&lt;/RepeatBlock-By&gt;</w:t>
      </w:r>
    </w:p>
    <w:p w14:paraId="0CDE8BDD"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0A85854" w14:textId="77777777" w:rsidR="00665F21" w:rsidRPr="00453693" w:rsidRDefault="00382A95" w:rsidP="00665F21">
      <w:pPr>
        <w:pStyle w:val="NormalBold"/>
      </w:pPr>
      <w:r w:rsidRPr="00453693">
        <w:rPr>
          <w:rStyle w:val="HideTWBExt"/>
        </w:rPr>
        <w:t>&lt;Article&gt;</w:t>
      </w:r>
      <w:r w:rsidRPr="00453693">
        <w:t>Artikel 33 – punkt 3 – inledningen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FE0B3EF" w14:textId="77777777" w:rsidTr="0007571F">
        <w:trPr>
          <w:trHeight w:hRule="exact" w:val="240"/>
          <w:jc w:val="center"/>
        </w:trPr>
        <w:tc>
          <w:tcPr>
            <w:tcW w:w="9752" w:type="dxa"/>
            <w:gridSpan w:val="2"/>
            <w:tcBorders>
              <w:top w:val="nil"/>
              <w:left w:val="nil"/>
              <w:bottom w:val="nil"/>
              <w:right w:val="nil"/>
            </w:tcBorders>
          </w:tcPr>
          <w:p w14:paraId="65516D73" w14:textId="77777777" w:rsidR="00665F21" w:rsidRPr="00453693" w:rsidRDefault="00665F21" w:rsidP="0007571F"/>
        </w:tc>
      </w:tr>
      <w:tr w:rsidR="00A333B9" w:rsidRPr="00453693" w14:paraId="1C6332F5" w14:textId="77777777" w:rsidTr="0007571F">
        <w:trPr>
          <w:trHeight w:val="240"/>
          <w:jc w:val="center"/>
        </w:trPr>
        <w:tc>
          <w:tcPr>
            <w:tcW w:w="4876" w:type="dxa"/>
            <w:tcBorders>
              <w:top w:val="nil"/>
              <w:left w:val="nil"/>
              <w:bottom w:val="nil"/>
              <w:right w:val="nil"/>
            </w:tcBorders>
          </w:tcPr>
          <w:p w14:paraId="6A63CBE3"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1191AB3E" w14:textId="77777777" w:rsidR="00665F21" w:rsidRPr="00453693" w:rsidRDefault="00382A95" w:rsidP="0007571F">
            <w:pPr>
              <w:pStyle w:val="AmColumnHeading"/>
            </w:pPr>
            <w:r w:rsidRPr="00453693">
              <w:t>Ändringsförslag</w:t>
            </w:r>
          </w:p>
        </w:tc>
      </w:tr>
      <w:tr w:rsidR="00A333B9" w:rsidRPr="00453693" w14:paraId="001C9804" w14:textId="77777777" w:rsidTr="0007571F">
        <w:trPr>
          <w:jc w:val="center"/>
        </w:trPr>
        <w:tc>
          <w:tcPr>
            <w:tcW w:w="4876" w:type="dxa"/>
            <w:tcBorders>
              <w:top w:val="nil"/>
              <w:left w:val="nil"/>
              <w:bottom w:val="nil"/>
              <w:right w:val="nil"/>
            </w:tcBorders>
          </w:tcPr>
          <w:p w14:paraId="24A694C8" w14:textId="77777777" w:rsidR="00665F21" w:rsidRPr="00453693" w:rsidRDefault="00382A95" w:rsidP="0007571F">
            <w:pPr>
              <w:pStyle w:val="Normal6a"/>
            </w:pPr>
            <w:r w:rsidRPr="00453693">
              <w:t>3.</w:t>
            </w:r>
            <w:r w:rsidRPr="00453693">
              <w:tab/>
            </w:r>
            <w:r w:rsidRPr="00453693">
              <w:rPr>
                <w:b/>
                <w:i/>
              </w:rPr>
              <w:t>Om förvar har beslutats eller förlängts av administrativa myndigheter ska</w:t>
            </w:r>
            <w:r w:rsidRPr="00453693">
              <w:t xml:space="preserve"> medlemsstaterna säkerställa </w:t>
            </w:r>
            <w:r w:rsidRPr="00453693">
              <w:rPr>
                <w:b/>
                <w:i/>
              </w:rPr>
              <w:t>att alla relevanta fakta, bevis och synpunkter som lämnats in under förfarandet är föremål för</w:t>
            </w:r>
            <w:r w:rsidRPr="00453693">
              <w:t xml:space="preserve"> rättslig prövning</w:t>
            </w:r>
            <w:r w:rsidRPr="00453693">
              <w:rPr>
                <w:b/>
                <w:i/>
              </w:rPr>
              <w:t>, genom att föreskriva att</w:t>
            </w:r>
          </w:p>
        </w:tc>
        <w:tc>
          <w:tcPr>
            <w:tcW w:w="4876" w:type="dxa"/>
            <w:tcBorders>
              <w:top w:val="nil"/>
              <w:left w:val="nil"/>
              <w:bottom w:val="nil"/>
              <w:right w:val="nil"/>
            </w:tcBorders>
          </w:tcPr>
          <w:p w14:paraId="25A683D7" w14:textId="77777777" w:rsidR="00665F21" w:rsidRPr="00453693" w:rsidRDefault="00382A95" w:rsidP="0007571F">
            <w:pPr>
              <w:pStyle w:val="Normal6a"/>
            </w:pPr>
            <w:r w:rsidRPr="00453693">
              <w:t>3.</w:t>
            </w:r>
            <w:r w:rsidRPr="00453693">
              <w:tab/>
              <w:t xml:space="preserve">Medlemsstaterna </w:t>
            </w:r>
            <w:r w:rsidRPr="00453693">
              <w:rPr>
                <w:b/>
                <w:i/>
              </w:rPr>
              <w:t>ska införa effektiva och snabba förfaranden, som fastställs i nationell rätt, för att</w:t>
            </w:r>
            <w:r w:rsidRPr="00453693">
              <w:t xml:space="preserve"> säkerställa </w:t>
            </w:r>
            <w:r w:rsidRPr="00453693">
              <w:rPr>
                <w:b/>
                <w:i/>
              </w:rPr>
              <w:t>en skyndsam</w:t>
            </w:r>
            <w:r w:rsidRPr="00453693">
              <w:t xml:space="preserve"> rättslig prövning </w:t>
            </w:r>
            <w:r w:rsidRPr="00453693">
              <w:rPr>
                <w:b/>
                <w:i/>
              </w:rPr>
              <w:t>av lagligheten av förvar som beslutats av en administrativ myndighet. Dessa förfaranden ska som ett minimum föreskriva en rimlig tidsfrist för slutförandet av en sådan prövning.</w:t>
            </w:r>
          </w:p>
        </w:tc>
      </w:tr>
    </w:tbl>
    <w:p w14:paraId="64007AD0"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1746199" w14:textId="77777777" w:rsidR="00665F21" w:rsidRPr="00453693" w:rsidRDefault="00382A95" w:rsidP="00665F21">
      <w:r w:rsidRPr="00453693">
        <w:rPr>
          <w:rStyle w:val="HideTWBExt"/>
        </w:rPr>
        <w:t>&lt;/Amend&gt;</w:t>
      </w:r>
    </w:p>
    <w:p w14:paraId="68D0D8E3"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2019</w:t>
      </w:r>
      <w:r w:rsidRPr="00453693">
        <w:rPr>
          <w:rStyle w:val="HideTWBExt"/>
        </w:rPr>
        <w:t>&lt;/NumAm&gt;</w:t>
      </w:r>
    </w:p>
    <w:p w14:paraId="2F1D600C" w14:textId="77777777" w:rsidR="00665F21" w:rsidRPr="00453693" w:rsidRDefault="00382A95" w:rsidP="00665F21">
      <w:pPr>
        <w:pStyle w:val="NormalBold"/>
      </w:pPr>
      <w:r w:rsidRPr="00453693">
        <w:rPr>
          <w:rStyle w:val="HideTWBExt"/>
          <w:b w:val="0"/>
        </w:rPr>
        <w:t>&lt;RepeatBlock-By&gt;&lt;Members&gt;</w:t>
      </w:r>
      <w:r w:rsidRPr="00453693">
        <w:t>Mélissa Camara</w:t>
      </w:r>
      <w:r w:rsidRPr="00453693">
        <w:rPr>
          <w:rStyle w:val="HideTWBExt"/>
          <w:b w:val="0"/>
        </w:rPr>
        <w:t>&lt;/Members&gt;</w:t>
      </w:r>
    </w:p>
    <w:p w14:paraId="14FA7AAA" w14:textId="77777777" w:rsidR="00665F21" w:rsidRPr="00453693" w:rsidRDefault="00382A95" w:rsidP="00665F21">
      <w:pPr>
        <w:pStyle w:val="NormalBold"/>
      </w:pPr>
      <w:r w:rsidRPr="00453693">
        <w:rPr>
          <w:rStyle w:val="HideTWBExt"/>
          <w:b w:val="0"/>
        </w:rPr>
        <w:t>&lt;/RepeatBlock-By&gt;</w:t>
      </w:r>
    </w:p>
    <w:p w14:paraId="6840781D"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C4CDEC2" w14:textId="77777777" w:rsidR="00665F21" w:rsidRPr="00453693" w:rsidRDefault="00382A95" w:rsidP="00665F21">
      <w:pPr>
        <w:pStyle w:val="NormalBold"/>
      </w:pPr>
      <w:r w:rsidRPr="00453693">
        <w:rPr>
          <w:rStyle w:val="HideTWBExt"/>
        </w:rPr>
        <w:t>&lt;Article&gt;</w:t>
      </w:r>
      <w:r w:rsidRPr="00453693">
        <w:t>Artikel 33 – punkt 3 – inledningen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37F8D483" w14:textId="77777777" w:rsidTr="0007571F">
        <w:trPr>
          <w:trHeight w:hRule="exact" w:val="240"/>
          <w:jc w:val="center"/>
        </w:trPr>
        <w:tc>
          <w:tcPr>
            <w:tcW w:w="9752" w:type="dxa"/>
            <w:gridSpan w:val="2"/>
            <w:tcBorders>
              <w:top w:val="nil"/>
              <w:left w:val="nil"/>
              <w:bottom w:val="nil"/>
              <w:right w:val="nil"/>
            </w:tcBorders>
          </w:tcPr>
          <w:p w14:paraId="7C0A735E" w14:textId="77777777" w:rsidR="00665F21" w:rsidRPr="00453693" w:rsidRDefault="00665F21" w:rsidP="0007571F"/>
        </w:tc>
      </w:tr>
      <w:tr w:rsidR="00A333B9" w:rsidRPr="00453693" w14:paraId="6D3F5052" w14:textId="77777777" w:rsidTr="0007571F">
        <w:trPr>
          <w:trHeight w:val="240"/>
          <w:jc w:val="center"/>
        </w:trPr>
        <w:tc>
          <w:tcPr>
            <w:tcW w:w="4876" w:type="dxa"/>
            <w:tcBorders>
              <w:top w:val="nil"/>
              <w:left w:val="nil"/>
              <w:bottom w:val="nil"/>
              <w:right w:val="nil"/>
            </w:tcBorders>
          </w:tcPr>
          <w:p w14:paraId="5FFD66B3"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1759DB50" w14:textId="77777777" w:rsidR="00665F21" w:rsidRPr="00453693" w:rsidRDefault="00382A95" w:rsidP="0007571F">
            <w:pPr>
              <w:pStyle w:val="AmColumnHeading"/>
            </w:pPr>
            <w:r w:rsidRPr="00453693">
              <w:t>Ändringsförslag</w:t>
            </w:r>
          </w:p>
        </w:tc>
      </w:tr>
      <w:tr w:rsidR="00A333B9" w:rsidRPr="00453693" w14:paraId="1B973676" w14:textId="77777777" w:rsidTr="0007571F">
        <w:trPr>
          <w:jc w:val="center"/>
        </w:trPr>
        <w:tc>
          <w:tcPr>
            <w:tcW w:w="4876" w:type="dxa"/>
            <w:tcBorders>
              <w:top w:val="nil"/>
              <w:left w:val="nil"/>
              <w:bottom w:val="nil"/>
              <w:right w:val="nil"/>
            </w:tcBorders>
          </w:tcPr>
          <w:p w14:paraId="30F945D6" w14:textId="77777777" w:rsidR="00665F21" w:rsidRPr="00453693" w:rsidRDefault="00382A95" w:rsidP="0007571F">
            <w:pPr>
              <w:pStyle w:val="Normal6a"/>
            </w:pPr>
            <w:r w:rsidRPr="00453693">
              <w:t>3.</w:t>
            </w:r>
            <w:r w:rsidRPr="00453693">
              <w:tab/>
              <w:t>Om förvar har beslutats eller förlängts av administrativa myndigheter ska medlemsstaterna säkerställa att alla relevanta fakta, bevis och synpunkter som lämnats in under förfarandet är föremål för rättslig prövning, genom att föreskriva att</w:t>
            </w:r>
          </w:p>
        </w:tc>
        <w:tc>
          <w:tcPr>
            <w:tcW w:w="4876" w:type="dxa"/>
            <w:tcBorders>
              <w:top w:val="nil"/>
              <w:left w:val="nil"/>
              <w:bottom w:val="nil"/>
              <w:right w:val="nil"/>
            </w:tcBorders>
          </w:tcPr>
          <w:p w14:paraId="65F8F9E2" w14:textId="77777777" w:rsidR="00665F21" w:rsidRPr="00453693" w:rsidRDefault="00382A95" w:rsidP="0007571F">
            <w:pPr>
              <w:pStyle w:val="Normal6a"/>
            </w:pPr>
            <w:r w:rsidRPr="00453693">
              <w:t>3.</w:t>
            </w:r>
            <w:r w:rsidRPr="00453693">
              <w:tab/>
              <w:t xml:space="preserve">Om förvar </w:t>
            </w:r>
            <w:r w:rsidRPr="00453693">
              <w:rPr>
                <w:b/>
                <w:i/>
              </w:rPr>
              <w:t>eller alternativ till förvar</w:t>
            </w:r>
            <w:r w:rsidRPr="00453693">
              <w:t xml:space="preserve"> har beslutats eller förlängts av administrativa myndigheter ska medlemsstaterna säkerställa att alla relevanta fakta, bevis och synpunkter som lämnats in under förfarandet är föremål för rättslig prövning, genom att föreskriva att</w:t>
            </w:r>
          </w:p>
        </w:tc>
      </w:tr>
    </w:tbl>
    <w:p w14:paraId="1310FACD"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D724B37" w14:textId="77777777" w:rsidR="00665F21" w:rsidRPr="00453693" w:rsidRDefault="00382A95" w:rsidP="00665F21">
      <w:r w:rsidRPr="00453693">
        <w:rPr>
          <w:rStyle w:val="HideTWBExt"/>
        </w:rPr>
        <w:t>&lt;/Amend&gt;</w:t>
      </w:r>
    </w:p>
    <w:p w14:paraId="74BC2E0E"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2020</w:t>
      </w:r>
      <w:r w:rsidRPr="00453693">
        <w:rPr>
          <w:rStyle w:val="HideTWBExt"/>
        </w:rPr>
        <w:t>&lt;/NumAm&gt;</w:t>
      </w:r>
    </w:p>
    <w:p w14:paraId="723FCE50" w14:textId="77777777" w:rsidR="00665F21" w:rsidRPr="00453693" w:rsidRDefault="00382A95" w:rsidP="00665F21">
      <w:pPr>
        <w:pStyle w:val="NormalBold"/>
      </w:pPr>
      <w:r w:rsidRPr="00453693">
        <w:rPr>
          <w:rStyle w:val="HideTWBExt"/>
          <w:b w:val="0"/>
        </w:rPr>
        <w:t>&lt;RepeatBlock-By&gt;&lt;Members&gt;</w:t>
      </w:r>
      <w:r w:rsidRPr="00453693">
        <w:t>Mary Khan</w:t>
      </w:r>
      <w:r w:rsidRPr="00453693">
        <w:rPr>
          <w:rStyle w:val="HideTWBExt"/>
          <w:b w:val="0"/>
        </w:rPr>
        <w:t>&lt;/Members&gt;</w:t>
      </w:r>
    </w:p>
    <w:p w14:paraId="14DABD64" w14:textId="77777777" w:rsidR="00665F21" w:rsidRPr="00453693" w:rsidRDefault="00382A95" w:rsidP="00665F21">
      <w:pPr>
        <w:pStyle w:val="NormalBold"/>
      </w:pPr>
      <w:r w:rsidRPr="00453693">
        <w:rPr>
          <w:rStyle w:val="HideTWBExt"/>
          <w:b w:val="0"/>
        </w:rPr>
        <w:t>&lt;/RepeatBlock-By&gt;</w:t>
      </w:r>
    </w:p>
    <w:p w14:paraId="26A04F37"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6F0BB90F" w14:textId="77777777" w:rsidR="00665F21" w:rsidRPr="00453693" w:rsidRDefault="00382A95" w:rsidP="00665F21">
      <w:pPr>
        <w:pStyle w:val="NormalBold"/>
      </w:pPr>
      <w:r w:rsidRPr="00453693">
        <w:rPr>
          <w:rStyle w:val="HideTWBExt"/>
        </w:rPr>
        <w:t>&lt;Article&gt;</w:t>
      </w:r>
      <w:r w:rsidRPr="00453693">
        <w:t>Artikel 33 – punkt 3 – inledningen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1051CDBF" w14:textId="77777777" w:rsidTr="0007571F">
        <w:trPr>
          <w:trHeight w:hRule="exact" w:val="240"/>
          <w:jc w:val="center"/>
        </w:trPr>
        <w:tc>
          <w:tcPr>
            <w:tcW w:w="9752" w:type="dxa"/>
            <w:gridSpan w:val="2"/>
            <w:tcBorders>
              <w:top w:val="nil"/>
              <w:left w:val="nil"/>
              <w:bottom w:val="nil"/>
              <w:right w:val="nil"/>
            </w:tcBorders>
          </w:tcPr>
          <w:p w14:paraId="2FC76A9D" w14:textId="77777777" w:rsidR="00665F21" w:rsidRPr="00453693" w:rsidRDefault="00665F21" w:rsidP="0007571F"/>
        </w:tc>
      </w:tr>
      <w:tr w:rsidR="00A333B9" w:rsidRPr="00453693" w14:paraId="7D9550CB" w14:textId="77777777" w:rsidTr="0007571F">
        <w:trPr>
          <w:trHeight w:val="240"/>
          <w:jc w:val="center"/>
        </w:trPr>
        <w:tc>
          <w:tcPr>
            <w:tcW w:w="4876" w:type="dxa"/>
            <w:tcBorders>
              <w:top w:val="nil"/>
              <w:left w:val="nil"/>
              <w:bottom w:val="nil"/>
              <w:right w:val="nil"/>
            </w:tcBorders>
          </w:tcPr>
          <w:p w14:paraId="2D4EE185"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62E6995" w14:textId="77777777" w:rsidR="00665F21" w:rsidRPr="00453693" w:rsidRDefault="00382A95" w:rsidP="0007571F">
            <w:pPr>
              <w:pStyle w:val="AmColumnHeading"/>
            </w:pPr>
            <w:r w:rsidRPr="00453693">
              <w:t>Ändringsförslag</w:t>
            </w:r>
          </w:p>
        </w:tc>
      </w:tr>
      <w:tr w:rsidR="00A333B9" w:rsidRPr="00453693" w14:paraId="15AF6470" w14:textId="77777777" w:rsidTr="0007571F">
        <w:trPr>
          <w:jc w:val="center"/>
        </w:trPr>
        <w:tc>
          <w:tcPr>
            <w:tcW w:w="4876" w:type="dxa"/>
            <w:tcBorders>
              <w:top w:val="nil"/>
              <w:left w:val="nil"/>
              <w:bottom w:val="nil"/>
              <w:right w:val="nil"/>
            </w:tcBorders>
          </w:tcPr>
          <w:p w14:paraId="64496984" w14:textId="77777777" w:rsidR="00665F21" w:rsidRPr="00453693" w:rsidRDefault="00382A95" w:rsidP="0007571F">
            <w:pPr>
              <w:pStyle w:val="Normal6a"/>
            </w:pPr>
            <w:r w:rsidRPr="00453693">
              <w:t>3.</w:t>
            </w:r>
            <w:r w:rsidRPr="00453693">
              <w:tab/>
              <w:t xml:space="preserve">Om förvar har beslutats </w:t>
            </w:r>
            <w:r w:rsidRPr="00453693">
              <w:rPr>
                <w:b/>
                <w:i/>
              </w:rPr>
              <w:t xml:space="preserve">eller förlängts </w:t>
            </w:r>
            <w:r w:rsidRPr="00453693">
              <w:t>av administrativa myndigheter ska medlemsstaterna säkerställa att alla relevanta fakta, bevis och synpunkter som lämnats in under förfarandet är föremål för rättslig prövning, genom att föreskriva att</w:t>
            </w:r>
          </w:p>
        </w:tc>
        <w:tc>
          <w:tcPr>
            <w:tcW w:w="4876" w:type="dxa"/>
            <w:tcBorders>
              <w:top w:val="nil"/>
              <w:left w:val="nil"/>
              <w:bottom w:val="nil"/>
              <w:right w:val="nil"/>
            </w:tcBorders>
          </w:tcPr>
          <w:p w14:paraId="6F61CAD6" w14:textId="77777777" w:rsidR="00665F21" w:rsidRPr="00453693" w:rsidRDefault="00382A95" w:rsidP="0007571F">
            <w:pPr>
              <w:pStyle w:val="Normal6a"/>
            </w:pPr>
            <w:r w:rsidRPr="00453693">
              <w:t>3.</w:t>
            </w:r>
            <w:r w:rsidRPr="00453693">
              <w:tab/>
              <w:t>Om förvar har beslutats av administrativa myndigheter ska medlemsstaterna säkerställa att alla relevanta fakta, bevis och synpunkter som lämnats in under förfarandet är föremål för rättslig prövning, genom att föreskriva att</w:t>
            </w:r>
          </w:p>
        </w:tc>
      </w:tr>
    </w:tbl>
    <w:p w14:paraId="04ACD75C"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5CEA083" w14:textId="77777777" w:rsidR="00665F21" w:rsidRPr="00453693" w:rsidRDefault="00382A95" w:rsidP="00665F21">
      <w:r w:rsidRPr="00453693">
        <w:rPr>
          <w:rStyle w:val="HideTWBExt"/>
        </w:rPr>
        <w:t>&lt;/Amend&gt;</w:t>
      </w:r>
    </w:p>
    <w:p w14:paraId="12F0B55B"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2021</w:t>
      </w:r>
      <w:r w:rsidRPr="00453693">
        <w:rPr>
          <w:rStyle w:val="HideTWBExt"/>
        </w:rPr>
        <w:t>&lt;/NumAm&gt;</w:t>
      </w:r>
    </w:p>
    <w:p w14:paraId="376A2FF6"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Birgit Sippel</w:t>
      </w:r>
      <w:r w:rsidRPr="00453693">
        <w:rPr>
          <w:rStyle w:val="HideTWBExt"/>
          <w:b w:val="0"/>
        </w:rPr>
        <w:t>&lt;/Members&gt;</w:t>
      </w:r>
    </w:p>
    <w:p w14:paraId="7FBECA47" w14:textId="77777777" w:rsidR="00665F21" w:rsidRPr="00453693" w:rsidRDefault="00382A95" w:rsidP="00665F21">
      <w:pPr>
        <w:pStyle w:val="NormalBold"/>
      </w:pPr>
      <w:r w:rsidRPr="00453693">
        <w:rPr>
          <w:rStyle w:val="HideTWBExt"/>
          <w:b w:val="0"/>
        </w:rPr>
        <w:t>&lt;/RepeatBlock-By&gt;</w:t>
      </w:r>
    </w:p>
    <w:p w14:paraId="556304CC"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2BBDB74" w14:textId="77777777" w:rsidR="00665F21" w:rsidRPr="00453693" w:rsidRDefault="00382A95" w:rsidP="00665F21">
      <w:pPr>
        <w:pStyle w:val="NormalBold"/>
      </w:pPr>
      <w:r w:rsidRPr="00453693">
        <w:rPr>
          <w:rStyle w:val="HideTWBExt"/>
        </w:rPr>
        <w:t>&lt;Article&gt;</w:t>
      </w:r>
      <w:r w:rsidRPr="00453693">
        <w:t>Artikel 33 – punkt 3 – inledningen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C79F839" w14:textId="77777777" w:rsidTr="0007571F">
        <w:trPr>
          <w:trHeight w:hRule="exact" w:val="240"/>
          <w:jc w:val="center"/>
        </w:trPr>
        <w:tc>
          <w:tcPr>
            <w:tcW w:w="9752" w:type="dxa"/>
            <w:gridSpan w:val="2"/>
            <w:tcBorders>
              <w:top w:val="nil"/>
              <w:left w:val="nil"/>
              <w:bottom w:val="nil"/>
              <w:right w:val="nil"/>
            </w:tcBorders>
          </w:tcPr>
          <w:p w14:paraId="0BDEC6B6" w14:textId="77777777" w:rsidR="00665F21" w:rsidRPr="00453693" w:rsidRDefault="00665F21" w:rsidP="0007571F"/>
        </w:tc>
      </w:tr>
      <w:tr w:rsidR="00A333B9" w:rsidRPr="00453693" w14:paraId="5FF30EA8" w14:textId="77777777" w:rsidTr="0007571F">
        <w:trPr>
          <w:trHeight w:val="240"/>
          <w:jc w:val="center"/>
        </w:trPr>
        <w:tc>
          <w:tcPr>
            <w:tcW w:w="4876" w:type="dxa"/>
            <w:tcBorders>
              <w:top w:val="nil"/>
              <w:left w:val="nil"/>
              <w:bottom w:val="nil"/>
              <w:right w:val="nil"/>
            </w:tcBorders>
          </w:tcPr>
          <w:p w14:paraId="6E34A72E"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74FE6EF1" w14:textId="77777777" w:rsidR="00665F21" w:rsidRPr="00453693" w:rsidRDefault="00382A95" w:rsidP="0007571F">
            <w:pPr>
              <w:pStyle w:val="AmColumnHeading"/>
            </w:pPr>
            <w:r w:rsidRPr="00453693">
              <w:t>Ändringsförslag</w:t>
            </w:r>
          </w:p>
        </w:tc>
      </w:tr>
      <w:tr w:rsidR="00A333B9" w:rsidRPr="00453693" w14:paraId="7F6F8278" w14:textId="77777777" w:rsidTr="0007571F">
        <w:trPr>
          <w:jc w:val="center"/>
        </w:trPr>
        <w:tc>
          <w:tcPr>
            <w:tcW w:w="4876" w:type="dxa"/>
            <w:tcBorders>
              <w:top w:val="nil"/>
              <w:left w:val="nil"/>
              <w:bottom w:val="nil"/>
              <w:right w:val="nil"/>
            </w:tcBorders>
          </w:tcPr>
          <w:p w14:paraId="0A862DA8" w14:textId="77777777" w:rsidR="00665F21" w:rsidRPr="00453693" w:rsidRDefault="00382A95" w:rsidP="0007571F">
            <w:pPr>
              <w:pStyle w:val="Normal6a"/>
            </w:pPr>
            <w:r w:rsidRPr="00453693">
              <w:t>3.</w:t>
            </w:r>
            <w:r w:rsidRPr="00453693">
              <w:tab/>
              <w:t xml:space="preserve">Om förvar </w:t>
            </w:r>
            <w:r w:rsidRPr="00453693">
              <w:rPr>
                <w:b/>
                <w:i/>
              </w:rPr>
              <w:t>har beslutats eller förlängts av administrativa myndigheter</w:t>
            </w:r>
            <w:r w:rsidRPr="00453693">
              <w:t xml:space="preserve"> ska medlemsstaterna </w:t>
            </w:r>
            <w:r w:rsidRPr="00453693">
              <w:rPr>
                <w:b/>
                <w:i/>
              </w:rPr>
              <w:t>säkerställa att alla relevanta fakta, bevis och synpunkter som lämnats in under förfarandet är föremål för rättslig prövning, genom att föreskriva att</w:t>
            </w:r>
          </w:p>
        </w:tc>
        <w:tc>
          <w:tcPr>
            <w:tcW w:w="4876" w:type="dxa"/>
            <w:tcBorders>
              <w:top w:val="nil"/>
              <w:left w:val="nil"/>
              <w:bottom w:val="nil"/>
              <w:right w:val="nil"/>
            </w:tcBorders>
          </w:tcPr>
          <w:p w14:paraId="58924BB7" w14:textId="77777777" w:rsidR="00665F21" w:rsidRPr="00453693" w:rsidRDefault="00382A95" w:rsidP="0007571F">
            <w:pPr>
              <w:pStyle w:val="Normal6a"/>
            </w:pPr>
            <w:r w:rsidRPr="00453693">
              <w:t>3.</w:t>
            </w:r>
            <w:r w:rsidRPr="00453693">
              <w:tab/>
              <w:t xml:space="preserve">Om </w:t>
            </w:r>
            <w:r w:rsidRPr="00453693">
              <w:rPr>
                <w:b/>
                <w:i/>
              </w:rPr>
              <w:t>beslut om</w:t>
            </w:r>
            <w:r w:rsidRPr="00453693">
              <w:t xml:space="preserve"> förvar </w:t>
            </w:r>
            <w:r w:rsidRPr="00453693">
              <w:rPr>
                <w:b/>
                <w:i/>
              </w:rPr>
              <w:t>fattas av en administrativ myndighet</w:t>
            </w:r>
            <w:r w:rsidRPr="00453693">
              <w:t xml:space="preserve"> ska medlemsstaterna </w:t>
            </w:r>
            <w:r w:rsidRPr="00453693">
              <w:rPr>
                <w:b/>
                <w:i/>
              </w:rPr>
              <w:t>ombesörja att en snabb rättslig prövning av förvarsbeslutets laglighet utförs på eget initiativ eller på begäran av sökanden eller bådadera.</w:t>
            </w:r>
          </w:p>
        </w:tc>
      </w:tr>
    </w:tbl>
    <w:p w14:paraId="73ED315F"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D8C0C69" w14:textId="77777777" w:rsidR="00665F21" w:rsidRPr="00453693" w:rsidRDefault="00382A95" w:rsidP="00665F21">
      <w:pPr>
        <w:pStyle w:val="AmJustTitle"/>
      </w:pPr>
      <w:r w:rsidRPr="00453693">
        <w:rPr>
          <w:rStyle w:val="HideTWBExt"/>
        </w:rPr>
        <w:t>&lt;TitreJust&gt;</w:t>
      </w:r>
      <w:r w:rsidRPr="00453693">
        <w:t>Motivering</w:t>
      </w:r>
      <w:r w:rsidRPr="00453693">
        <w:rPr>
          <w:rStyle w:val="HideTWBExt"/>
        </w:rPr>
        <w:t>&lt;/TitreJust&gt;</w:t>
      </w:r>
    </w:p>
    <w:p w14:paraId="30C4FE93" w14:textId="25710259" w:rsidR="00665F21" w:rsidRPr="00453693" w:rsidRDefault="00382A95" w:rsidP="00665F21">
      <w:pPr>
        <w:pStyle w:val="AmJustText"/>
      </w:pPr>
      <w:r w:rsidRPr="00453693">
        <w:t>Detta är den formulering som används i direktivet om mottagningsvillkor för förvar av personer som ansöker om internationellt skydd. För att sörja för en konsekvent regeluppsättning som är enklare att tillämpa bör samma regler gälla för återvändande personer.</w:t>
      </w:r>
    </w:p>
    <w:p w14:paraId="10670C92" w14:textId="77777777" w:rsidR="00665F21" w:rsidRPr="00453693" w:rsidRDefault="00382A95" w:rsidP="00665F21">
      <w:r w:rsidRPr="00453693">
        <w:rPr>
          <w:rStyle w:val="HideTWBExt"/>
        </w:rPr>
        <w:t>&lt;/Amend&gt;</w:t>
      </w:r>
    </w:p>
    <w:p w14:paraId="5C59F53C"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2022</w:t>
      </w:r>
      <w:r w:rsidRPr="00453693">
        <w:rPr>
          <w:rStyle w:val="HideTWBExt"/>
        </w:rPr>
        <w:t>&lt;/NumAm&gt;</w:t>
      </w:r>
    </w:p>
    <w:p w14:paraId="0221E17B"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Birgit Sippel, Cecilia Strada</w:t>
      </w:r>
      <w:r w:rsidRPr="00453693">
        <w:rPr>
          <w:rStyle w:val="HideTWBExt"/>
          <w:b w:val="0"/>
        </w:rPr>
        <w:t>&lt;/Members&gt;</w:t>
      </w:r>
    </w:p>
    <w:p w14:paraId="68D3E7A0" w14:textId="77777777" w:rsidR="00665F21" w:rsidRPr="00453693" w:rsidRDefault="00382A95" w:rsidP="00665F21">
      <w:pPr>
        <w:pStyle w:val="NormalBold"/>
      </w:pPr>
      <w:r w:rsidRPr="00453693">
        <w:rPr>
          <w:rStyle w:val="HideTWBExt"/>
          <w:b w:val="0"/>
        </w:rPr>
        <w:t>&lt;/RepeatBlock-By&gt;</w:t>
      </w:r>
    </w:p>
    <w:p w14:paraId="2469CAF5"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99BDDB8" w14:textId="77777777" w:rsidR="00665F21" w:rsidRPr="00453693" w:rsidRDefault="00382A95" w:rsidP="00665F21">
      <w:pPr>
        <w:pStyle w:val="NormalBold"/>
      </w:pPr>
      <w:r w:rsidRPr="00453693">
        <w:rPr>
          <w:rStyle w:val="HideTWBExt"/>
        </w:rPr>
        <w:t>&lt;Article&gt;</w:t>
      </w:r>
      <w:r w:rsidRPr="00453693">
        <w:t>Artikel 33 – punkt 3 – led a</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1270B4C" w14:textId="77777777" w:rsidTr="0007571F">
        <w:trPr>
          <w:trHeight w:hRule="exact" w:val="240"/>
          <w:jc w:val="center"/>
        </w:trPr>
        <w:tc>
          <w:tcPr>
            <w:tcW w:w="9752" w:type="dxa"/>
            <w:gridSpan w:val="2"/>
            <w:tcBorders>
              <w:top w:val="nil"/>
              <w:left w:val="nil"/>
              <w:bottom w:val="nil"/>
              <w:right w:val="nil"/>
            </w:tcBorders>
          </w:tcPr>
          <w:p w14:paraId="3B957E9C" w14:textId="77777777" w:rsidR="00665F21" w:rsidRPr="00453693" w:rsidRDefault="00665F21" w:rsidP="0007571F"/>
        </w:tc>
      </w:tr>
      <w:tr w:rsidR="00A333B9" w:rsidRPr="00453693" w14:paraId="6F427319" w14:textId="77777777" w:rsidTr="0007571F">
        <w:trPr>
          <w:trHeight w:val="240"/>
          <w:jc w:val="center"/>
        </w:trPr>
        <w:tc>
          <w:tcPr>
            <w:tcW w:w="4876" w:type="dxa"/>
            <w:tcBorders>
              <w:top w:val="nil"/>
              <w:left w:val="nil"/>
              <w:bottom w:val="nil"/>
              <w:right w:val="nil"/>
            </w:tcBorders>
          </w:tcPr>
          <w:p w14:paraId="01E960A5"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712D3B22" w14:textId="77777777" w:rsidR="00665F21" w:rsidRPr="00453693" w:rsidRDefault="00382A95" w:rsidP="0007571F">
            <w:pPr>
              <w:pStyle w:val="AmColumnHeading"/>
            </w:pPr>
            <w:r w:rsidRPr="00453693">
              <w:t>Ändringsförslag</w:t>
            </w:r>
          </w:p>
        </w:tc>
      </w:tr>
      <w:tr w:rsidR="00A333B9" w:rsidRPr="00453693" w14:paraId="06C39038" w14:textId="77777777" w:rsidTr="0007571F">
        <w:trPr>
          <w:jc w:val="center"/>
        </w:trPr>
        <w:tc>
          <w:tcPr>
            <w:tcW w:w="4876" w:type="dxa"/>
            <w:tcBorders>
              <w:top w:val="nil"/>
              <w:left w:val="nil"/>
              <w:bottom w:val="nil"/>
              <w:right w:val="nil"/>
            </w:tcBorders>
          </w:tcPr>
          <w:p w14:paraId="63467EA4" w14:textId="77777777" w:rsidR="00665F21" w:rsidRPr="00453693" w:rsidRDefault="00382A95" w:rsidP="0007571F">
            <w:pPr>
              <w:pStyle w:val="Normal6a"/>
            </w:pPr>
            <w:r w:rsidRPr="00453693">
              <w:rPr>
                <w:b/>
                <w:i/>
              </w:rPr>
              <w:t>a.</w:t>
            </w:r>
            <w:r w:rsidRPr="00453693">
              <w:tab/>
            </w:r>
            <w:r w:rsidRPr="00453693">
              <w:rPr>
                <w:b/>
                <w:i/>
              </w:rPr>
              <w:t>all rättslig prövning av förvarsbeslutets laglighet ska slutföras så snabbt som möjligt efter det att förvaret har inletts och senast 15 dagar därefter, eller</w:t>
            </w:r>
          </w:p>
        </w:tc>
        <w:tc>
          <w:tcPr>
            <w:tcW w:w="4876" w:type="dxa"/>
            <w:tcBorders>
              <w:top w:val="nil"/>
              <w:left w:val="nil"/>
              <w:bottom w:val="nil"/>
              <w:right w:val="nil"/>
            </w:tcBorders>
          </w:tcPr>
          <w:p w14:paraId="22753D76" w14:textId="77777777" w:rsidR="00665F21" w:rsidRPr="00453693" w:rsidRDefault="00382A95" w:rsidP="0007571F">
            <w:pPr>
              <w:pStyle w:val="Normal6a"/>
            </w:pPr>
            <w:r w:rsidRPr="00453693">
              <w:rPr>
                <w:b/>
                <w:i/>
              </w:rPr>
              <w:t>utgår</w:t>
            </w:r>
          </w:p>
        </w:tc>
      </w:tr>
    </w:tbl>
    <w:p w14:paraId="1780583D"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1C5CFDD" w14:textId="77777777" w:rsidR="00665F21" w:rsidRPr="00453693" w:rsidRDefault="00382A95" w:rsidP="00665F21">
      <w:pPr>
        <w:pStyle w:val="AmJustTitle"/>
      </w:pPr>
      <w:r w:rsidRPr="00453693">
        <w:rPr>
          <w:rStyle w:val="HideTWBExt"/>
        </w:rPr>
        <w:t>&lt;TitreJust&gt;</w:t>
      </w:r>
      <w:r w:rsidRPr="00453693">
        <w:t>Motivering</w:t>
      </w:r>
      <w:r w:rsidRPr="00453693">
        <w:rPr>
          <w:rStyle w:val="HideTWBExt"/>
        </w:rPr>
        <w:t>&lt;/TitreJust&gt;</w:t>
      </w:r>
    </w:p>
    <w:p w14:paraId="0CC41181" w14:textId="77777777" w:rsidR="00665F21" w:rsidRPr="00453693" w:rsidRDefault="00382A95" w:rsidP="00665F21">
      <w:pPr>
        <w:pStyle w:val="AmJustText"/>
      </w:pPr>
      <w:r w:rsidRPr="00453693">
        <w:t>Behandlas i ändringsförslagen nedan.</w:t>
      </w:r>
    </w:p>
    <w:p w14:paraId="58E02886" w14:textId="77777777" w:rsidR="00665F21" w:rsidRPr="00453693" w:rsidRDefault="00382A95" w:rsidP="00665F21">
      <w:r w:rsidRPr="00453693">
        <w:rPr>
          <w:rStyle w:val="HideTWBExt"/>
        </w:rPr>
        <w:t>&lt;/Amend&gt;</w:t>
      </w:r>
    </w:p>
    <w:p w14:paraId="2A7F9265"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2023</w:t>
      </w:r>
      <w:r w:rsidRPr="00453693">
        <w:rPr>
          <w:rStyle w:val="HideTWBExt"/>
        </w:rPr>
        <w:t>&lt;/NumAm&gt;</w:t>
      </w:r>
    </w:p>
    <w:p w14:paraId="7B1FEDE0" w14:textId="77777777" w:rsidR="00665F21" w:rsidRPr="00453693" w:rsidRDefault="00382A95" w:rsidP="00665F21">
      <w:pPr>
        <w:pStyle w:val="NormalBold"/>
      </w:pPr>
      <w:r w:rsidRPr="00453693">
        <w:rPr>
          <w:rStyle w:val="HideTWBExt"/>
          <w:b w:val="0"/>
        </w:rPr>
        <w:t>&lt;RepeatBlock-By&gt;&lt;Members&gt;</w:t>
      </w:r>
      <w:r w:rsidRPr="00453693">
        <w:t>Marieke Ehlers</w:t>
      </w:r>
      <w:r w:rsidRPr="00453693">
        <w:rPr>
          <w:rStyle w:val="HideTWBExt"/>
          <w:b w:val="0"/>
        </w:rPr>
        <w:t>&lt;/Members&gt;</w:t>
      </w:r>
    </w:p>
    <w:p w14:paraId="12F5ABA1" w14:textId="77777777" w:rsidR="00665F21" w:rsidRPr="00453693" w:rsidRDefault="00382A95" w:rsidP="00665F21">
      <w:r w:rsidRPr="00453693">
        <w:rPr>
          <w:rStyle w:val="HideTWBExt"/>
        </w:rPr>
        <w:t>&lt;AuNomDe&gt;</w:t>
      </w:r>
      <w:r w:rsidRPr="00453693">
        <w:rPr>
          <w:rStyle w:val="HideTWBInt"/>
          <w:color w:val="auto"/>
        </w:rPr>
        <w:t>{PfE}</w:t>
      </w:r>
      <w:r w:rsidRPr="00453693">
        <w:t>för PfE-gruppen</w:t>
      </w:r>
      <w:r w:rsidRPr="00453693">
        <w:rPr>
          <w:rStyle w:val="HideTWBExt"/>
        </w:rPr>
        <w:t>&lt;/AuNomDe&gt;</w:t>
      </w:r>
    </w:p>
    <w:p w14:paraId="75C5FFB3" w14:textId="77777777" w:rsidR="00665F21" w:rsidRPr="00453693" w:rsidRDefault="00382A95" w:rsidP="00665F21">
      <w:pPr>
        <w:pStyle w:val="NormalBold"/>
      </w:pPr>
      <w:r w:rsidRPr="00453693">
        <w:rPr>
          <w:rStyle w:val="HideTWBExt"/>
          <w:b w:val="0"/>
        </w:rPr>
        <w:t>&lt;/RepeatBlock-By&gt;</w:t>
      </w:r>
    </w:p>
    <w:p w14:paraId="47EF696B"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46ABFD38" w14:textId="77777777" w:rsidR="00665F21" w:rsidRPr="00453693" w:rsidRDefault="00382A95" w:rsidP="00665F21">
      <w:pPr>
        <w:pStyle w:val="NormalBold"/>
      </w:pPr>
      <w:r w:rsidRPr="00453693">
        <w:rPr>
          <w:rStyle w:val="HideTWBExt"/>
        </w:rPr>
        <w:t>&lt;Article&gt;</w:t>
      </w:r>
      <w:r w:rsidRPr="00453693">
        <w:t>Artikel 33 – punkt 3 – led a</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54E01014" w14:textId="77777777" w:rsidTr="0007571F">
        <w:trPr>
          <w:trHeight w:hRule="exact" w:val="240"/>
          <w:jc w:val="center"/>
        </w:trPr>
        <w:tc>
          <w:tcPr>
            <w:tcW w:w="9752" w:type="dxa"/>
            <w:gridSpan w:val="2"/>
            <w:tcBorders>
              <w:top w:val="nil"/>
              <w:left w:val="nil"/>
              <w:bottom w:val="nil"/>
              <w:right w:val="nil"/>
            </w:tcBorders>
          </w:tcPr>
          <w:p w14:paraId="4F1E34E5" w14:textId="77777777" w:rsidR="00665F21" w:rsidRPr="00453693" w:rsidRDefault="00665F21" w:rsidP="0007571F"/>
        </w:tc>
      </w:tr>
      <w:tr w:rsidR="00A333B9" w:rsidRPr="00453693" w14:paraId="7C102997" w14:textId="77777777" w:rsidTr="0007571F">
        <w:trPr>
          <w:trHeight w:val="240"/>
          <w:jc w:val="center"/>
        </w:trPr>
        <w:tc>
          <w:tcPr>
            <w:tcW w:w="4876" w:type="dxa"/>
            <w:tcBorders>
              <w:top w:val="nil"/>
              <w:left w:val="nil"/>
              <w:bottom w:val="nil"/>
              <w:right w:val="nil"/>
            </w:tcBorders>
          </w:tcPr>
          <w:p w14:paraId="32D5B5C5"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BAB0CA0" w14:textId="77777777" w:rsidR="00665F21" w:rsidRPr="00453693" w:rsidRDefault="00382A95" w:rsidP="0007571F">
            <w:pPr>
              <w:pStyle w:val="AmColumnHeading"/>
            </w:pPr>
            <w:r w:rsidRPr="00453693">
              <w:t>Ändringsförslag</w:t>
            </w:r>
          </w:p>
        </w:tc>
      </w:tr>
      <w:tr w:rsidR="00A333B9" w:rsidRPr="00453693" w14:paraId="6C38620F" w14:textId="77777777" w:rsidTr="0007571F">
        <w:trPr>
          <w:jc w:val="center"/>
        </w:trPr>
        <w:tc>
          <w:tcPr>
            <w:tcW w:w="4876" w:type="dxa"/>
            <w:tcBorders>
              <w:top w:val="nil"/>
              <w:left w:val="nil"/>
              <w:bottom w:val="nil"/>
              <w:right w:val="nil"/>
            </w:tcBorders>
          </w:tcPr>
          <w:p w14:paraId="13189366" w14:textId="77777777" w:rsidR="00665F21" w:rsidRPr="00453693" w:rsidRDefault="00382A95" w:rsidP="0007571F">
            <w:pPr>
              <w:pStyle w:val="Normal6a"/>
            </w:pPr>
            <w:r w:rsidRPr="00453693">
              <w:rPr>
                <w:b/>
                <w:i/>
              </w:rPr>
              <w:t>a.</w:t>
            </w:r>
            <w:r w:rsidRPr="00453693">
              <w:tab/>
            </w:r>
            <w:r w:rsidRPr="00453693">
              <w:rPr>
                <w:b/>
                <w:i/>
              </w:rPr>
              <w:t>all rättslig prövning av förvarsbeslutets laglighet ska slutföras så snabbt som möjligt efter det att förvaret har inletts och senast 15 dagar därefter, eller</w:t>
            </w:r>
          </w:p>
        </w:tc>
        <w:tc>
          <w:tcPr>
            <w:tcW w:w="4876" w:type="dxa"/>
            <w:tcBorders>
              <w:top w:val="nil"/>
              <w:left w:val="nil"/>
              <w:bottom w:val="nil"/>
              <w:right w:val="nil"/>
            </w:tcBorders>
          </w:tcPr>
          <w:p w14:paraId="30DB682D" w14:textId="77777777" w:rsidR="00665F21" w:rsidRPr="00453693" w:rsidRDefault="00382A95" w:rsidP="0007571F">
            <w:pPr>
              <w:pStyle w:val="Normal6a"/>
            </w:pPr>
            <w:r w:rsidRPr="00453693">
              <w:rPr>
                <w:b/>
                <w:i/>
              </w:rPr>
              <w:t>utgår</w:t>
            </w:r>
          </w:p>
        </w:tc>
      </w:tr>
    </w:tbl>
    <w:p w14:paraId="4A16BFE0"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5CBD9E7" w14:textId="77777777" w:rsidR="00665F21" w:rsidRPr="00453693" w:rsidRDefault="00382A95" w:rsidP="00665F21">
      <w:r w:rsidRPr="00453693">
        <w:rPr>
          <w:rStyle w:val="HideTWBExt"/>
        </w:rPr>
        <w:t>&lt;/Amend&gt;</w:t>
      </w:r>
    </w:p>
    <w:p w14:paraId="5873517A"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2024</w:t>
      </w:r>
      <w:r w:rsidRPr="00453693">
        <w:rPr>
          <w:rStyle w:val="HideTWBExt"/>
        </w:rPr>
        <w:t>&lt;/NumAm&gt;</w:t>
      </w:r>
    </w:p>
    <w:p w14:paraId="5B099800" w14:textId="77777777" w:rsidR="00665F21" w:rsidRPr="00453693" w:rsidRDefault="00382A95" w:rsidP="00665F21">
      <w:pPr>
        <w:pStyle w:val="NormalBold"/>
      </w:pPr>
      <w:r w:rsidRPr="00453693">
        <w:rPr>
          <w:rStyle w:val="HideTWBExt"/>
          <w:b w:val="0"/>
        </w:rPr>
        <w:t>&lt;RepeatBlock-By&gt;&lt;Members&gt;</w:t>
      </w:r>
      <w:r w:rsidRPr="00453693">
        <w:t>Maciej Wąsik, Mariusz Kamiński, Jacek Ozdoba, Jadwiga Wiśniewska</w:t>
      </w:r>
      <w:r w:rsidRPr="00453693">
        <w:rPr>
          <w:rStyle w:val="HideTWBExt"/>
          <w:b w:val="0"/>
        </w:rPr>
        <w:t>&lt;/Members&gt;</w:t>
      </w:r>
    </w:p>
    <w:p w14:paraId="1A191A4F" w14:textId="77777777" w:rsidR="00665F21" w:rsidRPr="00453693" w:rsidRDefault="00382A95" w:rsidP="00665F21">
      <w:pPr>
        <w:pStyle w:val="NormalBold"/>
      </w:pPr>
      <w:r w:rsidRPr="00453693">
        <w:rPr>
          <w:rStyle w:val="HideTWBExt"/>
          <w:b w:val="0"/>
        </w:rPr>
        <w:t>&lt;/RepeatBlock-By&gt;</w:t>
      </w:r>
    </w:p>
    <w:p w14:paraId="5013082A"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52D0755" w14:textId="77777777" w:rsidR="00665F21" w:rsidRPr="00453693" w:rsidRDefault="00382A95" w:rsidP="00665F21">
      <w:pPr>
        <w:pStyle w:val="NormalBold"/>
      </w:pPr>
      <w:r w:rsidRPr="00453693">
        <w:rPr>
          <w:rStyle w:val="HideTWBExt"/>
        </w:rPr>
        <w:t>&lt;Article&gt;</w:t>
      </w:r>
      <w:r w:rsidRPr="00453693">
        <w:t>Artikel 33 – punkt 3 – led a</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405870EC" w14:textId="77777777" w:rsidTr="0007571F">
        <w:trPr>
          <w:trHeight w:hRule="exact" w:val="240"/>
          <w:jc w:val="center"/>
        </w:trPr>
        <w:tc>
          <w:tcPr>
            <w:tcW w:w="9752" w:type="dxa"/>
            <w:gridSpan w:val="2"/>
            <w:tcBorders>
              <w:top w:val="nil"/>
              <w:left w:val="nil"/>
              <w:bottom w:val="nil"/>
              <w:right w:val="nil"/>
            </w:tcBorders>
          </w:tcPr>
          <w:p w14:paraId="2B7EF3B7" w14:textId="77777777" w:rsidR="00665F21" w:rsidRPr="00453693" w:rsidRDefault="00665F21" w:rsidP="0007571F"/>
        </w:tc>
      </w:tr>
      <w:tr w:rsidR="00A333B9" w:rsidRPr="00453693" w14:paraId="36EB515B" w14:textId="77777777" w:rsidTr="0007571F">
        <w:trPr>
          <w:trHeight w:val="240"/>
          <w:jc w:val="center"/>
        </w:trPr>
        <w:tc>
          <w:tcPr>
            <w:tcW w:w="4876" w:type="dxa"/>
            <w:tcBorders>
              <w:top w:val="nil"/>
              <w:left w:val="nil"/>
              <w:bottom w:val="nil"/>
              <w:right w:val="nil"/>
            </w:tcBorders>
          </w:tcPr>
          <w:p w14:paraId="1BF0E57A"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3A047B3" w14:textId="77777777" w:rsidR="00665F21" w:rsidRPr="00453693" w:rsidRDefault="00382A95" w:rsidP="0007571F">
            <w:pPr>
              <w:pStyle w:val="AmColumnHeading"/>
            </w:pPr>
            <w:r w:rsidRPr="00453693">
              <w:t>Ändringsförslag</w:t>
            </w:r>
          </w:p>
        </w:tc>
      </w:tr>
      <w:tr w:rsidR="00A333B9" w:rsidRPr="00453693" w14:paraId="732CFAC9" w14:textId="77777777" w:rsidTr="0007571F">
        <w:trPr>
          <w:jc w:val="center"/>
        </w:trPr>
        <w:tc>
          <w:tcPr>
            <w:tcW w:w="4876" w:type="dxa"/>
            <w:tcBorders>
              <w:top w:val="nil"/>
              <w:left w:val="nil"/>
              <w:bottom w:val="nil"/>
              <w:right w:val="nil"/>
            </w:tcBorders>
          </w:tcPr>
          <w:p w14:paraId="7C9CD3CA" w14:textId="77777777" w:rsidR="00665F21" w:rsidRPr="00453693" w:rsidRDefault="00382A95" w:rsidP="0007571F">
            <w:pPr>
              <w:pStyle w:val="Normal6a"/>
            </w:pPr>
            <w:r w:rsidRPr="00453693">
              <w:rPr>
                <w:b/>
                <w:i/>
              </w:rPr>
              <w:t>a.</w:t>
            </w:r>
            <w:r w:rsidRPr="00453693">
              <w:tab/>
            </w:r>
            <w:r w:rsidRPr="00453693">
              <w:rPr>
                <w:b/>
                <w:i/>
              </w:rPr>
              <w:t>all rättslig prövning av förvarsbeslutets laglighet ska slutföras så snabbt som möjligt efter det att förvaret har inletts och senast 15 dagar därefter, eller</w:t>
            </w:r>
          </w:p>
        </w:tc>
        <w:tc>
          <w:tcPr>
            <w:tcW w:w="4876" w:type="dxa"/>
            <w:tcBorders>
              <w:top w:val="nil"/>
              <w:left w:val="nil"/>
              <w:bottom w:val="nil"/>
              <w:right w:val="nil"/>
            </w:tcBorders>
          </w:tcPr>
          <w:p w14:paraId="2775F461" w14:textId="77777777" w:rsidR="00665F21" w:rsidRPr="00453693" w:rsidRDefault="00382A95" w:rsidP="0007571F">
            <w:pPr>
              <w:pStyle w:val="Normal6a"/>
            </w:pPr>
            <w:r w:rsidRPr="00453693">
              <w:rPr>
                <w:b/>
                <w:i/>
              </w:rPr>
              <w:t>utgår</w:t>
            </w:r>
          </w:p>
        </w:tc>
      </w:tr>
    </w:tbl>
    <w:p w14:paraId="1F9DF126"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93909A9" w14:textId="77777777" w:rsidR="00665F21" w:rsidRPr="00453693" w:rsidRDefault="00382A95" w:rsidP="00665F21">
      <w:r w:rsidRPr="00453693">
        <w:rPr>
          <w:rStyle w:val="HideTWBExt"/>
        </w:rPr>
        <w:t>&lt;/Amend&gt;</w:t>
      </w:r>
    </w:p>
    <w:p w14:paraId="6C345D7A"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2025</w:t>
      </w:r>
      <w:r w:rsidRPr="00453693">
        <w:rPr>
          <w:rStyle w:val="HideTWBExt"/>
        </w:rPr>
        <w:t>&lt;/NumAm&gt;</w:t>
      </w:r>
    </w:p>
    <w:p w14:paraId="2FF2FD4B" w14:textId="77777777" w:rsidR="00665F21" w:rsidRPr="00453693" w:rsidRDefault="00382A95" w:rsidP="00665F21">
      <w:pPr>
        <w:pStyle w:val="NormalBold"/>
      </w:pPr>
      <w:r w:rsidRPr="00453693">
        <w:rPr>
          <w:rStyle w:val="HideTWBExt"/>
          <w:b w:val="0"/>
        </w:rPr>
        <w:t>&lt;RepeatBlock-By&gt;&lt;Members&gt;</w:t>
      </w:r>
      <w:r w:rsidRPr="00453693">
        <w:t>Mélissa Camara</w:t>
      </w:r>
      <w:r w:rsidRPr="00453693">
        <w:rPr>
          <w:rStyle w:val="HideTWBExt"/>
          <w:b w:val="0"/>
        </w:rPr>
        <w:t>&lt;/Members&gt;</w:t>
      </w:r>
    </w:p>
    <w:p w14:paraId="17EBF659" w14:textId="77777777" w:rsidR="00665F21" w:rsidRPr="00453693" w:rsidRDefault="00382A95" w:rsidP="00665F21">
      <w:pPr>
        <w:pStyle w:val="NormalBold"/>
      </w:pPr>
      <w:r w:rsidRPr="00453693">
        <w:rPr>
          <w:rStyle w:val="HideTWBExt"/>
          <w:b w:val="0"/>
        </w:rPr>
        <w:t>&lt;/RepeatBlock-By&gt;</w:t>
      </w:r>
    </w:p>
    <w:p w14:paraId="52566E7A"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8D9165C" w14:textId="77777777" w:rsidR="00665F21" w:rsidRPr="00453693" w:rsidRDefault="00382A95" w:rsidP="00665F21">
      <w:pPr>
        <w:pStyle w:val="NormalBold"/>
      </w:pPr>
      <w:r w:rsidRPr="00453693">
        <w:rPr>
          <w:rStyle w:val="HideTWBExt"/>
        </w:rPr>
        <w:t>&lt;Article&gt;</w:t>
      </w:r>
      <w:r w:rsidRPr="00453693">
        <w:t>Artikel 33 – punkt 3 – led a</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5C1BDCB0" w14:textId="77777777" w:rsidTr="0007571F">
        <w:trPr>
          <w:trHeight w:hRule="exact" w:val="240"/>
          <w:jc w:val="center"/>
        </w:trPr>
        <w:tc>
          <w:tcPr>
            <w:tcW w:w="9752" w:type="dxa"/>
            <w:gridSpan w:val="2"/>
            <w:tcBorders>
              <w:top w:val="nil"/>
              <w:left w:val="nil"/>
              <w:bottom w:val="nil"/>
              <w:right w:val="nil"/>
            </w:tcBorders>
          </w:tcPr>
          <w:p w14:paraId="1B3BB1AC" w14:textId="77777777" w:rsidR="00665F21" w:rsidRPr="00453693" w:rsidRDefault="00665F21" w:rsidP="0007571F"/>
        </w:tc>
      </w:tr>
      <w:tr w:rsidR="00A333B9" w:rsidRPr="00453693" w14:paraId="175D2936" w14:textId="77777777" w:rsidTr="0007571F">
        <w:trPr>
          <w:trHeight w:val="240"/>
          <w:jc w:val="center"/>
        </w:trPr>
        <w:tc>
          <w:tcPr>
            <w:tcW w:w="4876" w:type="dxa"/>
            <w:tcBorders>
              <w:top w:val="nil"/>
              <w:left w:val="nil"/>
              <w:bottom w:val="nil"/>
              <w:right w:val="nil"/>
            </w:tcBorders>
          </w:tcPr>
          <w:p w14:paraId="33EE3789"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54D55650" w14:textId="77777777" w:rsidR="00665F21" w:rsidRPr="00453693" w:rsidRDefault="00382A95" w:rsidP="0007571F">
            <w:pPr>
              <w:pStyle w:val="AmColumnHeading"/>
            </w:pPr>
            <w:r w:rsidRPr="00453693">
              <w:t>Ändringsförslag</w:t>
            </w:r>
          </w:p>
        </w:tc>
      </w:tr>
      <w:tr w:rsidR="00A333B9" w:rsidRPr="00453693" w14:paraId="0F810311" w14:textId="77777777" w:rsidTr="0007571F">
        <w:trPr>
          <w:jc w:val="center"/>
        </w:trPr>
        <w:tc>
          <w:tcPr>
            <w:tcW w:w="4876" w:type="dxa"/>
            <w:tcBorders>
              <w:top w:val="nil"/>
              <w:left w:val="nil"/>
              <w:bottom w:val="nil"/>
              <w:right w:val="nil"/>
            </w:tcBorders>
          </w:tcPr>
          <w:p w14:paraId="6C02B08A" w14:textId="77777777" w:rsidR="00665F21" w:rsidRPr="00453693" w:rsidRDefault="00382A95" w:rsidP="0007571F">
            <w:pPr>
              <w:pStyle w:val="Normal6a"/>
            </w:pPr>
            <w:r w:rsidRPr="00453693">
              <w:t>a.</w:t>
            </w:r>
            <w:r w:rsidRPr="00453693">
              <w:tab/>
              <w:t xml:space="preserve">all rättslig prövning av </w:t>
            </w:r>
            <w:r w:rsidRPr="00453693">
              <w:rPr>
                <w:b/>
                <w:i/>
              </w:rPr>
              <w:t>förvarsbeslutets laglighet</w:t>
            </w:r>
            <w:r w:rsidRPr="00453693">
              <w:t xml:space="preserve"> ska slutföras så snabbt som möjligt efter det att förvaret har inletts </w:t>
            </w:r>
            <w:r w:rsidRPr="00453693">
              <w:rPr>
                <w:b/>
                <w:i/>
              </w:rPr>
              <w:t>och</w:t>
            </w:r>
            <w:r w:rsidRPr="00453693">
              <w:t xml:space="preserve"> senast 15 dagar därefter, eller</w:t>
            </w:r>
          </w:p>
        </w:tc>
        <w:tc>
          <w:tcPr>
            <w:tcW w:w="4876" w:type="dxa"/>
            <w:tcBorders>
              <w:top w:val="nil"/>
              <w:left w:val="nil"/>
              <w:bottom w:val="nil"/>
              <w:right w:val="nil"/>
            </w:tcBorders>
          </w:tcPr>
          <w:p w14:paraId="3E3B999D" w14:textId="77777777" w:rsidR="00665F21" w:rsidRPr="00453693" w:rsidRDefault="00382A95" w:rsidP="0007571F">
            <w:pPr>
              <w:pStyle w:val="Normal6a"/>
            </w:pPr>
            <w:r w:rsidRPr="00453693">
              <w:t>a.</w:t>
            </w:r>
            <w:r w:rsidRPr="00453693">
              <w:tab/>
              <w:t xml:space="preserve">all rättslig prövning av </w:t>
            </w:r>
            <w:r w:rsidRPr="00453693">
              <w:rPr>
                <w:b/>
                <w:i/>
              </w:rPr>
              <w:t>lagligheten i förvaret eller alternativen till förvar</w:t>
            </w:r>
            <w:r w:rsidRPr="00453693">
              <w:t xml:space="preserve"> ska slutföras så snabbt som möjligt efter det att förvaret har inletts </w:t>
            </w:r>
            <w:r w:rsidRPr="00453693">
              <w:rPr>
                <w:b/>
                <w:i/>
              </w:rPr>
              <w:t>eller de alternativa åtgärderna har börjat tillämpas, dock</w:t>
            </w:r>
            <w:r w:rsidRPr="00453693">
              <w:t xml:space="preserve"> senast 15 dagar därefter, eller</w:t>
            </w:r>
          </w:p>
        </w:tc>
      </w:tr>
    </w:tbl>
    <w:p w14:paraId="635F4D49"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A24C681" w14:textId="77777777" w:rsidR="00665F21" w:rsidRPr="00453693" w:rsidRDefault="00382A95" w:rsidP="00665F21">
      <w:r w:rsidRPr="00453693">
        <w:rPr>
          <w:rStyle w:val="HideTWBExt"/>
        </w:rPr>
        <w:t>&lt;/Amend&gt;</w:t>
      </w:r>
    </w:p>
    <w:p w14:paraId="4FE02CA9"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2026</w:t>
      </w:r>
      <w:r w:rsidRPr="00453693">
        <w:rPr>
          <w:rStyle w:val="HideTWBExt"/>
        </w:rPr>
        <w:t>&lt;/NumAm&gt;</w:t>
      </w:r>
    </w:p>
    <w:p w14:paraId="661E3B84"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30DE14EA" w14:textId="77777777" w:rsidR="00665F21" w:rsidRPr="00453693" w:rsidRDefault="00382A95" w:rsidP="00665F21">
      <w:pPr>
        <w:pStyle w:val="NormalBold"/>
      </w:pPr>
      <w:r w:rsidRPr="00453693">
        <w:rPr>
          <w:rStyle w:val="HideTWBExt"/>
          <w:b w:val="0"/>
        </w:rPr>
        <w:t>&lt;/RepeatBlock-By&gt;</w:t>
      </w:r>
    </w:p>
    <w:p w14:paraId="52D5264E"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62B5B3F" w14:textId="77777777" w:rsidR="00665F21" w:rsidRPr="00453693" w:rsidRDefault="00382A95" w:rsidP="00665F21">
      <w:pPr>
        <w:pStyle w:val="NormalBold"/>
      </w:pPr>
      <w:r w:rsidRPr="00453693">
        <w:rPr>
          <w:rStyle w:val="HideTWBExt"/>
        </w:rPr>
        <w:t>&lt;Article&gt;</w:t>
      </w:r>
      <w:r w:rsidRPr="00453693">
        <w:t>Artikel 33 – punkt 3 – led a</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51CFF6B9" w14:textId="77777777" w:rsidTr="0007571F">
        <w:trPr>
          <w:trHeight w:hRule="exact" w:val="240"/>
          <w:jc w:val="center"/>
        </w:trPr>
        <w:tc>
          <w:tcPr>
            <w:tcW w:w="9752" w:type="dxa"/>
            <w:gridSpan w:val="2"/>
            <w:tcBorders>
              <w:top w:val="nil"/>
              <w:left w:val="nil"/>
              <w:bottom w:val="nil"/>
              <w:right w:val="nil"/>
            </w:tcBorders>
          </w:tcPr>
          <w:p w14:paraId="585862B7" w14:textId="77777777" w:rsidR="00665F21" w:rsidRPr="00453693" w:rsidRDefault="00665F21" w:rsidP="0007571F"/>
        </w:tc>
      </w:tr>
      <w:tr w:rsidR="00A333B9" w:rsidRPr="00453693" w14:paraId="6C3459D4" w14:textId="77777777" w:rsidTr="0007571F">
        <w:trPr>
          <w:trHeight w:val="240"/>
          <w:jc w:val="center"/>
        </w:trPr>
        <w:tc>
          <w:tcPr>
            <w:tcW w:w="4876" w:type="dxa"/>
            <w:tcBorders>
              <w:top w:val="nil"/>
              <w:left w:val="nil"/>
              <w:bottom w:val="nil"/>
              <w:right w:val="nil"/>
            </w:tcBorders>
          </w:tcPr>
          <w:p w14:paraId="3238F4CB"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E13E490" w14:textId="77777777" w:rsidR="00665F21" w:rsidRPr="00453693" w:rsidRDefault="00382A95" w:rsidP="0007571F">
            <w:pPr>
              <w:pStyle w:val="AmColumnHeading"/>
            </w:pPr>
            <w:r w:rsidRPr="00453693">
              <w:t>Ändringsförslag</w:t>
            </w:r>
          </w:p>
        </w:tc>
      </w:tr>
      <w:tr w:rsidR="00A333B9" w:rsidRPr="00453693" w14:paraId="333EBE2E" w14:textId="77777777" w:rsidTr="0007571F">
        <w:trPr>
          <w:jc w:val="center"/>
        </w:trPr>
        <w:tc>
          <w:tcPr>
            <w:tcW w:w="4876" w:type="dxa"/>
            <w:tcBorders>
              <w:top w:val="nil"/>
              <w:left w:val="nil"/>
              <w:bottom w:val="nil"/>
              <w:right w:val="nil"/>
            </w:tcBorders>
          </w:tcPr>
          <w:p w14:paraId="2F66FAF9" w14:textId="77777777" w:rsidR="00665F21" w:rsidRPr="00453693" w:rsidRDefault="00382A95" w:rsidP="0007571F">
            <w:pPr>
              <w:pStyle w:val="Normal6a"/>
            </w:pPr>
            <w:r w:rsidRPr="00453693">
              <w:t>a.</w:t>
            </w:r>
            <w:r w:rsidRPr="00453693">
              <w:tab/>
              <w:t xml:space="preserve">all rättslig prövning av </w:t>
            </w:r>
            <w:r w:rsidRPr="00453693">
              <w:rPr>
                <w:b/>
                <w:i/>
              </w:rPr>
              <w:t>förvarsbeslutets laglighet</w:t>
            </w:r>
            <w:r w:rsidRPr="00453693">
              <w:t xml:space="preserve"> ska slutföras så snabbt som möjligt efter det att förvaret har inletts </w:t>
            </w:r>
            <w:r w:rsidRPr="00453693">
              <w:rPr>
                <w:b/>
                <w:i/>
              </w:rPr>
              <w:t>och senast 15 dagar därefter</w:t>
            </w:r>
            <w:r w:rsidRPr="00453693">
              <w:t>, eller</w:t>
            </w:r>
          </w:p>
        </w:tc>
        <w:tc>
          <w:tcPr>
            <w:tcW w:w="4876" w:type="dxa"/>
            <w:tcBorders>
              <w:top w:val="nil"/>
              <w:left w:val="nil"/>
              <w:bottom w:val="nil"/>
              <w:right w:val="nil"/>
            </w:tcBorders>
          </w:tcPr>
          <w:p w14:paraId="1CB6FE19" w14:textId="77777777" w:rsidR="00665F21" w:rsidRPr="00453693" w:rsidRDefault="00382A95" w:rsidP="0007571F">
            <w:pPr>
              <w:pStyle w:val="Normal6a"/>
            </w:pPr>
            <w:r w:rsidRPr="00453693">
              <w:t>a.</w:t>
            </w:r>
            <w:r w:rsidRPr="00453693">
              <w:tab/>
              <w:t xml:space="preserve">all rättslig prövning av </w:t>
            </w:r>
            <w:r w:rsidRPr="00453693">
              <w:rPr>
                <w:b/>
                <w:i/>
              </w:rPr>
              <w:t>lagligheten i förvaret och alternativen till förvar</w:t>
            </w:r>
            <w:r w:rsidRPr="00453693">
              <w:t xml:space="preserve"> ska slutföras så snabbt som möjligt efter det att förvaret har inletts </w:t>
            </w:r>
            <w:r w:rsidRPr="00453693">
              <w:rPr>
                <w:b/>
                <w:i/>
              </w:rPr>
              <w:t>eller de alternativa åtgärderna har börjat tillämpas</w:t>
            </w:r>
            <w:r w:rsidRPr="00453693">
              <w:t>,</w:t>
            </w:r>
            <w:r w:rsidRPr="00453693">
              <w:rPr>
                <w:b/>
                <w:i/>
              </w:rPr>
              <w:t> </w:t>
            </w:r>
          </w:p>
        </w:tc>
      </w:tr>
    </w:tbl>
    <w:p w14:paraId="0912ADED"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CA70DF4" w14:textId="77777777" w:rsidR="00665F21" w:rsidRPr="00453693" w:rsidRDefault="00382A95" w:rsidP="00665F21">
      <w:r w:rsidRPr="00453693">
        <w:rPr>
          <w:rStyle w:val="HideTWBExt"/>
        </w:rPr>
        <w:t>&lt;/Amend&gt;</w:t>
      </w:r>
    </w:p>
    <w:p w14:paraId="1FCF0D9A"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2027</w:t>
      </w:r>
      <w:r w:rsidRPr="00453693">
        <w:rPr>
          <w:rStyle w:val="HideTWBExt"/>
        </w:rPr>
        <w:t>&lt;/NumAm&gt;</w:t>
      </w:r>
    </w:p>
    <w:p w14:paraId="65499D1E"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541D6F60" w14:textId="77777777" w:rsidR="00665F21" w:rsidRPr="00453693" w:rsidRDefault="00382A95" w:rsidP="00665F21">
      <w:pPr>
        <w:pStyle w:val="NormalBold"/>
      </w:pPr>
      <w:r w:rsidRPr="00453693">
        <w:rPr>
          <w:rStyle w:val="HideTWBExt"/>
          <w:b w:val="0"/>
        </w:rPr>
        <w:t>&lt;/RepeatBlock-By&gt;</w:t>
      </w:r>
    </w:p>
    <w:p w14:paraId="084689CC"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15211B5F" w14:textId="77777777" w:rsidR="00665F21" w:rsidRPr="00453693" w:rsidRDefault="00382A95" w:rsidP="00665F21">
      <w:pPr>
        <w:pStyle w:val="NormalBold"/>
      </w:pPr>
      <w:r w:rsidRPr="00453693">
        <w:rPr>
          <w:rStyle w:val="HideTWBExt"/>
        </w:rPr>
        <w:t>&lt;Article&gt;</w:t>
      </w:r>
      <w:r w:rsidRPr="00453693">
        <w:t>Artikel 33 – punkt 3 – led a</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231D4228" w14:textId="77777777" w:rsidTr="0007571F">
        <w:trPr>
          <w:trHeight w:hRule="exact" w:val="240"/>
          <w:jc w:val="center"/>
        </w:trPr>
        <w:tc>
          <w:tcPr>
            <w:tcW w:w="9752" w:type="dxa"/>
            <w:gridSpan w:val="2"/>
            <w:tcBorders>
              <w:top w:val="nil"/>
              <w:left w:val="nil"/>
              <w:bottom w:val="nil"/>
              <w:right w:val="nil"/>
            </w:tcBorders>
          </w:tcPr>
          <w:p w14:paraId="3223D132" w14:textId="77777777" w:rsidR="00665F21" w:rsidRPr="00453693" w:rsidRDefault="00665F21" w:rsidP="0007571F"/>
        </w:tc>
      </w:tr>
      <w:tr w:rsidR="00A333B9" w:rsidRPr="00453693" w14:paraId="522774EA" w14:textId="77777777" w:rsidTr="0007571F">
        <w:trPr>
          <w:trHeight w:val="240"/>
          <w:jc w:val="center"/>
        </w:trPr>
        <w:tc>
          <w:tcPr>
            <w:tcW w:w="4876" w:type="dxa"/>
            <w:tcBorders>
              <w:top w:val="nil"/>
              <w:left w:val="nil"/>
              <w:bottom w:val="nil"/>
              <w:right w:val="nil"/>
            </w:tcBorders>
          </w:tcPr>
          <w:p w14:paraId="347FCDF3"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260CBFD1" w14:textId="77777777" w:rsidR="00665F21" w:rsidRPr="00453693" w:rsidRDefault="00382A95" w:rsidP="0007571F">
            <w:pPr>
              <w:pStyle w:val="AmColumnHeading"/>
            </w:pPr>
            <w:r w:rsidRPr="00453693">
              <w:t>Ändringsförslag</w:t>
            </w:r>
          </w:p>
        </w:tc>
      </w:tr>
      <w:tr w:rsidR="00A333B9" w:rsidRPr="00453693" w14:paraId="42300F79" w14:textId="77777777" w:rsidTr="0007571F">
        <w:trPr>
          <w:jc w:val="center"/>
        </w:trPr>
        <w:tc>
          <w:tcPr>
            <w:tcW w:w="4876" w:type="dxa"/>
            <w:tcBorders>
              <w:top w:val="nil"/>
              <w:left w:val="nil"/>
              <w:bottom w:val="nil"/>
              <w:right w:val="nil"/>
            </w:tcBorders>
          </w:tcPr>
          <w:p w14:paraId="4EBD137E" w14:textId="77777777" w:rsidR="00665F21" w:rsidRPr="00453693" w:rsidRDefault="00382A95" w:rsidP="0007571F">
            <w:pPr>
              <w:pStyle w:val="Normal6a"/>
            </w:pPr>
            <w:r w:rsidRPr="00453693">
              <w:t>a.</w:t>
            </w:r>
            <w:r w:rsidRPr="00453693">
              <w:tab/>
            </w:r>
            <w:r w:rsidRPr="00453693">
              <w:rPr>
                <w:b/>
                <w:i/>
              </w:rPr>
              <w:t>all</w:t>
            </w:r>
            <w:r w:rsidRPr="00453693">
              <w:t xml:space="preserve"> rättslig prövning av förvarsbeslutets laglighet ska </w:t>
            </w:r>
            <w:r w:rsidRPr="00453693">
              <w:rPr>
                <w:b/>
                <w:i/>
              </w:rPr>
              <w:t>slutföras</w:t>
            </w:r>
            <w:r w:rsidRPr="00453693">
              <w:t xml:space="preserve"> så snabbt som möjligt efter det att förvaret har inletts</w:t>
            </w:r>
            <w:r w:rsidRPr="00453693">
              <w:rPr>
                <w:b/>
                <w:i/>
              </w:rPr>
              <w:t xml:space="preserve"> och senast 15 dagar därefter</w:t>
            </w:r>
            <w:r w:rsidRPr="00453693">
              <w:t>, eller</w:t>
            </w:r>
          </w:p>
        </w:tc>
        <w:tc>
          <w:tcPr>
            <w:tcW w:w="4876" w:type="dxa"/>
            <w:tcBorders>
              <w:top w:val="nil"/>
              <w:left w:val="nil"/>
              <w:bottom w:val="nil"/>
              <w:right w:val="nil"/>
            </w:tcBorders>
          </w:tcPr>
          <w:p w14:paraId="46A1A47C" w14:textId="77777777" w:rsidR="00665F21" w:rsidRPr="00453693" w:rsidRDefault="00382A95" w:rsidP="0007571F">
            <w:pPr>
              <w:pStyle w:val="Normal6a"/>
            </w:pPr>
            <w:r w:rsidRPr="00453693">
              <w:t>a.</w:t>
            </w:r>
            <w:r w:rsidRPr="00453693">
              <w:tab/>
            </w:r>
            <w:r w:rsidRPr="00453693">
              <w:rPr>
                <w:b/>
                <w:i/>
              </w:rPr>
              <w:t>föreskriva att ett beslut om en</w:t>
            </w:r>
            <w:r w:rsidRPr="00453693">
              <w:t xml:space="preserve"> rättslig prövning av förvarsbeslutets laglighet ska </w:t>
            </w:r>
            <w:r w:rsidRPr="00453693">
              <w:rPr>
                <w:b/>
                <w:i/>
              </w:rPr>
              <w:t>fattas</w:t>
            </w:r>
            <w:r w:rsidRPr="00453693">
              <w:t xml:space="preserve"> så snabbt som möjligt </w:t>
            </w:r>
            <w:r w:rsidRPr="00453693">
              <w:rPr>
                <w:b/>
                <w:i/>
              </w:rPr>
              <w:t xml:space="preserve">inom en tidsfrist som fastställs i nationell rätt </w:t>
            </w:r>
            <w:r w:rsidRPr="00453693">
              <w:t>efter det att förvaret har inletts, eller</w:t>
            </w:r>
          </w:p>
        </w:tc>
      </w:tr>
    </w:tbl>
    <w:p w14:paraId="48CE7A69"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43AE5BD" w14:textId="77777777" w:rsidR="00665F21" w:rsidRPr="00453693" w:rsidRDefault="00382A95" w:rsidP="00665F21">
      <w:r w:rsidRPr="00453693">
        <w:rPr>
          <w:rStyle w:val="HideTWBExt"/>
        </w:rPr>
        <w:t>&lt;/Amend&gt;</w:t>
      </w:r>
    </w:p>
    <w:p w14:paraId="528C4419"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2028</w:t>
      </w:r>
      <w:r w:rsidRPr="00453693">
        <w:rPr>
          <w:rStyle w:val="HideTWBExt"/>
        </w:rPr>
        <w:t>&lt;/NumAm&gt;</w:t>
      </w:r>
    </w:p>
    <w:p w14:paraId="6A1D5503"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02533D71" w14:textId="77777777" w:rsidR="00665F21" w:rsidRPr="00453693" w:rsidRDefault="00382A95" w:rsidP="00665F21">
      <w:pPr>
        <w:pStyle w:val="NormalBold"/>
      </w:pPr>
      <w:r w:rsidRPr="00453693">
        <w:rPr>
          <w:rStyle w:val="HideTWBExt"/>
          <w:b w:val="0"/>
        </w:rPr>
        <w:t>&lt;/RepeatBlock-By&gt;</w:t>
      </w:r>
    </w:p>
    <w:p w14:paraId="4E68DA5D"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278DF21D" w14:textId="77777777" w:rsidR="00665F21" w:rsidRPr="00453693" w:rsidRDefault="00382A95" w:rsidP="00665F21">
      <w:pPr>
        <w:pStyle w:val="NormalBold"/>
      </w:pPr>
      <w:r w:rsidRPr="00453693">
        <w:rPr>
          <w:rStyle w:val="HideTWBExt"/>
        </w:rPr>
        <w:t>&lt;Article&gt;</w:t>
      </w:r>
      <w:r w:rsidRPr="00453693">
        <w:t>Artikel 33 – punkt 3 – led a</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1F82DAE" w14:textId="77777777" w:rsidTr="0007571F">
        <w:trPr>
          <w:trHeight w:hRule="exact" w:val="240"/>
          <w:jc w:val="center"/>
        </w:trPr>
        <w:tc>
          <w:tcPr>
            <w:tcW w:w="9752" w:type="dxa"/>
            <w:gridSpan w:val="2"/>
            <w:tcBorders>
              <w:top w:val="nil"/>
              <w:left w:val="nil"/>
              <w:bottom w:val="nil"/>
              <w:right w:val="nil"/>
            </w:tcBorders>
          </w:tcPr>
          <w:p w14:paraId="0B8E023A" w14:textId="77777777" w:rsidR="00665F21" w:rsidRPr="00453693" w:rsidRDefault="00665F21" w:rsidP="0007571F"/>
        </w:tc>
      </w:tr>
      <w:tr w:rsidR="00A333B9" w:rsidRPr="00453693" w14:paraId="6F7E7D4A" w14:textId="77777777" w:rsidTr="0007571F">
        <w:trPr>
          <w:trHeight w:val="240"/>
          <w:jc w:val="center"/>
        </w:trPr>
        <w:tc>
          <w:tcPr>
            <w:tcW w:w="4876" w:type="dxa"/>
            <w:tcBorders>
              <w:top w:val="nil"/>
              <w:left w:val="nil"/>
              <w:bottom w:val="nil"/>
              <w:right w:val="nil"/>
            </w:tcBorders>
          </w:tcPr>
          <w:p w14:paraId="08FD5869"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7A3572B5" w14:textId="77777777" w:rsidR="00665F21" w:rsidRPr="00453693" w:rsidRDefault="00382A95" w:rsidP="0007571F">
            <w:pPr>
              <w:pStyle w:val="AmColumnHeading"/>
            </w:pPr>
            <w:r w:rsidRPr="00453693">
              <w:t>Ändringsförslag</w:t>
            </w:r>
          </w:p>
        </w:tc>
      </w:tr>
      <w:tr w:rsidR="00A333B9" w:rsidRPr="00453693" w14:paraId="3F8B16C5" w14:textId="77777777" w:rsidTr="0007571F">
        <w:trPr>
          <w:jc w:val="center"/>
        </w:trPr>
        <w:tc>
          <w:tcPr>
            <w:tcW w:w="4876" w:type="dxa"/>
            <w:tcBorders>
              <w:top w:val="nil"/>
              <w:left w:val="nil"/>
              <w:bottom w:val="nil"/>
              <w:right w:val="nil"/>
            </w:tcBorders>
          </w:tcPr>
          <w:p w14:paraId="629983AE" w14:textId="77777777" w:rsidR="00665F21" w:rsidRPr="00453693" w:rsidRDefault="00382A95" w:rsidP="0007571F">
            <w:pPr>
              <w:pStyle w:val="Normal6a"/>
            </w:pPr>
            <w:r w:rsidRPr="00453693">
              <w:t>a.</w:t>
            </w:r>
            <w:r w:rsidRPr="00453693">
              <w:tab/>
              <w:t xml:space="preserve">all rättslig prövning av förvarsbeslutets laglighet ska slutföras så snabbt som möjligt efter det att förvaret har inletts </w:t>
            </w:r>
            <w:r w:rsidRPr="00453693">
              <w:rPr>
                <w:b/>
                <w:i/>
              </w:rPr>
              <w:t>och senast 15 dagar därefter</w:t>
            </w:r>
            <w:r w:rsidRPr="00453693">
              <w:t>, eller</w:t>
            </w:r>
          </w:p>
        </w:tc>
        <w:tc>
          <w:tcPr>
            <w:tcW w:w="4876" w:type="dxa"/>
            <w:tcBorders>
              <w:top w:val="nil"/>
              <w:left w:val="nil"/>
              <w:bottom w:val="nil"/>
              <w:right w:val="nil"/>
            </w:tcBorders>
          </w:tcPr>
          <w:p w14:paraId="365D9788" w14:textId="77777777" w:rsidR="00665F21" w:rsidRPr="00453693" w:rsidRDefault="00382A95" w:rsidP="0007571F">
            <w:pPr>
              <w:pStyle w:val="Normal6a"/>
            </w:pPr>
            <w:r w:rsidRPr="00453693">
              <w:t>a.</w:t>
            </w:r>
            <w:r w:rsidRPr="00453693">
              <w:tab/>
              <w:t>all rättslig prövning av förvarsbeslutets laglighet ska slutföras så snabbt som möjligt efter det att förvaret har inletts, eller</w:t>
            </w:r>
          </w:p>
        </w:tc>
      </w:tr>
    </w:tbl>
    <w:p w14:paraId="55F55FA7"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1636C93" w14:textId="77777777" w:rsidR="00665F21" w:rsidRPr="00453693" w:rsidRDefault="00382A95" w:rsidP="00665F21">
      <w:r w:rsidRPr="00453693">
        <w:rPr>
          <w:rStyle w:val="HideTWBExt"/>
        </w:rPr>
        <w:t>&lt;/Amend&gt;</w:t>
      </w:r>
    </w:p>
    <w:p w14:paraId="1E491441"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2029</w:t>
      </w:r>
      <w:r w:rsidRPr="00453693">
        <w:rPr>
          <w:rStyle w:val="HideTWBExt"/>
        </w:rPr>
        <w:t>&lt;/NumAm&gt;</w:t>
      </w:r>
    </w:p>
    <w:p w14:paraId="749AB4B6" w14:textId="77777777" w:rsidR="00665F21" w:rsidRPr="00453693" w:rsidRDefault="00382A95" w:rsidP="00665F21">
      <w:pPr>
        <w:pStyle w:val="NormalBold"/>
      </w:pPr>
      <w:r w:rsidRPr="00453693">
        <w:rPr>
          <w:rStyle w:val="HideTWBExt"/>
          <w:b w:val="0"/>
        </w:rPr>
        <w:t>&lt;RepeatBlock-By&gt;&lt;Members&gt;</w:t>
      </w:r>
      <w:r w:rsidRPr="00453693">
        <w:t>Marieke Ehlers</w:t>
      </w:r>
      <w:r w:rsidRPr="00453693">
        <w:rPr>
          <w:rStyle w:val="HideTWBExt"/>
          <w:b w:val="0"/>
        </w:rPr>
        <w:t>&lt;/Members&gt;</w:t>
      </w:r>
    </w:p>
    <w:p w14:paraId="6E13A5AC" w14:textId="77777777" w:rsidR="00665F21" w:rsidRPr="00453693" w:rsidRDefault="00382A95" w:rsidP="00665F21">
      <w:r w:rsidRPr="00453693">
        <w:rPr>
          <w:rStyle w:val="HideTWBExt"/>
        </w:rPr>
        <w:t>&lt;AuNomDe&gt;</w:t>
      </w:r>
      <w:r w:rsidRPr="00453693">
        <w:rPr>
          <w:rStyle w:val="HideTWBInt"/>
          <w:color w:val="auto"/>
        </w:rPr>
        <w:t>{PfE}</w:t>
      </w:r>
      <w:r w:rsidRPr="00453693">
        <w:t>för PfE-gruppen</w:t>
      </w:r>
      <w:r w:rsidRPr="00453693">
        <w:rPr>
          <w:rStyle w:val="HideTWBExt"/>
        </w:rPr>
        <w:t>&lt;/AuNomDe&gt;</w:t>
      </w:r>
    </w:p>
    <w:p w14:paraId="02C7A58F" w14:textId="77777777" w:rsidR="00665F21" w:rsidRPr="00453693" w:rsidRDefault="00382A95" w:rsidP="00665F21">
      <w:pPr>
        <w:pStyle w:val="NormalBold"/>
      </w:pPr>
      <w:r w:rsidRPr="00453693">
        <w:rPr>
          <w:rStyle w:val="HideTWBExt"/>
          <w:b w:val="0"/>
        </w:rPr>
        <w:t>&lt;/RepeatBlock-By&gt;</w:t>
      </w:r>
    </w:p>
    <w:p w14:paraId="40270BFB"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35037C65" w14:textId="77777777" w:rsidR="00665F21" w:rsidRPr="00453693" w:rsidRDefault="00382A95" w:rsidP="00665F21">
      <w:pPr>
        <w:pStyle w:val="NormalBold"/>
      </w:pPr>
      <w:r w:rsidRPr="00453693">
        <w:rPr>
          <w:rStyle w:val="HideTWBExt"/>
        </w:rPr>
        <w:t>&lt;Article&gt;</w:t>
      </w:r>
      <w:r w:rsidRPr="00453693">
        <w:t>Artikel 33 – punkt 3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50FC4696" w14:textId="77777777" w:rsidTr="0007571F">
        <w:trPr>
          <w:trHeight w:hRule="exact" w:val="240"/>
          <w:jc w:val="center"/>
        </w:trPr>
        <w:tc>
          <w:tcPr>
            <w:tcW w:w="9752" w:type="dxa"/>
            <w:gridSpan w:val="2"/>
            <w:tcBorders>
              <w:top w:val="nil"/>
              <w:left w:val="nil"/>
              <w:bottom w:val="nil"/>
              <w:right w:val="nil"/>
            </w:tcBorders>
          </w:tcPr>
          <w:p w14:paraId="61C801DC" w14:textId="77777777" w:rsidR="00665F21" w:rsidRPr="00453693" w:rsidRDefault="00665F21" w:rsidP="0007571F"/>
        </w:tc>
      </w:tr>
      <w:tr w:rsidR="00A333B9" w:rsidRPr="00453693" w14:paraId="37271DF7" w14:textId="77777777" w:rsidTr="0007571F">
        <w:trPr>
          <w:trHeight w:val="240"/>
          <w:jc w:val="center"/>
        </w:trPr>
        <w:tc>
          <w:tcPr>
            <w:tcW w:w="4876" w:type="dxa"/>
            <w:tcBorders>
              <w:top w:val="nil"/>
              <w:left w:val="nil"/>
              <w:bottom w:val="nil"/>
              <w:right w:val="nil"/>
            </w:tcBorders>
          </w:tcPr>
          <w:p w14:paraId="792CD762"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84FC436" w14:textId="77777777" w:rsidR="00665F21" w:rsidRPr="00453693" w:rsidRDefault="00382A95" w:rsidP="0007571F">
            <w:pPr>
              <w:pStyle w:val="AmColumnHeading"/>
            </w:pPr>
            <w:r w:rsidRPr="00453693">
              <w:t>Ändringsförslag</w:t>
            </w:r>
          </w:p>
        </w:tc>
      </w:tr>
      <w:tr w:rsidR="00A333B9" w:rsidRPr="00453693" w14:paraId="10D40AB0" w14:textId="77777777" w:rsidTr="0007571F">
        <w:trPr>
          <w:jc w:val="center"/>
        </w:trPr>
        <w:tc>
          <w:tcPr>
            <w:tcW w:w="4876" w:type="dxa"/>
            <w:tcBorders>
              <w:top w:val="nil"/>
              <w:left w:val="nil"/>
              <w:bottom w:val="nil"/>
              <w:right w:val="nil"/>
            </w:tcBorders>
          </w:tcPr>
          <w:p w14:paraId="72B5581B" w14:textId="77777777" w:rsidR="00665F21" w:rsidRPr="00453693" w:rsidRDefault="00382A95" w:rsidP="0007571F">
            <w:pPr>
              <w:pStyle w:val="Normal6a"/>
            </w:pPr>
            <w:r w:rsidRPr="00453693">
              <w:rPr>
                <w:b/>
                <w:i/>
              </w:rPr>
              <w:t>b.</w:t>
            </w:r>
            <w:r w:rsidRPr="00453693">
              <w:tab/>
            </w:r>
            <w:r w:rsidRPr="00453693">
              <w:rPr>
                <w:b/>
                <w:i/>
              </w:rPr>
              <w:t>tredjelandsmedborgaren ska ha rätt att inleda ett förfarande genom vilket förvarsbeslutets laglighet kan bli föremål för rättslig prövning, vilket ska avslutas så snart som möjligt efter att det relevanta förfarandet har inletts, och senast 15 dagar därefter. Medlemsstaterna ska i sådana fall omedelbart när förvaret inleds informera den berörda tredjelandsmedborgaren om möjligheten att inleda ett sådant förfarande.</w:t>
            </w:r>
          </w:p>
        </w:tc>
        <w:tc>
          <w:tcPr>
            <w:tcW w:w="4876" w:type="dxa"/>
            <w:tcBorders>
              <w:top w:val="nil"/>
              <w:left w:val="nil"/>
              <w:bottom w:val="nil"/>
              <w:right w:val="nil"/>
            </w:tcBorders>
          </w:tcPr>
          <w:p w14:paraId="3201F9AC" w14:textId="77777777" w:rsidR="00665F21" w:rsidRPr="00453693" w:rsidRDefault="00382A95" w:rsidP="0007571F">
            <w:pPr>
              <w:pStyle w:val="Normal6a"/>
            </w:pPr>
            <w:r w:rsidRPr="00453693">
              <w:rPr>
                <w:b/>
                <w:i/>
              </w:rPr>
              <w:t>utgår</w:t>
            </w:r>
          </w:p>
        </w:tc>
      </w:tr>
    </w:tbl>
    <w:p w14:paraId="31AAB531"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CF5D590" w14:textId="77777777" w:rsidR="00665F21" w:rsidRPr="00453693" w:rsidRDefault="00382A95" w:rsidP="00665F21">
      <w:r w:rsidRPr="00453693">
        <w:rPr>
          <w:rStyle w:val="HideTWBExt"/>
        </w:rPr>
        <w:t>&lt;/Amend&gt;</w:t>
      </w:r>
    </w:p>
    <w:p w14:paraId="7E0F016D"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2030</w:t>
      </w:r>
      <w:r w:rsidRPr="00453693">
        <w:rPr>
          <w:rStyle w:val="HideTWBExt"/>
        </w:rPr>
        <w:t>&lt;/NumAm&gt;</w:t>
      </w:r>
    </w:p>
    <w:p w14:paraId="20B6A637"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Birgit Sippel, Cecilia Strada</w:t>
      </w:r>
      <w:r w:rsidRPr="00453693">
        <w:rPr>
          <w:rStyle w:val="HideTWBExt"/>
          <w:b w:val="0"/>
        </w:rPr>
        <w:t>&lt;/Members&gt;</w:t>
      </w:r>
    </w:p>
    <w:p w14:paraId="1A1349F3" w14:textId="77777777" w:rsidR="00665F21" w:rsidRPr="00453693" w:rsidRDefault="00382A95" w:rsidP="00665F21">
      <w:pPr>
        <w:pStyle w:val="NormalBold"/>
      </w:pPr>
      <w:r w:rsidRPr="00453693">
        <w:rPr>
          <w:rStyle w:val="HideTWBExt"/>
          <w:b w:val="0"/>
        </w:rPr>
        <w:t>&lt;/RepeatBlock-By&gt;</w:t>
      </w:r>
    </w:p>
    <w:p w14:paraId="7108AB11"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7497A96D" w14:textId="77777777" w:rsidR="00665F21" w:rsidRPr="00453693" w:rsidRDefault="00382A95" w:rsidP="00665F21">
      <w:pPr>
        <w:pStyle w:val="NormalBold"/>
      </w:pPr>
      <w:r w:rsidRPr="00453693">
        <w:rPr>
          <w:rStyle w:val="HideTWBExt"/>
        </w:rPr>
        <w:t>&lt;Article&gt;</w:t>
      </w:r>
      <w:r w:rsidRPr="00453693">
        <w:t>Artikel 33 – punkt 3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9ABD7D2" w14:textId="77777777" w:rsidTr="0007571F">
        <w:trPr>
          <w:trHeight w:hRule="exact" w:val="240"/>
          <w:jc w:val="center"/>
        </w:trPr>
        <w:tc>
          <w:tcPr>
            <w:tcW w:w="9752" w:type="dxa"/>
            <w:gridSpan w:val="2"/>
            <w:tcBorders>
              <w:top w:val="nil"/>
              <w:left w:val="nil"/>
              <w:bottom w:val="nil"/>
              <w:right w:val="nil"/>
            </w:tcBorders>
          </w:tcPr>
          <w:p w14:paraId="794BBD58" w14:textId="77777777" w:rsidR="00665F21" w:rsidRPr="00453693" w:rsidRDefault="00665F21" w:rsidP="0007571F"/>
        </w:tc>
      </w:tr>
      <w:tr w:rsidR="00A333B9" w:rsidRPr="00453693" w14:paraId="6A5F9FB3" w14:textId="77777777" w:rsidTr="0007571F">
        <w:trPr>
          <w:trHeight w:val="240"/>
          <w:jc w:val="center"/>
        </w:trPr>
        <w:tc>
          <w:tcPr>
            <w:tcW w:w="4876" w:type="dxa"/>
            <w:tcBorders>
              <w:top w:val="nil"/>
              <w:left w:val="nil"/>
              <w:bottom w:val="nil"/>
              <w:right w:val="nil"/>
            </w:tcBorders>
          </w:tcPr>
          <w:p w14:paraId="00838110"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FFAFA42" w14:textId="77777777" w:rsidR="00665F21" w:rsidRPr="00453693" w:rsidRDefault="00382A95" w:rsidP="0007571F">
            <w:pPr>
              <w:pStyle w:val="AmColumnHeading"/>
            </w:pPr>
            <w:r w:rsidRPr="00453693">
              <w:t>Ändringsförslag</w:t>
            </w:r>
          </w:p>
        </w:tc>
      </w:tr>
      <w:tr w:rsidR="00A333B9" w:rsidRPr="00453693" w14:paraId="0AF10718" w14:textId="77777777" w:rsidTr="0007571F">
        <w:trPr>
          <w:jc w:val="center"/>
        </w:trPr>
        <w:tc>
          <w:tcPr>
            <w:tcW w:w="4876" w:type="dxa"/>
            <w:tcBorders>
              <w:top w:val="nil"/>
              <w:left w:val="nil"/>
              <w:bottom w:val="nil"/>
              <w:right w:val="nil"/>
            </w:tcBorders>
          </w:tcPr>
          <w:p w14:paraId="717E86A4" w14:textId="77777777" w:rsidR="00665F21" w:rsidRPr="00453693" w:rsidRDefault="00382A95" w:rsidP="0007571F">
            <w:pPr>
              <w:pStyle w:val="Normal6a"/>
            </w:pPr>
            <w:r w:rsidRPr="00453693">
              <w:rPr>
                <w:b/>
                <w:i/>
              </w:rPr>
              <w:t>b.</w:t>
            </w:r>
            <w:r w:rsidRPr="00453693">
              <w:tab/>
            </w:r>
            <w:r w:rsidRPr="00453693">
              <w:rPr>
                <w:b/>
                <w:i/>
              </w:rPr>
              <w:t>tredjelandsmedborgaren ska ha rätt att inleda ett förfarande genom vilket förvarsbeslutets laglighet kan bli föremål för rättslig prövning, vilket ska avslutas så snart som möjligt efter att det relevanta förfarandet har inletts, och senast 15 dagar därefter. Medlemsstaterna ska i sådana fall omedelbart när förvaret inleds informera den berörda tredjelandsmedborgaren om möjligheten att inleda ett sådant förfarande.</w:t>
            </w:r>
          </w:p>
        </w:tc>
        <w:tc>
          <w:tcPr>
            <w:tcW w:w="4876" w:type="dxa"/>
            <w:tcBorders>
              <w:top w:val="nil"/>
              <w:left w:val="nil"/>
              <w:bottom w:val="nil"/>
              <w:right w:val="nil"/>
            </w:tcBorders>
          </w:tcPr>
          <w:p w14:paraId="1E004202" w14:textId="77777777" w:rsidR="00665F21" w:rsidRPr="00453693" w:rsidRDefault="00382A95" w:rsidP="0007571F">
            <w:pPr>
              <w:pStyle w:val="Normal6a"/>
            </w:pPr>
            <w:r w:rsidRPr="00453693">
              <w:rPr>
                <w:b/>
                <w:i/>
              </w:rPr>
              <w:t>utgår</w:t>
            </w:r>
          </w:p>
        </w:tc>
      </w:tr>
    </w:tbl>
    <w:p w14:paraId="5BA9D851"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DDC88E6" w14:textId="77777777" w:rsidR="00665F21" w:rsidRPr="00453693" w:rsidRDefault="00382A95" w:rsidP="00665F21">
      <w:pPr>
        <w:pStyle w:val="AmJustTitle"/>
      </w:pPr>
      <w:r w:rsidRPr="00453693">
        <w:rPr>
          <w:rStyle w:val="HideTWBExt"/>
        </w:rPr>
        <w:t>&lt;TitreJust&gt;</w:t>
      </w:r>
      <w:r w:rsidRPr="00453693">
        <w:t>Motivering</w:t>
      </w:r>
      <w:r w:rsidRPr="00453693">
        <w:rPr>
          <w:rStyle w:val="HideTWBExt"/>
        </w:rPr>
        <w:t>&lt;/TitreJust&gt;</w:t>
      </w:r>
    </w:p>
    <w:p w14:paraId="307CA17E" w14:textId="77777777" w:rsidR="00665F21" w:rsidRPr="00453693" w:rsidRDefault="00382A95" w:rsidP="00665F21">
      <w:pPr>
        <w:pStyle w:val="AmJustText"/>
      </w:pPr>
      <w:r w:rsidRPr="00453693">
        <w:t>Behandlas i ändringsförslaget nedan.</w:t>
      </w:r>
    </w:p>
    <w:p w14:paraId="384C329E" w14:textId="77777777" w:rsidR="00665F21" w:rsidRPr="00453693" w:rsidRDefault="00382A95" w:rsidP="00665F21">
      <w:r w:rsidRPr="00453693">
        <w:rPr>
          <w:rStyle w:val="HideTWBExt"/>
        </w:rPr>
        <w:t>&lt;/Amend&gt;</w:t>
      </w:r>
    </w:p>
    <w:p w14:paraId="5E3EBB0D"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2031</w:t>
      </w:r>
      <w:r w:rsidRPr="00453693">
        <w:rPr>
          <w:rStyle w:val="HideTWBExt"/>
        </w:rPr>
        <w:t>&lt;/NumAm&gt;</w:t>
      </w:r>
    </w:p>
    <w:p w14:paraId="279AD1E4" w14:textId="77777777" w:rsidR="00665F21" w:rsidRPr="00453693" w:rsidRDefault="00382A95" w:rsidP="00665F21">
      <w:pPr>
        <w:pStyle w:val="NormalBold"/>
      </w:pPr>
      <w:r w:rsidRPr="00453693">
        <w:rPr>
          <w:rStyle w:val="HideTWBExt"/>
          <w:b w:val="0"/>
        </w:rPr>
        <w:t>&lt;RepeatBlock-By&gt;&lt;Members&gt;</w:t>
      </w:r>
      <w:r w:rsidRPr="00453693">
        <w:t>Maciej Wąsik, Mariusz Kamiński, Jacek Ozdoba, Jadwiga Wiśniewska</w:t>
      </w:r>
      <w:r w:rsidRPr="00453693">
        <w:rPr>
          <w:rStyle w:val="HideTWBExt"/>
          <w:b w:val="0"/>
        </w:rPr>
        <w:t>&lt;/Members&gt;</w:t>
      </w:r>
    </w:p>
    <w:p w14:paraId="7972EE71" w14:textId="77777777" w:rsidR="00665F21" w:rsidRPr="00453693" w:rsidRDefault="00382A95" w:rsidP="00665F21">
      <w:pPr>
        <w:pStyle w:val="NormalBold"/>
      </w:pPr>
      <w:r w:rsidRPr="00453693">
        <w:rPr>
          <w:rStyle w:val="HideTWBExt"/>
          <w:b w:val="0"/>
        </w:rPr>
        <w:t>&lt;/RepeatBlock-By&gt;</w:t>
      </w:r>
    </w:p>
    <w:p w14:paraId="4932645B"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2D40C1EA" w14:textId="77777777" w:rsidR="00665F21" w:rsidRPr="00453693" w:rsidRDefault="00382A95" w:rsidP="00665F21">
      <w:pPr>
        <w:pStyle w:val="NormalBold"/>
      </w:pPr>
      <w:r w:rsidRPr="00453693">
        <w:rPr>
          <w:rStyle w:val="HideTWBExt"/>
        </w:rPr>
        <w:t>&lt;Article&gt;</w:t>
      </w:r>
      <w:r w:rsidRPr="00453693">
        <w:t>Artikel 33 – punkt 3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A89A553" w14:textId="77777777" w:rsidTr="0007571F">
        <w:trPr>
          <w:trHeight w:hRule="exact" w:val="240"/>
          <w:jc w:val="center"/>
        </w:trPr>
        <w:tc>
          <w:tcPr>
            <w:tcW w:w="9752" w:type="dxa"/>
            <w:gridSpan w:val="2"/>
            <w:tcBorders>
              <w:top w:val="nil"/>
              <w:left w:val="nil"/>
              <w:bottom w:val="nil"/>
              <w:right w:val="nil"/>
            </w:tcBorders>
          </w:tcPr>
          <w:p w14:paraId="285BF318" w14:textId="77777777" w:rsidR="00665F21" w:rsidRPr="00453693" w:rsidRDefault="00665F21" w:rsidP="0007571F"/>
        </w:tc>
      </w:tr>
      <w:tr w:rsidR="00A333B9" w:rsidRPr="00453693" w14:paraId="2E35FCA6" w14:textId="77777777" w:rsidTr="0007571F">
        <w:trPr>
          <w:trHeight w:val="240"/>
          <w:jc w:val="center"/>
        </w:trPr>
        <w:tc>
          <w:tcPr>
            <w:tcW w:w="4876" w:type="dxa"/>
            <w:tcBorders>
              <w:top w:val="nil"/>
              <w:left w:val="nil"/>
              <w:bottom w:val="nil"/>
              <w:right w:val="nil"/>
            </w:tcBorders>
          </w:tcPr>
          <w:p w14:paraId="3D98578A"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186322AD" w14:textId="77777777" w:rsidR="00665F21" w:rsidRPr="00453693" w:rsidRDefault="00382A95" w:rsidP="0007571F">
            <w:pPr>
              <w:pStyle w:val="AmColumnHeading"/>
            </w:pPr>
            <w:r w:rsidRPr="00453693">
              <w:t>Ändringsförslag</w:t>
            </w:r>
          </w:p>
        </w:tc>
      </w:tr>
      <w:tr w:rsidR="00A333B9" w:rsidRPr="00453693" w14:paraId="0572AD83" w14:textId="77777777" w:rsidTr="0007571F">
        <w:trPr>
          <w:jc w:val="center"/>
        </w:trPr>
        <w:tc>
          <w:tcPr>
            <w:tcW w:w="4876" w:type="dxa"/>
            <w:tcBorders>
              <w:top w:val="nil"/>
              <w:left w:val="nil"/>
              <w:bottom w:val="nil"/>
              <w:right w:val="nil"/>
            </w:tcBorders>
          </w:tcPr>
          <w:p w14:paraId="682A2FD0" w14:textId="77777777" w:rsidR="00665F21" w:rsidRPr="00453693" w:rsidRDefault="00382A95" w:rsidP="0007571F">
            <w:pPr>
              <w:pStyle w:val="Normal6a"/>
            </w:pPr>
            <w:r w:rsidRPr="00453693">
              <w:rPr>
                <w:b/>
                <w:i/>
              </w:rPr>
              <w:t>b.</w:t>
            </w:r>
            <w:r w:rsidRPr="00453693">
              <w:tab/>
            </w:r>
            <w:r w:rsidRPr="00453693">
              <w:rPr>
                <w:b/>
                <w:i/>
              </w:rPr>
              <w:t>tredjelandsmedborgaren ska ha rätt att inleda ett förfarande genom vilket förvarsbeslutets laglighet kan bli föremål för rättslig prövning, vilket ska avslutas så snart som möjligt efter att det relevanta förfarandet har inletts, och senast 15 dagar därefter. Medlemsstaterna ska i sådana fall omedelbart när förvaret inleds informera den berörda tredjelandsmedborgaren om möjligheten att inleda ett sådant förfarande.</w:t>
            </w:r>
          </w:p>
        </w:tc>
        <w:tc>
          <w:tcPr>
            <w:tcW w:w="4876" w:type="dxa"/>
            <w:tcBorders>
              <w:top w:val="nil"/>
              <w:left w:val="nil"/>
              <w:bottom w:val="nil"/>
              <w:right w:val="nil"/>
            </w:tcBorders>
          </w:tcPr>
          <w:p w14:paraId="357931A7" w14:textId="77777777" w:rsidR="00665F21" w:rsidRPr="00453693" w:rsidRDefault="00382A95" w:rsidP="0007571F">
            <w:pPr>
              <w:pStyle w:val="Normal6a"/>
            </w:pPr>
            <w:r w:rsidRPr="00453693">
              <w:rPr>
                <w:b/>
                <w:i/>
              </w:rPr>
              <w:t>utgår</w:t>
            </w:r>
          </w:p>
        </w:tc>
      </w:tr>
    </w:tbl>
    <w:p w14:paraId="1B7725E7"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4F5C1F2" w14:textId="77777777" w:rsidR="00665F21" w:rsidRPr="00453693" w:rsidRDefault="00382A95" w:rsidP="00665F21">
      <w:r w:rsidRPr="00453693">
        <w:rPr>
          <w:rStyle w:val="HideTWBExt"/>
        </w:rPr>
        <w:t>&lt;/Amend&gt;</w:t>
      </w:r>
    </w:p>
    <w:p w14:paraId="231E2F24"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2032</w:t>
      </w:r>
      <w:r w:rsidRPr="00453693">
        <w:rPr>
          <w:rStyle w:val="HideTWBExt"/>
        </w:rPr>
        <w:t>&lt;/NumAm&gt;</w:t>
      </w:r>
    </w:p>
    <w:p w14:paraId="580343D4" w14:textId="77777777" w:rsidR="00665F21" w:rsidRPr="00453693" w:rsidRDefault="00382A95" w:rsidP="00665F21">
      <w:pPr>
        <w:pStyle w:val="NormalBold"/>
      </w:pPr>
      <w:r w:rsidRPr="00453693">
        <w:rPr>
          <w:rStyle w:val="HideTWBExt"/>
          <w:b w:val="0"/>
        </w:rPr>
        <w:t>&lt;RepeatBlock-By&gt;&lt;Members&gt;</w:t>
      </w:r>
      <w:r w:rsidRPr="00453693">
        <w:t>Mary Khan</w:t>
      </w:r>
      <w:r w:rsidRPr="00453693">
        <w:rPr>
          <w:rStyle w:val="HideTWBExt"/>
          <w:b w:val="0"/>
        </w:rPr>
        <w:t>&lt;/Members&gt;</w:t>
      </w:r>
    </w:p>
    <w:p w14:paraId="104E0E5C" w14:textId="77777777" w:rsidR="00665F21" w:rsidRPr="00453693" w:rsidRDefault="00382A95" w:rsidP="00665F21">
      <w:pPr>
        <w:pStyle w:val="NormalBold"/>
      </w:pPr>
      <w:r w:rsidRPr="00453693">
        <w:rPr>
          <w:rStyle w:val="HideTWBExt"/>
          <w:b w:val="0"/>
        </w:rPr>
        <w:t>&lt;/RepeatBlock-By&gt;</w:t>
      </w:r>
    </w:p>
    <w:p w14:paraId="1D8999F1"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42E38712" w14:textId="77777777" w:rsidR="00665F21" w:rsidRPr="00453693" w:rsidRDefault="00382A95" w:rsidP="00665F21">
      <w:pPr>
        <w:pStyle w:val="NormalBold"/>
      </w:pPr>
      <w:r w:rsidRPr="00453693">
        <w:rPr>
          <w:rStyle w:val="HideTWBExt"/>
        </w:rPr>
        <w:t>&lt;Article&gt;</w:t>
      </w:r>
      <w:r w:rsidRPr="00453693">
        <w:t>Artikel 33 – punkt 3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6383D26" w14:textId="77777777" w:rsidTr="0007571F">
        <w:trPr>
          <w:trHeight w:hRule="exact" w:val="240"/>
          <w:jc w:val="center"/>
        </w:trPr>
        <w:tc>
          <w:tcPr>
            <w:tcW w:w="9752" w:type="dxa"/>
            <w:gridSpan w:val="2"/>
            <w:tcBorders>
              <w:top w:val="nil"/>
              <w:left w:val="nil"/>
              <w:bottom w:val="nil"/>
              <w:right w:val="nil"/>
            </w:tcBorders>
          </w:tcPr>
          <w:p w14:paraId="2DC1932F" w14:textId="77777777" w:rsidR="00665F21" w:rsidRPr="00453693" w:rsidRDefault="00665F21" w:rsidP="0007571F"/>
        </w:tc>
      </w:tr>
      <w:tr w:rsidR="00A333B9" w:rsidRPr="00453693" w14:paraId="20BCAF19" w14:textId="77777777" w:rsidTr="0007571F">
        <w:trPr>
          <w:trHeight w:val="240"/>
          <w:jc w:val="center"/>
        </w:trPr>
        <w:tc>
          <w:tcPr>
            <w:tcW w:w="4876" w:type="dxa"/>
            <w:tcBorders>
              <w:top w:val="nil"/>
              <w:left w:val="nil"/>
              <w:bottom w:val="nil"/>
              <w:right w:val="nil"/>
            </w:tcBorders>
          </w:tcPr>
          <w:p w14:paraId="668EDB28"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117A6D38" w14:textId="77777777" w:rsidR="00665F21" w:rsidRPr="00453693" w:rsidRDefault="00382A95" w:rsidP="0007571F">
            <w:pPr>
              <w:pStyle w:val="AmColumnHeading"/>
            </w:pPr>
            <w:r w:rsidRPr="00453693">
              <w:t>Ändringsförslag</w:t>
            </w:r>
          </w:p>
        </w:tc>
      </w:tr>
      <w:tr w:rsidR="00A333B9" w:rsidRPr="00453693" w14:paraId="2D3B8B0A" w14:textId="77777777" w:rsidTr="0007571F">
        <w:trPr>
          <w:jc w:val="center"/>
        </w:trPr>
        <w:tc>
          <w:tcPr>
            <w:tcW w:w="4876" w:type="dxa"/>
            <w:tcBorders>
              <w:top w:val="nil"/>
              <w:left w:val="nil"/>
              <w:bottom w:val="nil"/>
              <w:right w:val="nil"/>
            </w:tcBorders>
          </w:tcPr>
          <w:p w14:paraId="01961CF1" w14:textId="77777777" w:rsidR="00665F21" w:rsidRPr="00453693" w:rsidRDefault="00382A95" w:rsidP="0007571F">
            <w:pPr>
              <w:pStyle w:val="Normal6a"/>
            </w:pPr>
            <w:r w:rsidRPr="00453693">
              <w:rPr>
                <w:b/>
                <w:i/>
              </w:rPr>
              <w:t>b.</w:t>
            </w:r>
            <w:r w:rsidRPr="00453693">
              <w:tab/>
            </w:r>
            <w:r w:rsidRPr="00453693">
              <w:rPr>
                <w:b/>
                <w:i/>
              </w:rPr>
              <w:t>tredjelandsmedborgaren ska ha rätt att inleda ett förfarande genom vilket förvarsbeslutets laglighet kan bli föremål för rättslig prövning, vilket ska avslutas så snart som möjligt efter att det relevanta förfarandet har inletts, och senast 15 dagar därefter. Medlemsstaterna ska i sådana fall omedelbart när förvaret inleds informera den berörda tredjelandsmedborgaren om möjligheten att inleda ett sådant förfarande.</w:t>
            </w:r>
          </w:p>
        </w:tc>
        <w:tc>
          <w:tcPr>
            <w:tcW w:w="4876" w:type="dxa"/>
            <w:tcBorders>
              <w:top w:val="nil"/>
              <w:left w:val="nil"/>
              <w:bottom w:val="nil"/>
              <w:right w:val="nil"/>
            </w:tcBorders>
          </w:tcPr>
          <w:p w14:paraId="76E0E845" w14:textId="77777777" w:rsidR="00665F21" w:rsidRPr="00453693" w:rsidRDefault="00382A95" w:rsidP="0007571F">
            <w:pPr>
              <w:pStyle w:val="Normal6a"/>
            </w:pPr>
            <w:r w:rsidRPr="00453693">
              <w:rPr>
                <w:b/>
                <w:i/>
              </w:rPr>
              <w:t>utgår</w:t>
            </w:r>
          </w:p>
        </w:tc>
      </w:tr>
    </w:tbl>
    <w:p w14:paraId="6051DA45"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F2F6887" w14:textId="77777777" w:rsidR="00665F21" w:rsidRPr="00453693" w:rsidRDefault="00382A95" w:rsidP="00665F21">
      <w:r w:rsidRPr="00453693">
        <w:rPr>
          <w:rStyle w:val="HideTWBExt"/>
        </w:rPr>
        <w:t>&lt;/Amend&gt;</w:t>
      </w:r>
    </w:p>
    <w:p w14:paraId="18C9C642"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2033</w:t>
      </w:r>
      <w:r w:rsidRPr="00453693">
        <w:rPr>
          <w:rStyle w:val="HideTWBExt"/>
        </w:rPr>
        <w:t>&lt;/NumAm&gt;</w:t>
      </w:r>
    </w:p>
    <w:p w14:paraId="0FC782D5" w14:textId="77777777" w:rsidR="00665F21" w:rsidRPr="00453693" w:rsidRDefault="00382A95" w:rsidP="00665F21">
      <w:pPr>
        <w:pStyle w:val="NormalBold"/>
      </w:pPr>
      <w:r w:rsidRPr="00453693">
        <w:rPr>
          <w:rStyle w:val="HideTWBExt"/>
          <w:b w:val="0"/>
        </w:rPr>
        <w:t>&lt;RepeatBlock-By&gt;&lt;Members&gt;</w:t>
      </w:r>
      <w:r w:rsidRPr="00453693">
        <w:t>Mélissa Camara</w:t>
      </w:r>
      <w:r w:rsidRPr="00453693">
        <w:rPr>
          <w:rStyle w:val="HideTWBExt"/>
          <w:b w:val="0"/>
        </w:rPr>
        <w:t>&lt;/Members&gt;</w:t>
      </w:r>
    </w:p>
    <w:p w14:paraId="73F2E956" w14:textId="77777777" w:rsidR="00665F21" w:rsidRPr="00453693" w:rsidRDefault="00382A95" w:rsidP="00665F21">
      <w:pPr>
        <w:pStyle w:val="NormalBold"/>
      </w:pPr>
      <w:r w:rsidRPr="00453693">
        <w:rPr>
          <w:rStyle w:val="HideTWBExt"/>
          <w:b w:val="0"/>
        </w:rPr>
        <w:t>&lt;/RepeatBlock-By&gt;</w:t>
      </w:r>
    </w:p>
    <w:p w14:paraId="48EE7EC7"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0827FEC" w14:textId="77777777" w:rsidR="00665F21" w:rsidRPr="00453693" w:rsidRDefault="00382A95" w:rsidP="00665F21">
      <w:pPr>
        <w:pStyle w:val="NormalBold"/>
      </w:pPr>
      <w:r w:rsidRPr="00453693">
        <w:rPr>
          <w:rStyle w:val="HideTWBExt"/>
        </w:rPr>
        <w:t>&lt;Article&gt;</w:t>
      </w:r>
      <w:r w:rsidRPr="00453693">
        <w:t>Artikel 33 – punkt 3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1E7D5F74" w14:textId="77777777" w:rsidTr="0007571F">
        <w:trPr>
          <w:trHeight w:hRule="exact" w:val="240"/>
          <w:jc w:val="center"/>
        </w:trPr>
        <w:tc>
          <w:tcPr>
            <w:tcW w:w="9752" w:type="dxa"/>
            <w:gridSpan w:val="2"/>
            <w:tcBorders>
              <w:top w:val="nil"/>
              <w:left w:val="nil"/>
              <w:bottom w:val="nil"/>
              <w:right w:val="nil"/>
            </w:tcBorders>
          </w:tcPr>
          <w:p w14:paraId="29723C3B" w14:textId="77777777" w:rsidR="00665F21" w:rsidRPr="00453693" w:rsidRDefault="00665F21" w:rsidP="0007571F"/>
        </w:tc>
      </w:tr>
      <w:tr w:rsidR="00A333B9" w:rsidRPr="00453693" w14:paraId="7FC52B84" w14:textId="77777777" w:rsidTr="0007571F">
        <w:trPr>
          <w:trHeight w:val="240"/>
          <w:jc w:val="center"/>
        </w:trPr>
        <w:tc>
          <w:tcPr>
            <w:tcW w:w="4876" w:type="dxa"/>
            <w:tcBorders>
              <w:top w:val="nil"/>
              <w:left w:val="nil"/>
              <w:bottom w:val="nil"/>
              <w:right w:val="nil"/>
            </w:tcBorders>
          </w:tcPr>
          <w:p w14:paraId="4AC3B713"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51533280" w14:textId="77777777" w:rsidR="00665F21" w:rsidRPr="00453693" w:rsidRDefault="00382A95" w:rsidP="0007571F">
            <w:pPr>
              <w:pStyle w:val="AmColumnHeading"/>
            </w:pPr>
            <w:r w:rsidRPr="00453693">
              <w:t>Ändringsförslag</w:t>
            </w:r>
          </w:p>
        </w:tc>
      </w:tr>
      <w:tr w:rsidR="00A333B9" w:rsidRPr="00453693" w14:paraId="49F28CB8" w14:textId="77777777" w:rsidTr="0007571F">
        <w:trPr>
          <w:jc w:val="center"/>
        </w:trPr>
        <w:tc>
          <w:tcPr>
            <w:tcW w:w="4876" w:type="dxa"/>
            <w:tcBorders>
              <w:top w:val="nil"/>
              <w:left w:val="nil"/>
              <w:bottom w:val="nil"/>
              <w:right w:val="nil"/>
            </w:tcBorders>
          </w:tcPr>
          <w:p w14:paraId="4A23710C" w14:textId="77777777" w:rsidR="00665F21" w:rsidRPr="00453693" w:rsidRDefault="00382A95" w:rsidP="0007571F">
            <w:pPr>
              <w:pStyle w:val="Normal6a"/>
            </w:pPr>
            <w:r w:rsidRPr="00453693">
              <w:t>b.</w:t>
            </w:r>
            <w:r w:rsidRPr="00453693">
              <w:tab/>
              <w:t xml:space="preserve">tredjelandsmedborgaren ska ha rätt att inleda ett förfarande genom vilket </w:t>
            </w:r>
            <w:r w:rsidRPr="00453693">
              <w:rPr>
                <w:b/>
                <w:i/>
              </w:rPr>
              <w:t>förvarsbeslutets laglighet</w:t>
            </w:r>
            <w:r w:rsidRPr="00453693">
              <w:t xml:space="preserve"> kan bli föremål för rättslig prövning, vilket ska avslutas så snart som möjligt efter att det relevanta förfarandet har inletts, </w:t>
            </w:r>
            <w:r w:rsidRPr="00453693">
              <w:rPr>
                <w:b/>
                <w:i/>
              </w:rPr>
              <w:t>och</w:t>
            </w:r>
            <w:r w:rsidRPr="00453693">
              <w:t xml:space="preserve"> senast 15 dagar därefter. Medlemsstaterna ska i sådana fall omedelbart när förvaret inleds informera den berörda tredjelandsmedborgaren om möjligheten att inleda ett sådant förfarande.</w:t>
            </w:r>
          </w:p>
        </w:tc>
        <w:tc>
          <w:tcPr>
            <w:tcW w:w="4876" w:type="dxa"/>
            <w:tcBorders>
              <w:top w:val="nil"/>
              <w:left w:val="nil"/>
              <w:bottom w:val="nil"/>
              <w:right w:val="nil"/>
            </w:tcBorders>
          </w:tcPr>
          <w:p w14:paraId="4CB4AA35" w14:textId="77777777" w:rsidR="00665F21" w:rsidRPr="00453693" w:rsidRDefault="00382A95" w:rsidP="0007571F">
            <w:pPr>
              <w:pStyle w:val="Normal6a"/>
            </w:pPr>
            <w:r w:rsidRPr="00453693">
              <w:t>b.</w:t>
            </w:r>
            <w:r w:rsidRPr="00453693">
              <w:tab/>
              <w:t xml:space="preserve">tredjelandsmedborgaren ska ha rätt att inleda ett förfarande genom vilket </w:t>
            </w:r>
            <w:r w:rsidRPr="00453693">
              <w:rPr>
                <w:b/>
                <w:i/>
              </w:rPr>
              <w:t>lagligheten i förvaret eller de alternativa åtgärderna</w:t>
            </w:r>
            <w:r w:rsidRPr="00453693">
              <w:t xml:space="preserve"> kan bli föremål för rättslig prövning, vilket ska avslutas så snart som möjligt efter att det relevanta förfarandet har inletts, </w:t>
            </w:r>
            <w:r w:rsidRPr="00453693">
              <w:rPr>
                <w:b/>
                <w:i/>
              </w:rPr>
              <w:t>dock</w:t>
            </w:r>
            <w:r w:rsidRPr="00453693">
              <w:t xml:space="preserve"> senast 15 dagar därefter. Medlemsstaterna ska i sådana fall omedelbart när förvaret inleds</w:t>
            </w:r>
            <w:r w:rsidRPr="00453693">
              <w:rPr>
                <w:b/>
                <w:i/>
              </w:rPr>
              <w:t xml:space="preserve"> eller alternativa åtgärder börjar tillämpas</w:t>
            </w:r>
            <w:r w:rsidRPr="00453693">
              <w:t xml:space="preserve"> informera den berörda tredjelandsmedborgaren om möjligheten att inleda ett sådant förfarande.</w:t>
            </w:r>
          </w:p>
        </w:tc>
      </w:tr>
    </w:tbl>
    <w:p w14:paraId="790D4409"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CF7FB45" w14:textId="77777777" w:rsidR="00665F21" w:rsidRPr="00453693" w:rsidRDefault="00382A95" w:rsidP="00665F21">
      <w:r w:rsidRPr="00453693">
        <w:rPr>
          <w:rStyle w:val="HideTWBExt"/>
        </w:rPr>
        <w:t>&lt;/Amend&gt;</w:t>
      </w:r>
    </w:p>
    <w:p w14:paraId="206F2C0F"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2034</w:t>
      </w:r>
      <w:r w:rsidRPr="00453693">
        <w:rPr>
          <w:rStyle w:val="HideTWBExt"/>
        </w:rPr>
        <w:t>&lt;/NumAm&gt;</w:t>
      </w:r>
    </w:p>
    <w:p w14:paraId="63F9F272"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06D6E5B2" w14:textId="77777777" w:rsidR="00665F21" w:rsidRPr="00453693" w:rsidRDefault="00382A95" w:rsidP="00665F21">
      <w:pPr>
        <w:pStyle w:val="NormalBold"/>
      </w:pPr>
      <w:r w:rsidRPr="00453693">
        <w:rPr>
          <w:rStyle w:val="HideTWBExt"/>
          <w:b w:val="0"/>
        </w:rPr>
        <w:t>&lt;/RepeatBlock-By&gt;</w:t>
      </w:r>
    </w:p>
    <w:p w14:paraId="7D368ED0"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3111C7C3" w14:textId="77777777" w:rsidR="00665F21" w:rsidRPr="00453693" w:rsidRDefault="00382A95" w:rsidP="00665F21">
      <w:pPr>
        <w:pStyle w:val="NormalBold"/>
      </w:pPr>
      <w:r w:rsidRPr="00453693">
        <w:rPr>
          <w:rStyle w:val="HideTWBExt"/>
        </w:rPr>
        <w:t>&lt;Article&gt;</w:t>
      </w:r>
      <w:r w:rsidRPr="00453693">
        <w:t>Artikel 33 – punkt 3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54135AE3" w14:textId="77777777" w:rsidTr="0007571F">
        <w:trPr>
          <w:trHeight w:hRule="exact" w:val="240"/>
          <w:jc w:val="center"/>
        </w:trPr>
        <w:tc>
          <w:tcPr>
            <w:tcW w:w="9752" w:type="dxa"/>
            <w:gridSpan w:val="2"/>
            <w:tcBorders>
              <w:top w:val="nil"/>
              <w:left w:val="nil"/>
              <w:bottom w:val="nil"/>
              <w:right w:val="nil"/>
            </w:tcBorders>
          </w:tcPr>
          <w:p w14:paraId="1229439B" w14:textId="77777777" w:rsidR="00665F21" w:rsidRPr="00453693" w:rsidRDefault="00665F21" w:rsidP="0007571F"/>
        </w:tc>
      </w:tr>
      <w:tr w:rsidR="00A333B9" w:rsidRPr="00453693" w14:paraId="72E60757" w14:textId="77777777" w:rsidTr="0007571F">
        <w:trPr>
          <w:trHeight w:val="240"/>
          <w:jc w:val="center"/>
        </w:trPr>
        <w:tc>
          <w:tcPr>
            <w:tcW w:w="4876" w:type="dxa"/>
            <w:tcBorders>
              <w:top w:val="nil"/>
              <w:left w:val="nil"/>
              <w:bottom w:val="nil"/>
              <w:right w:val="nil"/>
            </w:tcBorders>
          </w:tcPr>
          <w:p w14:paraId="05929E8B"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64D8F96F" w14:textId="77777777" w:rsidR="00665F21" w:rsidRPr="00453693" w:rsidRDefault="00382A95" w:rsidP="0007571F">
            <w:pPr>
              <w:pStyle w:val="AmColumnHeading"/>
            </w:pPr>
            <w:r w:rsidRPr="00453693">
              <w:t>Ändringsförslag</w:t>
            </w:r>
          </w:p>
        </w:tc>
      </w:tr>
      <w:tr w:rsidR="00A333B9" w:rsidRPr="00453693" w14:paraId="46F43D41" w14:textId="77777777" w:rsidTr="0007571F">
        <w:trPr>
          <w:jc w:val="center"/>
        </w:trPr>
        <w:tc>
          <w:tcPr>
            <w:tcW w:w="4876" w:type="dxa"/>
            <w:tcBorders>
              <w:top w:val="nil"/>
              <w:left w:val="nil"/>
              <w:bottom w:val="nil"/>
              <w:right w:val="nil"/>
            </w:tcBorders>
          </w:tcPr>
          <w:p w14:paraId="7DB483A5" w14:textId="77777777" w:rsidR="00665F21" w:rsidRPr="00453693" w:rsidRDefault="00382A95" w:rsidP="0007571F">
            <w:pPr>
              <w:pStyle w:val="Normal6a"/>
            </w:pPr>
            <w:r w:rsidRPr="00453693">
              <w:t>b.</w:t>
            </w:r>
            <w:r w:rsidRPr="00453693">
              <w:tab/>
              <w:t xml:space="preserve">tredjelandsmedborgaren ska ha rätt att inleda ett förfarande genom vilket </w:t>
            </w:r>
            <w:r w:rsidRPr="00453693">
              <w:rPr>
                <w:b/>
                <w:i/>
              </w:rPr>
              <w:t>förvarsbeslutets laglighet</w:t>
            </w:r>
            <w:r w:rsidRPr="00453693">
              <w:t xml:space="preserve"> kan bli föremål för rättslig prövning, vilket ska avslutas så snart som möjligt efter att det relevanta förfarandet har inletts</w:t>
            </w:r>
            <w:r w:rsidRPr="00453693">
              <w:rPr>
                <w:b/>
                <w:i/>
              </w:rPr>
              <w:t>, och senast 15 dagar därefter</w:t>
            </w:r>
            <w:r w:rsidRPr="00453693">
              <w:t>. Medlemsstaterna ska i sådana fall omedelbart när förvaret inleds informera den berörda tredjelandsmedborgaren om möjligheten att inleda ett sådant förfarande.</w:t>
            </w:r>
          </w:p>
        </w:tc>
        <w:tc>
          <w:tcPr>
            <w:tcW w:w="4876" w:type="dxa"/>
            <w:tcBorders>
              <w:top w:val="nil"/>
              <w:left w:val="nil"/>
              <w:bottom w:val="nil"/>
              <w:right w:val="nil"/>
            </w:tcBorders>
          </w:tcPr>
          <w:p w14:paraId="112B58A4" w14:textId="77777777" w:rsidR="00665F21" w:rsidRPr="00453693" w:rsidRDefault="00382A95" w:rsidP="0007571F">
            <w:pPr>
              <w:pStyle w:val="Normal6a"/>
            </w:pPr>
            <w:r w:rsidRPr="00453693">
              <w:t>b.</w:t>
            </w:r>
            <w:r w:rsidRPr="00453693">
              <w:tab/>
              <w:t xml:space="preserve">tredjelandsmedborgaren ska ha rätt att inleda ett förfarande genom vilket </w:t>
            </w:r>
            <w:r w:rsidRPr="00453693">
              <w:rPr>
                <w:b/>
                <w:i/>
              </w:rPr>
              <w:t>lagligheten i förvaret eller alternativen till förvar</w:t>
            </w:r>
            <w:r w:rsidRPr="00453693">
              <w:t xml:space="preserve"> kan bli föremål för rättslig prövning, vilket ska avslutas så snart som möjligt efter att det relevanta förfarandet har inletts. Medlemsstaterna ska i sådana fall omedelbart när förvaret inleds</w:t>
            </w:r>
            <w:r w:rsidRPr="00453693">
              <w:rPr>
                <w:b/>
                <w:i/>
              </w:rPr>
              <w:t xml:space="preserve"> eller alternativa åtgärder börjar tillämpas</w:t>
            </w:r>
            <w:r w:rsidRPr="00453693">
              <w:t xml:space="preserve"> informera den berörda tredjelandsmedborgaren om möjligheten att inleda ett sådant förfarande.</w:t>
            </w:r>
          </w:p>
        </w:tc>
      </w:tr>
    </w:tbl>
    <w:p w14:paraId="22DED0DD"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8FF777D" w14:textId="77777777" w:rsidR="00665F21" w:rsidRPr="00453693" w:rsidRDefault="00382A95" w:rsidP="00665F21">
      <w:r w:rsidRPr="00453693">
        <w:rPr>
          <w:rStyle w:val="HideTWBExt"/>
        </w:rPr>
        <w:t>&lt;/Amend&gt;</w:t>
      </w:r>
    </w:p>
    <w:p w14:paraId="5B97E201"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2035</w:t>
      </w:r>
      <w:r w:rsidRPr="00453693">
        <w:rPr>
          <w:rStyle w:val="HideTWBExt"/>
        </w:rPr>
        <w:t>&lt;/NumAm&gt;</w:t>
      </w:r>
    </w:p>
    <w:p w14:paraId="6CC63A45"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0BB65737" w14:textId="77777777" w:rsidR="00665F21" w:rsidRPr="00453693" w:rsidRDefault="00382A95" w:rsidP="00665F21">
      <w:pPr>
        <w:pStyle w:val="NormalBold"/>
      </w:pPr>
      <w:r w:rsidRPr="00453693">
        <w:rPr>
          <w:rStyle w:val="HideTWBExt"/>
          <w:b w:val="0"/>
        </w:rPr>
        <w:t>&lt;/RepeatBlock-By&gt;</w:t>
      </w:r>
    </w:p>
    <w:p w14:paraId="6D3C8D0E"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46FC3524" w14:textId="77777777" w:rsidR="00665F21" w:rsidRPr="00453693" w:rsidRDefault="00382A95" w:rsidP="00665F21">
      <w:pPr>
        <w:pStyle w:val="NormalBold"/>
      </w:pPr>
      <w:r w:rsidRPr="00453693">
        <w:rPr>
          <w:rStyle w:val="HideTWBExt"/>
        </w:rPr>
        <w:t>&lt;Article&gt;</w:t>
      </w:r>
      <w:r w:rsidRPr="00453693">
        <w:t>Artikel 33 – punkt 3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20EEA340" w14:textId="77777777" w:rsidTr="0007571F">
        <w:trPr>
          <w:trHeight w:hRule="exact" w:val="240"/>
          <w:jc w:val="center"/>
        </w:trPr>
        <w:tc>
          <w:tcPr>
            <w:tcW w:w="9752" w:type="dxa"/>
            <w:gridSpan w:val="2"/>
            <w:tcBorders>
              <w:top w:val="nil"/>
              <w:left w:val="nil"/>
              <w:bottom w:val="nil"/>
              <w:right w:val="nil"/>
            </w:tcBorders>
          </w:tcPr>
          <w:p w14:paraId="548F8503" w14:textId="77777777" w:rsidR="00665F21" w:rsidRPr="00453693" w:rsidRDefault="00665F21" w:rsidP="0007571F"/>
        </w:tc>
      </w:tr>
      <w:tr w:rsidR="00A333B9" w:rsidRPr="00453693" w14:paraId="238C7FA6" w14:textId="77777777" w:rsidTr="0007571F">
        <w:trPr>
          <w:trHeight w:val="240"/>
          <w:jc w:val="center"/>
        </w:trPr>
        <w:tc>
          <w:tcPr>
            <w:tcW w:w="4876" w:type="dxa"/>
            <w:tcBorders>
              <w:top w:val="nil"/>
              <w:left w:val="nil"/>
              <w:bottom w:val="nil"/>
              <w:right w:val="nil"/>
            </w:tcBorders>
          </w:tcPr>
          <w:p w14:paraId="7DF99BF2"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6BE0A0FA" w14:textId="77777777" w:rsidR="00665F21" w:rsidRPr="00453693" w:rsidRDefault="00382A95" w:rsidP="0007571F">
            <w:pPr>
              <w:pStyle w:val="AmColumnHeading"/>
            </w:pPr>
            <w:r w:rsidRPr="00453693">
              <w:t>Ändringsförslag</w:t>
            </w:r>
          </w:p>
        </w:tc>
      </w:tr>
      <w:tr w:rsidR="00A333B9" w:rsidRPr="00453693" w14:paraId="091F8959" w14:textId="77777777" w:rsidTr="0007571F">
        <w:trPr>
          <w:jc w:val="center"/>
        </w:trPr>
        <w:tc>
          <w:tcPr>
            <w:tcW w:w="4876" w:type="dxa"/>
            <w:tcBorders>
              <w:top w:val="nil"/>
              <w:left w:val="nil"/>
              <w:bottom w:val="nil"/>
              <w:right w:val="nil"/>
            </w:tcBorders>
          </w:tcPr>
          <w:p w14:paraId="6009BB46" w14:textId="77777777" w:rsidR="00665F21" w:rsidRPr="00453693" w:rsidRDefault="00382A95" w:rsidP="0007571F">
            <w:pPr>
              <w:pStyle w:val="Normal6a"/>
            </w:pPr>
            <w:r w:rsidRPr="00453693">
              <w:t>b.</w:t>
            </w:r>
            <w:r w:rsidRPr="00453693">
              <w:tab/>
              <w:t xml:space="preserve">tredjelandsmedborgaren </w:t>
            </w:r>
            <w:r w:rsidRPr="00453693">
              <w:rPr>
                <w:b/>
                <w:i/>
              </w:rPr>
              <w:t>ska ha</w:t>
            </w:r>
            <w:r w:rsidRPr="00453693">
              <w:t xml:space="preserve"> rätt att inleda ett förfarande genom vilket förvarsbeslutets laglighet </w:t>
            </w:r>
            <w:r w:rsidRPr="00453693">
              <w:rPr>
                <w:b/>
                <w:i/>
              </w:rPr>
              <w:t>kan</w:t>
            </w:r>
            <w:r w:rsidRPr="00453693">
              <w:t xml:space="preserve"> bli föremål för rättslig prövning, vilket ska </w:t>
            </w:r>
            <w:r w:rsidRPr="00453693">
              <w:rPr>
                <w:b/>
                <w:i/>
              </w:rPr>
              <w:t>avslutas</w:t>
            </w:r>
            <w:r w:rsidRPr="00453693">
              <w:t xml:space="preserve"> så snart som möjligt efter att det relevanta förfarandet har inletts</w:t>
            </w:r>
            <w:r w:rsidRPr="00453693">
              <w:rPr>
                <w:b/>
                <w:i/>
              </w:rPr>
              <w:t>, och senast 15 dagar därefter</w:t>
            </w:r>
            <w:r w:rsidRPr="00453693">
              <w:t>. Medlemsstaterna ska i sådana fall omedelbart när förvaret inleds informera den berörda tredjelandsmedborgaren om möjligheten att inleda ett sådant förfarande.</w:t>
            </w:r>
          </w:p>
        </w:tc>
        <w:tc>
          <w:tcPr>
            <w:tcW w:w="4876" w:type="dxa"/>
            <w:tcBorders>
              <w:top w:val="nil"/>
              <w:left w:val="nil"/>
              <w:bottom w:val="nil"/>
              <w:right w:val="nil"/>
            </w:tcBorders>
          </w:tcPr>
          <w:p w14:paraId="70626091" w14:textId="77777777" w:rsidR="00665F21" w:rsidRPr="00453693" w:rsidRDefault="00382A95" w:rsidP="0007571F">
            <w:pPr>
              <w:pStyle w:val="Normal6a"/>
            </w:pPr>
            <w:r w:rsidRPr="00453693">
              <w:t>b.</w:t>
            </w:r>
            <w:r w:rsidRPr="00453693">
              <w:tab/>
            </w:r>
            <w:r w:rsidRPr="00453693">
              <w:rPr>
                <w:b/>
                <w:i/>
              </w:rPr>
              <w:t>ge</w:t>
            </w:r>
            <w:r w:rsidRPr="00453693">
              <w:t xml:space="preserve"> tredjelandsmedborgaren rätt att inleda ett förfarande genom vilket förvarsbeslutets laglighet </w:t>
            </w:r>
            <w:r w:rsidRPr="00453693">
              <w:rPr>
                <w:b/>
                <w:i/>
              </w:rPr>
              <w:t>ska</w:t>
            </w:r>
            <w:r w:rsidRPr="00453693">
              <w:t xml:space="preserve"> bli föremål för rättslig prövning, vilket </w:t>
            </w:r>
            <w:r w:rsidRPr="00453693">
              <w:rPr>
                <w:b/>
                <w:i/>
              </w:rPr>
              <w:t>det</w:t>
            </w:r>
            <w:r w:rsidRPr="00453693">
              <w:t xml:space="preserve"> ska </w:t>
            </w:r>
            <w:r w:rsidRPr="00453693">
              <w:rPr>
                <w:b/>
                <w:i/>
              </w:rPr>
              <w:t>beslutas om</w:t>
            </w:r>
            <w:r w:rsidRPr="00453693">
              <w:t xml:space="preserve"> så snart som möjligt </w:t>
            </w:r>
            <w:r w:rsidRPr="00453693">
              <w:rPr>
                <w:b/>
                <w:i/>
              </w:rPr>
              <w:t>inom en period som fastställs i nationell rätt</w:t>
            </w:r>
            <w:r w:rsidRPr="00453693">
              <w:t xml:space="preserve"> efter att det relevanta förfarandet har inletts. Medlemsstaterna ska i sådana fall omedelbart när förvaret inleds informera den berörda tredjelandsmedborgaren om möjligheten att inleda ett sådant förfarande.</w:t>
            </w:r>
          </w:p>
        </w:tc>
      </w:tr>
    </w:tbl>
    <w:p w14:paraId="19E4D9C0"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B8259FC" w14:textId="77777777" w:rsidR="00665F21" w:rsidRPr="00453693" w:rsidRDefault="00382A95" w:rsidP="00665F21">
      <w:r w:rsidRPr="00453693">
        <w:rPr>
          <w:rStyle w:val="HideTWBExt"/>
        </w:rPr>
        <w:t>&lt;/Amend&gt;</w:t>
      </w:r>
    </w:p>
    <w:p w14:paraId="52C32470"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2036</w:t>
      </w:r>
      <w:r w:rsidRPr="00453693">
        <w:rPr>
          <w:rStyle w:val="HideTWBExt"/>
        </w:rPr>
        <w:t>&lt;/NumAm&gt;</w:t>
      </w:r>
    </w:p>
    <w:p w14:paraId="2359BB53"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44742270" w14:textId="77777777" w:rsidR="00665F21" w:rsidRPr="00453693" w:rsidRDefault="00382A95" w:rsidP="00665F21">
      <w:pPr>
        <w:pStyle w:val="NormalBold"/>
      </w:pPr>
      <w:r w:rsidRPr="00453693">
        <w:rPr>
          <w:rStyle w:val="HideTWBExt"/>
          <w:b w:val="0"/>
        </w:rPr>
        <w:t>&lt;/RepeatBlock-By&gt;</w:t>
      </w:r>
    </w:p>
    <w:p w14:paraId="365A00E0"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35E05137" w14:textId="77777777" w:rsidR="00665F21" w:rsidRPr="00453693" w:rsidRDefault="00382A95" w:rsidP="00665F21">
      <w:pPr>
        <w:pStyle w:val="NormalBold"/>
      </w:pPr>
      <w:r w:rsidRPr="00453693">
        <w:rPr>
          <w:rStyle w:val="HideTWBExt"/>
        </w:rPr>
        <w:t>&lt;Article&gt;</w:t>
      </w:r>
      <w:r w:rsidRPr="00453693">
        <w:t>Artikel 33 – punkt 3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9C7CDFF" w14:textId="77777777" w:rsidTr="0007571F">
        <w:trPr>
          <w:trHeight w:hRule="exact" w:val="240"/>
          <w:jc w:val="center"/>
        </w:trPr>
        <w:tc>
          <w:tcPr>
            <w:tcW w:w="9752" w:type="dxa"/>
            <w:gridSpan w:val="2"/>
            <w:tcBorders>
              <w:top w:val="nil"/>
              <w:left w:val="nil"/>
              <w:bottom w:val="nil"/>
              <w:right w:val="nil"/>
            </w:tcBorders>
          </w:tcPr>
          <w:p w14:paraId="79987B86" w14:textId="77777777" w:rsidR="00665F21" w:rsidRPr="00453693" w:rsidRDefault="00665F21" w:rsidP="0007571F"/>
        </w:tc>
      </w:tr>
      <w:tr w:rsidR="00A333B9" w:rsidRPr="00453693" w14:paraId="1D2DBE2C" w14:textId="77777777" w:rsidTr="0007571F">
        <w:trPr>
          <w:trHeight w:val="240"/>
          <w:jc w:val="center"/>
        </w:trPr>
        <w:tc>
          <w:tcPr>
            <w:tcW w:w="4876" w:type="dxa"/>
            <w:tcBorders>
              <w:top w:val="nil"/>
              <w:left w:val="nil"/>
              <w:bottom w:val="nil"/>
              <w:right w:val="nil"/>
            </w:tcBorders>
          </w:tcPr>
          <w:p w14:paraId="31369577"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1610CA4E" w14:textId="77777777" w:rsidR="00665F21" w:rsidRPr="00453693" w:rsidRDefault="00382A95" w:rsidP="0007571F">
            <w:pPr>
              <w:pStyle w:val="AmColumnHeading"/>
            </w:pPr>
            <w:r w:rsidRPr="00453693">
              <w:t>Ändringsförslag</w:t>
            </w:r>
          </w:p>
        </w:tc>
      </w:tr>
      <w:tr w:rsidR="00A333B9" w:rsidRPr="00453693" w14:paraId="24A4A40F" w14:textId="77777777" w:rsidTr="0007571F">
        <w:trPr>
          <w:jc w:val="center"/>
        </w:trPr>
        <w:tc>
          <w:tcPr>
            <w:tcW w:w="4876" w:type="dxa"/>
            <w:tcBorders>
              <w:top w:val="nil"/>
              <w:left w:val="nil"/>
              <w:bottom w:val="nil"/>
              <w:right w:val="nil"/>
            </w:tcBorders>
          </w:tcPr>
          <w:p w14:paraId="7EE55B6C" w14:textId="77777777" w:rsidR="00665F21" w:rsidRPr="00453693" w:rsidRDefault="00382A95" w:rsidP="0007571F">
            <w:pPr>
              <w:pStyle w:val="Normal6a"/>
            </w:pPr>
            <w:r w:rsidRPr="00453693">
              <w:t>b.</w:t>
            </w:r>
            <w:r w:rsidRPr="00453693">
              <w:tab/>
              <w:t xml:space="preserve">tredjelandsmedborgaren ska ha rätt att inleda ett förfarande genom vilket förvarsbeslutets laglighet kan bli föremål för rättslig prövning, vilket ska avslutas så snart som möjligt efter att det relevanta förfarandet har inletts, </w:t>
            </w:r>
            <w:r w:rsidRPr="00453693">
              <w:rPr>
                <w:b/>
                <w:i/>
              </w:rPr>
              <w:t>och</w:t>
            </w:r>
            <w:r w:rsidRPr="00453693">
              <w:t xml:space="preserve"> senast 15 dagar därefter. Medlemsstaterna ska i </w:t>
            </w:r>
            <w:r w:rsidRPr="00453693">
              <w:rPr>
                <w:b/>
                <w:i/>
              </w:rPr>
              <w:t>sådana fall omedelbart när förvaret inleds informera den berörda tredjelandsmedborgaren om möjligheten att inleda ett sådant förfarande</w:t>
            </w:r>
            <w:r w:rsidRPr="00453693">
              <w:t>.</w:t>
            </w:r>
          </w:p>
        </w:tc>
        <w:tc>
          <w:tcPr>
            <w:tcW w:w="4876" w:type="dxa"/>
            <w:tcBorders>
              <w:top w:val="nil"/>
              <w:left w:val="nil"/>
              <w:bottom w:val="nil"/>
              <w:right w:val="nil"/>
            </w:tcBorders>
          </w:tcPr>
          <w:p w14:paraId="3FF13C57" w14:textId="77777777" w:rsidR="00665F21" w:rsidRPr="00453693" w:rsidRDefault="00382A95" w:rsidP="0007571F">
            <w:pPr>
              <w:pStyle w:val="Normal6a"/>
            </w:pPr>
            <w:r w:rsidRPr="00453693">
              <w:t>b.</w:t>
            </w:r>
            <w:r w:rsidRPr="00453693">
              <w:tab/>
              <w:t xml:space="preserve">tredjelandsmedborgaren ska ha rätt att inleda ett förfarande genom vilket förvarsbeslutets laglighet kan bli föremål för rättslig prövning, vilket ska avslutas så snart som möjligt efter att det relevanta förfarandet har inletts, </w:t>
            </w:r>
            <w:r w:rsidRPr="00453693">
              <w:rPr>
                <w:b/>
                <w:i/>
              </w:rPr>
              <w:t>dock</w:t>
            </w:r>
            <w:r w:rsidRPr="00453693">
              <w:t xml:space="preserve"> senast 15 dagar därefter. Medlemsstaterna ska i </w:t>
            </w:r>
            <w:r w:rsidRPr="00453693">
              <w:rPr>
                <w:b/>
                <w:i/>
              </w:rPr>
              <w:t>god tid informera tredjelandsmedborgare som tagits i förvar om deras rätt till rättslig prövning, med hjälp av praktiska metoder som lämpar sig för situationen</w:t>
            </w:r>
            <w:r w:rsidRPr="00453693">
              <w:t>.</w:t>
            </w:r>
          </w:p>
        </w:tc>
      </w:tr>
    </w:tbl>
    <w:p w14:paraId="5B368DBE"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6E89800" w14:textId="77777777" w:rsidR="00665F21" w:rsidRPr="00453693" w:rsidRDefault="00382A95" w:rsidP="00665F21">
      <w:r w:rsidRPr="00453693">
        <w:rPr>
          <w:rStyle w:val="HideTWBExt"/>
        </w:rPr>
        <w:t>&lt;/Amend&gt;</w:t>
      </w:r>
    </w:p>
    <w:p w14:paraId="341C1A02"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2037</w:t>
      </w:r>
      <w:r w:rsidRPr="00453693">
        <w:rPr>
          <w:rStyle w:val="HideTWBExt"/>
        </w:rPr>
        <w:t>&lt;/NumAm&gt;</w:t>
      </w:r>
    </w:p>
    <w:p w14:paraId="351E88AF"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 Karlo Ressler</w:t>
      </w:r>
      <w:r w:rsidRPr="00453693">
        <w:rPr>
          <w:rStyle w:val="HideTWBExt"/>
          <w:b w:val="0"/>
        </w:rPr>
        <w:t>&lt;/Members&gt;</w:t>
      </w:r>
    </w:p>
    <w:p w14:paraId="6F6E5FC3" w14:textId="77777777" w:rsidR="00665F21" w:rsidRPr="00453693" w:rsidRDefault="00382A95" w:rsidP="00665F21">
      <w:pPr>
        <w:pStyle w:val="NormalBold"/>
      </w:pPr>
      <w:r w:rsidRPr="00453693">
        <w:rPr>
          <w:rStyle w:val="HideTWBExt"/>
          <w:b w:val="0"/>
        </w:rPr>
        <w:t>&lt;/RepeatBlock-By&gt;</w:t>
      </w:r>
    </w:p>
    <w:p w14:paraId="785CB2E6"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17481386" w14:textId="77777777" w:rsidR="00665F21" w:rsidRPr="00453693" w:rsidRDefault="00382A95" w:rsidP="00665F21">
      <w:pPr>
        <w:pStyle w:val="NormalBold"/>
      </w:pPr>
      <w:r w:rsidRPr="00453693">
        <w:rPr>
          <w:rStyle w:val="HideTWBExt"/>
        </w:rPr>
        <w:t>&lt;Article&gt;</w:t>
      </w:r>
      <w:r w:rsidRPr="00453693">
        <w:t>Artikel 33 – punkt 3 – led ba (nytt)</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FE190D6" w14:textId="77777777" w:rsidTr="0007571F">
        <w:trPr>
          <w:trHeight w:hRule="exact" w:val="240"/>
          <w:jc w:val="center"/>
        </w:trPr>
        <w:tc>
          <w:tcPr>
            <w:tcW w:w="9752" w:type="dxa"/>
            <w:gridSpan w:val="2"/>
            <w:tcBorders>
              <w:top w:val="nil"/>
              <w:left w:val="nil"/>
              <w:bottom w:val="nil"/>
              <w:right w:val="nil"/>
            </w:tcBorders>
          </w:tcPr>
          <w:p w14:paraId="4321B9CC" w14:textId="77777777" w:rsidR="00665F21" w:rsidRPr="00453693" w:rsidRDefault="00665F21" w:rsidP="0007571F"/>
        </w:tc>
      </w:tr>
      <w:tr w:rsidR="00A333B9" w:rsidRPr="00453693" w14:paraId="6287BC9F" w14:textId="77777777" w:rsidTr="0007571F">
        <w:trPr>
          <w:trHeight w:val="240"/>
          <w:jc w:val="center"/>
        </w:trPr>
        <w:tc>
          <w:tcPr>
            <w:tcW w:w="4876" w:type="dxa"/>
            <w:tcBorders>
              <w:top w:val="nil"/>
              <w:left w:val="nil"/>
              <w:bottom w:val="nil"/>
              <w:right w:val="nil"/>
            </w:tcBorders>
          </w:tcPr>
          <w:p w14:paraId="0B7E57C2"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8F96441" w14:textId="77777777" w:rsidR="00665F21" w:rsidRPr="00453693" w:rsidRDefault="00382A95" w:rsidP="0007571F">
            <w:pPr>
              <w:pStyle w:val="AmColumnHeading"/>
            </w:pPr>
            <w:r w:rsidRPr="00453693">
              <w:t>Ändringsförslag</w:t>
            </w:r>
          </w:p>
        </w:tc>
      </w:tr>
      <w:tr w:rsidR="00A333B9" w:rsidRPr="00453693" w14:paraId="6613A622" w14:textId="77777777" w:rsidTr="0007571F">
        <w:trPr>
          <w:jc w:val="center"/>
        </w:trPr>
        <w:tc>
          <w:tcPr>
            <w:tcW w:w="4876" w:type="dxa"/>
            <w:tcBorders>
              <w:top w:val="nil"/>
              <w:left w:val="nil"/>
              <w:bottom w:val="nil"/>
              <w:right w:val="nil"/>
            </w:tcBorders>
          </w:tcPr>
          <w:p w14:paraId="0C5C03A5" w14:textId="77777777" w:rsidR="00665F21" w:rsidRPr="00453693" w:rsidRDefault="00665F21" w:rsidP="0007571F">
            <w:pPr>
              <w:pStyle w:val="Normal6a"/>
            </w:pPr>
          </w:p>
        </w:tc>
        <w:tc>
          <w:tcPr>
            <w:tcW w:w="4876" w:type="dxa"/>
            <w:tcBorders>
              <w:top w:val="nil"/>
              <w:left w:val="nil"/>
              <w:bottom w:val="nil"/>
              <w:right w:val="nil"/>
            </w:tcBorders>
          </w:tcPr>
          <w:p w14:paraId="4104894A" w14:textId="77777777" w:rsidR="00665F21" w:rsidRPr="00453693" w:rsidRDefault="00382A95" w:rsidP="0007571F">
            <w:pPr>
              <w:pStyle w:val="Normal6a"/>
            </w:pPr>
            <w:r w:rsidRPr="00453693">
              <w:rPr>
                <w:b/>
                <w:i/>
              </w:rPr>
              <w:t>ba.</w:t>
            </w:r>
            <w:r w:rsidRPr="00453693">
              <w:tab/>
            </w:r>
            <w:r w:rsidRPr="00453693">
              <w:rPr>
                <w:b/>
                <w:i/>
              </w:rPr>
              <w:t>För tredjelandsmedborgare som konstaterats utgöra en säkerhetsrisk enligt artikel 16 får medlemsstaterna tillämpa förstärkta prövningsförfaranden vilka omfattar skärpt övervakning eller mer frekvent rättslig bedömning, för att säkerställa att förvars- och återvändandeåtgärder innebär en lämplig riskhantering.</w:t>
            </w:r>
          </w:p>
        </w:tc>
      </w:tr>
    </w:tbl>
    <w:p w14:paraId="1AD966C8"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148C6DF" w14:textId="77777777" w:rsidR="00665F21" w:rsidRPr="00453693" w:rsidRDefault="00382A95" w:rsidP="00665F21">
      <w:r w:rsidRPr="00453693">
        <w:rPr>
          <w:rStyle w:val="HideTWBExt"/>
        </w:rPr>
        <w:t>&lt;/Amend&gt;</w:t>
      </w:r>
    </w:p>
    <w:p w14:paraId="0002260B"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2038</w:t>
      </w:r>
      <w:r w:rsidRPr="00453693">
        <w:rPr>
          <w:rStyle w:val="HideTWBExt"/>
        </w:rPr>
        <w:t>&lt;/NumAm&gt;</w:t>
      </w:r>
    </w:p>
    <w:p w14:paraId="6D7A1CFB"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Birgit Sippel, Cecilia Strada</w:t>
      </w:r>
      <w:r w:rsidRPr="00453693">
        <w:rPr>
          <w:rStyle w:val="HideTWBExt"/>
          <w:b w:val="0"/>
        </w:rPr>
        <w:t>&lt;/Members&gt;</w:t>
      </w:r>
    </w:p>
    <w:p w14:paraId="00B6B0BD" w14:textId="77777777" w:rsidR="00665F21" w:rsidRPr="00453693" w:rsidRDefault="00382A95" w:rsidP="00665F21">
      <w:pPr>
        <w:pStyle w:val="NormalBold"/>
      </w:pPr>
      <w:r w:rsidRPr="00453693">
        <w:rPr>
          <w:rStyle w:val="HideTWBExt"/>
          <w:b w:val="0"/>
        </w:rPr>
        <w:t>&lt;/RepeatBlock-By&gt;</w:t>
      </w:r>
    </w:p>
    <w:p w14:paraId="7BA7051E"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17C5486" w14:textId="77777777" w:rsidR="00665F21" w:rsidRPr="00453693" w:rsidRDefault="00382A95" w:rsidP="00665F21">
      <w:pPr>
        <w:pStyle w:val="NormalBold"/>
      </w:pPr>
      <w:r w:rsidRPr="00453693">
        <w:rPr>
          <w:rStyle w:val="HideTWBExt"/>
        </w:rPr>
        <w:t>&lt;Article&gt;</w:t>
      </w:r>
      <w:r w:rsidRPr="00453693">
        <w:t>Artikel 33 – punkt 3a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48EDB6EC" w14:textId="77777777" w:rsidTr="0007571F">
        <w:trPr>
          <w:trHeight w:hRule="exact" w:val="240"/>
          <w:jc w:val="center"/>
        </w:trPr>
        <w:tc>
          <w:tcPr>
            <w:tcW w:w="9752" w:type="dxa"/>
            <w:gridSpan w:val="2"/>
            <w:tcBorders>
              <w:top w:val="nil"/>
              <w:left w:val="nil"/>
              <w:bottom w:val="nil"/>
              <w:right w:val="nil"/>
            </w:tcBorders>
          </w:tcPr>
          <w:p w14:paraId="29C36B07" w14:textId="77777777" w:rsidR="00665F21" w:rsidRPr="00453693" w:rsidRDefault="00665F21" w:rsidP="0007571F"/>
        </w:tc>
      </w:tr>
      <w:tr w:rsidR="00A333B9" w:rsidRPr="00453693" w14:paraId="50442F61" w14:textId="77777777" w:rsidTr="0007571F">
        <w:trPr>
          <w:trHeight w:val="240"/>
          <w:jc w:val="center"/>
        </w:trPr>
        <w:tc>
          <w:tcPr>
            <w:tcW w:w="4876" w:type="dxa"/>
            <w:tcBorders>
              <w:top w:val="nil"/>
              <w:left w:val="nil"/>
              <w:bottom w:val="nil"/>
              <w:right w:val="nil"/>
            </w:tcBorders>
          </w:tcPr>
          <w:p w14:paraId="628F4B3B"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2E460BEC" w14:textId="77777777" w:rsidR="00665F21" w:rsidRPr="00453693" w:rsidRDefault="00382A95" w:rsidP="0007571F">
            <w:pPr>
              <w:pStyle w:val="AmColumnHeading"/>
            </w:pPr>
            <w:r w:rsidRPr="00453693">
              <w:t>Ändringsförslag</w:t>
            </w:r>
          </w:p>
        </w:tc>
      </w:tr>
      <w:tr w:rsidR="00A333B9" w:rsidRPr="00453693" w14:paraId="54B01101" w14:textId="77777777" w:rsidTr="0007571F">
        <w:trPr>
          <w:jc w:val="center"/>
        </w:trPr>
        <w:tc>
          <w:tcPr>
            <w:tcW w:w="4876" w:type="dxa"/>
            <w:tcBorders>
              <w:top w:val="nil"/>
              <w:left w:val="nil"/>
              <w:bottom w:val="nil"/>
              <w:right w:val="nil"/>
            </w:tcBorders>
          </w:tcPr>
          <w:p w14:paraId="62DA837D" w14:textId="77777777" w:rsidR="00665F21" w:rsidRPr="00453693" w:rsidRDefault="00665F21" w:rsidP="0007571F">
            <w:pPr>
              <w:pStyle w:val="Normal6a"/>
            </w:pPr>
          </w:p>
        </w:tc>
        <w:tc>
          <w:tcPr>
            <w:tcW w:w="4876" w:type="dxa"/>
            <w:tcBorders>
              <w:top w:val="nil"/>
              <w:left w:val="nil"/>
              <w:bottom w:val="nil"/>
              <w:right w:val="nil"/>
            </w:tcBorders>
          </w:tcPr>
          <w:p w14:paraId="73F337C9" w14:textId="77777777" w:rsidR="00665F21" w:rsidRPr="00453693" w:rsidRDefault="00382A95" w:rsidP="0007571F">
            <w:pPr>
              <w:pStyle w:val="Normal6a"/>
            </w:pPr>
            <w:r w:rsidRPr="00453693">
              <w:rPr>
                <w:b/>
                <w:i/>
              </w:rPr>
              <w:t>3a.</w:t>
            </w:r>
            <w:r w:rsidRPr="00453693">
              <w:tab/>
            </w:r>
            <w:r w:rsidRPr="00453693">
              <w:rPr>
                <w:b/>
                <w:i/>
              </w:rPr>
              <w:t>Om prövningen sker på eget initiativ ska den slutföras så snart som möjligt, med beaktande av omständigheterna i varje enskilt fall, dock senast 15 dagar, eller i undantagsfall senast 21 dagar, efter det att sökanden tagits i förvar.</w:t>
            </w:r>
          </w:p>
        </w:tc>
      </w:tr>
    </w:tbl>
    <w:p w14:paraId="01893E4A"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9275814" w14:textId="77777777" w:rsidR="00665F21" w:rsidRPr="00453693" w:rsidRDefault="00382A95" w:rsidP="00665F21">
      <w:r w:rsidRPr="00453693">
        <w:rPr>
          <w:rStyle w:val="HideTWBExt"/>
        </w:rPr>
        <w:t>&lt;/Amend&gt;</w:t>
      </w:r>
    </w:p>
    <w:p w14:paraId="456ABDC6"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2039</w:t>
      </w:r>
      <w:r w:rsidRPr="00453693">
        <w:rPr>
          <w:rStyle w:val="HideTWBExt"/>
        </w:rPr>
        <w:t>&lt;/NumAm&gt;</w:t>
      </w:r>
    </w:p>
    <w:p w14:paraId="2AFF3759"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1BFB2E65" w14:textId="77777777" w:rsidR="00665F21" w:rsidRPr="00453693" w:rsidRDefault="00382A95" w:rsidP="00665F21">
      <w:pPr>
        <w:pStyle w:val="NormalBold"/>
      </w:pPr>
      <w:r w:rsidRPr="00453693">
        <w:rPr>
          <w:rStyle w:val="HideTWBExt"/>
          <w:b w:val="0"/>
        </w:rPr>
        <w:t>&lt;/RepeatBlock-By&gt;</w:t>
      </w:r>
    </w:p>
    <w:p w14:paraId="0E2FA319"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490B7B8" w14:textId="77777777" w:rsidR="00665F21" w:rsidRPr="00453693" w:rsidRDefault="00382A95" w:rsidP="00665F21">
      <w:pPr>
        <w:pStyle w:val="NormalBold"/>
      </w:pPr>
      <w:r w:rsidRPr="00453693">
        <w:rPr>
          <w:rStyle w:val="HideTWBExt"/>
        </w:rPr>
        <w:t>&lt;Article&gt;</w:t>
      </w:r>
      <w:r w:rsidRPr="00453693">
        <w:t>Artikel 33 – punkt 3a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3F456E7D" w14:textId="77777777" w:rsidTr="0007571F">
        <w:trPr>
          <w:trHeight w:hRule="exact" w:val="240"/>
          <w:jc w:val="center"/>
        </w:trPr>
        <w:tc>
          <w:tcPr>
            <w:tcW w:w="9752" w:type="dxa"/>
            <w:gridSpan w:val="2"/>
            <w:tcBorders>
              <w:top w:val="nil"/>
              <w:left w:val="nil"/>
              <w:bottom w:val="nil"/>
              <w:right w:val="nil"/>
            </w:tcBorders>
          </w:tcPr>
          <w:p w14:paraId="4EE4EC2E" w14:textId="77777777" w:rsidR="00665F21" w:rsidRPr="00453693" w:rsidRDefault="00665F21" w:rsidP="0007571F"/>
        </w:tc>
      </w:tr>
      <w:tr w:rsidR="00A333B9" w:rsidRPr="00453693" w14:paraId="657F57B5" w14:textId="77777777" w:rsidTr="0007571F">
        <w:trPr>
          <w:trHeight w:val="240"/>
          <w:jc w:val="center"/>
        </w:trPr>
        <w:tc>
          <w:tcPr>
            <w:tcW w:w="4876" w:type="dxa"/>
            <w:tcBorders>
              <w:top w:val="nil"/>
              <w:left w:val="nil"/>
              <w:bottom w:val="nil"/>
              <w:right w:val="nil"/>
            </w:tcBorders>
          </w:tcPr>
          <w:p w14:paraId="65AC79B7"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24C64630" w14:textId="77777777" w:rsidR="00665F21" w:rsidRPr="00453693" w:rsidRDefault="00382A95" w:rsidP="0007571F">
            <w:pPr>
              <w:pStyle w:val="AmColumnHeading"/>
            </w:pPr>
            <w:r w:rsidRPr="00453693">
              <w:t>Ändringsförslag</w:t>
            </w:r>
          </w:p>
        </w:tc>
      </w:tr>
      <w:tr w:rsidR="00A333B9" w:rsidRPr="00453693" w14:paraId="6C62B725" w14:textId="77777777" w:rsidTr="0007571F">
        <w:trPr>
          <w:jc w:val="center"/>
        </w:trPr>
        <w:tc>
          <w:tcPr>
            <w:tcW w:w="4876" w:type="dxa"/>
            <w:tcBorders>
              <w:top w:val="nil"/>
              <w:left w:val="nil"/>
              <w:bottom w:val="nil"/>
              <w:right w:val="nil"/>
            </w:tcBorders>
          </w:tcPr>
          <w:p w14:paraId="6154A467" w14:textId="77777777" w:rsidR="00665F21" w:rsidRPr="00453693" w:rsidRDefault="00665F21" w:rsidP="0007571F">
            <w:pPr>
              <w:pStyle w:val="Normal6a"/>
            </w:pPr>
          </w:p>
        </w:tc>
        <w:tc>
          <w:tcPr>
            <w:tcW w:w="4876" w:type="dxa"/>
            <w:tcBorders>
              <w:top w:val="nil"/>
              <w:left w:val="nil"/>
              <w:bottom w:val="nil"/>
              <w:right w:val="nil"/>
            </w:tcBorders>
          </w:tcPr>
          <w:p w14:paraId="0733E19B" w14:textId="77777777" w:rsidR="00665F21" w:rsidRPr="00453693" w:rsidRDefault="00382A95" w:rsidP="0007571F">
            <w:pPr>
              <w:pStyle w:val="Normal6a"/>
            </w:pPr>
            <w:r w:rsidRPr="00453693">
              <w:rPr>
                <w:b/>
                <w:i/>
              </w:rPr>
              <w:t>3a.</w:t>
            </w:r>
            <w:r w:rsidRPr="00453693">
              <w:tab/>
            </w:r>
            <w:r w:rsidRPr="00453693">
              <w:rPr>
                <w:b/>
                <w:i/>
              </w:rPr>
              <w:t>Tredjelandsmedborgaren ska omedelbart friges och alla alternativ till förvar ska upphöra att tillämpas om förvaret visar sig vara olagligt eller inte längre lagligt. </w:t>
            </w:r>
          </w:p>
        </w:tc>
      </w:tr>
    </w:tbl>
    <w:p w14:paraId="2218FD5B"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3BC49BA" w14:textId="77777777" w:rsidR="00665F21" w:rsidRPr="00453693" w:rsidRDefault="00382A95" w:rsidP="00665F21">
      <w:r w:rsidRPr="00453693">
        <w:rPr>
          <w:rStyle w:val="HideTWBExt"/>
        </w:rPr>
        <w:t>&lt;/Amend&gt;</w:t>
      </w:r>
    </w:p>
    <w:p w14:paraId="59652ADA"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2040</w:t>
      </w:r>
      <w:r w:rsidRPr="00453693">
        <w:rPr>
          <w:rStyle w:val="HideTWBExt"/>
        </w:rPr>
        <w:t>&lt;/NumAm&gt;</w:t>
      </w:r>
    </w:p>
    <w:p w14:paraId="1929D593" w14:textId="77777777" w:rsidR="00665F21" w:rsidRPr="00453693" w:rsidRDefault="00382A95" w:rsidP="00665F21">
      <w:pPr>
        <w:pStyle w:val="NormalBold"/>
      </w:pPr>
      <w:r w:rsidRPr="00453693">
        <w:rPr>
          <w:rStyle w:val="HideTWBExt"/>
          <w:b w:val="0"/>
        </w:rPr>
        <w:t>&lt;RepeatBlock-By&gt;&lt;Members&gt;</w:t>
      </w:r>
      <w:r w:rsidRPr="00453693">
        <w:t>Mélissa Camara</w:t>
      </w:r>
      <w:r w:rsidRPr="00453693">
        <w:rPr>
          <w:rStyle w:val="HideTWBExt"/>
          <w:b w:val="0"/>
        </w:rPr>
        <w:t>&lt;/Members&gt;</w:t>
      </w:r>
    </w:p>
    <w:p w14:paraId="74F31CD9" w14:textId="77777777" w:rsidR="00665F21" w:rsidRPr="00453693" w:rsidRDefault="00382A95" w:rsidP="00665F21">
      <w:pPr>
        <w:pStyle w:val="NormalBold"/>
      </w:pPr>
      <w:r w:rsidRPr="00453693">
        <w:rPr>
          <w:rStyle w:val="HideTWBExt"/>
          <w:b w:val="0"/>
        </w:rPr>
        <w:t>&lt;/RepeatBlock-By&gt;</w:t>
      </w:r>
    </w:p>
    <w:p w14:paraId="2DA6B6BB"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6FBCEE2F" w14:textId="77777777" w:rsidR="00665F21" w:rsidRPr="00453693" w:rsidRDefault="00382A95" w:rsidP="00665F21">
      <w:pPr>
        <w:pStyle w:val="NormalBold"/>
      </w:pPr>
      <w:r w:rsidRPr="00453693">
        <w:rPr>
          <w:rStyle w:val="HideTWBExt"/>
        </w:rPr>
        <w:t>&lt;Article&gt;</w:t>
      </w:r>
      <w:r w:rsidRPr="00453693">
        <w:t>Artikel 33 – punkt 3a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3416F23A" w14:textId="77777777" w:rsidTr="0007571F">
        <w:trPr>
          <w:trHeight w:hRule="exact" w:val="240"/>
          <w:jc w:val="center"/>
        </w:trPr>
        <w:tc>
          <w:tcPr>
            <w:tcW w:w="9752" w:type="dxa"/>
            <w:gridSpan w:val="2"/>
            <w:tcBorders>
              <w:top w:val="nil"/>
              <w:left w:val="nil"/>
              <w:bottom w:val="nil"/>
              <w:right w:val="nil"/>
            </w:tcBorders>
          </w:tcPr>
          <w:p w14:paraId="3E0A8180" w14:textId="77777777" w:rsidR="00665F21" w:rsidRPr="00453693" w:rsidRDefault="00665F21" w:rsidP="0007571F"/>
        </w:tc>
      </w:tr>
      <w:tr w:rsidR="00A333B9" w:rsidRPr="00453693" w14:paraId="0FC69141" w14:textId="77777777" w:rsidTr="0007571F">
        <w:trPr>
          <w:trHeight w:val="240"/>
          <w:jc w:val="center"/>
        </w:trPr>
        <w:tc>
          <w:tcPr>
            <w:tcW w:w="4876" w:type="dxa"/>
            <w:tcBorders>
              <w:top w:val="nil"/>
              <w:left w:val="nil"/>
              <w:bottom w:val="nil"/>
              <w:right w:val="nil"/>
            </w:tcBorders>
          </w:tcPr>
          <w:p w14:paraId="6F577608"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957FE61" w14:textId="77777777" w:rsidR="00665F21" w:rsidRPr="00453693" w:rsidRDefault="00382A95" w:rsidP="0007571F">
            <w:pPr>
              <w:pStyle w:val="AmColumnHeading"/>
            </w:pPr>
            <w:r w:rsidRPr="00453693">
              <w:t>Ändringsförslag</w:t>
            </w:r>
          </w:p>
        </w:tc>
      </w:tr>
      <w:tr w:rsidR="00A333B9" w:rsidRPr="00453693" w14:paraId="0BD68884" w14:textId="77777777" w:rsidTr="0007571F">
        <w:trPr>
          <w:jc w:val="center"/>
        </w:trPr>
        <w:tc>
          <w:tcPr>
            <w:tcW w:w="4876" w:type="dxa"/>
            <w:tcBorders>
              <w:top w:val="nil"/>
              <w:left w:val="nil"/>
              <w:bottom w:val="nil"/>
              <w:right w:val="nil"/>
            </w:tcBorders>
          </w:tcPr>
          <w:p w14:paraId="4FBF1F10" w14:textId="77777777" w:rsidR="00665F21" w:rsidRPr="00453693" w:rsidRDefault="00665F21" w:rsidP="0007571F">
            <w:pPr>
              <w:pStyle w:val="Normal6a"/>
            </w:pPr>
          </w:p>
        </w:tc>
        <w:tc>
          <w:tcPr>
            <w:tcW w:w="4876" w:type="dxa"/>
            <w:tcBorders>
              <w:top w:val="nil"/>
              <w:left w:val="nil"/>
              <w:bottom w:val="nil"/>
              <w:right w:val="nil"/>
            </w:tcBorders>
          </w:tcPr>
          <w:p w14:paraId="72178858" w14:textId="77777777" w:rsidR="00665F21" w:rsidRPr="00453693" w:rsidRDefault="00382A95" w:rsidP="0007571F">
            <w:pPr>
              <w:pStyle w:val="Normal6a"/>
            </w:pPr>
            <w:r w:rsidRPr="00453693">
              <w:rPr>
                <w:b/>
                <w:i/>
              </w:rPr>
              <w:t>3a.</w:t>
            </w:r>
            <w:r w:rsidRPr="00453693">
              <w:tab/>
            </w:r>
            <w:r w:rsidRPr="00453693">
              <w:rPr>
                <w:b/>
                <w:i/>
              </w:rPr>
              <w:t>Tredjelandsmedborgaren ska omedelbart friges och alla alternativ till förvar ska upphöra att tillämpas om förvaret visar sig vara olagligt eller inte längre lagligt.</w:t>
            </w:r>
          </w:p>
        </w:tc>
      </w:tr>
    </w:tbl>
    <w:p w14:paraId="403FDCD6"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D07D003" w14:textId="77777777" w:rsidR="00665F21" w:rsidRPr="00453693" w:rsidRDefault="00382A95" w:rsidP="00665F21">
      <w:r w:rsidRPr="00453693">
        <w:rPr>
          <w:rStyle w:val="HideTWBExt"/>
        </w:rPr>
        <w:t>&lt;/Amend&gt;</w:t>
      </w:r>
    </w:p>
    <w:p w14:paraId="5FC3EDDC"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2041</w:t>
      </w:r>
      <w:r w:rsidRPr="00453693">
        <w:rPr>
          <w:rStyle w:val="HideTWBExt"/>
        </w:rPr>
        <w:t>&lt;/NumAm&gt;</w:t>
      </w:r>
    </w:p>
    <w:p w14:paraId="7A890AFA"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 Karlo Ressler</w:t>
      </w:r>
      <w:r w:rsidRPr="00453693">
        <w:rPr>
          <w:rStyle w:val="HideTWBExt"/>
          <w:b w:val="0"/>
        </w:rPr>
        <w:t>&lt;/Members&gt;</w:t>
      </w:r>
    </w:p>
    <w:p w14:paraId="767714E6" w14:textId="77777777" w:rsidR="00665F21" w:rsidRPr="00453693" w:rsidRDefault="00382A95" w:rsidP="00665F21">
      <w:pPr>
        <w:pStyle w:val="NormalBold"/>
      </w:pPr>
      <w:r w:rsidRPr="00453693">
        <w:rPr>
          <w:rStyle w:val="HideTWBExt"/>
          <w:b w:val="0"/>
        </w:rPr>
        <w:t>&lt;/RepeatBlock-By&gt;</w:t>
      </w:r>
    </w:p>
    <w:p w14:paraId="5169B3F7"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F29E0AC" w14:textId="77777777" w:rsidR="00665F21" w:rsidRPr="00453693" w:rsidRDefault="00382A95" w:rsidP="00665F21">
      <w:pPr>
        <w:pStyle w:val="NormalBold"/>
      </w:pPr>
      <w:r w:rsidRPr="00453693">
        <w:rPr>
          <w:rStyle w:val="HideTWBExt"/>
        </w:rPr>
        <w:t>&lt;Article&gt;</w:t>
      </w:r>
      <w:r w:rsidRPr="00453693">
        <w:t>Artikel 33 – punkt 3a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8194B30" w14:textId="77777777" w:rsidTr="0007571F">
        <w:trPr>
          <w:trHeight w:hRule="exact" w:val="240"/>
          <w:jc w:val="center"/>
        </w:trPr>
        <w:tc>
          <w:tcPr>
            <w:tcW w:w="9752" w:type="dxa"/>
            <w:gridSpan w:val="2"/>
            <w:tcBorders>
              <w:top w:val="nil"/>
              <w:left w:val="nil"/>
              <w:bottom w:val="nil"/>
              <w:right w:val="nil"/>
            </w:tcBorders>
          </w:tcPr>
          <w:p w14:paraId="649D0D6F" w14:textId="77777777" w:rsidR="00665F21" w:rsidRPr="00453693" w:rsidRDefault="00665F21" w:rsidP="0007571F"/>
        </w:tc>
      </w:tr>
      <w:tr w:rsidR="00A333B9" w:rsidRPr="00453693" w14:paraId="7376311B" w14:textId="77777777" w:rsidTr="0007571F">
        <w:trPr>
          <w:trHeight w:val="240"/>
          <w:jc w:val="center"/>
        </w:trPr>
        <w:tc>
          <w:tcPr>
            <w:tcW w:w="4876" w:type="dxa"/>
            <w:tcBorders>
              <w:top w:val="nil"/>
              <w:left w:val="nil"/>
              <w:bottom w:val="nil"/>
              <w:right w:val="nil"/>
            </w:tcBorders>
          </w:tcPr>
          <w:p w14:paraId="7D6677E8"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5F12E8B4" w14:textId="77777777" w:rsidR="00665F21" w:rsidRPr="00453693" w:rsidRDefault="00382A95" w:rsidP="0007571F">
            <w:pPr>
              <w:pStyle w:val="AmColumnHeading"/>
            </w:pPr>
            <w:r w:rsidRPr="00453693">
              <w:t>Ändringsförslag</w:t>
            </w:r>
          </w:p>
        </w:tc>
      </w:tr>
      <w:tr w:rsidR="00A333B9" w:rsidRPr="00453693" w14:paraId="557416B3" w14:textId="77777777" w:rsidTr="0007571F">
        <w:trPr>
          <w:jc w:val="center"/>
        </w:trPr>
        <w:tc>
          <w:tcPr>
            <w:tcW w:w="4876" w:type="dxa"/>
            <w:tcBorders>
              <w:top w:val="nil"/>
              <w:left w:val="nil"/>
              <w:bottom w:val="nil"/>
              <w:right w:val="nil"/>
            </w:tcBorders>
          </w:tcPr>
          <w:p w14:paraId="1846D258" w14:textId="77777777" w:rsidR="00665F21" w:rsidRPr="00453693" w:rsidRDefault="00665F21" w:rsidP="0007571F">
            <w:pPr>
              <w:pStyle w:val="Normal6a"/>
            </w:pPr>
          </w:p>
        </w:tc>
        <w:tc>
          <w:tcPr>
            <w:tcW w:w="4876" w:type="dxa"/>
            <w:tcBorders>
              <w:top w:val="nil"/>
              <w:left w:val="nil"/>
              <w:bottom w:val="nil"/>
              <w:right w:val="nil"/>
            </w:tcBorders>
          </w:tcPr>
          <w:p w14:paraId="7000456B" w14:textId="77777777" w:rsidR="00665F21" w:rsidRPr="00453693" w:rsidRDefault="00382A95" w:rsidP="0007571F">
            <w:pPr>
              <w:pStyle w:val="Normal6a"/>
            </w:pPr>
            <w:r w:rsidRPr="00453693">
              <w:rPr>
                <w:b/>
                <w:i/>
              </w:rPr>
              <w:t>3a.</w:t>
            </w:r>
            <w:r w:rsidRPr="00453693">
              <w:tab/>
            </w:r>
            <w:r w:rsidRPr="00453693">
              <w:rPr>
                <w:b/>
                <w:i/>
              </w:rPr>
              <w:t>Medlemsstaterna får förlänga perioden för rättslig prövning under exceptionella omständigheter som påverkar den administrativa eller rättsliga kapaciteten, i enlighet med artikel 47.</w:t>
            </w:r>
          </w:p>
        </w:tc>
      </w:tr>
    </w:tbl>
    <w:p w14:paraId="6197C28B"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60F2F75" w14:textId="77777777" w:rsidR="00665F21" w:rsidRPr="00453693" w:rsidRDefault="00382A95" w:rsidP="00665F21">
      <w:r w:rsidRPr="00453693">
        <w:rPr>
          <w:rStyle w:val="HideTWBExt"/>
        </w:rPr>
        <w:t>&lt;/Amend&gt;</w:t>
      </w:r>
    </w:p>
    <w:p w14:paraId="5F9C50A0"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2042</w:t>
      </w:r>
      <w:r w:rsidRPr="00453693">
        <w:rPr>
          <w:rStyle w:val="HideTWBExt"/>
        </w:rPr>
        <w:t>&lt;/NumAm&gt;</w:t>
      </w:r>
    </w:p>
    <w:p w14:paraId="0ACE0204"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Birgit Sippel, Cecilia Strada</w:t>
      </w:r>
      <w:r w:rsidRPr="00453693">
        <w:rPr>
          <w:rStyle w:val="HideTWBExt"/>
          <w:b w:val="0"/>
        </w:rPr>
        <w:t>&lt;/Members&gt;</w:t>
      </w:r>
    </w:p>
    <w:p w14:paraId="1C2FF88C" w14:textId="77777777" w:rsidR="00665F21" w:rsidRPr="00453693" w:rsidRDefault="00382A95" w:rsidP="00665F21">
      <w:pPr>
        <w:pStyle w:val="NormalBold"/>
      </w:pPr>
      <w:r w:rsidRPr="00453693">
        <w:rPr>
          <w:rStyle w:val="HideTWBExt"/>
          <w:b w:val="0"/>
        </w:rPr>
        <w:t>&lt;/RepeatBlock-By&gt;</w:t>
      </w:r>
    </w:p>
    <w:p w14:paraId="775EC2F6"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96A48BD" w14:textId="77777777" w:rsidR="00665F21" w:rsidRPr="00453693" w:rsidRDefault="00382A95" w:rsidP="00665F21">
      <w:pPr>
        <w:pStyle w:val="NormalBold"/>
      </w:pPr>
      <w:r w:rsidRPr="00453693">
        <w:rPr>
          <w:rStyle w:val="HideTWBExt"/>
        </w:rPr>
        <w:t>&lt;Article&gt;</w:t>
      </w:r>
      <w:r w:rsidRPr="00453693">
        <w:t>Artikel 3 – punkt 3b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22751207" w14:textId="77777777" w:rsidTr="0007571F">
        <w:trPr>
          <w:trHeight w:hRule="exact" w:val="240"/>
          <w:jc w:val="center"/>
        </w:trPr>
        <w:tc>
          <w:tcPr>
            <w:tcW w:w="9752" w:type="dxa"/>
            <w:gridSpan w:val="2"/>
            <w:tcBorders>
              <w:top w:val="nil"/>
              <w:left w:val="nil"/>
              <w:bottom w:val="nil"/>
              <w:right w:val="nil"/>
            </w:tcBorders>
          </w:tcPr>
          <w:p w14:paraId="4D752764" w14:textId="77777777" w:rsidR="00665F21" w:rsidRPr="00453693" w:rsidRDefault="00665F21" w:rsidP="0007571F"/>
        </w:tc>
      </w:tr>
      <w:tr w:rsidR="00A333B9" w:rsidRPr="00453693" w14:paraId="4BE35710" w14:textId="77777777" w:rsidTr="0007571F">
        <w:trPr>
          <w:trHeight w:val="240"/>
          <w:jc w:val="center"/>
        </w:trPr>
        <w:tc>
          <w:tcPr>
            <w:tcW w:w="4876" w:type="dxa"/>
            <w:tcBorders>
              <w:top w:val="nil"/>
              <w:left w:val="nil"/>
              <w:bottom w:val="nil"/>
              <w:right w:val="nil"/>
            </w:tcBorders>
          </w:tcPr>
          <w:p w14:paraId="00416333"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67874808" w14:textId="77777777" w:rsidR="00665F21" w:rsidRPr="00453693" w:rsidRDefault="00382A95" w:rsidP="0007571F">
            <w:pPr>
              <w:pStyle w:val="AmColumnHeading"/>
            </w:pPr>
            <w:r w:rsidRPr="00453693">
              <w:t>Ändringsförslag</w:t>
            </w:r>
          </w:p>
        </w:tc>
      </w:tr>
      <w:tr w:rsidR="00A333B9" w:rsidRPr="00453693" w14:paraId="5B966347" w14:textId="77777777" w:rsidTr="0007571F">
        <w:trPr>
          <w:jc w:val="center"/>
        </w:trPr>
        <w:tc>
          <w:tcPr>
            <w:tcW w:w="4876" w:type="dxa"/>
            <w:tcBorders>
              <w:top w:val="nil"/>
              <w:left w:val="nil"/>
              <w:bottom w:val="nil"/>
              <w:right w:val="nil"/>
            </w:tcBorders>
          </w:tcPr>
          <w:p w14:paraId="6B8FE836" w14:textId="77777777" w:rsidR="00665F21" w:rsidRPr="00453693" w:rsidRDefault="00665F21" w:rsidP="0007571F">
            <w:pPr>
              <w:pStyle w:val="Normal6a"/>
            </w:pPr>
          </w:p>
        </w:tc>
        <w:tc>
          <w:tcPr>
            <w:tcW w:w="4876" w:type="dxa"/>
            <w:tcBorders>
              <w:top w:val="nil"/>
              <w:left w:val="nil"/>
              <w:bottom w:val="nil"/>
              <w:right w:val="nil"/>
            </w:tcBorders>
          </w:tcPr>
          <w:p w14:paraId="0ACC52EF" w14:textId="77777777" w:rsidR="00665F21" w:rsidRPr="00453693" w:rsidRDefault="00382A95" w:rsidP="0007571F">
            <w:pPr>
              <w:pStyle w:val="Normal6a"/>
            </w:pPr>
            <w:r w:rsidRPr="00453693">
              <w:rPr>
                <w:b/>
                <w:i/>
              </w:rPr>
              <w:t>3b.</w:t>
            </w:r>
            <w:r w:rsidRPr="00453693">
              <w:tab/>
            </w:r>
            <w:r w:rsidRPr="00453693">
              <w:rPr>
                <w:b/>
                <w:i/>
              </w:rPr>
              <w:t>Om ett överklagande görs på begäran av den återvändande personen ska det slutföras så snart som möjligt, med beaktande av omständigheterna i varje enskilt fall, dock senast 15 dagar, eller i undantagsfall senast 21 dagar, efter det att det aktuella förfarandet inletts.</w:t>
            </w:r>
          </w:p>
        </w:tc>
      </w:tr>
    </w:tbl>
    <w:p w14:paraId="336B8D6F"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01DB1B8" w14:textId="77777777" w:rsidR="00665F21" w:rsidRPr="00453693" w:rsidRDefault="00382A95" w:rsidP="00665F21">
      <w:r w:rsidRPr="00453693">
        <w:rPr>
          <w:rStyle w:val="HideTWBExt"/>
        </w:rPr>
        <w:t>&lt;/Amend&gt;</w:t>
      </w:r>
    </w:p>
    <w:p w14:paraId="4E37A3E1"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2043</w:t>
      </w:r>
      <w:r w:rsidRPr="00453693">
        <w:rPr>
          <w:rStyle w:val="HideTWBExt"/>
        </w:rPr>
        <w:t>&lt;/NumAm&gt;</w:t>
      </w:r>
    </w:p>
    <w:p w14:paraId="4796C5E1" w14:textId="77777777" w:rsidR="00665F21" w:rsidRPr="00453693" w:rsidRDefault="00382A95" w:rsidP="00665F21">
      <w:pPr>
        <w:pStyle w:val="NormalBold"/>
      </w:pPr>
      <w:r w:rsidRPr="00453693">
        <w:rPr>
          <w:rStyle w:val="HideTWBExt"/>
          <w:b w:val="0"/>
        </w:rPr>
        <w:t>&lt;RepeatBlock-By&gt;&lt;Members&gt;</w:t>
      </w:r>
      <w:r w:rsidRPr="00453693">
        <w:t>Ana Miguel Pedro</w:t>
      </w:r>
      <w:r w:rsidRPr="00453693">
        <w:rPr>
          <w:rStyle w:val="HideTWBExt"/>
          <w:b w:val="0"/>
        </w:rPr>
        <w:t>&lt;/Members&gt;</w:t>
      </w:r>
    </w:p>
    <w:p w14:paraId="7E322C17" w14:textId="77777777" w:rsidR="00665F21" w:rsidRPr="00453693" w:rsidRDefault="00382A95" w:rsidP="00665F21">
      <w:pPr>
        <w:pStyle w:val="NormalBold"/>
      </w:pPr>
      <w:r w:rsidRPr="00453693">
        <w:rPr>
          <w:rStyle w:val="HideTWBExt"/>
          <w:b w:val="0"/>
        </w:rPr>
        <w:t>&lt;/RepeatBlock-By&gt;</w:t>
      </w:r>
    </w:p>
    <w:p w14:paraId="65D26903"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4137F44" w14:textId="77777777" w:rsidR="00665F21" w:rsidRPr="00453693" w:rsidRDefault="00382A95" w:rsidP="00665F21">
      <w:pPr>
        <w:pStyle w:val="NormalBold"/>
      </w:pPr>
      <w:r w:rsidRPr="00453693">
        <w:rPr>
          <w:rStyle w:val="HideTWBExt"/>
        </w:rPr>
        <w:t>&lt;Article&gt;</w:t>
      </w:r>
      <w:r w:rsidRPr="00453693">
        <w:t>Artikel 34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07BD5748" w14:textId="77777777" w:rsidTr="0007571F">
        <w:trPr>
          <w:trHeight w:hRule="exact" w:val="240"/>
          <w:jc w:val="center"/>
        </w:trPr>
        <w:tc>
          <w:tcPr>
            <w:tcW w:w="9752" w:type="dxa"/>
            <w:gridSpan w:val="2"/>
            <w:tcBorders>
              <w:top w:val="nil"/>
              <w:left w:val="nil"/>
              <w:bottom w:val="nil"/>
              <w:right w:val="nil"/>
            </w:tcBorders>
          </w:tcPr>
          <w:p w14:paraId="0B06321E" w14:textId="77777777" w:rsidR="00665F21" w:rsidRPr="00453693" w:rsidRDefault="00665F21" w:rsidP="0007571F"/>
        </w:tc>
      </w:tr>
      <w:tr w:rsidR="00A333B9" w:rsidRPr="00453693" w14:paraId="2FE5BBB0" w14:textId="77777777" w:rsidTr="0007571F">
        <w:trPr>
          <w:trHeight w:val="240"/>
          <w:jc w:val="center"/>
        </w:trPr>
        <w:tc>
          <w:tcPr>
            <w:tcW w:w="4876" w:type="dxa"/>
            <w:tcBorders>
              <w:top w:val="nil"/>
              <w:left w:val="nil"/>
              <w:bottom w:val="nil"/>
              <w:right w:val="nil"/>
            </w:tcBorders>
          </w:tcPr>
          <w:p w14:paraId="05CA2958"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37A0D3AF" w14:textId="77777777" w:rsidR="00665F21" w:rsidRPr="00453693" w:rsidRDefault="00382A95" w:rsidP="0007571F">
            <w:pPr>
              <w:pStyle w:val="AmColumnHeading"/>
            </w:pPr>
            <w:r w:rsidRPr="00453693">
              <w:t>Ändringsförslag</w:t>
            </w:r>
          </w:p>
        </w:tc>
      </w:tr>
      <w:tr w:rsidR="00A333B9" w:rsidRPr="00453693" w14:paraId="14BC031F" w14:textId="77777777" w:rsidTr="0007571F">
        <w:trPr>
          <w:jc w:val="center"/>
        </w:trPr>
        <w:tc>
          <w:tcPr>
            <w:tcW w:w="4876" w:type="dxa"/>
            <w:tcBorders>
              <w:top w:val="nil"/>
              <w:left w:val="nil"/>
              <w:bottom w:val="nil"/>
              <w:right w:val="nil"/>
            </w:tcBorders>
          </w:tcPr>
          <w:p w14:paraId="1B5E23FC" w14:textId="77777777" w:rsidR="00665F21" w:rsidRPr="00453693" w:rsidRDefault="00382A95" w:rsidP="0007571F">
            <w:pPr>
              <w:pStyle w:val="Normal6a"/>
            </w:pPr>
            <w:r w:rsidRPr="00453693">
              <w:t>1.</w:t>
            </w:r>
            <w:r w:rsidRPr="00453693">
              <w:tab/>
              <w:t xml:space="preserve">Förvar ska i </w:t>
            </w:r>
            <w:r w:rsidRPr="00453693">
              <w:rPr>
                <w:b/>
                <w:i/>
              </w:rPr>
              <w:t>regel</w:t>
            </w:r>
            <w:r w:rsidRPr="00453693">
              <w:t xml:space="preserve"> ske i särskilda anläggningar, vilket kan vara särskilda avdelningar av andra anläggningar. Om en medlemsstat inte kan sörja för förvar i sådana anläggningar, utan måste använda fängelseanläggningar, ska tredjelandsmedborgare hållas avskilda från vanliga interner.</w:t>
            </w:r>
          </w:p>
        </w:tc>
        <w:tc>
          <w:tcPr>
            <w:tcW w:w="4876" w:type="dxa"/>
            <w:tcBorders>
              <w:top w:val="nil"/>
              <w:left w:val="nil"/>
              <w:bottom w:val="nil"/>
              <w:right w:val="nil"/>
            </w:tcBorders>
          </w:tcPr>
          <w:p w14:paraId="0597343F" w14:textId="77777777" w:rsidR="00665F21" w:rsidRPr="00453693" w:rsidRDefault="00382A95" w:rsidP="0007571F">
            <w:pPr>
              <w:pStyle w:val="Normal6a"/>
            </w:pPr>
            <w:r w:rsidRPr="00453693">
              <w:t>1.</w:t>
            </w:r>
            <w:r w:rsidRPr="00453693">
              <w:tab/>
              <w:t xml:space="preserve">Förvar ska i </w:t>
            </w:r>
            <w:r w:rsidRPr="00453693">
              <w:rPr>
                <w:b/>
                <w:i/>
              </w:rPr>
              <w:t>allmänhet</w:t>
            </w:r>
            <w:r w:rsidRPr="00453693">
              <w:t xml:space="preserve"> ske i särskilda anläggningar, vilket kan vara särskilda avdelningar av andra anläggningar. Om en medlemsstat inte kan sörja för förvar i sådana anläggningar, utan måste använda fängelseanläggningar, ska tredjelandsmedborgare</w:t>
            </w:r>
            <w:r w:rsidRPr="00453693">
              <w:rPr>
                <w:b/>
                <w:i/>
              </w:rPr>
              <w:t>, om möjligt,</w:t>
            </w:r>
            <w:r w:rsidRPr="00453693">
              <w:t xml:space="preserve"> hållas avskilda från vanliga interner.</w:t>
            </w:r>
          </w:p>
        </w:tc>
      </w:tr>
      <w:tr w:rsidR="00A333B9" w:rsidRPr="00453693" w14:paraId="7E2B1F38" w14:textId="77777777" w:rsidTr="0007571F">
        <w:trPr>
          <w:jc w:val="center"/>
        </w:trPr>
        <w:tc>
          <w:tcPr>
            <w:tcW w:w="4876" w:type="dxa"/>
            <w:tcBorders>
              <w:top w:val="nil"/>
              <w:left w:val="nil"/>
              <w:bottom w:val="nil"/>
              <w:right w:val="nil"/>
            </w:tcBorders>
          </w:tcPr>
          <w:p w14:paraId="0BD07283" w14:textId="77777777" w:rsidR="00665F21" w:rsidRPr="00453693" w:rsidRDefault="00665F21" w:rsidP="0007571F">
            <w:pPr>
              <w:pStyle w:val="Normal6a"/>
            </w:pPr>
          </w:p>
        </w:tc>
        <w:tc>
          <w:tcPr>
            <w:tcW w:w="4876" w:type="dxa"/>
            <w:tcBorders>
              <w:top w:val="nil"/>
              <w:left w:val="nil"/>
              <w:bottom w:val="nil"/>
              <w:right w:val="nil"/>
            </w:tcBorders>
          </w:tcPr>
          <w:p w14:paraId="56C5D28C" w14:textId="77777777" w:rsidR="00665F21" w:rsidRPr="00453693" w:rsidRDefault="00382A95" w:rsidP="0007571F">
            <w:pPr>
              <w:pStyle w:val="Normal6a"/>
            </w:pPr>
            <w:r w:rsidRPr="00453693">
              <w:rPr>
                <w:b/>
                <w:i/>
              </w:rPr>
              <w:t>Förvarsanläggningar bör drivas enligt interna regler och förfaranden som säkerställer en säker, ordnad och trygg förvaltning av anläggningen. Detta bör inbegripa lämpliga nivåer av personaltillsyn, effektiv övervakning där så är nödvändigt och åtgärder för att förebygga våld, sexuella övergrepp, trakasserier, självskadebeteende och andra incidenter som kan utgöra en fara för de frihetsberövade eller personalen. Anläggningarna bör genomföra regelbundna interna inspektioner för att upprätthålla säkerheten, upptäcka förbjudna föremål, säkerställa sanitära förhållanden och hantera risker för säkerheten eller den allmänna ordningen. Utrymmen för tillfälligt förvar, de vill säga säkra rum som används under korta perioder för mottagning, förflyttning eller inledande behandling, bör göra det möjligt för personalen att utöva kontinuerlig uppsikt och säkerställa grundläggande säkerhets- och hygienförhållanden, inbegripet tillgång till dricksvatten och nödvändiga sanitetsutrymmen.</w:t>
            </w:r>
          </w:p>
        </w:tc>
      </w:tr>
    </w:tbl>
    <w:p w14:paraId="5759A9CB"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5D3B3BA" w14:textId="77777777" w:rsidR="00665F21" w:rsidRPr="00453693" w:rsidRDefault="00382A95" w:rsidP="00665F21">
      <w:r w:rsidRPr="00453693">
        <w:rPr>
          <w:rStyle w:val="HideTWBExt"/>
        </w:rPr>
        <w:t>&lt;/Amend&gt;</w:t>
      </w:r>
    </w:p>
    <w:p w14:paraId="45A2BE63"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2044</w:t>
      </w:r>
      <w:r w:rsidRPr="00453693">
        <w:rPr>
          <w:rStyle w:val="HideTWBExt"/>
        </w:rPr>
        <w:t>&lt;/NumAm&gt;</w:t>
      </w:r>
    </w:p>
    <w:p w14:paraId="0F6EB150"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 Karlo Ressler</w:t>
      </w:r>
      <w:r w:rsidRPr="00453693">
        <w:rPr>
          <w:rStyle w:val="HideTWBExt"/>
          <w:b w:val="0"/>
        </w:rPr>
        <w:t>&lt;/Members&gt;</w:t>
      </w:r>
    </w:p>
    <w:p w14:paraId="2494F945" w14:textId="77777777" w:rsidR="00665F21" w:rsidRPr="00453693" w:rsidRDefault="00382A95" w:rsidP="00665F21">
      <w:pPr>
        <w:pStyle w:val="NormalBold"/>
      </w:pPr>
      <w:r w:rsidRPr="00453693">
        <w:rPr>
          <w:rStyle w:val="HideTWBExt"/>
          <w:b w:val="0"/>
        </w:rPr>
        <w:t>&lt;/RepeatBlock-By&gt;</w:t>
      </w:r>
    </w:p>
    <w:p w14:paraId="022B902E"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C46EC75" w14:textId="77777777" w:rsidR="00665F21" w:rsidRPr="00453693" w:rsidRDefault="00382A95" w:rsidP="00665F21">
      <w:pPr>
        <w:pStyle w:val="NormalBold"/>
      </w:pPr>
      <w:r w:rsidRPr="00453693">
        <w:rPr>
          <w:rStyle w:val="HideTWBExt"/>
        </w:rPr>
        <w:t>&lt;Article&gt;</w:t>
      </w:r>
      <w:r w:rsidRPr="00453693">
        <w:t>Artikel 34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5C69F555" w14:textId="77777777" w:rsidTr="0007571F">
        <w:trPr>
          <w:trHeight w:hRule="exact" w:val="240"/>
          <w:jc w:val="center"/>
        </w:trPr>
        <w:tc>
          <w:tcPr>
            <w:tcW w:w="9752" w:type="dxa"/>
            <w:gridSpan w:val="2"/>
            <w:tcBorders>
              <w:top w:val="nil"/>
              <w:left w:val="nil"/>
              <w:bottom w:val="nil"/>
              <w:right w:val="nil"/>
            </w:tcBorders>
          </w:tcPr>
          <w:p w14:paraId="27EA23BE" w14:textId="77777777" w:rsidR="00665F21" w:rsidRPr="00453693" w:rsidRDefault="00665F21" w:rsidP="0007571F"/>
        </w:tc>
      </w:tr>
      <w:tr w:rsidR="00A333B9" w:rsidRPr="00453693" w14:paraId="716D3D5B" w14:textId="77777777" w:rsidTr="0007571F">
        <w:trPr>
          <w:trHeight w:val="240"/>
          <w:jc w:val="center"/>
        </w:trPr>
        <w:tc>
          <w:tcPr>
            <w:tcW w:w="4876" w:type="dxa"/>
            <w:tcBorders>
              <w:top w:val="nil"/>
              <w:left w:val="nil"/>
              <w:bottom w:val="nil"/>
              <w:right w:val="nil"/>
            </w:tcBorders>
          </w:tcPr>
          <w:p w14:paraId="67F59864"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53E41E5A" w14:textId="77777777" w:rsidR="00665F21" w:rsidRPr="00453693" w:rsidRDefault="00382A95" w:rsidP="0007571F">
            <w:pPr>
              <w:pStyle w:val="AmColumnHeading"/>
            </w:pPr>
            <w:r w:rsidRPr="00453693">
              <w:t>Ändringsförslag</w:t>
            </w:r>
          </w:p>
        </w:tc>
      </w:tr>
      <w:tr w:rsidR="00A333B9" w:rsidRPr="00453693" w14:paraId="59CFC460" w14:textId="77777777" w:rsidTr="0007571F">
        <w:trPr>
          <w:jc w:val="center"/>
        </w:trPr>
        <w:tc>
          <w:tcPr>
            <w:tcW w:w="4876" w:type="dxa"/>
            <w:tcBorders>
              <w:top w:val="nil"/>
              <w:left w:val="nil"/>
              <w:bottom w:val="nil"/>
              <w:right w:val="nil"/>
            </w:tcBorders>
          </w:tcPr>
          <w:p w14:paraId="06D7C406" w14:textId="77777777" w:rsidR="00665F21" w:rsidRPr="00453693" w:rsidRDefault="00382A95" w:rsidP="0007571F">
            <w:pPr>
              <w:pStyle w:val="Normal6a"/>
            </w:pPr>
            <w:r w:rsidRPr="00453693">
              <w:t>1.</w:t>
            </w:r>
            <w:r w:rsidRPr="00453693">
              <w:tab/>
              <w:t>Förvar ska i regel ske i särskilda anläggningar, vilket kan vara särskilda avdelningar av andra anläggningar. Om en medlemsstat inte kan sörja för förvar i sådana anläggningar, utan måste använda fängelseanläggningar, ska tredjelandsmedborgare hållas avskilda från vanliga interner.</w:t>
            </w:r>
          </w:p>
        </w:tc>
        <w:tc>
          <w:tcPr>
            <w:tcW w:w="4876" w:type="dxa"/>
            <w:tcBorders>
              <w:top w:val="nil"/>
              <w:left w:val="nil"/>
              <w:bottom w:val="nil"/>
              <w:right w:val="nil"/>
            </w:tcBorders>
          </w:tcPr>
          <w:p w14:paraId="1E87C651" w14:textId="77777777" w:rsidR="00665F21" w:rsidRPr="00453693" w:rsidRDefault="00382A95" w:rsidP="0007571F">
            <w:pPr>
              <w:pStyle w:val="Normal6a"/>
            </w:pPr>
            <w:r w:rsidRPr="00453693">
              <w:t>1.</w:t>
            </w:r>
            <w:r w:rsidRPr="00453693">
              <w:tab/>
              <w:t>Förvar ska i regel ske i särskilda anläggningar, vilket kan vara särskilda avdelningar av andra anläggningar. Om en medlemsstat inte kan sörja för förvar i sådana anläggningar, utan måste använda fängelseanläggningar, ska tredjelandsmedborgare</w:t>
            </w:r>
            <w:r w:rsidRPr="00453693">
              <w:rPr>
                <w:b/>
                <w:i/>
              </w:rPr>
              <w:t>, om möjligt,</w:t>
            </w:r>
            <w:r w:rsidRPr="00453693">
              <w:t xml:space="preserve"> hållas avskilda från vanliga interner. </w:t>
            </w:r>
            <w:r w:rsidRPr="00453693">
              <w:rPr>
                <w:b/>
                <w:i/>
              </w:rPr>
              <w:t>Medlemsstaterna får anta tillfälliga åtgärder för att utöka kapaciteten under exceptionella återvändandesituationer.</w:t>
            </w:r>
          </w:p>
        </w:tc>
      </w:tr>
    </w:tbl>
    <w:p w14:paraId="12AD8480"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5C0CC03" w14:textId="77777777" w:rsidR="00665F21" w:rsidRPr="00453693" w:rsidRDefault="00382A95" w:rsidP="00665F21">
      <w:r w:rsidRPr="00453693">
        <w:rPr>
          <w:rStyle w:val="HideTWBExt"/>
        </w:rPr>
        <w:t>&lt;/Amend&gt;</w:t>
      </w:r>
    </w:p>
    <w:p w14:paraId="705F5AB1"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2045</w:t>
      </w:r>
      <w:r w:rsidRPr="00453693">
        <w:rPr>
          <w:rStyle w:val="HideTWBExt"/>
        </w:rPr>
        <w:t>&lt;/NumAm&gt;</w:t>
      </w:r>
    </w:p>
    <w:p w14:paraId="15271CB5"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Birgit Sippel, Cecilia Strada</w:t>
      </w:r>
      <w:r w:rsidRPr="00453693">
        <w:rPr>
          <w:rStyle w:val="HideTWBExt"/>
          <w:b w:val="0"/>
        </w:rPr>
        <w:t>&lt;/Members&gt;</w:t>
      </w:r>
    </w:p>
    <w:p w14:paraId="18850E85" w14:textId="77777777" w:rsidR="00665F21" w:rsidRPr="00453693" w:rsidRDefault="00382A95" w:rsidP="00665F21">
      <w:pPr>
        <w:pStyle w:val="NormalBold"/>
      </w:pPr>
      <w:r w:rsidRPr="00453693">
        <w:rPr>
          <w:rStyle w:val="HideTWBExt"/>
          <w:b w:val="0"/>
        </w:rPr>
        <w:t>&lt;/RepeatBlock-By&gt;</w:t>
      </w:r>
    </w:p>
    <w:p w14:paraId="438AB1B9"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3AD0E2E5" w14:textId="77777777" w:rsidR="00665F21" w:rsidRPr="00453693" w:rsidRDefault="00382A95" w:rsidP="00665F21">
      <w:pPr>
        <w:pStyle w:val="NormalBold"/>
      </w:pPr>
      <w:r w:rsidRPr="00453693">
        <w:rPr>
          <w:rStyle w:val="HideTWBExt"/>
        </w:rPr>
        <w:t>&lt;Article&gt;</w:t>
      </w:r>
      <w:r w:rsidRPr="00453693">
        <w:t>Artikel 34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CA50A23" w14:textId="77777777" w:rsidTr="0007571F">
        <w:trPr>
          <w:trHeight w:hRule="exact" w:val="240"/>
          <w:jc w:val="center"/>
        </w:trPr>
        <w:tc>
          <w:tcPr>
            <w:tcW w:w="9752" w:type="dxa"/>
            <w:gridSpan w:val="2"/>
            <w:tcBorders>
              <w:top w:val="nil"/>
              <w:left w:val="nil"/>
              <w:bottom w:val="nil"/>
              <w:right w:val="nil"/>
            </w:tcBorders>
          </w:tcPr>
          <w:p w14:paraId="7A9D391D" w14:textId="77777777" w:rsidR="00665F21" w:rsidRPr="00453693" w:rsidRDefault="00665F21" w:rsidP="0007571F"/>
        </w:tc>
      </w:tr>
      <w:tr w:rsidR="00A333B9" w:rsidRPr="00453693" w14:paraId="36E36852" w14:textId="77777777" w:rsidTr="0007571F">
        <w:trPr>
          <w:trHeight w:val="240"/>
          <w:jc w:val="center"/>
        </w:trPr>
        <w:tc>
          <w:tcPr>
            <w:tcW w:w="4876" w:type="dxa"/>
            <w:tcBorders>
              <w:top w:val="nil"/>
              <w:left w:val="nil"/>
              <w:bottom w:val="nil"/>
              <w:right w:val="nil"/>
            </w:tcBorders>
          </w:tcPr>
          <w:p w14:paraId="6282E39D"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5262E476" w14:textId="77777777" w:rsidR="00665F21" w:rsidRPr="00453693" w:rsidRDefault="00382A95" w:rsidP="0007571F">
            <w:pPr>
              <w:pStyle w:val="AmColumnHeading"/>
            </w:pPr>
            <w:r w:rsidRPr="00453693">
              <w:t>Ändringsförslag</w:t>
            </w:r>
          </w:p>
        </w:tc>
      </w:tr>
      <w:tr w:rsidR="00A333B9" w:rsidRPr="00453693" w14:paraId="6D6F0290" w14:textId="77777777" w:rsidTr="0007571F">
        <w:trPr>
          <w:jc w:val="center"/>
        </w:trPr>
        <w:tc>
          <w:tcPr>
            <w:tcW w:w="4876" w:type="dxa"/>
            <w:tcBorders>
              <w:top w:val="nil"/>
              <w:left w:val="nil"/>
              <w:bottom w:val="nil"/>
              <w:right w:val="nil"/>
            </w:tcBorders>
          </w:tcPr>
          <w:p w14:paraId="4D25E961" w14:textId="77777777" w:rsidR="00665F21" w:rsidRPr="00453693" w:rsidRDefault="00382A95" w:rsidP="0007571F">
            <w:pPr>
              <w:pStyle w:val="Normal6a"/>
            </w:pPr>
            <w:r w:rsidRPr="00453693">
              <w:t>1.</w:t>
            </w:r>
            <w:r w:rsidRPr="00453693">
              <w:tab/>
              <w:t>Förvar ska i regel ske i särskilda anläggningar, vilket kan vara särskilda avdelningar av andra anläggningar. Om en medlemsstat inte kan sörja för förvar i sådana anläggningar, utan måste använda fängelseanläggningar, ska tredjelandsmedborgare hållas avskilda från vanliga interner.</w:t>
            </w:r>
          </w:p>
        </w:tc>
        <w:tc>
          <w:tcPr>
            <w:tcW w:w="4876" w:type="dxa"/>
            <w:tcBorders>
              <w:top w:val="nil"/>
              <w:left w:val="nil"/>
              <w:bottom w:val="nil"/>
              <w:right w:val="nil"/>
            </w:tcBorders>
          </w:tcPr>
          <w:p w14:paraId="4277150A" w14:textId="77777777" w:rsidR="00665F21" w:rsidRPr="00453693" w:rsidRDefault="00382A95" w:rsidP="0007571F">
            <w:pPr>
              <w:pStyle w:val="Normal6a"/>
            </w:pPr>
            <w:r w:rsidRPr="00453693">
              <w:t>1.</w:t>
            </w:r>
            <w:r w:rsidRPr="00453693">
              <w:tab/>
              <w:t>Förvar ska i regel ske i särskilda anläggningar</w:t>
            </w:r>
            <w:r w:rsidRPr="00453693">
              <w:rPr>
                <w:b/>
                <w:i/>
              </w:rPr>
              <w:t>, vid behov anpassade till sårbara återvändandes behov</w:t>
            </w:r>
            <w:r w:rsidRPr="00453693">
              <w:t>, vilket kan vara särskilda avdelningar av andra anläggningar. Om en medlemsstat inte kan sörja för förvar i sådana anläggningar, utan måste använda fängelseanläggningar, ska tredjelandsmedborgare hållas avskilda från vanliga interner</w:t>
            </w:r>
            <w:r w:rsidRPr="00453693">
              <w:rPr>
                <w:b/>
                <w:i/>
              </w:rPr>
              <w:t xml:space="preserve"> och inhysas under förhållanden som är lämpliga för deras status och behov</w:t>
            </w:r>
            <w:r w:rsidRPr="00453693">
              <w:t>.</w:t>
            </w:r>
          </w:p>
        </w:tc>
      </w:tr>
    </w:tbl>
    <w:p w14:paraId="56C237A9"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3DE3737" w14:textId="77777777" w:rsidR="00665F21" w:rsidRPr="00453693" w:rsidRDefault="00382A95" w:rsidP="00665F21">
      <w:r w:rsidRPr="00453693">
        <w:rPr>
          <w:rStyle w:val="HideTWBExt"/>
        </w:rPr>
        <w:t>&lt;/Amend&gt;</w:t>
      </w:r>
    </w:p>
    <w:p w14:paraId="2EF93D9B"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2046</w:t>
      </w:r>
      <w:r w:rsidRPr="00453693">
        <w:rPr>
          <w:rStyle w:val="HideTWBExt"/>
        </w:rPr>
        <w:t>&lt;/NumAm&gt;</w:t>
      </w:r>
    </w:p>
    <w:p w14:paraId="2ABD2A44"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360B4D11" w14:textId="77777777" w:rsidR="00665F21" w:rsidRPr="00453693" w:rsidRDefault="00382A95" w:rsidP="00665F21">
      <w:pPr>
        <w:pStyle w:val="NormalBold"/>
      </w:pPr>
      <w:r w:rsidRPr="00453693">
        <w:rPr>
          <w:rStyle w:val="HideTWBExt"/>
          <w:b w:val="0"/>
        </w:rPr>
        <w:t>&lt;/RepeatBlock-By&gt;</w:t>
      </w:r>
    </w:p>
    <w:p w14:paraId="6A986143"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72D82A3E" w14:textId="77777777" w:rsidR="00665F21" w:rsidRPr="00453693" w:rsidRDefault="00382A95" w:rsidP="00665F21">
      <w:pPr>
        <w:pStyle w:val="NormalBold"/>
      </w:pPr>
      <w:r w:rsidRPr="00453693">
        <w:rPr>
          <w:rStyle w:val="HideTWBExt"/>
        </w:rPr>
        <w:t>&lt;Article&gt;</w:t>
      </w:r>
      <w:r w:rsidRPr="00453693">
        <w:t>Artikel 34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589F9CD6" w14:textId="77777777" w:rsidTr="0007571F">
        <w:trPr>
          <w:trHeight w:hRule="exact" w:val="240"/>
          <w:jc w:val="center"/>
        </w:trPr>
        <w:tc>
          <w:tcPr>
            <w:tcW w:w="9752" w:type="dxa"/>
            <w:gridSpan w:val="2"/>
            <w:tcBorders>
              <w:top w:val="nil"/>
              <w:left w:val="nil"/>
              <w:bottom w:val="nil"/>
              <w:right w:val="nil"/>
            </w:tcBorders>
          </w:tcPr>
          <w:p w14:paraId="69D983BB" w14:textId="77777777" w:rsidR="00665F21" w:rsidRPr="00453693" w:rsidRDefault="00665F21" w:rsidP="0007571F"/>
        </w:tc>
      </w:tr>
      <w:tr w:rsidR="00A333B9" w:rsidRPr="00453693" w14:paraId="5EB6648C" w14:textId="77777777" w:rsidTr="0007571F">
        <w:trPr>
          <w:trHeight w:val="240"/>
          <w:jc w:val="center"/>
        </w:trPr>
        <w:tc>
          <w:tcPr>
            <w:tcW w:w="4876" w:type="dxa"/>
            <w:tcBorders>
              <w:top w:val="nil"/>
              <w:left w:val="nil"/>
              <w:bottom w:val="nil"/>
              <w:right w:val="nil"/>
            </w:tcBorders>
          </w:tcPr>
          <w:p w14:paraId="7E5099E7"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752D1CCA" w14:textId="77777777" w:rsidR="00665F21" w:rsidRPr="00453693" w:rsidRDefault="00382A95" w:rsidP="0007571F">
            <w:pPr>
              <w:pStyle w:val="AmColumnHeading"/>
            </w:pPr>
            <w:r w:rsidRPr="00453693">
              <w:t>Ändringsförslag</w:t>
            </w:r>
          </w:p>
        </w:tc>
      </w:tr>
      <w:tr w:rsidR="00A333B9" w:rsidRPr="00453693" w14:paraId="0F848A24" w14:textId="77777777" w:rsidTr="0007571F">
        <w:trPr>
          <w:jc w:val="center"/>
        </w:trPr>
        <w:tc>
          <w:tcPr>
            <w:tcW w:w="4876" w:type="dxa"/>
            <w:tcBorders>
              <w:top w:val="nil"/>
              <w:left w:val="nil"/>
              <w:bottom w:val="nil"/>
              <w:right w:val="nil"/>
            </w:tcBorders>
          </w:tcPr>
          <w:p w14:paraId="163C2FBF" w14:textId="77777777" w:rsidR="00665F21" w:rsidRPr="00453693" w:rsidRDefault="00382A95" w:rsidP="0007571F">
            <w:pPr>
              <w:pStyle w:val="Normal6a"/>
            </w:pPr>
            <w:r w:rsidRPr="00453693">
              <w:t>1.</w:t>
            </w:r>
            <w:r w:rsidRPr="00453693">
              <w:tab/>
              <w:t xml:space="preserve">Förvar ska i regel ske i särskilda anläggningar, vilket kan vara </w:t>
            </w:r>
            <w:r w:rsidRPr="00453693">
              <w:rPr>
                <w:b/>
                <w:i/>
              </w:rPr>
              <w:t>särskilda avdelningar av andra anläggningar. Om en medlemsstat inte kan sörja för förvar i sådana anläggningar, utan måste använda fängelseanläggningar, ska</w:t>
            </w:r>
            <w:r w:rsidRPr="00453693">
              <w:t xml:space="preserve"> tredjelandsmedborgare </w:t>
            </w:r>
            <w:r w:rsidRPr="00453693">
              <w:rPr>
                <w:b/>
                <w:i/>
              </w:rPr>
              <w:t>hållas avskilda från vanliga interner</w:t>
            </w:r>
            <w:r w:rsidRPr="00453693">
              <w:t>.</w:t>
            </w:r>
          </w:p>
        </w:tc>
        <w:tc>
          <w:tcPr>
            <w:tcW w:w="4876" w:type="dxa"/>
            <w:tcBorders>
              <w:top w:val="nil"/>
              <w:left w:val="nil"/>
              <w:bottom w:val="nil"/>
              <w:right w:val="nil"/>
            </w:tcBorders>
          </w:tcPr>
          <w:p w14:paraId="1E00608C" w14:textId="77777777" w:rsidR="00665F21" w:rsidRPr="00453693" w:rsidRDefault="00382A95" w:rsidP="0007571F">
            <w:pPr>
              <w:pStyle w:val="Normal6a"/>
            </w:pPr>
            <w:r w:rsidRPr="00453693">
              <w:t>1.</w:t>
            </w:r>
            <w:r w:rsidRPr="00453693">
              <w:tab/>
              <w:t xml:space="preserve">Förvar ska i regel ske i särskilda anläggningar, vilket kan vara </w:t>
            </w:r>
            <w:r w:rsidRPr="00453693">
              <w:rPr>
                <w:b/>
                <w:i/>
              </w:rPr>
              <w:t>sådana som är anpassade för att tillgodose de könsspecifika, åldersanpassade och sårbarhetsrelaterade mottagningsbehoven hos</w:t>
            </w:r>
            <w:r w:rsidRPr="00453693">
              <w:t xml:space="preserve"> tredjelandsmedborgare </w:t>
            </w:r>
            <w:r w:rsidRPr="00453693">
              <w:rPr>
                <w:b/>
                <w:i/>
              </w:rPr>
              <w:t>som hålls i förvar</w:t>
            </w:r>
            <w:r w:rsidRPr="00453693">
              <w:t>.</w:t>
            </w:r>
          </w:p>
        </w:tc>
      </w:tr>
    </w:tbl>
    <w:p w14:paraId="6AB45227"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2C0A286" w14:textId="77777777" w:rsidR="00665F21" w:rsidRPr="00453693" w:rsidRDefault="00382A95" w:rsidP="00665F21">
      <w:r w:rsidRPr="00453693">
        <w:rPr>
          <w:rStyle w:val="HideTWBExt"/>
        </w:rPr>
        <w:t>&lt;/Amend&gt;</w:t>
      </w:r>
    </w:p>
    <w:p w14:paraId="5327A7ED"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2048</w:t>
      </w:r>
      <w:r w:rsidRPr="00453693">
        <w:rPr>
          <w:rStyle w:val="HideTWBExt"/>
        </w:rPr>
        <w:t>&lt;/NumAm&gt;</w:t>
      </w:r>
    </w:p>
    <w:p w14:paraId="3362003F" w14:textId="77777777" w:rsidR="00665F21" w:rsidRPr="00453693" w:rsidRDefault="00382A95" w:rsidP="00665F21">
      <w:pPr>
        <w:pStyle w:val="NormalBold"/>
      </w:pPr>
      <w:r w:rsidRPr="00453693">
        <w:rPr>
          <w:rStyle w:val="HideTWBExt"/>
          <w:b w:val="0"/>
        </w:rPr>
        <w:t>&lt;RepeatBlock-By&gt;&lt;Members&gt;</w:t>
      </w:r>
      <w:r w:rsidRPr="00453693">
        <w:t>Marieke Ehlers</w:t>
      </w:r>
      <w:r w:rsidRPr="00453693">
        <w:rPr>
          <w:rStyle w:val="HideTWBExt"/>
          <w:b w:val="0"/>
        </w:rPr>
        <w:t>&lt;/Members&gt;</w:t>
      </w:r>
    </w:p>
    <w:p w14:paraId="51B03FDC" w14:textId="77777777" w:rsidR="00665F21" w:rsidRPr="00453693" w:rsidRDefault="00382A95" w:rsidP="00665F21">
      <w:r w:rsidRPr="00453693">
        <w:rPr>
          <w:rStyle w:val="HideTWBExt"/>
        </w:rPr>
        <w:t>&lt;AuNomDe&gt;</w:t>
      </w:r>
      <w:r w:rsidRPr="00453693">
        <w:rPr>
          <w:rStyle w:val="HideTWBInt"/>
          <w:color w:val="auto"/>
        </w:rPr>
        <w:t>{PfE}</w:t>
      </w:r>
      <w:r w:rsidRPr="00453693">
        <w:t>för PfE-gruppen</w:t>
      </w:r>
      <w:r w:rsidRPr="00453693">
        <w:rPr>
          <w:rStyle w:val="HideTWBExt"/>
        </w:rPr>
        <w:t>&lt;/AuNomDe&gt;</w:t>
      </w:r>
    </w:p>
    <w:p w14:paraId="718EC5FE" w14:textId="77777777" w:rsidR="00665F21" w:rsidRPr="00453693" w:rsidRDefault="00382A95" w:rsidP="00665F21">
      <w:pPr>
        <w:pStyle w:val="NormalBold"/>
      </w:pPr>
      <w:r w:rsidRPr="00453693">
        <w:rPr>
          <w:rStyle w:val="HideTWBExt"/>
          <w:b w:val="0"/>
        </w:rPr>
        <w:t>&lt;/RepeatBlock-By&gt;</w:t>
      </w:r>
    </w:p>
    <w:p w14:paraId="0D4E90C5"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1A1493D6" w14:textId="77777777" w:rsidR="00665F21" w:rsidRPr="00453693" w:rsidRDefault="00382A95" w:rsidP="00665F21">
      <w:pPr>
        <w:pStyle w:val="NormalBold"/>
      </w:pPr>
      <w:r w:rsidRPr="00453693">
        <w:rPr>
          <w:rStyle w:val="HideTWBExt"/>
        </w:rPr>
        <w:t>&lt;Article&gt;</w:t>
      </w:r>
      <w:r w:rsidRPr="00453693">
        <w:t>Artikel 34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6F1D5C3" w14:textId="77777777" w:rsidTr="0007571F">
        <w:trPr>
          <w:trHeight w:hRule="exact" w:val="240"/>
          <w:jc w:val="center"/>
        </w:trPr>
        <w:tc>
          <w:tcPr>
            <w:tcW w:w="9752" w:type="dxa"/>
            <w:gridSpan w:val="2"/>
            <w:tcBorders>
              <w:top w:val="nil"/>
              <w:left w:val="nil"/>
              <w:bottom w:val="nil"/>
              <w:right w:val="nil"/>
            </w:tcBorders>
          </w:tcPr>
          <w:p w14:paraId="22782A0C" w14:textId="77777777" w:rsidR="00665F21" w:rsidRPr="00453693" w:rsidRDefault="00665F21" w:rsidP="0007571F"/>
        </w:tc>
      </w:tr>
      <w:tr w:rsidR="00A333B9" w:rsidRPr="00453693" w14:paraId="41028AB7" w14:textId="77777777" w:rsidTr="0007571F">
        <w:trPr>
          <w:trHeight w:val="240"/>
          <w:jc w:val="center"/>
        </w:trPr>
        <w:tc>
          <w:tcPr>
            <w:tcW w:w="4876" w:type="dxa"/>
            <w:tcBorders>
              <w:top w:val="nil"/>
              <w:left w:val="nil"/>
              <w:bottom w:val="nil"/>
              <w:right w:val="nil"/>
            </w:tcBorders>
          </w:tcPr>
          <w:p w14:paraId="36A29E04"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1794C2D1" w14:textId="77777777" w:rsidR="00665F21" w:rsidRPr="00453693" w:rsidRDefault="00382A95" w:rsidP="0007571F">
            <w:pPr>
              <w:pStyle w:val="AmColumnHeading"/>
            </w:pPr>
            <w:r w:rsidRPr="00453693">
              <w:t>Ändringsförslag</w:t>
            </w:r>
          </w:p>
        </w:tc>
      </w:tr>
      <w:tr w:rsidR="00A333B9" w:rsidRPr="00453693" w14:paraId="56AA7F3B" w14:textId="77777777" w:rsidTr="0007571F">
        <w:trPr>
          <w:jc w:val="center"/>
        </w:trPr>
        <w:tc>
          <w:tcPr>
            <w:tcW w:w="4876" w:type="dxa"/>
            <w:tcBorders>
              <w:top w:val="nil"/>
              <w:left w:val="nil"/>
              <w:bottom w:val="nil"/>
              <w:right w:val="nil"/>
            </w:tcBorders>
          </w:tcPr>
          <w:p w14:paraId="19907090" w14:textId="77777777" w:rsidR="00665F21" w:rsidRPr="00453693" w:rsidRDefault="00382A95" w:rsidP="0007571F">
            <w:pPr>
              <w:pStyle w:val="Normal6a"/>
            </w:pPr>
            <w:r w:rsidRPr="00453693">
              <w:t>1.</w:t>
            </w:r>
            <w:r w:rsidRPr="00453693">
              <w:tab/>
              <w:t xml:space="preserve">Förvar ska </w:t>
            </w:r>
            <w:r w:rsidRPr="00453693">
              <w:rPr>
                <w:b/>
                <w:i/>
              </w:rPr>
              <w:t>i</w:t>
            </w:r>
            <w:r w:rsidRPr="00453693">
              <w:t xml:space="preserve"> regel ske i särskilda anläggningar, vilket kan vara särskilda avdelningar av andra anläggningar. Om en medlemsstat inte kan sörja för förvar i sådana anläggningar, utan måste använda fängelseanläggningar, ska tredjelandsmedborgare hållas avskilda från vanliga interner.</w:t>
            </w:r>
          </w:p>
        </w:tc>
        <w:tc>
          <w:tcPr>
            <w:tcW w:w="4876" w:type="dxa"/>
            <w:tcBorders>
              <w:top w:val="nil"/>
              <w:left w:val="nil"/>
              <w:bottom w:val="nil"/>
              <w:right w:val="nil"/>
            </w:tcBorders>
          </w:tcPr>
          <w:p w14:paraId="553B153C" w14:textId="77777777" w:rsidR="00665F21" w:rsidRPr="00453693" w:rsidRDefault="00382A95" w:rsidP="0007571F">
            <w:pPr>
              <w:pStyle w:val="Normal6a"/>
            </w:pPr>
            <w:r w:rsidRPr="00453693">
              <w:t>1.</w:t>
            </w:r>
            <w:r w:rsidRPr="00453693">
              <w:tab/>
              <w:t xml:space="preserve">Förvar ska </w:t>
            </w:r>
            <w:r w:rsidRPr="00453693">
              <w:rPr>
                <w:b/>
                <w:i/>
              </w:rPr>
              <w:t>som en allmän</w:t>
            </w:r>
            <w:r w:rsidRPr="00453693">
              <w:t xml:space="preserve"> regel ske i särskilda anläggningar, vilket kan vara särskilda avdelningar av andra anläggningar. Om en medlemsstat inte kan sörja för förvar i sådana anläggningar, utan måste använda fängelseanläggningar, ska tredjelandsmedborgare hållas avskilda från vanliga interner.</w:t>
            </w:r>
          </w:p>
        </w:tc>
      </w:tr>
    </w:tbl>
    <w:p w14:paraId="65DFCB81"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58F023B" w14:textId="77777777" w:rsidR="00665F21" w:rsidRPr="00453693" w:rsidRDefault="00382A95" w:rsidP="00665F21">
      <w:r w:rsidRPr="00453693">
        <w:rPr>
          <w:rStyle w:val="HideTWBExt"/>
        </w:rPr>
        <w:t>&lt;/Amend&gt;</w:t>
      </w:r>
    </w:p>
    <w:p w14:paraId="6A5580A0"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2049</w:t>
      </w:r>
      <w:r w:rsidRPr="00453693">
        <w:rPr>
          <w:rStyle w:val="HideTWBExt"/>
        </w:rPr>
        <w:t>&lt;/NumAm&gt;</w:t>
      </w:r>
    </w:p>
    <w:p w14:paraId="6D34693E"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0EB657AD" w14:textId="77777777" w:rsidR="00665F21" w:rsidRPr="00453693" w:rsidRDefault="00382A95" w:rsidP="00665F21">
      <w:pPr>
        <w:pStyle w:val="NormalBold"/>
      </w:pPr>
      <w:r w:rsidRPr="00453693">
        <w:rPr>
          <w:rStyle w:val="HideTWBExt"/>
          <w:b w:val="0"/>
        </w:rPr>
        <w:t>&lt;/RepeatBlock-By&gt;</w:t>
      </w:r>
    </w:p>
    <w:p w14:paraId="044E4DE9"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4B0F90C0" w14:textId="77777777" w:rsidR="00665F21" w:rsidRPr="00453693" w:rsidRDefault="00382A95" w:rsidP="00665F21">
      <w:pPr>
        <w:pStyle w:val="NormalBold"/>
      </w:pPr>
      <w:r w:rsidRPr="00453693">
        <w:rPr>
          <w:rStyle w:val="HideTWBExt"/>
        </w:rPr>
        <w:t>&lt;Article&gt;</w:t>
      </w:r>
      <w:r w:rsidRPr="00453693">
        <w:t>Artikel 34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0563EE83" w14:textId="77777777" w:rsidTr="0007571F">
        <w:trPr>
          <w:trHeight w:hRule="exact" w:val="240"/>
          <w:jc w:val="center"/>
        </w:trPr>
        <w:tc>
          <w:tcPr>
            <w:tcW w:w="9752" w:type="dxa"/>
            <w:gridSpan w:val="2"/>
            <w:tcBorders>
              <w:top w:val="nil"/>
              <w:left w:val="nil"/>
              <w:bottom w:val="nil"/>
              <w:right w:val="nil"/>
            </w:tcBorders>
          </w:tcPr>
          <w:p w14:paraId="2F30FCED" w14:textId="77777777" w:rsidR="00665F21" w:rsidRPr="00453693" w:rsidRDefault="00665F21" w:rsidP="0007571F"/>
        </w:tc>
      </w:tr>
      <w:tr w:rsidR="00A333B9" w:rsidRPr="00453693" w14:paraId="59E369A8" w14:textId="77777777" w:rsidTr="0007571F">
        <w:trPr>
          <w:trHeight w:val="240"/>
          <w:jc w:val="center"/>
        </w:trPr>
        <w:tc>
          <w:tcPr>
            <w:tcW w:w="4876" w:type="dxa"/>
            <w:tcBorders>
              <w:top w:val="nil"/>
              <w:left w:val="nil"/>
              <w:bottom w:val="nil"/>
              <w:right w:val="nil"/>
            </w:tcBorders>
          </w:tcPr>
          <w:p w14:paraId="65C1C5F8"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55D4A5A4" w14:textId="77777777" w:rsidR="00665F21" w:rsidRPr="00453693" w:rsidRDefault="00382A95" w:rsidP="0007571F">
            <w:pPr>
              <w:pStyle w:val="AmColumnHeading"/>
            </w:pPr>
            <w:r w:rsidRPr="00453693">
              <w:t>Ändringsförslag</w:t>
            </w:r>
          </w:p>
        </w:tc>
      </w:tr>
      <w:tr w:rsidR="00A333B9" w:rsidRPr="00453693" w14:paraId="7E49AA1A" w14:textId="77777777" w:rsidTr="0007571F">
        <w:trPr>
          <w:jc w:val="center"/>
        </w:trPr>
        <w:tc>
          <w:tcPr>
            <w:tcW w:w="4876" w:type="dxa"/>
            <w:tcBorders>
              <w:top w:val="nil"/>
              <w:left w:val="nil"/>
              <w:bottom w:val="nil"/>
              <w:right w:val="nil"/>
            </w:tcBorders>
          </w:tcPr>
          <w:p w14:paraId="04592D26" w14:textId="77777777" w:rsidR="00665F21" w:rsidRPr="00453693" w:rsidRDefault="00382A95" w:rsidP="0007571F">
            <w:pPr>
              <w:pStyle w:val="Normal6a"/>
            </w:pPr>
            <w:r w:rsidRPr="00453693">
              <w:t>1.</w:t>
            </w:r>
            <w:r w:rsidRPr="00453693">
              <w:tab/>
              <w:t xml:space="preserve">Förvar ska i </w:t>
            </w:r>
            <w:r w:rsidRPr="00453693">
              <w:rPr>
                <w:b/>
                <w:i/>
              </w:rPr>
              <w:t>regel</w:t>
            </w:r>
            <w:r w:rsidRPr="00453693">
              <w:t xml:space="preserve"> ske i särskilda anläggningar, vilket kan vara särskilda avdelningar av andra anläggningar. Om en medlemsstat inte kan sörja för förvar i sådana anläggningar, utan måste använda fängelseanläggningar, ska tredjelandsmedborgare hållas avskilda från vanliga interner.</w:t>
            </w:r>
          </w:p>
        </w:tc>
        <w:tc>
          <w:tcPr>
            <w:tcW w:w="4876" w:type="dxa"/>
            <w:tcBorders>
              <w:top w:val="nil"/>
              <w:left w:val="nil"/>
              <w:bottom w:val="nil"/>
              <w:right w:val="nil"/>
            </w:tcBorders>
          </w:tcPr>
          <w:p w14:paraId="6C25B97C" w14:textId="77777777" w:rsidR="00665F21" w:rsidRPr="00453693" w:rsidRDefault="00382A95" w:rsidP="0007571F">
            <w:pPr>
              <w:pStyle w:val="Normal6a"/>
            </w:pPr>
            <w:r w:rsidRPr="00453693">
              <w:t>1.</w:t>
            </w:r>
            <w:r w:rsidRPr="00453693">
              <w:tab/>
              <w:t xml:space="preserve">Förvar ska i </w:t>
            </w:r>
            <w:r w:rsidRPr="00453693">
              <w:rPr>
                <w:b/>
                <w:i/>
              </w:rPr>
              <w:t>allmänhet</w:t>
            </w:r>
            <w:r w:rsidRPr="00453693">
              <w:t xml:space="preserve"> ske i särskilda anläggningar, vilket kan vara särskilda avdelningar av andra anläggningar. Om en medlemsstat inte kan sörja för förvar i sådana anläggningar, utan måste använda fängelseanläggningar, ska tredjelandsmedborgare</w:t>
            </w:r>
            <w:r w:rsidRPr="00453693">
              <w:rPr>
                <w:b/>
                <w:i/>
              </w:rPr>
              <w:t>, om möjligt,</w:t>
            </w:r>
            <w:r w:rsidRPr="00453693">
              <w:t xml:space="preserve"> hållas avskilda från vanliga interner.</w:t>
            </w:r>
          </w:p>
        </w:tc>
      </w:tr>
    </w:tbl>
    <w:p w14:paraId="6B0FA28D"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1DBE5D8" w14:textId="77777777" w:rsidR="00665F21" w:rsidRPr="00453693" w:rsidRDefault="00382A95" w:rsidP="00665F21">
      <w:r w:rsidRPr="00453693">
        <w:rPr>
          <w:rStyle w:val="HideTWBExt"/>
        </w:rPr>
        <w:t>&lt;/Amend&gt;</w:t>
      </w:r>
    </w:p>
    <w:p w14:paraId="7C0D7B96"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2050</w:t>
      </w:r>
      <w:r w:rsidRPr="00453693">
        <w:rPr>
          <w:rStyle w:val="HideTWBExt"/>
        </w:rPr>
        <w:t>&lt;/NumAm&gt;</w:t>
      </w:r>
    </w:p>
    <w:p w14:paraId="2C4B2DD1" w14:textId="77777777" w:rsidR="00665F21" w:rsidRPr="00453693" w:rsidRDefault="00382A95" w:rsidP="00665F21">
      <w:pPr>
        <w:pStyle w:val="NormalBold"/>
      </w:pPr>
      <w:r w:rsidRPr="00453693">
        <w:rPr>
          <w:rStyle w:val="HideTWBExt"/>
          <w:b w:val="0"/>
        </w:rPr>
        <w:t>&lt;RepeatBlock-By&gt;&lt;Members&gt;</w:t>
      </w:r>
      <w:r w:rsidRPr="00453693">
        <w:t>Mélissa Camara</w:t>
      </w:r>
      <w:r w:rsidRPr="00453693">
        <w:rPr>
          <w:rStyle w:val="HideTWBExt"/>
          <w:b w:val="0"/>
        </w:rPr>
        <w:t>&lt;/Members&gt;</w:t>
      </w:r>
    </w:p>
    <w:p w14:paraId="5B297C5F" w14:textId="77777777" w:rsidR="00665F21" w:rsidRPr="00453693" w:rsidRDefault="00382A95" w:rsidP="00665F21">
      <w:pPr>
        <w:pStyle w:val="NormalBold"/>
      </w:pPr>
      <w:r w:rsidRPr="00453693">
        <w:rPr>
          <w:rStyle w:val="HideTWBExt"/>
          <w:b w:val="0"/>
        </w:rPr>
        <w:t>&lt;/RepeatBlock-By&gt;</w:t>
      </w:r>
    </w:p>
    <w:p w14:paraId="6195335C"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33E02B03" w14:textId="77777777" w:rsidR="00665F21" w:rsidRPr="00453693" w:rsidRDefault="00382A95" w:rsidP="00665F21">
      <w:pPr>
        <w:pStyle w:val="NormalBold"/>
      </w:pPr>
      <w:r w:rsidRPr="00453693">
        <w:rPr>
          <w:rStyle w:val="HideTWBExt"/>
        </w:rPr>
        <w:t>&lt;Article&gt;</w:t>
      </w:r>
      <w:r w:rsidRPr="00453693">
        <w:t>Artikel 34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35C65563" w14:textId="77777777" w:rsidTr="0007571F">
        <w:trPr>
          <w:trHeight w:hRule="exact" w:val="240"/>
          <w:jc w:val="center"/>
        </w:trPr>
        <w:tc>
          <w:tcPr>
            <w:tcW w:w="9752" w:type="dxa"/>
            <w:gridSpan w:val="2"/>
            <w:tcBorders>
              <w:top w:val="nil"/>
              <w:left w:val="nil"/>
              <w:bottom w:val="nil"/>
              <w:right w:val="nil"/>
            </w:tcBorders>
          </w:tcPr>
          <w:p w14:paraId="39DEDCB8" w14:textId="77777777" w:rsidR="00665F21" w:rsidRPr="00453693" w:rsidRDefault="00665F21" w:rsidP="0007571F"/>
        </w:tc>
      </w:tr>
      <w:tr w:rsidR="00A333B9" w:rsidRPr="00453693" w14:paraId="1374E619" w14:textId="77777777" w:rsidTr="0007571F">
        <w:trPr>
          <w:trHeight w:val="240"/>
          <w:jc w:val="center"/>
        </w:trPr>
        <w:tc>
          <w:tcPr>
            <w:tcW w:w="4876" w:type="dxa"/>
            <w:tcBorders>
              <w:top w:val="nil"/>
              <w:left w:val="nil"/>
              <w:bottom w:val="nil"/>
              <w:right w:val="nil"/>
            </w:tcBorders>
          </w:tcPr>
          <w:p w14:paraId="14C688F0"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1F802E17" w14:textId="77777777" w:rsidR="00665F21" w:rsidRPr="00453693" w:rsidRDefault="00382A95" w:rsidP="0007571F">
            <w:pPr>
              <w:pStyle w:val="AmColumnHeading"/>
            </w:pPr>
            <w:r w:rsidRPr="00453693">
              <w:t>Ändringsförslag</w:t>
            </w:r>
          </w:p>
        </w:tc>
      </w:tr>
      <w:tr w:rsidR="00A333B9" w:rsidRPr="00453693" w14:paraId="7399DA89" w14:textId="77777777" w:rsidTr="0007571F">
        <w:trPr>
          <w:jc w:val="center"/>
        </w:trPr>
        <w:tc>
          <w:tcPr>
            <w:tcW w:w="4876" w:type="dxa"/>
            <w:tcBorders>
              <w:top w:val="nil"/>
              <w:left w:val="nil"/>
              <w:bottom w:val="nil"/>
              <w:right w:val="nil"/>
            </w:tcBorders>
          </w:tcPr>
          <w:p w14:paraId="06AC1A56" w14:textId="77777777" w:rsidR="00665F21" w:rsidRPr="00453693" w:rsidRDefault="00382A95" w:rsidP="0007571F">
            <w:pPr>
              <w:pStyle w:val="Normal6a"/>
            </w:pPr>
            <w:r w:rsidRPr="00453693">
              <w:t>1.</w:t>
            </w:r>
            <w:r w:rsidRPr="00453693">
              <w:tab/>
              <w:t xml:space="preserve">Förvar ska </w:t>
            </w:r>
            <w:r w:rsidRPr="00453693">
              <w:rPr>
                <w:b/>
                <w:i/>
              </w:rPr>
              <w:t>i regel</w:t>
            </w:r>
            <w:r w:rsidRPr="00453693">
              <w:t xml:space="preserve"> ske i särskilda anläggningar, </w:t>
            </w:r>
            <w:r w:rsidRPr="00453693">
              <w:rPr>
                <w:b/>
                <w:i/>
              </w:rPr>
              <w:t>vilket kan vara särskilda avdelningar av andra anläggningar</w:t>
            </w:r>
            <w:r w:rsidRPr="00453693">
              <w:t>.</w:t>
            </w:r>
            <w:r w:rsidRPr="00453693">
              <w:rPr>
                <w:b/>
                <w:i/>
              </w:rPr>
              <w:t xml:space="preserve"> Om en medlemsstat inte kan sörja för förvar</w:t>
            </w:r>
            <w:r w:rsidRPr="00453693">
              <w:t xml:space="preserve"> i </w:t>
            </w:r>
            <w:r w:rsidRPr="00453693">
              <w:rPr>
                <w:b/>
                <w:i/>
              </w:rPr>
              <w:t>sådana anläggningar, utan måste använda fängelseanläggningar, ska tredjelandsmedborgare hållas avskilda från vanliga interner</w:t>
            </w:r>
            <w:r w:rsidRPr="00453693">
              <w:t>.</w:t>
            </w:r>
          </w:p>
        </w:tc>
        <w:tc>
          <w:tcPr>
            <w:tcW w:w="4876" w:type="dxa"/>
            <w:tcBorders>
              <w:top w:val="nil"/>
              <w:left w:val="nil"/>
              <w:bottom w:val="nil"/>
              <w:right w:val="nil"/>
            </w:tcBorders>
          </w:tcPr>
          <w:p w14:paraId="137B1323" w14:textId="77777777" w:rsidR="00665F21" w:rsidRPr="00453693" w:rsidRDefault="00382A95" w:rsidP="0007571F">
            <w:pPr>
              <w:pStyle w:val="Normal6a"/>
            </w:pPr>
            <w:r w:rsidRPr="00453693">
              <w:t>1.</w:t>
            </w:r>
            <w:r w:rsidRPr="00453693">
              <w:tab/>
              <w:t xml:space="preserve">Förvar ska ske i särskilda anläggningar, </w:t>
            </w:r>
            <w:r w:rsidRPr="00453693">
              <w:rPr>
                <w:b/>
                <w:i/>
              </w:rPr>
              <w:t>inbegripet sådana som är anpassade för att tillgodose de könsspecifika och åldersanpassade behoven hos tredjelandsmedborgare som hålls i förvar</w:t>
            </w:r>
            <w:r w:rsidRPr="00453693">
              <w:t>.</w:t>
            </w:r>
            <w:r w:rsidRPr="00453693">
              <w:rPr>
                <w:b/>
                <w:i/>
              </w:rPr>
              <w:t> Medlemsstaterna ska se till att frihetsinskränkningen är minst möjligt inkräktande och motsvarar arten av administrativt förvar.</w:t>
            </w:r>
          </w:p>
        </w:tc>
      </w:tr>
    </w:tbl>
    <w:p w14:paraId="7061BC24"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07BB360" w14:textId="77777777" w:rsidR="00665F21" w:rsidRPr="00453693" w:rsidRDefault="00382A95" w:rsidP="00665F21">
      <w:r w:rsidRPr="00453693">
        <w:rPr>
          <w:rStyle w:val="HideTWBExt"/>
        </w:rPr>
        <w:t>&lt;/Amend&gt;</w:t>
      </w:r>
    </w:p>
    <w:p w14:paraId="549D6548"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2051</w:t>
      </w:r>
      <w:r w:rsidRPr="00453693">
        <w:rPr>
          <w:rStyle w:val="HideTWBExt"/>
        </w:rPr>
        <w:t>&lt;/NumAm&gt;</w:t>
      </w:r>
    </w:p>
    <w:p w14:paraId="35435B4A"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Ana Miguel Pedro, Loránt Vincze, Lena Düpont, Tomas Tobé, Rasa Juknevičienė, Jeroen Lenaers, Karlo Ressler</w:t>
      </w:r>
      <w:r w:rsidRPr="00453693">
        <w:rPr>
          <w:rStyle w:val="HideTWBExt"/>
          <w:b w:val="0"/>
        </w:rPr>
        <w:t>&lt;/Members&gt;</w:t>
      </w:r>
    </w:p>
    <w:p w14:paraId="74120171" w14:textId="77777777" w:rsidR="00665F21" w:rsidRPr="00453693" w:rsidRDefault="00382A95" w:rsidP="00665F21">
      <w:pPr>
        <w:pStyle w:val="NormalBold"/>
      </w:pPr>
      <w:r w:rsidRPr="00453693">
        <w:rPr>
          <w:rStyle w:val="HideTWBExt"/>
          <w:b w:val="0"/>
        </w:rPr>
        <w:t>&lt;/RepeatBlock-By&gt;</w:t>
      </w:r>
    </w:p>
    <w:p w14:paraId="71CE4AE7"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121C6DB1" w14:textId="77777777" w:rsidR="00665F21" w:rsidRPr="00453693" w:rsidRDefault="00382A95" w:rsidP="00665F21">
      <w:pPr>
        <w:pStyle w:val="NormalBold"/>
      </w:pPr>
      <w:r w:rsidRPr="00453693">
        <w:rPr>
          <w:rStyle w:val="HideTWBExt"/>
        </w:rPr>
        <w:t>&lt;Article&gt;</w:t>
      </w:r>
      <w:r w:rsidRPr="00453693">
        <w:t>Artikel 34 – punkt 1a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534626FB" w14:textId="77777777" w:rsidTr="0007571F">
        <w:trPr>
          <w:trHeight w:hRule="exact" w:val="240"/>
          <w:jc w:val="center"/>
        </w:trPr>
        <w:tc>
          <w:tcPr>
            <w:tcW w:w="9752" w:type="dxa"/>
            <w:gridSpan w:val="2"/>
            <w:tcBorders>
              <w:top w:val="nil"/>
              <w:left w:val="nil"/>
              <w:bottom w:val="nil"/>
              <w:right w:val="nil"/>
            </w:tcBorders>
          </w:tcPr>
          <w:p w14:paraId="67A8D6D2" w14:textId="77777777" w:rsidR="00665F21" w:rsidRPr="00453693" w:rsidRDefault="00665F21" w:rsidP="0007571F"/>
        </w:tc>
      </w:tr>
      <w:tr w:rsidR="00A333B9" w:rsidRPr="00453693" w14:paraId="7843E216" w14:textId="77777777" w:rsidTr="0007571F">
        <w:trPr>
          <w:trHeight w:val="240"/>
          <w:jc w:val="center"/>
        </w:trPr>
        <w:tc>
          <w:tcPr>
            <w:tcW w:w="4876" w:type="dxa"/>
            <w:tcBorders>
              <w:top w:val="nil"/>
              <w:left w:val="nil"/>
              <w:bottom w:val="nil"/>
              <w:right w:val="nil"/>
            </w:tcBorders>
          </w:tcPr>
          <w:p w14:paraId="45524C37"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142BC71" w14:textId="77777777" w:rsidR="00665F21" w:rsidRPr="00453693" w:rsidRDefault="00382A95" w:rsidP="0007571F">
            <w:pPr>
              <w:pStyle w:val="AmColumnHeading"/>
            </w:pPr>
            <w:r w:rsidRPr="00453693">
              <w:t>Ändringsförslag</w:t>
            </w:r>
          </w:p>
        </w:tc>
      </w:tr>
      <w:tr w:rsidR="00A333B9" w:rsidRPr="00453693" w14:paraId="0D5E06AA" w14:textId="77777777" w:rsidTr="0007571F">
        <w:trPr>
          <w:jc w:val="center"/>
        </w:trPr>
        <w:tc>
          <w:tcPr>
            <w:tcW w:w="4876" w:type="dxa"/>
            <w:tcBorders>
              <w:top w:val="nil"/>
              <w:left w:val="nil"/>
              <w:bottom w:val="nil"/>
              <w:right w:val="nil"/>
            </w:tcBorders>
          </w:tcPr>
          <w:p w14:paraId="5F45582F" w14:textId="77777777" w:rsidR="00665F21" w:rsidRPr="00453693" w:rsidRDefault="00665F21" w:rsidP="0007571F">
            <w:pPr>
              <w:pStyle w:val="Normal6a"/>
            </w:pPr>
          </w:p>
        </w:tc>
        <w:tc>
          <w:tcPr>
            <w:tcW w:w="4876" w:type="dxa"/>
            <w:tcBorders>
              <w:top w:val="nil"/>
              <w:left w:val="nil"/>
              <w:bottom w:val="nil"/>
              <w:right w:val="nil"/>
            </w:tcBorders>
          </w:tcPr>
          <w:p w14:paraId="0254E190" w14:textId="77777777" w:rsidR="00665F21" w:rsidRPr="00453693" w:rsidRDefault="00382A95" w:rsidP="0007571F">
            <w:pPr>
              <w:pStyle w:val="Normal6a"/>
            </w:pPr>
            <w:r w:rsidRPr="00453693">
              <w:rPr>
                <w:b/>
                <w:i/>
              </w:rPr>
              <w:t>1a.</w:t>
            </w:r>
            <w:r w:rsidRPr="00453693">
              <w:tab/>
            </w:r>
            <w:r w:rsidRPr="00453693">
              <w:rPr>
                <w:b/>
                <w:i/>
              </w:rPr>
              <w:t xml:space="preserve">Tredjelandsmedborgare som konstaterats utgöra en säkerhetsrisk enligt artikel 16 får omfattas av förstärkta säkerhetsarrangemang i </w:t>
            </w:r>
            <w:proofErr w:type="spellStart"/>
            <w:r w:rsidRPr="00453693">
              <w:rPr>
                <w:b/>
                <w:i/>
              </w:rPr>
              <w:t>förvarsanläggningar</w:t>
            </w:r>
            <w:proofErr w:type="spellEnd"/>
            <w:r w:rsidRPr="00453693">
              <w:rPr>
                <w:b/>
                <w:i/>
              </w:rPr>
              <w:t>, vilket omfattar skärpta åtgärder för avskildhet eller ökad tillsyn, så länge som det är nödvändigt för att hantera risken och underlätta deras återvändande.</w:t>
            </w:r>
          </w:p>
        </w:tc>
      </w:tr>
    </w:tbl>
    <w:p w14:paraId="6B3267D2"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7C5DFC0" w14:textId="77777777" w:rsidR="00665F21" w:rsidRPr="00453693" w:rsidRDefault="00382A95" w:rsidP="00665F21">
      <w:r w:rsidRPr="00453693">
        <w:rPr>
          <w:rStyle w:val="HideTWBExt"/>
        </w:rPr>
        <w:t>&lt;/Amend&gt;</w:t>
      </w:r>
    </w:p>
    <w:p w14:paraId="4D2570FC"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2052</w:t>
      </w:r>
      <w:r w:rsidRPr="00453693">
        <w:rPr>
          <w:rStyle w:val="HideTWBExt"/>
        </w:rPr>
        <w:t>&lt;/NumAm&gt;</w:t>
      </w:r>
    </w:p>
    <w:p w14:paraId="306C6224"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48FDDCD0" w14:textId="77777777" w:rsidR="00665F21" w:rsidRPr="00453693" w:rsidRDefault="00382A95" w:rsidP="00665F21">
      <w:pPr>
        <w:pStyle w:val="NormalBold"/>
      </w:pPr>
      <w:r w:rsidRPr="00453693">
        <w:rPr>
          <w:rStyle w:val="HideTWBExt"/>
          <w:b w:val="0"/>
        </w:rPr>
        <w:t>&lt;/RepeatBlock-By&gt;</w:t>
      </w:r>
    </w:p>
    <w:p w14:paraId="4E0CFA51"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62EBDEB3" w14:textId="77777777" w:rsidR="00665F21" w:rsidRPr="00453693" w:rsidRDefault="00382A95" w:rsidP="00665F21">
      <w:pPr>
        <w:pStyle w:val="NormalBold"/>
      </w:pPr>
      <w:r w:rsidRPr="00453693">
        <w:rPr>
          <w:rStyle w:val="HideTWBExt"/>
        </w:rPr>
        <w:t>&lt;Article&gt;</w:t>
      </w:r>
      <w:r w:rsidRPr="00453693">
        <w:t>Artikel 34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4D64B2BE" w14:textId="77777777" w:rsidTr="0007571F">
        <w:trPr>
          <w:trHeight w:hRule="exact" w:val="240"/>
          <w:jc w:val="center"/>
        </w:trPr>
        <w:tc>
          <w:tcPr>
            <w:tcW w:w="9752" w:type="dxa"/>
            <w:gridSpan w:val="2"/>
            <w:tcBorders>
              <w:top w:val="nil"/>
              <w:left w:val="nil"/>
              <w:bottom w:val="nil"/>
              <w:right w:val="nil"/>
            </w:tcBorders>
          </w:tcPr>
          <w:p w14:paraId="0DCB5ABD" w14:textId="77777777" w:rsidR="00665F21" w:rsidRPr="00453693" w:rsidRDefault="00665F21" w:rsidP="0007571F"/>
        </w:tc>
      </w:tr>
      <w:tr w:rsidR="00A333B9" w:rsidRPr="00453693" w14:paraId="04629DB0" w14:textId="77777777" w:rsidTr="0007571F">
        <w:trPr>
          <w:trHeight w:val="240"/>
          <w:jc w:val="center"/>
        </w:trPr>
        <w:tc>
          <w:tcPr>
            <w:tcW w:w="4876" w:type="dxa"/>
            <w:tcBorders>
              <w:top w:val="nil"/>
              <w:left w:val="nil"/>
              <w:bottom w:val="nil"/>
              <w:right w:val="nil"/>
            </w:tcBorders>
          </w:tcPr>
          <w:p w14:paraId="2B29F1B3"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32A2F3B" w14:textId="77777777" w:rsidR="00665F21" w:rsidRPr="00453693" w:rsidRDefault="00382A95" w:rsidP="0007571F">
            <w:pPr>
              <w:pStyle w:val="AmColumnHeading"/>
            </w:pPr>
            <w:r w:rsidRPr="00453693">
              <w:t>Ändringsförslag</w:t>
            </w:r>
          </w:p>
        </w:tc>
      </w:tr>
      <w:tr w:rsidR="00A333B9" w:rsidRPr="00453693" w14:paraId="041084D5" w14:textId="77777777" w:rsidTr="0007571F">
        <w:trPr>
          <w:jc w:val="center"/>
        </w:trPr>
        <w:tc>
          <w:tcPr>
            <w:tcW w:w="4876" w:type="dxa"/>
            <w:tcBorders>
              <w:top w:val="nil"/>
              <w:left w:val="nil"/>
              <w:bottom w:val="nil"/>
              <w:right w:val="nil"/>
            </w:tcBorders>
          </w:tcPr>
          <w:p w14:paraId="564825B5" w14:textId="77777777" w:rsidR="00665F21" w:rsidRPr="00453693" w:rsidRDefault="00382A95" w:rsidP="0007571F">
            <w:pPr>
              <w:pStyle w:val="Normal6a"/>
            </w:pPr>
            <w:r w:rsidRPr="00453693">
              <w:t>2.</w:t>
            </w:r>
            <w:r w:rsidRPr="00453693">
              <w:tab/>
              <w:t>Tredjelandsmedborgare som hålls i förvar ska ha tillträde till utomhusutrymmen.</w:t>
            </w:r>
          </w:p>
        </w:tc>
        <w:tc>
          <w:tcPr>
            <w:tcW w:w="4876" w:type="dxa"/>
            <w:tcBorders>
              <w:top w:val="nil"/>
              <w:left w:val="nil"/>
              <w:bottom w:val="nil"/>
              <w:right w:val="nil"/>
            </w:tcBorders>
          </w:tcPr>
          <w:p w14:paraId="28DB6723" w14:textId="77777777" w:rsidR="00665F21" w:rsidRPr="00453693" w:rsidRDefault="00382A95" w:rsidP="0007571F">
            <w:pPr>
              <w:pStyle w:val="Normal6a"/>
            </w:pPr>
            <w:r w:rsidRPr="00453693">
              <w:t>2.</w:t>
            </w:r>
            <w:r w:rsidRPr="00453693">
              <w:tab/>
              <w:t xml:space="preserve">Tredjelandsmedborgare som hålls i förvar ska ha tillträde till utomhusutrymmen. </w:t>
            </w:r>
            <w:r w:rsidRPr="00453693">
              <w:rPr>
                <w:b/>
                <w:i/>
              </w:rPr>
              <w:t xml:space="preserve">Tillträdet till utomhusutrymmen får begränsas under en begränsad tidsperiod, om det är nödvändigt och proportionellt för att säkerställa en välfungerande </w:t>
            </w:r>
            <w:proofErr w:type="spellStart"/>
            <w:r w:rsidRPr="00453693">
              <w:rPr>
                <w:b/>
                <w:i/>
              </w:rPr>
              <w:t>förvarsanläggning</w:t>
            </w:r>
            <w:proofErr w:type="spellEnd"/>
            <w:r w:rsidRPr="00453693">
              <w:rPr>
                <w:b/>
                <w:i/>
              </w:rPr>
              <w:t>.</w:t>
            </w:r>
          </w:p>
        </w:tc>
      </w:tr>
    </w:tbl>
    <w:p w14:paraId="08C48E10"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78AB581" w14:textId="77777777" w:rsidR="00665F21" w:rsidRPr="00453693" w:rsidRDefault="00382A95" w:rsidP="00665F21">
      <w:r w:rsidRPr="00453693">
        <w:rPr>
          <w:rStyle w:val="HideTWBExt"/>
        </w:rPr>
        <w:t>&lt;/Amend&gt;</w:t>
      </w:r>
    </w:p>
    <w:p w14:paraId="1F6210D3"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2053</w:t>
      </w:r>
      <w:r w:rsidRPr="00453693">
        <w:rPr>
          <w:rStyle w:val="HideTWBExt"/>
        </w:rPr>
        <w:t>&lt;/NumAm&gt;</w:t>
      </w:r>
    </w:p>
    <w:p w14:paraId="102C24FB" w14:textId="77777777" w:rsidR="00665F21" w:rsidRPr="00453693" w:rsidRDefault="00382A95" w:rsidP="00665F21">
      <w:pPr>
        <w:pStyle w:val="NormalBold"/>
      </w:pPr>
      <w:r w:rsidRPr="00453693">
        <w:rPr>
          <w:rStyle w:val="HideTWBExt"/>
          <w:b w:val="0"/>
        </w:rPr>
        <w:t>&lt;RepeatBlock-By&gt;&lt;Members&gt;</w:t>
      </w:r>
      <w:r w:rsidRPr="00453693">
        <w:t>Mélissa Camara</w:t>
      </w:r>
      <w:r w:rsidRPr="00453693">
        <w:rPr>
          <w:rStyle w:val="HideTWBExt"/>
          <w:b w:val="0"/>
        </w:rPr>
        <w:t>&lt;/Members&gt;</w:t>
      </w:r>
    </w:p>
    <w:p w14:paraId="089358C0" w14:textId="77777777" w:rsidR="00665F21" w:rsidRPr="00453693" w:rsidRDefault="00382A95" w:rsidP="00665F21">
      <w:pPr>
        <w:pStyle w:val="NormalBold"/>
      </w:pPr>
      <w:r w:rsidRPr="00453693">
        <w:rPr>
          <w:rStyle w:val="HideTWBExt"/>
          <w:b w:val="0"/>
        </w:rPr>
        <w:t>&lt;/RepeatBlock-By&gt;</w:t>
      </w:r>
    </w:p>
    <w:p w14:paraId="17C06DA2"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4C3A95F3" w14:textId="77777777" w:rsidR="00665F21" w:rsidRPr="00453693" w:rsidRDefault="00382A95" w:rsidP="00665F21">
      <w:pPr>
        <w:pStyle w:val="NormalBold"/>
      </w:pPr>
      <w:r w:rsidRPr="00453693">
        <w:rPr>
          <w:rStyle w:val="HideTWBExt"/>
        </w:rPr>
        <w:t>&lt;Article&gt;</w:t>
      </w:r>
      <w:r w:rsidRPr="00453693">
        <w:t>Artikel 34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11E3B801" w14:textId="77777777" w:rsidTr="0007571F">
        <w:trPr>
          <w:trHeight w:hRule="exact" w:val="240"/>
          <w:jc w:val="center"/>
        </w:trPr>
        <w:tc>
          <w:tcPr>
            <w:tcW w:w="9752" w:type="dxa"/>
            <w:gridSpan w:val="2"/>
            <w:tcBorders>
              <w:top w:val="nil"/>
              <w:left w:val="nil"/>
              <w:bottom w:val="nil"/>
              <w:right w:val="nil"/>
            </w:tcBorders>
          </w:tcPr>
          <w:p w14:paraId="7E976AA8" w14:textId="77777777" w:rsidR="00665F21" w:rsidRPr="00453693" w:rsidRDefault="00665F21" w:rsidP="0007571F"/>
        </w:tc>
      </w:tr>
      <w:tr w:rsidR="00A333B9" w:rsidRPr="00453693" w14:paraId="50DB2F7F" w14:textId="77777777" w:rsidTr="0007571F">
        <w:trPr>
          <w:trHeight w:val="240"/>
          <w:jc w:val="center"/>
        </w:trPr>
        <w:tc>
          <w:tcPr>
            <w:tcW w:w="4876" w:type="dxa"/>
            <w:tcBorders>
              <w:top w:val="nil"/>
              <w:left w:val="nil"/>
              <w:bottom w:val="nil"/>
              <w:right w:val="nil"/>
            </w:tcBorders>
          </w:tcPr>
          <w:p w14:paraId="6816B356"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9EAD431" w14:textId="77777777" w:rsidR="00665F21" w:rsidRPr="00453693" w:rsidRDefault="00382A95" w:rsidP="0007571F">
            <w:pPr>
              <w:pStyle w:val="AmColumnHeading"/>
            </w:pPr>
            <w:r w:rsidRPr="00453693">
              <w:t>Ändringsförslag</w:t>
            </w:r>
          </w:p>
        </w:tc>
      </w:tr>
      <w:tr w:rsidR="00A333B9" w:rsidRPr="00453693" w14:paraId="0417B72E" w14:textId="77777777" w:rsidTr="0007571F">
        <w:trPr>
          <w:jc w:val="center"/>
        </w:trPr>
        <w:tc>
          <w:tcPr>
            <w:tcW w:w="4876" w:type="dxa"/>
            <w:tcBorders>
              <w:top w:val="nil"/>
              <w:left w:val="nil"/>
              <w:bottom w:val="nil"/>
              <w:right w:val="nil"/>
            </w:tcBorders>
          </w:tcPr>
          <w:p w14:paraId="03B9F0DC" w14:textId="77777777" w:rsidR="00665F21" w:rsidRPr="00453693" w:rsidRDefault="00382A95" w:rsidP="0007571F">
            <w:pPr>
              <w:pStyle w:val="Normal6a"/>
            </w:pPr>
            <w:r w:rsidRPr="00453693">
              <w:t>3.</w:t>
            </w:r>
            <w:r w:rsidRPr="00453693">
              <w:tab/>
              <w:t xml:space="preserve">Tredjelandsmedborgare i förvar ska </w:t>
            </w:r>
            <w:r w:rsidRPr="00453693">
              <w:rPr>
                <w:b/>
                <w:i/>
              </w:rPr>
              <w:t xml:space="preserve">på begäran </w:t>
            </w:r>
            <w:r w:rsidRPr="00453693">
              <w:t>ges möjlighet att</w:t>
            </w:r>
            <w:r w:rsidRPr="00453693">
              <w:rPr>
                <w:b/>
                <w:i/>
              </w:rPr>
              <w:t xml:space="preserve"> vid tillfälle</w:t>
            </w:r>
            <w:r w:rsidRPr="00453693">
              <w:t xml:space="preserve"> ta kontakt med juridiska ombud, familjemedlemmar och behöriga konsulära myndigheter.</w:t>
            </w:r>
          </w:p>
        </w:tc>
        <w:tc>
          <w:tcPr>
            <w:tcW w:w="4876" w:type="dxa"/>
            <w:tcBorders>
              <w:top w:val="nil"/>
              <w:left w:val="nil"/>
              <w:bottom w:val="nil"/>
              <w:right w:val="nil"/>
            </w:tcBorders>
          </w:tcPr>
          <w:p w14:paraId="0F59D39C" w14:textId="77777777" w:rsidR="00665F21" w:rsidRPr="00453693" w:rsidRDefault="00382A95" w:rsidP="0007571F">
            <w:pPr>
              <w:pStyle w:val="Normal6a"/>
            </w:pPr>
            <w:r w:rsidRPr="00453693">
              <w:t>3.</w:t>
            </w:r>
            <w:r w:rsidRPr="00453693">
              <w:tab/>
              <w:t>Tredjelandsmedborgare i förvar ska ges möjlighet att ta kontakt med juridiska ombud, familjemedlemmar och behöriga konsulära myndigheter</w:t>
            </w:r>
            <w:r w:rsidRPr="00453693">
              <w:rPr>
                <w:b/>
                <w:i/>
              </w:rPr>
              <w:t xml:space="preserve"> utan oskäligt dröjsmål.</w:t>
            </w:r>
            <w:r w:rsidRPr="00453693">
              <w:t xml:space="preserve"> </w:t>
            </w:r>
            <w:r w:rsidRPr="00453693">
              <w:rPr>
                <w:b/>
                <w:i/>
              </w:rPr>
              <w:t>Personer som ansöker om internationellt skydd ska ha rätt att kontakta FN:s flyktingkommissariat. Detta ska omfatta rätten att kontakta en organisation som för FN:s flyktingkommissariats räkning är verksam på den berörda medlemsstatens territorium i enlighet med ett avtal med medlemsstaten i fråga.</w:t>
            </w:r>
          </w:p>
        </w:tc>
      </w:tr>
    </w:tbl>
    <w:p w14:paraId="1CDB1955"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C679F82" w14:textId="77777777" w:rsidR="00665F21" w:rsidRPr="00453693" w:rsidRDefault="00382A95" w:rsidP="00665F21">
      <w:r w:rsidRPr="00453693">
        <w:rPr>
          <w:rStyle w:val="HideTWBExt"/>
        </w:rPr>
        <w:t>&lt;/Amend&gt;</w:t>
      </w:r>
    </w:p>
    <w:p w14:paraId="4E5EF898"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2054</w:t>
      </w:r>
      <w:r w:rsidRPr="00453693">
        <w:rPr>
          <w:rStyle w:val="HideTWBExt"/>
        </w:rPr>
        <w:t>&lt;/NumAm&gt;</w:t>
      </w:r>
    </w:p>
    <w:p w14:paraId="2C73CC2A"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 Karlo Ressler</w:t>
      </w:r>
      <w:r w:rsidRPr="00453693">
        <w:rPr>
          <w:rStyle w:val="HideTWBExt"/>
          <w:b w:val="0"/>
        </w:rPr>
        <w:t>&lt;/Members&gt;</w:t>
      </w:r>
    </w:p>
    <w:p w14:paraId="716C4524" w14:textId="77777777" w:rsidR="00665F21" w:rsidRPr="00453693" w:rsidRDefault="00382A95" w:rsidP="00665F21">
      <w:pPr>
        <w:pStyle w:val="NormalBold"/>
      </w:pPr>
      <w:r w:rsidRPr="00453693">
        <w:rPr>
          <w:rStyle w:val="HideTWBExt"/>
          <w:b w:val="0"/>
        </w:rPr>
        <w:t>&lt;/RepeatBlock-By&gt;</w:t>
      </w:r>
    </w:p>
    <w:p w14:paraId="61A566C5"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2164749A" w14:textId="77777777" w:rsidR="00665F21" w:rsidRPr="00453693" w:rsidRDefault="00382A95" w:rsidP="00665F21">
      <w:pPr>
        <w:pStyle w:val="NormalBold"/>
      </w:pPr>
      <w:r w:rsidRPr="00453693">
        <w:rPr>
          <w:rStyle w:val="HideTWBExt"/>
        </w:rPr>
        <w:t>&lt;Article&gt;</w:t>
      </w:r>
      <w:r w:rsidRPr="00453693">
        <w:t>Artikel 34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3573F109" w14:textId="77777777" w:rsidTr="0007571F">
        <w:trPr>
          <w:trHeight w:hRule="exact" w:val="240"/>
          <w:jc w:val="center"/>
        </w:trPr>
        <w:tc>
          <w:tcPr>
            <w:tcW w:w="9752" w:type="dxa"/>
            <w:gridSpan w:val="2"/>
            <w:tcBorders>
              <w:top w:val="nil"/>
              <w:left w:val="nil"/>
              <w:bottom w:val="nil"/>
              <w:right w:val="nil"/>
            </w:tcBorders>
          </w:tcPr>
          <w:p w14:paraId="25D9F40A" w14:textId="77777777" w:rsidR="00665F21" w:rsidRPr="00453693" w:rsidRDefault="00665F21" w:rsidP="0007571F"/>
        </w:tc>
      </w:tr>
      <w:tr w:rsidR="00A333B9" w:rsidRPr="00453693" w14:paraId="72B6B54D" w14:textId="77777777" w:rsidTr="0007571F">
        <w:trPr>
          <w:trHeight w:val="240"/>
          <w:jc w:val="center"/>
        </w:trPr>
        <w:tc>
          <w:tcPr>
            <w:tcW w:w="4876" w:type="dxa"/>
            <w:tcBorders>
              <w:top w:val="nil"/>
              <w:left w:val="nil"/>
              <w:bottom w:val="nil"/>
              <w:right w:val="nil"/>
            </w:tcBorders>
          </w:tcPr>
          <w:p w14:paraId="3BF2B219"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68A73C07" w14:textId="77777777" w:rsidR="00665F21" w:rsidRPr="00453693" w:rsidRDefault="00382A95" w:rsidP="0007571F">
            <w:pPr>
              <w:pStyle w:val="AmColumnHeading"/>
            </w:pPr>
            <w:r w:rsidRPr="00453693">
              <w:t>Ändringsförslag</w:t>
            </w:r>
          </w:p>
        </w:tc>
      </w:tr>
      <w:tr w:rsidR="00A333B9" w:rsidRPr="00453693" w14:paraId="6E845F4A" w14:textId="77777777" w:rsidTr="0007571F">
        <w:trPr>
          <w:jc w:val="center"/>
        </w:trPr>
        <w:tc>
          <w:tcPr>
            <w:tcW w:w="4876" w:type="dxa"/>
            <w:tcBorders>
              <w:top w:val="nil"/>
              <w:left w:val="nil"/>
              <w:bottom w:val="nil"/>
              <w:right w:val="nil"/>
            </w:tcBorders>
          </w:tcPr>
          <w:p w14:paraId="6656463A" w14:textId="77777777" w:rsidR="00665F21" w:rsidRPr="00453693" w:rsidRDefault="00382A95" w:rsidP="0007571F">
            <w:pPr>
              <w:pStyle w:val="Normal6a"/>
            </w:pPr>
            <w:r w:rsidRPr="00453693">
              <w:t>3.</w:t>
            </w:r>
            <w:r w:rsidRPr="00453693">
              <w:tab/>
              <w:t>Tredjelandsmedborgare i förvar ska på begäran ges möjlighet att vid tillfälle ta kontakt med juridiska ombud, familjemedlemmar och behöriga konsulära myndigheter.</w:t>
            </w:r>
          </w:p>
        </w:tc>
        <w:tc>
          <w:tcPr>
            <w:tcW w:w="4876" w:type="dxa"/>
            <w:tcBorders>
              <w:top w:val="nil"/>
              <w:left w:val="nil"/>
              <w:bottom w:val="nil"/>
              <w:right w:val="nil"/>
            </w:tcBorders>
          </w:tcPr>
          <w:p w14:paraId="16D117A2" w14:textId="77777777" w:rsidR="00665F21" w:rsidRPr="00453693" w:rsidRDefault="00382A95" w:rsidP="0007571F">
            <w:pPr>
              <w:pStyle w:val="Normal6a"/>
            </w:pPr>
            <w:r w:rsidRPr="00453693">
              <w:t>3.</w:t>
            </w:r>
            <w:r w:rsidRPr="00453693">
              <w:tab/>
              <w:t>Tredjelandsmedborgare i förvar ska på begäran ges möjlighet att vid tillfälle ta kontakt med juridiska ombud, familjemedlemmar och behöriga konsulära myndigheter</w:t>
            </w:r>
            <w:r w:rsidRPr="00453693">
              <w:rPr>
                <w:b/>
                <w:i/>
              </w:rPr>
              <w:t>, med förbehåll för praktiska arrangemang och säkerhetshänsyn</w:t>
            </w:r>
            <w:r w:rsidRPr="00453693">
              <w:t>.</w:t>
            </w:r>
          </w:p>
        </w:tc>
      </w:tr>
    </w:tbl>
    <w:p w14:paraId="674897FC"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6FB935C" w14:textId="77777777" w:rsidR="00665F21" w:rsidRPr="00453693" w:rsidRDefault="00382A95" w:rsidP="00665F21">
      <w:r w:rsidRPr="00453693">
        <w:rPr>
          <w:rStyle w:val="HideTWBExt"/>
        </w:rPr>
        <w:t>&lt;/Amend&gt;</w:t>
      </w:r>
    </w:p>
    <w:p w14:paraId="5C511114"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2055</w:t>
      </w:r>
      <w:r w:rsidRPr="00453693">
        <w:rPr>
          <w:rStyle w:val="HideTWBExt"/>
        </w:rPr>
        <w:t>&lt;/NumAm&gt;</w:t>
      </w:r>
    </w:p>
    <w:p w14:paraId="2D09123F"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500DB687" w14:textId="77777777" w:rsidR="00665F21" w:rsidRPr="00453693" w:rsidRDefault="00382A95" w:rsidP="00665F21">
      <w:pPr>
        <w:pStyle w:val="NormalBold"/>
      </w:pPr>
      <w:r w:rsidRPr="00453693">
        <w:rPr>
          <w:rStyle w:val="HideTWBExt"/>
          <w:b w:val="0"/>
        </w:rPr>
        <w:t>&lt;/RepeatBlock-By&gt;</w:t>
      </w:r>
    </w:p>
    <w:p w14:paraId="3920495C"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26AB32FA" w14:textId="77777777" w:rsidR="00665F21" w:rsidRPr="00453693" w:rsidRDefault="00382A95" w:rsidP="00665F21">
      <w:pPr>
        <w:pStyle w:val="NormalBold"/>
      </w:pPr>
      <w:r w:rsidRPr="00453693">
        <w:rPr>
          <w:rStyle w:val="HideTWBExt"/>
        </w:rPr>
        <w:t>&lt;Article&gt;</w:t>
      </w:r>
      <w:r w:rsidRPr="00453693">
        <w:t>Artikel 34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0142C6D9" w14:textId="77777777" w:rsidTr="0007571F">
        <w:trPr>
          <w:trHeight w:hRule="exact" w:val="240"/>
          <w:jc w:val="center"/>
        </w:trPr>
        <w:tc>
          <w:tcPr>
            <w:tcW w:w="9752" w:type="dxa"/>
            <w:gridSpan w:val="2"/>
            <w:tcBorders>
              <w:top w:val="nil"/>
              <w:left w:val="nil"/>
              <w:bottom w:val="nil"/>
              <w:right w:val="nil"/>
            </w:tcBorders>
          </w:tcPr>
          <w:p w14:paraId="10CF7185" w14:textId="77777777" w:rsidR="00665F21" w:rsidRPr="00453693" w:rsidRDefault="00665F21" w:rsidP="0007571F"/>
        </w:tc>
      </w:tr>
      <w:tr w:rsidR="00A333B9" w:rsidRPr="00453693" w14:paraId="2D0ADA32" w14:textId="77777777" w:rsidTr="0007571F">
        <w:trPr>
          <w:trHeight w:val="240"/>
          <w:jc w:val="center"/>
        </w:trPr>
        <w:tc>
          <w:tcPr>
            <w:tcW w:w="4876" w:type="dxa"/>
            <w:tcBorders>
              <w:top w:val="nil"/>
              <w:left w:val="nil"/>
              <w:bottom w:val="nil"/>
              <w:right w:val="nil"/>
            </w:tcBorders>
          </w:tcPr>
          <w:p w14:paraId="79D329E7"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34FB702A" w14:textId="77777777" w:rsidR="00665F21" w:rsidRPr="00453693" w:rsidRDefault="00382A95" w:rsidP="0007571F">
            <w:pPr>
              <w:pStyle w:val="AmColumnHeading"/>
            </w:pPr>
            <w:r w:rsidRPr="00453693">
              <w:t>Ändringsförslag</w:t>
            </w:r>
          </w:p>
        </w:tc>
      </w:tr>
      <w:tr w:rsidR="00A333B9" w:rsidRPr="00453693" w14:paraId="5DBF3AE0" w14:textId="77777777" w:rsidTr="0007571F">
        <w:trPr>
          <w:jc w:val="center"/>
        </w:trPr>
        <w:tc>
          <w:tcPr>
            <w:tcW w:w="4876" w:type="dxa"/>
            <w:tcBorders>
              <w:top w:val="nil"/>
              <w:left w:val="nil"/>
              <w:bottom w:val="nil"/>
              <w:right w:val="nil"/>
            </w:tcBorders>
          </w:tcPr>
          <w:p w14:paraId="146168F6" w14:textId="77777777" w:rsidR="00665F21" w:rsidRPr="00453693" w:rsidRDefault="00382A95" w:rsidP="0007571F">
            <w:pPr>
              <w:pStyle w:val="Normal6a"/>
            </w:pPr>
            <w:r w:rsidRPr="00453693">
              <w:t>3.</w:t>
            </w:r>
            <w:r w:rsidRPr="00453693">
              <w:tab/>
              <w:t xml:space="preserve">Tredjelandsmedborgare i förvar ska </w:t>
            </w:r>
            <w:r w:rsidRPr="00453693">
              <w:rPr>
                <w:b/>
                <w:i/>
              </w:rPr>
              <w:t xml:space="preserve">på begäran </w:t>
            </w:r>
            <w:r w:rsidRPr="00453693">
              <w:t xml:space="preserve">ges möjlighet att </w:t>
            </w:r>
            <w:r w:rsidRPr="00453693">
              <w:rPr>
                <w:b/>
                <w:i/>
              </w:rPr>
              <w:t xml:space="preserve">vid tillfälle </w:t>
            </w:r>
            <w:r w:rsidRPr="00453693">
              <w:t>ta kontakt med juridiska ombud, familjemedlemmar och behöriga konsulära myndigheter.</w:t>
            </w:r>
          </w:p>
        </w:tc>
        <w:tc>
          <w:tcPr>
            <w:tcW w:w="4876" w:type="dxa"/>
            <w:tcBorders>
              <w:top w:val="nil"/>
              <w:left w:val="nil"/>
              <w:bottom w:val="nil"/>
              <w:right w:val="nil"/>
            </w:tcBorders>
          </w:tcPr>
          <w:p w14:paraId="78047311" w14:textId="77777777" w:rsidR="00665F21" w:rsidRPr="00453693" w:rsidRDefault="00382A95" w:rsidP="0007571F">
            <w:pPr>
              <w:pStyle w:val="Normal6a"/>
            </w:pPr>
            <w:r w:rsidRPr="00453693">
              <w:t>3.</w:t>
            </w:r>
            <w:r w:rsidRPr="00453693">
              <w:tab/>
              <w:t>Tredjelandsmedborgare i förvar ska ges möjlighet att ta kontakt med juridiska ombud</w:t>
            </w:r>
            <w:r w:rsidRPr="00453693">
              <w:rPr>
                <w:b/>
                <w:i/>
              </w:rPr>
              <w:t>, företrädare för internationella och icke-statliga organisationer</w:t>
            </w:r>
            <w:r w:rsidRPr="00453693">
              <w:t>, familjemedlemmar och behöriga konsulära myndigheter.</w:t>
            </w:r>
          </w:p>
        </w:tc>
      </w:tr>
    </w:tbl>
    <w:p w14:paraId="0C428C34"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0095EC9" w14:textId="77777777" w:rsidR="00665F21" w:rsidRPr="00453693" w:rsidRDefault="00382A95" w:rsidP="00665F21">
      <w:r w:rsidRPr="00453693">
        <w:rPr>
          <w:rStyle w:val="HideTWBExt"/>
        </w:rPr>
        <w:t>&lt;/Amend&gt;</w:t>
      </w:r>
    </w:p>
    <w:p w14:paraId="32863231"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2056</w:t>
      </w:r>
      <w:r w:rsidRPr="00453693">
        <w:rPr>
          <w:rStyle w:val="HideTWBExt"/>
        </w:rPr>
        <w:t>&lt;/NumAm&gt;</w:t>
      </w:r>
    </w:p>
    <w:p w14:paraId="61404E4D"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Birgit Sippel, Cecilia Strada</w:t>
      </w:r>
      <w:r w:rsidRPr="00453693">
        <w:rPr>
          <w:rStyle w:val="HideTWBExt"/>
          <w:b w:val="0"/>
        </w:rPr>
        <w:t>&lt;/Members&gt;</w:t>
      </w:r>
    </w:p>
    <w:p w14:paraId="7B08CB44" w14:textId="77777777" w:rsidR="00665F21" w:rsidRPr="00453693" w:rsidRDefault="00382A95" w:rsidP="00665F21">
      <w:pPr>
        <w:pStyle w:val="NormalBold"/>
      </w:pPr>
      <w:r w:rsidRPr="00453693">
        <w:rPr>
          <w:rStyle w:val="HideTWBExt"/>
          <w:b w:val="0"/>
        </w:rPr>
        <w:t>&lt;/RepeatBlock-By&gt;</w:t>
      </w:r>
    </w:p>
    <w:p w14:paraId="1B6AF41B"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712361C8" w14:textId="77777777" w:rsidR="00665F21" w:rsidRPr="00453693" w:rsidRDefault="00382A95" w:rsidP="00665F21">
      <w:pPr>
        <w:pStyle w:val="NormalBold"/>
      </w:pPr>
      <w:r w:rsidRPr="00453693">
        <w:rPr>
          <w:rStyle w:val="HideTWBExt"/>
        </w:rPr>
        <w:t>&lt;Article&gt;</w:t>
      </w:r>
      <w:r w:rsidRPr="00453693">
        <w:t>Artikel 34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2DE12087" w14:textId="77777777" w:rsidTr="0007571F">
        <w:trPr>
          <w:trHeight w:hRule="exact" w:val="240"/>
          <w:jc w:val="center"/>
        </w:trPr>
        <w:tc>
          <w:tcPr>
            <w:tcW w:w="9752" w:type="dxa"/>
            <w:gridSpan w:val="2"/>
            <w:tcBorders>
              <w:top w:val="nil"/>
              <w:left w:val="nil"/>
              <w:bottom w:val="nil"/>
              <w:right w:val="nil"/>
            </w:tcBorders>
          </w:tcPr>
          <w:p w14:paraId="756B3BC6" w14:textId="77777777" w:rsidR="00665F21" w:rsidRPr="00453693" w:rsidRDefault="00665F21" w:rsidP="0007571F"/>
        </w:tc>
      </w:tr>
      <w:tr w:rsidR="00A333B9" w:rsidRPr="00453693" w14:paraId="69884BC0" w14:textId="77777777" w:rsidTr="0007571F">
        <w:trPr>
          <w:trHeight w:val="240"/>
          <w:jc w:val="center"/>
        </w:trPr>
        <w:tc>
          <w:tcPr>
            <w:tcW w:w="4876" w:type="dxa"/>
            <w:tcBorders>
              <w:top w:val="nil"/>
              <w:left w:val="nil"/>
              <w:bottom w:val="nil"/>
              <w:right w:val="nil"/>
            </w:tcBorders>
          </w:tcPr>
          <w:p w14:paraId="30A9AFCA"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78C99C90" w14:textId="77777777" w:rsidR="00665F21" w:rsidRPr="00453693" w:rsidRDefault="00382A95" w:rsidP="0007571F">
            <w:pPr>
              <w:pStyle w:val="AmColumnHeading"/>
            </w:pPr>
            <w:r w:rsidRPr="00453693">
              <w:t>Ändringsförslag</w:t>
            </w:r>
          </w:p>
        </w:tc>
      </w:tr>
      <w:tr w:rsidR="00A333B9" w:rsidRPr="00453693" w14:paraId="1207067D" w14:textId="77777777" w:rsidTr="0007571F">
        <w:trPr>
          <w:jc w:val="center"/>
        </w:trPr>
        <w:tc>
          <w:tcPr>
            <w:tcW w:w="4876" w:type="dxa"/>
            <w:tcBorders>
              <w:top w:val="nil"/>
              <w:left w:val="nil"/>
              <w:bottom w:val="nil"/>
              <w:right w:val="nil"/>
            </w:tcBorders>
          </w:tcPr>
          <w:p w14:paraId="2CCF064D" w14:textId="77777777" w:rsidR="00665F21" w:rsidRPr="00453693" w:rsidRDefault="00382A95" w:rsidP="0007571F">
            <w:pPr>
              <w:pStyle w:val="Normal6a"/>
            </w:pPr>
            <w:r w:rsidRPr="00453693">
              <w:t>3.</w:t>
            </w:r>
            <w:r w:rsidRPr="00453693">
              <w:tab/>
              <w:t xml:space="preserve">Tredjelandsmedborgare i förvar ska </w:t>
            </w:r>
            <w:r w:rsidRPr="00453693">
              <w:rPr>
                <w:b/>
                <w:i/>
              </w:rPr>
              <w:t xml:space="preserve">på begäran </w:t>
            </w:r>
            <w:r w:rsidRPr="00453693">
              <w:t xml:space="preserve">ges möjlighet att </w:t>
            </w:r>
            <w:r w:rsidRPr="00453693">
              <w:rPr>
                <w:b/>
                <w:i/>
              </w:rPr>
              <w:t>vid tillfälle</w:t>
            </w:r>
            <w:r w:rsidRPr="00453693">
              <w:t xml:space="preserve"> ta kontakt med juridiska ombud, familjemedlemmar och behöriga konsulära myndigheter.</w:t>
            </w:r>
          </w:p>
        </w:tc>
        <w:tc>
          <w:tcPr>
            <w:tcW w:w="4876" w:type="dxa"/>
            <w:tcBorders>
              <w:top w:val="nil"/>
              <w:left w:val="nil"/>
              <w:bottom w:val="nil"/>
              <w:right w:val="nil"/>
            </w:tcBorders>
          </w:tcPr>
          <w:p w14:paraId="1D3193FD" w14:textId="77777777" w:rsidR="00665F21" w:rsidRPr="00453693" w:rsidRDefault="00382A95" w:rsidP="0007571F">
            <w:pPr>
              <w:pStyle w:val="Normal6a"/>
            </w:pPr>
            <w:r w:rsidRPr="00453693">
              <w:t>3.</w:t>
            </w:r>
            <w:r w:rsidRPr="00453693">
              <w:tab/>
              <w:t xml:space="preserve">Tredjelandsmedborgare i förvar ska ges möjlighet att </w:t>
            </w:r>
            <w:r w:rsidRPr="00453693">
              <w:rPr>
                <w:b/>
                <w:i/>
              </w:rPr>
              <w:t>så snart som möjligt</w:t>
            </w:r>
            <w:r w:rsidRPr="00453693">
              <w:t xml:space="preserve"> ta kontakt med juridiska ombud, familjemedlemmar och behöriga konsulära myndigheter.</w:t>
            </w:r>
          </w:p>
        </w:tc>
      </w:tr>
    </w:tbl>
    <w:p w14:paraId="32909804"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024AA8A" w14:textId="77777777" w:rsidR="00665F21" w:rsidRPr="00453693" w:rsidRDefault="00382A95" w:rsidP="00665F21">
      <w:pPr>
        <w:pStyle w:val="AmJustTitle"/>
      </w:pPr>
      <w:r w:rsidRPr="00453693">
        <w:rPr>
          <w:rStyle w:val="HideTWBExt"/>
        </w:rPr>
        <w:t>&lt;TitreJust&gt;</w:t>
      </w:r>
      <w:r w:rsidRPr="00453693">
        <w:t>Motivering</w:t>
      </w:r>
      <w:r w:rsidRPr="00453693">
        <w:rPr>
          <w:rStyle w:val="HideTWBExt"/>
        </w:rPr>
        <w:t>&lt;/TitreJust&gt;</w:t>
      </w:r>
    </w:p>
    <w:p w14:paraId="49AF6F36" w14:textId="77777777" w:rsidR="00665F21" w:rsidRPr="00453693" w:rsidRDefault="00382A95" w:rsidP="00665F21">
      <w:pPr>
        <w:pStyle w:val="AmJustText"/>
      </w:pPr>
      <w:r w:rsidRPr="00453693">
        <w:t>Kontakt med juridiska ombud och familjemedlemmar kan inte vara en fråga om ”vid tillfälle”. Den återvändande har rätt att få juridisk rådgivning och att överklaga beslutet om att ta henne eller honom i förvar.</w:t>
      </w:r>
    </w:p>
    <w:p w14:paraId="6A4A46DA" w14:textId="77777777" w:rsidR="00665F21" w:rsidRPr="00453693" w:rsidRDefault="00382A95" w:rsidP="00665F21">
      <w:r w:rsidRPr="00453693">
        <w:rPr>
          <w:rStyle w:val="HideTWBExt"/>
        </w:rPr>
        <w:t>&lt;/Amend&gt;</w:t>
      </w:r>
    </w:p>
    <w:p w14:paraId="3E8D0A0A"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2057</w:t>
      </w:r>
      <w:r w:rsidRPr="00453693">
        <w:rPr>
          <w:rStyle w:val="HideTWBExt"/>
        </w:rPr>
        <w:t>&lt;/NumAm&gt;</w:t>
      </w:r>
    </w:p>
    <w:p w14:paraId="43C6EA3D" w14:textId="77777777" w:rsidR="00665F21" w:rsidRPr="00453693" w:rsidRDefault="00382A95" w:rsidP="00665F21">
      <w:pPr>
        <w:pStyle w:val="NormalBold"/>
      </w:pPr>
      <w:r w:rsidRPr="00453693">
        <w:rPr>
          <w:rStyle w:val="HideTWBExt"/>
          <w:b w:val="0"/>
        </w:rPr>
        <w:t>&lt;RepeatBlock-By&gt;&lt;Members&gt;</w:t>
      </w:r>
      <w:r w:rsidRPr="00453693">
        <w:t>Mélissa Camara</w:t>
      </w:r>
      <w:r w:rsidRPr="00453693">
        <w:rPr>
          <w:rStyle w:val="HideTWBExt"/>
          <w:b w:val="0"/>
        </w:rPr>
        <w:t>&lt;/Members&gt;</w:t>
      </w:r>
    </w:p>
    <w:p w14:paraId="41150060" w14:textId="77777777" w:rsidR="00665F21" w:rsidRPr="00453693" w:rsidRDefault="00382A95" w:rsidP="00665F21">
      <w:pPr>
        <w:pStyle w:val="NormalBold"/>
      </w:pPr>
      <w:r w:rsidRPr="00453693">
        <w:rPr>
          <w:rStyle w:val="HideTWBExt"/>
          <w:b w:val="0"/>
        </w:rPr>
        <w:t>&lt;/RepeatBlock-By&gt;</w:t>
      </w:r>
    </w:p>
    <w:p w14:paraId="5DBC3106"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17B19E54" w14:textId="77777777" w:rsidR="00665F21" w:rsidRPr="00453693" w:rsidRDefault="00382A95" w:rsidP="00665F21">
      <w:pPr>
        <w:pStyle w:val="NormalBold"/>
      </w:pPr>
      <w:r w:rsidRPr="00453693">
        <w:rPr>
          <w:rStyle w:val="HideTWBExt"/>
        </w:rPr>
        <w:t>&lt;Article&gt;</w:t>
      </w:r>
      <w:r w:rsidRPr="00453693">
        <w:t>Artikel 34 – punkt 3a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569D838B" w14:textId="77777777" w:rsidTr="0007571F">
        <w:trPr>
          <w:trHeight w:hRule="exact" w:val="240"/>
          <w:jc w:val="center"/>
        </w:trPr>
        <w:tc>
          <w:tcPr>
            <w:tcW w:w="9752" w:type="dxa"/>
            <w:gridSpan w:val="2"/>
            <w:tcBorders>
              <w:top w:val="nil"/>
              <w:left w:val="nil"/>
              <w:bottom w:val="nil"/>
              <w:right w:val="nil"/>
            </w:tcBorders>
          </w:tcPr>
          <w:p w14:paraId="1413CC9E" w14:textId="77777777" w:rsidR="00665F21" w:rsidRPr="00453693" w:rsidRDefault="00665F21" w:rsidP="0007571F"/>
        </w:tc>
      </w:tr>
      <w:tr w:rsidR="00A333B9" w:rsidRPr="00453693" w14:paraId="22F78E2C" w14:textId="77777777" w:rsidTr="0007571F">
        <w:trPr>
          <w:trHeight w:val="240"/>
          <w:jc w:val="center"/>
        </w:trPr>
        <w:tc>
          <w:tcPr>
            <w:tcW w:w="4876" w:type="dxa"/>
            <w:tcBorders>
              <w:top w:val="nil"/>
              <w:left w:val="nil"/>
              <w:bottom w:val="nil"/>
              <w:right w:val="nil"/>
            </w:tcBorders>
          </w:tcPr>
          <w:p w14:paraId="73CC4389"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7E47C904" w14:textId="77777777" w:rsidR="00665F21" w:rsidRPr="00453693" w:rsidRDefault="00382A95" w:rsidP="0007571F">
            <w:pPr>
              <w:pStyle w:val="AmColumnHeading"/>
            </w:pPr>
            <w:r w:rsidRPr="00453693">
              <w:t>Ändringsförslag</w:t>
            </w:r>
          </w:p>
        </w:tc>
      </w:tr>
      <w:tr w:rsidR="00A333B9" w:rsidRPr="00453693" w14:paraId="3620122A" w14:textId="77777777" w:rsidTr="0007571F">
        <w:trPr>
          <w:jc w:val="center"/>
        </w:trPr>
        <w:tc>
          <w:tcPr>
            <w:tcW w:w="4876" w:type="dxa"/>
            <w:tcBorders>
              <w:top w:val="nil"/>
              <w:left w:val="nil"/>
              <w:bottom w:val="nil"/>
              <w:right w:val="nil"/>
            </w:tcBorders>
          </w:tcPr>
          <w:p w14:paraId="0E16013C" w14:textId="77777777" w:rsidR="00665F21" w:rsidRPr="00453693" w:rsidRDefault="00665F21" w:rsidP="0007571F">
            <w:pPr>
              <w:pStyle w:val="Normal6a"/>
            </w:pPr>
          </w:p>
        </w:tc>
        <w:tc>
          <w:tcPr>
            <w:tcW w:w="4876" w:type="dxa"/>
            <w:tcBorders>
              <w:top w:val="nil"/>
              <w:left w:val="nil"/>
              <w:bottom w:val="nil"/>
              <w:right w:val="nil"/>
            </w:tcBorders>
          </w:tcPr>
          <w:p w14:paraId="7D3A06B4" w14:textId="77777777" w:rsidR="00665F21" w:rsidRPr="00453693" w:rsidRDefault="00382A95" w:rsidP="0007571F">
            <w:pPr>
              <w:pStyle w:val="Normal6a"/>
            </w:pPr>
            <w:r w:rsidRPr="00453693">
              <w:rPr>
                <w:b/>
                <w:i/>
              </w:rPr>
              <w:t>3a.</w:t>
            </w:r>
            <w:r w:rsidRPr="00453693">
              <w:tab/>
            </w:r>
            <w:r w:rsidRPr="00453693">
              <w:rPr>
                <w:b/>
                <w:i/>
              </w:rPr>
              <w:t>Den behöriga myndighet som förvaltar anläggningen ska ge tredjelandsmedborgare som hålls i förvar information om deras rätt att ta kontakt med juridiska ombud. Sådan information bör anslås i olika delar av anläggningen på språk som de frihetsberövade tredjelandsmedborgarna förstår.</w:t>
            </w:r>
          </w:p>
        </w:tc>
      </w:tr>
    </w:tbl>
    <w:p w14:paraId="0765A8F5"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20F6E5B" w14:textId="77777777" w:rsidR="00665F21" w:rsidRPr="00453693" w:rsidRDefault="00382A95" w:rsidP="00665F21">
      <w:r w:rsidRPr="00453693">
        <w:rPr>
          <w:rStyle w:val="HideTWBExt"/>
        </w:rPr>
        <w:t>&lt;/Amend&gt;</w:t>
      </w:r>
    </w:p>
    <w:p w14:paraId="05099179"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2058</w:t>
      </w:r>
      <w:r w:rsidRPr="00453693">
        <w:rPr>
          <w:rStyle w:val="HideTWBExt"/>
        </w:rPr>
        <w:t>&lt;/NumAm&gt;</w:t>
      </w:r>
    </w:p>
    <w:p w14:paraId="5B1E7E76"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3BE654DA" w14:textId="77777777" w:rsidR="00665F21" w:rsidRPr="00453693" w:rsidRDefault="00382A95" w:rsidP="00665F21">
      <w:pPr>
        <w:pStyle w:val="NormalBold"/>
      </w:pPr>
      <w:r w:rsidRPr="00453693">
        <w:rPr>
          <w:rStyle w:val="HideTWBExt"/>
          <w:b w:val="0"/>
        </w:rPr>
        <w:t>&lt;/RepeatBlock-By&gt;</w:t>
      </w:r>
    </w:p>
    <w:p w14:paraId="0E51FCD3"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7A5CE505" w14:textId="77777777" w:rsidR="00665F21" w:rsidRPr="00453693" w:rsidRDefault="00382A95" w:rsidP="00665F21">
      <w:pPr>
        <w:pStyle w:val="NormalBold"/>
      </w:pPr>
      <w:r w:rsidRPr="00453693">
        <w:rPr>
          <w:rStyle w:val="HideTWBExt"/>
        </w:rPr>
        <w:t>&lt;Article&gt;</w:t>
      </w:r>
      <w:r w:rsidRPr="00453693">
        <w:t>Artikel 34 – punkt 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9AA5FDF" w14:textId="77777777" w:rsidTr="0007571F">
        <w:trPr>
          <w:trHeight w:hRule="exact" w:val="240"/>
          <w:jc w:val="center"/>
        </w:trPr>
        <w:tc>
          <w:tcPr>
            <w:tcW w:w="9752" w:type="dxa"/>
            <w:gridSpan w:val="2"/>
            <w:tcBorders>
              <w:top w:val="nil"/>
              <w:left w:val="nil"/>
              <w:bottom w:val="nil"/>
              <w:right w:val="nil"/>
            </w:tcBorders>
          </w:tcPr>
          <w:p w14:paraId="58CADDC3" w14:textId="77777777" w:rsidR="00665F21" w:rsidRPr="00453693" w:rsidRDefault="00665F21" w:rsidP="0007571F"/>
        </w:tc>
      </w:tr>
      <w:tr w:rsidR="00A333B9" w:rsidRPr="00453693" w14:paraId="3F424118" w14:textId="77777777" w:rsidTr="0007571F">
        <w:trPr>
          <w:trHeight w:val="240"/>
          <w:jc w:val="center"/>
        </w:trPr>
        <w:tc>
          <w:tcPr>
            <w:tcW w:w="4876" w:type="dxa"/>
            <w:tcBorders>
              <w:top w:val="nil"/>
              <w:left w:val="nil"/>
              <w:bottom w:val="nil"/>
              <w:right w:val="nil"/>
            </w:tcBorders>
          </w:tcPr>
          <w:p w14:paraId="182CECA5"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E7F2885" w14:textId="77777777" w:rsidR="00665F21" w:rsidRPr="00453693" w:rsidRDefault="00382A95" w:rsidP="0007571F">
            <w:pPr>
              <w:pStyle w:val="AmColumnHeading"/>
            </w:pPr>
            <w:r w:rsidRPr="00453693">
              <w:t>Ändringsförslag</w:t>
            </w:r>
          </w:p>
        </w:tc>
      </w:tr>
      <w:tr w:rsidR="00A333B9" w:rsidRPr="00453693" w14:paraId="3B2513A0" w14:textId="77777777" w:rsidTr="0007571F">
        <w:trPr>
          <w:jc w:val="center"/>
        </w:trPr>
        <w:tc>
          <w:tcPr>
            <w:tcW w:w="4876" w:type="dxa"/>
            <w:tcBorders>
              <w:top w:val="nil"/>
              <w:left w:val="nil"/>
              <w:bottom w:val="nil"/>
              <w:right w:val="nil"/>
            </w:tcBorders>
          </w:tcPr>
          <w:p w14:paraId="6BC81A32" w14:textId="77777777" w:rsidR="00665F21" w:rsidRPr="00453693" w:rsidRDefault="00382A95" w:rsidP="0007571F">
            <w:pPr>
              <w:pStyle w:val="Normal6a"/>
            </w:pPr>
            <w:r w:rsidRPr="00453693">
              <w:t>4.</w:t>
            </w:r>
            <w:r w:rsidRPr="00453693">
              <w:tab/>
              <w:t xml:space="preserve">Särskild uppmärksamhet ska fästas </w:t>
            </w:r>
            <w:r w:rsidRPr="00453693">
              <w:rPr>
                <w:b/>
                <w:i/>
              </w:rPr>
              <w:t>på</w:t>
            </w:r>
            <w:r w:rsidRPr="00453693">
              <w:t xml:space="preserve"> de </w:t>
            </w:r>
            <w:r w:rsidRPr="00453693">
              <w:rPr>
                <w:b/>
                <w:i/>
              </w:rPr>
              <w:t>särskilda</w:t>
            </w:r>
            <w:r w:rsidRPr="00453693">
              <w:t xml:space="preserve"> behoven hos sårbara personer som hålls i förvar, och särskild inkvartering ska ombesörjas med beaktande av detta. </w:t>
            </w:r>
            <w:r w:rsidRPr="00453693">
              <w:rPr>
                <w:b/>
                <w:i/>
              </w:rPr>
              <w:t>Akutsjukvård</w:t>
            </w:r>
            <w:r w:rsidRPr="00453693">
              <w:t xml:space="preserve"> och nödvändig behandling av sjukdomar ska tillhandahållas tredjelandsmedborgare som hålls i förvar.</w:t>
            </w:r>
          </w:p>
        </w:tc>
        <w:tc>
          <w:tcPr>
            <w:tcW w:w="4876" w:type="dxa"/>
            <w:tcBorders>
              <w:top w:val="nil"/>
              <w:left w:val="nil"/>
              <w:bottom w:val="nil"/>
              <w:right w:val="nil"/>
            </w:tcBorders>
          </w:tcPr>
          <w:p w14:paraId="76A1E041" w14:textId="77777777" w:rsidR="00665F21" w:rsidRPr="00453693" w:rsidRDefault="00382A95" w:rsidP="0007571F">
            <w:pPr>
              <w:pStyle w:val="Normal6a"/>
            </w:pPr>
            <w:r w:rsidRPr="00453693">
              <w:t>4.</w:t>
            </w:r>
            <w:r w:rsidRPr="00453693">
              <w:tab/>
              <w:t xml:space="preserve">Särskild uppmärksamhet ska fästas </w:t>
            </w:r>
            <w:r w:rsidRPr="00453693">
              <w:rPr>
                <w:b/>
                <w:i/>
              </w:rPr>
              <w:t>vid</w:t>
            </w:r>
            <w:r w:rsidRPr="00453693">
              <w:t xml:space="preserve"> de </w:t>
            </w:r>
            <w:r w:rsidRPr="00453693">
              <w:rPr>
                <w:b/>
                <w:i/>
              </w:rPr>
              <w:t>könsspecifika, åldersrelaterade, medicinska, psykologiska och skyddsrelaterade</w:t>
            </w:r>
            <w:r w:rsidRPr="00453693">
              <w:t xml:space="preserve"> behoven hos sårbara personer som hålls i förvar, och särskild inkvartering ska ombesörjas med beaktande av detta. </w:t>
            </w:r>
            <w:r w:rsidRPr="00453693">
              <w:rPr>
                <w:b/>
                <w:i/>
              </w:rPr>
              <w:t>Innan beslut fattas om förvar ska tredjelandsmedborgarens särskilda behov bedömas av kvalificerad personal för att identifiera sådan sårbarhet.</w:t>
            </w:r>
            <w:r w:rsidRPr="00453693">
              <w:t> </w:t>
            </w:r>
            <w:r w:rsidRPr="00453693">
              <w:rPr>
                <w:b/>
                <w:i/>
              </w:rPr>
              <w:t>Sjukvård</w:t>
            </w:r>
            <w:r w:rsidRPr="00453693">
              <w:t xml:space="preserve"> och nödvändig behandling av sjukdomar ska tillhandahållas tredjelandsmedborgare som hålls i förvar</w:t>
            </w:r>
            <w:r w:rsidRPr="00453693">
              <w:rPr>
                <w:b/>
                <w:i/>
              </w:rPr>
              <w:t>, inbegripet tjänster för psykisk hälsa, tjänster för sexuell och reproduktiv hälsa, sociala tjänster och behandling av kroniska sjukdomar</w:t>
            </w:r>
            <w:r w:rsidRPr="00453693">
              <w:t>.</w:t>
            </w:r>
          </w:p>
        </w:tc>
      </w:tr>
    </w:tbl>
    <w:p w14:paraId="186EBE43"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B85E1B6" w14:textId="77777777" w:rsidR="00665F21" w:rsidRPr="00453693" w:rsidRDefault="00382A95" w:rsidP="00665F21">
      <w:r w:rsidRPr="00453693">
        <w:rPr>
          <w:rStyle w:val="HideTWBExt"/>
        </w:rPr>
        <w:t>&lt;/Amend&gt;</w:t>
      </w:r>
    </w:p>
    <w:p w14:paraId="0A30E700"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2059</w:t>
      </w:r>
      <w:r w:rsidRPr="00453693">
        <w:rPr>
          <w:rStyle w:val="HideTWBExt"/>
        </w:rPr>
        <w:t>&lt;/NumAm&gt;</w:t>
      </w:r>
    </w:p>
    <w:p w14:paraId="111AA36D" w14:textId="77777777" w:rsidR="00665F21" w:rsidRPr="00453693" w:rsidRDefault="00382A95" w:rsidP="00665F21">
      <w:pPr>
        <w:pStyle w:val="NormalBold"/>
      </w:pPr>
      <w:r w:rsidRPr="00453693">
        <w:rPr>
          <w:rStyle w:val="HideTWBExt"/>
          <w:b w:val="0"/>
        </w:rPr>
        <w:t>&lt;RepeatBlock-By&gt;&lt;Members&gt;</w:t>
      </w:r>
      <w:r w:rsidRPr="00453693">
        <w:t>Mélissa Camara</w:t>
      </w:r>
      <w:r w:rsidRPr="00453693">
        <w:rPr>
          <w:rStyle w:val="HideTWBExt"/>
          <w:b w:val="0"/>
        </w:rPr>
        <w:t>&lt;/Members&gt;</w:t>
      </w:r>
    </w:p>
    <w:p w14:paraId="45FC3775" w14:textId="77777777" w:rsidR="00665F21" w:rsidRPr="00453693" w:rsidRDefault="00382A95" w:rsidP="00665F21">
      <w:pPr>
        <w:pStyle w:val="NormalBold"/>
      </w:pPr>
      <w:r w:rsidRPr="00453693">
        <w:rPr>
          <w:rStyle w:val="HideTWBExt"/>
          <w:b w:val="0"/>
        </w:rPr>
        <w:t>&lt;/RepeatBlock-By&gt;</w:t>
      </w:r>
    </w:p>
    <w:p w14:paraId="77E85972"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27BC515E" w14:textId="77777777" w:rsidR="00665F21" w:rsidRPr="00453693" w:rsidRDefault="00382A95" w:rsidP="00665F21">
      <w:pPr>
        <w:pStyle w:val="NormalBold"/>
      </w:pPr>
      <w:r w:rsidRPr="00453693">
        <w:rPr>
          <w:rStyle w:val="HideTWBExt"/>
        </w:rPr>
        <w:t>&lt;Article&gt;</w:t>
      </w:r>
      <w:r w:rsidRPr="00453693">
        <w:t>Artikel 34 – punkt 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1AB14385" w14:textId="77777777" w:rsidTr="0007571F">
        <w:trPr>
          <w:trHeight w:hRule="exact" w:val="240"/>
          <w:jc w:val="center"/>
        </w:trPr>
        <w:tc>
          <w:tcPr>
            <w:tcW w:w="9752" w:type="dxa"/>
            <w:gridSpan w:val="2"/>
            <w:tcBorders>
              <w:top w:val="nil"/>
              <w:left w:val="nil"/>
              <w:bottom w:val="nil"/>
              <w:right w:val="nil"/>
            </w:tcBorders>
          </w:tcPr>
          <w:p w14:paraId="7E8A4CCD" w14:textId="77777777" w:rsidR="00665F21" w:rsidRPr="00453693" w:rsidRDefault="00665F21" w:rsidP="0007571F"/>
        </w:tc>
      </w:tr>
      <w:tr w:rsidR="00A333B9" w:rsidRPr="00453693" w14:paraId="35AB2054" w14:textId="77777777" w:rsidTr="0007571F">
        <w:trPr>
          <w:trHeight w:val="240"/>
          <w:jc w:val="center"/>
        </w:trPr>
        <w:tc>
          <w:tcPr>
            <w:tcW w:w="4876" w:type="dxa"/>
            <w:tcBorders>
              <w:top w:val="nil"/>
              <w:left w:val="nil"/>
              <w:bottom w:val="nil"/>
              <w:right w:val="nil"/>
            </w:tcBorders>
          </w:tcPr>
          <w:p w14:paraId="1D78004A"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1FAFC87D" w14:textId="77777777" w:rsidR="00665F21" w:rsidRPr="00453693" w:rsidRDefault="00382A95" w:rsidP="0007571F">
            <w:pPr>
              <w:pStyle w:val="AmColumnHeading"/>
            </w:pPr>
            <w:r w:rsidRPr="00453693">
              <w:t>Ändringsförslag</w:t>
            </w:r>
          </w:p>
        </w:tc>
      </w:tr>
      <w:tr w:rsidR="00A333B9" w:rsidRPr="00453693" w14:paraId="2D0E7F96" w14:textId="77777777" w:rsidTr="0007571F">
        <w:trPr>
          <w:jc w:val="center"/>
        </w:trPr>
        <w:tc>
          <w:tcPr>
            <w:tcW w:w="4876" w:type="dxa"/>
            <w:tcBorders>
              <w:top w:val="nil"/>
              <w:left w:val="nil"/>
              <w:bottom w:val="nil"/>
              <w:right w:val="nil"/>
            </w:tcBorders>
          </w:tcPr>
          <w:p w14:paraId="010403D9" w14:textId="77777777" w:rsidR="00665F21" w:rsidRPr="00453693" w:rsidRDefault="00382A95" w:rsidP="0007571F">
            <w:pPr>
              <w:pStyle w:val="Normal6a"/>
            </w:pPr>
            <w:r w:rsidRPr="00453693">
              <w:t>4.</w:t>
            </w:r>
            <w:r w:rsidRPr="00453693">
              <w:tab/>
              <w:t xml:space="preserve">Särskild uppmärksamhet ska fästas </w:t>
            </w:r>
            <w:r w:rsidRPr="00453693">
              <w:rPr>
                <w:b/>
                <w:i/>
              </w:rPr>
              <w:t>på</w:t>
            </w:r>
            <w:r w:rsidRPr="00453693">
              <w:t xml:space="preserve"> de </w:t>
            </w:r>
            <w:r w:rsidRPr="00453693">
              <w:rPr>
                <w:b/>
                <w:i/>
              </w:rPr>
              <w:t>särskilda</w:t>
            </w:r>
            <w:r w:rsidRPr="00453693">
              <w:t xml:space="preserve"> behoven hos</w:t>
            </w:r>
            <w:r w:rsidRPr="00453693">
              <w:rPr>
                <w:b/>
                <w:i/>
              </w:rPr>
              <w:t xml:space="preserve"> sårbara</w:t>
            </w:r>
            <w:r w:rsidRPr="00453693">
              <w:t xml:space="preserve"> personer som hålls i förvar, och särskild inkvartering ska ombesörjas med beaktande av detta. Akutsjukvård och nödvändig behandling av sjukdomar ska tillhandahållas tredjelandsmedborgare som hålls i förvar.</w:t>
            </w:r>
          </w:p>
        </w:tc>
        <w:tc>
          <w:tcPr>
            <w:tcW w:w="4876" w:type="dxa"/>
            <w:tcBorders>
              <w:top w:val="nil"/>
              <w:left w:val="nil"/>
              <w:bottom w:val="nil"/>
              <w:right w:val="nil"/>
            </w:tcBorders>
          </w:tcPr>
          <w:p w14:paraId="12143A55" w14:textId="77777777" w:rsidR="00665F21" w:rsidRPr="00453693" w:rsidRDefault="00382A95" w:rsidP="0007571F">
            <w:pPr>
              <w:pStyle w:val="Normal6a"/>
            </w:pPr>
            <w:r w:rsidRPr="00453693">
              <w:t>4.</w:t>
            </w:r>
            <w:r w:rsidRPr="00453693">
              <w:tab/>
              <w:t xml:space="preserve">Särskild uppmärksamhet ska fästas </w:t>
            </w:r>
            <w:r w:rsidRPr="00453693">
              <w:rPr>
                <w:b/>
                <w:i/>
              </w:rPr>
              <w:t>vid</w:t>
            </w:r>
            <w:r w:rsidRPr="00453693">
              <w:t xml:space="preserve"> de </w:t>
            </w:r>
            <w:r w:rsidRPr="00453693">
              <w:rPr>
                <w:b/>
                <w:i/>
              </w:rPr>
              <w:t>könsspecifika, åldersrelaterade, medicinska, psykologiska och skyddsrelaterade</w:t>
            </w:r>
            <w:r w:rsidRPr="00453693">
              <w:t xml:space="preserve"> behoven hos personer som hålls i förvar, och särskild inkvartering ska ombesörjas med beaktande av detta. Akutsjukvård och nödvändig behandling av sjukdomar</w:t>
            </w:r>
            <w:r w:rsidRPr="00453693">
              <w:rPr>
                <w:b/>
                <w:i/>
              </w:rPr>
              <w:t>, inbegripet tillgång till tjänster för sexuell och reproduktiv hälsa, psykiatrisk vård och hygienprodukter som är lämpliga för kön och ålder,</w:t>
            </w:r>
            <w:r w:rsidRPr="00453693">
              <w:t xml:space="preserve"> ska tillhandahållas tredjelandsmedborgare som hålls i förvar.</w:t>
            </w:r>
          </w:p>
        </w:tc>
      </w:tr>
    </w:tbl>
    <w:p w14:paraId="20415F05"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6E70385" w14:textId="77777777" w:rsidR="00665F21" w:rsidRPr="00453693" w:rsidRDefault="00382A95" w:rsidP="00665F21">
      <w:r w:rsidRPr="00453693">
        <w:rPr>
          <w:rStyle w:val="HideTWBExt"/>
        </w:rPr>
        <w:t>&lt;/Amend&gt;</w:t>
      </w:r>
    </w:p>
    <w:p w14:paraId="677EC617"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2060</w:t>
      </w:r>
      <w:r w:rsidRPr="00453693">
        <w:rPr>
          <w:rStyle w:val="HideTWBExt"/>
        </w:rPr>
        <w:t>&lt;/NumAm&gt;</w:t>
      </w:r>
    </w:p>
    <w:p w14:paraId="05824E77"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Birgit Sippel, Cecilia Strada</w:t>
      </w:r>
      <w:r w:rsidRPr="00453693">
        <w:rPr>
          <w:rStyle w:val="HideTWBExt"/>
          <w:b w:val="0"/>
        </w:rPr>
        <w:t>&lt;/Members&gt;</w:t>
      </w:r>
    </w:p>
    <w:p w14:paraId="7308EED0" w14:textId="77777777" w:rsidR="00665F21" w:rsidRPr="00453693" w:rsidRDefault="00382A95" w:rsidP="00665F21">
      <w:pPr>
        <w:pStyle w:val="NormalBold"/>
      </w:pPr>
      <w:r w:rsidRPr="00453693">
        <w:rPr>
          <w:rStyle w:val="HideTWBExt"/>
          <w:b w:val="0"/>
        </w:rPr>
        <w:t>&lt;/RepeatBlock-By&gt;</w:t>
      </w:r>
    </w:p>
    <w:p w14:paraId="38BE9B9F"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364F88F" w14:textId="77777777" w:rsidR="00665F21" w:rsidRPr="00453693" w:rsidRDefault="00382A95" w:rsidP="00665F21">
      <w:pPr>
        <w:pStyle w:val="NormalBold"/>
      </w:pPr>
      <w:r w:rsidRPr="00453693">
        <w:rPr>
          <w:rStyle w:val="HideTWBExt"/>
        </w:rPr>
        <w:t>&lt;Article&gt;</w:t>
      </w:r>
      <w:r w:rsidRPr="00453693">
        <w:t>Artikel 34 – punkt 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44A83DB1" w14:textId="77777777" w:rsidTr="0007571F">
        <w:trPr>
          <w:trHeight w:hRule="exact" w:val="240"/>
          <w:jc w:val="center"/>
        </w:trPr>
        <w:tc>
          <w:tcPr>
            <w:tcW w:w="9752" w:type="dxa"/>
            <w:gridSpan w:val="2"/>
            <w:tcBorders>
              <w:top w:val="nil"/>
              <w:left w:val="nil"/>
              <w:bottom w:val="nil"/>
              <w:right w:val="nil"/>
            </w:tcBorders>
          </w:tcPr>
          <w:p w14:paraId="53A0389A" w14:textId="77777777" w:rsidR="00665F21" w:rsidRPr="00453693" w:rsidRDefault="00665F21" w:rsidP="0007571F"/>
        </w:tc>
      </w:tr>
      <w:tr w:rsidR="00A333B9" w:rsidRPr="00453693" w14:paraId="3074CAA1" w14:textId="77777777" w:rsidTr="0007571F">
        <w:trPr>
          <w:trHeight w:val="240"/>
          <w:jc w:val="center"/>
        </w:trPr>
        <w:tc>
          <w:tcPr>
            <w:tcW w:w="4876" w:type="dxa"/>
            <w:tcBorders>
              <w:top w:val="nil"/>
              <w:left w:val="nil"/>
              <w:bottom w:val="nil"/>
              <w:right w:val="nil"/>
            </w:tcBorders>
          </w:tcPr>
          <w:p w14:paraId="05538FAA"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71BB107F" w14:textId="77777777" w:rsidR="00665F21" w:rsidRPr="00453693" w:rsidRDefault="00382A95" w:rsidP="0007571F">
            <w:pPr>
              <w:pStyle w:val="AmColumnHeading"/>
            </w:pPr>
            <w:r w:rsidRPr="00453693">
              <w:t>Ändringsförslag</w:t>
            </w:r>
          </w:p>
        </w:tc>
      </w:tr>
      <w:tr w:rsidR="00A333B9" w:rsidRPr="00453693" w14:paraId="19A11832" w14:textId="77777777" w:rsidTr="0007571F">
        <w:trPr>
          <w:jc w:val="center"/>
        </w:trPr>
        <w:tc>
          <w:tcPr>
            <w:tcW w:w="4876" w:type="dxa"/>
            <w:tcBorders>
              <w:top w:val="nil"/>
              <w:left w:val="nil"/>
              <w:bottom w:val="nil"/>
              <w:right w:val="nil"/>
            </w:tcBorders>
          </w:tcPr>
          <w:p w14:paraId="0B8E4AF3" w14:textId="77777777" w:rsidR="00665F21" w:rsidRPr="00453693" w:rsidRDefault="00382A95" w:rsidP="0007571F">
            <w:pPr>
              <w:pStyle w:val="Normal6a"/>
            </w:pPr>
            <w:r w:rsidRPr="00453693">
              <w:t>4.</w:t>
            </w:r>
            <w:r w:rsidRPr="00453693">
              <w:tab/>
            </w:r>
            <w:r w:rsidRPr="00453693">
              <w:rPr>
                <w:b/>
                <w:i/>
              </w:rPr>
              <w:t>Särskild uppmärksamhet ska fästas på de särskilda behoven hos sårbara personer som hålls i förvar, och särskild inkvartering ska ombesörjas med beaktande av detta.</w:t>
            </w:r>
            <w:r w:rsidRPr="00453693">
              <w:t xml:space="preserve"> Akutsjukvård och nödvändig behandling av sjukdomar ska tillhandahållas tredjelandsmedborgare som hålls i förvar.</w:t>
            </w:r>
          </w:p>
        </w:tc>
        <w:tc>
          <w:tcPr>
            <w:tcW w:w="4876" w:type="dxa"/>
            <w:tcBorders>
              <w:top w:val="nil"/>
              <w:left w:val="nil"/>
              <w:bottom w:val="nil"/>
              <w:right w:val="nil"/>
            </w:tcBorders>
          </w:tcPr>
          <w:p w14:paraId="6CDDF230" w14:textId="77777777" w:rsidR="00665F21" w:rsidRPr="00453693" w:rsidRDefault="00382A95" w:rsidP="0007571F">
            <w:pPr>
              <w:pStyle w:val="Normal6a"/>
            </w:pPr>
            <w:r w:rsidRPr="00453693">
              <w:t>4.</w:t>
            </w:r>
            <w:r w:rsidRPr="00453693">
              <w:tab/>
              <w:t>Akutsjukvård och nödvändig behandling av sjukdomar ska tillhandahållas tredjelandsmedborgare som hålls i förvar.</w:t>
            </w:r>
          </w:p>
        </w:tc>
      </w:tr>
    </w:tbl>
    <w:p w14:paraId="5429FA46"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9732D8A" w14:textId="77777777" w:rsidR="00665F21" w:rsidRPr="00453693" w:rsidRDefault="00382A95" w:rsidP="00665F21">
      <w:r w:rsidRPr="00453693">
        <w:rPr>
          <w:rStyle w:val="HideTWBExt"/>
        </w:rPr>
        <w:t>&lt;/Amend&gt;</w:t>
      </w:r>
    </w:p>
    <w:p w14:paraId="02A6E65F"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2061</w:t>
      </w:r>
      <w:r w:rsidRPr="00453693">
        <w:rPr>
          <w:rStyle w:val="HideTWBExt"/>
        </w:rPr>
        <w:t>&lt;/NumAm&gt;</w:t>
      </w:r>
    </w:p>
    <w:p w14:paraId="57E078D1"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5987CD82" w14:textId="77777777" w:rsidR="00665F21" w:rsidRPr="00453693" w:rsidRDefault="00382A95" w:rsidP="00665F21">
      <w:pPr>
        <w:pStyle w:val="NormalBold"/>
      </w:pPr>
      <w:r w:rsidRPr="00453693">
        <w:rPr>
          <w:rStyle w:val="HideTWBExt"/>
          <w:b w:val="0"/>
        </w:rPr>
        <w:t>&lt;/RepeatBlock-By&gt;</w:t>
      </w:r>
    </w:p>
    <w:p w14:paraId="49E3CE11"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436533D9" w14:textId="77777777" w:rsidR="00665F21" w:rsidRPr="00453693" w:rsidRDefault="00382A95" w:rsidP="00665F21">
      <w:pPr>
        <w:pStyle w:val="NormalBold"/>
      </w:pPr>
      <w:r w:rsidRPr="00453693">
        <w:rPr>
          <w:rStyle w:val="HideTWBExt"/>
        </w:rPr>
        <w:t>&lt;Article&gt;</w:t>
      </w:r>
      <w:r w:rsidRPr="00453693">
        <w:t>Artikel 34 – punkt 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4A089EE" w14:textId="77777777" w:rsidTr="0007571F">
        <w:trPr>
          <w:trHeight w:hRule="exact" w:val="240"/>
          <w:jc w:val="center"/>
        </w:trPr>
        <w:tc>
          <w:tcPr>
            <w:tcW w:w="9752" w:type="dxa"/>
            <w:gridSpan w:val="2"/>
            <w:tcBorders>
              <w:top w:val="nil"/>
              <w:left w:val="nil"/>
              <w:bottom w:val="nil"/>
              <w:right w:val="nil"/>
            </w:tcBorders>
          </w:tcPr>
          <w:p w14:paraId="1C82E539" w14:textId="77777777" w:rsidR="00665F21" w:rsidRPr="00453693" w:rsidRDefault="00665F21" w:rsidP="0007571F"/>
        </w:tc>
      </w:tr>
      <w:tr w:rsidR="00A333B9" w:rsidRPr="00453693" w14:paraId="1554F80F" w14:textId="77777777" w:rsidTr="0007571F">
        <w:trPr>
          <w:trHeight w:val="240"/>
          <w:jc w:val="center"/>
        </w:trPr>
        <w:tc>
          <w:tcPr>
            <w:tcW w:w="4876" w:type="dxa"/>
            <w:tcBorders>
              <w:top w:val="nil"/>
              <w:left w:val="nil"/>
              <w:bottom w:val="nil"/>
              <w:right w:val="nil"/>
            </w:tcBorders>
          </w:tcPr>
          <w:p w14:paraId="7DD86193"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712436BE" w14:textId="77777777" w:rsidR="00665F21" w:rsidRPr="00453693" w:rsidRDefault="00382A95" w:rsidP="0007571F">
            <w:pPr>
              <w:pStyle w:val="AmColumnHeading"/>
            </w:pPr>
            <w:r w:rsidRPr="00453693">
              <w:t>Ändringsförslag</w:t>
            </w:r>
          </w:p>
        </w:tc>
      </w:tr>
      <w:tr w:rsidR="00A333B9" w:rsidRPr="00453693" w14:paraId="2A0E156D" w14:textId="77777777" w:rsidTr="0007571F">
        <w:trPr>
          <w:jc w:val="center"/>
        </w:trPr>
        <w:tc>
          <w:tcPr>
            <w:tcW w:w="4876" w:type="dxa"/>
            <w:tcBorders>
              <w:top w:val="nil"/>
              <w:left w:val="nil"/>
              <w:bottom w:val="nil"/>
              <w:right w:val="nil"/>
            </w:tcBorders>
          </w:tcPr>
          <w:p w14:paraId="77BD139D" w14:textId="77777777" w:rsidR="00665F21" w:rsidRPr="00453693" w:rsidRDefault="00382A95" w:rsidP="0007571F">
            <w:pPr>
              <w:pStyle w:val="Normal6a"/>
            </w:pPr>
            <w:r w:rsidRPr="00453693">
              <w:t>4.</w:t>
            </w:r>
            <w:r w:rsidRPr="00453693">
              <w:tab/>
              <w:t xml:space="preserve">Särskild uppmärksamhet ska fästas </w:t>
            </w:r>
            <w:r w:rsidRPr="00453693">
              <w:rPr>
                <w:b/>
                <w:i/>
              </w:rPr>
              <w:t>på</w:t>
            </w:r>
            <w:r w:rsidRPr="00453693">
              <w:t xml:space="preserve"> de särskilda behoven hos sårbara personer som hålls i förvar</w:t>
            </w:r>
            <w:r w:rsidRPr="00453693">
              <w:rPr>
                <w:b/>
                <w:i/>
              </w:rPr>
              <w:t>, och särskild inkvartering ska ombesörjas med beaktande av detta</w:t>
            </w:r>
            <w:r w:rsidRPr="00453693">
              <w:t>. Akutsjukvård och nödvändig behandling av sjukdomar ska tillhandahållas tredjelandsmedborgare som hålls i förvar.</w:t>
            </w:r>
          </w:p>
        </w:tc>
        <w:tc>
          <w:tcPr>
            <w:tcW w:w="4876" w:type="dxa"/>
            <w:tcBorders>
              <w:top w:val="nil"/>
              <w:left w:val="nil"/>
              <w:bottom w:val="nil"/>
              <w:right w:val="nil"/>
            </w:tcBorders>
          </w:tcPr>
          <w:p w14:paraId="2BA668C5" w14:textId="77777777" w:rsidR="00665F21" w:rsidRPr="00453693" w:rsidRDefault="00382A95" w:rsidP="0007571F">
            <w:pPr>
              <w:pStyle w:val="Normal6a"/>
            </w:pPr>
            <w:r w:rsidRPr="00453693">
              <w:t>4.</w:t>
            </w:r>
            <w:r w:rsidRPr="00453693">
              <w:tab/>
              <w:t xml:space="preserve">Särskild uppmärksamhet ska fästas </w:t>
            </w:r>
            <w:r w:rsidRPr="00453693">
              <w:rPr>
                <w:b/>
                <w:i/>
              </w:rPr>
              <w:t>vid</w:t>
            </w:r>
            <w:r w:rsidRPr="00453693">
              <w:t xml:space="preserve"> de särskilda behoven hos sårbara personer som hålls i förvar. Akutsjukvård och nödvändig behandling av sjukdomar ska tillhandahållas tredjelandsmedborgare som hålls i förvar.</w:t>
            </w:r>
          </w:p>
        </w:tc>
      </w:tr>
    </w:tbl>
    <w:p w14:paraId="7958B17D"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A9DFFC5" w14:textId="77777777" w:rsidR="00665F21" w:rsidRPr="00453693" w:rsidRDefault="00382A95" w:rsidP="00665F21">
      <w:r w:rsidRPr="00453693">
        <w:rPr>
          <w:rStyle w:val="HideTWBExt"/>
        </w:rPr>
        <w:t>&lt;/Amend&gt;</w:t>
      </w:r>
    </w:p>
    <w:p w14:paraId="7A6A100A"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2062</w:t>
      </w:r>
      <w:r w:rsidRPr="00453693">
        <w:rPr>
          <w:rStyle w:val="HideTWBExt"/>
        </w:rPr>
        <w:t>&lt;/NumAm&gt;</w:t>
      </w:r>
    </w:p>
    <w:p w14:paraId="51F649EA" w14:textId="77777777" w:rsidR="00665F21" w:rsidRPr="00453693" w:rsidRDefault="00382A95" w:rsidP="00665F21">
      <w:pPr>
        <w:pStyle w:val="NormalBold"/>
      </w:pPr>
      <w:r w:rsidRPr="00453693">
        <w:rPr>
          <w:rStyle w:val="HideTWBExt"/>
          <w:b w:val="0"/>
        </w:rPr>
        <w:t>&lt;RepeatBlock-By&gt;&lt;Members&gt;</w:t>
      </w:r>
      <w:r w:rsidRPr="00453693">
        <w:t>Mary Khan</w:t>
      </w:r>
      <w:r w:rsidRPr="00453693">
        <w:rPr>
          <w:rStyle w:val="HideTWBExt"/>
          <w:b w:val="0"/>
        </w:rPr>
        <w:t>&lt;/Members&gt;</w:t>
      </w:r>
    </w:p>
    <w:p w14:paraId="707E80A1" w14:textId="77777777" w:rsidR="00665F21" w:rsidRPr="00453693" w:rsidRDefault="00382A95" w:rsidP="00665F21">
      <w:pPr>
        <w:pStyle w:val="NormalBold"/>
      </w:pPr>
      <w:r w:rsidRPr="00453693">
        <w:rPr>
          <w:rStyle w:val="HideTWBExt"/>
          <w:b w:val="0"/>
        </w:rPr>
        <w:t>&lt;/RepeatBlock-By&gt;</w:t>
      </w:r>
    </w:p>
    <w:p w14:paraId="40198C89"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2F313AEA" w14:textId="77777777" w:rsidR="00665F21" w:rsidRPr="00453693" w:rsidRDefault="00382A95" w:rsidP="00665F21">
      <w:pPr>
        <w:pStyle w:val="NormalBold"/>
      </w:pPr>
      <w:r w:rsidRPr="00453693">
        <w:rPr>
          <w:rStyle w:val="HideTWBExt"/>
        </w:rPr>
        <w:t>&lt;Article&gt;</w:t>
      </w:r>
      <w:r w:rsidRPr="00453693">
        <w:t>Artikel 34 – punkt 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3F77344B" w14:textId="77777777" w:rsidTr="0007571F">
        <w:trPr>
          <w:trHeight w:hRule="exact" w:val="240"/>
          <w:jc w:val="center"/>
        </w:trPr>
        <w:tc>
          <w:tcPr>
            <w:tcW w:w="9752" w:type="dxa"/>
            <w:gridSpan w:val="2"/>
            <w:tcBorders>
              <w:top w:val="nil"/>
              <w:left w:val="nil"/>
              <w:bottom w:val="nil"/>
              <w:right w:val="nil"/>
            </w:tcBorders>
          </w:tcPr>
          <w:p w14:paraId="0EADE001" w14:textId="77777777" w:rsidR="00665F21" w:rsidRPr="00453693" w:rsidRDefault="00665F21" w:rsidP="0007571F"/>
        </w:tc>
      </w:tr>
      <w:tr w:rsidR="00A333B9" w:rsidRPr="00453693" w14:paraId="04D725CC" w14:textId="77777777" w:rsidTr="0007571F">
        <w:trPr>
          <w:trHeight w:val="240"/>
          <w:jc w:val="center"/>
        </w:trPr>
        <w:tc>
          <w:tcPr>
            <w:tcW w:w="4876" w:type="dxa"/>
            <w:tcBorders>
              <w:top w:val="nil"/>
              <w:left w:val="nil"/>
              <w:bottom w:val="nil"/>
              <w:right w:val="nil"/>
            </w:tcBorders>
          </w:tcPr>
          <w:p w14:paraId="5B1E0859"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2A3315C6" w14:textId="77777777" w:rsidR="00665F21" w:rsidRPr="00453693" w:rsidRDefault="00382A95" w:rsidP="0007571F">
            <w:pPr>
              <w:pStyle w:val="AmColumnHeading"/>
            </w:pPr>
            <w:r w:rsidRPr="00453693">
              <w:t>Ändringsförslag</w:t>
            </w:r>
          </w:p>
        </w:tc>
      </w:tr>
      <w:tr w:rsidR="00A333B9" w:rsidRPr="00453693" w14:paraId="0A29D2D1" w14:textId="77777777" w:rsidTr="0007571F">
        <w:trPr>
          <w:jc w:val="center"/>
        </w:trPr>
        <w:tc>
          <w:tcPr>
            <w:tcW w:w="4876" w:type="dxa"/>
            <w:tcBorders>
              <w:top w:val="nil"/>
              <w:left w:val="nil"/>
              <w:bottom w:val="nil"/>
              <w:right w:val="nil"/>
            </w:tcBorders>
          </w:tcPr>
          <w:p w14:paraId="4CD1C6EB" w14:textId="77777777" w:rsidR="00665F21" w:rsidRPr="00453693" w:rsidRDefault="00382A95" w:rsidP="0007571F">
            <w:pPr>
              <w:pStyle w:val="Normal6a"/>
            </w:pPr>
            <w:r w:rsidRPr="00453693">
              <w:t>4.</w:t>
            </w:r>
            <w:r w:rsidRPr="00453693">
              <w:tab/>
              <w:t xml:space="preserve">Särskild uppmärksamhet ska fästas </w:t>
            </w:r>
            <w:r w:rsidRPr="00453693">
              <w:rPr>
                <w:b/>
                <w:i/>
              </w:rPr>
              <w:t>på</w:t>
            </w:r>
            <w:r w:rsidRPr="00453693">
              <w:t xml:space="preserve"> de särskilda behoven hos sårbara personer som hålls i förvar</w:t>
            </w:r>
            <w:r w:rsidRPr="00453693">
              <w:rPr>
                <w:b/>
                <w:i/>
              </w:rPr>
              <w:t>, och särskild inkvartering ska ombesörjas med beaktande av detta</w:t>
            </w:r>
            <w:r w:rsidRPr="00453693">
              <w:t>. Akutsjukvård och nödvändig behandling av sjukdomar ska tillhandahållas tredjelandsmedborgare som hålls i förvar.</w:t>
            </w:r>
          </w:p>
        </w:tc>
        <w:tc>
          <w:tcPr>
            <w:tcW w:w="4876" w:type="dxa"/>
            <w:tcBorders>
              <w:top w:val="nil"/>
              <w:left w:val="nil"/>
              <w:bottom w:val="nil"/>
              <w:right w:val="nil"/>
            </w:tcBorders>
          </w:tcPr>
          <w:p w14:paraId="26C90DF9" w14:textId="77777777" w:rsidR="00665F21" w:rsidRPr="00453693" w:rsidRDefault="00382A95" w:rsidP="0007571F">
            <w:pPr>
              <w:pStyle w:val="Normal6a"/>
            </w:pPr>
            <w:r w:rsidRPr="00453693">
              <w:t>4.</w:t>
            </w:r>
            <w:r w:rsidRPr="00453693">
              <w:tab/>
              <w:t xml:space="preserve">Särskild uppmärksamhet ska fästas </w:t>
            </w:r>
            <w:r w:rsidRPr="00453693">
              <w:rPr>
                <w:b/>
                <w:i/>
              </w:rPr>
              <w:t>vid</w:t>
            </w:r>
            <w:r w:rsidRPr="00453693">
              <w:t xml:space="preserve"> de särskilda behoven hos sårbara personer som hålls i förvar. Akutsjukvård och nödvändig behandling av sjukdomar ska tillhandahållas tredjelandsmedborgare som hålls i förvar.</w:t>
            </w:r>
          </w:p>
        </w:tc>
      </w:tr>
    </w:tbl>
    <w:p w14:paraId="018948BD"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AB81F9A" w14:textId="77777777" w:rsidR="00665F21" w:rsidRPr="00453693" w:rsidRDefault="00382A95" w:rsidP="00665F21">
      <w:r w:rsidRPr="00453693">
        <w:rPr>
          <w:rStyle w:val="HideTWBExt"/>
        </w:rPr>
        <w:t>&lt;/Amend&gt;</w:t>
      </w:r>
    </w:p>
    <w:p w14:paraId="54A11F7A"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2063</w:t>
      </w:r>
      <w:r w:rsidRPr="00453693">
        <w:rPr>
          <w:rStyle w:val="HideTWBExt"/>
        </w:rPr>
        <w:t>&lt;/NumAm&gt;</w:t>
      </w:r>
    </w:p>
    <w:p w14:paraId="44416A11"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Birgit Sippel, Cecilia Strada</w:t>
      </w:r>
      <w:r w:rsidRPr="00453693">
        <w:rPr>
          <w:rStyle w:val="HideTWBExt"/>
          <w:b w:val="0"/>
        </w:rPr>
        <w:t>&lt;/Members&gt;</w:t>
      </w:r>
    </w:p>
    <w:p w14:paraId="1C8EEF23" w14:textId="77777777" w:rsidR="00665F21" w:rsidRPr="00453693" w:rsidRDefault="00382A95" w:rsidP="00665F21">
      <w:pPr>
        <w:pStyle w:val="NormalBold"/>
      </w:pPr>
      <w:r w:rsidRPr="00453693">
        <w:rPr>
          <w:rStyle w:val="HideTWBExt"/>
          <w:b w:val="0"/>
        </w:rPr>
        <w:t>&lt;/RepeatBlock-By&gt;</w:t>
      </w:r>
    </w:p>
    <w:p w14:paraId="3278C6D7"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E70F7A0" w14:textId="77777777" w:rsidR="00665F21" w:rsidRPr="00453693" w:rsidRDefault="00382A95" w:rsidP="00665F21">
      <w:pPr>
        <w:pStyle w:val="NormalBold"/>
      </w:pPr>
      <w:r w:rsidRPr="00453693">
        <w:rPr>
          <w:rStyle w:val="HideTWBExt"/>
        </w:rPr>
        <w:t>&lt;Article&gt;</w:t>
      </w:r>
      <w:r w:rsidRPr="00453693">
        <w:t>Artikel 34 – punkt 4a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48894205" w14:textId="77777777" w:rsidTr="0007571F">
        <w:trPr>
          <w:trHeight w:hRule="exact" w:val="240"/>
          <w:jc w:val="center"/>
        </w:trPr>
        <w:tc>
          <w:tcPr>
            <w:tcW w:w="9752" w:type="dxa"/>
            <w:gridSpan w:val="2"/>
            <w:tcBorders>
              <w:top w:val="nil"/>
              <w:left w:val="nil"/>
              <w:bottom w:val="nil"/>
              <w:right w:val="nil"/>
            </w:tcBorders>
          </w:tcPr>
          <w:p w14:paraId="2ED8A6F1" w14:textId="77777777" w:rsidR="00665F21" w:rsidRPr="00453693" w:rsidRDefault="00665F21" w:rsidP="0007571F"/>
        </w:tc>
      </w:tr>
      <w:tr w:rsidR="00A333B9" w:rsidRPr="00453693" w14:paraId="4C139D6E" w14:textId="77777777" w:rsidTr="0007571F">
        <w:trPr>
          <w:trHeight w:val="240"/>
          <w:jc w:val="center"/>
        </w:trPr>
        <w:tc>
          <w:tcPr>
            <w:tcW w:w="4876" w:type="dxa"/>
            <w:tcBorders>
              <w:top w:val="nil"/>
              <w:left w:val="nil"/>
              <w:bottom w:val="nil"/>
              <w:right w:val="nil"/>
            </w:tcBorders>
          </w:tcPr>
          <w:p w14:paraId="54B684D2"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79123F4E" w14:textId="77777777" w:rsidR="00665F21" w:rsidRPr="00453693" w:rsidRDefault="00382A95" w:rsidP="0007571F">
            <w:pPr>
              <w:pStyle w:val="AmColumnHeading"/>
            </w:pPr>
            <w:r w:rsidRPr="00453693">
              <w:t>Ändringsförslag</w:t>
            </w:r>
          </w:p>
        </w:tc>
      </w:tr>
      <w:tr w:rsidR="00A333B9" w:rsidRPr="00453693" w14:paraId="5230B1F3" w14:textId="77777777" w:rsidTr="0007571F">
        <w:trPr>
          <w:jc w:val="center"/>
        </w:trPr>
        <w:tc>
          <w:tcPr>
            <w:tcW w:w="4876" w:type="dxa"/>
            <w:tcBorders>
              <w:top w:val="nil"/>
              <w:left w:val="nil"/>
              <w:bottom w:val="nil"/>
              <w:right w:val="nil"/>
            </w:tcBorders>
          </w:tcPr>
          <w:p w14:paraId="278B55CF" w14:textId="77777777" w:rsidR="00665F21" w:rsidRPr="00453693" w:rsidRDefault="00665F21" w:rsidP="0007571F">
            <w:pPr>
              <w:pStyle w:val="Normal6a"/>
            </w:pPr>
          </w:p>
        </w:tc>
        <w:tc>
          <w:tcPr>
            <w:tcW w:w="4876" w:type="dxa"/>
            <w:tcBorders>
              <w:top w:val="nil"/>
              <w:left w:val="nil"/>
              <w:bottom w:val="nil"/>
              <w:right w:val="nil"/>
            </w:tcBorders>
          </w:tcPr>
          <w:p w14:paraId="2767BFAA" w14:textId="77777777" w:rsidR="00665F21" w:rsidRPr="00453693" w:rsidRDefault="00382A95" w:rsidP="0007571F">
            <w:pPr>
              <w:pStyle w:val="Normal6a"/>
            </w:pPr>
            <w:r w:rsidRPr="00453693">
              <w:rPr>
                <w:b/>
                <w:i/>
              </w:rPr>
              <w:t>4a.</w:t>
            </w:r>
            <w:r w:rsidRPr="00453693">
              <w:tab/>
            </w:r>
            <w:r w:rsidRPr="00453693">
              <w:rPr>
                <w:b/>
                <w:i/>
              </w:rPr>
              <w:t>Särskild uppmärksamhet ska fästas vid de särskilda behoven hos sårbara personer som hålls i förvar, och särskild inkvartering ska ombesörjas med beaktande av detta.</w:t>
            </w:r>
          </w:p>
        </w:tc>
      </w:tr>
    </w:tbl>
    <w:p w14:paraId="3127A546"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8FC3AC8" w14:textId="77777777" w:rsidR="00665F21" w:rsidRPr="00453693" w:rsidRDefault="00382A95" w:rsidP="00665F21">
      <w:pPr>
        <w:pStyle w:val="AmJustTitle"/>
      </w:pPr>
      <w:r w:rsidRPr="00453693">
        <w:rPr>
          <w:rStyle w:val="HideTWBExt"/>
        </w:rPr>
        <w:t>&lt;TitreJust&gt;</w:t>
      </w:r>
      <w:r w:rsidRPr="00453693">
        <w:t>Motivering</w:t>
      </w:r>
      <w:r w:rsidRPr="00453693">
        <w:rPr>
          <w:rStyle w:val="HideTWBExt"/>
        </w:rPr>
        <w:t>&lt;/TitreJust&gt;</w:t>
      </w:r>
    </w:p>
    <w:p w14:paraId="5F67E804" w14:textId="77777777" w:rsidR="00665F21" w:rsidRPr="00453693" w:rsidRDefault="00382A95" w:rsidP="00665F21">
      <w:pPr>
        <w:pStyle w:val="AmJustText"/>
      </w:pPr>
      <w:r w:rsidRPr="00453693">
        <w:t>Se artikel 13.1 i direktivet om mottagningsvillkor.</w:t>
      </w:r>
    </w:p>
    <w:p w14:paraId="303CC7BB" w14:textId="77777777" w:rsidR="00665F21" w:rsidRPr="00453693" w:rsidRDefault="00382A95" w:rsidP="00665F21">
      <w:r w:rsidRPr="00453693">
        <w:rPr>
          <w:rStyle w:val="HideTWBExt"/>
        </w:rPr>
        <w:t>&lt;/Amend&gt;</w:t>
      </w:r>
    </w:p>
    <w:p w14:paraId="26C72874"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2064</w:t>
      </w:r>
      <w:r w:rsidRPr="00453693">
        <w:rPr>
          <w:rStyle w:val="HideTWBExt"/>
        </w:rPr>
        <w:t>&lt;/NumAm&gt;</w:t>
      </w:r>
    </w:p>
    <w:p w14:paraId="4167A39C"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Birgit Sippel, Cecilia Strada</w:t>
      </w:r>
      <w:r w:rsidRPr="00453693">
        <w:rPr>
          <w:rStyle w:val="HideTWBExt"/>
          <w:b w:val="0"/>
        </w:rPr>
        <w:t>&lt;/Members&gt;</w:t>
      </w:r>
    </w:p>
    <w:p w14:paraId="3FFC7DB9" w14:textId="77777777" w:rsidR="00665F21" w:rsidRPr="00453693" w:rsidRDefault="00382A95" w:rsidP="00665F21">
      <w:pPr>
        <w:pStyle w:val="NormalBold"/>
      </w:pPr>
      <w:r w:rsidRPr="00453693">
        <w:rPr>
          <w:rStyle w:val="HideTWBExt"/>
          <w:b w:val="0"/>
        </w:rPr>
        <w:t>&lt;/RepeatBlock-By&gt;</w:t>
      </w:r>
    </w:p>
    <w:p w14:paraId="54700B2E"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6969CFE8" w14:textId="77777777" w:rsidR="00665F21" w:rsidRPr="00453693" w:rsidRDefault="00382A95" w:rsidP="00665F21">
      <w:pPr>
        <w:pStyle w:val="NormalBold"/>
      </w:pPr>
      <w:r w:rsidRPr="00453693">
        <w:rPr>
          <w:rStyle w:val="HideTWBExt"/>
        </w:rPr>
        <w:t>&lt;Article&gt;</w:t>
      </w:r>
      <w:r w:rsidRPr="00453693">
        <w:t>Artikel 4 – punkt 4b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161D0CB" w14:textId="77777777" w:rsidTr="0007571F">
        <w:trPr>
          <w:trHeight w:hRule="exact" w:val="240"/>
          <w:jc w:val="center"/>
        </w:trPr>
        <w:tc>
          <w:tcPr>
            <w:tcW w:w="9752" w:type="dxa"/>
            <w:gridSpan w:val="2"/>
            <w:tcBorders>
              <w:top w:val="nil"/>
              <w:left w:val="nil"/>
              <w:bottom w:val="nil"/>
              <w:right w:val="nil"/>
            </w:tcBorders>
          </w:tcPr>
          <w:p w14:paraId="1B59DC36" w14:textId="77777777" w:rsidR="00665F21" w:rsidRPr="00453693" w:rsidRDefault="00665F21" w:rsidP="0007571F"/>
        </w:tc>
      </w:tr>
      <w:tr w:rsidR="00A333B9" w:rsidRPr="00453693" w14:paraId="0828049F" w14:textId="77777777" w:rsidTr="0007571F">
        <w:trPr>
          <w:trHeight w:val="240"/>
          <w:jc w:val="center"/>
        </w:trPr>
        <w:tc>
          <w:tcPr>
            <w:tcW w:w="4876" w:type="dxa"/>
            <w:tcBorders>
              <w:top w:val="nil"/>
              <w:left w:val="nil"/>
              <w:bottom w:val="nil"/>
              <w:right w:val="nil"/>
            </w:tcBorders>
          </w:tcPr>
          <w:p w14:paraId="0093D909"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2F9E737" w14:textId="77777777" w:rsidR="00665F21" w:rsidRPr="00453693" w:rsidRDefault="00382A95" w:rsidP="0007571F">
            <w:pPr>
              <w:pStyle w:val="AmColumnHeading"/>
            </w:pPr>
            <w:r w:rsidRPr="00453693">
              <w:t>Ändringsförslag</w:t>
            </w:r>
          </w:p>
        </w:tc>
      </w:tr>
      <w:tr w:rsidR="00A333B9" w:rsidRPr="00453693" w14:paraId="237C27D8" w14:textId="77777777" w:rsidTr="0007571F">
        <w:trPr>
          <w:jc w:val="center"/>
        </w:trPr>
        <w:tc>
          <w:tcPr>
            <w:tcW w:w="4876" w:type="dxa"/>
            <w:tcBorders>
              <w:top w:val="nil"/>
              <w:left w:val="nil"/>
              <w:bottom w:val="nil"/>
              <w:right w:val="nil"/>
            </w:tcBorders>
          </w:tcPr>
          <w:p w14:paraId="02460C53" w14:textId="77777777" w:rsidR="00665F21" w:rsidRPr="00453693" w:rsidRDefault="00665F21" w:rsidP="0007571F">
            <w:pPr>
              <w:pStyle w:val="Normal6a"/>
            </w:pPr>
          </w:p>
        </w:tc>
        <w:tc>
          <w:tcPr>
            <w:tcW w:w="4876" w:type="dxa"/>
            <w:tcBorders>
              <w:top w:val="nil"/>
              <w:left w:val="nil"/>
              <w:bottom w:val="nil"/>
              <w:right w:val="nil"/>
            </w:tcBorders>
          </w:tcPr>
          <w:p w14:paraId="54538758" w14:textId="77777777" w:rsidR="00665F21" w:rsidRPr="00453693" w:rsidRDefault="00382A95" w:rsidP="0007571F">
            <w:pPr>
              <w:pStyle w:val="Normal6a"/>
            </w:pPr>
            <w:r w:rsidRPr="00453693">
              <w:rPr>
                <w:b/>
                <w:i/>
              </w:rPr>
              <w:t>4b.</w:t>
            </w:r>
            <w:r w:rsidRPr="00453693">
              <w:tab/>
            </w:r>
            <w:r w:rsidRPr="00453693">
              <w:rPr>
                <w:b/>
                <w:i/>
              </w:rPr>
              <w:t>Om förvar av sårbara återvändande med särskilda mottagandebehov skulle utgöra en allvarlig risk för deras fysiska och psykiska hälsa ska dessa återvändande inte tas i förvar.</w:t>
            </w:r>
          </w:p>
        </w:tc>
      </w:tr>
    </w:tbl>
    <w:p w14:paraId="6D115106"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C5E3EED" w14:textId="77777777" w:rsidR="00665F21" w:rsidRPr="00453693" w:rsidRDefault="00382A95" w:rsidP="00665F21">
      <w:pPr>
        <w:pStyle w:val="AmJustTitle"/>
      </w:pPr>
      <w:r w:rsidRPr="00453693">
        <w:rPr>
          <w:rStyle w:val="HideTWBExt"/>
        </w:rPr>
        <w:t>&lt;TitreJust&gt;</w:t>
      </w:r>
      <w:r w:rsidRPr="00453693">
        <w:t>Motivering</w:t>
      </w:r>
      <w:r w:rsidRPr="00453693">
        <w:rPr>
          <w:rStyle w:val="HideTWBExt"/>
        </w:rPr>
        <w:t>&lt;/TitreJust&gt;</w:t>
      </w:r>
    </w:p>
    <w:p w14:paraId="56A0EBBA" w14:textId="77777777" w:rsidR="00665F21" w:rsidRPr="00453693" w:rsidRDefault="00382A95" w:rsidP="00665F21">
      <w:pPr>
        <w:pStyle w:val="AmJustText"/>
      </w:pPr>
      <w:r w:rsidRPr="00453693">
        <w:t>Anpassning till direktivet om mottagningsvillkor.</w:t>
      </w:r>
    </w:p>
    <w:p w14:paraId="76803268" w14:textId="77777777" w:rsidR="00665F21" w:rsidRPr="00453693" w:rsidRDefault="00382A95" w:rsidP="00665F21">
      <w:r w:rsidRPr="00453693">
        <w:rPr>
          <w:rStyle w:val="HideTWBExt"/>
        </w:rPr>
        <w:t>&lt;/Amend&gt;</w:t>
      </w:r>
    </w:p>
    <w:p w14:paraId="2F1AB8F1"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2065</w:t>
      </w:r>
      <w:r w:rsidRPr="00453693">
        <w:rPr>
          <w:rStyle w:val="HideTWBExt"/>
        </w:rPr>
        <w:t>&lt;/NumAm&gt;</w:t>
      </w:r>
    </w:p>
    <w:p w14:paraId="2F35C474"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Birgit Sippel, Cecilia Strada</w:t>
      </w:r>
      <w:r w:rsidRPr="00453693">
        <w:rPr>
          <w:rStyle w:val="HideTWBExt"/>
          <w:b w:val="0"/>
        </w:rPr>
        <w:t>&lt;/Members&gt;</w:t>
      </w:r>
    </w:p>
    <w:p w14:paraId="3CBE53E2" w14:textId="77777777" w:rsidR="00665F21" w:rsidRPr="00453693" w:rsidRDefault="00382A95" w:rsidP="00665F21">
      <w:pPr>
        <w:pStyle w:val="NormalBold"/>
      </w:pPr>
      <w:r w:rsidRPr="00453693">
        <w:rPr>
          <w:rStyle w:val="HideTWBExt"/>
          <w:b w:val="0"/>
        </w:rPr>
        <w:t>&lt;/RepeatBlock-By&gt;</w:t>
      </w:r>
    </w:p>
    <w:p w14:paraId="6CA4D25A"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A26AAF4" w14:textId="77777777" w:rsidR="00665F21" w:rsidRPr="00453693" w:rsidRDefault="00382A95" w:rsidP="00665F21">
      <w:pPr>
        <w:pStyle w:val="NormalBold"/>
      </w:pPr>
      <w:r w:rsidRPr="00453693">
        <w:rPr>
          <w:rStyle w:val="HideTWBExt"/>
        </w:rPr>
        <w:t>&lt;Article&gt;</w:t>
      </w:r>
      <w:r w:rsidRPr="00453693">
        <w:t>Artikel 4 – punkt 4c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2625FBFC" w14:textId="77777777" w:rsidTr="0007571F">
        <w:trPr>
          <w:trHeight w:hRule="exact" w:val="240"/>
          <w:jc w:val="center"/>
        </w:trPr>
        <w:tc>
          <w:tcPr>
            <w:tcW w:w="9752" w:type="dxa"/>
            <w:gridSpan w:val="2"/>
            <w:tcBorders>
              <w:top w:val="nil"/>
              <w:left w:val="nil"/>
              <w:bottom w:val="nil"/>
              <w:right w:val="nil"/>
            </w:tcBorders>
          </w:tcPr>
          <w:p w14:paraId="0879079E" w14:textId="77777777" w:rsidR="00665F21" w:rsidRPr="00453693" w:rsidRDefault="00665F21" w:rsidP="0007571F"/>
        </w:tc>
      </w:tr>
      <w:tr w:rsidR="00A333B9" w:rsidRPr="00453693" w14:paraId="63E93291" w14:textId="77777777" w:rsidTr="0007571F">
        <w:trPr>
          <w:trHeight w:val="240"/>
          <w:jc w:val="center"/>
        </w:trPr>
        <w:tc>
          <w:tcPr>
            <w:tcW w:w="4876" w:type="dxa"/>
            <w:tcBorders>
              <w:top w:val="nil"/>
              <w:left w:val="nil"/>
              <w:bottom w:val="nil"/>
              <w:right w:val="nil"/>
            </w:tcBorders>
          </w:tcPr>
          <w:p w14:paraId="1A40C63F"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2020E3E" w14:textId="77777777" w:rsidR="00665F21" w:rsidRPr="00453693" w:rsidRDefault="00382A95" w:rsidP="0007571F">
            <w:pPr>
              <w:pStyle w:val="AmColumnHeading"/>
            </w:pPr>
            <w:r w:rsidRPr="00453693">
              <w:t>Ändringsförslag</w:t>
            </w:r>
          </w:p>
        </w:tc>
      </w:tr>
      <w:tr w:rsidR="00A333B9" w:rsidRPr="00453693" w14:paraId="1EFA7255" w14:textId="77777777" w:rsidTr="0007571F">
        <w:trPr>
          <w:jc w:val="center"/>
        </w:trPr>
        <w:tc>
          <w:tcPr>
            <w:tcW w:w="4876" w:type="dxa"/>
            <w:tcBorders>
              <w:top w:val="nil"/>
              <w:left w:val="nil"/>
              <w:bottom w:val="nil"/>
              <w:right w:val="nil"/>
            </w:tcBorders>
          </w:tcPr>
          <w:p w14:paraId="0445E0E9" w14:textId="77777777" w:rsidR="00665F21" w:rsidRPr="00453693" w:rsidRDefault="00665F21" w:rsidP="0007571F">
            <w:pPr>
              <w:pStyle w:val="Normal6a"/>
            </w:pPr>
          </w:p>
        </w:tc>
        <w:tc>
          <w:tcPr>
            <w:tcW w:w="4876" w:type="dxa"/>
            <w:tcBorders>
              <w:top w:val="nil"/>
              <w:left w:val="nil"/>
              <w:bottom w:val="nil"/>
              <w:right w:val="nil"/>
            </w:tcBorders>
          </w:tcPr>
          <w:p w14:paraId="07D20445" w14:textId="77777777" w:rsidR="00665F21" w:rsidRPr="00453693" w:rsidRDefault="00382A95" w:rsidP="0007571F">
            <w:pPr>
              <w:pStyle w:val="Normal6a"/>
            </w:pPr>
            <w:r w:rsidRPr="00453693">
              <w:rPr>
                <w:b/>
                <w:i/>
              </w:rPr>
              <w:t>4c.</w:t>
            </w:r>
            <w:r w:rsidRPr="00453693">
              <w:tab/>
            </w:r>
            <w:r w:rsidRPr="00453693">
              <w:rPr>
                <w:b/>
                <w:i/>
              </w:rPr>
              <w:t>Om återvändande med särskilda mottagandebehov tas i förvar ska medlemsstaterna se till att de hålls under regelbunden uppsikt och i god tid ges lämpligt stöd med hänsyn till deras speciella situation, inklusive deras fysiska och psykiska hälsa.</w:t>
            </w:r>
          </w:p>
        </w:tc>
      </w:tr>
    </w:tbl>
    <w:p w14:paraId="0900E140"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1CE1AD6" w14:textId="77777777" w:rsidR="00665F21" w:rsidRPr="00453693" w:rsidRDefault="00382A95" w:rsidP="00665F21">
      <w:pPr>
        <w:pStyle w:val="AmJustTitle"/>
      </w:pPr>
      <w:r w:rsidRPr="00453693">
        <w:rPr>
          <w:rStyle w:val="HideTWBExt"/>
        </w:rPr>
        <w:t>&lt;TitreJust&gt;</w:t>
      </w:r>
      <w:r w:rsidRPr="00453693">
        <w:t>Motivering</w:t>
      </w:r>
      <w:r w:rsidRPr="00453693">
        <w:rPr>
          <w:rStyle w:val="HideTWBExt"/>
        </w:rPr>
        <w:t>&lt;/TitreJust&gt;</w:t>
      </w:r>
    </w:p>
    <w:p w14:paraId="5AE83B43" w14:textId="77777777" w:rsidR="00665F21" w:rsidRPr="00453693" w:rsidRDefault="00382A95" w:rsidP="00665F21">
      <w:pPr>
        <w:pStyle w:val="AmJustText"/>
      </w:pPr>
      <w:r w:rsidRPr="00453693">
        <w:t>Anpassning till direktivet om mottagningsvillkor.</w:t>
      </w:r>
    </w:p>
    <w:p w14:paraId="1A366A09" w14:textId="77777777" w:rsidR="00665F21" w:rsidRPr="00453693" w:rsidRDefault="00382A95" w:rsidP="00665F21">
      <w:r w:rsidRPr="00453693">
        <w:rPr>
          <w:rStyle w:val="HideTWBExt"/>
        </w:rPr>
        <w:t>&lt;/Amend&gt;</w:t>
      </w:r>
    </w:p>
    <w:p w14:paraId="348EACF1"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2066</w:t>
      </w:r>
      <w:r w:rsidRPr="00453693">
        <w:rPr>
          <w:rStyle w:val="HideTWBExt"/>
        </w:rPr>
        <w:t>&lt;/NumAm&gt;</w:t>
      </w:r>
    </w:p>
    <w:p w14:paraId="608D72F0"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2D7F55C7" w14:textId="77777777" w:rsidR="00665F21" w:rsidRPr="00453693" w:rsidRDefault="00382A95" w:rsidP="00665F21">
      <w:pPr>
        <w:pStyle w:val="NormalBold"/>
      </w:pPr>
      <w:r w:rsidRPr="00453693">
        <w:rPr>
          <w:rStyle w:val="HideTWBExt"/>
          <w:b w:val="0"/>
        </w:rPr>
        <w:t>&lt;/RepeatBlock-By&gt;</w:t>
      </w:r>
    </w:p>
    <w:p w14:paraId="090A7F0D"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72B8BB55" w14:textId="77777777" w:rsidR="00665F21" w:rsidRPr="00453693" w:rsidRDefault="00382A95" w:rsidP="00665F21">
      <w:pPr>
        <w:pStyle w:val="NormalBold"/>
      </w:pPr>
      <w:r w:rsidRPr="00453693">
        <w:rPr>
          <w:rStyle w:val="HideTWBExt"/>
        </w:rPr>
        <w:t>&lt;Article&gt;</w:t>
      </w:r>
      <w:r w:rsidRPr="00453693">
        <w:t>Artikel 34 – punkt 5</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409FA738" w14:textId="77777777" w:rsidTr="0007571F">
        <w:trPr>
          <w:trHeight w:hRule="exact" w:val="240"/>
          <w:jc w:val="center"/>
        </w:trPr>
        <w:tc>
          <w:tcPr>
            <w:tcW w:w="9752" w:type="dxa"/>
            <w:gridSpan w:val="2"/>
            <w:tcBorders>
              <w:top w:val="nil"/>
              <w:left w:val="nil"/>
              <w:bottom w:val="nil"/>
              <w:right w:val="nil"/>
            </w:tcBorders>
          </w:tcPr>
          <w:p w14:paraId="33F7B320" w14:textId="77777777" w:rsidR="00665F21" w:rsidRPr="00453693" w:rsidRDefault="00665F21" w:rsidP="0007571F"/>
        </w:tc>
      </w:tr>
      <w:tr w:rsidR="00A333B9" w:rsidRPr="00453693" w14:paraId="2B3FA3BB" w14:textId="77777777" w:rsidTr="0007571F">
        <w:trPr>
          <w:trHeight w:val="240"/>
          <w:jc w:val="center"/>
        </w:trPr>
        <w:tc>
          <w:tcPr>
            <w:tcW w:w="4876" w:type="dxa"/>
            <w:tcBorders>
              <w:top w:val="nil"/>
              <w:left w:val="nil"/>
              <w:bottom w:val="nil"/>
              <w:right w:val="nil"/>
            </w:tcBorders>
          </w:tcPr>
          <w:p w14:paraId="47DEEBF4"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E0EDCF6" w14:textId="77777777" w:rsidR="00665F21" w:rsidRPr="00453693" w:rsidRDefault="00382A95" w:rsidP="0007571F">
            <w:pPr>
              <w:pStyle w:val="AmColumnHeading"/>
            </w:pPr>
            <w:r w:rsidRPr="00453693">
              <w:t>Ändringsförslag</w:t>
            </w:r>
          </w:p>
        </w:tc>
      </w:tr>
      <w:tr w:rsidR="00A333B9" w:rsidRPr="00453693" w14:paraId="7DB2050D" w14:textId="77777777" w:rsidTr="0007571F">
        <w:trPr>
          <w:jc w:val="center"/>
        </w:trPr>
        <w:tc>
          <w:tcPr>
            <w:tcW w:w="4876" w:type="dxa"/>
            <w:tcBorders>
              <w:top w:val="nil"/>
              <w:left w:val="nil"/>
              <w:bottom w:val="nil"/>
              <w:right w:val="nil"/>
            </w:tcBorders>
          </w:tcPr>
          <w:p w14:paraId="43791905" w14:textId="77777777" w:rsidR="00665F21" w:rsidRPr="00453693" w:rsidRDefault="00382A95" w:rsidP="0007571F">
            <w:pPr>
              <w:pStyle w:val="Normal6a"/>
            </w:pPr>
            <w:r w:rsidRPr="00453693">
              <w:t>5.</w:t>
            </w:r>
            <w:r w:rsidRPr="00453693">
              <w:tab/>
              <w:t xml:space="preserve">Juridiska ombud, familjemedlemmar, behöriga konsulära myndigheter och relevanta och behöriga nationella, internationella och icke-statliga organisationer och organ </w:t>
            </w:r>
            <w:r w:rsidRPr="00453693">
              <w:rPr>
                <w:b/>
                <w:i/>
              </w:rPr>
              <w:t>ska</w:t>
            </w:r>
            <w:r w:rsidRPr="00453693">
              <w:t xml:space="preserve"> ha möjlighet att besöka </w:t>
            </w:r>
            <w:r w:rsidRPr="00453693">
              <w:rPr>
                <w:b/>
                <w:i/>
              </w:rPr>
              <w:t xml:space="preserve">alla </w:t>
            </w:r>
            <w:proofErr w:type="spellStart"/>
            <w:r w:rsidRPr="00453693">
              <w:rPr>
                <w:b/>
                <w:i/>
              </w:rPr>
              <w:t>förvarsanläggningar</w:t>
            </w:r>
            <w:proofErr w:type="spellEnd"/>
            <w:r w:rsidRPr="00453693">
              <w:rPr>
                <w:b/>
                <w:i/>
              </w:rPr>
              <w:t xml:space="preserve"> och kommunicera med tredjelandsmedborgarna och besöka dem under förhållanden som respekterar privatlivet</w:t>
            </w:r>
            <w:r w:rsidRPr="00453693">
              <w:t>. För sådana besök får tillstånd krävas.</w:t>
            </w:r>
          </w:p>
        </w:tc>
        <w:tc>
          <w:tcPr>
            <w:tcW w:w="4876" w:type="dxa"/>
            <w:tcBorders>
              <w:top w:val="nil"/>
              <w:left w:val="nil"/>
              <w:bottom w:val="nil"/>
              <w:right w:val="nil"/>
            </w:tcBorders>
          </w:tcPr>
          <w:p w14:paraId="17C1B7B9" w14:textId="77777777" w:rsidR="00665F21" w:rsidRPr="00453693" w:rsidRDefault="00382A95" w:rsidP="0007571F">
            <w:pPr>
              <w:pStyle w:val="Normal6a"/>
            </w:pPr>
            <w:r w:rsidRPr="00453693">
              <w:t>5.</w:t>
            </w:r>
            <w:r w:rsidRPr="00453693">
              <w:tab/>
              <w:t xml:space="preserve">Juridiska ombud, familjemedlemmar, behöriga konsulära myndigheter och relevanta och behöriga nationella, internationella och icke-statliga organisationer och organ </w:t>
            </w:r>
            <w:r w:rsidRPr="00453693">
              <w:rPr>
                <w:b/>
                <w:i/>
              </w:rPr>
              <w:t>bör, på begäran av tredjelandsmedborgaren,</w:t>
            </w:r>
            <w:r w:rsidRPr="00453693">
              <w:t xml:space="preserve"> ha möjlighet att besöka </w:t>
            </w:r>
            <w:proofErr w:type="spellStart"/>
            <w:r w:rsidRPr="00453693">
              <w:rPr>
                <w:b/>
                <w:i/>
              </w:rPr>
              <w:t>förvarsanläggningen</w:t>
            </w:r>
            <w:proofErr w:type="spellEnd"/>
            <w:r w:rsidRPr="00453693">
              <w:t xml:space="preserve">. För sådana besök får tillstånd </w:t>
            </w:r>
            <w:r w:rsidRPr="00453693">
              <w:rPr>
                <w:b/>
                <w:i/>
              </w:rPr>
              <w:t>och andra lämpliga villkor</w:t>
            </w:r>
            <w:r w:rsidRPr="00453693">
              <w:t xml:space="preserve"> krävas</w:t>
            </w:r>
            <w:r w:rsidRPr="00453693">
              <w:rPr>
                <w:b/>
                <w:i/>
              </w:rPr>
              <w:t>, inbegripet utfärdande i förväg av ett lämpligt säkerhetsgodkännande från en behörig myndighet i enlighet med nationell rätt</w:t>
            </w:r>
            <w:r w:rsidRPr="00453693">
              <w:t xml:space="preserve">. </w:t>
            </w:r>
            <w:r w:rsidRPr="00453693">
              <w:rPr>
                <w:b/>
                <w:i/>
              </w:rPr>
              <w:t>Medlemsstaterna får införa begränsningar av sådant tillträde med stöd av nationell rätt om sådana begränsningar är objektivt nödvändiga för säkerheten, den allmänna ordningen eller den administrativa förvaltningen av anläggningen.</w:t>
            </w:r>
          </w:p>
        </w:tc>
      </w:tr>
    </w:tbl>
    <w:p w14:paraId="3178C38D"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0F2CD92" w14:textId="77777777" w:rsidR="00665F21" w:rsidRPr="00453693" w:rsidRDefault="00382A95" w:rsidP="00665F21">
      <w:r w:rsidRPr="00453693">
        <w:rPr>
          <w:rStyle w:val="HideTWBExt"/>
        </w:rPr>
        <w:t>&lt;/Amend&gt;</w:t>
      </w:r>
    </w:p>
    <w:p w14:paraId="7DC5093E"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2067</w:t>
      </w:r>
      <w:r w:rsidRPr="00453693">
        <w:rPr>
          <w:rStyle w:val="HideTWBExt"/>
        </w:rPr>
        <w:t>&lt;/NumAm&gt;</w:t>
      </w:r>
    </w:p>
    <w:p w14:paraId="0B007A00" w14:textId="77777777" w:rsidR="00665F21" w:rsidRPr="00453693" w:rsidRDefault="00382A95" w:rsidP="00665F21">
      <w:pPr>
        <w:pStyle w:val="NormalBold"/>
      </w:pPr>
      <w:r w:rsidRPr="00453693">
        <w:rPr>
          <w:rStyle w:val="HideTWBExt"/>
          <w:b w:val="0"/>
        </w:rPr>
        <w:t>&lt;RepeatBlock-By&gt;&lt;Members&gt;</w:t>
      </w:r>
      <w:r w:rsidRPr="00453693">
        <w:t>Mélissa Camara</w:t>
      </w:r>
      <w:r w:rsidRPr="00453693">
        <w:rPr>
          <w:rStyle w:val="HideTWBExt"/>
          <w:b w:val="0"/>
        </w:rPr>
        <w:t>&lt;/Members&gt;</w:t>
      </w:r>
    </w:p>
    <w:p w14:paraId="2C55155D" w14:textId="77777777" w:rsidR="00665F21" w:rsidRPr="00453693" w:rsidRDefault="00382A95" w:rsidP="00665F21">
      <w:pPr>
        <w:pStyle w:val="NormalBold"/>
      </w:pPr>
      <w:r w:rsidRPr="00453693">
        <w:rPr>
          <w:rStyle w:val="HideTWBExt"/>
          <w:b w:val="0"/>
        </w:rPr>
        <w:t>&lt;/RepeatBlock-By&gt;</w:t>
      </w:r>
    </w:p>
    <w:p w14:paraId="57214F93"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33F69C7C" w14:textId="77777777" w:rsidR="00665F21" w:rsidRPr="00453693" w:rsidRDefault="00382A95" w:rsidP="00665F21">
      <w:pPr>
        <w:pStyle w:val="NormalBold"/>
      </w:pPr>
      <w:r w:rsidRPr="00453693">
        <w:rPr>
          <w:rStyle w:val="HideTWBExt"/>
        </w:rPr>
        <w:t>&lt;Article&gt;</w:t>
      </w:r>
      <w:r w:rsidRPr="00453693">
        <w:t>Artikel 34 – punkt 5</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0643786" w14:textId="77777777" w:rsidTr="0007571F">
        <w:trPr>
          <w:trHeight w:hRule="exact" w:val="240"/>
          <w:jc w:val="center"/>
        </w:trPr>
        <w:tc>
          <w:tcPr>
            <w:tcW w:w="9752" w:type="dxa"/>
            <w:gridSpan w:val="2"/>
            <w:tcBorders>
              <w:top w:val="nil"/>
              <w:left w:val="nil"/>
              <w:bottom w:val="nil"/>
              <w:right w:val="nil"/>
            </w:tcBorders>
          </w:tcPr>
          <w:p w14:paraId="16DE11F9" w14:textId="77777777" w:rsidR="00665F21" w:rsidRPr="00453693" w:rsidRDefault="00665F21" w:rsidP="0007571F"/>
        </w:tc>
      </w:tr>
      <w:tr w:rsidR="00A333B9" w:rsidRPr="00453693" w14:paraId="29957A30" w14:textId="77777777" w:rsidTr="0007571F">
        <w:trPr>
          <w:trHeight w:val="240"/>
          <w:jc w:val="center"/>
        </w:trPr>
        <w:tc>
          <w:tcPr>
            <w:tcW w:w="4876" w:type="dxa"/>
            <w:tcBorders>
              <w:top w:val="nil"/>
              <w:left w:val="nil"/>
              <w:bottom w:val="nil"/>
              <w:right w:val="nil"/>
            </w:tcBorders>
          </w:tcPr>
          <w:p w14:paraId="7FB3071D"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1224D1E8" w14:textId="77777777" w:rsidR="00665F21" w:rsidRPr="00453693" w:rsidRDefault="00382A95" w:rsidP="0007571F">
            <w:pPr>
              <w:pStyle w:val="AmColumnHeading"/>
            </w:pPr>
            <w:r w:rsidRPr="00453693">
              <w:t>Ändringsförslag</w:t>
            </w:r>
          </w:p>
        </w:tc>
      </w:tr>
      <w:tr w:rsidR="00A333B9" w:rsidRPr="00453693" w14:paraId="2FF75D62" w14:textId="77777777" w:rsidTr="0007571F">
        <w:trPr>
          <w:jc w:val="center"/>
        </w:trPr>
        <w:tc>
          <w:tcPr>
            <w:tcW w:w="4876" w:type="dxa"/>
            <w:tcBorders>
              <w:top w:val="nil"/>
              <w:left w:val="nil"/>
              <w:bottom w:val="nil"/>
              <w:right w:val="nil"/>
            </w:tcBorders>
          </w:tcPr>
          <w:p w14:paraId="667D5329" w14:textId="77777777" w:rsidR="00665F21" w:rsidRPr="00453693" w:rsidRDefault="00382A95" w:rsidP="0007571F">
            <w:pPr>
              <w:pStyle w:val="Normal6a"/>
            </w:pPr>
            <w:r w:rsidRPr="00453693">
              <w:t>5.</w:t>
            </w:r>
            <w:r w:rsidRPr="00453693">
              <w:tab/>
              <w:t xml:space="preserve">Juridiska ombud, familjemedlemmar, behöriga konsulära myndigheter och relevanta och behöriga nationella, internationella och icke-statliga organisationer och organ ska ha möjlighet att besöka alla </w:t>
            </w:r>
            <w:proofErr w:type="spellStart"/>
            <w:r w:rsidRPr="00453693">
              <w:t>förvarsanläggningar</w:t>
            </w:r>
            <w:proofErr w:type="spellEnd"/>
            <w:r w:rsidRPr="00453693">
              <w:t xml:space="preserve"> och kommunicera med tredjelandsmedborgarna och besöka dem under förhållanden som respekterar </w:t>
            </w:r>
            <w:r w:rsidRPr="00453693">
              <w:rPr>
                <w:b/>
                <w:i/>
              </w:rPr>
              <w:t>privatlivet</w:t>
            </w:r>
            <w:r w:rsidRPr="00453693">
              <w:t xml:space="preserve">. </w:t>
            </w:r>
            <w:r w:rsidRPr="00453693">
              <w:rPr>
                <w:b/>
                <w:i/>
              </w:rPr>
              <w:t>För sådana besök får tillstånd krävas.</w:t>
            </w:r>
          </w:p>
        </w:tc>
        <w:tc>
          <w:tcPr>
            <w:tcW w:w="4876" w:type="dxa"/>
            <w:tcBorders>
              <w:top w:val="nil"/>
              <w:left w:val="nil"/>
              <w:bottom w:val="nil"/>
              <w:right w:val="nil"/>
            </w:tcBorders>
          </w:tcPr>
          <w:p w14:paraId="70EC2FEC" w14:textId="77777777" w:rsidR="00665F21" w:rsidRPr="00453693" w:rsidRDefault="00382A95" w:rsidP="0007571F">
            <w:pPr>
              <w:pStyle w:val="Normal6a"/>
            </w:pPr>
            <w:r w:rsidRPr="00453693">
              <w:t>5.</w:t>
            </w:r>
            <w:r w:rsidRPr="00453693">
              <w:tab/>
              <w:t xml:space="preserve">Juridiska ombud, familjemedlemmar, behöriga konsulära myndigheter och relevanta och behöriga nationella, internationella och icke-statliga organisationer och organ ska ha möjlighet att besöka alla </w:t>
            </w:r>
            <w:proofErr w:type="spellStart"/>
            <w:r w:rsidRPr="00453693">
              <w:t>förvarsanläggningar</w:t>
            </w:r>
            <w:proofErr w:type="spellEnd"/>
            <w:r w:rsidRPr="00453693">
              <w:t xml:space="preserve"> och kommunicera med tredjelandsmedborgarna och besöka dem under förhållanden som respekterar </w:t>
            </w:r>
            <w:r w:rsidRPr="00453693">
              <w:rPr>
                <w:b/>
                <w:i/>
              </w:rPr>
              <w:t>den personliga integriteten</w:t>
            </w:r>
            <w:r w:rsidRPr="00453693">
              <w:t>. </w:t>
            </w:r>
            <w:r w:rsidRPr="00453693">
              <w:rPr>
                <w:b/>
                <w:i/>
              </w:rPr>
              <w:t xml:space="preserve">Den behöriga myndighet som driver </w:t>
            </w:r>
            <w:proofErr w:type="spellStart"/>
            <w:r w:rsidRPr="00453693">
              <w:rPr>
                <w:b/>
                <w:i/>
              </w:rPr>
              <w:t>förvarsanläggningen</w:t>
            </w:r>
            <w:proofErr w:type="spellEnd"/>
            <w:r w:rsidRPr="00453693">
              <w:rPr>
                <w:b/>
                <w:i/>
              </w:rPr>
              <w:t xml:space="preserve"> ska avsätta tillräckligt med tid och utrymme för tillhandahållande av rättsligt bistånd. Medlemsstaterna ska tillåta advokater och personer som har rätt att tillhandahålla juridisk rådgivning och rättsligt biträde i enlighet med nationell rätt att inrätta fasta verksamhetspunkter vid anläggningen.</w:t>
            </w:r>
          </w:p>
        </w:tc>
      </w:tr>
    </w:tbl>
    <w:p w14:paraId="3FC63AC3"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2C93397" w14:textId="77777777" w:rsidR="00665F21" w:rsidRPr="00453693" w:rsidRDefault="00382A95" w:rsidP="00665F21">
      <w:r w:rsidRPr="00453693">
        <w:rPr>
          <w:rStyle w:val="HideTWBExt"/>
        </w:rPr>
        <w:t>&lt;/Amend&gt;</w:t>
      </w:r>
    </w:p>
    <w:p w14:paraId="6BCCFF25"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2068</w:t>
      </w:r>
      <w:r w:rsidRPr="00453693">
        <w:rPr>
          <w:rStyle w:val="HideTWBExt"/>
        </w:rPr>
        <w:t>&lt;/NumAm&gt;</w:t>
      </w:r>
    </w:p>
    <w:p w14:paraId="32651FBC"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6C7F3B59" w14:textId="77777777" w:rsidR="00665F21" w:rsidRPr="00453693" w:rsidRDefault="00382A95" w:rsidP="00665F21">
      <w:pPr>
        <w:pStyle w:val="NormalBold"/>
      </w:pPr>
      <w:r w:rsidRPr="00453693">
        <w:rPr>
          <w:rStyle w:val="HideTWBExt"/>
          <w:b w:val="0"/>
        </w:rPr>
        <w:t>&lt;/RepeatBlock-By&gt;</w:t>
      </w:r>
    </w:p>
    <w:p w14:paraId="6814AD2E"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7C44B49E" w14:textId="77777777" w:rsidR="00665F21" w:rsidRPr="00453693" w:rsidRDefault="00382A95" w:rsidP="00665F21">
      <w:pPr>
        <w:pStyle w:val="NormalBold"/>
      </w:pPr>
      <w:r w:rsidRPr="00453693">
        <w:rPr>
          <w:rStyle w:val="HideTWBExt"/>
        </w:rPr>
        <w:t>&lt;Article&gt;</w:t>
      </w:r>
      <w:r w:rsidRPr="00453693">
        <w:t>Artikel 34 – punkt 5</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017E2150" w14:textId="77777777" w:rsidTr="0007571F">
        <w:trPr>
          <w:trHeight w:hRule="exact" w:val="240"/>
          <w:jc w:val="center"/>
        </w:trPr>
        <w:tc>
          <w:tcPr>
            <w:tcW w:w="9752" w:type="dxa"/>
            <w:gridSpan w:val="2"/>
            <w:tcBorders>
              <w:top w:val="nil"/>
              <w:left w:val="nil"/>
              <w:bottom w:val="nil"/>
              <w:right w:val="nil"/>
            </w:tcBorders>
          </w:tcPr>
          <w:p w14:paraId="72D21BB7" w14:textId="77777777" w:rsidR="00665F21" w:rsidRPr="00453693" w:rsidRDefault="00665F21" w:rsidP="0007571F"/>
        </w:tc>
      </w:tr>
      <w:tr w:rsidR="00A333B9" w:rsidRPr="00453693" w14:paraId="46DA4C00" w14:textId="77777777" w:rsidTr="0007571F">
        <w:trPr>
          <w:trHeight w:val="240"/>
          <w:jc w:val="center"/>
        </w:trPr>
        <w:tc>
          <w:tcPr>
            <w:tcW w:w="4876" w:type="dxa"/>
            <w:tcBorders>
              <w:top w:val="nil"/>
              <w:left w:val="nil"/>
              <w:bottom w:val="nil"/>
              <w:right w:val="nil"/>
            </w:tcBorders>
          </w:tcPr>
          <w:p w14:paraId="5ED0A7D8"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5C3E2A3" w14:textId="77777777" w:rsidR="00665F21" w:rsidRPr="00453693" w:rsidRDefault="00382A95" w:rsidP="0007571F">
            <w:pPr>
              <w:pStyle w:val="AmColumnHeading"/>
            </w:pPr>
            <w:r w:rsidRPr="00453693">
              <w:t>Ändringsförslag</w:t>
            </w:r>
          </w:p>
        </w:tc>
      </w:tr>
      <w:tr w:rsidR="00A333B9" w:rsidRPr="00453693" w14:paraId="5C0A07E5" w14:textId="77777777" w:rsidTr="0007571F">
        <w:trPr>
          <w:jc w:val="center"/>
        </w:trPr>
        <w:tc>
          <w:tcPr>
            <w:tcW w:w="4876" w:type="dxa"/>
            <w:tcBorders>
              <w:top w:val="nil"/>
              <w:left w:val="nil"/>
              <w:bottom w:val="nil"/>
              <w:right w:val="nil"/>
            </w:tcBorders>
          </w:tcPr>
          <w:p w14:paraId="3FA26C19" w14:textId="77777777" w:rsidR="00665F21" w:rsidRPr="00453693" w:rsidRDefault="00382A95" w:rsidP="0007571F">
            <w:pPr>
              <w:pStyle w:val="Normal6a"/>
            </w:pPr>
            <w:r w:rsidRPr="00453693">
              <w:t>5.</w:t>
            </w:r>
            <w:r w:rsidRPr="00453693">
              <w:tab/>
              <w:t xml:space="preserve">Juridiska ombud, familjemedlemmar, behöriga konsulära myndigheter och relevanta och behöriga nationella, internationella och icke-statliga organisationer och organ ska ha möjlighet att besöka alla </w:t>
            </w:r>
            <w:proofErr w:type="spellStart"/>
            <w:r w:rsidRPr="00453693">
              <w:t>förvarsanläggningar</w:t>
            </w:r>
            <w:proofErr w:type="spellEnd"/>
            <w:r w:rsidRPr="00453693">
              <w:t xml:space="preserve"> och kommunicera med tredjelandsmedborgarna och besöka dem under förhållanden som respekterar </w:t>
            </w:r>
            <w:r w:rsidRPr="00453693">
              <w:rPr>
                <w:b/>
                <w:i/>
              </w:rPr>
              <w:t>privatlivet</w:t>
            </w:r>
            <w:r w:rsidRPr="00453693">
              <w:t xml:space="preserve">. </w:t>
            </w:r>
            <w:r w:rsidRPr="00453693">
              <w:rPr>
                <w:b/>
                <w:i/>
              </w:rPr>
              <w:t>För sådana</w:t>
            </w:r>
            <w:r w:rsidRPr="00453693">
              <w:t xml:space="preserve"> besök </w:t>
            </w:r>
            <w:r w:rsidRPr="00453693">
              <w:rPr>
                <w:b/>
                <w:i/>
              </w:rPr>
              <w:t>får tillstånd krävas</w:t>
            </w:r>
            <w:r w:rsidRPr="00453693">
              <w:t>.</w:t>
            </w:r>
          </w:p>
        </w:tc>
        <w:tc>
          <w:tcPr>
            <w:tcW w:w="4876" w:type="dxa"/>
            <w:tcBorders>
              <w:top w:val="nil"/>
              <w:left w:val="nil"/>
              <w:bottom w:val="nil"/>
              <w:right w:val="nil"/>
            </w:tcBorders>
          </w:tcPr>
          <w:p w14:paraId="5519DB97" w14:textId="77777777" w:rsidR="00665F21" w:rsidRPr="00453693" w:rsidRDefault="00382A95" w:rsidP="0007571F">
            <w:pPr>
              <w:pStyle w:val="Normal6a"/>
            </w:pPr>
            <w:r w:rsidRPr="00453693">
              <w:t>5.</w:t>
            </w:r>
            <w:r w:rsidRPr="00453693">
              <w:tab/>
              <w:t xml:space="preserve">Juridiska ombud, familjemedlemmar, behöriga konsulära myndigheter och relevanta och behöriga nationella, internationella och icke-statliga organisationer och organ </w:t>
            </w:r>
            <w:r w:rsidRPr="00453693">
              <w:rPr>
                <w:b/>
                <w:i/>
              </w:rPr>
              <w:t xml:space="preserve">samt journalister och ledamöter av nationella parlament och Europaparlamentet </w:t>
            </w:r>
            <w:r w:rsidRPr="00453693">
              <w:t xml:space="preserve">ska ha möjlighet att besöka alla </w:t>
            </w:r>
            <w:proofErr w:type="spellStart"/>
            <w:r w:rsidRPr="00453693">
              <w:t>förvarsanläggningar</w:t>
            </w:r>
            <w:proofErr w:type="spellEnd"/>
            <w:r w:rsidRPr="00453693">
              <w:t xml:space="preserve"> och kommunicera med tredjelandsmedborgarna och besöka dem under förhållanden som respekterar </w:t>
            </w:r>
            <w:r w:rsidRPr="00453693">
              <w:rPr>
                <w:b/>
                <w:i/>
              </w:rPr>
              <w:t>den personliga integriteten</w:t>
            </w:r>
            <w:r w:rsidRPr="00453693">
              <w:t xml:space="preserve">. </w:t>
            </w:r>
            <w:r w:rsidRPr="00453693">
              <w:rPr>
                <w:b/>
                <w:i/>
              </w:rPr>
              <w:t>Oanmälda</w:t>
            </w:r>
            <w:r w:rsidRPr="00453693">
              <w:t xml:space="preserve"> besök </w:t>
            </w:r>
            <w:r w:rsidRPr="00453693">
              <w:rPr>
                <w:b/>
                <w:i/>
              </w:rPr>
              <w:t>ska möjliggöras</w:t>
            </w:r>
            <w:r w:rsidRPr="00453693">
              <w:t>.</w:t>
            </w:r>
          </w:p>
        </w:tc>
      </w:tr>
    </w:tbl>
    <w:p w14:paraId="07DDC672"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212A641" w14:textId="77777777" w:rsidR="00665F21" w:rsidRPr="00453693" w:rsidRDefault="00382A95" w:rsidP="00665F21">
      <w:r w:rsidRPr="00453693">
        <w:rPr>
          <w:rStyle w:val="HideTWBExt"/>
        </w:rPr>
        <w:t>&lt;/Amend&gt;</w:t>
      </w:r>
    </w:p>
    <w:p w14:paraId="0080F737"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2069</w:t>
      </w:r>
      <w:r w:rsidRPr="00453693">
        <w:rPr>
          <w:rStyle w:val="HideTWBExt"/>
        </w:rPr>
        <w:t>&lt;/NumAm&gt;</w:t>
      </w:r>
    </w:p>
    <w:p w14:paraId="6E98A629" w14:textId="77777777" w:rsidR="00665F21" w:rsidRPr="00453693" w:rsidRDefault="00382A95" w:rsidP="00665F21">
      <w:pPr>
        <w:pStyle w:val="NormalBold"/>
      </w:pPr>
      <w:r w:rsidRPr="00453693">
        <w:rPr>
          <w:rStyle w:val="HideTWBExt"/>
          <w:b w:val="0"/>
        </w:rPr>
        <w:t>&lt;RepeatBlock-By&gt;&lt;Members&gt;</w:t>
      </w:r>
      <w:r w:rsidRPr="00453693">
        <w:t>Mary Khan</w:t>
      </w:r>
      <w:r w:rsidRPr="00453693">
        <w:rPr>
          <w:rStyle w:val="HideTWBExt"/>
          <w:b w:val="0"/>
        </w:rPr>
        <w:t>&lt;/Members&gt;</w:t>
      </w:r>
    </w:p>
    <w:p w14:paraId="712B610A" w14:textId="77777777" w:rsidR="00665F21" w:rsidRPr="00453693" w:rsidRDefault="00382A95" w:rsidP="00665F21">
      <w:pPr>
        <w:pStyle w:val="NormalBold"/>
      </w:pPr>
      <w:r w:rsidRPr="00453693">
        <w:rPr>
          <w:rStyle w:val="HideTWBExt"/>
          <w:b w:val="0"/>
        </w:rPr>
        <w:t>&lt;/RepeatBlock-By&gt;</w:t>
      </w:r>
    </w:p>
    <w:p w14:paraId="2836A276"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3035D03" w14:textId="77777777" w:rsidR="00665F21" w:rsidRPr="00453693" w:rsidRDefault="00382A95" w:rsidP="00665F21">
      <w:pPr>
        <w:pStyle w:val="NormalBold"/>
      </w:pPr>
      <w:r w:rsidRPr="00453693">
        <w:rPr>
          <w:rStyle w:val="HideTWBExt"/>
        </w:rPr>
        <w:t>&lt;Article&gt;</w:t>
      </w:r>
      <w:r w:rsidRPr="00453693">
        <w:t>Artikel 34 – punkt 5</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4803E4B" w14:textId="77777777" w:rsidTr="0007571F">
        <w:trPr>
          <w:trHeight w:hRule="exact" w:val="240"/>
          <w:jc w:val="center"/>
        </w:trPr>
        <w:tc>
          <w:tcPr>
            <w:tcW w:w="9752" w:type="dxa"/>
            <w:gridSpan w:val="2"/>
            <w:tcBorders>
              <w:top w:val="nil"/>
              <w:left w:val="nil"/>
              <w:bottom w:val="nil"/>
              <w:right w:val="nil"/>
            </w:tcBorders>
          </w:tcPr>
          <w:p w14:paraId="43141541" w14:textId="77777777" w:rsidR="00665F21" w:rsidRPr="00453693" w:rsidRDefault="00665F21" w:rsidP="0007571F"/>
        </w:tc>
      </w:tr>
      <w:tr w:rsidR="00A333B9" w:rsidRPr="00453693" w14:paraId="41A565C2" w14:textId="77777777" w:rsidTr="0007571F">
        <w:trPr>
          <w:trHeight w:val="240"/>
          <w:jc w:val="center"/>
        </w:trPr>
        <w:tc>
          <w:tcPr>
            <w:tcW w:w="4876" w:type="dxa"/>
            <w:tcBorders>
              <w:top w:val="nil"/>
              <w:left w:val="nil"/>
              <w:bottom w:val="nil"/>
              <w:right w:val="nil"/>
            </w:tcBorders>
          </w:tcPr>
          <w:p w14:paraId="76E2C1B9"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742EC76C" w14:textId="77777777" w:rsidR="00665F21" w:rsidRPr="00453693" w:rsidRDefault="00382A95" w:rsidP="0007571F">
            <w:pPr>
              <w:pStyle w:val="AmColumnHeading"/>
            </w:pPr>
            <w:r w:rsidRPr="00453693">
              <w:t>Ändringsförslag</w:t>
            </w:r>
          </w:p>
        </w:tc>
      </w:tr>
      <w:tr w:rsidR="00A333B9" w:rsidRPr="00453693" w14:paraId="706011B7" w14:textId="77777777" w:rsidTr="0007571F">
        <w:trPr>
          <w:jc w:val="center"/>
        </w:trPr>
        <w:tc>
          <w:tcPr>
            <w:tcW w:w="4876" w:type="dxa"/>
            <w:tcBorders>
              <w:top w:val="nil"/>
              <w:left w:val="nil"/>
              <w:bottom w:val="nil"/>
              <w:right w:val="nil"/>
            </w:tcBorders>
          </w:tcPr>
          <w:p w14:paraId="013D9022" w14:textId="77777777" w:rsidR="00665F21" w:rsidRPr="00453693" w:rsidRDefault="00382A95" w:rsidP="0007571F">
            <w:pPr>
              <w:pStyle w:val="Normal6a"/>
            </w:pPr>
            <w:r w:rsidRPr="00453693">
              <w:t>5.</w:t>
            </w:r>
            <w:r w:rsidRPr="00453693">
              <w:tab/>
              <w:t>Juridiska ombud, familjemedlemmar, behöriga konsulära myndigheter och relevanta och behöriga nationella</w:t>
            </w:r>
            <w:r w:rsidRPr="00453693">
              <w:rPr>
                <w:b/>
                <w:i/>
              </w:rPr>
              <w:t>,</w:t>
            </w:r>
            <w:r w:rsidRPr="00453693">
              <w:t xml:space="preserve"> internationella </w:t>
            </w:r>
            <w:r w:rsidRPr="00453693">
              <w:rPr>
                <w:b/>
                <w:i/>
              </w:rPr>
              <w:t>och icke-statliga</w:t>
            </w:r>
            <w:r w:rsidRPr="00453693">
              <w:t xml:space="preserve"> organisationer och organ </w:t>
            </w:r>
            <w:r w:rsidRPr="00453693">
              <w:rPr>
                <w:b/>
                <w:i/>
              </w:rPr>
              <w:t>ska</w:t>
            </w:r>
            <w:r w:rsidRPr="00453693">
              <w:t xml:space="preserve"> ha möjlighet att besöka alla </w:t>
            </w:r>
            <w:proofErr w:type="spellStart"/>
            <w:r w:rsidRPr="00453693">
              <w:t>förvarsanläggningar</w:t>
            </w:r>
            <w:proofErr w:type="spellEnd"/>
            <w:r w:rsidRPr="00453693">
              <w:t xml:space="preserve"> och kommunicera med tredjelandsmedborgarna </w:t>
            </w:r>
            <w:r w:rsidRPr="00453693">
              <w:rPr>
                <w:b/>
                <w:i/>
              </w:rPr>
              <w:t>och besöka dem under förhållanden som respekterar privatlivet</w:t>
            </w:r>
            <w:r w:rsidRPr="00453693">
              <w:t xml:space="preserve">. </w:t>
            </w:r>
            <w:r w:rsidRPr="00453693">
              <w:rPr>
                <w:b/>
                <w:i/>
              </w:rPr>
              <w:t>För</w:t>
            </w:r>
            <w:r w:rsidRPr="00453693">
              <w:t xml:space="preserve"> sådana besök </w:t>
            </w:r>
            <w:r w:rsidRPr="00453693">
              <w:rPr>
                <w:b/>
                <w:i/>
              </w:rPr>
              <w:t>får</w:t>
            </w:r>
            <w:r w:rsidRPr="00453693">
              <w:t xml:space="preserve"> tillstånd </w:t>
            </w:r>
            <w:r w:rsidRPr="00453693">
              <w:rPr>
                <w:b/>
                <w:i/>
              </w:rPr>
              <w:t>krävas</w:t>
            </w:r>
            <w:r w:rsidRPr="00453693">
              <w:t>.</w:t>
            </w:r>
          </w:p>
        </w:tc>
        <w:tc>
          <w:tcPr>
            <w:tcW w:w="4876" w:type="dxa"/>
            <w:tcBorders>
              <w:top w:val="nil"/>
              <w:left w:val="nil"/>
              <w:bottom w:val="nil"/>
              <w:right w:val="nil"/>
            </w:tcBorders>
          </w:tcPr>
          <w:p w14:paraId="31CF14DC" w14:textId="77777777" w:rsidR="00665F21" w:rsidRPr="00453693" w:rsidRDefault="00382A95" w:rsidP="0007571F">
            <w:pPr>
              <w:pStyle w:val="Normal6a"/>
            </w:pPr>
            <w:r w:rsidRPr="00453693">
              <w:t>5.</w:t>
            </w:r>
            <w:r w:rsidRPr="00453693">
              <w:tab/>
            </w:r>
            <w:r w:rsidRPr="00453693">
              <w:rPr>
                <w:b/>
                <w:i/>
              </w:rPr>
              <w:t>5.</w:t>
            </w:r>
            <w:r w:rsidRPr="00453693">
              <w:t xml:space="preserve"> Juridiska ombud, familjemedlemmar, behöriga konsulära myndigheter och relevanta och behöriga nationella </w:t>
            </w:r>
            <w:r w:rsidRPr="00453693">
              <w:rPr>
                <w:b/>
                <w:i/>
              </w:rPr>
              <w:t>och</w:t>
            </w:r>
            <w:r w:rsidRPr="00453693">
              <w:t xml:space="preserve"> internationella organisationer och organ </w:t>
            </w:r>
            <w:r w:rsidRPr="00453693">
              <w:rPr>
                <w:b/>
                <w:i/>
              </w:rPr>
              <w:t>får</w:t>
            </w:r>
            <w:r w:rsidRPr="00453693">
              <w:t xml:space="preserve"> ha möjlighet att besöka alla </w:t>
            </w:r>
            <w:proofErr w:type="spellStart"/>
            <w:r w:rsidRPr="00453693">
              <w:t>förvarsanläggningar</w:t>
            </w:r>
            <w:proofErr w:type="spellEnd"/>
            <w:r w:rsidRPr="00453693">
              <w:t xml:space="preserve"> och kommunicera med tredjelandsmedborgarna </w:t>
            </w:r>
            <w:r w:rsidRPr="00453693">
              <w:rPr>
                <w:b/>
                <w:i/>
              </w:rPr>
              <w:t>på begäran av tredjelandsmedborgaren</w:t>
            </w:r>
            <w:r w:rsidRPr="00453693">
              <w:t xml:space="preserve">. Sådana besök </w:t>
            </w:r>
            <w:r w:rsidRPr="00453693">
              <w:rPr>
                <w:b/>
                <w:i/>
              </w:rPr>
              <w:t>ska vara föremål för säkerhetsgodkännande och</w:t>
            </w:r>
            <w:r w:rsidRPr="00453693">
              <w:t xml:space="preserve"> tillstånd </w:t>
            </w:r>
            <w:r w:rsidRPr="00453693">
              <w:rPr>
                <w:b/>
                <w:i/>
              </w:rPr>
              <w:t>i enlighet med nationell rätt</w:t>
            </w:r>
            <w:r w:rsidRPr="00453693">
              <w:t>.</w:t>
            </w:r>
          </w:p>
        </w:tc>
      </w:tr>
    </w:tbl>
    <w:p w14:paraId="30947DFF"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BB28012" w14:textId="77777777" w:rsidR="00665F21" w:rsidRPr="00453693" w:rsidRDefault="00382A95" w:rsidP="00665F21">
      <w:r w:rsidRPr="00453693">
        <w:rPr>
          <w:rStyle w:val="HideTWBExt"/>
        </w:rPr>
        <w:t>&lt;/Amend&gt;</w:t>
      </w:r>
    </w:p>
    <w:p w14:paraId="19E8039D"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2070</w:t>
      </w:r>
      <w:r w:rsidRPr="00453693">
        <w:rPr>
          <w:rStyle w:val="HideTWBExt"/>
        </w:rPr>
        <w:t>&lt;/NumAm&gt;</w:t>
      </w:r>
    </w:p>
    <w:p w14:paraId="74DF660A" w14:textId="77777777" w:rsidR="00665F21" w:rsidRPr="00453693" w:rsidRDefault="00382A95" w:rsidP="00665F21">
      <w:pPr>
        <w:pStyle w:val="NormalBold"/>
      </w:pPr>
      <w:r w:rsidRPr="00453693">
        <w:rPr>
          <w:rStyle w:val="HideTWBExt"/>
          <w:b w:val="0"/>
        </w:rPr>
        <w:t>&lt;RepeatBlock-By&gt;&lt;Members&gt;</w:t>
      </w:r>
      <w:r w:rsidRPr="00453693">
        <w:t>Milan Uhrík</w:t>
      </w:r>
      <w:r w:rsidRPr="00453693">
        <w:rPr>
          <w:rStyle w:val="HideTWBExt"/>
          <w:b w:val="0"/>
        </w:rPr>
        <w:t>&lt;/Members&gt;</w:t>
      </w:r>
    </w:p>
    <w:p w14:paraId="395A7CD4" w14:textId="77777777" w:rsidR="00665F21" w:rsidRPr="00453693" w:rsidRDefault="00382A95" w:rsidP="00665F21">
      <w:pPr>
        <w:pStyle w:val="NormalBold"/>
      </w:pPr>
      <w:r w:rsidRPr="00453693">
        <w:rPr>
          <w:rStyle w:val="HideTWBExt"/>
          <w:b w:val="0"/>
        </w:rPr>
        <w:t>&lt;/RepeatBlock-By&gt;</w:t>
      </w:r>
    </w:p>
    <w:p w14:paraId="5F7399C5"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70DF02B7" w14:textId="77777777" w:rsidR="00665F21" w:rsidRPr="00453693" w:rsidRDefault="00382A95" w:rsidP="00665F21">
      <w:pPr>
        <w:pStyle w:val="NormalBold"/>
      </w:pPr>
      <w:r w:rsidRPr="00453693">
        <w:rPr>
          <w:rStyle w:val="HideTWBExt"/>
        </w:rPr>
        <w:t>&lt;Article&gt;</w:t>
      </w:r>
      <w:r w:rsidRPr="00453693">
        <w:t>Artikel 34 – punkt 5</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37743BB9" w14:textId="77777777" w:rsidTr="0007571F">
        <w:trPr>
          <w:trHeight w:hRule="exact" w:val="240"/>
          <w:jc w:val="center"/>
        </w:trPr>
        <w:tc>
          <w:tcPr>
            <w:tcW w:w="9752" w:type="dxa"/>
            <w:gridSpan w:val="2"/>
            <w:tcBorders>
              <w:top w:val="nil"/>
              <w:left w:val="nil"/>
              <w:bottom w:val="nil"/>
              <w:right w:val="nil"/>
            </w:tcBorders>
          </w:tcPr>
          <w:p w14:paraId="367812C1" w14:textId="77777777" w:rsidR="00665F21" w:rsidRPr="00453693" w:rsidRDefault="00665F21" w:rsidP="0007571F"/>
        </w:tc>
      </w:tr>
      <w:tr w:rsidR="00A333B9" w:rsidRPr="00453693" w14:paraId="2588D49F" w14:textId="77777777" w:rsidTr="0007571F">
        <w:trPr>
          <w:trHeight w:val="240"/>
          <w:jc w:val="center"/>
        </w:trPr>
        <w:tc>
          <w:tcPr>
            <w:tcW w:w="4876" w:type="dxa"/>
            <w:tcBorders>
              <w:top w:val="nil"/>
              <w:left w:val="nil"/>
              <w:bottom w:val="nil"/>
              <w:right w:val="nil"/>
            </w:tcBorders>
          </w:tcPr>
          <w:p w14:paraId="0123F83C"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5BF6C8F9" w14:textId="77777777" w:rsidR="00665F21" w:rsidRPr="00453693" w:rsidRDefault="00382A95" w:rsidP="0007571F">
            <w:pPr>
              <w:pStyle w:val="AmColumnHeading"/>
            </w:pPr>
            <w:r w:rsidRPr="00453693">
              <w:t>Ändringsförslag</w:t>
            </w:r>
          </w:p>
        </w:tc>
      </w:tr>
      <w:tr w:rsidR="00A333B9" w:rsidRPr="00453693" w14:paraId="291BB6A5" w14:textId="77777777" w:rsidTr="0007571F">
        <w:trPr>
          <w:jc w:val="center"/>
        </w:trPr>
        <w:tc>
          <w:tcPr>
            <w:tcW w:w="4876" w:type="dxa"/>
            <w:tcBorders>
              <w:top w:val="nil"/>
              <w:left w:val="nil"/>
              <w:bottom w:val="nil"/>
              <w:right w:val="nil"/>
            </w:tcBorders>
          </w:tcPr>
          <w:p w14:paraId="0D51A6BD" w14:textId="77777777" w:rsidR="00665F21" w:rsidRPr="00453693" w:rsidRDefault="00382A95" w:rsidP="0007571F">
            <w:pPr>
              <w:pStyle w:val="Normal6a"/>
            </w:pPr>
            <w:r w:rsidRPr="00453693">
              <w:t>5.</w:t>
            </w:r>
            <w:r w:rsidRPr="00453693">
              <w:tab/>
              <w:t>Juridiska ombud, familjemedlemmar, behöriga konsulära myndigheter och relevanta och behöriga nationella</w:t>
            </w:r>
            <w:r w:rsidRPr="00453693">
              <w:rPr>
                <w:b/>
                <w:i/>
              </w:rPr>
              <w:t>, internationella och icke-statliga</w:t>
            </w:r>
            <w:r w:rsidRPr="00453693">
              <w:t xml:space="preserve"> organisationer och organ ska ha möjlighet att besöka alla </w:t>
            </w:r>
            <w:proofErr w:type="spellStart"/>
            <w:r w:rsidRPr="00453693">
              <w:t>förvarsanläggningar</w:t>
            </w:r>
            <w:proofErr w:type="spellEnd"/>
            <w:r w:rsidRPr="00453693">
              <w:t xml:space="preserve"> och kommunicera med tredjelandsmedborgarna och besöka dem under förhållanden som respekterar privatlivet. För sådana besök får tillstånd krävas.</w:t>
            </w:r>
          </w:p>
        </w:tc>
        <w:tc>
          <w:tcPr>
            <w:tcW w:w="4876" w:type="dxa"/>
            <w:tcBorders>
              <w:top w:val="nil"/>
              <w:left w:val="nil"/>
              <w:bottom w:val="nil"/>
              <w:right w:val="nil"/>
            </w:tcBorders>
          </w:tcPr>
          <w:p w14:paraId="1076655F" w14:textId="77777777" w:rsidR="00665F21" w:rsidRPr="00453693" w:rsidRDefault="00382A95" w:rsidP="0007571F">
            <w:pPr>
              <w:pStyle w:val="Normal6a"/>
            </w:pPr>
            <w:r w:rsidRPr="00453693">
              <w:t>5.</w:t>
            </w:r>
            <w:r w:rsidRPr="00453693">
              <w:tab/>
              <w:t xml:space="preserve">Juridiska ombud, familjemedlemmar, behöriga konsulära myndigheter och relevanta och behöriga nationella organisationer och organ ska ha möjlighet att besöka alla </w:t>
            </w:r>
            <w:proofErr w:type="spellStart"/>
            <w:r w:rsidRPr="00453693">
              <w:t>förvarsanläggningar</w:t>
            </w:r>
            <w:proofErr w:type="spellEnd"/>
            <w:r w:rsidRPr="00453693">
              <w:t xml:space="preserve"> och kommunicera med tredjelandsmedborgarna och besöka dem under förhållanden som respekterar privatlivet. För sådana besök får tillstånd krävas.</w:t>
            </w:r>
          </w:p>
        </w:tc>
      </w:tr>
    </w:tbl>
    <w:p w14:paraId="273A9635"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DA146EC" w14:textId="77777777" w:rsidR="00665F21" w:rsidRPr="00453693" w:rsidRDefault="00382A95" w:rsidP="00665F21">
      <w:r w:rsidRPr="00453693">
        <w:rPr>
          <w:rStyle w:val="HideTWBExt"/>
        </w:rPr>
        <w:t>&lt;/Amend&gt;</w:t>
      </w:r>
    </w:p>
    <w:p w14:paraId="7F2A9323"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2071</w:t>
      </w:r>
      <w:r w:rsidRPr="00453693">
        <w:rPr>
          <w:rStyle w:val="HideTWBExt"/>
        </w:rPr>
        <w:t>&lt;/NumAm&gt;</w:t>
      </w:r>
    </w:p>
    <w:p w14:paraId="1F5BA9E4" w14:textId="77777777" w:rsidR="00665F21" w:rsidRPr="00453693" w:rsidRDefault="00382A95" w:rsidP="00665F21">
      <w:pPr>
        <w:pStyle w:val="NormalBold"/>
      </w:pPr>
      <w:r w:rsidRPr="00453693">
        <w:rPr>
          <w:rStyle w:val="HideTWBExt"/>
          <w:b w:val="0"/>
        </w:rPr>
        <w:t>&lt;RepeatBlock-By&gt;&lt;Members&gt;</w:t>
      </w:r>
      <w:r w:rsidRPr="00453693">
        <w:t>Maciej Wąsik, Mariusz Kamiński, Jacek Ozdoba, Jadwiga Wiśniewska</w:t>
      </w:r>
      <w:r w:rsidRPr="00453693">
        <w:rPr>
          <w:rStyle w:val="HideTWBExt"/>
          <w:b w:val="0"/>
        </w:rPr>
        <w:t>&lt;/Members&gt;</w:t>
      </w:r>
    </w:p>
    <w:p w14:paraId="1A915331" w14:textId="77777777" w:rsidR="00665F21" w:rsidRPr="00453693" w:rsidRDefault="00382A95" w:rsidP="00665F21">
      <w:pPr>
        <w:pStyle w:val="NormalBold"/>
      </w:pPr>
      <w:r w:rsidRPr="00453693">
        <w:rPr>
          <w:rStyle w:val="HideTWBExt"/>
          <w:b w:val="0"/>
        </w:rPr>
        <w:t>&lt;/RepeatBlock-By&gt;</w:t>
      </w:r>
    </w:p>
    <w:p w14:paraId="54313D97"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014ABF1" w14:textId="77777777" w:rsidR="00665F21" w:rsidRPr="00453693" w:rsidRDefault="00382A95" w:rsidP="00665F21">
      <w:pPr>
        <w:pStyle w:val="NormalBold"/>
      </w:pPr>
      <w:r w:rsidRPr="00453693">
        <w:rPr>
          <w:rStyle w:val="HideTWBExt"/>
        </w:rPr>
        <w:t>&lt;Article&gt;</w:t>
      </w:r>
      <w:r w:rsidRPr="00453693">
        <w:t>Artikel 34 – punkt 5</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20F2FD9C" w14:textId="77777777" w:rsidTr="0007571F">
        <w:trPr>
          <w:trHeight w:hRule="exact" w:val="240"/>
          <w:jc w:val="center"/>
        </w:trPr>
        <w:tc>
          <w:tcPr>
            <w:tcW w:w="9752" w:type="dxa"/>
            <w:gridSpan w:val="2"/>
            <w:tcBorders>
              <w:top w:val="nil"/>
              <w:left w:val="nil"/>
              <w:bottom w:val="nil"/>
              <w:right w:val="nil"/>
            </w:tcBorders>
          </w:tcPr>
          <w:p w14:paraId="3414E71C" w14:textId="77777777" w:rsidR="00665F21" w:rsidRPr="00453693" w:rsidRDefault="00665F21" w:rsidP="0007571F"/>
        </w:tc>
      </w:tr>
      <w:tr w:rsidR="00A333B9" w:rsidRPr="00453693" w14:paraId="0FAA409B" w14:textId="77777777" w:rsidTr="0007571F">
        <w:trPr>
          <w:trHeight w:val="240"/>
          <w:jc w:val="center"/>
        </w:trPr>
        <w:tc>
          <w:tcPr>
            <w:tcW w:w="4876" w:type="dxa"/>
            <w:tcBorders>
              <w:top w:val="nil"/>
              <w:left w:val="nil"/>
              <w:bottom w:val="nil"/>
              <w:right w:val="nil"/>
            </w:tcBorders>
          </w:tcPr>
          <w:p w14:paraId="24F80205"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59724412" w14:textId="77777777" w:rsidR="00665F21" w:rsidRPr="00453693" w:rsidRDefault="00382A95" w:rsidP="0007571F">
            <w:pPr>
              <w:pStyle w:val="AmColumnHeading"/>
            </w:pPr>
            <w:r w:rsidRPr="00453693">
              <w:t>Ändringsförslag</w:t>
            </w:r>
          </w:p>
        </w:tc>
      </w:tr>
      <w:tr w:rsidR="00A333B9" w:rsidRPr="00453693" w14:paraId="4CA4361A" w14:textId="77777777" w:rsidTr="0007571F">
        <w:trPr>
          <w:jc w:val="center"/>
        </w:trPr>
        <w:tc>
          <w:tcPr>
            <w:tcW w:w="4876" w:type="dxa"/>
            <w:tcBorders>
              <w:top w:val="nil"/>
              <w:left w:val="nil"/>
              <w:bottom w:val="nil"/>
              <w:right w:val="nil"/>
            </w:tcBorders>
          </w:tcPr>
          <w:p w14:paraId="117D3A86" w14:textId="77777777" w:rsidR="00665F21" w:rsidRPr="00453693" w:rsidRDefault="00382A95" w:rsidP="0007571F">
            <w:pPr>
              <w:pStyle w:val="Normal6a"/>
            </w:pPr>
            <w:r w:rsidRPr="00453693">
              <w:t>5.</w:t>
            </w:r>
            <w:r w:rsidRPr="00453693">
              <w:tab/>
              <w:t xml:space="preserve">Juridiska ombud, familjemedlemmar, behöriga konsulära myndigheter och relevanta och behöriga nationella, internationella och icke-statliga organisationer och organ </w:t>
            </w:r>
            <w:r w:rsidRPr="00453693">
              <w:rPr>
                <w:b/>
                <w:i/>
              </w:rPr>
              <w:t>ska</w:t>
            </w:r>
            <w:r w:rsidRPr="00453693">
              <w:t xml:space="preserve"> ha möjlighet att besöka </w:t>
            </w:r>
            <w:r w:rsidRPr="00453693">
              <w:rPr>
                <w:b/>
                <w:i/>
              </w:rPr>
              <w:t xml:space="preserve">alla </w:t>
            </w:r>
            <w:proofErr w:type="spellStart"/>
            <w:r w:rsidRPr="00453693">
              <w:rPr>
                <w:b/>
                <w:i/>
              </w:rPr>
              <w:t>förvarsanläggningar</w:t>
            </w:r>
            <w:proofErr w:type="spellEnd"/>
            <w:r w:rsidRPr="00453693">
              <w:rPr>
                <w:b/>
                <w:i/>
              </w:rPr>
              <w:t xml:space="preserve"> och kommunicera med tredjelandsmedborgarna och besöka dem under förhållanden som respekterar privatlivet</w:t>
            </w:r>
            <w:r w:rsidRPr="00453693">
              <w:t xml:space="preserve">. </w:t>
            </w:r>
            <w:r w:rsidRPr="00453693">
              <w:rPr>
                <w:b/>
                <w:i/>
              </w:rPr>
              <w:t>För sådana besök får tillstånd krävas.</w:t>
            </w:r>
          </w:p>
        </w:tc>
        <w:tc>
          <w:tcPr>
            <w:tcW w:w="4876" w:type="dxa"/>
            <w:tcBorders>
              <w:top w:val="nil"/>
              <w:left w:val="nil"/>
              <w:bottom w:val="nil"/>
              <w:right w:val="nil"/>
            </w:tcBorders>
          </w:tcPr>
          <w:p w14:paraId="0C3AF3B6" w14:textId="77777777" w:rsidR="00665F21" w:rsidRPr="00453693" w:rsidRDefault="00382A95" w:rsidP="0007571F">
            <w:pPr>
              <w:pStyle w:val="Normal6a"/>
            </w:pPr>
            <w:r w:rsidRPr="00453693">
              <w:t>5.</w:t>
            </w:r>
            <w:r w:rsidRPr="00453693">
              <w:tab/>
              <w:t xml:space="preserve">Juridiska ombud, familjemedlemmar, behöriga konsulära myndigheter och relevanta och behöriga nationella, internationella och icke-statliga organisationer och organ </w:t>
            </w:r>
            <w:r w:rsidRPr="00453693">
              <w:rPr>
                <w:b/>
                <w:i/>
              </w:rPr>
              <w:t>bör</w:t>
            </w:r>
            <w:r w:rsidRPr="00453693">
              <w:t xml:space="preserve"> ha möjlighet att besöka </w:t>
            </w:r>
            <w:r w:rsidRPr="00453693">
              <w:rPr>
                <w:b/>
                <w:i/>
              </w:rPr>
              <w:t xml:space="preserve">en </w:t>
            </w:r>
            <w:proofErr w:type="spellStart"/>
            <w:r w:rsidRPr="00453693">
              <w:rPr>
                <w:b/>
                <w:i/>
              </w:rPr>
              <w:t>förvarsanläggning</w:t>
            </w:r>
            <w:proofErr w:type="spellEnd"/>
            <w:r w:rsidRPr="00453693">
              <w:rPr>
                <w:b/>
                <w:i/>
              </w:rPr>
              <w:t xml:space="preserve"> i enlighet med anläggningens regler och bestämmelser</w:t>
            </w:r>
            <w:r w:rsidRPr="00453693">
              <w:t>.</w:t>
            </w:r>
          </w:p>
        </w:tc>
      </w:tr>
    </w:tbl>
    <w:p w14:paraId="52BC6AFF"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1619387" w14:textId="77777777" w:rsidR="00665F21" w:rsidRPr="00453693" w:rsidRDefault="00382A95" w:rsidP="00665F21">
      <w:r w:rsidRPr="00453693">
        <w:rPr>
          <w:rStyle w:val="HideTWBExt"/>
        </w:rPr>
        <w:t>&lt;/Amend&gt;</w:t>
      </w:r>
    </w:p>
    <w:p w14:paraId="3765622F"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2072</w:t>
      </w:r>
      <w:r w:rsidRPr="00453693">
        <w:rPr>
          <w:rStyle w:val="HideTWBExt"/>
        </w:rPr>
        <w:t>&lt;/NumAm&gt;</w:t>
      </w:r>
    </w:p>
    <w:p w14:paraId="47746B22" w14:textId="77777777" w:rsidR="00665F21" w:rsidRPr="00453693" w:rsidRDefault="00382A95" w:rsidP="00665F21">
      <w:pPr>
        <w:pStyle w:val="NormalBold"/>
      </w:pPr>
      <w:r w:rsidRPr="00453693">
        <w:rPr>
          <w:rStyle w:val="HideTWBExt"/>
          <w:b w:val="0"/>
        </w:rPr>
        <w:t>&lt;RepeatBlock-By&gt;&lt;Members&gt;</w:t>
      </w:r>
      <w:r w:rsidRPr="00453693">
        <w:t>Marieke Ehlers</w:t>
      </w:r>
      <w:r w:rsidRPr="00453693">
        <w:rPr>
          <w:rStyle w:val="HideTWBExt"/>
          <w:b w:val="0"/>
        </w:rPr>
        <w:t>&lt;/Members&gt;</w:t>
      </w:r>
    </w:p>
    <w:p w14:paraId="583ECAD2" w14:textId="77777777" w:rsidR="00665F21" w:rsidRPr="00453693" w:rsidRDefault="00382A95" w:rsidP="00665F21">
      <w:r w:rsidRPr="00453693">
        <w:rPr>
          <w:rStyle w:val="HideTWBExt"/>
        </w:rPr>
        <w:t>&lt;AuNomDe&gt;</w:t>
      </w:r>
      <w:r w:rsidRPr="00453693">
        <w:rPr>
          <w:rStyle w:val="HideTWBInt"/>
          <w:color w:val="auto"/>
        </w:rPr>
        <w:t>{PfE}</w:t>
      </w:r>
      <w:r w:rsidRPr="00453693">
        <w:t xml:space="preserve">för </w:t>
      </w:r>
      <w:proofErr w:type="spellStart"/>
      <w:r w:rsidRPr="00453693">
        <w:t>PfE</w:t>
      </w:r>
      <w:proofErr w:type="spellEnd"/>
      <w:r w:rsidRPr="00453693">
        <w:t>-gruppen</w:t>
      </w:r>
      <w:r w:rsidRPr="00453693">
        <w:rPr>
          <w:rStyle w:val="HideTWBExt"/>
        </w:rPr>
        <w:t>&lt;/AuNomDe&gt;</w:t>
      </w:r>
    </w:p>
    <w:p w14:paraId="7BF7C176" w14:textId="77777777" w:rsidR="00665F21" w:rsidRPr="00453693" w:rsidRDefault="00382A95" w:rsidP="00665F21">
      <w:pPr>
        <w:pStyle w:val="NormalBold"/>
      </w:pPr>
      <w:r w:rsidRPr="00453693">
        <w:rPr>
          <w:rStyle w:val="HideTWBExt"/>
          <w:b w:val="0"/>
        </w:rPr>
        <w:t>&lt;/RepeatBlock-By&gt;</w:t>
      </w:r>
    </w:p>
    <w:p w14:paraId="6AC5D0A3"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41E1F852" w14:textId="77777777" w:rsidR="00665F21" w:rsidRPr="00453693" w:rsidRDefault="00382A95" w:rsidP="00665F21">
      <w:pPr>
        <w:pStyle w:val="NormalBold"/>
      </w:pPr>
      <w:r w:rsidRPr="00453693">
        <w:rPr>
          <w:rStyle w:val="HideTWBExt"/>
        </w:rPr>
        <w:t>&lt;Article&gt;</w:t>
      </w:r>
      <w:r w:rsidRPr="00453693">
        <w:t>Artikel 34 – punkt 5a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47804431" w14:textId="77777777" w:rsidTr="0007571F">
        <w:trPr>
          <w:trHeight w:hRule="exact" w:val="240"/>
          <w:jc w:val="center"/>
        </w:trPr>
        <w:tc>
          <w:tcPr>
            <w:tcW w:w="9752" w:type="dxa"/>
            <w:gridSpan w:val="2"/>
            <w:tcBorders>
              <w:top w:val="nil"/>
              <w:left w:val="nil"/>
              <w:bottom w:val="nil"/>
              <w:right w:val="nil"/>
            </w:tcBorders>
          </w:tcPr>
          <w:p w14:paraId="15004C6A" w14:textId="77777777" w:rsidR="00665F21" w:rsidRPr="00453693" w:rsidRDefault="00665F21" w:rsidP="0007571F"/>
        </w:tc>
      </w:tr>
      <w:tr w:rsidR="00A333B9" w:rsidRPr="00453693" w14:paraId="06DF36CC" w14:textId="77777777" w:rsidTr="0007571F">
        <w:trPr>
          <w:trHeight w:val="240"/>
          <w:jc w:val="center"/>
        </w:trPr>
        <w:tc>
          <w:tcPr>
            <w:tcW w:w="4876" w:type="dxa"/>
            <w:tcBorders>
              <w:top w:val="nil"/>
              <w:left w:val="nil"/>
              <w:bottom w:val="nil"/>
              <w:right w:val="nil"/>
            </w:tcBorders>
          </w:tcPr>
          <w:p w14:paraId="1EC4E2CB"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23D5B2B" w14:textId="77777777" w:rsidR="00665F21" w:rsidRPr="00453693" w:rsidRDefault="00382A95" w:rsidP="0007571F">
            <w:pPr>
              <w:pStyle w:val="AmColumnHeading"/>
            </w:pPr>
            <w:r w:rsidRPr="00453693">
              <w:t>Ändringsförslag</w:t>
            </w:r>
          </w:p>
        </w:tc>
      </w:tr>
      <w:tr w:rsidR="00A333B9" w:rsidRPr="00453693" w14:paraId="70052BAC" w14:textId="77777777" w:rsidTr="0007571F">
        <w:trPr>
          <w:jc w:val="center"/>
        </w:trPr>
        <w:tc>
          <w:tcPr>
            <w:tcW w:w="4876" w:type="dxa"/>
            <w:tcBorders>
              <w:top w:val="nil"/>
              <w:left w:val="nil"/>
              <w:bottom w:val="nil"/>
              <w:right w:val="nil"/>
            </w:tcBorders>
          </w:tcPr>
          <w:p w14:paraId="3C45F01A" w14:textId="77777777" w:rsidR="00665F21" w:rsidRPr="00453693" w:rsidRDefault="00665F21" w:rsidP="0007571F">
            <w:pPr>
              <w:pStyle w:val="Normal6a"/>
            </w:pPr>
          </w:p>
        </w:tc>
        <w:tc>
          <w:tcPr>
            <w:tcW w:w="4876" w:type="dxa"/>
            <w:tcBorders>
              <w:top w:val="nil"/>
              <w:left w:val="nil"/>
              <w:bottom w:val="nil"/>
              <w:right w:val="nil"/>
            </w:tcBorders>
          </w:tcPr>
          <w:p w14:paraId="6218E48F" w14:textId="77777777" w:rsidR="00665F21" w:rsidRPr="00453693" w:rsidRDefault="00382A95" w:rsidP="0007571F">
            <w:pPr>
              <w:pStyle w:val="Normal6a"/>
            </w:pPr>
            <w:r w:rsidRPr="00453693">
              <w:rPr>
                <w:b/>
                <w:i/>
              </w:rPr>
              <w:t>5a.</w:t>
            </w:r>
            <w:r w:rsidRPr="00453693">
              <w:tab/>
            </w:r>
            <w:r w:rsidRPr="00453693">
              <w:rPr>
                <w:b/>
                <w:i/>
              </w:rPr>
              <w:t>Den möjlighet som avses i punkt 5 ska beviljas på begäran av tredjelandsmedborgaren. För besök får andra lämpliga villkor krävas, inbegripet förhandstillstånd och utfärdande av ett lämpligt säkerhetsgodkännande från en behörig myndighet i enlighet med nationell rätt. Medlemsstaterna får införa begränsningar av sådant tillträde om sådana begränsningar föreskrivs i nationell rätt och är objektivt nödvändiga för säkerheten, den allmänna ordningen eller den administrativa driften av anläggningen.</w:t>
            </w:r>
          </w:p>
        </w:tc>
      </w:tr>
    </w:tbl>
    <w:p w14:paraId="11694AA4"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F613173" w14:textId="77777777" w:rsidR="00665F21" w:rsidRPr="00453693" w:rsidRDefault="00382A95" w:rsidP="00665F21">
      <w:r w:rsidRPr="00453693">
        <w:rPr>
          <w:rStyle w:val="HideTWBExt"/>
        </w:rPr>
        <w:t>&lt;/Amend&gt;</w:t>
      </w:r>
    </w:p>
    <w:p w14:paraId="1EB2C147"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2074</w:t>
      </w:r>
      <w:r w:rsidRPr="00453693">
        <w:rPr>
          <w:rStyle w:val="HideTWBExt"/>
        </w:rPr>
        <w:t>&lt;/NumAm&gt;</w:t>
      </w:r>
    </w:p>
    <w:p w14:paraId="4AAD729F"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7B130F95" w14:textId="77777777" w:rsidR="00665F21" w:rsidRPr="00453693" w:rsidRDefault="00382A95" w:rsidP="00665F21">
      <w:pPr>
        <w:pStyle w:val="NormalBold"/>
      </w:pPr>
      <w:r w:rsidRPr="00453693">
        <w:rPr>
          <w:rStyle w:val="HideTWBExt"/>
          <w:b w:val="0"/>
        </w:rPr>
        <w:t>&lt;/RepeatBlock-By&gt;</w:t>
      </w:r>
    </w:p>
    <w:p w14:paraId="2549AE75"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16B68491" w14:textId="77777777" w:rsidR="00665F21" w:rsidRPr="00453693" w:rsidRDefault="00382A95" w:rsidP="00665F21">
      <w:pPr>
        <w:pStyle w:val="NormalBold"/>
      </w:pPr>
      <w:r w:rsidRPr="00453693">
        <w:rPr>
          <w:rStyle w:val="HideTWBExt"/>
        </w:rPr>
        <w:t>&lt;Article&gt;</w:t>
      </w:r>
      <w:r w:rsidRPr="00453693">
        <w:t>Artikel 34 – punkt 6</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22B5EED6" w14:textId="77777777" w:rsidTr="0007571F">
        <w:trPr>
          <w:trHeight w:hRule="exact" w:val="240"/>
          <w:jc w:val="center"/>
        </w:trPr>
        <w:tc>
          <w:tcPr>
            <w:tcW w:w="9752" w:type="dxa"/>
            <w:gridSpan w:val="2"/>
            <w:tcBorders>
              <w:top w:val="nil"/>
              <w:left w:val="nil"/>
              <w:bottom w:val="nil"/>
              <w:right w:val="nil"/>
            </w:tcBorders>
          </w:tcPr>
          <w:p w14:paraId="73085BC8" w14:textId="77777777" w:rsidR="00665F21" w:rsidRPr="00453693" w:rsidRDefault="00665F21" w:rsidP="0007571F"/>
        </w:tc>
      </w:tr>
      <w:tr w:rsidR="00A333B9" w:rsidRPr="00453693" w14:paraId="24E90911" w14:textId="77777777" w:rsidTr="0007571F">
        <w:trPr>
          <w:trHeight w:val="240"/>
          <w:jc w:val="center"/>
        </w:trPr>
        <w:tc>
          <w:tcPr>
            <w:tcW w:w="4876" w:type="dxa"/>
            <w:tcBorders>
              <w:top w:val="nil"/>
              <w:left w:val="nil"/>
              <w:bottom w:val="nil"/>
              <w:right w:val="nil"/>
            </w:tcBorders>
          </w:tcPr>
          <w:p w14:paraId="38983FDD"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3D6DCFF" w14:textId="77777777" w:rsidR="00665F21" w:rsidRPr="00453693" w:rsidRDefault="00382A95" w:rsidP="0007571F">
            <w:pPr>
              <w:pStyle w:val="AmColumnHeading"/>
            </w:pPr>
            <w:r w:rsidRPr="00453693">
              <w:t>Ändringsförslag</w:t>
            </w:r>
          </w:p>
        </w:tc>
      </w:tr>
      <w:tr w:rsidR="00A333B9" w:rsidRPr="00453693" w14:paraId="0E9C1C0D" w14:textId="77777777" w:rsidTr="0007571F">
        <w:trPr>
          <w:jc w:val="center"/>
        </w:trPr>
        <w:tc>
          <w:tcPr>
            <w:tcW w:w="4876" w:type="dxa"/>
            <w:tcBorders>
              <w:top w:val="nil"/>
              <w:left w:val="nil"/>
              <w:bottom w:val="nil"/>
              <w:right w:val="nil"/>
            </w:tcBorders>
          </w:tcPr>
          <w:p w14:paraId="1B0D9045" w14:textId="77777777" w:rsidR="00665F21" w:rsidRPr="00453693" w:rsidRDefault="00382A95" w:rsidP="0007571F">
            <w:pPr>
              <w:pStyle w:val="Normal6a"/>
            </w:pPr>
            <w:r w:rsidRPr="00453693">
              <w:t>6.</w:t>
            </w:r>
            <w:r w:rsidRPr="00453693">
              <w:tab/>
              <w:t>Tredjelandsmedborgare som hålls i förvar ska ges skriftlig information som förklarar de regler som tillämpas i anläggningen och anger deras rättigheter och skyldigheter klart och begripligt på ett språk som de förstår. Detta inbegriper information om deras rätt enligt nationell rätt att kontakta de personer eller organ som avses i punkterna 3 och 5.</w:t>
            </w:r>
          </w:p>
        </w:tc>
        <w:tc>
          <w:tcPr>
            <w:tcW w:w="4876" w:type="dxa"/>
            <w:tcBorders>
              <w:top w:val="nil"/>
              <w:left w:val="nil"/>
              <w:bottom w:val="nil"/>
              <w:right w:val="nil"/>
            </w:tcBorders>
          </w:tcPr>
          <w:p w14:paraId="7264584B" w14:textId="77777777" w:rsidR="00665F21" w:rsidRPr="00453693" w:rsidRDefault="00382A95" w:rsidP="0007571F">
            <w:pPr>
              <w:pStyle w:val="Normal6a"/>
            </w:pPr>
            <w:r w:rsidRPr="00453693">
              <w:t>6.</w:t>
            </w:r>
            <w:r w:rsidRPr="00453693">
              <w:tab/>
              <w:t>Tredjelandsmedborgare som hålls i förvar ska ges skriftlig information som förklarar de regler som tillämpas i anläggningen och anger deras rättigheter och skyldigheter klart och begripligt på ett språk som de förstår</w:t>
            </w:r>
            <w:r w:rsidRPr="00453693">
              <w:rPr>
                <w:b/>
                <w:i/>
              </w:rPr>
              <w:t xml:space="preserve"> eller kan förväntas förstå</w:t>
            </w:r>
            <w:r w:rsidRPr="00453693">
              <w:t>. Detta inbegriper information om deras rätt enligt nationell rätt att kontakta de personer eller organ som avses i punkterna 3 och 5.</w:t>
            </w:r>
          </w:p>
        </w:tc>
      </w:tr>
    </w:tbl>
    <w:p w14:paraId="15ECDA4B"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A7F323C" w14:textId="77777777" w:rsidR="00665F21" w:rsidRPr="00453693" w:rsidRDefault="00382A95" w:rsidP="00665F21">
      <w:r w:rsidRPr="00453693">
        <w:rPr>
          <w:rStyle w:val="HideTWBExt"/>
        </w:rPr>
        <w:t>&lt;/Amend&gt;</w:t>
      </w:r>
    </w:p>
    <w:p w14:paraId="3CB6EA1C"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2075</w:t>
      </w:r>
      <w:r w:rsidRPr="00453693">
        <w:rPr>
          <w:rStyle w:val="HideTWBExt"/>
        </w:rPr>
        <w:t>&lt;/NumAm&gt;</w:t>
      </w:r>
    </w:p>
    <w:p w14:paraId="5040047F" w14:textId="77777777" w:rsidR="00665F21" w:rsidRPr="00453693" w:rsidRDefault="00382A95" w:rsidP="00665F21">
      <w:pPr>
        <w:pStyle w:val="NormalBold"/>
      </w:pPr>
      <w:r w:rsidRPr="00453693">
        <w:rPr>
          <w:rStyle w:val="HideTWBExt"/>
          <w:b w:val="0"/>
        </w:rPr>
        <w:t>&lt;RepeatBlock-By&gt;&lt;Members&gt;</w:t>
      </w:r>
      <w:r w:rsidRPr="00453693">
        <w:t>Marieke Ehlers</w:t>
      </w:r>
      <w:r w:rsidRPr="00453693">
        <w:rPr>
          <w:rStyle w:val="HideTWBExt"/>
          <w:b w:val="0"/>
        </w:rPr>
        <w:t>&lt;/Members&gt;</w:t>
      </w:r>
    </w:p>
    <w:p w14:paraId="42F94B30" w14:textId="77777777" w:rsidR="00665F21" w:rsidRPr="00453693" w:rsidRDefault="00382A95" w:rsidP="00665F21">
      <w:r w:rsidRPr="00453693">
        <w:rPr>
          <w:rStyle w:val="HideTWBExt"/>
        </w:rPr>
        <w:t>&lt;AuNomDe&gt;</w:t>
      </w:r>
      <w:r w:rsidRPr="00453693">
        <w:rPr>
          <w:rStyle w:val="HideTWBInt"/>
          <w:color w:val="auto"/>
        </w:rPr>
        <w:t>{PfE}</w:t>
      </w:r>
      <w:r w:rsidRPr="00453693">
        <w:t xml:space="preserve">för </w:t>
      </w:r>
      <w:proofErr w:type="spellStart"/>
      <w:r w:rsidRPr="00453693">
        <w:t>PfE</w:t>
      </w:r>
      <w:proofErr w:type="spellEnd"/>
      <w:r w:rsidRPr="00453693">
        <w:t>-gruppen</w:t>
      </w:r>
      <w:r w:rsidRPr="00453693">
        <w:rPr>
          <w:rStyle w:val="HideTWBExt"/>
        </w:rPr>
        <w:t>&lt;/AuNomDe&gt;</w:t>
      </w:r>
    </w:p>
    <w:p w14:paraId="70C63C1D" w14:textId="77777777" w:rsidR="00665F21" w:rsidRPr="00453693" w:rsidRDefault="00382A95" w:rsidP="00665F21">
      <w:pPr>
        <w:pStyle w:val="NormalBold"/>
      </w:pPr>
      <w:r w:rsidRPr="00453693">
        <w:rPr>
          <w:rStyle w:val="HideTWBExt"/>
          <w:b w:val="0"/>
        </w:rPr>
        <w:t>&lt;/RepeatBlock-By&gt;</w:t>
      </w:r>
    </w:p>
    <w:p w14:paraId="7FFD0FE7"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2A581C5C" w14:textId="77777777" w:rsidR="00665F21" w:rsidRPr="00453693" w:rsidRDefault="00382A95" w:rsidP="00665F21">
      <w:pPr>
        <w:pStyle w:val="NormalBold"/>
      </w:pPr>
      <w:r w:rsidRPr="00453693">
        <w:rPr>
          <w:rStyle w:val="HideTWBExt"/>
        </w:rPr>
        <w:t>&lt;Article&gt;</w:t>
      </w:r>
      <w:r w:rsidRPr="00453693">
        <w:t>Artikel 34 – punkt 6</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1803CCB0" w14:textId="77777777" w:rsidTr="0007571F">
        <w:trPr>
          <w:trHeight w:hRule="exact" w:val="240"/>
          <w:jc w:val="center"/>
        </w:trPr>
        <w:tc>
          <w:tcPr>
            <w:tcW w:w="9752" w:type="dxa"/>
            <w:gridSpan w:val="2"/>
            <w:tcBorders>
              <w:top w:val="nil"/>
              <w:left w:val="nil"/>
              <w:bottom w:val="nil"/>
              <w:right w:val="nil"/>
            </w:tcBorders>
          </w:tcPr>
          <w:p w14:paraId="1144D09D" w14:textId="77777777" w:rsidR="00665F21" w:rsidRPr="00453693" w:rsidRDefault="00665F21" w:rsidP="0007571F"/>
        </w:tc>
      </w:tr>
      <w:tr w:rsidR="00A333B9" w:rsidRPr="00453693" w14:paraId="32149E0A" w14:textId="77777777" w:rsidTr="0007571F">
        <w:trPr>
          <w:trHeight w:val="240"/>
          <w:jc w:val="center"/>
        </w:trPr>
        <w:tc>
          <w:tcPr>
            <w:tcW w:w="4876" w:type="dxa"/>
            <w:tcBorders>
              <w:top w:val="nil"/>
              <w:left w:val="nil"/>
              <w:bottom w:val="nil"/>
              <w:right w:val="nil"/>
            </w:tcBorders>
          </w:tcPr>
          <w:p w14:paraId="64D03182"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22084390" w14:textId="77777777" w:rsidR="00665F21" w:rsidRPr="00453693" w:rsidRDefault="00382A95" w:rsidP="0007571F">
            <w:pPr>
              <w:pStyle w:val="AmColumnHeading"/>
            </w:pPr>
            <w:r w:rsidRPr="00453693">
              <w:t>Ändringsförslag</w:t>
            </w:r>
          </w:p>
        </w:tc>
      </w:tr>
      <w:tr w:rsidR="00A333B9" w:rsidRPr="00453693" w14:paraId="24250385" w14:textId="77777777" w:rsidTr="0007571F">
        <w:trPr>
          <w:jc w:val="center"/>
        </w:trPr>
        <w:tc>
          <w:tcPr>
            <w:tcW w:w="4876" w:type="dxa"/>
            <w:tcBorders>
              <w:top w:val="nil"/>
              <w:left w:val="nil"/>
              <w:bottom w:val="nil"/>
              <w:right w:val="nil"/>
            </w:tcBorders>
          </w:tcPr>
          <w:p w14:paraId="5BFFBE59" w14:textId="77777777" w:rsidR="00665F21" w:rsidRPr="00453693" w:rsidRDefault="00382A95" w:rsidP="0007571F">
            <w:pPr>
              <w:pStyle w:val="Normal6a"/>
            </w:pPr>
            <w:r w:rsidRPr="00453693">
              <w:t>6.</w:t>
            </w:r>
            <w:r w:rsidRPr="00453693">
              <w:tab/>
              <w:t xml:space="preserve">Tredjelandsmedborgare som hålls i förvar ska ges skriftlig information som förklarar de regler som tillämpas i anläggningen och anger deras rättigheter och skyldigheter </w:t>
            </w:r>
            <w:r w:rsidRPr="00453693">
              <w:rPr>
                <w:b/>
                <w:i/>
              </w:rPr>
              <w:t xml:space="preserve">klart och begripligt </w:t>
            </w:r>
            <w:r w:rsidRPr="00453693">
              <w:t>på ett språk som de förstår. Detta inbegriper information om deras rätt enligt nationell rätt att kontakta de personer eller organ som avses i punkterna 3 och 5.</w:t>
            </w:r>
          </w:p>
        </w:tc>
        <w:tc>
          <w:tcPr>
            <w:tcW w:w="4876" w:type="dxa"/>
            <w:tcBorders>
              <w:top w:val="nil"/>
              <w:left w:val="nil"/>
              <w:bottom w:val="nil"/>
              <w:right w:val="nil"/>
            </w:tcBorders>
          </w:tcPr>
          <w:p w14:paraId="7D363891" w14:textId="77777777" w:rsidR="00665F21" w:rsidRPr="00453693" w:rsidRDefault="00382A95" w:rsidP="0007571F">
            <w:pPr>
              <w:pStyle w:val="Normal6a"/>
            </w:pPr>
            <w:r w:rsidRPr="00453693">
              <w:t>6.</w:t>
            </w:r>
            <w:r w:rsidRPr="00453693">
              <w:tab/>
              <w:t>Tredjelandsmedborgare som hålls i förvar ska ges skriftlig information som förklarar de regler som tillämpas i anläggningen och anger deras rättigheter och skyldigheter på ett språk som de förstår</w:t>
            </w:r>
            <w:r w:rsidRPr="00453693">
              <w:rPr>
                <w:b/>
                <w:i/>
              </w:rPr>
              <w:t xml:space="preserve"> eller kan förutsättas förstå</w:t>
            </w:r>
            <w:r w:rsidRPr="00453693">
              <w:t>. Detta inbegriper information om deras rätt enligt nationell rätt att kontakta de personer eller organ som avses i punkterna 3 och 5.</w:t>
            </w:r>
          </w:p>
        </w:tc>
      </w:tr>
    </w:tbl>
    <w:p w14:paraId="3B04CE13"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26270B1" w14:textId="77777777" w:rsidR="00665F21" w:rsidRPr="00453693" w:rsidRDefault="00382A95" w:rsidP="00665F21">
      <w:r w:rsidRPr="00453693">
        <w:rPr>
          <w:rStyle w:val="HideTWBExt"/>
        </w:rPr>
        <w:t>&lt;/Amend&gt;</w:t>
      </w:r>
    </w:p>
    <w:p w14:paraId="5589FC35"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2076</w:t>
      </w:r>
      <w:r w:rsidRPr="00453693">
        <w:rPr>
          <w:rStyle w:val="HideTWBExt"/>
        </w:rPr>
        <w:t>&lt;/NumAm&gt;</w:t>
      </w:r>
    </w:p>
    <w:p w14:paraId="299D6927"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16D7C63A" w14:textId="77777777" w:rsidR="00665F21" w:rsidRPr="00453693" w:rsidRDefault="00382A95" w:rsidP="00665F21">
      <w:pPr>
        <w:pStyle w:val="NormalBold"/>
      </w:pPr>
      <w:r w:rsidRPr="00453693">
        <w:rPr>
          <w:rStyle w:val="HideTWBExt"/>
          <w:b w:val="0"/>
        </w:rPr>
        <w:t>&lt;/RepeatBlock-By&gt;</w:t>
      </w:r>
    </w:p>
    <w:p w14:paraId="6EDC565D"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15EA2FF0" w14:textId="77777777" w:rsidR="00665F21" w:rsidRPr="00453693" w:rsidRDefault="00382A95" w:rsidP="00665F21">
      <w:pPr>
        <w:pStyle w:val="NormalBold"/>
      </w:pPr>
      <w:r w:rsidRPr="00453693">
        <w:rPr>
          <w:rStyle w:val="HideTWBExt"/>
        </w:rPr>
        <w:t>&lt;Article&gt;</w:t>
      </w:r>
      <w:r w:rsidRPr="00453693">
        <w:t>Artikel 34 – punkt 6</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293128B" w14:textId="77777777" w:rsidTr="0007571F">
        <w:trPr>
          <w:trHeight w:hRule="exact" w:val="240"/>
          <w:jc w:val="center"/>
        </w:trPr>
        <w:tc>
          <w:tcPr>
            <w:tcW w:w="9752" w:type="dxa"/>
            <w:gridSpan w:val="2"/>
            <w:tcBorders>
              <w:top w:val="nil"/>
              <w:left w:val="nil"/>
              <w:bottom w:val="nil"/>
              <w:right w:val="nil"/>
            </w:tcBorders>
          </w:tcPr>
          <w:p w14:paraId="543DD14B" w14:textId="77777777" w:rsidR="00665F21" w:rsidRPr="00453693" w:rsidRDefault="00665F21" w:rsidP="0007571F"/>
        </w:tc>
      </w:tr>
      <w:tr w:rsidR="00A333B9" w:rsidRPr="00453693" w14:paraId="00E7F72B" w14:textId="77777777" w:rsidTr="0007571F">
        <w:trPr>
          <w:trHeight w:val="240"/>
          <w:jc w:val="center"/>
        </w:trPr>
        <w:tc>
          <w:tcPr>
            <w:tcW w:w="4876" w:type="dxa"/>
            <w:tcBorders>
              <w:top w:val="nil"/>
              <w:left w:val="nil"/>
              <w:bottom w:val="nil"/>
              <w:right w:val="nil"/>
            </w:tcBorders>
          </w:tcPr>
          <w:p w14:paraId="3F3B58B4"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62C6D50B" w14:textId="77777777" w:rsidR="00665F21" w:rsidRPr="00453693" w:rsidRDefault="00382A95" w:rsidP="0007571F">
            <w:pPr>
              <w:pStyle w:val="AmColumnHeading"/>
            </w:pPr>
            <w:r w:rsidRPr="00453693">
              <w:t>Ändringsförslag</w:t>
            </w:r>
          </w:p>
        </w:tc>
      </w:tr>
      <w:tr w:rsidR="00A333B9" w:rsidRPr="00453693" w14:paraId="319337AB" w14:textId="77777777" w:rsidTr="0007571F">
        <w:trPr>
          <w:jc w:val="center"/>
        </w:trPr>
        <w:tc>
          <w:tcPr>
            <w:tcW w:w="4876" w:type="dxa"/>
            <w:tcBorders>
              <w:top w:val="nil"/>
              <w:left w:val="nil"/>
              <w:bottom w:val="nil"/>
              <w:right w:val="nil"/>
            </w:tcBorders>
          </w:tcPr>
          <w:p w14:paraId="5E01DCE0" w14:textId="77777777" w:rsidR="00665F21" w:rsidRPr="00453693" w:rsidRDefault="00382A95" w:rsidP="0007571F">
            <w:pPr>
              <w:pStyle w:val="Normal6a"/>
            </w:pPr>
            <w:r w:rsidRPr="00453693">
              <w:t>6.</w:t>
            </w:r>
            <w:r w:rsidRPr="00453693">
              <w:tab/>
              <w:t xml:space="preserve">Tredjelandsmedborgare som hålls i förvar ska ges </w:t>
            </w:r>
            <w:r w:rsidRPr="00453693">
              <w:rPr>
                <w:b/>
                <w:i/>
              </w:rPr>
              <w:t xml:space="preserve">skriftlig </w:t>
            </w:r>
            <w:r w:rsidRPr="00453693">
              <w:t xml:space="preserve">information som förklarar de regler som tillämpas i anläggningen och anger deras rättigheter och skyldigheter </w:t>
            </w:r>
            <w:r w:rsidRPr="00453693">
              <w:rPr>
                <w:b/>
                <w:i/>
              </w:rPr>
              <w:t xml:space="preserve">klart och begripligt </w:t>
            </w:r>
            <w:r w:rsidRPr="00453693">
              <w:t>på ett språk som de förstår. Detta inbegriper information om deras rätt enligt nationell rätt att kontakta de personer eller organ som avses i punkterna 3 och 5.</w:t>
            </w:r>
          </w:p>
        </w:tc>
        <w:tc>
          <w:tcPr>
            <w:tcW w:w="4876" w:type="dxa"/>
            <w:tcBorders>
              <w:top w:val="nil"/>
              <w:left w:val="nil"/>
              <w:bottom w:val="nil"/>
              <w:right w:val="nil"/>
            </w:tcBorders>
          </w:tcPr>
          <w:p w14:paraId="08835652" w14:textId="77777777" w:rsidR="00665F21" w:rsidRPr="00453693" w:rsidRDefault="00382A95" w:rsidP="0007571F">
            <w:pPr>
              <w:pStyle w:val="Normal6a"/>
            </w:pPr>
            <w:r w:rsidRPr="00453693">
              <w:t>6.</w:t>
            </w:r>
            <w:r w:rsidRPr="00453693">
              <w:tab/>
              <w:t>Tredjelandsmedborgare som hålls i förvar ska ges information som förklarar de regler som tillämpas i anläggningen och anger deras rättigheter och skyldigheter på ett språk som de förstår</w:t>
            </w:r>
            <w:r w:rsidRPr="00453693">
              <w:rPr>
                <w:b/>
                <w:i/>
              </w:rPr>
              <w:t xml:space="preserve"> eller rimligen kan förutsättas förstå</w:t>
            </w:r>
            <w:r w:rsidRPr="00453693">
              <w:t>. Detta inbegriper information om deras rätt enligt nationell rätt att kontakta de personer eller organ som avses i punkterna 3 och 5.</w:t>
            </w:r>
          </w:p>
        </w:tc>
      </w:tr>
    </w:tbl>
    <w:p w14:paraId="77CB7794"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3B76E83" w14:textId="77777777" w:rsidR="00665F21" w:rsidRPr="00453693" w:rsidRDefault="00382A95" w:rsidP="00665F21">
      <w:r w:rsidRPr="00453693">
        <w:rPr>
          <w:rStyle w:val="HideTWBExt"/>
        </w:rPr>
        <w:t>&lt;/Amend&gt;</w:t>
      </w:r>
    </w:p>
    <w:p w14:paraId="3F177A45"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2077</w:t>
      </w:r>
      <w:r w:rsidRPr="00453693">
        <w:rPr>
          <w:rStyle w:val="HideTWBExt"/>
        </w:rPr>
        <w:t>&lt;/NumAm&gt;</w:t>
      </w:r>
    </w:p>
    <w:p w14:paraId="02BA8B60" w14:textId="77777777" w:rsidR="00665F21" w:rsidRPr="00453693" w:rsidRDefault="00382A95" w:rsidP="00665F21">
      <w:pPr>
        <w:pStyle w:val="NormalBold"/>
      </w:pPr>
      <w:r w:rsidRPr="00453693">
        <w:rPr>
          <w:rStyle w:val="HideTWBExt"/>
          <w:b w:val="0"/>
        </w:rPr>
        <w:t>&lt;RepeatBlock-By&gt;&lt;Members&gt;</w:t>
      </w:r>
      <w:r w:rsidRPr="00453693">
        <w:t>Mary Khan</w:t>
      </w:r>
      <w:r w:rsidRPr="00453693">
        <w:rPr>
          <w:rStyle w:val="HideTWBExt"/>
          <w:b w:val="0"/>
        </w:rPr>
        <w:t>&lt;/Members&gt;</w:t>
      </w:r>
    </w:p>
    <w:p w14:paraId="4981A157" w14:textId="77777777" w:rsidR="00665F21" w:rsidRPr="00453693" w:rsidRDefault="00382A95" w:rsidP="00665F21">
      <w:pPr>
        <w:pStyle w:val="NormalBold"/>
      </w:pPr>
      <w:r w:rsidRPr="00453693">
        <w:rPr>
          <w:rStyle w:val="HideTWBExt"/>
          <w:b w:val="0"/>
        </w:rPr>
        <w:t>&lt;/RepeatBlock-By&gt;</w:t>
      </w:r>
    </w:p>
    <w:p w14:paraId="0D175AAE"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3FE880C" w14:textId="77777777" w:rsidR="00665F21" w:rsidRPr="00453693" w:rsidRDefault="00382A95" w:rsidP="00665F21">
      <w:pPr>
        <w:pStyle w:val="NormalBold"/>
      </w:pPr>
      <w:r w:rsidRPr="00453693">
        <w:rPr>
          <w:rStyle w:val="HideTWBExt"/>
        </w:rPr>
        <w:t>&lt;Article&gt;</w:t>
      </w:r>
      <w:r w:rsidRPr="00453693">
        <w:t>Artikel 34 – punkt 6</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16E0AA5" w14:textId="77777777" w:rsidTr="0007571F">
        <w:trPr>
          <w:trHeight w:hRule="exact" w:val="240"/>
          <w:jc w:val="center"/>
        </w:trPr>
        <w:tc>
          <w:tcPr>
            <w:tcW w:w="9752" w:type="dxa"/>
            <w:gridSpan w:val="2"/>
            <w:tcBorders>
              <w:top w:val="nil"/>
              <w:left w:val="nil"/>
              <w:bottom w:val="nil"/>
              <w:right w:val="nil"/>
            </w:tcBorders>
          </w:tcPr>
          <w:p w14:paraId="66B60F18" w14:textId="77777777" w:rsidR="00665F21" w:rsidRPr="00453693" w:rsidRDefault="00665F21" w:rsidP="0007571F"/>
        </w:tc>
      </w:tr>
      <w:tr w:rsidR="00A333B9" w:rsidRPr="00453693" w14:paraId="321963A2" w14:textId="77777777" w:rsidTr="0007571F">
        <w:trPr>
          <w:trHeight w:val="240"/>
          <w:jc w:val="center"/>
        </w:trPr>
        <w:tc>
          <w:tcPr>
            <w:tcW w:w="4876" w:type="dxa"/>
            <w:tcBorders>
              <w:top w:val="nil"/>
              <w:left w:val="nil"/>
              <w:bottom w:val="nil"/>
              <w:right w:val="nil"/>
            </w:tcBorders>
          </w:tcPr>
          <w:p w14:paraId="259B509B"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52701D1B" w14:textId="77777777" w:rsidR="00665F21" w:rsidRPr="00453693" w:rsidRDefault="00382A95" w:rsidP="0007571F">
            <w:pPr>
              <w:pStyle w:val="AmColumnHeading"/>
            </w:pPr>
            <w:r w:rsidRPr="00453693">
              <w:t>Ändringsförslag</w:t>
            </w:r>
          </w:p>
        </w:tc>
      </w:tr>
      <w:tr w:rsidR="00A333B9" w:rsidRPr="00453693" w14:paraId="451E0709" w14:textId="77777777" w:rsidTr="0007571F">
        <w:trPr>
          <w:jc w:val="center"/>
        </w:trPr>
        <w:tc>
          <w:tcPr>
            <w:tcW w:w="4876" w:type="dxa"/>
            <w:tcBorders>
              <w:top w:val="nil"/>
              <w:left w:val="nil"/>
              <w:bottom w:val="nil"/>
              <w:right w:val="nil"/>
            </w:tcBorders>
          </w:tcPr>
          <w:p w14:paraId="13101AFE" w14:textId="77777777" w:rsidR="00665F21" w:rsidRPr="00453693" w:rsidRDefault="00382A95" w:rsidP="0007571F">
            <w:pPr>
              <w:pStyle w:val="Normal6a"/>
            </w:pPr>
            <w:r w:rsidRPr="00453693">
              <w:t>6.</w:t>
            </w:r>
            <w:r w:rsidRPr="00453693">
              <w:tab/>
              <w:t xml:space="preserve">Tredjelandsmedborgare som hålls i förvar ska ges skriftlig information som förklarar de regler som tillämpas i anläggningen och anger deras </w:t>
            </w:r>
            <w:r w:rsidRPr="00453693">
              <w:rPr>
                <w:b/>
                <w:i/>
              </w:rPr>
              <w:t xml:space="preserve">rättigheter och </w:t>
            </w:r>
            <w:r w:rsidRPr="00453693">
              <w:t>skyldigheter</w:t>
            </w:r>
            <w:r w:rsidRPr="00453693">
              <w:rPr>
                <w:b/>
                <w:i/>
              </w:rPr>
              <w:t xml:space="preserve"> klart och begripligt</w:t>
            </w:r>
            <w:r w:rsidRPr="00453693">
              <w:t xml:space="preserve"> på ett språk som de förstår. Detta inbegriper information om deras rätt enligt nationell rätt att kontakta de personer eller organ som avses i </w:t>
            </w:r>
            <w:r w:rsidRPr="00453693">
              <w:rPr>
                <w:b/>
                <w:i/>
              </w:rPr>
              <w:t>punkterna 3 och 5</w:t>
            </w:r>
            <w:r w:rsidRPr="00453693">
              <w:t>.</w:t>
            </w:r>
          </w:p>
        </w:tc>
        <w:tc>
          <w:tcPr>
            <w:tcW w:w="4876" w:type="dxa"/>
            <w:tcBorders>
              <w:top w:val="nil"/>
              <w:left w:val="nil"/>
              <w:bottom w:val="nil"/>
              <w:right w:val="nil"/>
            </w:tcBorders>
          </w:tcPr>
          <w:p w14:paraId="6BE82D48" w14:textId="77777777" w:rsidR="00665F21" w:rsidRPr="00453693" w:rsidRDefault="00382A95" w:rsidP="0007571F">
            <w:pPr>
              <w:pStyle w:val="Normal6a"/>
            </w:pPr>
            <w:r w:rsidRPr="00453693">
              <w:t>6.</w:t>
            </w:r>
            <w:r w:rsidRPr="00453693">
              <w:tab/>
              <w:t>Tredjelandsmedborgare som hålls i förvar ska ges skriftlig information som förklarar de regler som tillämpas i anläggningen och anger deras skyldigheter på ett språk som de förstår</w:t>
            </w:r>
            <w:r w:rsidRPr="00453693">
              <w:rPr>
                <w:b/>
                <w:i/>
              </w:rPr>
              <w:t xml:space="preserve"> eller förutsätts rimligen förstå</w:t>
            </w:r>
            <w:r w:rsidRPr="00453693">
              <w:t xml:space="preserve">. Detta inbegriper information om deras rätt enligt nationell rätt att kontakta de personer eller organ som avses i </w:t>
            </w:r>
            <w:r w:rsidRPr="00453693">
              <w:rPr>
                <w:b/>
                <w:i/>
              </w:rPr>
              <w:t>punkt 3</w:t>
            </w:r>
            <w:r w:rsidRPr="00453693">
              <w:t>.</w:t>
            </w:r>
          </w:p>
        </w:tc>
      </w:tr>
    </w:tbl>
    <w:p w14:paraId="2C00C30E"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447C14F" w14:textId="77777777" w:rsidR="00665F21" w:rsidRPr="00453693" w:rsidRDefault="00382A95" w:rsidP="00665F21">
      <w:r w:rsidRPr="00453693">
        <w:rPr>
          <w:rStyle w:val="HideTWBExt"/>
        </w:rPr>
        <w:t>&lt;/Amend&gt;</w:t>
      </w:r>
    </w:p>
    <w:p w14:paraId="3FCFC9A4"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2078</w:t>
      </w:r>
      <w:r w:rsidRPr="00453693">
        <w:rPr>
          <w:rStyle w:val="HideTWBExt"/>
        </w:rPr>
        <w:t>&lt;/NumAm&gt;</w:t>
      </w:r>
    </w:p>
    <w:p w14:paraId="21777F88" w14:textId="77777777" w:rsidR="00665F21" w:rsidRPr="00453693" w:rsidRDefault="00382A95" w:rsidP="00665F21">
      <w:pPr>
        <w:pStyle w:val="NormalBold"/>
      </w:pPr>
      <w:r w:rsidRPr="00453693">
        <w:rPr>
          <w:rStyle w:val="HideTWBExt"/>
          <w:b w:val="0"/>
        </w:rPr>
        <w:t>&lt;RepeatBlock-By&gt;&lt;Members&gt;</w:t>
      </w:r>
      <w:r w:rsidRPr="00453693">
        <w:t>Mélissa Camara</w:t>
      </w:r>
      <w:r w:rsidRPr="00453693">
        <w:rPr>
          <w:rStyle w:val="HideTWBExt"/>
          <w:b w:val="0"/>
        </w:rPr>
        <w:t>&lt;/Members&gt;</w:t>
      </w:r>
    </w:p>
    <w:p w14:paraId="00644DEA" w14:textId="77777777" w:rsidR="00665F21" w:rsidRPr="00453693" w:rsidRDefault="00382A95" w:rsidP="00665F21">
      <w:pPr>
        <w:pStyle w:val="NormalBold"/>
      </w:pPr>
      <w:r w:rsidRPr="00453693">
        <w:rPr>
          <w:rStyle w:val="HideTWBExt"/>
          <w:b w:val="0"/>
        </w:rPr>
        <w:t>&lt;/RepeatBlock-By&gt;</w:t>
      </w:r>
    </w:p>
    <w:p w14:paraId="230DC4C1"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6241E32C" w14:textId="77777777" w:rsidR="00665F21" w:rsidRPr="00453693" w:rsidRDefault="00382A95" w:rsidP="00665F21">
      <w:pPr>
        <w:pStyle w:val="NormalBold"/>
      </w:pPr>
      <w:r w:rsidRPr="00453693">
        <w:rPr>
          <w:rStyle w:val="HideTWBExt"/>
        </w:rPr>
        <w:t>&lt;Article&gt;</w:t>
      </w:r>
      <w:r w:rsidRPr="00453693">
        <w:t>Artikel 34 – punkt 6a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00C119DD" w14:textId="77777777" w:rsidTr="0007571F">
        <w:trPr>
          <w:trHeight w:hRule="exact" w:val="240"/>
          <w:jc w:val="center"/>
        </w:trPr>
        <w:tc>
          <w:tcPr>
            <w:tcW w:w="9752" w:type="dxa"/>
            <w:gridSpan w:val="2"/>
            <w:tcBorders>
              <w:top w:val="nil"/>
              <w:left w:val="nil"/>
              <w:bottom w:val="nil"/>
              <w:right w:val="nil"/>
            </w:tcBorders>
          </w:tcPr>
          <w:p w14:paraId="14B50D04" w14:textId="77777777" w:rsidR="00665F21" w:rsidRPr="00453693" w:rsidRDefault="00665F21" w:rsidP="0007571F"/>
        </w:tc>
      </w:tr>
      <w:tr w:rsidR="00A333B9" w:rsidRPr="00453693" w14:paraId="1F09AAB0" w14:textId="77777777" w:rsidTr="0007571F">
        <w:trPr>
          <w:trHeight w:val="240"/>
          <w:jc w:val="center"/>
        </w:trPr>
        <w:tc>
          <w:tcPr>
            <w:tcW w:w="4876" w:type="dxa"/>
            <w:tcBorders>
              <w:top w:val="nil"/>
              <w:left w:val="nil"/>
              <w:bottom w:val="nil"/>
              <w:right w:val="nil"/>
            </w:tcBorders>
          </w:tcPr>
          <w:p w14:paraId="0B09EABC"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167EF1A9" w14:textId="77777777" w:rsidR="00665F21" w:rsidRPr="00453693" w:rsidRDefault="00382A95" w:rsidP="0007571F">
            <w:pPr>
              <w:pStyle w:val="AmColumnHeading"/>
            </w:pPr>
            <w:r w:rsidRPr="00453693">
              <w:t>Ändringsförslag</w:t>
            </w:r>
          </w:p>
        </w:tc>
      </w:tr>
      <w:tr w:rsidR="00A333B9" w:rsidRPr="00453693" w14:paraId="6DF5BCA8" w14:textId="77777777" w:rsidTr="0007571F">
        <w:trPr>
          <w:jc w:val="center"/>
        </w:trPr>
        <w:tc>
          <w:tcPr>
            <w:tcW w:w="4876" w:type="dxa"/>
            <w:tcBorders>
              <w:top w:val="nil"/>
              <w:left w:val="nil"/>
              <w:bottom w:val="nil"/>
              <w:right w:val="nil"/>
            </w:tcBorders>
          </w:tcPr>
          <w:p w14:paraId="50E5EC4E" w14:textId="77777777" w:rsidR="00665F21" w:rsidRPr="00453693" w:rsidRDefault="00665F21" w:rsidP="0007571F">
            <w:pPr>
              <w:pStyle w:val="Normal6a"/>
            </w:pPr>
          </w:p>
        </w:tc>
        <w:tc>
          <w:tcPr>
            <w:tcW w:w="4876" w:type="dxa"/>
            <w:tcBorders>
              <w:top w:val="nil"/>
              <w:left w:val="nil"/>
              <w:bottom w:val="nil"/>
              <w:right w:val="nil"/>
            </w:tcBorders>
          </w:tcPr>
          <w:p w14:paraId="1FA73DAC" w14:textId="77777777" w:rsidR="00665F21" w:rsidRPr="00453693" w:rsidRDefault="00382A95" w:rsidP="0007571F">
            <w:pPr>
              <w:pStyle w:val="Normal6a"/>
            </w:pPr>
            <w:r w:rsidRPr="00453693">
              <w:rPr>
                <w:b/>
                <w:i/>
              </w:rPr>
              <w:t>6a.</w:t>
            </w:r>
            <w:r w:rsidRPr="00453693">
              <w:tab/>
            </w:r>
            <w:r w:rsidRPr="00453693">
              <w:rPr>
                <w:b/>
                <w:i/>
              </w:rPr>
              <w:t>Personer i förvar ska ha rätt att till en behörig och oberoende myndighet inge klagomål i alla frågor som rör villkoren för deras förvar. Medlemsstaterna ska säkerställa att klagomål utreds effektivt och löses utan oskäligt dröjsmål.</w:t>
            </w:r>
          </w:p>
        </w:tc>
      </w:tr>
    </w:tbl>
    <w:p w14:paraId="07537CAF"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8E2FE99" w14:textId="77777777" w:rsidR="00665F21" w:rsidRPr="00453693" w:rsidRDefault="00382A95" w:rsidP="00665F21">
      <w:r w:rsidRPr="00453693">
        <w:rPr>
          <w:rStyle w:val="HideTWBExt"/>
        </w:rPr>
        <w:t>&lt;/Amend&gt;</w:t>
      </w:r>
    </w:p>
    <w:p w14:paraId="274DEFD4"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2079</w:t>
      </w:r>
      <w:r w:rsidRPr="00453693">
        <w:rPr>
          <w:rStyle w:val="HideTWBExt"/>
        </w:rPr>
        <w:t>&lt;/NumAm&gt;</w:t>
      </w:r>
    </w:p>
    <w:p w14:paraId="73F64CFD"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4AF46FDC" w14:textId="77777777" w:rsidR="00665F21" w:rsidRPr="00453693" w:rsidRDefault="00382A95" w:rsidP="00665F21">
      <w:pPr>
        <w:pStyle w:val="NormalBold"/>
      </w:pPr>
      <w:r w:rsidRPr="00453693">
        <w:rPr>
          <w:rStyle w:val="HideTWBExt"/>
          <w:b w:val="0"/>
        </w:rPr>
        <w:t>&lt;/RepeatBlock-By&gt;</w:t>
      </w:r>
    </w:p>
    <w:p w14:paraId="1E741EC5"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67CD28DB" w14:textId="77777777" w:rsidR="00665F21" w:rsidRPr="00453693" w:rsidRDefault="00382A95" w:rsidP="00665F21">
      <w:pPr>
        <w:pStyle w:val="NormalBold"/>
      </w:pPr>
      <w:r w:rsidRPr="00453693">
        <w:rPr>
          <w:rStyle w:val="HideTWBExt"/>
        </w:rPr>
        <w:t>&lt;Article&gt;</w:t>
      </w:r>
      <w:r w:rsidRPr="00453693">
        <w:t>Artikel 34 – punkt 6a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140A3B31" w14:textId="77777777" w:rsidTr="0007571F">
        <w:trPr>
          <w:trHeight w:hRule="exact" w:val="240"/>
          <w:jc w:val="center"/>
        </w:trPr>
        <w:tc>
          <w:tcPr>
            <w:tcW w:w="9752" w:type="dxa"/>
            <w:gridSpan w:val="2"/>
            <w:tcBorders>
              <w:top w:val="nil"/>
              <w:left w:val="nil"/>
              <w:bottom w:val="nil"/>
              <w:right w:val="nil"/>
            </w:tcBorders>
          </w:tcPr>
          <w:p w14:paraId="44A549BA" w14:textId="77777777" w:rsidR="00665F21" w:rsidRPr="00453693" w:rsidRDefault="00665F21" w:rsidP="0007571F"/>
        </w:tc>
      </w:tr>
      <w:tr w:rsidR="00A333B9" w:rsidRPr="00453693" w14:paraId="09DC02F0" w14:textId="77777777" w:rsidTr="0007571F">
        <w:trPr>
          <w:trHeight w:val="240"/>
          <w:jc w:val="center"/>
        </w:trPr>
        <w:tc>
          <w:tcPr>
            <w:tcW w:w="4876" w:type="dxa"/>
            <w:tcBorders>
              <w:top w:val="nil"/>
              <w:left w:val="nil"/>
              <w:bottom w:val="nil"/>
              <w:right w:val="nil"/>
            </w:tcBorders>
          </w:tcPr>
          <w:p w14:paraId="678D7960"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39764904" w14:textId="77777777" w:rsidR="00665F21" w:rsidRPr="00453693" w:rsidRDefault="00382A95" w:rsidP="0007571F">
            <w:pPr>
              <w:pStyle w:val="AmColumnHeading"/>
            </w:pPr>
            <w:r w:rsidRPr="00453693">
              <w:t>Ändringsförslag</w:t>
            </w:r>
          </w:p>
        </w:tc>
      </w:tr>
      <w:tr w:rsidR="00A333B9" w:rsidRPr="00453693" w14:paraId="5F9929DB" w14:textId="77777777" w:rsidTr="0007571F">
        <w:trPr>
          <w:jc w:val="center"/>
        </w:trPr>
        <w:tc>
          <w:tcPr>
            <w:tcW w:w="4876" w:type="dxa"/>
            <w:tcBorders>
              <w:top w:val="nil"/>
              <w:left w:val="nil"/>
              <w:bottom w:val="nil"/>
              <w:right w:val="nil"/>
            </w:tcBorders>
          </w:tcPr>
          <w:p w14:paraId="5869548D" w14:textId="77777777" w:rsidR="00665F21" w:rsidRPr="00453693" w:rsidRDefault="00665F21" w:rsidP="0007571F">
            <w:pPr>
              <w:pStyle w:val="Normal6a"/>
            </w:pPr>
          </w:p>
        </w:tc>
        <w:tc>
          <w:tcPr>
            <w:tcW w:w="4876" w:type="dxa"/>
            <w:tcBorders>
              <w:top w:val="nil"/>
              <w:left w:val="nil"/>
              <w:bottom w:val="nil"/>
              <w:right w:val="nil"/>
            </w:tcBorders>
          </w:tcPr>
          <w:p w14:paraId="5BDD9B3C" w14:textId="77777777" w:rsidR="00665F21" w:rsidRPr="00453693" w:rsidRDefault="00382A95" w:rsidP="0007571F">
            <w:pPr>
              <w:pStyle w:val="Normal6a"/>
            </w:pPr>
            <w:r w:rsidRPr="00453693">
              <w:rPr>
                <w:b/>
                <w:i/>
              </w:rPr>
              <w:t>6a.</w:t>
            </w:r>
            <w:r w:rsidRPr="00453693">
              <w:tab/>
            </w:r>
            <w:r w:rsidRPr="00453693">
              <w:rPr>
                <w:b/>
                <w:i/>
              </w:rPr>
              <w:t>Personer i förvar ska ha rätt att till en behörig myndighet inge klagomål i alla frågor som rör villkoren för deras förvar. Medlemsstaterna ska säkerställa att klagomål utreds effektivt och löses utan oskäligt dröjsmål.</w:t>
            </w:r>
          </w:p>
        </w:tc>
      </w:tr>
    </w:tbl>
    <w:p w14:paraId="11E7A754"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F0B0326" w14:textId="77777777" w:rsidR="00665F21" w:rsidRPr="00453693" w:rsidRDefault="00382A95" w:rsidP="00665F21">
      <w:r w:rsidRPr="00453693">
        <w:rPr>
          <w:rStyle w:val="HideTWBExt"/>
        </w:rPr>
        <w:t>&lt;/Amend&gt;</w:t>
      </w:r>
    </w:p>
    <w:p w14:paraId="6484CD80"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2080</w:t>
      </w:r>
      <w:r w:rsidRPr="00453693">
        <w:rPr>
          <w:rStyle w:val="HideTWBExt"/>
        </w:rPr>
        <w:t>&lt;/NumAm&gt;</w:t>
      </w:r>
    </w:p>
    <w:p w14:paraId="55CC9BB6" w14:textId="77777777" w:rsidR="00665F21" w:rsidRPr="00453693" w:rsidRDefault="00382A95" w:rsidP="00665F21">
      <w:pPr>
        <w:pStyle w:val="NormalBold"/>
      </w:pPr>
      <w:r w:rsidRPr="00453693">
        <w:rPr>
          <w:rStyle w:val="HideTWBExt"/>
          <w:b w:val="0"/>
        </w:rPr>
        <w:t>&lt;RepeatBlock-By&gt;&lt;Members&gt;</w:t>
      </w:r>
      <w:r w:rsidRPr="00453693">
        <w:t>Cecilia Strada, Marco Tarquinio, Alessandro Zan</w:t>
      </w:r>
      <w:r w:rsidRPr="00453693">
        <w:rPr>
          <w:rStyle w:val="HideTWBExt"/>
          <w:b w:val="0"/>
        </w:rPr>
        <w:t>&lt;/Members&gt;</w:t>
      </w:r>
    </w:p>
    <w:p w14:paraId="257E8AC2" w14:textId="77777777" w:rsidR="00665F21" w:rsidRPr="00453693" w:rsidRDefault="00382A95" w:rsidP="00665F21">
      <w:pPr>
        <w:pStyle w:val="NormalBold"/>
      </w:pPr>
      <w:r w:rsidRPr="00453693">
        <w:rPr>
          <w:rStyle w:val="HideTWBExt"/>
          <w:b w:val="0"/>
        </w:rPr>
        <w:t>&lt;/RepeatBlock-By&gt;</w:t>
      </w:r>
    </w:p>
    <w:p w14:paraId="029DEEB3"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7FDB01AB" w14:textId="77777777" w:rsidR="00665F21" w:rsidRPr="00453693" w:rsidRDefault="00382A95" w:rsidP="00665F21">
      <w:pPr>
        <w:pStyle w:val="NormalBold"/>
      </w:pPr>
      <w:r w:rsidRPr="00453693">
        <w:rPr>
          <w:rStyle w:val="HideTWBExt"/>
        </w:rPr>
        <w:t>&lt;Article&gt;</w:t>
      </w:r>
      <w:r w:rsidRPr="00453693">
        <w:t>Artikel 35</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0769AC9F" w14:textId="77777777" w:rsidTr="0007571F">
        <w:trPr>
          <w:trHeight w:hRule="exact" w:val="240"/>
          <w:jc w:val="center"/>
        </w:trPr>
        <w:tc>
          <w:tcPr>
            <w:tcW w:w="9752" w:type="dxa"/>
            <w:gridSpan w:val="2"/>
            <w:tcBorders>
              <w:top w:val="nil"/>
              <w:left w:val="nil"/>
              <w:bottom w:val="nil"/>
              <w:right w:val="nil"/>
            </w:tcBorders>
          </w:tcPr>
          <w:p w14:paraId="0FDC099E" w14:textId="77777777" w:rsidR="00665F21" w:rsidRPr="00453693" w:rsidRDefault="00665F21" w:rsidP="0007571F"/>
        </w:tc>
      </w:tr>
      <w:tr w:rsidR="00A333B9" w:rsidRPr="00453693" w14:paraId="6548AB4C" w14:textId="77777777" w:rsidTr="0007571F">
        <w:trPr>
          <w:trHeight w:val="240"/>
          <w:jc w:val="center"/>
        </w:trPr>
        <w:tc>
          <w:tcPr>
            <w:tcW w:w="4876" w:type="dxa"/>
            <w:tcBorders>
              <w:top w:val="nil"/>
              <w:left w:val="nil"/>
              <w:bottom w:val="nil"/>
              <w:right w:val="nil"/>
            </w:tcBorders>
          </w:tcPr>
          <w:p w14:paraId="7C100867"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E1F63E9" w14:textId="77777777" w:rsidR="00665F21" w:rsidRPr="00453693" w:rsidRDefault="00382A95" w:rsidP="0007571F">
            <w:pPr>
              <w:pStyle w:val="AmColumnHeading"/>
            </w:pPr>
            <w:r w:rsidRPr="00453693">
              <w:t>Ändringsförslag</w:t>
            </w:r>
          </w:p>
        </w:tc>
      </w:tr>
      <w:tr w:rsidR="00A333B9" w:rsidRPr="00453693" w14:paraId="31E2193A" w14:textId="77777777" w:rsidTr="0007571F">
        <w:trPr>
          <w:jc w:val="center"/>
        </w:trPr>
        <w:tc>
          <w:tcPr>
            <w:tcW w:w="4876" w:type="dxa"/>
            <w:tcBorders>
              <w:top w:val="nil"/>
              <w:left w:val="nil"/>
              <w:bottom w:val="nil"/>
              <w:right w:val="nil"/>
            </w:tcBorders>
          </w:tcPr>
          <w:p w14:paraId="2FE071A8" w14:textId="77777777" w:rsidR="00665F21" w:rsidRPr="00453693" w:rsidRDefault="00382A95" w:rsidP="0007571F">
            <w:pPr>
              <w:pStyle w:val="Normal6a"/>
              <w:jc w:val="center"/>
            </w:pPr>
            <w:r w:rsidRPr="00453693">
              <w:rPr>
                <w:b/>
                <w:i/>
              </w:rPr>
              <w:t>Artikel 35</w:t>
            </w:r>
            <w:r w:rsidRPr="00453693">
              <w:tab/>
            </w:r>
          </w:p>
        </w:tc>
        <w:tc>
          <w:tcPr>
            <w:tcW w:w="4876" w:type="dxa"/>
            <w:tcBorders>
              <w:top w:val="nil"/>
              <w:left w:val="nil"/>
              <w:bottom w:val="nil"/>
              <w:right w:val="nil"/>
            </w:tcBorders>
          </w:tcPr>
          <w:p w14:paraId="5074F4D9" w14:textId="77777777" w:rsidR="00665F21" w:rsidRPr="00453693" w:rsidRDefault="00382A95" w:rsidP="0007571F">
            <w:pPr>
              <w:pStyle w:val="Normal6a"/>
            </w:pPr>
            <w:r w:rsidRPr="00453693">
              <w:rPr>
                <w:b/>
                <w:i/>
              </w:rPr>
              <w:t>utgår</w:t>
            </w:r>
          </w:p>
        </w:tc>
      </w:tr>
      <w:tr w:rsidR="00A333B9" w:rsidRPr="00453693" w14:paraId="062BF5FF" w14:textId="77777777" w:rsidTr="0007571F">
        <w:trPr>
          <w:jc w:val="center"/>
        </w:trPr>
        <w:tc>
          <w:tcPr>
            <w:tcW w:w="4876" w:type="dxa"/>
            <w:tcBorders>
              <w:top w:val="nil"/>
              <w:left w:val="nil"/>
              <w:bottom w:val="nil"/>
              <w:right w:val="nil"/>
            </w:tcBorders>
          </w:tcPr>
          <w:p w14:paraId="49EE8B3B" w14:textId="77777777" w:rsidR="00665F21" w:rsidRPr="00453693" w:rsidRDefault="00382A95" w:rsidP="0007571F">
            <w:pPr>
              <w:pStyle w:val="Normal6a"/>
              <w:jc w:val="center"/>
            </w:pPr>
            <w:r w:rsidRPr="00453693">
              <w:rPr>
                <w:b/>
                <w:i/>
              </w:rPr>
              <w:t>Villkor för förvar av underåriga och familjer</w:t>
            </w:r>
          </w:p>
        </w:tc>
        <w:tc>
          <w:tcPr>
            <w:tcW w:w="4876" w:type="dxa"/>
            <w:tcBorders>
              <w:top w:val="nil"/>
              <w:left w:val="nil"/>
              <w:bottom w:val="nil"/>
              <w:right w:val="nil"/>
            </w:tcBorders>
          </w:tcPr>
          <w:p w14:paraId="5F602302" w14:textId="77777777" w:rsidR="00665F21" w:rsidRPr="00453693" w:rsidRDefault="00665F21" w:rsidP="0007571F">
            <w:pPr>
              <w:pStyle w:val="Normal6a"/>
            </w:pPr>
          </w:p>
        </w:tc>
      </w:tr>
      <w:tr w:rsidR="00A333B9" w:rsidRPr="00453693" w14:paraId="57D2F988" w14:textId="77777777" w:rsidTr="0007571F">
        <w:trPr>
          <w:jc w:val="center"/>
        </w:trPr>
        <w:tc>
          <w:tcPr>
            <w:tcW w:w="4876" w:type="dxa"/>
            <w:tcBorders>
              <w:top w:val="nil"/>
              <w:left w:val="nil"/>
              <w:bottom w:val="nil"/>
              <w:right w:val="nil"/>
            </w:tcBorders>
          </w:tcPr>
          <w:p w14:paraId="5F88EB30" w14:textId="77777777" w:rsidR="00665F21" w:rsidRPr="00453693" w:rsidRDefault="00382A95" w:rsidP="0007571F">
            <w:pPr>
              <w:pStyle w:val="Normal6a"/>
            </w:pPr>
            <w:r w:rsidRPr="00453693">
              <w:rPr>
                <w:b/>
                <w:i/>
              </w:rPr>
              <w:t>1. Ensamkommande barn och familjer med underåriga ska endast hållas i förvar som en sista utväg och under en så kort tid som möjligt, med beaktande av barnets bästa.</w:t>
            </w:r>
          </w:p>
        </w:tc>
        <w:tc>
          <w:tcPr>
            <w:tcW w:w="4876" w:type="dxa"/>
            <w:tcBorders>
              <w:top w:val="nil"/>
              <w:left w:val="nil"/>
              <w:bottom w:val="nil"/>
              <w:right w:val="nil"/>
            </w:tcBorders>
          </w:tcPr>
          <w:p w14:paraId="22B36914" w14:textId="77777777" w:rsidR="00665F21" w:rsidRPr="00453693" w:rsidRDefault="00665F21" w:rsidP="0007571F">
            <w:pPr>
              <w:pStyle w:val="Normal6a"/>
            </w:pPr>
          </w:p>
        </w:tc>
      </w:tr>
      <w:tr w:rsidR="00A333B9" w:rsidRPr="00453693" w14:paraId="4EE32DC2" w14:textId="77777777" w:rsidTr="0007571F">
        <w:trPr>
          <w:jc w:val="center"/>
        </w:trPr>
        <w:tc>
          <w:tcPr>
            <w:tcW w:w="4876" w:type="dxa"/>
            <w:tcBorders>
              <w:top w:val="nil"/>
              <w:left w:val="nil"/>
              <w:bottom w:val="nil"/>
              <w:right w:val="nil"/>
            </w:tcBorders>
          </w:tcPr>
          <w:p w14:paraId="53BBCB5E" w14:textId="77777777" w:rsidR="00665F21" w:rsidRPr="00453693" w:rsidRDefault="00382A95" w:rsidP="0007571F">
            <w:pPr>
              <w:pStyle w:val="Normal6a"/>
            </w:pPr>
            <w:r w:rsidRPr="00453693">
              <w:rPr>
                <w:b/>
                <w:i/>
              </w:rPr>
              <w:t>2. Familjer och ensamkommande barn som hålls i förvar inför återvändandet ska tillhandahållas separat inkvartering som garanterar adekvat skydd av privatlivet. Personalen ska ha lämplig utbildning, och anläggningarna ska anpassas för att ta hänsyn till behov som följer av de berörda personernas ålder och kön, inbegripet lämplig hygien, mat, hälso- och sjukvård och annan infrastruktur.</w:t>
            </w:r>
          </w:p>
        </w:tc>
        <w:tc>
          <w:tcPr>
            <w:tcW w:w="4876" w:type="dxa"/>
            <w:tcBorders>
              <w:top w:val="nil"/>
              <w:left w:val="nil"/>
              <w:bottom w:val="nil"/>
              <w:right w:val="nil"/>
            </w:tcBorders>
          </w:tcPr>
          <w:p w14:paraId="6675C3BE" w14:textId="77777777" w:rsidR="00665F21" w:rsidRPr="00453693" w:rsidRDefault="00665F21" w:rsidP="0007571F">
            <w:pPr>
              <w:pStyle w:val="Normal6a"/>
            </w:pPr>
          </w:p>
        </w:tc>
      </w:tr>
      <w:tr w:rsidR="00A333B9" w:rsidRPr="00453693" w14:paraId="61F8FF89" w14:textId="77777777" w:rsidTr="0007571F">
        <w:trPr>
          <w:jc w:val="center"/>
        </w:trPr>
        <w:tc>
          <w:tcPr>
            <w:tcW w:w="4876" w:type="dxa"/>
            <w:tcBorders>
              <w:top w:val="nil"/>
              <w:left w:val="nil"/>
              <w:bottom w:val="nil"/>
              <w:right w:val="nil"/>
            </w:tcBorders>
          </w:tcPr>
          <w:p w14:paraId="7C5F4E3B" w14:textId="77777777" w:rsidR="00665F21" w:rsidRPr="00453693" w:rsidRDefault="00382A95" w:rsidP="0007571F">
            <w:pPr>
              <w:pStyle w:val="Normal6a"/>
            </w:pPr>
            <w:r w:rsidRPr="00453693">
              <w:rPr>
                <w:b/>
                <w:i/>
              </w:rPr>
              <w:t>3. Underåriga som hålls i förvar ska ha möjlighet att delta i fritidsverksamhet, inbegripet lekar och aktiviteter som lämpar sig för deras ålder, och ska ha tillgång till undervisning i det format som är lämpligast sett till hur länge de hålls i förvar.</w:t>
            </w:r>
          </w:p>
        </w:tc>
        <w:tc>
          <w:tcPr>
            <w:tcW w:w="4876" w:type="dxa"/>
            <w:tcBorders>
              <w:top w:val="nil"/>
              <w:left w:val="nil"/>
              <w:bottom w:val="nil"/>
              <w:right w:val="nil"/>
            </w:tcBorders>
          </w:tcPr>
          <w:p w14:paraId="6F4916B5" w14:textId="77777777" w:rsidR="00665F21" w:rsidRPr="00453693" w:rsidRDefault="00665F21" w:rsidP="0007571F">
            <w:pPr>
              <w:pStyle w:val="Normal6a"/>
            </w:pPr>
          </w:p>
        </w:tc>
      </w:tr>
    </w:tbl>
    <w:p w14:paraId="28700642"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CACE37F" w14:textId="77777777" w:rsidR="00665F21" w:rsidRPr="00453693" w:rsidRDefault="00382A95" w:rsidP="00665F21">
      <w:r w:rsidRPr="00453693">
        <w:rPr>
          <w:rStyle w:val="HideTWBExt"/>
        </w:rPr>
        <w:t>&lt;/Amend&gt;</w:t>
      </w:r>
    </w:p>
    <w:p w14:paraId="3FA070F4"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2081</w:t>
      </w:r>
      <w:r w:rsidRPr="00453693">
        <w:rPr>
          <w:rStyle w:val="HideTWBExt"/>
        </w:rPr>
        <w:t>&lt;/NumAm&gt;</w:t>
      </w:r>
    </w:p>
    <w:p w14:paraId="091A1730" w14:textId="77777777" w:rsidR="00665F21" w:rsidRPr="00453693" w:rsidRDefault="00382A95" w:rsidP="00665F21">
      <w:pPr>
        <w:pStyle w:val="NormalBold"/>
      </w:pPr>
      <w:r w:rsidRPr="00453693">
        <w:rPr>
          <w:rStyle w:val="HideTWBExt"/>
          <w:b w:val="0"/>
        </w:rPr>
        <w:t>&lt;RepeatBlock-By&gt;&lt;Members&gt;</w:t>
      </w:r>
      <w:r w:rsidRPr="00453693">
        <w:t>Irena Joveva</w:t>
      </w:r>
      <w:r w:rsidRPr="00453693">
        <w:rPr>
          <w:rStyle w:val="HideTWBExt"/>
          <w:b w:val="0"/>
        </w:rPr>
        <w:t>&lt;/Members&gt;</w:t>
      </w:r>
    </w:p>
    <w:p w14:paraId="48F8380C" w14:textId="77777777" w:rsidR="00665F21" w:rsidRPr="00453693" w:rsidRDefault="00382A95" w:rsidP="00665F21">
      <w:pPr>
        <w:pStyle w:val="NormalBold"/>
      </w:pPr>
      <w:r w:rsidRPr="00453693">
        <w:rPr>
          <w:rStyle w:val="HideTWBExt"/>
          <w:b w:val="0"/>
        </w:rPr>
        <w:t>&lt;/RepeatBlock-By&gt;</w:t>
      </w:r>
    </w:p>
    <w:p w14:paraId="758AF342"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6EA30F14" w14:textId="77777777" w:rsidR="00665F21" w:rsidRPr="00453693" w:rsidRDefault="00382A95" w:rsidP="00665F21">
      <w:pPr>
        <w:pStyle w:val="NormalBold"/>
      </w:pPr>
      <w:r w:rsidRPr="00453693">
        <w:rPr>
          <w:rStyle w:val="HideTWBExt"/>
        </w:rPr>
        <w:t>&lt;Article&gt;</w:t>
      </w:r>
      <w:r w:rsidRPr="00453693">
        <w:t>Artikel 35 – rubriken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3EFF4D11" w14:textId="77777777" w:rsidTr="0007571F">
        <w:trPr>
          <w:trHeight w:hRule="exact" w:val="240"/>
          <w:jc w:val="center"/>
        </w:trPr>
        <w:tc>
          <w:tcPr>
            <w:tcW w:w="9752" w:type="dxa"/>
            <w:gridSpan w:val="2"/>
            <w:tcBorders>
              <w:top w:val="nil"/>
              <w:left w:val="nil"/>
              <w:bottom w:val="nil"/>
              <w:right w:val="nil"/>
            </w:tcBorders>
          </w:tcPr>
          <w:p w14:paraId="008665E2" w14:textId="77777777" w:rsidR="00665F21" w:rsidRPr="00453693" w:rsidRDefault="00665F21" w:rsidP="0007571F"/>
        </w:tc>
      </w:tr>
      <w:tr w:rsidR="00A333B9" w:rsidRPr="00453693" w14:paraId="1C9CD118" w14:textId="77777777" w:rsidTr="0007571F">
        <w:trPr>
          <w:trHeight w:val="240"/>
          <w:jc w:val="center"/>
        </w:trPr>
        <w:tc>
          <w:tcPr>
            <w:tcW w:w="4876" w:type="dxa"/>
            <w:tcBorders>
              <w:top w:val="nil"/>
              <w:left w:val="nil"/>
              <w:bottom w:val="nil"/>
              <w:right w:val="nil"/>
            </w:tcBorders>
          </w:tcPr>
          <w:p w14:paraId="633C6755"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1F550B3C" w14:textId="77777777" w:rsidR="00665F21" w:rsidRPr="00453693" w:rsidRDefault="00382A95" w:rsidP="0007571F">
            <w:pPr>
              <w:pStyle w:val="AmColumnHeading"/>
            </w:pPr>
            <w:r w:rsidRPr="00453693">
              <w:t>Ändringsförslag</w:t>
            </w:r>
          </w:p>
        </w:tc>
      </w:tr>
      <w:tr w:rsidR="00A333B9" w:rsidRPr="00453693" w14:paraId="053695C8" w14:textId="77777777" w:rsidTr="0007571F">
        <w:trPr>
          <w:jc w:val="center"/>
        </w:trPr>
        <w:tc>
          <w:tcPr>
            <w:tcW w:w="4876" w:type="dxa"/>
            <w:tcBorders>
              <w:top w:val="nil"/>
              <w:left w:val="nil"/>
              <w:bottom w:val="nil"/>
              <w:right w:val="nil"/>
            </w:tcBorders>
          </w:tcPr>
          <w:p w14:paraId="470E4675" w14:textId="77777777" w:rsidR="00665F21" w:rsidRPr="00453693" w:rsidRDefault="00382A95" w:rsidP="0007571F">
            <w:pPr>
              <w:pStyle w:val="Normal6a"/>
            </w:pPr>
            <w:r w:rsidRPr="00453693">
              <w:rPr>
                <w:b/>
                <w:i/>
              </w:rPr>
              <w:t>Villkor för</w:t>
            </w:r>
            <w:r w:rsidRPr="00453693">
              <w:t xml:space="preserve"> förvar </w:t>
            </w:r>
            <w:r w:rsidRPr="00453693">
              <w:rPr>
                <w:b/>
                <w:i/>
              </w:rPr>
              <w:t>av</w:t>
            </w:r>
            <w:r w:rsidRPr="00453693">
              <w:t xml:space="preserve"> underåriga </w:t>
            </w:r>
            <w:r w:rsidRPr="00453693">
              <w:rPr>
                <w:b/>
                <w:i/>
              </w:rPr>
              <w:t>och</w:t>
            </w:r>
            <w:r w:rsidRPr="00453693">
              <w:t xml:space="preserve"> familjer</w:t>
            </w:r>
          </w:p>
        </w:tc>
        <w:tc>
          <w:tcPr>
            <w:tcW w:w="4876" w:type="dxa"/>
            <w:tcBorders>
              <w:top w:val="nil"/>
              <w:left w:val="nil"/>
              <w:bottom w:val="nil"/>
              <w:right w:val="nil"/>
            </w:tcBorders>
          </w:tcPr>
          <w:p w14:paraId="09B1CDF3" w14:textId="77777777" w:rsidR="00665F21" w:rsidRPr="00453693" w:rsidRDefault="00382A95" w:rsidP="0007571F">
            <w:pPr>
              <w:pStyle w:val="Normal6a"/>
            </w:pPr>
            <w:r w:rsidRPr="00453693">
              <w:rPr>
                <w:b/>
                <w:i/>
              </w:rPr>
              <w:t>Undantag från</w:t>
            </w:r>
            <w:r w:rsidRPr="00453693">
              <w:t xml:space="preserve"> förvar </w:t>
            </w:r>
            <w:r w:rsidRPr="00453693">
              <w:rPr>
                <w:b/>
                <w:i/>
              </w:rPr>
              <w:t>för</w:t>
            </w:r>
            <w:r w:rsidRPr="00453693">
              <w:t xml:space="preserve"> underåriga</w:t>
            </w:r>
            <w:r w:rsidRPr="00453693">
              <w:rPr>
                <w:b/>
                <w:i/>
              </w:rPr>
              <w:t>,</w:t>
            </w:r>
            <w:r w:rsidRPr="00453693">
              <w:t xml:space="preserve"> familjer </w:t>
            </w:r>
            <w:r w:rsidRPr="00453693">
              <w:rPr>
                <w:b/>
                <w:i/>
              </w:rPr>
              <w:t>med underåriga och sårbara personer</w:t>
            </w:r>
          </w:p>
        </w:tc>
      </w:tr>
    </w:tbl>
    <w:p w14:paraId="1A1CDD78"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06906D4" w14:textId="77777777" w:rsidR="00665F21" w:rsidRPr="00453693" w:rsidRDefault="00382A95" w:rsidP="00665F21">
      <w:r w:rsidRPr="00453693">
        <w:rPr>
          <w:rStyle w:val="HideTWBExt"/>
        </w:rPr>
        <w:t>&lt;/Amend&gt;</w:t>
      </w:r>
    </w:p>
    <w:p w14:paraId="3837E2BC"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2082</w:t>
      </w:r>
      <w:r w:rsidRPr="00453693">
        <w:rPr>
          <w:rStyle w:val="HideTWBExt"/>
        </w:rPr>
        <w:t>&lt;/NumAm&gt;</w:t>
      </w:r>
    </w:p>
    <w:p w14:paraId="53021977" w14:textId="77777777" w:rsidR="00665F21" w:rsidRPr="00453693" w:rsidRDefault="00382A95" w:rsidP="00665F21">
      <w:pPr>
        <w:pStyle w:val="NormalBold"/>
      </w:pPr>
      <w:r w:rsidRPr="00453693">
        <w:rPr>
          <w:rStyle w:val="HideTWBExt"/>
          <w:b w:val="0"/>
        </w:rPr>
        <w:t>&lt;RepeatBlock-By&gt;&lt;Members&gt;</w:t>
      </w:r>
      <w:r w:rsidRPr="00453693">
        <w:t>Marieke Ehlers</w:t>
      </w:r>
      <w:r w:rsidRPr="00453693">
        <w:rPr>
          <w:rStyle w:val="HideTWBExt"/>
          <w:b w:val="0"/>
        </w:rPr>
        <w:t>&lt;/Members&gt;</w:t>
      </w:r>
    </w:p>
    <w:p w14:paraId="1297DBE6" w14:textId="77777777" w:rsidR="00665F21" w:rsidRPr="00453693" w:rsidRDefault="00382A95" w:rsidP="00665F21">
      <w:r w:rsidRPr="00453693">
        <w:rPr>
          <w:rStyle w:val="HideTWBExt"/>
        </w:rPr>
        <w:t>&lt;AuNomDe&gt;</w:t>
      </w:r>
      <w:r w:rsidRPr="00453693">
        <w:rPr>
          <w:rStyle w:val="HideTWBInt"/>
          <w:color w:val="auto"/>
        </w:rPr>
        <w:t>{PfE}</w:t>
      </w:r>
      <w:r w:rsidRPr="00453693">
        <w:t xml:space="preserve">för </w:t>
      </w:r>
      <w:proofErr w:type="spellStart"/>
      <w:r w:rsidRPr="00453693">
        <w:t>PfE</w:t>
      </w:r>
      <w:proofErr w:type="spellEnd"/>
      <w:r w:rsidRPr="00453693">
        <w:t>-gruppen</w:t>
      </w:r>
      <w:r w:rsidRPr="00453693">
        <w:rPr>
          <w:rStyle w:val="HideTWBExt"/>
        </w:rPr>
        <w:t>&lt;/AuNomDe&gt;</w:t>
      </w:r>
    </w:p>
    <w:p w14:paraId="66DBCF15" w14:textId="77777777" w:rsidR="00665F21" w:rsidRPr="00453693" w:rsidRDefault="00382A95" w:rsidP="00665F21">
      <w:pPr>
        <w:pStyle w:val="NormalBold"/>
      </w:pPr>
      <w:r w:rsidRPr="00453693">
        <w:rPr>
          <w:rStyle w:val="HideTWBExt"/>
          <w:b w:val="0"/>
        </w:rPr>
        <w:t>&lt;/RepeatBlock-By&gt;</w:t>
      </w:r>
    </w:p>
    <w:p w14:paraId="19A4523D"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4FF3C06E" w14:textId="77777777" w:rsidR="00665F21" w:rsidRPr="00453693" w:rsidRDefault="00382A95" w:rsidP="00665F21">
      <w:pPr>
        <w:pStyle w:val="NormalBold"/>
      </w:pPr>
      <w:r w:rsidRPr="00453693">
        <w:rPr>
          <w:rStyle w:val="HideTWBExt"/>
        </w:rPr>
        <w:t>&lt;Article&gt;</w:t>
      </w:r>
      <w:r w:rsidRPr="00453693">
        <w:t>Artikel 35 – rubriken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4D1CCDEB" w14:textId="77777777" w:rsidTr="0007571F">
        <w:trPr>
          <w:trHeight w:hRule="exact" w:val="240"/>
          <w:jc w:val="center"/>
        </w:trPr>
        <w:tc>
          <w:tcPr>
            <w:tcW w:w="9752" w:type="dxa"/>
            <w:gridSpan w:val="2"/>
            <w:tcBorders>
              <w:top w:val="nil"/>
              <w:left w:val="nil"/>
              <w:bottom w:val="nil"/>
              <w:right w:val="nil"/>
            </w:tcBorders>
          </w:tcPr>
          <w:p w14:paraId="552A26BC" w14:textId="77777777" w:rsidR="00665F21" w:rsidRPr="00453693" w:rsidRDefault="00665F21" w:rsidP="0007571F"/>
        </w:tc>
      </w:tr>
      <w:tr w:rsidR="00A333B9" w:rsidRPr="00453693" w14:paraId="4893B774" w14:textId="77777777" w:rsidTr="0007571F">
        <w:trPr>
          <w:trHeight w:val="240"/>
          <w:jc w:val="center"/>
        </w:trPr>
        <w:tc>
          <w:tcPr>
            <w:tcW w:w="4876" w:type="dxa"/>
            <w:tcBorders>
              <w:top w:val="nil"/>
              <w:left w:val="nil"/>
              <w:bottom w:val="nil"/>
              <w:right w:val="nil"/>
            </w:tcBorders>
          </w:tcPr>
          <w:p w14:paraId="65147F1E"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5E5D9E6D" w14:textId="77777777" w:rsidR="00665F21" w:rsidRPr="00453693" w:rsidRDefault="00382A95" w:rsidP="0007571F">
            <w:pPr>
              <w:pStyle w:val="AmColumnHeading"/>
            </w:pPr>
            <w:r w:rsidRPr="00453693">
              <w:t>Ändringsförslag</w:t>
            </w:r>
          </w:p>
        </w:tc>
      </w:tr>
      <w:tr w:rsidR="00A333B9" w:rsidRPr="00453693" w14:paraId="5274E2D8" w14:textId="77777777" w:rsidTr="0007571F">
        <w:trPr>
          <w:jc w:val="center"/>
        </w:trPr>
        <w:tc>
          <w:tcPr>
            <w:tcW w:w="4876" w:type="dxa"/>
            <w:tcBorders>
              <w:top w:val="nil"/>
              <w:left w:val="nil"/>
              <w:bottom w:val="nil"/>
              <w:right w:val="nil"/>
            </w:tcBorders>
          </w:tcPr>
          <w:p w14:paraId="65F1C0A5" w14:textId="77777777" w:rsidR="00665F21" w:rsidRPr="00453693" w:rsidRDefault="00382A95" w:rsidP="0007571F">
            <w:pPr>
              <w:pStyle w:val="Normal6a"/>
            </w:pPr>
            <w:r w:rsidRPr="00453693">
              <w:t xml:space="preserve">Villkor för förvar av </w:t>
            </w:r>
            <w:r w:rsidRPr="00453693">
              <w:rPr>
                <w:b/>
                <w:i/>
              </w:rPr>
              <w:t>underåriga</w:t>
            </w:r>
            <w:r w:rsidRPr="00453693">
              <w:t xml:space="preserve"> och familjer</w:t>
            </w:r>
          </w:p>
        </w:tc>
        <w:tc>
          <w:tcPr>
            <w:tcW w:w="4876" w:type="dxa"/>
            <w:tcBorders>
              <w:top w:val="nil"/>
              <w:left w:val="nil"/>
              <w:bottom w:val="nil"/>
              <w:right w:val="nil"/>
            </w:tcBorders>
          </w:tcPr>
          <w:p w14:paraId="06785C2D" w14:textId="77777777" w:rsidR="00665F21" w:rsidRPr="00453693" w:rsidRDefault="00382A95" w:rsidP="0007571F">
            <w:pPr>
              <w:pStyle w:val="Normal6a"/>
            </w:pPr>
            <w:r w:rsidRPr="00453693">
              <w:t xml:space="preserve">Villkor för förvar av </w:t>
            </w:r>
            <w:r w:rsidRPr="00453693">
              <w:rPr>
                <w:b/>
                <w:i/>
              </w:rPr>
              <w:t>ensamkommande barn</w:t>
            </w:r>
            <w:r w:rsidRPr="00453693">
              <w:t xml:space="preserve"> och familjer</w:t>
            </w:r>
            <w:r w:rsidRPr="00453693">
              <w:rPr>
                <w:b/>
                <w:i/>
              </w:rPr>
              <w:t xml:space="preserve"> med barn</w:t>
            </w:r>
          </w:p>
        </w:tc>
      </w:tr>
    </w:tbl>
    <w:p w14:paraId="692F50A8"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7363537" w14:textId="77777777" w:rsidR="00665F21" w:rsidRPr="00453693" w:rsidRDefault="00382A95" w:rsidP="00665F21">
      <w:r w:rsidRPr="00453693">
        <w:rPr>
          <w:rStyle w:val="HideTWBExt"/>
        </w:rPr>
        <w:t>&lt;/Amend&gt;</w:t>
      </w:r>
    </w:p>
    <w:p w14:paraId="55A4664E"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2083</w:t>
      </w:r>
      <w:r w:rsidRPr="00453693">
        <w:rPr>
          <w:rStyle w:val="HideTWBExt"/>
        </w:rPr>
        <w:t>&lt;/NumAm&gt;</w:t>
      </w:r>
    </w:p>
    <w:p w14:paraId="1EF5AAAF" w14:textId="77777777" w:rsidR="00665F21" w:rsidRPr="00453693" w:rsidRDefault="00382A95" w:rsidP="00665F21">
      <w:pPr>
        <w:pStyle w:val="NormalBold"/>
      </w:pPr>
      <w:r w:rsidRPr="00453693">
        <w:rPr>
          <w:rStyle w:val="HideTWBExt"/>
          <w:b w:val="0"/>
        </w:rPr>
        <w:t>&lt;RepeatBlock-By&gt;&lt;Members&gt;</w:t>
      </w:r>
      <w:r w:rsidRPr="00453693">
        <w:t>Mélissa Camara</w:t>
      </w:r>
      <w:r w:rsidRPr="00453693">
        <w:rPr>
          <w:rStyle w:val="HideTWBExt"/>
          <w:b w:val="0"/>
        </w:rPr>
        <w:t>&lt;/Members&gt;</w:t>
      </w:r>
    </w:p>
    <w:p w14:paraId="51A1C813" w14:textId="77777777" w:rsidR="00665F21" w:rsidRPr="00453693" w:rsidRDefault="00382A95" w:rsidP="00665F21">
      <w:pPr>
        <w:pStyle w:val="NormalBold"/>
      </w:pPr>
      <w:r w:rsidRPr="00453693">
        <w:rPr>
          <w:rStyle w:val="HideTWBExt"/>
          <w:b w:val="0"/>
        </w:rPr>
        <w:t>&lt;/RepeatBlock-By&gt;</w:t>
      </w:r>
    </w:p>
    <w:p w14:paraId="46856C33"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794BE91" w14:textId="77777777" w:rsidR="00665F21" w:rsidRPr="00453693" w:rsidRDefault="00382A95" w:rsidP="00665F21">
      <w:pPr>
        <w:pStyle w:val="NormalBold"/>
      </w:pPr>
      <w:r w:rsidRPr="00453693">
        <w:rPr>
          <w:rStyle w:val="HideTWBExt"/>
        </w:rPr>
        <w:t>&lt;Article&gt;</w:t>
      </w:r>
      <w:r w:rsidRPr="00453693">
        <w:t>Artikel 35 – rubriken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18BB708F" w14:textId="77777777" w:rsidTr="0007571F">
        <w:trPr>
          <w:trHeight w:hRule="exact" w:val="240"/>
          <w:jc w:val="center"/>
        </w:trPr>
        <w:tc>
          <w:tcPr>
            <w:tcW w:w="9752" w:type="dxa"/>
            <w:gridSpan w:val="2"/>
            <w:tcBorders>
              <w:top w:val="nil"/>
              <w:left w:val="nil"/>
              <w:bottom w:val="nil"/>
              <w:right w:val="nil"/>
            </w:tcBorders>
          </w:tcPr>
          <w:p w14:paraId="705F7293" w14:textId="77777777" w:rsidR="00665F21" w:rsidRPr="00453693" w:rsidRDefault="00665F21" w:rsidP="0007571F"/>
        </w:tc>
      </w:tr>
      <w:tr w:rsidR="00A333B9" w:rsidRPr="00453693" w14:paraId="697292AD" w14:textId="77777777" w:rsidTr="0007571F">
        <w:trPr>
          <w:trHeight w:val="240"/>
          <w:jc w:val="center"/>
        </w:trPr>
        <w:tc>
          <w:tcPr>
            <w:tcW w:w="4876" w:type="dxa"/>
            <w:tcBorders>
              <w:top w:val="nil"/>
              <w:left w:val="nil"/>
              <w:bottom w:val="nil"/>
              <w:right w:val="nil"/>
            </w:tcBorders>
          </w:tcPr>
          <w:p w14:paraId="69D9DADD"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65AE43F9" w14:textId="77777777" w:rsidR="00665F21" w:rsidRPr="00453693" w:rsidRDefault="00382A95" w:rsidP="0007571F">
            <w:pPr>
              <w:pStyle w:val="AmColumnHeading"/>
            </w:pPr>
            <w:r w:rsidRPr="00453693">
              <w:t>Ändringsförslag</w:t>
            </w:r>
          </w:p>
        </w:tc>
      </w:tr>
      <w:tr w:rsidR="00A333B9" w:rsidRPr="00453693" w14:paraId="7939D133" w14:textId="77777777" w:rsidTr="0007571F">
        <w:trPr>
          <w:jc w:val="center"/>
        </w:trPr>
        <w:tc>
          <w:tcPr>
            <w:tcW w:w="4876" w:type="dxa"/>
            <w:tcBorders>
              <w:top w:val="nil"/>
              <w:left w:val="nil"/>
              <w:bottom w:val="nil"/>
              <w:right w:val="nil"/>
            </w:tcBorders>
          </w:tcPr>
          <w:p w14:paraId="6B71F446" w14:textId="77777777" w:rsidR="00665F21" w:rsidRPr="00453693" w:rsidRDefault="00382A95" w:rsidP="0007571F">
            <w:pPr>
              <w:pStyle w:val="Normal6a"/>
            </w:pPr>
            <w:r w:rsidRPr="00453693">
              <w:rPr>
                <w:b/>
                <w:i/>
              </w:rPr>
              <w:t>Villkor för</w:t>
            </w:r>
            <w:r w:rsidRPr="00453693">
              <w:t xml:space="preserve"> förvar av underåriga och familjer</w:t>
            </w:r>
          </w:p>
        </w:tc>
        <w:tc>
          <w:tcPr>
            <w:tcW w:w="4876" w:type="dxa"/>
            <w:tcBorders>
              <w:top w:val="nil"/>
              <w:left w:val="nil"/>
              <w:bottom w:val="nil"/>
              <w:right w:val="nil"/>
            </w:tcBorders>
          </w:tcPr>
          <w:p w14:paraId="0DB5242F" w14:textId="77777777" w:rsidR="00665F21" w:rsidRPr="00453693" w:rsidRDefault="00382A95" w:rsidP="0007571F">
            <w:pPr>
              <w:pStyle w:val="Normal6a"/>
            </w:pPr>
            <w:r w:rsidRPr="00453693">
              <w:rPr>
                <w:b/>
                <w:i/>
              </w:rPr>
              <w:t>Förbud mot</w:t>
            </w:r>
            <w:r w:rsidRPr="00453693">
              <w:t xml:space="preserve"> förvar av underåriga och familjer</w:t>
            </w:r>
          </w:p>
        </w:tc>
      </w:tr>
    </w:tbl>
    <w:p w14:paraId="3A1B7F39"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BEC848C" w14:textId="77777777" w:rsidR="00665F21" w:rsidRPr="00453693" w:rsidRDefault="00382A95" w:rsidP="00665F21">
      <w:r w:rsidRPr="00453693">
        <w:rPr>
          <w:rStyle w:val="HideTWBExt"/>
        </w:rPr>
        <w:t>&lt;/Amend&gt;</w:t>
      </w:r>
    </w:p>
    <w:p w14:paraId="4BA5DCB4"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2084</w:t>
      </w:r>
      <w:r w:rsidRPr="00453693">
        <w:rPr>
          <w:rStyle w:val="HideTWBExt"/>
        </w:rPr>
        <w:t>&lt;/NumAm&gt;</w:t>
      </w:r>
    </w:p>
    <w:p w14:paraId="3510CA2C"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6028B939" w14:textId="77777777" w:rsidR="00665F21" w:rsidRPr="00453693" w:rsidRDefault="00382A95" w:rsidP="00665F21">
      <w:pPr>
        <w:pStyle w:val="NormalBold"/>
      </w:pPr>
      <w:r w:rsidRPr="00453693">
        <w:rPr>
          <w:rStyle w:val="HideTWBExt"/>
          <w:b w:val="0"/>
        </w:rPr>
        <w:t>&lt;/RepeatBlock-By&gt;</w:t>
      </w:r>
    </w:p>
    <w:p w14:paraId="1556A53D"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380DCD5B" w14:textId="77777777" w:rsidR="00665F21" w:rsidRPr="00453693" w:rsidRDefault="00382A95" w:rsidP="00665F21">
      <w:pPr>
        <w:pStyle w:val="NormalBold"/>
      </w:pPr>
      <w:r w:rsidRPr="00453693">
        <w:rPr>
          <w:rStyle w:val="HideTWBExt"/>
        </w:rPr>
        <w:t>&lt;Article&gt;</w:t>
      </w:r>
      <w:r w:rsidRPr="00453693">
        <w:t>Artikel 35 – rubriken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09B87AF8" w14:textId="77777777" w:rsidTr="0007571F">
        <w:trPr>
          <w:trHeight w:hRule="exact" w:val="240"/>
          <w:jc w:val="center"/>
        </w:trPr>
        <w:tc>
          <w:tcPr>
            <w:tcW w:w="9752" w:type="dxa"/>
            <w:gridSpan w:val="2"/>
            <w:tcBorders>
              <w:top w:val="nil"/>
              <w:left w:val="nil"/>
              <w:bottom w:val="nil"/>
              <w:right w:val="nil"/>
            </w:tcBorders>
          </w:tcPr>
          <w:p w14:paraId="048BFEBE" w14:textId="77777777" w:rsidR="00665F21" w:rsidRPr="00453693" w:rsidRDefault="00665F21" w:rsidP="0007571F"/>
        </w:tc>
      </w:tr>
      <w:tr w:rsidR="00A333B9" w:rsidRPr="00453693" w14:paraId="746ADF03" w14:textId="77777777" w:rsidTr="0007571F">
        <w:trPr>
          <w:trHeight w:val="240"/>
          <w:jc w:val="center"/>
        </w:trPr>
        <w:tc>
          <w:tcPr>
            <w:tcW w:w="4876" w:type="dxa"/>
            <w:tcBorders>
              <w:top w:val="nil"/>
              <w:left w:val="nil"/>
              <w:bottom w:val="nil"/>
              <w:right w:val="nil"/>
            </w:tcBorders>
          </w:tcPr>
          <w:p w14:paraId="05523B90"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3EC3B105" w14:textId="77777777" w:rsidR="00665F21" w:rsidRPr="00453693" w:rsidRDefault="00382A95" w:rsidP="0007571F">
            <w:pPr>
              <w:pStyle w:val="AmColumnHeading"/>
            </w:pPr>
            <w:r w:rsidRPr="00453693">
              <w:t>Ändringsförslag</w:t>
            </w:r>
          </w:p>
        </w:tc>
      </w:tr>
      <w:tr w:rsidR="00A333B9" w:rsidRPr="00453693" w14:paraId="4C870833" w14:textId="77777777" w:rsidTr="0007571F">
        <w:trPr>
          <w:jc w:val="center"/>
        </w:trPr>
        <w:tc>
          <w:tcPr>
            <w:tcW w:w="4876" w:type="dxa"/>
            <w:tcBorders>
              <w:top w:val="nil"/>
              <w:left w:val="nil"/>
              <w:bottom w:val="nil"/>
              <w:right w:val="nil"/>
            </w:tcBorders>
          </w:tcPr>
          <w:p w14:paraId="42FA59E5" w14:textId="77777777" w:rsidR="00665F21" w:rsidRPr="00453693" w:rsidRDefault="00382A95" w:rsidP="0007571F">
            <w:pPr>
              <w:pStyle w:val="Normal6a"/>
            </w:pPr>
            <w:r w:rsidRPr="00453693">
              <w:rPr>
                <w:b/>
                <w:i/>
              </w:rPr>
              <w:t>Villkor för</w:t>
            </w:r>
            <w:r w:rsidRPr="00453693">
              <w:t xml:space="preserve"> förvar av underåriga och familjer</w:t>
            </w:r>
          </w:p>
        </w:tc>
        <w:tc>
          <w:tcPr>
            <w:tcW w:w="4876" w:type="dxa"/>
            <w:tcBorders>
              <w:top w:val="nil"/>
              <w:left w:val="nil"/>
              <w:bottom w:val="nil"/>
              <w:right w:val="nil"/>
            </w:tcBorders>
          </w:tcPr>
          <w:p w14:paraId="19577DEF" w14:textId="77777777" w:rsidR="00665F21" w:rsidRPr="00453693" w:rsidRDefault="00382A95" w:rsidP="0007571F">
            <w:pPr>
              <w:pStyle w:val="Normal6a"/>
            </w:pPr>
            <w:r w:rsidRPr="00453693">
              <w:rPr>
                <w:b/>
                <w:i/>
              </w:rPr>
              <w:t>Förbud mot</w:t>
            </w:r>
            <w:r w:rsidRPr="00453693">
              <w:t xml:space="preserve"> förvar av underåriga och familjer</w:t>
            </w:r>
          </w:p>
        </w:tc>
      </w:tr>
    </w:tbl>
    <w:p w14:paraId="73526637"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B283614" w14:textId="77777777" w:rsidR="00665F21" w:rsidRPr="00453693" w:rsidRDefault="00382A95" w:rsidP="00665F21">
      <w:r w:rsidRPr="00453693">
        <w:rPr>
          <w:rStyle w:val="HideTWBExt"/>
        </w:rPr>
        <w:t>&lt;/Amend&gt;</w:t>
      </w:r>
    </w:p>
    <w:p w14:paraId="10AF7EE7"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2085</w:t>
      </w:r>
      <w:r w:rsidRPr="00453693">
        <w:rPr>
          <w:rStyle w:val="HideTWBExt"/>
        </w:rPr>
        <w:t>&lt;/NumAm&gt;</w:t>
      </w:r>
    </w:p>
    <w:p w14:paraId="37A40B08"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Birgit Sippel, Cecilia Strada</w:t>
      </w:r>
      <w:r w:rsidRPr="00453693">
        <w:rPr>
          <w:rStyle w:val="HideTWBExt"/>
          <w:b w:val="0"/>
        </w:rPr>
        <w:t>&lt;/Members&gt;</w:t>
      </w:r>
    </w:p>
    <w:p w14:paraId="2B4804B4" w14:textId="77777777" w:rsidR="00665F21" w:rsidRPr="00453693" w:rsidRDefault="00382A95" w:rsidP="00665F21">
      <w:pPr>
        <w:pStyle w:val="NormalBold"/>
      </w:pPr>
      <w:r w:rsidRPr="00453693">
        <w:rPr>
          <w:rStyle w:val="HideTWBExt"/>
          <w:b w:val="0"/>
        </w:rPr>
        <w:t>&lt;/RepeatBlock-By&gt;</w:t>
      </w:r>
    </w:p>
    <w:p w14:paraId="04E93C38"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2B7E71F" w14:textId="77777777" w:rsidR="00665F21" w:rsidRPr="00453693" w:rsidRDefault="00382A95" w:rsidP="00665F21">
      <w:pPr>
        <w:pStyle w:val="NormalBold"/>
      </w:pPr>
      <w:r w:rsidRPr="00453693">
        <w:rPr>
          <w:rStyle w:val="HideTWBExt"/>
        </w:rPr>
        <w:t>&lt;Article&gt;</w:t>
      </w:r>
      <w:r w:rsidRPr="00453693">
        <w:t>Artikel 35 – rubriken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4330A9F3" w14:textId="77777777" w:rsidTr="0007571F">
        <w:trPr>
          <w:trHeight w:hRule="exact" w:val="240"/>
          <w:jc w:val="center"/>
        </w:trPr>
        <w:tc>
          <w:tcPr>
            <w:tcW w:w="9752" w:type="dxa"/>
            <w:gridSpan w:val="2"/>
            <w:tcBorders>
              <w:top w:val="nil"/>
              <w:left w:val="nil"/>
              <w:bottom w:val="nil"/>
              <w:right w:val="nil"/>
            </w:tcBorders>
          </w:tcPr>
          <w:p w14:paraId="642A3B45" w14:textId="77777777" w:rsidR="00665F21" w:rsidRPr="00453693" w:rsidRDefault="00665F21" w:rsidP="0007571F"/>
        </w:tc>
      </w:tr>
      <w:tr w:rsidR="00A333B9" w:rsidRPr="00453693" w14:paraId="47A892BC" w14:textId="77777777" w:rsidTr="0007571F">
        <w:trPr>
          <w:trHeight w:val="240"/>
          <w:jc w:val="center"/>
        </w:trPr>
        <w:tc>
          <w:tcPr>
            <w:tcW w:w="4876" w:type="dxa"/>
            <w:tcBorders>
              <w:top w:val="nil"/>
              <w:left w:val="nil"/>
              <w:bottom w:val="nil"/>
              <w:right w:val="nil"/>
            </w:tcBorders>
          </w:tcPr>
          <w:p w14:paraId="3CF49EA0"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F7647AE" w14:textId="77777777" w:rsidR="00665F21" w:rsidRPr="00453693" w:rsidRDefault="00382A95" w:rsidP="0007571F">
            <w:pPr>
              <w:pStyle w:val="AmColumnHeading"/>
            </w:pPr>
            <w:r w:rsidRPr="00453693">
              <w:t>Ändringsförslag</w:t>
            </w:r>
          </w:p>
        </w:tc>
      </w:tr>
      <w:tr w:rsidR="00A333B9" w:rsidRPr="00453693" w14:paraId="7085F6E0" w14:textId="77777777" w:rsidTr="0007571F">
        <w:trPr>
          <w:jc w:val="center"/>
        </w:trPr>
        <w:tc>
          <w:tcPr>
            <w:tcW w:w="4876" w:type="dxa"/>
            <w:tcBorders>
              <w:top w:val="nil"/>
              <w:left w:val="nil"/>
              <w:bottom w:val="nil"/>
              <w:right w:val="nil"/>
            </w:tcBorders>
          </w:tcPr>
          <w:p w14:paraId="29121CCD" w14:textId="77777777" w:rsidR="00665F21" w:rsidRPr="00453693" w:rsidRDefault="00382A95" w:rsidP="0007571F">
            <w:pPr>
              <w:pStyle w:val="Normal6a"/>
            </w:pPr>
            <w:r w:rsidRPr="00453693">
              <w:rPr>
                <w:b/>
                <w:i/>
              </w:rPr>
              <w:t xml:space="preserve">Villkor för förvar av </w:t>
            </w:r>
            <w:r w:rsidRPr="00453693">
              <w:t>underåriga och familjer</w:t>
            </w:r>
          </w:p>
        </w:tc>
        <w:tc>
          <w:tcPr>
            <w:tcW w:w="4876" w:type="dxa"/>
            <w:tcBorders>
              <w:top w:val="nil"/>
              <w:left w:val="nil"/>
              <w:bottom w:val="nil"/>
              <w:right w:val="nil"/>
            </w:tcBorders>
          </w:tcPr>
          <w:p w14:paraId="36E7AA88" w14:textId="77777777" w:rsidR="00665F21" w:rsidRPr="00453693" w:rsidRDefault="00382A95" w:rsidP="0007571F">
            <w:pPr>
              <w:pStyle w:val="Normal6a"/>
            </w:pPr>
            <w:r w:rsidRPr="00453693">
              <w:t>Underåriga och familjer</w:t>
            </w:r>
          </w:p>
        </w:tc>
      </w:tr>
    </w:tbl>
    <w:p w14:paraId="5E5CD68D"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A9FBDB5" w14:textId="77777777" w:rsidR="00665F21" w:rsidRPr="00453693" w:rsidRDefault="00382A95" w:rsidP="00665F21">
      <w:r w:rsidRPr="00453693">
        <w:rPr>
          <w:rStyle w:val="HideTWBExt"/>
        </w:rPr>
        <w:t>&lt;/Amend&gt;</w:t>
      </w:r>
    </w:p>
    <w:p w14:paraId="4D3DA477"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2086</w:t>
      </w:r>
      <w:r w:rsidRPr="00453693">
        <w:rPr>
          <w:rStyle w:val="HideTWBExt"/>
        </w:rPr>
        <w:t>&lt;/NumAm&gt;</w:t>
      </w:r>
    </w:p>
    <w:p w14:paraId="50DB4FA8"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Birgit Sippel, Cecilia Strada</w:t>
      </w:r>
      <w:r w:rsidRPr="00453693">
        <w:rPr>
          <w:rStyle w:val="HideTWBExt"/>
          <w:b w:val="0"/>
        </w:rPr>
        <w:t>&lt;/Members&gt;</w:t>
      </w:r>
    </w:p>
    <w:p w14:paraId="088BC57D" w14:textId="77777777" w:rsidR="00665F21" w:rsidRPr="00453693" w:rsidRDefault="00382A95" w:rsidP="00665F21">
      <w:pPr>
        <w:pStyle w:val="NormalBold"/>
      </w:pPr>
      <w:r w:rsidRPr="00453693">
        <w:rPr>
          <w:rStyle w:val="HideTWBExt"/>
          <w:b w:val="0"/>
        </w:rPr>
        <w:t>&lt;/RepeatBlock-By&gt;</w:t>
      </w:r>
    </w:p>
    <w:p w14:paraId="7523FDA3"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0C63D05" w14:textId="77777777" w:rsidR="00665F21" w:rsidRPr="00453693" w:rsidRDefault="00382A95" w:rsidP="00665F21">
      <w:pPr>
        <w:pStyle w:val="NormalBold"/>
      </w:pPr>
      <w:r w:rsidRPr="00453693">
        <w:rPr>
          <w:rStyle w:val="HideTWBExt"/>
        </w:rPr>
        <w:t>&lt;Article&gt;</w:t>
      </w:r>
      <w:r w:rsidRPr="00453693">
        <w:t>Artikel 35 – punkt -1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8F22CF3" w14:textId="77777777" w:rsidTr="0007571F">
        <w:trPr>
          <w:trHeight w:hRule="exact" w:val="240"/>
          <w:jc w:val="center"/>
        </w:trPr>
        <w:tc>
          <w:tcPr>
            <w:tcW w:w="9752" w:type="dxa"/>
            <w:gridSpan w:val="2"/>
            <w:tcBorders>
              <w:top w:val="nil"/>
              <w:left w:val="nil"/>
              <w:bottom w:val="nil"/>
              <w:right w:val="nil"/>
            </w:tcBorders>
          </w:tcPr>
          <w:p w14:paraId="501FA462" w14:textId="77777777" w:rsidR="00665F21" w:rsidRPr="00453693" w:rsidRDefault="00665F21" w:rsidP="0007571F"/>
        </w:tc>
      </w:tr>
      <w:tr w:rsidR="00A333B9" w:rsidRPr="00453693" w14:paraId="2CD53A0E" w14:textId="77777777" w:rsidTr="0007571F">
        <w:trPr>
          <w:trHeight w:val="240"/>
          <w:jc w:val="center"/>
        </w:trPr>
        <w:tc>
          <w:tcPr>
            <w:tcW w:w="4876" w:type="dxa"/>
            <w:tcBorders>
              <w:top w:val="nil"/>
              <w:left w:val="nil"/>
              <w:bottom w:val="nil"/>
              <w:right w:val="nil"/>
            </w:tcBorders>
          </w:tcPr>
          <w:p w14:paraId="2DB35A6B"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54A0832D" w14:textId="77777777" w:rsidR="00665F21" w:rsidRPr="00453693" w:rsidRDefault="00382A95" w:rsidP="0007571F">
            <w:pPr>
              <w:pStyle w:val="AmColumnHeading"/>
            </w:pPr>
            <w:r w:rsidRPr="00453693">
              <w:t>Ändringsförslag</w:t>
            </w:r>
          </w:p>
        </w:tc>
      </w:tr>
      <w:tr w:rsidR="00A333B9" w:rsidRPr="00453693" w14:paraId="45FE14F0" w14:textId="77777777" w:rsidTr="0007571F">
        <w:trPr>
          <w:jc w:val="center"/>
        </w:trPr>
        <w:tc>
          <w:tcPr>
            <w:tcW w:w="4876" w:type="dxa"/>
            <w:tcBorders>
              <w:top w:val="nil"/>
              <w:left w:val="nil"/>
              <w:bottom w:val="nil"/>
              <w:right w:val="nil"/>
            </w:tcBorders>
          </w:tcPr>
          <w:p w14:paraId="0B20E35C" w14:textId="77777777" w:rsidR="00665F21" w:rsidRPr="00453693" w:rsidRDefault="00665F21" w:rsidP="0007571F">
            <w:pPr>
              <w:pStyle w:val="Normal6a"/>
            </w:pPr>
          </w:p>
        </w:tc>
        <w:tc>
          <w:tcPr>
            <w:tcW w:w="4876" w:type="dxa"/>
            <w:tcBorders>
              <w:top w:val="nil"/>
              <w:left w:val="nil"/>
              <w:bottom w:val="nil"/>
              <w:right w:val="nil"/>
            </w:tcBorders>
          </w:tcPr>
          <w:p w14:paraId="07BF03B6" w14:textId="77777777" w:rsidR="00665F21" w:rsidRPr="00453693" w:rsidRDefault="00382A95" w:rsidP="0007571F">
            <w:pPr>
              <w:pStyle w:val="Normal6a"/>
            </w:pPr>
            <w:r w:rsidRPr="00453693">
              <w:rPr>
                <w:b/>
                <w:i/>
              </w:rPr>
              <w:t>-1.</w:t>
            </w:r>
            <w:r w:rsidRPr="00453693">
              <w:tab/>
            </w:r>
            <w:r w:rsidRPr="00453693">
              <w:rPr>
                <w:b/>
                <w:i/>
              </w:rPr>
              <w:t>Underåriga ska inte tas i förvar. Lämpliga alternativ till förvar ska användas för familjer med underåriga i enlighet med principen om familjesammanhållning.</w:t>
            </w:r>
          </w:p>
        </w:tc>
      </w:tr>
    </w:tbl>
    <w:p w14:paraId="3F762164"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1EBC9E1" w14:textId="77777777" w:rsidR="00665F21" w:rsidRPr="00453693" w:rsidRDefault="00382A95" w:rsidP="00665F21">
      <w:pPr>
        <w:pStyle w:val="AmJustTitle"/>
      </w:pPr>
      <w:r w:rsidRPr="00453693">
        <w:rPr>
          <w:rStyle w:val="HideTWBExt"/>
        </w:rPr>
        <w:t>&lt;TitreJust&gt;</w:t>
      </w:r>
      <w:r w:rsidRPr="00453693">
        <w:t>Motivering</w:t>
      </w:r>
      <w:r w:rsidRPr="00453693">
        <w:rPr>
          <w:rStyle w:val="HideTWBExt"/>
        </w:rPr>
        <w:t>&lt;/TitreJust&gt;</w:t>
      </w:r>
    </w:p>
    <w:p w14:paraId="3DAC7A54" w14:textId="77777777" w:rsidR="00665F21" w:rsidRPr="00453693" w:rsidRDefault="00382A95" w:rsidP="00665F21">
      <w:pPr>
        <w:pStyle w:val="AmJustText"/>
      </w:pPr>
      <w:r w:rsidRPr="00453693">
        <w:t>Anpassning till direktivet om mottagningsvillkor.</w:t>
      </w:r>
    </w:p>
    <w:p w14:paraId="1CDDCE32" w14:textId="77777777" w:rsidR="00665F21" w:rsidRPr="00453693" w:rsidRDefault="00382A95" w:rsidP="00665F21">
      <w:r w:rsidRPr="00453693">
        <w:rPr>
          <w:rStyle w:val="HideTWBExt"/>
        </w:rPr>
        <w:t>&lt;/Amend&gt;</w:t>
      </w:r>
    </w:p>
    <w:p w14:paraId="043C1A4D"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2087</w:t>
      </w:r>
      <w:r w:rsidRPr="00453693">
        <w:rPr>
          <w:rStyle w:val="HideTWBExt"/>
        </w:rPr>
        <w:t>&lt;/NumAm&gt;</w:t>
      </w:r>
    </w:p>
    <w:p w14:paraId="10C9B00D" w14:textId="77777777" w:rsidR="00665F21" w:rsidRPr="00453693" w:rsidRDefault="00382A95" w:rsidP="00665F21">
      <w:pPr>
        <w:pStyle w:val="NormalBold"/>
      </w:pPr>
      <w:r w:rsidRPr="00453693">
        <w:rPr>
          <w:rStyle w:val="HideTWBExt"/>
          <w:b w:val="0"/>
        </w:rPr>
        <w:t>&lt;RepeatBlock-By&gt;&lt;Members&gt;</w:t>
      </w:r>
      <w:r w:rsidRPr="00453693">
        <w:t>Mary Khan</w:t>
      </w:r>
      <w:r w:rsidRPr="00453693">
        <w:rPr>
          <w:rStyle w:val="HideTWBExt"/>
          <w:b w:val="0"/>
        </w:rPr>
        <w:t>&lt;/Members&gt;</w:t>
      </w:r>
    </w:p>
    <w:p w14:paraId="24739F6B" w14:textId="77777777" w:rsidR="00665F21" w:rsidRPr="00453693" w:rsidRDefault="00382A95" w:rsidP="00665F21">
      <w:pPr>
        <w:pStyle w:val="NormalBold"/>
      </w:pPr>
      <w:r w:rsidRPr="00453693">
        <w:rPr>
          <w:rStyle w:val="HideTWBExt"/>
          <w:b w:val="0"/>
        </w:rPr>
        <w:t>&lt;/RepeatBlock-By&gt;</w:t>
      </w:r>
    </w:p>
    <w:p w14:paraId="02B7844C"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55B0278" w14:textId="77777777" w:rsidR="00665F21" w:rsidRPr="00453693" w:rsidRDefault="00382A95" w:rsidP="00665F21">
      <w:pPr>
        <w:pStyle w:val="NormalBold"/>
      </w:pPr>
      <w:r w:rsidRPr="00453693">
        <w:rPr>
          <w:rStyle w:val="HideTWBExt"/>
        </w:rPr>
        <w:t>&lt;Article&gt;</w:t>
      </w:r>
      <w:r w:rsidRPr="00453693">
        <w:t>Artikel 35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3B4804B9" w14:textId="77777777" w:rsidTr="0007571F">
        <w:trPr>
          <w:trHeight w:hRule="exact" w:val="240"/>
          <w:jc w:val="center"/>
        </w:trPr>
        <w:tc>
          <w:tcPr>
            <w:tcW w:w="9752" w:type="dxa"/>
            <w:gridSpan w:val="2"/>
            <w:tcBorders>
              <w:top w:val="nil"/>
              <w:left w:val="nil"/>
              <w:bottom w:val="nil"/>
              <w:right w:val="nil"/>
            </w:tcBorders>
          </w:tcPr>
          <w:p w14:paraId="1F7A8B8B" w14:textId="77777777" w:rsidR="00665F21" w:rsidRPr="00453693" w:rsidRDefault="00665F21" w:rsidP="0007571F"/>
        </w:tc>
      </w:tr>
      <w:tr w:rsidR="00A333B9" w:rsidRPr="00453693" w14:paraId="4C518061" w14:textId="77777777" w:rsidTr="0007571F">
        <w:trPr>
          <w:trHeight w:val="240"/>
          <w:jc w:val="center"/>
        </w:trPr>
        <w:tc>
          <w:tcPr>
            <w:tcW w:w="4876" w:type="dxa"/>
            <w:tcBorders>
              <w:top w:val="nil"/>
              <w:left w:val="nil"/>
              <w:bottom w:val="nil"/>
              <w:right w:val="nil"/>
            </w:tcBorders>
          </w:tcPr>
          <w:p w14:paraId="54EA1402"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330E72A9" w14:textId="77777777" w:rsidR="00665F21" w:rsidRPr="00453693" w:rsidRDefault="00382A95" w:rsidP="0007571F">
            <w:pPr>
              <w:pStyle w:val="AmColumnHeading"/>
            </w:pPr>
            <w:r w:rsidRPr="00453693">
              <w:t>Ändringsförslag</w:t>
            </w:r>
          </w:p>
        </w:tc>
      </w:tr>
      <w:tr w:rsidR="00A333B9" w:rsidRPr="00453693" w14:paraId="1A7481EE" w14:textId="77777777" w:rsidTr="0007571F">
        <w:trPr>
          <w:jc w:val="center"/>
        </w:trPr>
        <w:tc>
          <w:tcPr>
            <w:tcW w:w="4876" w:type="dxa"/>
            <w:tcBorders>
              <w:top w:val="nil"/>
              <w:left w:val="nil"/>
              <w:bottom w:val="nil"/>
              <w:right w:val="nil"/>
            </w:tcBorders>
          </w:tcPr>
          <w:p w14:paraId="6DB6F1E9" w14:textId="77777777" w:rsidR="00665F21" w:rsidRPr="00453693" w:rsidRDefault="00382A95" w:rsidP="0007571F">
            <w:pPr>
              <w:pStyle w:val="Normal6a"/>
            </w:pPr>
            <w:r w:rsidRPr="00453693">
              <w:t>1.</w:t>
            </w:r>
            <w:r w:rsidRPr="00453693">
              <w:tab/>
              <w:t>Ensamkommande barn och familjer med underåriga ska endast hållas i förvar som en sista utväg och under en så kort tid som möjligt, med beaktande av barnets bästa.</w:t>
            </w:r>
          </w:p>
        </w:tc>
        <w:tc>
          <w:tcPr>
            <w:tcW w:w="4876" w:type="dxa"/>
            <w:tcBorders>
              <w:top w:val="nil"/>
              <w:left w:val="nil"/>
              <w:bottom w:val="nil"/>
              <w:right w:val="nil"/>
            </w:tcBorders>
          </w:tcPr>
          <w:p w14:paraId="1E6B6E55" w14:textId="77777777" w:rsidR="00665F21" w:rsidRPr="00453693" w:rsidRDefault="00382A95" w:rsidP="0007571F">
            <w:pPr>
              <w:pStyle w:val="Normal6a"/>
            </w:pPr>
            <w:r w:rsidRPr="00453693">
              <w:t>1.</w:t>
            </w:r>
            <w:r w:rsidRPr="00453693">
              <w:tab/>
              <w:t xml:space="preserve">Ensamkommande barn och familjer med underåriga ska endast hållas i förvar som en sista utväg och under en så kort tid som möjligt, med beaktande av barnets bästa. </w:t>
            </w:r>
            <w:r w:rsidRPr="00453693">
              <w:rPr>
                <w:b/>
                <w:i/>
              </w:rPr>
              <w:t xml:space="preserve">Återvändande och avlägsnande av ensamkommande barn och familjer med underåriga bör prioriteras för att minimera deras </w:t>
            </w:r>
            <w:proofErr w:type="spellStart"/>
            <w:r w:rsidRPr="00453693">
              <w:rPr>
                <w:b/>
                <w:i/>
              </w:rPr>
              <w:t>förvarsperiod</w:t>
            </w:r>
            <w:proofErr w:type="spellEnd"/>
            <w:r w:rsidRPr="00453693">
              <w:rPr>
                <w:b/>
                <w:i/>
              </w:rPr>
              <w:t>.</w:t>
            </w:r>
          </w:p>
        </w:tc>
      </w:tr>
    </w:tbl>
    <w:p w14:paraId="02A95325"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4E75117" w14:textId="77777777" w:rsidR="00665F21" w:rsidRPr="00453693" w:rsidRDefault="00382A95" w:rsidP="00665F21">
      <w:r w:rsidRPr="00453693">
        <w:rPr>
          <w:rStyle w:val="HideTWBExt"/>
        </w:rPr>
        <w:t>&lt;/Amend&gt;</w:t>
      </w:r>
    </w:p>
    <w:p w14:paraId="291E9E00"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2088</w:t>
      </w:r>
      <w:r w:rsidRPr="00453693">
        <w:rPr>
          <w:rStyle w:val="HideTWBExt"/>
        </w:rPr>
        <w:t>&lt;/NumAm&gt;</w:t>
      </w:r>
    </w:p>
    <w:p w14:paraId="16A02AC9"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Birgit Sippel, Cecilia Strada</w:t>
      </w:r>
      <w:r w:rsidRPr="00453693">
        <w:rPr>
          <w:rStyle w:val="HideTWBExt"/>
          <w:b w:val="0"/>
        </w:rPr>
        <w:t>&lt;/Members&gt;</w:t>
      </w:r>
    </w:p>
    <w:p w14:paraId="1996311F" w14:textId="77777777" w:rsidR="00665F21" w:rsidRPr="00453693" w:rsidRDefault="00382A95" w:rsidP="00665F21">
      <w:pPr>
        <w:pStyle w:val="NormalBold"/>
      </w:pPr>
      <w:r w:rsidRPr="00453693">
        <w:rPr>
          <w:rStyle w:val="HideTWBExt"/>
          <w:b w:val="0"/>
        </w:rPr>
        <w:t>&lt;/RepeatBlock-By&gt;</w:t>
      </w:r>
    </w:p>
    <w:p w14:paraId="31E72C68"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C9F69D3" w14:textId="77777777" w:rsidR="00665F21" w:rsidRPr="00453693" w:rsidRDefault="00382A95" w:rsidP="00665F21">
      <w:pPr>
        <w:pStyle w:val="NormalBold"/>
      </w:pPr>
      <w:r w:rsidRPr="00453693">
        <w:rPr>
          <w:rStyle w:val="HideTWBExt"/>
        </w:rPr>
        <w:t>&lt;Article&gt;</w:t>
      </w:r>
      <w:r w:rsidRPr="00453693">
        <w:t>Artikel 35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017B8258" w14:textId="77777777" w:rsidTr="0007571F">
        <w:trPr>
          <w:trHeight w:hRule="exact" w:val="240"/>
          <w:jc w:val="center"/>
        </w:trPr>
        <w:tc>
          <w:tcPr>
            <w:tcW w:w="9752" w:type="dxa"/>
            <w:gridSpan w:val="2"/>
            <w:tcBorders>
              <w:top w:val="nil"/>
              <w:left w:val="nil"/>
              <w:bottom w:val="nil"/>
              <w:right w:val="nil"/>
            </w:tcBorders>
          </w:tcPr>
          <w:p w14:paraId="5AAB8789" w14:textId="77777777" w:rsidR="00665F21" w:rsidRPr="00453693" w:rsidRDefault="00665F21" w:rsidP="0007571F"/>
        </w:tc>
      </w:tr>
      <w:tr w:rsidR="00A333B9" w:rsidRPr="00453693" w14:paraId="5B772110" w14:textId="77777777" w:rsidTr="0007571F">
        <w:trPr>
          <w:trHeight w:val="240"/>
          <w:jc w:val="center"/>
        </w:trPr>
        <w:tc>
          <w:tcPr>
            <w:tcW w:w="4876" w:type="dxa"/>
            <w:tcBorders>
              <w:top w:val="nil"/>
              <w:left w:val="nil"/>
              <w:bottom w:val="nil"/>
              <w:right w:val="nil"/>
            </w:tcBorders>
          </w:tcPr>
          <w:p w14:paraId="7A4408D6"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1F13F3A7" w14:textId="77777777" w:rsidR="00665F21" w:rsidRPr="00453693" w:rsidRDefault="00382A95" w:rsidP="0007571F">
            <w:pPr>
              <w:pStyle w:val="AmColumnHeading"/>
            </w:pPr>
            <w:r w:rsidRPr="00453693">
              <w:t>Ändringsförslag</w:t>
            </w:r>
          </w:p>
        </w:tc>
      </w:tr>
      <w:tr w:rsidR="00A333B9" w:rsidRPr="00453693" w14:paraId="42E19FB4" w14:textId="77777777" w:rsidTr="0007571F">
        <w:trPr>
          <w:jc w:val="center"/>
        </w:trPr>
        <w:tc>
          <w:tcPr>
            <w:tcW w:w="4876" w:type="dxa"/>
            <w:tcBorders>
              <w:top w:val="nil"/>
              <w:left w:val="nil"/>
              <w:bottom w:val="nil"/>
              <w:right w:val="nil"/>
            </w:tcBorders>
          </w:tcPr>
          <w:p w14:paraId="043C4306" w14:textId="77777777" w:rsidR="00665F21" w:rsidRPr="00453693" w:rsidRDefault="00382A95" w:rsidP="0007571F">
            <w:pPr>
              <w:pStyle w:val="Normal6a"/>
            </w:pPr>
            <w:r w:rsidRPr="00453693">
              <w:t>1.</w:t>
            </w:r>
            <w:r w:rsidRPr="00453693">
              <w:tab/>
            </w:r>
            <w:r w:rsidRPr="00453693">
              <w:rPr>
                <w:b/>
                <w:i/>
              </w:rPr>
              <w:t>Ensamkommande barn och familjer med</w:t>
            </w:r>
            <w:r w:rsidRPr="00453693">
              <w:t xml:space="preserve"> underåriga </w:t>
            </w:r>
            <w:r w:rsidRPr="00453693">
              <w:rPr>
                <w:b/>
                <w:i/>
              </w:rPr>
              <w:t>ska endast hållas i förvar</w:t>
            </w:r>
            <w:r w:rsidRPr="00453693">
              <w:t xml:space="preserve"> som en sista utväg </w:t>
            </w:r>
            <w:r w:rsidRPr="00453693">
              <w:rPr>
                <w:b/>
                <w:i/>
              </w:rPr>
              <w:t>och under en så kort tid som möjligt, med beaktande</w:t>
            </w:r>
            <w:r w:rsidRPr="00453693">
              <w:t xml:space="preserve"> av barnets bästa.</w:t>
            </w:r>
          </w:p>
        </w:tc>
        <w:tc>
          <w:tcPr>
            <w:tcW w:w="4876" w:type="dxa"/>
            <w:tcBorders>
              <w:top w:val="nil"/>
              <w:left w:val="nil"/>
              <w:bottom w:val="nil"/>
              <w:right w:val="nil"/>
            </w:tcBorders>
          </w:tcPr>
          <w:p w14:paraId="16E3F95A" w14:textId="77777777" w:rsidR="00665F21" w:rsidRPr="00453693" w:rsidRDefault="00382A95" w:rsidP="0007571F">
            <w:pPr>
              <w:pStyle w:val="Normal6a"/>
            </w:pPr>
            <w:r w:rsidRPr="00453693">
              <w:t>1.</w:t>
            </w:r>
            <w:r w:rsidRPr="00453693">
              <w:tab/>
            </w:r>
            <w:r w:rsidRPr="00453693">
              <w:rPr>
                <w:b/>
                <w:i/>
              </w:rPr>
              <w:t>I undantagsfall får</w:t>
            </w:r>
            <w:r w:rsidRPr="00453693">
              <w:t xml:space="preserve"> underåriga </w:t>
            </w:r>
            <w:r w:rsidRPr="00453693">
              <w:rPr>
                <w:b/>
                <w:i/>
              </w:rPr>
              <w:t>–</w:t>
            </w:r>
            <w:r w:rsidRPr="00453693">
              <w:t xml:space="preserve"> som en sista utväg</w:t>
            </w:r>
            <w:r w:rsidRPr="00453693">
              <w:rPr>
                <w:b/>
                <w:i/>
              </w:rPr>
              <w:t>, efter en bedömning</w:t>
            </w:r>
            <w:r w:rsidRPr="00453693">
              <w:t xml:space="preserve"> av barnets bästa </w:t>
            </w:r>
            <w:r w:rsidRPr="00453693">
              <w:rPr>
                <w:b/>
                <w:i/>
              </w:rPr>
              <w:t>och efter att det har konstaterats att andra, mindre ingripande alternativa åtgärder inte kan tillämpas verkningsfullt i enlighet med artikel 26 – hållas i förvar</w:t>
            </w:r>
          </w:p>
        </w:tc>
      </w:tr>
    </w:tbl>
    <w:p w14:paraId="64B88418"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5B08668" w14:textId="77777777" w:rsidR="00665F21" w:rsidRPr="00453693" w:rsidRDefault="00382A95" w:rsidP="00665F21">
      <w:pPr>
        <w:pStyle w:val="AmJustTitle"/>
      </w:pPr>
      <w:r w:rsidRPr="00453693">
        <w:rPr>
          <w:rStyle w:val="HideTWBExt"/>
        </w:rPr>
        <w:t>&lt;TitreJust&gt;</w:t>
      </w:r>
      <w:r w:rsidRPr="00453693">
        <w:t>Motivering</w:t>
      </w:r>
      <w:r w:rsidRPr="00453693">
        <w:rPr>
          <w:rStyle w:val="HideTWBExt"/>
        </w:rPr>
        <w:t>&lt;/TitreJust&gt;</w:t>
      </w:r>
    </w:p>
    <w:p w14:paraId="3020F6A9" w14:textId="77777777" w:rsidR="00665F21" w:rsidRPr="00453693" w:rsidRDefault="00382A95" w:rsidP="00665F21">
      <w:pPr>
        <w:pStyle w:val="AmJustText"/>
      </w:pPr>
      <w:r w:rsidRPr="00453693">
        <w:t>Anpassning till direktivet om mottagningsvillkor.</w:t>
      </w:r>
    </w:p>
    <w:p w14:paraId="7BA371AE" w14:textId="77777777" w:rsidR="00665F21" w:rsidRPr="00453693" w:rsidRDefault="00382A95" w:rsidP="00665F21">
      <w:r w:rsidRPr="00453693">
        <w:rPr>
          <w:rStyle w:val="HideTWBExt"/>
        </w:rPr>
        <w:t>&lt;/Amend&gt;</w:t>
      </w:r>
    </w:p>
    <w:p w14:paraId="484D1A92"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2089</w:t>
      </w:r>
      <w:r w:rsidRPr="00453693">
        <w:rPr>
          <w:rStyle w:val="HideTWBExt"/>
        </w:rPr>
        <w:t>&lt;/NumAm&gt;</w:t>
      </w:r>
    </w:p>
    <w:p w14:paraId="51011E57"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 Karlo Ressler</w:t>
      </w:r>
      <w:r w:rsidRPr="00453693">
        <w:rPr>
          <w:rStyle w:val="HideTWBExt"/>
          <w:b w:val="0"/>
        </w:rPr>
        <w:t>&lt;/Members&gt;</w:t>
      </w:r>
    </w:p>
    <w:p w14:paraId="32F5DE80" w14:textId="77777777" w:rsidR="00665F21" w:rsidRPr="00453693" w:rsidRDefault="00382A95" w:rsidP="00665F21">
      <w:pPr>
        <w:pStyle w:val="NormalBold"/>
      </w:pPr>
      <w:r w:rsidRPr="00453693">
        <w:rPr>
          <w:rStyle w:val="HideTWBExt"/>
          <w:b w:val="0"/>
        </w:rPr>
        <w:t>&lt;/RepeatBlock-By&gt;</w:t>
      </w:r>
    </w:p>
    <w:p w14:paraId="1D65A7BF"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FE11CA8" w14:textId="77777777" w:rsidR="00665F21" w:rsidRPr="00453693" w:rsidRDefault="00382A95" w:rsidP="00665F21">
      <w:pPr>
        <w:pStyle w:val="NormalBold"/>
      </w:pPr>
      <w:r w:rsidRPr="00453693">
        <w:rPr>
          <w:rStyle w:val="HideTWBExt"/>
        </w:rPr>
        <w:t>&lt;Article&gt;</w:t>
      </w:r>
      <w:r w:rsidRPr="00453693">
        <w:t>Artikel 35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CD70974" w14:textId="77777777" w:rsidTr="0007571F">
        <w:trPr>
          <w:trHeight w:hRule="exact" w:val="240"/>
          <w:jc w:val="center"/>
        </w:trPr>
        <w:tc>
          <w:tcPr>
            <w:tcW w:w="9752" w:type="dxa"/>
            <w:gridSpan w:val="2"/>
            <w:tcBorders>
              <w:top w:val="nil"/>
              <w:left w:val="nil"/>
              <w:bottom w:val="nil"/>
              <w:right w:val="nil"/>
            </w:tcBorders>
          </w:tcPr>
          <w:p w14:paraId="5A1543CE" w14:textId="77777777" w:rsidR="00665F21" w:rsidRPr="00453693" w:rsidRDefault="00665F21" w:rsidP="0007571F"/>
        </w:tc>
      </w:tr>
      <w:tr w:rsidR="00A333B9" w:rsidRPr="00453693" w14:paraId="407B9105" w14:textId="77777777" w:rsidTr="0007571F">
        <w:trPr>
          <w:trHeight w:val="240"/>
          <w:jc w:val="center"/>
        </w:trPr>
        <w:tc>
          <w:tcPr>
            <w:tcW w:w="4876" w:type="dxa"/>
            <w:tcBorders>
              <w:top w:val="nil"/>
              <w:left w:val="nil"/>
              <w:bottom w:val="nil"/>
              <w:right w:val="nil"/>
            </w:tcBorders>
          </w:tcPr>
          <w:p w14:paraId="60929C40"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73813FDA" w14:textId="77777777" w:rsidR="00665F21" w:rsidRPr="00453693" w:rsidRDefault="00382A95" w:rsidP="0007571F">
            <w:pPr>
              <w:pStyle w:val="AmColumnHeading"/>
            </w:pPr>
            <w:r w:rsidRPr="00453693">
              <w:t>Ändringsförslag</w:t>
            </w:r>
          </w:p>
        </w:tc>
      </w:tr>
      <w:tr w:rsidR="00A333B9" w:rsidRPr="00453693" w14:paraId="15E47E79" w14:textId="77777777" w:rsidTr="0007571F">
        <w:trPr>
          <w:jc w:val="center"/>
        </w:trPr>
        <w:tc>
          <w:tcPr>
            <w:tcW w:w="4876" w:type="dxa"/>
            <w:tcBorders>
              <w:top w:val="nil"/>
              <w:left w:val="nil"/>
              <w:bottom w:val="nil"/>
              <w:right w:val="nil"/>
            </w:tcBorders>
          </w:tcPr>
          <w:p w14:paraId="5F774C59" w14:textId="77777777" w:rsidR="00665F21" w:rsidRPr="00453693" w:rsidRDefault="00382A95" w:rsidP="0007571F">
            <w:pPr>
              <w:pStyle w:val="Normal6a"/>
            </w:pPr>
            <w:r w:rsidRPr="00453693">
              <w:t>1.</w:t>
            </w:r>
            <w:r w:rsidRPr="00453693">
              <w:tab/>
              <w:t>Ensamkommande barn och familjer med underåriga ska endast hållas i förvar som en sista utväg och under en så kort tid som möjligt, med beaktande av barnets bästa.</w:t>
            </w:r>
          </w:p>
        </w:tc>
        <w:tc>
          <w:tcPr>
            <w:tcW w:w="4876" w:type="dxa"/>
            <w:tcBorders>
              <w:top w:val="nil"/>
              <w:left w:val="nil"/>
              <w:bottom w:val="nil"/>
              <w:right w:val="nil"/>
            </w:tcBorders>
          </w:tcPr>
          <w:p w14:paraId="7EB8E2DF" w14:textId="77777777" w:rsidR="00665F21" w:rsidRPr="00453693" w:rsidRDefault="00382A95" w:rsidP="0007571F">
            <w:pPr>
              <w:pStyle w:val="Normal6a"/>
            </w:pPr>
            <w:r w:rsidRPr="00453693">
              <w:t>1.</w:t>
            </w:r>
            <w:r w:rsidRPr="00453693">
              <w:tab/>
              <w:t>Ensamkommande barn och familjer med underåriga ska endast hållas i förvar som en sista utväg och under en så kort tid som möjligt, med beaktande av barnets bästa</w:t>
            </w:r>
            <w:r w:rsidRPr="00453693">
              <w:rPr>
                <w:b/>
                <w:i/>
              </w:rPr>
              <w:t xml:space="preserve">, samtidigt som det säkerställs att förhållandena i samband med förvaret garanterar säkerheten och förhindrar </w:t>
            </w:r>
            <w:proofErr w:type="spellStart"/>
            <w:r w:rsidRPr="00453693">
              <w:rPr>
                <w:b/>
                <w:i/>
              </w:rPr>
              <w:t>avvikanden</w:t>
            </w:r>
            <w:proofErr w:type="spellEnd"/>
            <w:r w:rsidRPr="00453693">
              <w:t>.</w:t>
            </w:r>
          </w:p>
        </w:tc>
      </w:tr>
    </w:tbl>
    <w:p w14:paraId="79D4AC5D"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EE565C4" w14:textId="77777777" w:rsidR="00665F21" w:rsidRPr="00453693" w:rsidRDefault="00382A95" w:rsidP="00665F21">
      <w:r w:rsidRPr="00453693">
        <w:rPr>
          <w:rStyle w:val="HideTWBExt"/>
        </w:rPr>
        <w:t>&lt;/Amend&gt;</w:t>
      </w:r>
    </w:p>
    <w:p w14:paraId="717E0550"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2090</w:t>
      </w:r>
      <w:r w:rsidRPr="00453693">
        <w:rPr>
          <w:rStyle w:val="HideTWBExt"/>
        </w:rPr>
        <w:t>&lt;/NumAm&gt;</w:t>
      </w:r>
    </w:p>
    <w:p w14:paraId="0A9ECAAC"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08D1DEA9" w14:textId="77777777" w:rsidR="00665F21" w:rsidRPr="00453693" w:rsidRDefault="00382A95" w:rsidP="00665F21">
      <w:pPr>
        <w:pStyle w:val="NormalBold"/>
      </w:pPr>
      <w:r w:rsidRPr="00453693">
        <w:rPr>
          <w:rStyle w:val="HideTWBExt"/>
          <w:b w:val="0"/>
        </w:rPr>
        <w:t>&lt;/RepeatBlock-By&gt;</w:t>
      </w:r>
    </w:p>
    <w:p w14:paraId="7657B961"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1E6FC317" w14:textId="77777777" w:rsidR="00665F21" w:rsidRPr="00453693" w:rsidRDefault="00382A95" w:rsidP="00665F21">
      <w:pPr>
        <w:pStyle w:val="NormalBold"/>
      </w:pPr>
      <w:r w:rsidRPr="00453693">
        <w:rPr>
          <w:rStyle w:val="HideTWBExt"/>
        </w:rPr>
        <w:t>&lt;Article&gt;</w:t>
      </w:r>
      <w:r w:rsidRPr="00453693">
        <w:t>Artikel 35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3B8A05B0" w14:textId="77777777" w:rsidTr="0007571F">
        <w:trPr>
          <w:trHeight w:hRule="exact" w:val="240"/>
          <w:jc w:val="center"/>
        </w:trPr>
        <w:tc>
          <w:tcPr>
            <w:tcW w:w="9752" w:type="dxa"/>
            <w:gridSpan w:val="2"/>
            <w:tcBorders>
              <w:top w:val="nil"/>
              <w:left w:val="nil"/>
              <w:bottom w:val="nil"/>
              <w:right w:val="nil"/>
            </w:tcBorders>
          </w:tcPr>
          <w:p w14:paraId="409BFEC8" w14:textId="77777777" w:rsidR="00665F21" w:rsidRPr="00453693" w:rsidRDefault="00665F21" w:rsidP="0007571F"/>
        </w:tc>
      </w:tr>
      <w:tr w:rsidR="00A333B9" w:rsidRPr="00453693" w14:paraId="4BDD4B30" w14:textId="77777777" w:rsidTr="0007571F">
        <w:trPr>
          <w:trHeight w:val="240"/>
          <w:jc w:val="center"/>
        </w:trPr>
        <w:tc>
          <w:tcPr>
            <w:tcW w:w="4876" w:type="dxa"/>
            <w:tcBorders>
              <w:top w:val="nil"/>
              <w:left w:val="nil"/>
              <w:bottom w:val="nil"/>
              <w:right w:val="nil"/>
            </w:tcBorders>
          </w:tcPr>
          <w:p w14:paraId="39091245"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2C0EB909" w14:textId="77777777" w:rsidR="00665F21" w:rsidRPr="00453693" w:rsidRDefault="00382A95" w:rsidP="0007571F">
            <w:pPr>
              <w:pStyle w:val="AmColumnHeading"/>
            </w:pPr>
            <w:r w:rsidRPr="00453693">
              <w:t>Ändringsförslag</w:t>
            </w:r>
          </w:p>
        </w:tc>
      </w:tr>
      <w:tr w:rsidR="00A333B9" w:rsidRPr="00453693" w14:paraId="70D935E0" w14:textId="77777777" w:rsidTr="0007571F">
        <w:trPr>
          <w:jc w:val="center"/>
        </w:trPr>
        <w:tc>
          <w:tcPr>
            <w:tcW w:w="4876" w:type="dxa"/>
            <w:tcBorders>
              <w:top w:val="nil"/>
              <w:left w:val="nil"/>
              <w:bottom w:val="nil"/>
              <w:right w:val="nil"/>
            </w:tcBorders>
          </w:tcPr>
          <w:p w14:paraId="039A3DC4" w14:textId="77777777" w:rsidR="00665F21" w:rsidRPr="00453693" w:rsidRDefault="00382A95" w:rsidP="0007571F">
            <w:pPr>
              <w:pStyle w:val="Normal6a"/>
            </w:pPr>
            <w:r w:rsidRPr="00453693">
              <w:t>1.</w:t>
            </w:r>
            <w:r w:rsidRPr="00453693">
              <w:tab/>
              <w:t xml:space="preserve">Ensamkommande barn och familjer med underåriga ska </w:t>
            </w:r>
            <w:r w:rsidRPr="00453693">
              <w:rPr>
                <w:b/>
                <w:i/>
              </w:rPr>
              <w:t>endast</w:t>
            </w:r>
            <w:r w:rsidRPr="00453693">
              <w:t xml:space="preserve"> hållas i förvar</w:t>
            </w:r>
            <w:r w:rsidRPr="00453693">
              <w:rPr>
                <w:b/>
                <w:i/>
              </w:rPr>
              <w:t xml:space="preserve"> som en sista utväg och under en så kort tid som möjligt, med beaktande av barnets bästa</w:t>
            </w:r>
            <w:r w:rsidRPr="00453693">
              <w:t>.</w:t>
            </w:r>
          </w:p>
        </w:tc>
        <w:tc>
          <w:tcPr>
            <w:tcW w:w="4876" w:type="dxa"/>
            <w:tcBorders>
              <w:top w:val="nil"/>
              <w:left w:val="nil"/>
              <w:bottom w:val="nil"/>
              <w:right w:val="nil"/>
            </w:tcBorders>
          </w:tcPr>
          <w:p w14:paraId="4F404D10" w14:textId="77777777" w:rsidR="00665F21" w:rsidRPr="00453693" w:rsidRDefault="00382A95" w:rsidP="0007571F">
            <w:pPr>
              <w:pStyle w:val="Normal6a"/>
            </w:pPr>
            <w:r w:rsidRPr="00453693">
              <w:t>1.</w:t>
            </w:r>
            <w:r w:rsidRPr="00453693">
              <w:tab/>
              <w:t xml:space="preserve">Ensamkommande barn och familjer med underåriga ska </w:t>
            </w:r>
            <w:r w:rsidRPr="00453693">
              <w:rPr>
                <w:b/>
                <w:i/>
              </w:rPr>
              <w:t>inte</w:t>
            </w:r>
            <w:r w:rsidRPr="00453693">
              <w:t xml:space="preserve"> hållas i förvar.</w:t>
            </w:r>
            <w:r w:rsidRPr="00453693">
              <w:rPr>
                <w:b/>
                <w:i/>
              </w:rPr>
              <w:t xml:space="preserve"> I stället bör bestämmelserna i artikel 23 tillämpas.</w:t>
            </w:r>
          </w:p>
        </w:tc>
      </w:tr>
    </w:tbl>
    <w:p w14:paraId="57F4D520"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6A1051D" w14:textId="77777777" w:rsidR="00665F21" w:rsidRPr="00453693" w:rsidRDefault="00382A95" w:rsidP="00665F21">
      <w:r w:rsidRPr="00453693">
        <w:rPr>
          <w:rStyle w:val="HideTWBExt"/>
        </w:rPr>
        <w:t>&lt;/Amend&gt;</w:t>
      </w:r>
    </w:p>
    <w:p w14:paraId="4A4E173B"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2091</w:t>
      </w:r>
      <w:r w:rsidRPr="00453693">
        <w:rPr>
          <w:rStyle w:val="HideTWBExt"/>
        </w:rPr>
        <w:t>&lt;/NumAm&gt;</w:t>
      </w:r>
    </w:p>
    <w:p w14:paraId="30DE0947" w14:textId="77777777" w:rsidR="00665F21" w:rsidRPr="00453693" w:rsidRDefault="00382A95" w:rsidP="00665F21">
      <w:pPr>
        <w:pStyle w:val="NormalBold"/>
      </w:pPr>
      <w:r w:rsidRPr="00453693">
        <w:rPr>
          <w:rStyle w:val="HideTWBExt"/>
          <w:b w:val="0"/>
        </w:rPr>
        <w:t>&lt;RepeatBlock-By&gt;&lt;Members&gt;</w:t>
      </w:r>
      <w:r w:rsidRPr="00453693">
        <w:t>Mélissa Camara</w:t>
      </w:r>
      <w:r w:rsidRPr="00453693">
        <w:rPr>
          <w:rStyle w:val="HideTWBExt"/>
          <w:b w:val="0"/>
        </w:rPr>
        <w:t>&lt;/Members&gt;</w:t>
      </w:r>
    </w:p>
    <w:p w14:paraId="5116B046" w14:textId="77777777" w:rsidR="00665F21" w:rsidRPr="00453693" w:rsidRDefault="00382A95" w:rsidP="00665F21">
      <w:pPr>
        <w:pStyle w:val="NormalBold"/>
      </w:pPr>
      <w:r w:rsidRPr="00453693">
        <w:rPr>
          <w:rStyle w:val="HideTWBExt"/>
          <w:b w:val="0"/>
        </w:rPr>
        <w:t>&lt;/RepeatBlock-By&gt;</w:t>
      </w:r>
    </w:p>
    <w:p w14:paraId="6E755235"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25DFA0DC" w14:textId="77777777" w:rsidR="00665F21" w:rsidRPr="00453693" w:rsidRDefault="00382A95" w:rsidP="00665F21">
      <w:pPr>
        <w:pStyle w:val="NormalBold"/>
      </w:pPr>
      <w:r w:rsidRPr="00453693">
        <w:rPr>
          <w:rStyle w:val="HideTWBExt"/>
        </w:rPr>
        <w:t>&lt;Article&gt;</w:t>
      </w:r>
      <w:r w:rsidRPr="00453693">
        <w:t>Artikel 35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98A458C" w14:textId="77777777" w:rsidTr="0007571F">
        <w:trPr>
          <w:trHeight w:hRule="exact" w:val="240"/>
          <w:jc w:val="center"/>
        </w:trPr>
        <w:tc>
          <w:tcPr>
            <w:tcW w:w="9752" w:type="dxa"/>
            <w:gridSpan w:val="2"/>
            <w:tcBorders>
              <w:top w:val="nil"/>
              <w:left w:val="nil"/>
              <w:bottom w:val="nil"/>
              <w:right w:val="nil"/>
            </w:tcBorders>
          </w:tcPr>
          <w:p w14:paraId="0F2AD717" w14:textId="77777777" w:rsidR="00665F21" w:rsidRPr="00453693" w:rsidRDefault="00665F21" w:rsidP="0007571F"/>
        </w:tc>
      </w:tr>
      <w:tr w:rsidR="00A333B9" w:rsidRPr="00453693" w14:paraId="73E08467" w14:textId="77777777" w:rsidTr="0007571F">
        <w:trPr>
          <w:trHeight w:val="240"/>
          <w:jc w:val="center"/>
        </w:trPr>
        <w:tc>
          <w:tcPr>
            <w:tcW w:w="4876" w:type="dxa"/>
            <w:tcBorders>
              <w:top w:val="nil"/>
              <w:left w:val="nil"/>
              <w:bottom w:val="nil"/>
              <w:right w:val="nil"/>
            </w:tcBorders>
          </w:tcPr>
          <w:p w14:paraId="489B14E7"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07DC44E" w14:textId="77777777" w:rsidR="00665F21" w:rsidRPr="00453693" w:rsidRDefault="00382A95" w:rsidP="0007571F">
            <w:pPr>
              <w:pStyle w:val="AmColumnHeading"/>
            </w:pPr>
            <w:r w:rsidRPr="00453693">
              <w:t>Ändringsförslag</w:t>
            </w:r>
          </w:p>
        </w:tc>
      </w:tr>
      <w:tr w:rsidR="00A333B9" w:rsidRPr="00453693" w14:paraId="1C231A1A" w14:textId="77777777" w:rsidTr="0007571F">
        <w:trPr>
          <w:jc w:val="center"/>
        </w:trPr>
        <w:tc>
          <w:tcPr>
            <w:tcW w:w="4876" w:type="dxa"/>
            <w:tcBorders>
              <w:top w:val="nil"/>
              <w:left w:val="nil"/>
              <w:bottom w:val="nil"/>
              <w:right w:val="nil"/>
            </w:tcBorders>
          </w:tcPr>
          <w:p w14:paraId="074459BC" w14:textId="77777777" w:rsidR="00665F21" w:rsidRPr="00453693" w:rsidRDefault="00382A95" w:rsidP="0007571F">
            <w:pPr>
              <w:pStyle w:val="Normal6a"/>
            </w:pPr>
            <w:r w:rsidRPr="00453693">
              <w:t>1.</w:t>
            </w:r>
            <w:r w:rsidRPr="00453693">
              <w:tab/>
              <w:t xml:space="preserve">Ensamkommande barn och familjer med underåriga ska </w:t>
            </w:r>
            <w:r w:rsidRPr="00453693">
              <w:rPr>
                <w:b/>
                <w:i/>
              </w:rPr>
              <w:t>endast</w:t>
            </w:r>
            <w:r w:rsidRPr="00453693">
              <w:t xml:space="preserve"> hållas i förvar </w:t>
            </w:r>
            <w:r w:rsidRPr="00453693">
              <w:rPr>
                <w:b/>
                <w:i/>
              </w:rPr>
              <w:t>som en sista utväg och under en så kort tid som möjligt, med beaktande av barnets bästa</w:t>
            </w:r>
            <w:r w:rsidRPr="00453693">
              <w:t>.</w:t>
            </w:r>
          </w:p>
        </w:tc>
        <w:tc>
          <w:tcPr>
            <w:tcW w:w="4876" w:type="dxa"/>
            <w:tcBorders>
              <w:top w:val="nil"/>
              <w:left w:val="nil"/>
              <w:bottom w:val="nil"/>
              <w:right w:val="nil"/>
            </w:tcBorders>
          </w:tcPr>
          <w:p w14:paraId="6433391E" w14:textId="77777777" w:rsidR="00665F21" w:rsidRPr="00453693" w:rsidRDefault="00382A95" w:rsidP="0007571F">
            <w:pPr>
              <w:pStyle w:val="Normal6a"/>
            </w:pPr>
            <w:r w:rsidRPr="00453693">
              <w:t>1.</w:t>
            </w:r>
            <w:r w:rsidRPr="00453693">
              <w:tab/>
              <w:t xml:space="preserve">Ensamkommande barn och familjer med underåriga ska </w:t>
            </w:r>
            <w:r w:rsidRPr="00453693">
              <w:rPr>
                <w:b/>
                <w:i/>
              </w:rPr>
              <w:t>inte</w:t>
            </w:r>
            <w:r w:rsidRPr="00453693">
              <w:t xml:space="preserve"> hållas i förvar </w:t>
            </w:r>
            <w:r w:rsidRPr="00453693">
              <w:rPr>
                <w:b/>
                <w:i/>
              </w:rPr>
              <w:t>av skäl som rör deras egen eller deras föräldrars invandringsstatus</w:t>
            </w:r>
            <w:r w:rsidRPr="00453693">
              <w:t>.</w:t>
            </w:r>
          </w:p>
        </w:tc>
      </w:tr>
    </w:tbl>
    <w:p w14:paraId="09AD27FF"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2E41F3A" w14:textId="77777777" w:rsidR="00665F21" w:rsidRPr="00453693" w:rsidRDefault="00382A95" w:rsidP="00665F21">
      <w:r w:rsidRPr="00453693">
        <w:rPr>
          <w:rStyle w:val="HideTWBExt"/>
        </w:rPr>
        <w:t>&lt;/Amend&gt;</w:t>
      </w:r>
    </w:p>
    <w:p w14:paraId="148ED9C0"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2092</w:t>
      </w:r>
      <w:r w:rsidRPr="00453693">
        <w:rPr>
          <w:rStyle w:val="HideTWBExt"/>
        </w:rPr>
        <w:t>&lt;/NumAm&gt;</w:t>
      </w:r>
    </w:p>
    <w:p w14:paraId="474460E2" w14:textId="77777777" w:rsidR="00665F21" w:rsidRPr="00453693" w:rsidRDefault="00382A95" w:rsidP="00665F21">
      <w:pPr>
        <w:pStyle w:val="NormalBold"/>
      </w:pPr>
      <w:r w:rsidRPr="00453693">
        <w:rPr>
          <w:rStyle w:val="HideTWBExt"/>
          <w:b w:val="0"/>
        </w:rPr>
        <w:t>&lt;RepeatBlock-By&gt;&lt;Members&gt;</w:t>
      </w:r>
      <w:r w:rsidRPr="00453693">
        <w:t>Marieke Ehlers</w:t>
      </w:r>
      <w:r w:rsidRPr="00453693">
        <w:rPr>
          <w:rStyle w:val="HideTWBExt"/>
          <w:b w:val="0"/>
        </w:rPr>
        <w:t>&lt;/Members&gt;</w:t>
      </w:r>
    </w:p>
    <w:p w14:paraId="2545988B" w14:textId="77777777" w:rsidR="00665F21" w:rsidRPr="00453693" w:rsidRDefault="00382A95" w:rsidP="00665F21">
      <w:r w:rsidRPr="00453693">
        <w:rPr>
          <w:rStyle w:val="HideTWBExt"/>
        </w:rPr>
        <w:t>&lt;AuNomDe&gt;</w:t>
      </w:r>
      <w:r w:rsidRPr="00453693">
        <w:rPr>
          <w:rStyle w:val="HideTWBInt"/>
          <w:color w:val="auto"/>
        </w:rPr>
        <w:t>{PfE}</w:t>
      </w:r>
      <w:r w:rsidRPr="00453693">
        <w:t xml:space="preserve">för </w:t>
      </w:r>
      <w:proofErr w:type="spellStart"/>
      <w:r w:rsidRPr="00453693">
        <w:t>PfE</w:t>
      </w:r>
      <w:proofErr w:type="spellEnd"/>
      <w:r w:rsidRPr="00453693">
        <w:t>-gruppen</w:t>
      </w:r>
      <w:r w:rsidRPr="00453693">
        <w:rPr>
          <w:rStyle w:val="HideTWBExt"/>
        </w:rPr>
        <w:t>&lt;/AuNomDe&gt;</w:t>
      </w:r>
    </w:p>
    <w:p w14:paraId="79F9C92F" w14:textId="77777777" w:rsidR="00665F21" w:rsidRPr="00453693" w:rsidRDefault="00382A95" w:rsidP="00665F21">
      <w:pPr>
        <w:pStyle w:val="NormalBold"/>
      </w:pPr>
      <w:r w:rsidRPr="00453693">
        <w:rPr>
          <w:rStyle w:val="HideTWBExt"/>
          <w:b w:val="0"/>
        </w:rPr>
        <w:t>&lt;/RepeatBlock-By&gt;</w:t>
      </w:r>
    </w:p>
    <w:p w14:paraId="7EA81538"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1142FD02" w14:textId="77777777" w:rsidR="00665F21" w:rsidRPr="00453693" w:rsidRDefault="00382A95" w:rsidP="00665F21">
      <w:pPr>
        <w:pStyle w:val="NormalBold"/>
      </w:pPr>
      <w:r w:rsidRPr="00453693">
        <w:rPr>
          <w:rStyle w:val="HideTWBExt"/>
        </w:rPr>
        <w:t>&lt;Article&gt;</w:t>
      </w:r>
      <w:r w:rsidRPr="00453693">
        <w:t>Artikel 35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22A7FC22" w14:textId="77777777" w:rsidTr="0007571F">
        <w:trPr>
          <w:trHeight w:hRule="exact" w:val="240"/>
          <w:jc w:val="center"/>
        </w:trPr>
        <w:tc>
          <w:tcPr>
            <w:tcW w:w="9752" w:type="dxa"/>
            <w:gridSpan w:val="2"/>
            <w:tcBorders>
              <w:top w:val="nil"/>
              <w:left w:val="nil"/>
              <w:bottom w:val="nil"/>
              <w:right w:val="nil"/>
            </w:tcBorders>
          </w:tcPr>
          <w:p w14:paraId="51F0EC59" w14:textId="77777777" w:rsidR="00665F21" w:rsidRPr="00453693" w:rsidRDefault="00665F21" w:rsidP="0007571F"/>
        </w:tc>
      </w:tr>
      <w:tr w:rsidR="00A333B9" w:rsidRPr="00453693" w14:paraId="2AB9F3A6" w14:textId="77777777" w:rsidTr="0007571F">
        <w:trPr>
          <w:trHeight w:val="240"/>
          <w:jc w:val="center"/>
        </w:trPr>
        <w:tc>
          <w:tcPr>
            <w:tcW w:w="4876" w:type="dxa"/>
            <w:tcBorders>
              <w:top w:val="nil"/>
              <w:left w:val="nil"/>
              <w:bottom w:val="nil"/>
              <w:right w:val="nil"/>
            </w:tcBorders>
          </w:tcPr>
          <w:p w14:paraId="21806A1D"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56739222" w14:textId="77777777" w:rsidR="00665F21" w:rsidRPr="00453693" w:rsidRDefault="00382A95" w:rsidP="0007571F">
            <w:pPr>
              <w:pStyle w:val="AmColumnHeading"/>
            </w:pPr>
            <w:r w:rsidRPr="00453693">
              <w:t>Ändringsförslag</w:t>
            </w:r>
          </w:p>
        </w:tc>
      </w:tr>
      <w:tr w:rsidR="00A333B9" w:rsidRPr="00453693" w14:paraId="293CB972" w14:textId="77777777" w:rsidTr="0007571F">
        <w:trPr>
          <w:jc w:val="center"/>
        </w:trPr>
        <w:tc>
          <w:tcPr>
            <w:tcW w:w="4876" w:type="dxa"/>
            <w:tcBorders>
              <w:top w:val="nil"/>
              <w:left w:val="nil"/>
              <w:bottom w:val="nil"/>
              <w:right w:val="nil"/>
            </w:tcBorders>
          </w:tcPr>
          <w:p w14:paraId="3AC50437" w14:textId="77777777" w:rsidR="00665F21" w:rsidRPr="00453693" w:rsidRDefault="00382A95" w:rsidP="0007571F">
            <w:pPr>
              <w:pStyle w:val="Normal6a"/>
            </w:pPr>
            <w:r w:rsidRPr="00453693">
              <w:t>1.</w:t>
            </w:r>
            <w:r w:rsidRPr="00453693">
              <w:tab/>
              <w:t xml:space="preserve">Ensamkommande barn och familjer med </w:t>
            </w:r>
            <w:r w:rsidRPr="00453693">
              <w:rPr>
                <w:b/>
                <w:i/>
              </w:rPr>
              <w:t>underåriga</w:t>
            </w:r>
            <w:r w:rsidRPr="00453693">
              <w:t xml:space="preserve"> ska endast hållas i förvar som en sista utväg och under en så kort tid som möjligt, med beaktande av barnets bästa.</w:t>
            </w:r>
          </w:p>
        </w:tc>
        <w:tc>
          <w:tcPr>
            <w:tcW w:w="4876" w:type="dxa"/>
            <w:tcBorders>
              <w:top w:val="nil"/>
              <w:left w:val="nil"/>
              <w:bottom w:val="nil"/>
              <w:right w:val="nil"/>
            </w:tcBorders>
          </w:tcPr>
          <w:p w14:paraId="333F94D0" w14:textId="77777777" w:rsidR="00665F21" w:rsidRPr="00453693" w:rsidRDefault="00382A95" w:rsidP="0007571F">
            <w:pPr>
              <w:pStyle w:val="Normal6a"/>
            </w:pPr>
            <w:r w:rsidRPr="00453693">
              <w:t>1.</w:t>
            </w:r>
            <w:r w:rsidRPr="00453693">
              <w:tab/>
              <w:t xml:space="preserve">Ensamkommande barn och familjer med </w:t>
            </w:r>
            <w:r w:rsidRPr="00453693">
              <w:rPr>
                <w:b/>
                <w:i/>
              </w:rPr>
              <w:t>barn</w:t>
            </w:r>
            <w:r w:rsidRPr="00453693">
              <w:t xml:space="preserve"> ska endast hållas i förvar som en sista utväg och under en så kort tid som möjligt, med beaktande av barnets bästa.</w:t>
            </w:r>
          </w:p>
        </w:tc>
      </w:tr>
    </w:tbl>
    <w:p w14:paraId="19A301A4"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D829F09" w14:textId="77777777" w:rsidR="00665F21" w:rsidRPr="00453693" w:rsidRDefault="00382A95" w:rsidP="00665F21">
      <w:r w:rsidRPr="00453693">
        <w:rPr>
          <w:rStyle w:val="HideTWBExt"/>
        </w:rPr>
        <w:t>&lt;/Amend&gt;</w:t>
      </w:r>
    </w:p>
    <w:p w14:paraId="371BE76C"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2093</w:t>
      </w:r>
      <w:r w:rsidRPr="00453693">
        <w:rPr>
          <w:rStyle w:val="HideTWBExt"/>
        </w:rPr>
        <w:t>&lt;/NumAm&gt;</w:t>
      </w:r>
    </w:p>
    <w:p w14:paraId="4489FB31" w14:textId="77777777" w:rsidR="00665F21" w:rsidRPr="00453693" w:rsidRDefault="00382A95" w:rsidP="00665F21">
      <w:pPr>
        <w:pStyle w:val="NormalBold"/>
      </w:pPr>
      <w:r w:rsidRPr="00453693">
        <w:rPr>
          <w:rStyle w:val="HideTWBExt"/>
          <w:b w:val="0"/>
        </w:rPr>
        <w:t>&lt;RepeatBlock-By&gt;&lt;Members&gt;</w:t>
      </w:r>
      <w:r w:rsidRPr="00453693">
        <w:t>Irena Joveva</w:t>
      </w:r>
      <w:r w:rsidRPr="00453693">
        <w:rPr>
          <w:rStyle w:val="HideTWBExt"/>
          <w:b w:val="0"/>
        </w:rPr>
        <w:t>&lt;/Members&gt;</w:t>
      </w:r>
    </w:p>
    <w:p w14:paraId="7C766249" w14:textId="77777777" w:rsidR="00665F21" w:rsidRPr="00453693" w:rsidRDefault="00382A95" w:rsidP="00665F21">
      <w:pPr>
        <w:pStyle w:val="NormalBold"/>
      </w:pPr>
      <w:r w:rsidRPr="00453693">
        <w:rPr>
          <w:rStyle w:val="HideTWBExt"/>
          <w:b w:val="0"/>
        </w:rPr>
        <w:t>&lt;/RepeatBlock-By&gt;</w:t>
      </w:r>
    </w:p>
    <w:p w14:paraId="64A58267"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3C889B3C" w14:textId="77777777" w:rsidR="00665F21" w:rsidRPr="00453693" w:rsidRDefault="00382A95" w:rsidP="00665F21">
      <w:pPr>
        <w:pStyle w:val="NormalBold"/>
      </w:pPr>
      <w:r w:rsidRPr="00453693">
        <w:rPr>
          <w:rStyle w:val="HideTWBExt"/>
        </w:rPr>
        <w:t>&lt;Article&gt;</w:t>
      </w:r>
      <w:r w:rsidRPr="00453693">
        <w:t>Artikel 35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362DB2B5" w14:textId="77777777" w:rsidTr="0007571F">
        <w:trPr>
          <w:trHeight w:hRule="exact" w:val="240"/>
          <w:jc w:val="center"/>
        </w:trPr>
        <w:tc>
          <w:tcPr>
            <w:tcW w:w="9752" w:type="dxa"/>
            <w:gridSpan w:val="2"/>
            <w:tcBorders>
              <w:top w:val="nil"/>
              <w:left w:val="nil"/>
              <w:bottom w:val="nil"/>
              <w:right w:val="nil"/>
            </w:tcBorders>
          </w:tcPr>
          <w:p w14:paraId="5FB82343" w14:textId="77777777" w:rsidR="00665F21" w:rsidRPr="00453693" w:rsidRDefault="00665F21" w:rsidP="0007571F"/>
        </w:tc>
      </w:tr>
      <w:tr w:rsidR="00A333B9" w:rsidRPr="00453693" w14:paraId="20D1932B" w14:textId="77777777" w:rsidTr="0007571F">
        <w:trPr>
          <w:trHeight w:val="240"/>
          <w:jc w:val="center"/>
        </w:trPr>
        <w:tc>
          <w:tcPr>
            <w:tcW w:w="4876" w:type="dxa"/>
            <w:tcBorders>
              <w:top w:val="nil"/>
              <w:left w:val="nil"/>
              <w:bottom w:val="nil"/>
              <w:right w:val="nil"/>
            </w:tcBorders>
          </w:tcPr>
          <w:p w14:paraId="122D9CC7"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7AE43BA8" w14:textId="77777777" w:rsidR="00665F21" w:rsidRPr="00453693" w:rsidRDefault="00382A95" w:rsidP="0007571F">
            <w:pPr>
              <w:pStyle w:val="AmColumnHeading"/>
            </w:pPr>
            <w:r w:rsidRPr="00453693">
              <w:t>Ändringsförslag</w:t>
            </w:r>
          </w:p>
        </w:tc>
      </w:tr>
      <w:tr w:rsidR="00A333B9" w:rsidRPr="00453693" w14:paraId="1F431405" w14:textId="77777777" w:rsidTr="0007571F">
        <w:trPr>
          <w:jc w:val="center"/>
        </w:trPr>
        <w:tc>
          <w:tcPr>
            <w:tcW w:w="4876" w:type="dxa"/>
            <w:tcBorders>
              <w:top w:val="nil"/>
              <w:left w:val="nil"/>
              <w:bottom w:val="nil"/>
              <w:right w:val="nil"/>
            </w:tcBorders>
          </w:tcPr>
          <w:p w14:paraId="2307AB45" w14:textId="77777777" w:rsidR="00665F21" w:rsidRPr="00453693" w:rsidRDefault="00382A95" w:rsidP="0007571F">
            <w:pPr>
              <w:pStyle w:val="Normal6a"/>
            </w:pPr>
            <w:r w:rsidRPr="00453693">
              <w:t>1.</w:t>
            </w:r>
            <w:r w:rsidRPr="00453693">
              <w:tab/>
            </w:r>
            <w:r w:rsidRPr="00453693">
              <w:rPr>
                <w:b/>
                <w:i/>
              </w:rPr>
              <w:t>Ensamkommande barn och</w:t>
            </w:r>
            <w:r w:rsidRPr="00453693">
              <w:t xml:space="preserve"> familjer med underåriga ska </w:t>
            </w:r>
            <w:r w:rsidRPr="00453693">
              <w:rPr>
                <w:b/>
                <w:i/>
              </w:rPr>
              <w:t>endast</w:t>
            </w:r>
            <w:r w:rsidRPr="00453693">
              <w:t xml:space="preserve"> hållas i förvar </w:t>
            </w:r>
            <w:r w:rsidRPr="00453693">
              <w:rPr>
                <w:b/>
                <w:i/>
              </w:rPr>
              <w:t>som en sista utväg och under en så kort tid som möjligt</w:t>
            </w:r>
            <w:r w:rsidRPr="00453693">
              <w:t>, med beaktande av barnets bästa.</w:t>
            </w:r>
          </w:p>
        </w:tc>
        <w:tc>
          <w:tcPr>
            <w:tcW w:w="4876" w:type="dxa"/>
            <w:tcBorders>
              <w:top w:val="nil"/>
              <w:left w:val="nil"/>
              <w:bottom w:val="nil"/>
              <w:right w:val="nil"/>
            </w:tcBorders>
          </w:tcPr>
          <w:p w14:paraId="784236F4" w14:textId="77777777" w:rsidR="00665F21" w:rsidRPr="00453693" w:rsidRDefault="00382A95" w:rsidP="0007571F">
            <w:pPr>
              <w:pStyle w:val="Normal6a"/>
            </w:pPr>
            <w:r w:rsidRPr="00453693">
              <w:t>1.</w:t>
            </w:r>
            <w:r w:rsidRPr="00453693">
              <w:tab/>
            </w:r>
            <w:r w:rsidRPr="00453693">
              <w:rPr>
                <w:b/>
                <w:i/>
              </w:rPr>
              <w:t>Underåriga,</w:t>
            </w:r>
            <w:r w:rsidRPr="00453693">
              <w:t xml:space="preserve"> familjer med underåriga </w:t>
            </w:r>
            <w:r w:rsidRPr="00453693">
              <w:rPr>
                <w:b/>
                <w:i/>
              </w:rPr>
              <w:t xml:space="preserve">och sårbara personer </w:t>
            </w:r>
            <w:r w:rsidRPr="00453693">
              <w:t xml:space="preserve">ska </w:t>
            </w:r>
            <w:r w:rsidRPr="00453693">
              <w:rPr>
                <w:b/>
                <w:i/>
              </w:rPr>
              <w:t>inte</w:t>
            </w:r>
            <w:r w:rsidRPr="00453693">
              <w:t xml:space="preserve"> hållas i förvar </w:t>
            </w:r>
            <w:r w:rsidRPr="00453693">
              <w:rPr>
                <w:b/>
                <w:i/>
              </w:rPr>
              <w:t>utan inkvarteras i särskilda anläggningar som tillgodoser deras specifika behov</w:t>
            </w:r>
            <w:r w:rsidRPr="00453693">
              <w:t>, med beaktande av barnets bästa.</w:t>
            </w:r>
          </w:p>
        </w:tc>
      </w:tr>
    </w:tbl>
    <w:p w14:paraId="6B63D483"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FDC977A" w14:textId="77777777" w:rsidR="00665F21" w:rsidRPr="00453693" w:rsidRDefault="00382A95" w:rsidP="00665F21">
      <w:r w:rsidRPr="00453693">
        <w:rPr>
          <w:rStyle w:val="HideTWBExt"/>
        </w:rPr>
        <w:t>&lt;/Amend&gt;</w:t>
      </w:r>
    </w:p>
    <w:p w14:paraId="7CAC271E"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2095</w:t>
      </w:r>
      <w:r w:rsidRPr="00453693">
        <w:rPr>
          <w:rStyle w:val="HideTWBExt"/>
        </w:rPr>
        <w:t>&lt;/NumAm&gt;</w:t>
      </w:r>
    </w:p>
    <w:p w14:paraId="73659737"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Birgit Sippel, Cecilia Strada</w:t>
      </w:r>
      <w:r w:rsidRPr="00453693">
        <w:rPr>
          <w:rStyle w:val="HideTWBExt"/>
          <w:b w:val="0"/>
        </w:rPr>
        <w:t>&lt;/Members&gt;</w:t>
      </w:r>
    </w:p>
    <w:p w14:paraId="1B6719C9" w14:textId="77777777" w:rsidR="00665F21" w:rsidRPr="00453693" w:rsidRDefault="00382A95" w:rsidP="00665F21">
      <w:pPr>
        <w:pStyle w:val="NormalBold"/>
      </w:pPr>
      <w:r w:rsidRPr="00453693">
        <w:rPr>
          <w:rStyle w:val="HideTWBExt"/>
          <w:b w:val="0"/>
        </w:rPr>
        <w:t>&lt;/RepeatBlock-By&gt;</w:t>
      </w:r>
    </w:p>
    <w:p w14:paraId="5D54F0C9"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1EA634C6" w14:textId="77777777" w:rsidR="00665F21" w:rsidRPr="00453693" w:rsidRDefault="00382A95" w:rsidP="00665F21">
      <w:pPr>
        <w:pStyle w:val="NormalBold"/>
      </w:pPr>
      <w:r w:rsidRPr="00453693">
        <w:rPr>
          <w:rStyle w:val="HideTWBExt"/>
        </w:rPr>
        <w:t>&lt;Article&gt;</w:t>
      </w:r>
      <w:r w:rsidRPr="00453693">
        <w:t>Artikel 35 – punkt 1 – led a (nytt)</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5854D239" w14:textId="77777777" w:rsidTr="0007571F">
        <w:trPr>
          <w:trHeight w:hRule="exact" w:val="240"/>
          <w:jc w:val="center"/>
        </w:trPr>
        <w:tc>
          <w:tcPr>
            <w:tcW w:w="9752" w:type="dxa"/>
            <w:gridSpan w:val="2"/>
            <w:tcBorders>
              <w:top w:val="nil"/>
              <w:left w:val="nil"/>
              <w:bottom w:val="nil"/>
              <w:right w:val="nil"/>
            </w:tcBorders>
          </w:tcPr>
          <w:p w14:paraId="69435D07" w14:textId="77777777" w:rsidR="00665F21" w:rsidRPr="00453693" w:rsidRDefault="00665F21" w:rsidP="0007571F"/>
        </w:tc>
      </w:tr>
      <w:tr w:rsidR="00A333B9" w:rsidRPr="00453693" w14:paraId="5C3CE6CD" w14:textId="77777777" w:rsidTr="0007571F">
        <w:trPr>
          <w:trHeight w:val="240"/>
          <w:jc w:val="center"/>
        </w:trPr>
        <w:tc>
          <w:tcPr>
            <w:tcW w:w="4876" w:type="dxa"/>
            <w:tcBorders>
              <w:top w:val="nil"/>
              <w:left w:val="nil"/>
              <w:bottom w:val="nil"/>
              <w:right w:val="nil"/>
            </w:tcBorders>
          </w:tcPr>
          <w:p w14:paraId="4911B823"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7D1F1FA" w14:textId="77777777" w:rsidR="00665F21" w:rsidRPr="00453693" w:rsidRDefault="00382A95" w:rsidP="0007571F">
            <w:pPr>
              <w:pStyle w:val="AmColumnHeading"/>
            </w:pPr>
            <w:r w:rsidRPr="00453693">
              <w:t>Ändringsförslag</w:t>
            </w:r>
          </w:p>
        </w:tc>
      </w:tr>
      <w:tr w:rsidR="00A333B9" w:rsidRPr="00453693" w14:paraId="6132D0A3" w14:textId="77777777" w:rsidTr="0007571F">
        <w:trPr>
          <w:jc w:val="center"/>
        </w:trPr>
        <w:tc>
          <w:tcPr>
            <w:tcW w:w="4876" w:type="dxa"/>
            <w:tcBorders>
              <w:top w:val="nil"/>
              <w:left w:val="nil"/>
              <w:bottom w:val="nil"/>
              <w:right w:val="nil"/>
            </w:tcBorders>
          </w:tcPr>
          <w:p w14:paraId="276F1E4A" w14:textId="77777777" w:rsidR="00665F21" w:rsidRPr="00453693" w:rsidRDefault="00665F21" w:rsidP="0007571F">
            <w:pPr>
              <w:pStyle w:val="Normal6a"/>
            </w:pPr>
          </w:p>
        </w:tc>
        <w:tc>
          <w:tcPr>
            <w:tcW w:w="4876" w:type="dxa"/>
            <w:tcBorders>
              <w:top w:val="nil"/>
              <w:left w:val="nil"/>
              <w:bottom w:val="nil"/>
              <w:right w:val="nil"/>
            </w:tcBorders>
          </w:tcPr>
          <w:p w14:paraId="6CE9D239" w14:textId="77777777" w:rsidR="00665F21" w:rsidRPr="00453693" w:rsidRDefault="00382A95" w:rsidP="0007571F">
            <w:pPr>
              <w:pStyle w:val="Normal6a"/>
            </w:pPr>
            <w:r w:rsidRPr="00453693">
              <w:rPr>
                <w:b/>
                <w:i/>
              </w:rPr>
              <w:t>a)</w:t>
            </w:r>
            <w:r w:rsidRPr="00453693">
              <w:tab/>
            </w:r>
            <w:r w:rsidRPr="00453693">
              <w:rPr>
                <w:b/>
                <w:i/>
              </w:rPr>
              <w:t>i fall med medföljande barn: om barnets förälder eller primära vårdnadshavare hålls i förvar, eller</w:t>
            </w:r>
          </w:p>
        </w:tc>
      </w:tr>
    </w:tbl>
    <w:p w14:paraId="757AE7D6"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71CE8CB" w14:textId="77777777" w:rsidR="00665F21" w:rsidRPr="00453693" w:rsidRDefault="00382A95" w:rsidP="00665F21">
      <w:pPr>
        <w:pStyle w:val="AmJustTitle"/>
      </w:pPr>
      <w:r w:rsidRPr="00453693">
        <w:rPr>
          <w:rStyle w:val="HideTWBExt"/>
        </w:rPr>
        <w:t>&lt;TitreJust&gt;</w:t>
      </w:r>
      <w:r w:rsidRPr="00453693">
        <w:t>Motivering</w:t>
      </w:r>
      <w:r w:rsidRPr="00453693">
        <w:rPr>
          <w:rStyle w:val="HideTWBExt"/>
        </w:rPr>
        <w:t>&lt;/TitreJust&gt;</w:t>
      </w:r>
    </w:p>
    <w:p w14:paraId="7B1B6485" w14:textId="77777777" w:rsidR="00665F21" w:rsidRPr="00453693" w:rsidRDefault="00382A95" w:rsidP="00665F21">
      <w:pPr>
        <w:pStyle w:val="AmJustText"/>
      </w:pPr>
      <w:r w:rsidRPr="00453693">
        <w:t>Anpassning till direktivet om mottagningsvillkor.</w:t>
      </w:r>
    </w:p>
    <w:p w14:paraId="64EC4C08" w14:textId="77777777" w:rsidR="00665F21" w:rsidRPr="00453693" w:rsidRDefault="00382A95" w:rsidP="00665F21">
      <w:r w:rsidRPr="00453693">
        <w:rPr>
          <w:rStyle w:val="HideTWBExt"/>
        </w:rPr>
        <w:t>&lt;/Amend&gt;</w:t>
      </w:r>
    </w:p>
    <w:p w14:paraId="582DC9B6"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2096</w:t>
      </w:r>
      <w:r w:rsidRPr="00453693">
        <w:rPr>
          <w:rStyle w:val="HideTWBExt"/>
        </w:rPr>
        <w:t>&lt;/NumAm&gt;</w:t>
      </w:r>
    </w:p>
    <w:p w14:paraId="6FA04027"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Birgit Sippel, Cecilia Strada</w:t>
      </w:r>
      <w:r w:rsidRPr="00453693">
        <w:rPr>
          <w:rStyle w:val="HideTWBExt"/>
          <w:b w:val="0"/>
        </w:rPr>
        <w:t>&lt;/Members&gt;</w:t>
      </w:r>
    </w:p>
    <w:p w14:paraId="71CA0DBA" w14:textId="77777777" w:rsidR="00665F21" w:rsidRPr="00453693" w:rsidRDefault="00382A95" w:rsidP="00665F21">
      <w:pPr>
        <w:pStyle w:val="NormalBold"/>
      </w:pPr>
      <w:r w:rsidRPr="00453693">
        <w:rPr>
          <w:rStyle w:val="HideTWBExt"/>
          <w:b w:val="0"/>
        </w:rPr>
        <w:t>&lt;/RepeatBlock-By&gt;</w:t>
      </w:r>
    </w:p>
    <w:p w14:paraId="6F7D989F"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4054F5EF" w14:textId="77777777" w:rsidR="00665F21" w:rsidRPr="00453693" w:rsidRDefault="00382A95" w:rsidP="00665F21">
      <w:pPr>
        <w:pStyle w:val="NormalBold"/>
      </w:pPr>
      <w:r w:rsidRPr="00453693">
        <w:rPr>
          <w:rStyle w:val="HideTWBExt"/>
        </w:rPr>
        <w:t>&lt;Article&gt;</w:t>
      </w:r>
      <w:r w:rsidRPr="00453693">
        <w:t xml:space="preserve">Artikel 35 – punkt 1 – led </w:t>
      </w:r>
      <w:proofErr w:type="spellStart"/>
      <w:r w:rsidRPr="00453693">
        <w:t>ba</w:t>
      </w:r>
      <w:proofErr w:type="spellEnd"/>
      <w:r w:rsidRPr="00453693">
        <w:t xml:space="preserve"> (nytt)</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3DDE90D3" w14:textId="77777777" w:rsidTr="0007571F">
        <w:trPr>
          <w:trHeight w:hRule="exact" w:val="240"/>
          <w:jc w:val="center"/>
        </w:trPr>
        <w:tc>
          <w:tcPr>
            <w:tcW w:w="9752" w:type="dxa"/>
            <w:gridSpan w:val="2"/>
            <w:tcBorders>
              <w:top w:val="nil"/>
              <w:left w:val="nil"/>
              <w:bottom w:val="nil"/>
              <w:right w:val="nil"/>
            </w:tcBorders>
          </w:tcPr>
          <w:p w14:paraId="166BBA80" w14:textId="77777777" w:rsidR="00665F21" w:rsidRPr="00453693" w:rsidRDefault="00665F21" w:rsidP="0007571F"/>
        </w:tc>
      </w:tr>
      <w:tr w:rsidR="00A333B9" w:rsidRPr="00453693" w14:paraId="1AF36D8D" w14:textId="77777777" w:rsidTr="0007571F">
        <w:trPr>
          <w:trHeight w:val="240"/>
          <w:jc w:val="center"/>
        </w:trPr>
        <w:tc>
          <w:tcPr>
            <w:tcW w:w="4876" w:type="dxa"/>
            <w:tcBorders>
              <w:top w:val="nil"/>
              <w:left w:val="nil"/>
              <w:bottom w:val="nil"/>
              <w:right w:val="nil"/>
            </w:tcBorders>
          </w:tcPr>
          <w:p w14:paraId="1E66BDB4"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66886E11" w14:textId="77777777" w:rsidR="00665F21" w:rsidRPr="00453693" w:rsidRDefault="00382A95" w:rsidP="0007571F">
            <w:pPr>
              <w:pStyle w:val="AmColumnHeading"/>
            </w:pPr>
            <w:r w:rsidRPr="00453693">
              <w:t>Ändringsförslag</w:t>
            </w:r>
          </w:p>
        </w:tc>
      </w:tr>
      <w:tr w:rsidR="00A333B9" w:rsidRPr="00453693" w14:paraId="07DE7721" w14:textId="77777777" w:rsidTr="0007571F">
        <w:trPr>
          <w:jc w:val="center"/>
        </w:trPr>
        <w:tc>
          <w:tcPr>
            <w:tcW w:w="4876" w:type="dxa"/>
            <w:tcBorders>
              <w:top w:val="nil"/>
              <w:left w:val="nil"/>
              <w:bottom w:val="nil"/>
              <w:right w:val="nil"/>
            </w:tcBorders>
          </w:tcPr>
          <w:p w14:paraId="07BE78DE" w14:textId="77777777" w:rsidR="00665F21" w:rsidRPr="00453693" w:rsidRDefault="00665F21" w:rsidP="0007571F">
            <w:pPr>
              <w:pStyle w:val="Normal6a"/>
            </w:pPr>
          </w:p>
        </w:tc>
        <w:tc>
          <w:tcPr>
            <w:tcW w:w="4876" w:type="dxa"/>
            <w:tcBorders>
              <w:top w:val="nil"/>
              <w:left w:val="nil"/>
              <w:bottom w:val="nil"/>
              <w:right w:val="nil"/>
            </w:tcBorders>
          </w:tcPr>
          <w:p w14:paraId="312F8A6E" w14:textId="77777777" w:rsidR="00665F21" w:rsidRPr="00453693" w:rsidRDefault="00382A95" w:rsidP="0007571F">
            <w:pPr>
              <w:pStyle w:val="Normal6a"/>
            </w:pPr>
            <w:r w:rsidRPr="00453693">
              <w:rPr>
                <w:b/>
                <w:i/>
              </w:rPr>
              <w:t>b)</w:t>
            </w:r>
            <w:r w:rsidRPr="00453693">
              <w:tab/>
            </w:r>
            <w:r w:rsidRPr="00453693">
              <w:rPr>
                <w:b/>
                <w:i/>
              </w:rPr>
              <w:t>i fall med ensamkommande barn: om förvaret innebär ett skydd för barnet. Detta förvar ska begränsas till kortast möjliga tid. Underåriga ska aldrig hållas i förvar i fängelse eller någon annan anläggning som används för brottsbekämpande ändamål. Alla åtgärder ska vidtas för att frige underåriga som hålls i förvar och placera dem i inkvartering som är lämplig för underåriga. Barnets bästa, enligt vad som avses i artikel 18, ska stå i främsta rummet för medlemsstaterna.</w:t>
            </w:r>
          </w:p>
        </w:tc>
      </w:tr>
    </w:tbl>
    <w:p w14:paraId="7C8CE64E"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46C3CD1" w14:textId="77777777" w:rsidR="00665F21" w:rsidRPr="00453693" w:rsidRDefault="00382A95" w:rsidP="00665F21">
      <w:pPr>
        <w:pStyle w:val="AmJustTitle"/>
      </w:pPr>
      <w:r w:rsidRPr="00453693">
        <w:rPr>
          <w:rStyle w:val="HideTWBExt"/>
        </w:rPr>
        <w:t>&lt;TitreJust&gt;</w:t>
      </w:r>
      <w:r w:rsidRPr="00453693">
        <w:t>Motivering</w:t>
      </w:r>
      <w:r w:rsidRPr="00453693">
        <w:rPr>
          <w:rStyle w:val="HideTWBExt"/>
        </w:rPr>
        <w:t>&lt;/TitreJust&gt;</w:t>
      </w:r>
    </w:p>
    <w:p w14:paraId="0765E8C8" w14:textId="77777777" w:rsidR="00665F21" w:rsidRPr="00453693" w:rsidRDefault="00382A95" w:rsidP="00665F21">
      <w:pPr>
        <w:pStyle w:val="AmJustText"/>
      </w:pPr>
      <w:r w:rsidRPr="00453693">
        <w:t>Anpassning till direktivet om mottagningsvillkor.</w:t>
      </w:r>
    </w:p>
    <w:p w14:paraId="6BA005BD" w14:textId="77777777" w:rsidR="00665F21" w:rsidRPr="00453693" w:rsidRDefault="00382A95" w:rsidP="00665F21">
      <w:r w:rsidRPr="00453693">
        <w:rPr>
          <w:rStyle w:val="HideTWBExt"/>
        </w:rPr>
        <w:t>&lt;/Amend&gt;</w:t>
      </w:r>
    </w:p>
    <w:p w14:paraId="75090FA1"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2097</w:t>
      </w:r>
      <w:r w:rsidRPr="00453693">
        <w:rPr>
          <w:rStyle w:val="HideTWBExt"/>
        </w:rPr>
        <w:t>&lt;/NumAm&gt;</w:t>
      </w:r>
    </w:p>
    <w:p w14:paraId="77A989F2"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Birgit Sippel, Cecilia Strada</w:t>
      </w:r>
      <w:r w:rsidRPr="00453693">
        <w:rPr>
          <w:rStyle w:val="HideTWBExt"/>
          <w:b w:val="0"/>
        </w:rPr>
        <w:t>&lt;/Members&gt;</w:t>
      </w:r>
    </w:p>
    <w:p w14:paraId="3E1E0FDC" w14:textId="77777777" w:rsidR="00665F21" w:rsidRPr="00453693" w:rsidRDefault="00382A95" w:rsidP="00665F21">
      <w:pPr>
        <w:pStyle w:val="NormalBold"/>
      </w:pPr>
      <w:r w:rsidRPr="00453693">
        <w:rPr>
          <w:rStyle w:val="HideTWBExt"/>
          <w:b w:val="0"/>
        </w:rPr>
        <w:t>&lt;/RepeatBlock-By&gt;</w:t>
      </w:r>
    </w:p>
    <w:p w14:paraId="22534A02"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704AF575" w14:textId="77777777" w:rsidR="00665F21" w:rsidRPr="00453693" w:rsidRDefault="00382A95" w:rsidP="00665F21">
      <w:pPr>
        <w:pStyle w:val="NormalBold"/>
      </w:pPr>
      <w:r w:rsidRPr="00453693">
        <w:rPr>
          <w:rStyle w:val="HideTWBExt"/>
        </w:rPr>
        <w:t>&lt;Article&gt;</w:t>
      </w:r>
      <w:r w:rsidRPr="00453693">
        <w:t>Artikel 35 – punkt 1a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471CD9AD" w14:textId="77777777" w:rsidTr="0007571F">
        <w:trPr>
          <w:trHeight w:hRule="exact" w:val="240"/>
          <w:jc w:val="center"/>
        </w:trPr>
        <w:tc>
          <w:tcPr>
            <w:tcW w:w="9752" w:type="dxa"/>
            <w:gridSpan w:val="2"/>
            <w:tcBorders>
              <w:top w:val="nil"/>
              <w:left w:val="nil"/>
              <w:bottom w:val="nil"/>
              <w:right w:val="nil"/>
            </w:tcBorders>
          </w:tcPr>
          <w:p w14:paraId="06B77554" w14:textId="77777777" w:rsidR="00665F21" w:rsidRPr="00453693" w:rsidRDefault="00665F21" w:rsidP="0007571F"/>
        </w:tc>
      </w:tr>
      <w:tr w:rsidR="00A333B9" w:rsidRPr="00453693" w14:paraId="761B0A4D" w14:textId="77777777" w:rsidTr="0007571F">
        <w:trPr>
          <w:trHeight w:val="240"/>
          <w:jc w:val="center"/>
        </w:trPr>
        <w:tc>
          <w:tcPr>
            <w:tcW w:w="4876" w:type="dxa"/>
            <w:tcBorders>
              <w:top w:val="nil"/>
              <w:left w:val="nil"/>
              <w:bottom w:val="nil"/>
              <w:right w:val="nil"/>
            </w:tcBorders>
          </w:tcPr>
          <w:p w14:paraId="38D7AA99"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4B886E0" w14:textId="77777777" w:rsidR="00665F21" w:rsidRPr="00453693" w:rsidRDefault="00382A95" w:rsidP="0007571F">
            <w:pPr>
              <w:pStyle w:val="AmColumnHeading"/>
            </w:pPr>
            <w:r w:rsidRPr="00453693">
              <w:t>Ändringsförslag</w:t>
            </w:r>
          </w:p>
        </w:tc>
      </w:tr>
      <w:tr w:rsidR="00A333B9" w:rsidRPr="00453693" w14:paraId="1C6D3932" w14:textId="77777777" w:rsidTr="0007571F">
        <w:trPr>
          <w:jc w:val="center"/>
        </w:trPr>
        <w:tc>
          <w:tcPr>
            <w:tcW w:w="4876" w:type="dxa"/>
            <w:tcBorders>
              <w:top w:val="nil"/>
              <w:left w:val="nil"/>
              <w:bottom w:val="nil"/>
              <w:right w:val="nil"/>
            </w:tcBorders>
          </w:tcPr>
          <w:p w14:paraId="06671E64" w14:textId="77777777" w:rsidR="00665F21" w:rsidRPr="00453693" w:rsidRDefault="00665F21" w:rsidP="0007571F">
            <w:pPr>
              <w:pStyle w:val="Normal6a"/>
            </w:pPr>
          </w:p>
        </w:tc>
        <w:tc>
          <w:tcPr>
            <w:tcW w:w="4876" w:type="dxa"/>
            <w:tcBorders>
              <w:top w:val="nil"/>
              <w:left w:val="nil"/>
              <w:bottom w:val="nil"/>
              <w:right w:val="nil"/>
            </w:tcBorders>
          </w:tcPr>
          <w:p w14:paraId="3D05A3E4" w14:textId="77777777" w:rsidR="00665F21" w:rsidRPr="00453693" w:rsidRDefault="00382A95" w:rsidP="0007571F">
            <w:pPr>
              <w:pStyle w:val="Normal6a"/>
            </w:pPr>
            <w:r w:rsidRPr="00453693">
              <w:rPr>
                <w:b/>
                <w:i/>
              </w:rPr>
              <w:t>1a.</w:t>
            </w:r>
            <w:r w:rsidRPr="00453693">
              <w:tab/>
            </w:r>
            <w:r w:rsidRPr="00453693">
              <w:rPr>
                <w:b/>
                <w:i/>
              </w:rPr>
              <w:t>Om ensamkommande barn hålls i förvar ska de inkvarteras i lokaler som är anpassade till inkvartering av ensamkommande barn. Sådana anläggningar ska ha personal som är kvalificerad att skydda rättigheterna för ensamkommande barn och tillgodose deras behov. Om ensamkommande barn hålls i förvar ska medlemsstaterna se till att de inkvarteras avskilt från vuxna.</w:t>
            </w:r>
          </w:p>
        </w:tc>
      </w:tr>
    </w:tbl>
    <w:p w14:paraId="25380510"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126FEBE" w14:textId="77777777" w:rsidR="00665F21" w:rsidRPr="00453693" w:rsidRDefault="00382A95" w:rsidP="00665F21">
      <w:pPr>
        <w:pStyle w:val="AmJustTitle"/>
      </w:pPr>
      <w:r w:rsidRPr="00453693">
        <w:rPr>
          <w:rStyle w:val="HideTWBExt"/>
        </w:rPr>
        <w:t>&lt;TitreJust&gt;</w:t>
      </w:r>
      <w:r w:rsidRPr="00453693">
        <w:t>Motivering</w:t>
      </w:r>
      <w:r w:rsidRPr="00453693">
        <w:rPr>
          <w:rStyle w:val="HideTWBExt"/>
        </w:rPr>
        <w:t>&lt;/TitreJust&gt;</w:t>
      </w:r>
    </w:p>
    <w:p w14:paraId="0007A741" w14:textId="77777777" w:rsidR="00665F21" w:rsidRPr="00453693" w:rsidRDefault="00382A95" w:rsidP="00665F21">
      <w:pPr>
        <w:pStyle w:val="AmJustText"/>
      </w:pPr>
      <w:r w:rsidRPr="00453693">
        <w:t>För alla ändringar i denna artikel, se direktivet om mottagningsvillkor art. 13.2, 13.3 och 13.4. För att lagstiftningen ska bli konsekvent och för att säkerställa lämpliga skyddsåtgärder för barn i ett återvändandeförfarande måste dessa bestämmelser anpassas.</w:t>
      </w:r>
    </w:p>
    <w:p w14:paraId="40A80F34" w14:textId="77777777" w:rsidR="00665F21" w:rsidRPr="00453693" w:rsidRDefault="00382A95" w:rsidP="00665F21">
      <w:r w:rsidRPr="00453693">
        <w:rPr>
          <w:rStyle w:val="HideTWBExt"/>
        </w:rPr>
        <w:t>&lt;/Amend&gt;</w:t>
      </w:r>
    </w:p>
    <w:p w14:paraId="0A5C0647"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2098</w:t>
      </w:r>
      <w:r w:rsidRPr="00453693">
        <w:rPr>
          <w:rStyle w:val="HideTWBExt"/>
        </w:rPr>
        <w:t>&lt;/NumAm&gt;</w:t>
      </w:r>
    </w:p>
    <w:p w14:paraId="07697E61"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752205A2" w14:textId="77777777" w:rsidR="00665F21" w:rsidRPr="00453693" w:rsidRDefault="00382A95" w:rsidP="00665F21">
      <w:pPr>
        <w:pStyle w:val="NormalBold"/>
      </w:pPr>
      <w:r w:rsidRPr="00453693">
        <w:rPr>
          <w:rStyle w:val="HideTWBExt"/>
          <w:b w:val="0"/>
        </w:rPr>
        <w:t>&lt;/RepeatBlock-By&gt;</w:t>
      </w:r>
    </w:p>
    <w:p w14:paraId="353F131C"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4FCCEB5E" w14:textId="77777777" w:rsidR="00665F21" w:rsidRPr="00453693" w:rsidRDefault="00382A95" w:rsidP="00665F21">
      <w:pPr>
        <w:pStyle w:val="NormalBold"/>
      </w:pPr>
      <w:r w:rsidRPr="00453693">
        <w:rPr>
          <w:rStyle w:val="HideTWBExt"/>
        </w:rPr>
        <w:t>&lt;Article&gt;</w:t>
      </w:r>
      <w:r w:rsidRPr="00453693">
        <w:t>Artikel 35 – punkt 1a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3B576062" w14:textId="77777777" w:rsidTr="0007571F">
        <w:trPr>
          <w:trHeight w:hRule="exact" w:val="240"/>
          <w:jc w:val="center"/>
        </w:trPr>
        <w:tc>
          <w:tcPr>
            <w:tcW w:w="9752" w:type="dxa"/>
            <w:gridSpan w:val="2"/>
            <w:tcBorders>
              <w:top w:val="nil"/>
              <w:left w:val="nil"/>
              <w:bottom w:val="nil"/>
              <w:right w:val="nil"/>
            </w:tcBorders>
          </w:tcPr>
          <w:p w14:paraId="036E58F5" w14:textId="77777777" w:rsidR="00665F21" w:rsidRPr="00453693" w:rsidRDefault="00665F21" w:rsidP="0007571F"/>
        </w:tc>
      </w:tr>
      <w:tr w:rsidR="00A333B9" w:rsidRPr="00453693" w14:paraId="56DA7A53" w14:textId="77777777" w:rsidTr="0007571F">
        <w:trPr>
          <w:trHeight w:val="240"/>
          <w:jc w:val="center"/>
        </w:trPr>
        <w:tc>
          <w:tcPr>
            <w:tcW w:w="4876" w:type="dxa"/>
            <w:tcBorders>
              <w:top w:val="nil"/>
              <w:left w:val="nil"/>
              <w:bottom w:val="nil"/>
              <w:right w:val="nil"/>
            </w:tcBorders>
          </w:tcPr>
          <w:p w14:paraId="22195DFB"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2371982" w14:textId="77777777" w:rsidR="00665F21" w:rsidRPr="00453693" w:rsidRDefault="00382A95" w:rsidP="0007571F">
            <w:pPr>
              <w:pStyle w:val="AmColumnHeading"/>
            </w:pPr>
            <w:r w:rsidRPr="00453693">
              <w:t>Ändringsförslag</w:t>
            </w:r>
          </w:p>
        </w:tc>
      </w:tr>
      <w:tr w:rsidR="00A333B9" w:rsidRPr="00453693" w14:paraId="2F0191EF" w14:textId="77777777" w:rsidTr="0007571F">
        <w:trPr>
          <w:jc w:val="center"/>
        </w:trPr>
        <w:tc>
          <w:tcPr>
            <w:tcW w:w="4876" w:type="dxa"/>
            <w:tcBorders>
              <w:top w:val="nil"/>
              <w:left w:val="nil"/>
              <w:bottom w:val="nil"/>
              <w:right w:val="nil"/>
            </w:tcBorders>
          </w:tcPr>
          <w:p w14:paraId="1693A3C9" w14:textId="77777777" w:rsidR="00665F21" w:rsidRPr="00453693" w:rsidRDefault="00665F21" w:rsidP="0007571F">
            <w:pPr>
              <w:pStyle w:val="Normal6a"/>
            </w:pPr>
          </w:p>
        </w:tc>
        <w:tc>
          <w:tcPr>
            <w:tcW w:w="4876" w:type="dxa"/>
            <w:tcBorders>
              <w:top w:val="nil"/>
              <w:left w:val="nil"/>
              <w:bottom w:val="nil"/>
              <w:right w:val="nil"/>
            </w:tcBorders>
          </w:tcPr>
          <w:p w14:paraId="38FF237F" w14:textId="77777777" w:rsidR="00665F21" w:rsidRPr="00453693" w:rsidRDefault="00382A95" w:rsidP="0007571F">
            <w:pPr>
              <w:pStyle w:val="Normal6a"/>
            </w:pPr>
            <w:r w:rsidRPr="00453693">
              <w:rPr>
                <w:b/>
                <w:i/>
              </w:rPr>
              <w:t>1a.</w:t>
            </w:r>
            <w:r w:rsidRPr="00453693">
              <w:tab/>
            </w:r>
            <w:r w:rsidRPr="00453693">
              <w:rPr>
                <w:b/>
                <w:i/>
              </w:rPr>
              <w:t>Medlemsstaterna ska respektera principen om familjesammanhållning och ska inte skilja barn från sina föräldrar, såvida inte detta är strikt nödvändigt med hänsyn till barnets bästa. Lämpliga omsorgs- och boendearrangemang ska säkerställa att familjer kan bo tillsammans ute i samhället och att barn har tillgång till utbildning, hälso- och sjukvård och andra grundläggande tjänster. </w:t>
            </w:r>
          </w:p>
        </w:tc>
      </w:tr>
    </w:tbl>
    <w:p w14:paraId="6A484CA6"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2B15970" w14:textId="77777777" w:rsidR="00665F21" w:rsidRPr="00453693" w:rsidRDefault="00382A95" w:rsidP="00665F21">
      <w:r w:rsidRPr="00453693">
        <w:rPr>
          <w:rStyle w:val="HideTWBExt"/>
        </w:rPr>
        <w:t>&lt;/Amend&gt;</w:t>
      </w:r>
    </w:p>
    <w:p w14:paraId="18C1156D"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2099</w:t>
      </w:r>
      <w:r w:rsidRPr="00453693">
        <w:rPr>
          <w:rStyle w:val="HideTWBExt"/>
        </w:rPr>
        <w:t>&lt;/NumAm&gt;</w:t>
      </w:r>
    </w:p>
    <w:p w14:paraId="425FB444"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6C935AFC" w14:textId="77777777" w:rsidR="00665F21" w:rsidRPr="00453693" w:rsidRDefault="00382A95" w:rsidP="00665F21">
      <w:pPr>
        <w:pStyle w:val="NormalBold"/>
      </w:pPr>
      <w:r w:rsidRPr="00453693">
        <w:rPr>
          <w:rStyle w:val="HideTWBExt"/>
          <w:b w:val="0"/>
        </w:rPr>
        <w:t>&lt;/RepeatBlock-By&gt;</w:t>
      </w:r>
    </w:p>
    <w:p w14:paraId="6C165DEB"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311E01A0" w14:textId="77777777" w:rsidR="00665F21" w:rsidRPr="00453693" w:rsidRDefault="00382A95" w:rsidP="00665F21">
      <w:pPr>
        <w:pStyle w:val="NormalBold"/>
      </w:pPr>
      <w:r w:rsidRPr="00453693">
        <w:rPr>
          <w:rStyle w:val="HideTWBExt"/>
        </w:rPr>
        <w:t>&lt;Article&gt;</w:t>
      </w:r>
      <w:r w:rsidRPr="00453693">
        <w:t>Artikel 35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15931A1" w14:textId="77777777" w:rsidTr="0007571F">
        <w:trPr>
          <w:trHeight w:hRule="exact" w:val="240"/>
          <w:jc w:val="center"/>
        </w:trPr>
        <w:tc>
          <w:tcPr>
            <w:tcW w:w="9752" w:type="dxa"/>
            <w:gridSpan w:val="2"/>
            <w:tcBorders>
              <w:top w:val="nil"/>
              <w:left w:val="nil"/>
              <w:bottom w:val="nil"/>
              <w:right w:val="nil"/>
            </w:tcBorders>
          </w:tcPr>
          <w:p w14:paraId="67311756" w14:textId="77777777" w:rsidR="00665F21" w:rsidRPr="00453693" w:rsidRDefault="00665F21" w:rsidP="0007571F"/>
        </w:tc>
      </w:tr>
      <w:tr w:rsidR="00A333B9" w:rsidRPr="00453693" w14:paraId="11B0F128" w14:textId="77777777" w:rsidTr="0007571F">
        <w:trPr>
          <w:trHeight w:val="240"/>
          <w:jc w:val="center"/>
        </w:trPr>
        <w:tc>
          <w:tcPr>
            <w:tcW w:w="4876" w:type="dxa"/>
            <w:tcBorders>
              <w:top w:val="nil"/>
              <w:left w:val="nil"/>
              <w:bottom w:val="nil"/>
              <w:right w:val="nil"/>
            </w:tcBorders>
          </w:tcPr>
          <w:p w14:paraId="35D1E334"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50060314" w14:textId="77777777" w:rsidR="00665F21" w:rsidRPr="00453693" w:rsidRDefault="00382A95" w:rsidP="0007571F">
            <w:pPr>
              <w:pStyle w:val="AmColumnHeading"/>
            </w:pPr>
            <w:r w:rsidRPr="00453693">
              <w:t>Ändringsförslag</w:t>
            </w:r>
          </w:p>
        </w:tc>
      </w:tr>
      <w:tr w:rsidR="00A333B9" w:rsidRPr="00453693" w14:paraId="42A466F7" w14:textId="77777777" w:rsidTr="0007571F">
        <w:trPr>
          <w:jc w:val="center"/>
        </w:trPr>
        <w:tc>
          <w:tcPr>
            <w:tcW w:w="4876" w:type="dxa"/>
            <w:tcBorders>
              <w:top w:val="nil"/>
              <w:left w:val="nil"/>
              <w:bottom w:val="nil"/>
              <w:right w:val="nil"/>
            </w:tcBorders>
          </w:tcPr>
          <w:p w14:paraId="4C204BAB" w14:textId="77777777" w:rsidR="00665F21" w:rsidRPr="00453693" w:rsidRDefault="00382A95" w:rsidP="0007571F">
            <w:pPr>
              <w:pStyle w:val="Normal6a"/>
            </w:pPr>
            <w:r w:rsidRPr="00453693">
              <w:rPr>
                <w:b/>
                <w:i/>
              </w:rPr>
              <w:t>2.</w:t>
            </w:r>
            <w:r w:rsidRPr="00453693">
              <w:tab/>
            </w:r>
            <w:r w:rsidRPr="00453693">
              <w:rPr>
                <w:b/>
                <w:i/>
              </w:rPr>
              <w:t>Familjer och ensamkommande barn som hålls i förvar inför återvändandet ska tillhandahållas separat inkvartering som garanterar adekvat skydd av privatlivet. Personalen ska ha lämplig utbildning, och anläggningarna ska anpassas för att ta hänsyn till behov som följer av de berörda personernas ålder och kön, inbegripet lämplig hygien, mat, hälso- och sjukvård och annan infrastruktur.</w:t>
            </w:r>
          </w:p>
        </w:tc>
        <w:tc>
          <w:tcPr>
            <w:tcW w:w="4876" w:type="dxa"/>
            <w:tcBorders>
              <w:top w:val="nil"/>
              <w:left w:val="nil"/>
              <w:bottom w:val="nil"/>
              <w:right w:val="nil"/>
            </w:tcBorders>
          </w:tcPr>
          <w:p w14:paraId="0E03CB8C" w14:textId="77777777" w:rsidR="00665F21" w:rsidRPr="00453693" w:rsidRDefault="00382A95" w:rsidP="0007571F">
            <w:pPr>
              <w:pStyle w:val="Normal6a"/>
            </w:pPr>
            <w:r w:rsidRPr="00453693">
              <w:rPr>
                <w:b/>
                <w:i/>
              </w:rPr>
              <w:t>utgår</w:t>
            </w:r>
          </w:p>
        </w:tc>
      </w:tr>
    </w:tbl>
    <w:p w14:paraId="380EF8E8"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16FBAB1" w14:textId="77777777" w:rsidR="00665F21" w:rsidRPr="00453693" w:rsidRDefault="00382A95" w:rsidP="00665F21">
      <w:r w:rsidRPr="00453693">
        <w:rPr>
          <w:rStyle w:val="HideTWBExt"/>
        </w:rPr>
        <w:t>&lt;/Amend&gt;</w:t>
      </w:r>
    </w:p>
    <w:p w14:paraId="2659ED0C"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2100</w:t>
      </w:r>
      <w:r w:rsidRPr="00453693">
        <w:rPr>
          <w:rStyle w:val="HideTWBExt"/>
        </w:rPr>
        <w:t>&lt;/NumAm&gt;</w:t>
      </w:r>
    </w:p>
    <w:p w14:paraId="62E7A98B" w14:textId="77777777" w:rsidR="00665F21" w:rsidRPr="00453693" w:rsidRDefault="00382A95" w:rsidP="00665F21">
      <w:pPr>
        <w:pStyle w:val="NormalBold"/>
      </w:pPr>
      <w:r w:rsidRPr="00453693">
        <w:rPr>
          <w:rStyle w:val="HideTWBExt"/>
          <w:b w:val="0"/>
        </w:rPr>
        <w:t>&lt;RepeatBlock-By&gt;&lt;Members&gt;</w:t>
      </w:r>
      <w:r w:rsidRPr="00453693">
        <w:t>Mélissa Camara</w:t>
      </w:r>
      <w:r w:rsidRPr="00453693">
        <w:rPr>
          <w:rStyle w:val="HideTWBExt"/>
          <w:b w:val="0"/>
        </w:rPr>
        <w:t>&lt;/Members&gt;</w:t>
      </w:r>
    </w:p>
    <w:p w14:paraId="6C601E92" w14:textId="77777777" w:rsidR="00665F21" w:rsidRPr="00453693" w:rsidRDefault="00382A95" w:rsidP="00665F21">
      <w:pPr>
        <w:pStyle w:val="NormalBold"/>
      </w:pPr>
      <w:r w:rsidRPr="00453693">
        <w:rPr>
          <w:rStyle w:val="HideTWBExt"/>
          <w:b w:val="0"/>
        </w:rPr>
        <w:t>&lt;/RepeatBlock-By&gt;</w:t>
      </w:r>
    </w:p>
    <w:p w14:paraId="3E81C884"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13F64500" w14:textId="77777777" w:rsidR="00665F21" w:rsidRPr="00453693" w:rsidRDefault="00382A95" w:rsidP="00665F21">
      <w:pPr>
        <w:pStyle w:val="NormalBold"/>
      </w:pPr>
      <w:r w:rsidRPr="00453693">
        <w:rPr>
          <w:rStyle w:val="HideTWBExt"/>
        </w:rPr>
        <w:t>&lt;Article&gt;</w:t>
      </w:r>
      <w:r w:rsidRPr="00453693">
        <w:t>Artikel 35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4A89E342" w14:textId="77777777" w:rsidTr="0007571F">
        <w:trPr>
          <w:trHeight w:hRule="exact" w:val="240"/>
          <w:jc w:val="center"/>
        </w:trPr>
        <w:tc>
          <w:tcPr>
            <w:tcW w:w="9752" w:type="dxa"/>
            <w:gridSpan w:val="2"/>
            <w:tcBorders>
              <w:top w:val="nil"/>
              <w:left w:val="nil"/>
              <w:bottom w:val="nil"/>
              <w:right w:val="nil"/>
            </w:tcBorders>
          </w:tcPr>
          <w:p w14:paraId="69C1CAB1" w14:textId="77777777" w:rsidR="00665F21" w:rsidRPr="00453693" w:rsidRDefault="00665F21" w:rsidP="0007571F"/>
        </w:tc>
      </w:tr>
      <w:tr w:rsidR="00A333B9" w:rsidRPr="00453693" w14:paraId="4FF89FED" w14:textId="77777777" w:rsidTr="0007571F">
        <w:trPr>
          <w:trHeight w:val="240"/>
          <w:jc w:val="center"/>
        </w:trPr>
        <w:tc>
          <w:tcPr>
            <w:tcW w:w="4876" w:type="dxa"/>
            <w:tcBorders>
              <w:top w:val="nil"/>
              <w:left w:val="nil"/>
              <w:bottom w:val="nil"/>
              <w:right w:val="nil"/>
            </w:tcBorders>
          </w:tcPr>
          <w:p w14:paraId="26E03797"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2C162D1" w14:textId="77777777" w:rsidR="00665F21" w:rsidRPr="00453693" w:rsidRDefault="00382A95" w:rsidP="0007571F">
            <w:pPr>
              <w:pStyle w:val="AmColumnHeading"/>
            </w:pPr>
            <w:r w:rsidRPr="00453693">
              <w:t>Ändringsförslag</w:t>
            </w:r>
          </w:p>
        </w:tc>
      </w:tr>
      <w:tr w:rsidR="00A333B9" w:rsidRPr="00453693" w14:paraId="72FE7A53" w14:textId="77777777" w:rsidTr="0007571F">
        <w:trPr>
          <w:jc w:val="center"/>
        </w:trPr>
        <w:tc>
          <w:tcPr>
            <w:tcW w:w="4876" w:type="dxa"/>
            <w:tcBorders>
              <w:top w:val="nil"/>
              <w:left w:val="nil"/>
              <w:bottom w:val="nil"/>
              <w:right w:val="nil"/>
            </w:tcBorders>
          </w:tcPr>
          <w:p w14:paraId="101C2331" w14:textId="77777777" w:rsidR="00665F21" w:rsidRPr="00453693" w:rsidRDefault="00382A95" w:rsidP="0007571F">
            <w:pPr>
              <w:pStyle w:val="Normal6a"/>
            </w:pPr>
            <w:r w:rsidRPr="00453693">
              <w:rPr>
                <w:b/>
                <w:i/>
              </w:rPr>
              <w:t>2.</w:t>
            </w:r>
            <w:r w:rsidRPr="00453693">
              <w:tab/>
            </w:r>
            <w:r w:rsidRPr="00453693">
              <w:rPr>
                <w:b/>
                <w:i/>
              </w:rPr>
              <w:t>Familjer och ensamkommande barn som hålls i förvar inför återvändandet ska tillhandahållas separat inkvartering som garanterar adekvat skydd av privatlivet. Personalen ska ha lämplig utbildning, och anläggningarna ska anpassas för att ta hänsyn till behov som följer av de berörda personernas ålder och kön, inbegripet lämplig hygien, mat, hälso- och sjukvård och annan infrastruktur.</w:t>
            </w:r>
          </w:p>
        </w:tc>
        <w:tc>
          <w:tcPr>
            <w:tcW w:w="4876" w:type="dxa"/>
            <w:tcBorders>
              <w:top w:val="nil"/>
              <w:left w:val="nil"/>
              <w:bottom w:val="nil"/>
              <w:right w:val="nil"/>
            </w:tcBorders>
          </w:tcPr>
          <w:p w14:paraId="227EBBFC" w14:textId="77777777" w:rsidR="00665F21" w:rsidRPr="00453693" w:rsidRDefault="00382A95" w:rsidP="0007571F">
            <w:pPr>
              <w:pStyle w:val="Normal6a"/>
            </w:pPr>
            <w:r w:rsidRPr="00453693">
              <w:rPr>
                <w:b/>
                <w:i/>
              </w:rPr>
              <w:t>utgår</w:t>
            </w:r>
          </w:p>
        </w:tc>
      </w:tr>
    </w:tbl>
    <w:p w14:paraId="27A7C2CE"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9E92E07" w14:textId="77777777" w:rsidR="00665F21" w:rsidRPr="00453693" w:rsidRDefault="00382A95" w:rsidP="00665F21">
      <w:r w:rsidRPr="00453693">
        <w:rPr>
          <w:rStyle w:val="HideTWBExt"/>
        </w:rPr>
        <w:t>&lt;/Amend&gt;</w:t>
      </w:r>
    </w:p>
    <w:p w14:paraId="3197B08A"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2101</w:t>
      </w:r>
      <w:r w:rsidRPr="00453693">
        <w:rPr>
          <w:rStyle w:val="HideTWBExt"/>
        </w:rPr>
        <w:t>&lt;/NumAm&gt;</w:t>
      </w:r>
    </w:p>
    <w:p w14:paraId="235C6A7D" w14:textId="77777777" w:rsidR="00665F21" w:rsidRPr="00453693" w:rsidRDefault="00382A95" w:rsidP="00665F21">
      <w:pPr>
        <w:pStyle w:val="NormalBold"/>
      </w:pPr>
      <w:r w:rsidRPr="00453693">
        <w:rPr>
          <w:rStyle w:val="HideTWBExt"/>
          <w:b w:val="0"/>
        </w:rPr>
        <w:t>&lt;RepeatBlock-By&gt;&lt;Members&gt;</w:t>
      </w:r>
      <w:r w:rsidRPr="00453693">
        <w:t>Maciej Wąsik, Mariusz Kamiński, Jacek Ozdoba, Jadwiga Wiśniewska</w:t>
      </w:r>
      <w:r w:rsidRPr="00453693">
        <w:rPr>
          <w:rStyle w:val="HideTWBExt"/>
          <w:b w:val="0"/>
        </w:rPr>
        <w:t>&lt;/Members&gt;</w:t>
      </w:r>
    </w:p>
    <w:p w14:paraId="2B6DF469" w14:textId="77777777" w:rsidR="00665F21" w:rsidRPr="00453693" w:rsidRDefault="00382A95" w:rsidP="00665F21">
      <w:pPr>
        <w:pStyle w:val="NormalBold"/>
      </w:pPr>
      <w:r w:rsidRPr="00453693">
        <w:rPr>
          <w:rStyle w:val="HideTWBExt"/>
          <w:b w:val="0"/>
        </w:rPr>
        <w:t>&lt;/RepeatBlock-By&gt;</w:t>
      </w:r>
    </w:p>
    <w:p w14:paraId="3446200F"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148B6F8" w14:textId="77777777" w:rsidR="00665F21" w:rsidRPr="00453693" w:rsidRDefault="00382A95" w:rsidP="00665F21">
      <w:pPr>
        <w:pStyle w:val="NormalBold"/>
      </w:pPr>
      <w:r w:rsidRPr="00453693">
        <w:rPr>
          <w:rStyle w:val="HideTWBExt"/>
        </w:rPr>
        <w:t>&lt;Article&gt;</w:t>
      </w:r>
      <w:r w:rsidRPr="00453693">
        <w:t>Artikel 35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5E68D75D" w14:textId="77777777" w:rsidTr="0007571F">
        <w:trPr>
          <w:trHeight w:hRule="exact" w:val="240"/>
          <w:jc w:val="center"/>
        </w:trPr>
        <w:tc>
          <w:tcPr>
            <w:tcW w:w="9752" w:type="dxa"/>
            <w:gridSpan w:val="2"/>
            <w:tcBorders>
              <w:top w:val="nil"/>
              <w:left w:val="nil"/>
              <w:bottom w:val="nil"/>
              <w:right w:val="nil"/>
            </w:tcBorders>
          </w:tcPr>
          <w:p w14:paraId="5DA00190" w14:textId="77777777" w:rsidR="00665F21" w:rsidRPr="00453693" w:rsidRDefault="00665F21" w:rsidP="0007571F"/>
        </w:tc>
      </w:tr>
      <w:tr w:rsidR="00A333B9" w:rsidRPr="00453693" w14:paraId="53C105C2" w14:textId="77777777" w:rsidTr="0007571F">
        <w:trPr>
          <w:trHeight w:val="240"/>
          <w:jc w:val="center"/>
        </w:trPr>
        <w:tc>
          <w:tcPr>
            <w:tcW w:w="4876" w:type="dxa"/>
            <w:tcBorders>
              <w:top w:val="nil"/>
              <w:left w:val="nil"/>
              <w:bottom w:val="nil"/>
              <w:right w:val="nil"/>
            </w:tcBorders>
          </w:tcPr>
          <w:p w14:paraId="771AFF38"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61BE11E2" w14:textId="77777777" w:rsidR="00665F21" w:rsidRPr="00453693" w:rsidRDefault="00382A95" w:rsidP="0007571F">
            <w:pPr>
              <w:pStyle w:val="AmColumnHeading"/>
            </w:pPr>
            <w:r w:rsidRPr="00453693">
              <w:t>Ändringsförslag</w:t>
            </w:r>
          </w:p>
        </w:tc>
      </w:tr>
      <w:tr w:rsidR="00A333B9" w:rsidRPr="00453693" w14:paraId="4F02351E" w14:textId="77777777" w:rsidTr="0007571F">
        <w:trPr>
          <w:jc w:val="center"/>
        </w:trPr>
        <w:tc>
          <w:tcPr>
            <w:tcW w:w="4876" w:type="dxa"/>
            <w:tcBorders>
              <w:top w:val="nil"/>
              <w:left w:val="nil"/>
              <w:bottom w:val="nil"/>
              <w:right w:val="nil"/>
            </w:tcBorders>
          </w:tcPr>
          <w:p w14:paraId="2F06CA94" w14:textId="77777777" w:rsidR="00665F21" w:rsidRPr="00453693" w:rsidRDefault="00382A95" w:rsidP="0007571F">
            <w:pPr>
              <w:pStyle w:val="Normal6a"/>
            </w:pPr>
            <w:r w:rsidRPr="00453693">
              <w:t>2.</w:t>
            </w:r>
            <w:r w:rsidRPr="00453693">
              <w:tab/>
              <w:t>Familjer och ensamkommande barn som hålls i förvar inför återvändandet ska tillhandahållas separat inkvartering som garanterar adekvat skydd av privatlivet.</w:t>
            </w:r>
            <w:r w:rsidRPr="00453693">
              <w:rPr>
                <w:b/>
                <w:i/>
              </w:rPr>
              <w:t xml:space="preserve"> Personalen ska ha lämplig utbildning, och anläggningarna ska anpassas för att ta hänsyn till behov som följer av de berörda personernas ålder och kön, inbegripet lämplig hygien, mat, hälso- och sjukvård och annan infrastruktur.</w:t>
            </w:r>
          </w:p>
        </w:tc>
        <w:tc>
          <w:tcPr>
            <w:tcW w:w="4876" w:type="dxa"/>
            <w:tcBorders>
              <w:top w:val="nil"/>
              <w:left w:val="nil"/>
              <w:bottom w:val="nil"/>
              <w:right w:val="nil"/>
            </w:tcBorders>
          </w:tcPr>
          <w:p w14:paraId="32966735" w14:textId="77777777" w:rsidR="00665F21" w:rsidRPr="00453693" w:rsidRDefault="00382A95" w:rsidP="0007571F">
            <w:pPr>
              <w:pStyle w:val="Normal6a"/>
            </w:pPr>
            <w:r w:rsidRPr="00453693">
              <w:t>2.</w:t>
            </w:r>
            <w:r w:rsidRPr="00453693">
              <w:tab/>
              <w:t xml:space="preserve">Familjer och ensamkommande barn som hålls i förvar inför återvändandet ska tillhandahållas separat inkvartering som garanterar adekvat skydd av privatlivet </w:t>
            </w:r>
            <w:r w:rsidRPr="00453693">
              <w:rPr>
                <w:b/>
                <w:i/>
              </w:rPr>
              <w:t>och adekvata levnadsvillkor i enlighet med nationell rätt</w:t>
            </w:r>
            <w:r w:rsidRPr="00453693">
              <w:t>.</w:t>
            </w:r>
          </w:p>
        </w:tc>
      </w:tr>
    </w:tbl>
    <w:p w14:paraId="22BCAA13"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AD55D24" w14:textId="77777777" w:rsidR="00665F21" w:rsidRPr="00453693" w:rsidRDefault="00382A95" w:rsidP="00665F21">
      <w:r w:rsidRPr="00453693">
        <w:rPr>
          <w:rStyle w:val="HideTWBExt"/>
        </w:rPr>
        <w:t>&lt;/Amend&gt;</w:t>
      </w:r>
    </w:p>
    <w:p w14:paraId="2662F76F"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2102</w:t>
      </w:r>
      <w:r w:rsidRPr="00453693">
        <w:rPr>
          <w:rStyle w:val="HideTWBExt"/>
        </w:rPr>
        <w:t>&lt;/NumAm&gt;</w:t>
      </w:r>
    </w:p>
    <w:p w14:paraId="3DBB307F"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51404370" w14:textId="77777777" w:rsidR="00665F21" w:rsidRPr="00453693" w:rsidRDefault="00382A95" w:rsidP="00665F21">
      <w:pPr>
        <w:pStyle w:val="NormalBold"/>
      </w:pPr>
      <w:r w:rsidRPr="00453693">
        <w:rPr>
          <w:rStyle w:val="HideTWBExt"/>
          <w:b w:val="0"/>
        </w:rPr>
        <w:t>&lt;/RepeatBlock-By&gt;</w:t>
      </w:r>
    </w:p>
    <w:p w14:paraId="29680E95"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18043D61" w14:textId="77777777" w:rsidR="00665F21" w:rsidRPr="00453693" w:rsidRDefault="00382A95" w:rsidP="00665F21">
      <w:pPr>
        <w:pStyle w:val="NormalBold"/>
      </w:pPr>
      <w:r w:rsidRPr="00453693">
        <w:rPr>
          <w:rStyle w:val="HideTWBExt"/>
        </w:rPr>
        <w:t>&lt;Article&gt;</w:t>
      </w:r>
      <w:r w:rsidRPr="00453693">
        <w:t>Artikel 35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D2F9C36" w14:textId="77777777" w:rsidTr="0007571F">
        <w:trPr>
          <w:trHeight w:hRule="exact" w:val="240"/>
          <w:jc w:val="center"/>
        </w:trPr>
        <w:tc>
          <w:tcPr>
            <w:tcW w:w="9752" w:type="dxa"/>
            <w:gridSpan w:val="2"/>
            <w:tcBorders>
              <w:top w:val="nil"/>
              <w:left w:val="nil"/>
              <w:bottom w:val="nil"/>
              <w:right w:val="nil"/>
            </w:tcBorders>
          </w:tcPr>
          <w:p w14:paraId="75B35E25" w14:textId="77777777" w:rsidR="00665F21" w:rsidRPr="00453693" w:rsidRDefault="00665F21" w:rsidP="0007571F"/>
        </w:tc>
      </w:tr>
      <w:tr w:rsidR="00A333B9" w:rsidRPr="00453693" w14:paraId="70EB4B97" w14:textId="77777777" w:rsidTr="0007571F">
        <w:trPr>
          <w:trHeight w:val="240"/>
          <w:jc w:val="center"/>
        </w:trPr>
        <w:tc>
          <w:tcPr>
            <w:tcW w:w="4876" w:type="dxa"/>
            <w:tcBorders>
              <w:top w:val="nil"/>
              <w:left w:val="nil"/>
              <w:bottom w:val="nil"/>
              <w:right w:val="nil"/>
            </w:tcBorders>
          </w:tcPr>
          <w:p w14:paraId="2688BDAD"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66E16BA3" w14:textId="77777777" w:rsidR="00665F21" w:rsidRPr="00453693" w:rsidRDefault="00382A95" w:rsidP="0007571F">
            <w:pPr>
              <w:pStyle w:val="AmColumnHeading"/>
            </w:pPr>
            <w:r w:rsidRPr="00453693">
              <w:t>Ändringsförslag</w:t>
            </w:r>
          </w:p>
        </w:tc>
      </w:tr>
      <w:tr w:rsidR="00A333B9" w:rsidRPr="00453693" w14:paraId="3A65BF55" w14:textId="77777777" w:rsidTr="0007571F">
        <w:trPr>
          <w:jc w:val="center"/>
        </w:trPr>
        <w:tc>
          <w:tcPr>
            <w:tcW w:w="4876" w:type="dxa"/>
            <w:tcBorders>
              <w:top w:val="nil"/>
              <w:left w:val="nil"/>
              <w:bottom w:val="nil"/>
              <w:right w:val="nil"/>
            </w:tcBorders>
          </w:tcPr>
          <w:p w14:paraId="0DBFD7F8" w14:textId="77777777" w:rsidR="00665F21" w:rsidRPr="00453693" w:rsidRDefault="00382A95" w:rsidP="0007571F">
            <w:pPr>
              <w:pStyle w:val="Normal6a"/>
            </w:pPr>
            <w:r w:rsidRPr="00453693">
              <w:t>2.</w:t>
            </w:r>
            <w:r w:rsidRPr="00453693">
              <w:tab/>
            </w:r>
            <w:r w:rsidRPr="00453693">
              <w:rPr>
                <w:b/>
                <w:i/>
              </w:rPr>
              <w:t xml:space="preserve">Familjer och </w:t>
            </w:r>
            <w:r w:rsidRPr="00453693">
              <w:t xml:space="preserve">ensamkommande barn </w:t>
            </w:r>
            <w:r w:rsidRPr="00453693">
              <w:rPr>
                <w:b/>
                <w:i/>
              </w:rPr>
              <w:t>som hålls i förvar inför återvändandet ska</w:t>
            </w:r>
            <w:r w:rsidRPr="00453693">
              <w:t xml:space="preserve"> tillhandahållas separat inkvartering som garanterar adekvat skydd av privatlivet. Personalen ska ha lämplig utbildning, och anläggningarna ska anpassas för att ta hänsyn till behov </w:t>
            </w:r>
            <w:r w:rsidRPr="00453693">
              <w:rPr>
                <w:b/>
                <w:i/>
              </w:rPr>
              <w:t>som följer av de berörda personernas</w:t>
            </w:r>
            <w:r w:rsidRPr="00453693">
              <w:t xml:space="preserve"> ålder </w:t>
            </w:r>
            <w:r w:rsidRPr="00453693">
              <w:rPr>
                <w:b/>
                <w:i/>
              </w:rPr>
              <w:t>och kön, inbegripet lämplig hygien, mat, hälso- och sjukvård och annan infrastruktur</w:t>
            </w:r>
            <w:r w:rsidRPr="00453693">
              <w:t>.</w:t>
            </w:r>
          </w:p>
        </w:tc>
        <w:tc>
          <w:tcPr>
            <w:tcW w:w="4876" w:type="dxa"/>
            <w:tcBorders>
              <w:top w:val="nil"/>
              <w:left w:val="nil"/>
              <w:bottom w:val="nil"/>
              <w:right w:val="nil"/>
            </w:tcBorders>
          </w:tcPr>
          <w:p w14:paraId="13CCFF2B" w14:textId="77777777" w:rsidR="00665F21" w:rsidRPr="00453693" w:rsidRDefault="00382A95" w:rsidP="0007571F">
            <w:pPr>
              <w:pStyle w:val="Normal6a"/>
            </w:pPr>
            <w:r w:rsidRPr="00453693">
              <w:t>2.</w:t>
            </w:r>
            <w:r w:rsidRPr="00453693">
              <w:tab/>
              <w:t xml:space="preserve">Ensamkommande barn </w:t>
            </w:r>
            <w:r w:rsidRPr="00453693">
              <w:rPr>
                <w:b/>
                <w:i/>
              </w:rPr>
              <w:t xml:space="preserve">och familjer med underåriga ska under </w:t>
            </w:r>
            <w:proofErr w:type="spellStart"/>
            <w:r w:rsidRPr="00453693">
              <w:rPr>
                <w:b/>
                <w:i/>
              </w:rPr>
              <w:t>förvarsperioden</w:t>
            </w:r>
            <w:proofErr w:type="spellEnd"/>
            <w:r w:rsidRPr="00453693">
              <w:t xml:space="preserve"> tillhandahållas separat inkvartering som garanterar adekvat skydd av privatlivet. Personalen ska ha lämplig utbildning, och anläggningarna ska anpassas för att ta hänsyn till </w:t>
            </w:r>
            <w:r w:rsidRPr="00453693">
              <w:rPr>
                <w:b/>
                <w:i/>
              </w:rPr>
              <w:t>de underårigas</w:t>
            </w:r>
            <w:r w:rsidRPr="00453693">
              <w:t xml:space="preserve"> behov </w:t>
            </w:r>
            <w:r w:rsidRPr="00453693">
              <w:rPr>
                <w:b/>
                <w:i/>
              </w:rPr>
              <w:t>och deras</w:t>
            </w:r>
            <w:r w:rsidRPr="00453693">
              <w:t xml:space="preserve"> ålder.</w:t>
            </w:r>
          </w:p>
        </w:tc>
      </w:tr>
    </w:tbl>
    <w:p w14:paraId="6C69E7E2"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5F1B84C" w14:textId="77777777" w:rsidR="00665F21" w:rsidRPr="00453693" w:rsidRDefault="00382A95" w:rsidP="00665F21">
      <w:r w:rsidRPr="00453693">
        <w:rPr>
          <w:rStyle w:val="HideTWBExt"/>
        </w:rPr>
        <w:t>&lt;/Amend&gt;</w:t>
      </w:r>
    </w:p>
    <w:p w14:paraId="1538045E"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2103</w:t>
      </w:r>
      <w:r w:rsidRPr="00453693">
        <w:rPr>
          <w:rStyle w:val="HideTWBExt"/>
        </w:rPr>
        <w:t>&lt;/NumAm&gt;</w:t>
      </w:r>
    </w:p>
    <w:p w14:paraId="210C4BF0" w14:textId="77777777" w:rsidR="00665F21" w:rsidRPr="00453693" w:rsidRDefault="00382A95" w:rsidP="00665F21">
      <w:pPr>
        <w:pStyle w:val="NormalBold"/>
      </w:pPr>
      <w:r w:rsidRPr="00453693">
        <w:rPr>
          <w:rStyle w:val="HideTWBExt"/>
          <w:b w:val="0"/>
        </w:rPr>
        <w:t>&lt;RepeatBlock-By&gt;&lt;Members&gt;</w:t>
      </w:r>
      <w:r w:rsidRPr="00453693">
        <w:t>Ana Miguel Pedro</w:t>
      </w:r>
      <w:r w:rsidRPr="00453693">
        <w:rPr>
          <w:rStyle w:val="HideTWBExt"/>
          <w:b w:val="0"/>
        </w:rPr>
        <w:t>&lt;/Members&gt;</w:t>
      </w:r>
    </w:p>
    <w:p w14:paraId="6FC9FC18" w14:textId="77777777" w:rsidR="00665F21" w:rsidRPr="00453693" w:rsidRDefault="00382A95" w:rsidP="00665F21">
      <w:pPr>
        <w:pStyle w:val="NormalBold"/>
      </w:pPr>
      <w:r w:rsidRPr="00453693">
        <w:rPr>
          <w:rStyle w:val="HideTWBExt"/>
          <w:b w:val="0"/>
        </w:rPr>
        <w:t>&lt;/RepeatBlock-By&gt;</w:t>
      </w:r>
    </w:p>
    <w:p w14:paraId="32D9109E"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4C5F4674" w14:textId="77777777" w:rsidR="00665F21" w:rsidRPr="00453693" w:rsidRDefault="00382A95" w:rsidP="00665F21">
      <w:pPr>
        <w:pStyle w:val="NormalBold"/>
      </w:pPr>
      <w:r w:rsidRPr="00453693">
        <w:rPr>
          <w:rStyle w:val="HideTWBExt"/>
        </w:rPr>
        <w:t>&lt;Article&gt;</w:t>
      </w:r>
      <w:r w:rsidRPr="00453693">
        <w:t>Artikel 35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9FE6D42" w14:textId="77777777" w:rsidTr="0007571F">
        <w:trPr>
          <w:trHeight w:hRule="exact" w:val="240"/>
          <w:jc w:val="center"/>
        </w:trPr>
        <w:tc>
          <w:tcPr>
            <w:tcW w:w="9752" w:type="dxa"/>
            <w:gridSpan w:val="2"/>
            <w:tcBorders>
              <w:top w:val="nil"/>
              <w:left w:val="nil"/>
              <w:bottom w:val="nil"/>
              <w:right w:val="nil"/>
            </w:tcBorders>
          </w:tcPr>
          <w:p w14:paraId="7E1EADCC" w14:textId="77777777" w:rsidR="00665F21" w:rsidRPr="00453693" w:rsidRDefault="00665F21" w:rsidP="0007571F"/>
        </w:tc>
      </w:tr>
      <w:tr w:rsidR="00A333B9" w:rsidRPr="00453693" w14:paraId="72F54331" w14:textId="77777777" w:rsidTr="0007571F">
        <w:trPr>
          <w:trHeight w:val="240"/>
          <w:jc w:val="center"/>
        </w:trPr>
        <w:tc>
          <w:tcPr>
            <w:tcW w:w="4876" w:type="dxa"/>
            <w:tcBorders>
              <w:top w:val="nil"/>
              <w:left w:val="nil"/>
              <w:bottom w:val="nil"/>
              <w:right w:val="nil"/>
            </w:tcBorders>
          </w:tcPr>
          <w:p w14:paraId="30B26A73"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7AA7FCA" w14:textId="77777777" w:rsidR="00665F21" w:rsidRPr="00453693" w:rsidRDefault="00382A95" w:rsidP="0007571F">
            <w:pPr>
              <w:pStyle w:val="AmColumnHeading"/>
            </w:pPr>
            <w:r w:rsidRPr="00453693">
              <w:t>Ändringsförslag</w:t>
            </w:r>
          </w:p>
        </w:tc>
      </w:tr>
      <w:tr w:rsidR="00A333B9" w:rsidRPr="00453693" w14:paraId="1C920139" w14:textId="77777777" w:rsidTr="0007571F">
        <w:trPr>
          <w:jc w:val="center"/>
        </w:trPr>
        <w:tc>
          <w:tcPr>
            <w:tcW w:w="4876" w:type="dxa"/>
            <w:tcBorders>
              <w:top w:val="nil"/>
              <w:left w:val="nil"/>
              <w:bottom w:val="nil"/>
              <w:right w:val="nil"/>
            </w:tcBorders>
          </w:tcPr>
          <w:p w14:paraId="461FB4B3" w14:textId="77777777" w:rsidR="00665F21" w:rsidRPr="00453693" w:rsidRDefault="00382A95" w:rsidP="0007571F">
            <w:pPr>
              <w:pStyle w:val="Normal6a"/>
            </w:pPr>
            <w:r w:rsidRPr="00453693">
              <w:t>2.</w:t>
            </w:r>
            <w:r w:rsidRPr="00453693">
              <w:tab/>
            </w:r>
            <w:r w:rsidRPr="00453693">
              <w:rPr>
                <w:b/>
                <w:i/>
              </w:rPr>
              <w:t xml:space="preserve">Familjer och </w:t>
            </w:r>
            <w:r w:rsidRPr="00453693">
              <w:t xml:space="preserve">ensamkommande barn </w:t>
            </w:r>
            <w:r w:rsidRPr="00453693">
              <w:rPr>
                <w:b/>
                <w:i/>
              </w:rPr>
              <w:t>som hålls i förvar inför återvändandet ska</w:t>
            </w:r>
            <w:r w:rsidRPr="00453693">
              <w:t xml:space="preserve"> tillhandahållas separat inkvartering som garanterar adekvat skydd av privatlivet. Personalen ska ha lämplig utbildning, och anläggningarna ska anpassas för att ta hänsyn till behov </w:t>
            </w:r>
            <w:r w:rsidRPr="00453693">
              <w:rPr>
                <w:b/>
                <w:i/>
              </w:rPr>
              <w:t>som följer av de berörda personernas</w:t>
            </w:r>
            <w:r w:rsidRPr="00453693">
              <w:t xml:space="preserve"> ålder </w:t>
            </w:r>
            <w:r w:rsidRPr="00453693">
              <w:rPr>
                <w:b/>
                <w:i/>
              </w:rPr>
              <w:t>och kön, inbegripet lämplig hygien, mat, hälso- och sjukvård och annan infrastruktur</w:t>
            </w:r>
            <w:r w:rsidRPr="00453693">
              <w:t>.</w:t>
            </w:r>
          </w:p>
        </w:tc>
        <w:tc>
          <w:tcPr>
            <w:tcW w:w="4876" w:type="dxa"/>
            <w:tcBorders>
              <w:top w:val="nil"/>
              <w:left w:val="nil"/>
              <w:bottom w:val="nil"/>
              <w:right w:val="nil"/>
            </w:tcBorders>
          </w:tcPr>
          <w:p w14:paraId="49640148" w14:textId="77777777" w:rsidR="00665F21" w:rsidRPr="00453693" w:rsidRDefault="00382A95" w:rsidP="0007571F">
            <w:pPr>
              <w:pStyle w:val="Normal6a"/>
            </w:pPr>
            <w:r w:rsidRPr="00453693">
              <w:t>2.</w:t>
            </w:r>
            <w:r w:rsidRPr="00453693">
              <w:tab/>
              <w:t xml:space="preserve">Ensamkommande barn </w:t>
            </w:r>
            <w:r w:rsidRPr="00453693">
              <w:rPr>
                <w:b/>
                <w:i/>
              </w:rPr>
              <w:t xml:space="preserve">och familjer med underåriga ska under </w:t>
            </w:r>
            <w:proofErr w:type="spellStart"/>
            <w:r w:rsidRPr="00453693">
              <w:rPr>
                <w:b/>
                <w:i/>
              </w:rPr>
              <w:t>förvarsperioden</w:t>
            </w:r>
            <w:proofErr w:type="spellEnd"/>
            <w:r w:rsidRPr="00453693">
              <w:t xml:space="preserve"> tillhandahållas separat inkvartering som garanterar adekvat skydd av privatlivet. Personalen ska ha lämplig utbildning, och anläggningarna ska anpassas för att ta hänsyn till </w:t>
            </w:r>
            <w:r w:rsidRPr="00453693">
              <w:rPr>
                <w:b/>
                <w:i/>
              </w:rPr>
              <w:t>de underårigas</w:t>
            </w:r>
            <w:r w:rsidRPr="00453693">
              <w:t xml:space="preserve"> behov </w:t>
            </w:r>
            <w:r w:rsidRPr="00453693">
              <w:rPr>
                <w:b/>
                <w:i/>
              </w:rPr>
              <w:t>och deras</w:t>
            </w:r>
            <w:r w:rsidRPr="00453693">
              <w:t xml:space="preserve"> ålder.</w:t>
            </w:r>
          </w:p>
        </w:tc>
      </w:tr>
    </w:tbl>
    <w:p w14:paraId="2845A7EC"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347D5C4" w14:textId="77777777" w:rsidR="00665F21" w:rsidRPr="00453693" w:rsidRDefault="00382A95" w:rsidP="00665F21">
      <w:r w:rsidRPr="00453693">
        <w:rPr>
          <w:rStyle w:val="HideTWBExt"/>
        </w:rPr>
        <w:t>&lt;/Amend&gt;</w:t>
      </w:r>
    </w:p>
    <w:p w14:paraId="45E06930"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2104</w:t>
      </w:r>
      <w:r w:rsidRPr="00453693">
        <w:rPr>
          <w:rStyle w:val="HideTWBExt"/>
        </w:rPr>
        <w:t>&lt;/NumAm&gt;</w:t>
      </w:r>
    </w:p>
    <w:p w14:paraId="4D303DFD" w14:textId="77777777" w:rsidR="00665F21" w:rsidRPr="00453693" w:rsidRDefault="00382A95" w:rsidP="00665F21">
      <w:pPr>
        <w:pStyle w:val="NormalBold"/>
      </w:pPr>
      <w:r w:rsidRPr="00453693">
        <w:rPr>
          <w:rStyle w:val="HideTWBExt"/>
          <w:b w:val="0"/>
        </w:rPr>
        <w:t>&lt;RepeatBlock-By&gt;&lt;Members&gt;</w:t>
      </w:r>
      <w:r w:rsidRPr="00453693">
        <w:t>Marieke Ehlers</w:t>
      </w:r>
      <w:r w:rsidRPr="00453693">
        <w:rPr>
          <w:rStyle w:val="HideTWBExt"/>
          <w:b w:val="0"/>
        </w:rPr>
        <w:t>&lt;/Members&gt;</w:t>
      </w:r>
    </w:p>
    <w:p w14:paraId="4EC6EDCC" w14:textId="77777777" w:rsidR="00665F21" w:rsidRPr="00453693" w:rsidRDefault="00382A95" w:rsidP="00665F21">
      <w:r w:rsidRPr="00453693">
        <w:rPr>
          <w:rStyle w:val="HideTWBExt"/>
        </w:rPr>
        <w:t>&lt;AuNomDe&gt;</w:t>
      </w:r>
      <w:r w:rsidRPr="00453693">
        <w:rPr>
          <w:rStyle w:val="HideTWBInt"/>
          <w:color w:val="auto"/>
        </w:rPr>
        <w:t>{PfE}</w:t>
      </w:r>
      <w:r w:rsidRPr="00453693">
        <w:t xml:space="preserve">för </w:t>
      </w:r>
      <w:proofErr w:type="spellStart"/>
      <w:r w:rsidRPr="00453693">
        <w:t>PfE</w:t>
      </w:r>
      <w:proofErr w:type="spellEnd"/>
      <w:r w:rsidRPr="00453693">
        <w:t>-gruppen</w:t>
      </w:r>
      <w:r w:rsidRPr="00453693">
        <w:rPr>
          <w:rStyle w:val="HideTWBExt"/>
        </w:rPr>
        <w:t>&lt;/AuNomDe&gt;</w:t>
      </w:r>
    </w:p>
    <w:p w14:paraId="409D919D" w14:textId="77777777" w:rsidR="00665F21" w:rsidRPr="00453693" w:rsidRDefault="00382A95" w:rsidP="00665F21">
      <w:pPr>
        <w:pStyle w:val="NormalBold"/>
      </w:pPr>
      <w:r w:rsidRPr="00453693">
        <w:rPr>
          <w:rStyle w:val="HideTWBExt"/>
          <w:b w:val="0"/>
        </w:rPr>
        <w:t>&lt;/RepeatBlock-By&gt;</w:t>
      </w:r>
    </w:p>
    <w:p w14:paraId="77E7FA17"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19723E31" w14:textId="77777777" w:rsidR="00665F21" w:rsidRPr="00453693" w:rsidRDefault="00382A95" w:rsidP="00665F21">
      <w:pPr>
        <w:pStyle w:val="NormalBold"/>
      </w:pPr>
      <w:r w:rsidRPr="00453693">
        <w:rPr>
          <w:rStyle w:val="HideTWBExt"/>
        </w:rPr>
        <w:t>&lt;Article&gt;</w:t>
      </w:r>
      <w:r w:rsidRPr="00453693">
        <w:t>Artikel 35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017F8B31" w14:textId="77777777" w:rsidTr="0007571F">
        <w:trPr>
          <w:trHeight w:hRule="exact" w:val="240"/>
          <w:jc w:val="center"/>
        </w:trPr>
        <w:tc>
          <w:tcPr>
            <w:tcW w:w="9752" w:type="dxa"/>
            <w:gridSpan w:val="2"/>
            <w:tcBorders>
              <w:top w:val="nil"/>
              <w:left w:val="nil"/>
              <w:bottom w:val="nil"/>
              <w:right w:val="nil"/>
            </w:tcBorders>
          </w:tcPr>
          <w:p w14:paraId="4EC89EC3" w14:textId="77777777" w:rsidR="00665F21" w:rsidRPr="00453693" w:rsidRDefault="00665F21" w:rsidP="0007571F"/>
        </w:tc>
      </w:tr>
      <w:tr w:rsidR="00A333B9" w:rsidRPr="00453693" w14:paraId="41FDF495" w14:textId="77777777" w:rsidTr="0007571F">
        <w:trPr>
          <w:trHeight w:val="240"/>
          <w:jc w:val="center"/>
        </w:trPr>
        <w:tc>
          <w:tcPr>
            <w:tcW w:w="4876" w:type="dxa"/>
            <w:tcBorders>
              <w:top w:val="nil"/>
              <w:left w:val="nil"/>
              <w:bottom w:val="nil"/>
              <w:right w:val="nil"/>
            </w:tcBorders>
          </w:tcPr>
          <w:p w14:paraId="150B7CF1"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74C4EE7C" w14:textId="77777777" w:rsidR="00665F21" w:rsidRPr="00453693" w:rsidRDefault="00382A95" w:rsidP="0007571F">
            <w:pPr>
              <w:pStyle w:val="AmColumnHeading"/>
            </w:pPr>
            <w:r w:rsidRPr="00453693">
              <w:t>Ändringsförslag</w:t>
            </w:r>
          </w:p>
        </w:tc>
      </w:tr>
      <w:tr w:rsidR="00A333B9" w:rsidRPr="00453693" w14:paraId="5E6A4D59" w14:textId="77777777" w:rsidTr="0007571F">
        <w:trPr>
          <w:jc w:val="center"/>
        </w:trPr>
        <w:tc>
          <w:tcPr>
            <w:tcW w:w="4876" w:type="dxa"/>
            <w:tcBorders>
              <w:top w:val="nil"/>
              <w:left w:val="nil"/>
              <w:bottom w:val="nil"/>
              <w:right w:val="nil"/>
            </w:tcBorders>
          </w:tcPr>
          <w:p w14:paraId="469CDF28" w14:textId="77777777" w:rsidR="00665F21" w:rsidRPr="00453693" w:rsidRDefault="00382A95" w:rsidP="0007571F">
            <w:pPr>
              <w:pStyle w:val="Normal6a"/>
            </w:pPr>
            <w:r w:rsidRPr="00453693">
              <w:t>2.</w:t>
            </w:r>
            <w:r w:rsidRPr="00453693">
              <w:tab/>
              <w:t xml:space="preserve">Familjer och ensamkommande barn som hålls i förvar inför återvändandet ska tillhandahållas separat inkvartering som garanterar adekvat skydd av privatlivet. Personalen ska ha lämplig utbildning, och anläggningarna ska anpassas för att ta hänsyn till behov som följer av de berörda </w:t>
            </w:r>
            <w:r w:rsidRPr="00453693">
              <w:rPr>
                <w:b/>
                <w:i/>
              </w:rPr>
              <w:t>personernas</w:t>
            </w:r>
            <w:r w:rsidRPr="00453693">
              <w:t xml:space="preserve"> ålder och kön, inbegripet lämplig hygien, mat, hälso- och sjukvård och annan infrastruktur.</w:t>
            </w:r>
          </w:p>
        </w:tc>
        <w:tc>
          <w:tcPr>
            <w:tcW w:w="4876" w:type="dxa"/>
            <w:tcBorders>
              <w:top w:val="nil"/>
              <w:left w:val="nil"/>
              <w:bottom w:val="nil"/>
              <w:right w:val="nil"/>
            </w:tcBorders>
          </w:tcPr>
          <w:p w14:paraId="0B29D202" w14:textId="77777777" w:rsidR="00665F21" w:rsidRPr="00453693" w:rsidRDefault="00382A95" w:rsidP="0007571F">
            <w:pPr>
              <w:pStyle w:val="Normal6a"/>
            </w:pPr>
            <w:r w:rsidRPr="00453693">
              <w:t>2.</w:t>
            </w:r>
            <w:r w:rsidRPr="00453693">
              <w:tab/>
              <w:t xml:space="preserve">Familjer och ensamkommande barn som hålls i förvar inför återvändandet ska tillhandahållas separat inkvartering som garanterar adekvat skydd av privatlivet. Personalen ska ha lämplig utbildning, och anläggningarna ska anpassas för att ta hänsyn till behov som följer av de berörda </w:t>
            </w:r>
            <w:r w:rsidRPr="00453693">
              <w:rPr>
                <w:b/>
                <w:i/>
              </w:rPr>
              <w:t>barnens</w:t>
            </w:r>
            <w:r w:rsidRPr="00453693">
              <w:t xml:space="preserve"> ålder och kön, inbegripet lämplig hygien, mat, hälso- och sjukvård och annan infrastruktur.</w:t>
            </w:r>
          </w:p>
        </w:tc>
      </w:tr>
    </w:tbl>
    <w:p w14:paraId="2F263922"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86A931C" w14:textId="77777777" w:rsidR="00665F21" w:rsidRPr="00453693" w:rsidRDefault="00382A95" w:rsidP="00665F21">
      <w:r w:rsidRPr="00453693">
        <w:rPr>
          <w:rStyle w:val="HideTWBExt"/>
        </w:rPr>
        <w:t>&lt;/Amend&gt;</w:t>
      </w:r>
    </w:p>
    <w:p w14:paraId="5B9A7721"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2105</w:t>
      </w:r>
      <w:r w:rsidRPr="00453693">
        <w:rPr>
          <w:rStyle w:val="HideTWBExt"/>
        </w:rPr>
        <w:t>&lt;/NumAm&gt;</w:t>
      </w:r>
    </w:p>
    <w:p w14:paraId="4FD924A6"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Birgit Sippel, Cecilia Strada</w:t>
      </w:r>
      <w:r w:rsidRPr="00453693">
        <w:rPr>
          <w:rStyle w:val="HideTWBExt"/>
          <w:b w:val="0"/>
        </w:rPr>
        <w:t>&lt;/Members&gt;</w:t>
      </w:r>
    </w:p>
    <w:p w14:paraId="585FD137" w14:textId="77777777" w:rsidR="00665F21" w:rsidRPr="00453693" w:rsidRDefault="00382A95" w:rsidP="00665F21">
      <w:pPr>
        <w:pStyle w:val="NormalBold"/>
      </w:pPr>
      <w:r w:rsidRPr="00453693">
        <w:rPr>
          <w:rStyle w:val="HideTWBExt"/>
          <w:b w:val="0"/>
        </w:rPr>
        <w:t>&lt;/RepeatBlock-By&gt;</w:t>
      </w:r>
    </w:p>
    <w:p w14:paraId="6EEA0DCF"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2420AE72" w14:textId="77777777" w:rsidR="00665F21" w:rsidRPr="00453693" w:rsidRDefault="00382A95" w:rsidP="00665F21">
      <w:pPr>
        <w:pStyle w:val="NormalBold"/>
      </w:pPr>
      <w:r w:rsidRPr="00453693">
        <w:rPr>
          <w:rStyle w:val="HideTWBExt"/>
        </w:rPr>
        <w:t>&lt;Article&gt;</w:t>
      </w:r>
      <w:r w:rsidRPr="00453693">
        <w:t>Artikel 35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3164BBC7" w14:textId="77777777" w:rsidTr="0007571F">
        <w:trPr>
          <w:trHeight w:hRule="exact" w:val="240"/>
          <w:jc w:val="center"/>
        </w:trPr>
        <w:tc>
          <w:tcPr>
            <w:tcW w:w="9752" w:type="dxa"/>
            <w:gridSpan w:val="2"/>
            <w:tcBorders>
              <w:top w:val="nil"/>
              <w:left w:val="nil"/>
              <w:bottom w:val="nil"/>
              <w:right w:val="nil"/>
            </w:tcBorders>
          </w:tcPr>
          <w:p w14:paraId="14D102CA" w14:textId="77777777" w:rsidR="00665F21" w:rsidRPr="00453693" w:rsidRDefault="00665F21" w:rsidP="0007571F"/>
        </w:tc>
      </w:tr>
      <w:tr w:rsidR="00A333B9" w:rsidRPr="00453693" w14:paraId="3CADE207" w14:textId="77777777" w:rsidTr="0007571F">
        <w:trPr>
          <w:trHeight w:val="240"/>
          <w:jc w:val="center"/>
        </w:trPr>
        <w:tc>
          <w:tcPr>
            <w:tcW w:w="4876" w:type="dxa"/>
            <w:tcBorders>
              <w:top w:val="nil"/>
              <w:left w:val="nil"/>
              <w:bottom w:val="nil"/>
              <w:right w:val="nil"/>
            </w:tcBorders>
          </w:tcPr>
          <w:p w14:paraId="00848435"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76D0A098" w14:textId="77777777" w:rsidR="00665F21" w:rsidRPr="00453693" w:rsidRDefault="00382A95" w:rsidP="0007571F">
            <w:pPr>
              <w:pStyle w:val="AmColumnHeading"/>
            </w:pPr>
            <w:r w:rsidRPr="00453693">
              <w:t>Ändringsförslag</w:t>
            </w:r>
          </w:p>
        </w:tc>
      </w:tr>
      <w:tr w:rsidR="00A333B9" w:rsidRPr="00453693" w14:paraId="078EAF2B" w14:textId="77777777" w:rsidTr="0007571F">
        <w:trPr>
          <w:jc w:val="center"/>
        </w:trPr>
        <w:tc>
          <w:tcPr>
            <w:tcW w:w="4876" w:type="dxa"/>
            <w:tcBorders>
              <w:top w:val="nil"/>
              <w:left w:val="nil"/>
              <w:bottom w:val="nil"/>
              <w:right w:val="nil"/>
            </w:tcBorders>
          </w:tcPr>
          <w:p w14:paraId="75C500D4" w14:textId="77777777" w:rsidR="00665F21" w:rsidRPr="00453693" w:rsidRDefault="00382A95" w:rsidP="0007571F">
            <w:pPr>
              <w:pStyle w:val="Normal6a"/>
            </w:pPr>
            <w:r w:rsidRPr="00453693">
              <w:t>2.</w:t>
            </w:r>
            <w:r w:rsidRPr="00453693">
              <w:tab/>
              <w:t xml:space="preserve">Familjer och </w:t>
            </w:r>
            <w:r w:rsidRPr="00453693">
              <w:rPr>
                <w:b/>
                <w:i/>
              </w:rPr>
              <w:t xml:space="preserve">ensamkommande </w:t>
            </w:r>
            <w:r w:rsidRPr="00453693">
              <w:t>barn som hålls i förvar inför återvändandet ska tillhandahållas separat inkvartering som garanterar adekvat skydd av privatlivet. Personalen ska ha lämplig utbildning, och anläggningarna ska anpassas för att ta hänsyn till behov som följer av de berörda personernas ålder och kön, inbegripet lämplig hygien, mat, hälso- och sjukvård och annan infrastruktur.</w:t>
            </w:r>
          </w:p>
        </w:tc>
        <w:tc>
          <w:tcPr>
            <w:tcW w:w="4876" w:type="dxa"/>
            <w:tcBorders>
              <w:top w:val="nil"/>
              <w:left w:val="nil"/>
              <w:bottom w:val="nil"/>
              <w:right w:val="nil"/>
            </w:tcBorders>
          </w:tcPr>
          <w:p w14:paraId="21BDC080" w14:textId="77777777" w:rsidR="00665F21" w:rsidRPr="00453693" w:rsidRDefault="00382A95" w:rsidP="0007571F">
            <w:pPr>
              <w:pStyle w:val="Normal6a"/>
            </w:pPr>
            <w:r w:rsidRPr="00453693">
              <w:t>2.</w:t>
            </w:r>
            <w:r w:rsidRPr="00453693">
              <w:tab/>
              <w:t>Familjer och barn som hålls i förvar inför återvändandet ska tillhandahållas separat inkvartering som garanterar adekvat skydd av privatlivet. Personalen ska ha lämplig utbildning, och anläggningarna ska anpassas för att ta hänsyn till behov som följer av de berörda personernas ålder och kön, inbegripet lämplig hygien, mat, hälso- och sjukvård och annan infrastruktur.</w:t>
            </w:r>
          </w:p>
        </w:tc>
      </w:tr>
    </w:tbl>
    <w:p w14:paraId="07E2AEBC"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E5618EC" w14:textId="77777777" w:rsidR="00665F21" w:rsidRPr="00453693" w:rsidRDefault="00382A95" w:rsidP="00665F21">
      <w:r w:rsidRPr="00453693">
        <w:rPr>
          <w:rStyle w:val="HideTWBExt"/>
        </w:rPr>
        <w:t>&lt;/Amend&gt;</w:t>
      </w:r>
    </w:p>
    <w:p w14:paraId="6806D92B"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2106</w:t>
      </w:r>
      <w:r w:rsidRPr="00453693">
        <w:rPr>
          <w:rStyle w:val="HideTWBExt"/>
        </w:rPr>
        <w:t>&lt;/NumAm&gt;</w:t>
      </w:r>
    </w:p>
    <w:p w14:paraId="69C632BE" w14:textId="77777777" w:rsidR="00665F21" w:rsidRPr="00453693" w:rsidRDefault="00382A95" w:rsidP="00665F21">
      <w:pPr>
        <w:pStyle w:val="NormalBold"/>
      </w:pPr>
      <w:r w:rsidRPr="00453693">
        <w:rPr>
          <w:rStyle w:val="HideTWBExt"/>
          <w:b w:val="0"/>
        </w:rPr>
        <w:t>&lt;RepeatBlock-By&gt;&lt;Members&gt;</w:t>
      </w:r>
      <w:r w:rsidRPr="00453693">
        <w:t>Irena Joveva</w:t>
      </w:r>
      <w:r w:rsidRPr="00453693">
        <w:rPr>
          <w:rStyle w:val="HideTWBExt"/>
          <w:b w:val="0"/>
        </w:rPr>
        <w:t>&lt;/Members&gt;</w:t>
      </w:r>
    </w:p>
    <w:p w14:paraId="739580FB" w14:textId="77777777" w:rsidR="00665F21" w:rsidRPr="00453693" w:rsidRDefault="00382A95" w:rsidP="00665F21">
      <w:pPr>
        <w:pStyle w:val="NormalBold"/>
      </w:pPr>
      <w:r w:rsidRPr="00453693">
        <w:rPr>
          <w:rStyle w:val="HideTWBExt"/>
          <w:b w:val="0"/>
        </w:rPr>
        <w:t>&lt;/RepeatBlock-By&gt;</w:t>
      </w:r>
    </w:p>
    <w:p w14:paraId="498214D8"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1E667F75" w14:textId="77777777" w:rsidR="00665F21" w:rsidRPr="00453693" w:rsidRDefault="00382A95" w:rsidP="00665F21">
      <w:pPr>
        <w:pStyle w:val="NormalBold"/>
      </w:pPr>
      <w:r w:rsidRPr="00453693">
        <w:rPr>
          <w:rStyle w:val="HideTWBExt"/>
        </w:rPr>
        <w:t>&lt;Article&gt;</w:t>
      </w:r>
      <w:r w:rsidRPr="00453693">
        <w:t>Artikel 35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3F90D94F" w14:textId="77777777" w:rsidTr="0007571F">
        <w:trPr>
          <w:trHeight w:hRule="exact" w:val="240"/>
          <w:jc w:val="center"/>
        </w:trPr>
        <w:tc>
          <w:tcPr>
            <w:tcW w:w="9752" w:type="dxa"/>
            <w:gridSpan w:val="2"/>
            <w:tcBorders>
              <w:top w:val="nil"/>
              <w:left w:val="nil"/>
              <w:bottom w:val="nil"/>
              <w:right w:val="nil"/>
            </w:tcBorders>
          </w:tcPr>
          <w:p w14:paraId="5D346EF0" w14:textId="77777777" w:rsidR="00665F21" w:rsidRPr="00453693" w:rsidRDefault="00665F21" w:rsidP="0007571F"/>
        </w:tc>
      </w:tr>
      <w:tr w:rsidR="00A333B9" w:rsidRPr="00453693" w14:paraId="33000837" w14:textId="77777777" w:rsidTr="0007571F">
        <w:trPr>
          <w:trHeight w:val="240"/>
          <w:jc w:val="center"/>
        </w:trPr>
        <w:tc>
          <w:tcPr>
            <w:tcW w:w="4876" w:type="dxa"/>
            <w:tcBorders>
              <w:top w:val="nil"/>
              <w:left w:val="nil"/>
              <w:bottom w:val="nil"/>
              <w:right w:val="nil"/>
            </w:tcBorders>
          </w:tcPr>
          <w:p w14:paraId="32ED89A9"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5DC6E9B1" w14:textId="77777777" w:rsidR="00665F21" w:rsidRPr="00453693" w:rsidRDefault="00382A95" w:rsidP="0007571F">
            <w:pPr>
              <w:pStyle w:val="AmColumnHeading"/>
            </w:pPr>
            <w:r w:rsidRPr="00453693">
              <w:t>Ändringsförslag</w:t>
            </w:r>
          </w:p>
        </w:tc>
      </w:tr>
      <w:tr w:rsidR="00A333B9" w:rsidRPr="00453693" w14:paraId="4D164D9E" w14:textId="77777777" w:rsidTr="0007571F">
        <w:trPr>
          <w:jc w:val="center"/>
        </w:trPr>
        <w:tc>
          <w:tcPr>
            <w:tcW w:w="4876" w:type="dxa"/>
            <w:tcBorders>
              <w:top w:val="nil"/>
              <w:left w:val="nil"/>
              <w:bottom w:val="nil"/>
              <w:right w:val="nil"/>
            </w:tcBorders>
          </w:tcPr>
          <w:p w14:paraId="2347E273" w14:textId="77777777" w:rsidR="00665F21" w:rsidRPr="00453693" w:rsidRDefault="00382A95" w:rsidP="0007571F">
            <w:pPr>
              <w:pStyle w:val="Normal6a"/>
            </w:pPr>
            <w:r w:rsidRPr="00453693">
              <w:t>2.</w:t>
            </w:r>
            <w:r w:rsidRPr="00453693">
              <w:tab/>
              <w:t>Familjer</w:t>
            </w:r>
            <w:r w:rsidRPr="00453693">
              <w:rPr>
                <w:b/>
                <w:i/>
              </w:rPr>
              <w:t xml:space="preserve"> och</w:t>
            </w:r>
            <w:r w:rsidRPr="00453693">
              <w:t xml:space="preserve"> ensamkommande barn </w:t>
            </w:r>
            <w:r w:rsidRPr="00453693">
              <w:rPr>
                <w:b/>
                <w:i/>
              </w:rPr>
              <w:t>som hålls i förvar inför återvändandet</w:t>
            </w:r>
            <w:r w:rsidRPr="00453693">
              <w:t xml:space="preserve"> ska tillhandahållas separat inkvartering som garanterar adekvat skydd av privatlivet. Personalen ska ha lämplig utbildning, och anläggningarna ska anpassas för att ta hänsyn till behov som följer av de berörda personernas ålder och kön, inbegripet lämplig hygien, mat, hälso- och sjukvård och annan infrastruktur.</w:t>
            </w:r>
          </w:p>
        </w:tc>
        <w:tc>
          <w:tcPr>
            <w:tcW w:w="4876" w:type="dxa"/>
            <w:tcBorders>
              <w:top w:val="nil"/>
              <w:left w:val="nil"/>
              <w:bottom w:val="nil"/>
              <w:right w:val="nil"/>
            </w:tcBorders>
          </w:tcPr>
          <w:p w14:paraId="17C71FA9" w14:textId="77777777" w:rsidR="00665F21" w:rsidRPr="00453693" w:rsidRDefault="00382A95" w:rsidP="0007571F">
            <w:pPr>
              <w:pStyle w:val="Normal6a"/>
            </w:pPr>
            <w:r w:rsidRPr="00453693">
              <w:t>2.</w:t>
            </w:r>
            <w:r w:rsidRPr="00453693">
              <w:tab/>
              <w:t>Familjer</w:t>
            </w:r>
            <w:r w:rsidRPr="00453693">
              <w:rPr>
                <w:b/>
                <w:i/>
              </w:rPr>
              <w:t>,</w:t>
            </w:r>
            <w:r w:rsidRPr="00453693">
              <w:t xml:space="preserve"> ensamkommande barn </w:t>
            </w:r>
            <w:r w:rsidRPr="00453693">
              <w:rPr>
                <w:b/>
                <w:i/>
              </w:rPr>
              <w:t>och sårbara personer</w:t>
            </w:r>
            <w:r w:rsidRPr="00453693">
              <w:t xml:space="preserve"> ska tillhandahållas separat inkvartering som garanterar adekvat skydd av privatlivet. Personalen ska ha lämplig utbildning, och anläggningarna ska anpassas för att ta hänsyn till behov som följer av de berörda personernas ålder och kön, inbegripet lämplig hygien, mat, hälso- och sjukvård och annan infrastruktur.</w:t>
            </w:r>
          </w:p>
        </w:tc>
      </w:tr>
    </w:tbl>
    <w:p w14:paraId="6BAC7B37"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2FFDE7F" w14:textId="77777777" w:rsidR="00665F21" w:rsidRPr="00453693" w:rsidRDefault="00382A95" w:rsidP="00665F21">
      <w:r w:rsidRPr="00453693">
        <w:rPr>
          <w:rStyle w:val="HideTWBExt"/>
        </w:rPr>
        <w:t>&lt;/Amend&gt;</w:t>
      </w:r>
    </w:p>
    <w:p w14:paraId="3D078F2B"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2107</w:t>
      </w:r>
      <w:r w:rsidRPr="00453693">
        <w:rPr>
          <w:rStyle w:val="HideTWBExt"/>
        </w:rPr>
        <w:t>&lt;/NumAm&gt;</w:t>
      </w:r>
    </w:p>
    <w:p w14:paraId="660C4713"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000F97AC" w14:textId="77777777" w:rsidR="00665F21" w:rsidRPr="00453693" w:rsidRDefault="00382A95" w:rsidP="00665F21">
      <w:pPr>
        <w:pStyle w:val="NormalBold"/>
      </w:pPr>
      <w:r w:rsidRPr="00453693">
        <w:rPr>
          <w:rStyle w:val="HideTWBExt"/>
          <w:b w:val="0"/>
        </w:rPr>
        <w:t>&lt;/RepeatBlock-By&gt;</w:t>
      </w:r>
    </w:p>
    <w:p w14:paraId="713A46F2"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63C0AB39" w14:textId="77777777" w:rsidR="00665F21" w:rsidRPr="00453693" w:rsidRDefault="00382A95" w:rsidP="00665F21">
      <w:pPr>
        <w:pStyle w:val="NormalBold"/>
      </w:pPr>
      <w:r w:rsidRPr="00453693">
        <w:rPr>
          <w:rStyle w:val="HideTWBExt"/>
        </w:rPr>
        <w:t>&lt;Article&gt;</w:t>
      </w:r>
      <w:r w:rsidRPr="00453693">
        <w:t>Artikel 35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46C286D2" w14:textId="77777777" w:rsidTr="0007571F">
        <w:trPr>
          <w:trHeight w:hRule="exact" w:val="240"/>
          <w:jc w:val="center"/>
        </w:trPr>
        <w:tc>
          <w:tcPr>
            <w:tcW w:w="9752" w:type="dxa"/>
            <w:gridSpan w:val="2"/>
            <w:tcBorders>
              <w:top w:val="nil"/>
              <w:left w:val="nil"/>
              <w:bottom w:val="nil"/>
              <w:right w:val="nil"/>
            </w:tcBorders>
          </w:tcPr>
          <w:p w14:paraId="7175942D" w14:textId="77777777" w:rsidR="00665F21" w:rsidRPr="00453693" w:rsidRDefault="00665F21" w:rsidP="0007571F"/>
        </w:tc>
      </w:tr>
      <w:tr w:rsidR="00A333B9" w:rsidRPr="00453693" w14:paraId="202CCBEA" w14:textId="77777777" w:rsidTr="0007571F">
        <w:trPr>
          <w:trHeight w:val="240"/>
          <w:jc w:val="center"/>
        </w:trPr>
        <w:tc>
          <w:tcPr>
            <w:tcW w:w="4876" w:type="dxa"/>
            <w:tcBorders>
              <w:top w:val="nil"/>
              <w:left w:val="nil"/>
              <w:bottom w:val="nil"/>
              <w:right w:val="nil"/>
            </w:tcBorders>
          </w:tcPr>
          <w:p w14:paraId="2FBB0586"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34CFBA5A" w14:textId="77777777" w:rsidR="00665F21" w:rsidRPr="00453693" w:rsidRDefault="00382A95" w:rsidP="0007571F">
            <w:pPr>
              <w:pStyle w:val="AmColumnHeading"/>
            </w:pPr>
            <w:r w:rsidRPr="00453693">
              <w:t>Ändringsförslag</w:t>
            </w:r>
          </w:p>
        </w:tc>
      </w:tr>
      <w:tr w:rsidR="00A333B9" w:rsidRPr="00453693" w14:paraId="35C420E5" w14:textId="77777777" w:rsidTr="0007571F">
        <w:trPr>
          <w:jc w:val="center"/>
        </w:trPr>
        <w:tc>
          <w:tcPr>
            <w:tcW w:w="4876" w:type="dxa"/>
            <w:tcBorders>
              <w:top w:val="nil"/>
              <w:left w:val="nil"/>
              <w:bottom w:val="nil"/>
              <w:right w:val="nil"/>
            </w:tcBorders>
          </w:tcPr>
          <w:p w14:paraId="719792D7" w14:textId="77777777" w:rsidR="00665F21" w:rsidRPr="00453693" w:rsidRDefault="00382A95" w:rsidP="0007571F">
            <w:pPr>
              <w:pStyle w:val="Normal6a"/>
            </w:pPr>
            <w:r w:rsidRPr="00453693">
              <w:rPr>
                <w:b/>
                <w:i/>
              </w:rPr>
              <w:t>3.</w:t>
            </w:r>
            <w:r w:rsidRPr="00453693">
              <w:tab/>
            </w:r>
            <w:r w:rsidRPr="00453693">
              <w:rPr>
                <w:b/>
                <w:i/>
              </w:rPr>
              <w:t>Underåriga som hålls i förvar ska ha möjlighet att delta i fritidsverksamhet, inbegripet lekar och aktiviteter som lämpar sig för deras ålder, och ska ha tillgång till undervisning i det format som är lämpligast sett till hur länge de hålls i förvar.</w:t>
            </w:r>
          </w:p>
        </w:tc>
        <w:tc>
          <w:tcPr>
            <w:tcW w:w="4876" w:type="dxa"/>
            <w:tcBorders>
              <w:top w:val="nil"/>
              <w:left w:val="nil"/>
              <w:bottom w:val="nil"/>
              <w:right w:val="nil"/>
            </w:tcBorders>
          </w:tcPr>
          <w:p w14:paraId="5EE94335" w14:textId="77777777" w:rsidR="00665F21" w:rsidRPr="00453693" w:rsidRDefault="00382A95" w:rsidP="0007571F">
            <w:pPr>
              <w:pStyle w:val="Normal6a"/>
            </w:pPr>
            <w:r w:rsidRPr="00453693">
              <w:rPr>
                <w:b/>
                <w:i/>
              </w:rPr>
              <w:t>utgår</w:t>
            </w:r>
          </w:p>
        </w:tc>
      </w:tr>
    </w:tbl>
    <w:p w14:paraId="402EC676"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D806B77" w14:textId="77777777" w:rsidR="00665F21" w:rsidRPr="00453693" w:rsidRDefault="00382A95" w:rsidP="00665F21">
      <w:r w:rsidRPr="00453693">
        <w:rPr>
          <w:rStyle w:val="HideTWBExt"/>
        </w:rPr>
        <w:t>&lt;/Amend&gt;</w:t>
      </w:r>
    </w:p>
    <w:p w14:paraId="22A7A2D4"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2108</w:t>
      </w:r>
      <w:r w:rsidRPr="00453693">
        <w:rPr>
          <w:rStyle w:val="HideTWBExt"/>
        </w:rPr>
        <w:t>&lt;/NumAm&gt;</w:t>
      </w:r>
    </w:p>
    <w:p w14:paraId="141E5664" w14:textId="77777777" w:rsidR="00665F21" w:rsidRPr="00453693" w:rsidRDefault="00382A95" w:rsidP="00665F21">
      <w:pPr>
        <w:pStyle w:val="NormalBold"/>
      </w:pPr>
      <w:r w:rsidRPr="00453693">
        <w:rPr>
          <w:rStyle w:val="HideTWBExt"/>
          <w:b w:val="0"/>
        </w:rPr>
        <w:t>&lt;RepeatBlock-By&gt;&lt;Members&gt;</w:t>
      </w:r>
      <w:r w:rsidRPr="00453693">
        <w:t>Mélissa Camara</w:t>
      </w:r>
      <w:r w:rsidRPr="00453693">
        <w:rPr>
          <w:rStyle w:val="HideTWBExt"/>
          <w:b w:val="0"/>
        </w:rPr>
        <w:t>&lt;/Members&gt;</w:t>
      </w:r>
    </w:p>
    <w:p w14:paraId="6AE4F6B8" w14:textId="77777777" w:rsidR="00665F21" w:rsidRPr="00453693" w:rsidRDefault="00382A95" w:rsidP="00665F21">
      <w:pPr>
        <w:pStyle w:val="NormalBold"/>
      </w:pPr>
      <w:r w:rsidRPr="00453693">
        <w:rPr>
          <w:rStyle w:val="HideTWBExt"/>
          <w:b w:val="0"/>
        </w:rPr>
        <w:t>&lt;/RepeatBlock-By&gt;</w:t>
      </w:r>
    </w:p>
    <w:p w14:paraId="6CD9DA1E"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7C9192AD" w14:textId="77777777" w:rsidR="00665F21" w:rsidRPr="00453693" w:rsidRDefault="00382A95" w:rsidP="00665F21">
      <w:pPr>
        <w:pStyle w:val="NormalBold"/>
      </w:pPr>
      <w:r w:rsidRPr="00453693">
        <w:rPr>
          <w:rStyle w:val="HideTWBExt"/>
        </w:rPr>
        <w:t>&lt;Article&gt;</w:t>
      </w:r>
      <w:r w:rsidRPr="00453693">
        <w:t>Artikel 35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4B5BC9F" w14:textId="77777777" w:rsidTr="0007571F">
        <w:trPr>
          <w:trHeight w:hRule="exact" w:val="240"/>
          <w:jc w:val="center"/>
        </w:trPr>
        <w:tc>
          <w:tcPr>
            <w:tcW w:w="9752" w:type="dxa"/>
            <w:gridSpan w:val="2"/>
            <w:tcBorders>
              <w:top w:val="nil"/>
              <w:left w:val="nil"/>
              <w:bottom w:val="nil"/>
              <w:right w:val="nil"/>
            </w:tcBorders>
          </w:tcPr>
          <w:p w14:paraId="77B4F8B2" w14:textId="77777777" w:rsidR="00665F21" w:rsidRPr="00453693" w:rsidRDefault="00665F21" w:rsidP="0007571F"/>
        </w:tc>
      </w:tr>
      <w:tr w:rsidR="00A333B9" w:rsidRPr="00453693" w14:paraId="4E005778" w14:textId="77777777" w:rsidTr="0007571F">
        <w:trPr>
          <w:trHeight w:val="240"/>
          <w:jc w:val="center"/>
        </w:trPr>
        <w:tc>
          <w:tcPr>
            <w:tcW w:w="4876" w:type="dxa"/>
            <w:tcBorders>
              <w:top w:val="nil"/>
              <w:left w:val="nil"/>
              <w:bottom w:val="nil"/>
              <w:right w:val="nil"/>
            </w:tcBorders>
          </w:tcPr>
          <w:p w14:paraId="7B12189E"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0476528" w14:textId="77777777" w:rsidR="00665F21" w:rsidRPr="00453693" w:rsidRDefault="00382A95" w:rsidP="0007571F">
            <w:pPr>
              <w:pStyle w:val="AmColumnHeading"/>
            </w:pPr>
            <w:r w:rsidRPr="00453693">
              <w:t>Ändringsförslag</w:t>
            </w:r>
          </w:p>
        </w:tc>
      </w:tr>
      <w:tr w:rsidR="00A333B9" w:rsidRPr="00453693" w14:paraId="626E62A8" w14:textId="77777777" w:rsidTr="0007571F">
        <w:trPr>
          <w:jc w:val="center"/>
        </w:trPr>
        <w:tc>
          <w:tcPr>
            <w:tcW w:w="4876" w:type="dxa"/>
            <w:tcBorders>
              <w:top w:val="nil"/>
              <w:left w:val="nil"/>
              <w:bottom w:val="nil"/>
              <w:right w:val="nil"/>
            </w:tcBorders>
          </w:tcPr>
          <w:p w14:paraId="7E286950" w14:textId="77777777" w:rsidR="00665F21" w:rsidRPr="00453693" w:rsidRDefault="00382A95" w:rsidP="0007571F">
            <w:pPr>
              <w:pStyle w:val="Normal6a"/>
            </w:pPr>
            <w:r w:rsidRPr="00453693">
              <w:rPr>
                <w:b/>
                <w:i/>
              </w:rPr>
              <w:t>3.</w:t>
            </w:r>
            <w:r w:rsidRPr="00453693">
              <w:tab/>
            </w:r>
            <w:r w:rsidRPr="00453693">
              <w:rPr>
                <w:b/>
                <w:i/>
              </w:rPr>
              <w:t>Underåriga som hålls i förvar ska ha möjlighet att delta i fritidsverksamhet, inbegripet lekar och aktiviteter som lämpar sig för deras ålder, och ska ha tillgång till undervisning i det format som är lämpligast sett till hur länge de hålls i förvar.</w:t>
            </w:r>
          </w:p>
        </w:tc>
        <w:tc>
          <w:tcPr>
            <w:tcW w:w="4876" w:type="dxa"/>
            <w:tcBorders>
              <w:top w:val="nil"/>
              <w:left w:val="nil"/>
              <w:bottom w:val="nil"/>
              <w:right w:val="nil"/>
            </w:tcBorders>
          </w:tcPr>
          <w:p w14:paraId="6F5D1EAA" w14:textId="77777777" w:rsidR="00665F21" w:rsidRPr="00453693" w:rsidRDefault="00382A95" w:rsidP="0007571F">
            <w:pPr>
              <w:pStyle w:val="Normal6a"/>
            </w:pPr>
            <w:r w:rsidRPr="00453693">
              <w:rPr>
                <w:b/>
                <w:i/>
              </w:rPr>
              <w:t>utgår</w:t>
            </w:r>
          </w:p>
        </w:tc>
      </w:tr>
    </w:tbl>
    <w:p w14:paraId="3FCBAD75"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3CA46F6" w14:textId="77777777" w:rsidR="00665F21" w:rsidRPr="00453693" w:rsidRDefault="00382A95" w:rsidP="00665F21">
      <w:r w:rsidRPr="00453693">
        <w:rPr>
          <w:rStyle w:val="HideTWBExt"/>
        </w:rPr>
        <w:t>&lt;/Amend&gt;</w:t>
      </w:r>
    </w:p>
    <w:p w14:paraId="0210FC99"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2109</w:t>
      </w:r>
      <w:r w:rsidRPr="00453693">
        <w:rPr>
          <w:rStyle w:val="HideTWBExt"/>
        </w:rPr>
        <w:t>&lt;/NumAm&gt;</w:t>
      </w:r>
    </w:p>
    <w:p w14:paraId="60B73A05" w14:textId="77777777" w:rsidR="00665F21" w:rsidRPr="00453693" w:rsidRDefault="00382A95" w:rsidP="00665F21">
      <w:pPr>
        <w:pStyle w:val="NormalBold"/>
      </w:pPr>
      <w:r w:rsidRPr="00453693">
        <w:rPr>
          <w:rStyle w:val="HideTWBExt"/>
          <w:b w:val="0"/>
        </w:rPr>
        <w:t>&lt;RepeatBlock-By&gt;&lt;Members&gt;</w:t>
      </w:r>
      <w:r w:rsidRPr="00453693">
        <w:t>Marieke Ehlers</w:t>
      </w:r>
      <w:r w:rsidRPr="00453693">
        <w:rPr>
          <w:rStyle w:val="HideTWBExt"/>
          <w:b w:val="0"/>
        </w:rPr>
        <w:t>&lt;/Members&gt;</w:t>
      </w:r>
    </w:p>
    <w:p w14:paraId="7039B3BF" w14:textId="77777777" w:rsidR="00665F21" w:rsidRPr="00453693" w:rsidRDefault="00382A95" w:rsidP="00665F21">
      <w:r w:rsidRPr="00453693">
        <w:rPr>
          <w:rStyle w:val="HideTWBExt"/>
        </w:rPr>
        <w:t>&lt;AuNomDe&gt;</w:t>
      </w:r>
      <w:r w:rsidRPr="00453693">
        <w:rPr>
          <w:rStyle w:val="HideTWBInt"/>
          <w:color w:val="auto"/>
        </w:rPr>
        <w:t>{PfE}</w:t>
      </w:r>
      <w:r w:rsidRPr="00453693">
        <w:t xml:space="preserve">för </w:t>
      </w:r>
      <w:proofErr w:type="spellStart"/>
      <w:r w:rsidRPr="00453693">
        <w:t>PfE</w:t>
      </w:r>
      <w:proofErr w:type="spellEnd"/>
      <w:r w:rsidRPr="00453693">
        <w:t>-gruppen</w:t>
      </w:r>
      <w:r w:rsidRPr="00453693">
        <w:rPr>
          <w:rStyle w:val="HideTWBExt"/>
        </w:rPr>
        <w:t>&lt;/AuNomDe&gt;</w:t>
      </w:r>
    </w:p>
    <w:p w14:paraId="70B1A6BC" w14:textId="77777777" w:rsidR="00665F21" w:rsidRPr="00453693" w:rsidRDefault="00382A95" w:rsidP="00665F21">
      <w:pPr>
        <w:pStyle w:val="NormalBold"/>
      </w:pPr>
      <w:r w:rsidRPr="00453693">
        <w:rPr>
          <w:rStyle w:val="HideTWBExt"/>
          <w:b w:val="0"/>
        </w:rPr>
        <w:t>&lt;/RepeatBlock-By&gt;</w:t>
      </w:r>
    </w:p>
    <w:p w14:paraId="6A568057"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1386882A" w14:textId="77777777" w:rsidR="00665F21" w:rsidRPr="00453693" w:rsidRDefault="00382A95" w:rsidP="00665F21">
      <w:pPr>
        <w:pStyle w:val="NormalBold"/>
      </w:pPr>
      <w:r w:rsidRPr="00453693">
        <w:rPr>
          <w:rStyle w:val="HideTWBExt"/>
        </w:rPr>
        <w:t>&lt;Article&gt;</w:t>
      </w:r>
      <w:r w:rsidRPr="00453693">
        <w:t>Artikel 35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09879CE" w14:textId="77777777" w:rsidTr="0007571F">
        <w:trPr>
          <w:trHeight w:hRule="exact" w:val="240"/>
          <w:jc w:val="center"/>
        </w:trPr>
        <w:tc>
          <w:tcPr>
            <w:tcW w:w="9752" w:type="dxa"/>
            <w:gridSpan w:val="2"/>
            <w:tcBorders>
              <w:top w:val="nil"/>
              <w:left w:val="nil"/>
              <w:bottom w:val="nil"/>
              <w:right w:val="nil"/>
            </w:tcBorders>
          </w:tcPr>
          <w:p w14:paraId="2B225EB8" w14:textId="77777777" w:rsidR="00665F21" w:rsidRPr="00453693" w:rsidRDefault="00665F21" w:rsidP="0007571F"/>
        </w:tc>
      </w:tr>
      <w:tr w:rsidR="00A333B9" w:rsidRPr="00453693" w14:paraId="3F05CDB3" w14:textId="77777777" w:rsidTr="0007571F">
        <w:trPr>
          <w:trHeight w:val="240"/>
          <w:jc w:val="center"/>
        </w:trPr>
        <w:tc>
          <w:tcPr>
            <w:tcW w:w="4876" w:type="dxa"/>
            <w:tcBorders>
              <w:top w:val="nil"/>
              <w:left w:val="nil"/>
              <w:bottom w:val="nil"/>
              <w:right w:val="nil"/>
            </w:tcBorders>
          </w:tcPr>
          <w:p w14:paraId="5485C02E"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2A2A9794" w14:textId="77777777" w:rsidR="00665F21" w:rsidRPr="00453693" w:rsidRDefault="00382A95" w:rsidP="0007571F">
            <w:pPr>
              <w:pStyle w:val="AmColumnHeading"/>
            </w:pPr>
            <w:r w:rsidRPr="00453693">
              <w:t>Ändringsförslag</w:t>
            </w:r>
          </w:p>
        </w:tc>
      </w:tr>
      <w:tr w:rsidR="00A333B9" w:rsidRPr="00453693" w14:paraId="1BE9580F" w14:textId="77777777" w:rsidTr="0007571F">
        <w:trPr>
          <w:jc w:val="center"/>
        </w:trPr>
        <w:tc>
          <w:tcPr>
            <w:tcW w:w="4876" w:type="dxa"/>
            <w:tcBorders>
              <w:top w:val="nil"/>
              <w:left w:val="nil"/>
              <w:bottom w:val="nil"/>
              <w:right w:val="nil"/>
            </w:tcBorders>
          </w:tcPr>
          <w:p w14:paraId="5CB12A10" w14:textId="77777777" w:rsidR="00665F21" w:rsidRPr="00453693" w:rsidRDefault="00382A95" w:rsidP="0007571F">
            <w:pPr>
              <w:pStyle w:val="Normal6a"/>
            </w:pPr>
            <w:r w:rsidRPr="00453693">
              <w:t>3.</w:t>
            </w:r>
            <w:r w:rsidRPr="00453693">
              <w:tab/>
            </w:r>
            <w:r w:rsidRPr="00453693">
              <w:rPr>
                <w:b/>
                <w:i/>
              </w:rPr>
              <w:t>Underåriga</w:t>
            </w:r>
            <w:r w:rsidRPr="00453693">
              <w:t xml:space="preserve"> som hålls i förvar ska ha möjlighet att delta i fritidsverksamhet, inbegripet lekar och aktiviteter som lämpar sig för deras ålder, och ska ha tillgång till undervisning i det format som är lämpligast sett till hur länge de hålls i förvar.</w:t>
            </w:r>
          </w:p>
        </w:tc>
        <w:tc>
          <w:tcPr>
            <w:tcW w:w="4876" w:type="dxa"/>
            <w:tcBorders>
              <w:top w:val="nil"/>
              <w:left w:val="nil"/>
              <w:bottom w:val="nil"/>
              <w:right w:val="nil"/>
            </w:tcBorders>
          </w:tcPr>
          <w:p w14:paraId="13A78015" w14:textId="77777777" w:rsidR="00665F21" w:rsidRPr="00453693" w:rsidRDefault="00382A95" w:rsidP="0007571F">
            <w:pPr>
              <w:pStyle w:val="Normal6a"/>
            </w:pPr>
            <w:r w:rsidRPr="00453693">
              <w:t>3.</w:t>
            </w:r>
            <w:r w:rsidRPr="00453693">
              <w:tab/>
            </w:r>
            <w:r w:rsidRPr="00453693">
              <w:rPr>
                <w:b/>
                <w:i/>
              </w:rPr>
              <w:t>Barn</w:t>
            </w:r>
            <w:r w:rsidRPr="00453693">
              <w:t xml:space="preserve"> som hålls i förvar ska ha möjlighet att delta i fritidsverksamhet, inbegripet lekar och aktiviteter som lämpar sig för deras ålder, och ska ha tillgång till undervisning i det format som är lämpligast sett till hur länge de hålls i förvar.</w:t>
            </w:r>
          </w:p>
        </w:tc>
      </w:tr>
    </w:tbl>
    <w:p w14:paraId="61E3F44A"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11FA79C" w14:textId="77777777" w:rsidR="00665F21" w:rsidRPr="00453693" w:rsidRDefault="00382A95" w:rsidP="00665F21">
      <w:r w:rsidRPr="00453693">
        <w:rPr>
          <w:rStyle w:val="HideTWBExt"/>
        </w:rPr>
        <w:t>&lt;/Amend&gt;</w:t>
      </w:r>
    </w:p>
    <w:p w14:paraId="366DAE4A"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2110</w:t>
      </w:r>
      <w:r w:rsidRPr="00453693">
        <w:rPr>
          <w:rStyle w:val="HideTWBExt"/>
        </w:rPr>
        <w:t>&lt;/NumAm&gt;</w:t>
      </w:r>
    </w:p>
    <w:p w14:paraId="28C42394" w14:textId="77777777" w:rsidR="00665F21" w:rsidRPr="00453693" w:rsidRDefault="00382A95" w:rsidP="00665F21">
      <w:pPr>
        <w:pStyle w:val="NormalBold"/>
      </w:pPr>
      <w:r w:rsidRPr="00453693">
        <w:rPr>
          <w:rStyle w:val="HideTWBExt"/>
          <w:b w:val="0"/>
        </w:rPr>
        <w:t>&lt;RepeatBlock-By&gt;&lt;Members&gt;</w:t>
      </w:r>
      <w:r w:rsidRPr="00453693">
        <w:t>Irena Joveva</w:t>
      </w:r>
      <w:r w:rsidRPr="00453693">
        <w:rPr>
          <w:rStyle w:val="HideTWBExt"/>
          <w:b w:val="0"/>
        </w:rPr>
        <w:t>&lt;/Members&gt;</w:t>
      </w:r>
    </w:p>
    <w:p w14:paraId="0795A9C7" w14:textId="77777777" w:rsidR="00665F21" w:rsidRPr="00453693" w:rsidRDefault="00382A95" w:rsidP="00665F21">
      <w:pPr>
        <w:pStyle w:val="NormalBold"/>
      </w:pPr>
      <w:r w:rsidRPr="00453693">
        <w:rPr>
          <w:rStyle w:val="HideTWBExt"/>
          <w:b w:val="0"/>
        </w:rPr>
        <w:t>&lt;/RepeatBlock-By&gt;</w:t>
      </w:r>
    </w:p>
    <w:p w14:paraId="139EF5F0"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44DA5F8" w14:textId="77777777" w:rsidR="00665F21" w:rsidRPr="00453693" w:rsidRDefault="00382A95" w:rsidP="00665F21">
      <w:pPr>
        <w:pStyle w:val="NormalBold"/>
      </w:pPr>
      <w:r w:rsidRPr="00453693">
        <w:rPr>
          <w:rStyle w:val="HideTWBExt"/>
        </w:rPr>
        <w:t>&lt;Article&gt;</w:t>
      </w:r>
      <w:r w:rsidRPr="00453693">
        <w:t>Artikel 35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077B67AA" w14:textId="77777777" w:rsidTr="0007571F">
        <w:trPr>
          <w:trHeight w:hRule="exact" w:val="240"/>
          <w:jc w:val="center"/>
        </w:trPr>
        <w:tc>
          <w:tcPr>
            <w:tcW w:w="9752" w:type="dxa"/>
            <w:gridSpan w:val="2"/>
            <w:tcBorders>
              <w:top w:val="nil"/>
              <w:left w:val="nil"/>
              <w:bottom w:val="nil"/>
              <w:right w:val="nil"/>
            </w:tcBorders>
          </w:tcPr>
          <w:p w14:paraId="41E4F442" w14:textId="77777777" w:rsidR="00665F21" w:rsidRPr="00453693" w:rsidRDefault="00665F21" w:rsidP="0007571F"/>
        </w:tc>
      </w:tr>
      <w:tr w:rsidR="00A333B9" w:rsidRPr="00453693" w14:paraId="4C84DC7F" w14:textId="77777777" w:rsidTr="0007571F">
        <w:trPr>
          <w:trHeight w:val="240"/>
          <w:jc w:val="center"/>
        </w:trPr>
        <w:tc>
          <w:tcPr>
            <w:tcW w:w="4876" w:type="dxa"/>
            <w:tcBorders>
              <w:top w:val="nil"/>
              <w:left w:val="nil"/>
              <w:bottom w:val="nil"/>
              <w:right w:val="nil"/>
            </w:tcBorders>
          </w:tcPr>
          <w:p w14:paraId="24449683"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764EEA71" w14:textId="77777777" w:rsidR="00665F21" w:rsidRPr="00453693" w:rsidRDefault="00382A95" w:rsidP="0007571F">
            <w:pPr>
              <w:pStyle w:val="AmColumnHeading"/>
            </w:pPr>
            <w:r w:rsidRPr="00453693">
              <w:t>Ändringsförslag</w:t>
            </w:r>
          </w:p>
        </w:tc>
      </w:tr>
      <w:tr w:rsidR="00A333B9" w:rsidRPr="00453693" w14:paraId="60CDC57C" w14:textId="77777777" w:rsidTr="0007571F">
        <w:trPr>
          <w:jc w:val="center"/>
        </w:trPr>
        <w:tc>
          <w:tcPr>
            <w:tcW w:w="4876" w:type="dxa"/>
            <w:tcBorders>
              <w:top w:val="nil"/>
              <w:left w:val="nil"/>
              <w:bottom w:val="nil"/>
              <w:right w:val="nil"/>
            </w:tcBorders>
          </w:tcPr>
          <w:p w14:paraId="200BE043" w14:textId="77777777" w:rsidR="00665F21" w:rsidRPr="00453693" w:rsidRDefault="00382A95" w:rsidP="0007571F">
            <w:pPr>
              <w:pStyle w:val="Normal6a"/>
            </w:pPr>
            <w:r w:rsidRPr="00453693">
              <w:t>3.</w:t>
            </w:r>
            <w:r w:rsidRPr="00453693">
              <w:tab/>
              <w:t xml:space="preserve">Underåriga som </w:t>
            </w:r>
            <w:r w:rsidRPr="00453693">
              <w:rPr>
                <w:b/>
                <w:i/>
              </w:rPr>
              <w:t>hålls i förvar</w:t>
            </w:r>
            <w:r w:rsidRPr="00453693">
              <w:t xml:space="preserve"> ska ha möjlighet att delta i fritidsverksamhet, inbegripet lekar och aktiviteter som lämpar sig för deras ålder, och ska ha tillgång till undervisning i det format som är lämpligast</w:t>
            </w:r>
            <w:r w:rsidRPr="00453693">
              <w:rPr>
                <w:b/>
                <w:i/>
              </w:rPr>
              <w:t xml:space="preserve"> sett till hur länge de hålls i förvar</w:t>
            </w:r>
            <w:r w:rsidRPr="00453693">
              <w:t>.</w:t>
            </w:r>
          </w:p>
        </w:tc>
        <w:tc>
          <w:tcPr>
            <w:tcW w:w="4876" w:type="dxa"/>
            <w:tcBorders>
              <w:top w:val="nil"/>
              <w:left w:val="nil"/>
              <w:bottom w:val="nil"/>
              <w:right w:val="nil"/>
            </w:tcBorders>
          </w:tcPr>
          <w:p w14:paraId="02A721F1" w14:textId="77777777" w:rsidR="00665F21" w:rsidRPr="00453693" w:rsidRDefault="00382A95" w:rsidP="0007571F">
            <w:pPr>
              <w:pStyle w:val="Normal6a"/>
            </w:pPr>
            <w:r w:rsidRPr="00453693">
              <w:t>3.</w:t>
            </w:r>
            <w:r w:rsidRPr="00453693">
              <w:tab/>
              <w:t xml:space="preserve">Underåriga som </w:t>
            </w:r>
            <w:r w:rsidRPr="00453693">
              <w:rPr>
                <w:b/>
                <w:i/>
              </w:rPr>
              <w:t>är inkvarterade i särskilda anläggningar</w:t>
            </w:r>
            <w:r w:rsidRPr="00453693">
              <w:t xml:space="preserve"> ska ha möjlighet att delta i fritidsverksamhet, inbegripet lekar och aktiviteter som lämpar sig för deras ålder, och ska ha tillgång till undervisning i det format som är lämpligast.</w:t>
            </w:r>
          </w:p>
        </w:tc>
      </w:tr>
    </w:tbl>
    <w:p w14:paraId="511E02F6"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7646AD7" w14:textId="77777777" w:rsidR="00665F21" w:rsidRPr="00453693" w:rsidRDefault="00382A95" w:rsidP="00665F21">
      <w:r w:rsidRPr="00453693">
        <w:rPr>
          <w:rStyle w:val="HideTWBExt"/>
        </w:rPr>
        <w:t>&lt;/Amend&gt;</w:t>
      </w:r>
    </w:p>
    <w:p w14:paraId="32637AEB"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2111</w:t>
      </w:r>
      <w:r w:rsidRPr="00453693">
        <w:rPr>
          <w:rStyle w:val="HideTWBExt"/>
        </w:rPr>
        <w:t>&lt;/NumAm&gt;</w:t>
      </w:r>
    </w:p>
    <w:p w14:paraId="2D6F67C8"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25ED3867" w14:textId="77777777" w:rsidR="00665F21" w:rsidRPr="00453693" w:rsidRDefault="00382A95" w:rsidP="00665F21">
      <w:pPr>
        <w:pStyle w:val="NormalBold"/>
      </w:pPr>
      <w:r w:rsidRPr="00453693">
        <w:rPr>
          <w:rStyle w:val="HideTWBExt"/>
          <w:b w:val="0"/>
        </w:rPr>
        <w:t>&lt;/RepeatBlock-By&gt;</w:t>
      </w:r>
    </w:p>
    <w:p w14:paraId="18998B9B"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58D7806" w14:textId="77777777" w:rsidR="00665F21" w:rsidRPr="00453693" w:rsidRDefault="00382A95" w:rsidP="00665F21">
      <w:pPr>
        <w:pStyle w:val="NormalBold"/>
      </w:pPr>
      <w:r w:rsidRPr="00453693">
        <w:rPr>
          <w:rStyle w:val="HideTWBExt"/>
        </w:rPr>
        <w:t>&lt;Article&gt;</w:t>
      </w:r>
      <w:r w:rsidRPr="00453693">
        <w:t>Artikel 35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1F68674B" w14:textId="77777777" w:rsidTr="0007571F">
        <w:trPr>
          <w:trHeight w:hRule="exact" w:val="240"/>
          <w:jc w:val="center"/>
        </w:trPr>
        <w:tc>
          <w:tcPr>
            <w:tcW w:w="9752" w:type="dxa"/>
            <w:gridSpan w:val="2"/>
            <w:tcBorders>
              <w:top w:val="nil"/>
              <w:left w:val="nil"/>
              <w:bottom w:val="nil"/>
              <w:right w:val="nil"/>
            </w:tcBorders>
          </w:tcPr>
          <w:p w14:paraId="2F42594B" w14:textId="77777777" w:rsidR="00665F21" w:rsidRPr="00453693" w:rsidRDefault="00665F21" w:rsidP="0007571F"/>
        </w:tc>
      </w:tr>
      <w:tr w:rsidR="00A333B9" w:rsidRPr="00453693" w14:paraId="52B67B0E" w14:textId="77777777" w:rsidTr="0007571F">
        <w:trPr>
          <w:trHeight w:val="240"/>
          <w:jc w:val="center"/>
        </w:trPr>
        <w:tc>
          <w:tcPr>
            <w:tcW w:w="4876" w:type="dxa"/>
            <w:tcBorders>
              <w:top w:val="nil"/>
              <w:left w:val="nil"/>
              <w:bottom w:val="nil"/>
              <w:right w:val="nil"/>
            </w:tcBorders>
          </w:tcPr>
          <w:p w14:paraId="034F61F2"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176D2F26" w14:textId="77777777" w:rsidR="00665F21" w:rsidRPr="00453693" w:rsidRDefault="00382A95" w:rsidP="0007571F">
            <w:pPr>
              <w:pStyle w:val="AmColumnHeading"/>
            </w:pPr>
            <w:r w:rsidRPr="00453693">
              <w:t>Ändringsförslag</w:t>
            </w:r>
          </w:p>
        </w:tc>
      </w:tr>
      <w:tr w:rsidR="00A333B9" w:rsidRPr="00453693" w14:paraId="3D8668F1" w14:textId="77777777" w:rsidTr="0007571F">
        <w:trPr>
          <w:jc w:val="center"/>
        </w:trPr>
        <w:tc>
          <w:tcPr>
            <w:tcW w:w="4876" w:type="dxa"/>
            <w:tcBorders>
              <w:top w:val="nil"/>
              <w:left w:val="nil"/>
              <w:bottom w:val="nil"/>
              <w:right w:val="nil"/>
            </w:tcBorders>
          </w:tcPr>
          <w:p w14:paraId="3D9BA60C" w14:textId="77777777" w:rsidR="00665F21" w:rsidRPr="00453693" w:rsidRDefault="00382A95" w:rsidP="0007571F">
            <w:pPr>
              <w:pStyle w:val="Normal6a"/>
            </w:pPr>
            <w:r w:rsidRPr="00453693">
              <w:t>3.</w:t>
            </w:r>
            <w:r w:rsidRPr="00453693">
              <w:tab/>
              <w:t xml:space="preserve">Underåriga som hålls i förvar ska ha möjlighet att delta i fritidsverksamhet, inbegripet lekar och aktiviteter som lämpar sig för deras ålder, och ska ha tillgång till </w:t>
            </w:r>
            <w:r w:rsidRPr="00453693">
              <w:rPr>
                <w:b/>
                <w:i/>
              </w:rPr>
              <w:t>undervisning i det format som är lämpligast sett till</w:t>
            </w:r>
            <w:r w:rsidRPr="00453693">
              <w:t xml:space="preserve"> hur länge de hålls i förvar.</w:t>
            </w:r>
          </w:p>
        </w:tc>
        <w:tc>
          <w:tcPr>
            <w:tcW w:w="4876" w:type="dxa"/>
            <w:tcBorders>
              <w:top w:val="nil"/>
              <w:left w:val="nil"/>
              <w:bottom w:val="nil"/>
              <w:right w:val="nil"/>
            </w:tcBorders>
          </w:tcPr>
          <w:p w14:paraId="173DEBA9" w14:textId="77777777" w:rsidR="00665F21" w:rsidRPr="00453693" w:rsidRDefault="00382A95" w:rsidP="0007571F">
            <w:pPr>
              <w:pStyle w:val="Normal6a"/>
            </w:pPr>
            <w:r w:rsidRPr="00453693">
              <w:t>3.</w:t>
            </w:r>
            <w:r w:rsidRPr="00453693">
              <w:tab/>
              <w:t xml:space="preserve">Underåriga som hålls i förvar ska ha möjlighet att delta i fritidsverksamhet, inbegripet lekar och aktiviteter som lämpar sig för deras ålder, och ska ha tillgång till </w:t>
            </w:r>
            <w:proofErr w:type="spellStart"/>
            <w:r w:rsidRPr="00453693">
              <w:rPr>
                <w:b/>
                <w:i/>
              </w:rPr>
              <w:t>undervisningsaktitiviteter</w:t>
            </w:r>
            <w:proofErr w:type="spellEnd"/>
            <w:r w:rsidRPr="00453693">
              <w:rPr>
                <w:b/>
                <w:i/>
              </w:rPr>
              <w:t xml:space="preserve"> beroende på</w:t>
            </w:r>
            <w:r w:rsidRPr="00453693">
              <w:t xml:space="preserve"> hur länge de hålls i förvar.</w:t>
            </w:r>
          </w:p>
        </w:tc>
      </w:tr>
    </w:tbl>
    <w:p w14:paraId="6874C861"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338217B" w14:textId="77777777" w:rsidR="00665F21" w:rsidRPr="00453693" w:rsidRDefault="00382A95" w:rsidP="00665F21">
      <w:r w:rsidRPr="00453693">
        <w:rPr>
          <w:rStyle w:val="HideTWBExt"/>
        </w:rPr>
        <w:t>&lt;/Amend&gt;</w:t>
      </w:r>
    </w:p>
    <w:p w14:paraId="7B694944"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2112</w:t>
      </w:r>
      <w:r w:rsidRPr="00453693">
        <w:rPr>
          <w:rStyle w:val="HideTWBExt"/>
        </w:rPr>
        <w:t>&lt;/NumAm&gt;</w:t>
      </w:r>
    </w:p>
    <w:p w14:paraId="112CB0E3" w14:textId="77777777" w:rsidR="00665F21" w:rsidRPr="00453693" w:rsidRDefault="00382A95" w:rsidP="00665F21">
      <w:pPr>
        <w:pStyle w:val="NormalBold"/>
      </w:pPr>
      <w:r w:rsidRPr="00453693">
        <w:rPr>
          <w:rStyle w:val="HideTWBExt"/>
          <w:b w:val="0"/>
        </w:rPr>
        <w:t>&lt;RepeatBlock-By&gt;&lt;Members&gt;</w:t>
      </w:r>
      <w:r w:rsidRPr="00453693">
        <w:t>Mary Khan</w:t>
      </w:r>
      <w:r w:rsidRPr="00453693">
        <w:rPr>
          <w:rStyle w:val="HideTWBExt"/>
          <w:b w:val="0"/>
        </w:rPr>
        <w:t>&lt;/Members&gt;</w:t>
      </w:r>
    </w:p>
    <w:p w14:paraId="7A8ABF9D" w14:textId="77777777" w:rsidR="00665F21" w:rsidRPr="00453693" w:rsidRDefault="00382A95" w:rsidP="00665F21">
      <w:pPr>
        <w:pStyle w:val="NormalBold"/>
      </w:pPr>
      <w:r w:rsidRPr="00453693">
        <w:rPr>
          <w:rStyle w:val="HideTWBExt"/>
          <w:b w:val="0"/>
        </w:rPr>
        <w:t>&lt;/RepeatBlock-By&gt;</w:t>
      </w:r>
    </w:p>
    <w:p w14:paraId="37E5F15B"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B690BB3" w14:textId="77777777" w:rsidR="00665F21" w:rsidRPr="00453693" w:rsidRDefault="00382A95" w:rsidP="00665F21">
      <w:pPr>
        <w:pStyle w:val="NormalBold"/>
      </w:pPr>
      <w:r w:rsidRPr="00453693">
        <w:rPr>
          <w:rStyle w:val="HideTWBExt"/>
        </w:rPr>
        <w:t>&lt;Article&gt;</w:t>
      </w:r>
      <w:r w:rsidRPr="00453693">
        <w:t>Artikel 36 – rubriken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0ED00DD7" w14:textId="77777777" w:rsidTr="0007571F">
        <w:trPr>
          <w:trHeight w:hRule="exact" w:val="240"/>
          <w:jc w:val="center"/>
        </w:trPr>
        <w:tc>
          <w:tcPr>
            <w:tcW w:w="9752" w:type="dxa"/>
            <w:gridSpan w:val="2"/>
            <w:tcBorders>
              <w:top w:val="nil"/>
              <w:left w:val="nil"/>
              <w:bottom w:val="nil"/>
              <w:right w:val="nil"/>
            </w:tcBorders>
          </w:tcPr>
          <w:p w14:paraId="57F28B1F" w14:textId="77777777" w:rsidR="00665F21" w:rsidRPr="00453693" w:rsidRDefault="00665F21" w:rsidP="0007571F"/>
        </w:tc>
      </w:tr>
      <w:tr w:rsidR="00A333B9" w:rsidRPr="00453693" w14:paraId="7AC94CB0" w14:textId="77777777" w:rsidTr="0007571F">
        <w:trPr>
          <w:trHeight w:val="240"/>
          <w:jc w:val="center"/>
        </w:trPr>
        <w:tc>
          <w:tcPr>
            <w:tcW w:w="4876" w:type="dxa"/>
            <w:tcBorders>
              <w:top w:val="nil"/>
              <w:left w:val="nil"/>
              <w:bottom w:val="nil"/>
              <w:right w:val="nil"/>
            </w:tcBorders>
          </w:tcPr>
          <w:p w14:paraId="5EAFA1F5"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12E51E55" w14:textId="77777777" w:rsidR="00665F21" w:rsidRPr="00453693" w:rsidRDefault="00382A95" w:rsidP="0007571F">
            <w:pPr>
              <w:pStyle w:val="AmColumnHeading"/>
            </w:pPr>
            <w:r w:rsidRPr="00453693">
              <w:t>Ändringsförslag</w:t>
            </w:r>
          </w:p>
        </w:tc>
      </w:tr>
      <w:tr w:rsidR="00A333B9" w:rsidRPr="00453693" w14:paraId="4F227917" w14:textId="77777777" w:rsidTr="0007571F">
        <w:trPr>
          <w:jc w:val="center"/>
        </w:trPr>
        <w:tc>
          <w:tcPr>
            <w:tcW w:w="4876" w:type="dxa"/>
            <w:tcBorders>
              <w:top w:val="nil"/>
              <w:left w:val="nil"/>
              <w:bottom w:val="nil"/>
              <w:right w:val="nil"/>
            </w:tcBorders>
          </w:tcPr>
          <w:p w14:paraId="178FE36B" w14:textId="77777777" w:rsidR="00665F21" w:rsidRPr="00453693" w:rsidRDefault="00382A95" w:rsidP="0007571F">
            <w:pPr>
              <w:pStyle w:val="Normal6a"/>
            </w:pPr>
            <w:r w:rsidRPr="00453693">
              <w:t>Återtagandeförfarande</w:t>
            </w:r>
          </w:p>
        </w:tc>
        <w:tc>
          <w:tcPr>
            <w:tcW w:w="4876" w:type="dxa"/>
            <w:tcBorders>
              <w:top w:val="nil"/>
              <w:left w:val="nil"/>
              <w:bottom w:val="nil"/>
              <w:right w:val="nil"/>
            </w:tcBorders>
          </w:tcPr>
          <w:p w14:paraId="06142D82" w14:textId="77777777" w:rsidR="00665F21" w:rsidRPr="00453693" w:rsidRDefault="00382A95" w:rsidP="0007571F">
            <w:pPr>
              <w:pStyle w:val="Normal6a"/>
            </w:pPr>
            <w:r w:rsidRPr="00453693">
              <w:t xml:space="preserve">Återtagandeförfarande </w:t>
            </w:r>
            <w:r w:rsidRPr="00453693">
              <w:rPr>
                <w:b/>
                <w:i/>
              </w:rPr>
              <w:t>och konsekvenser vid bristande efterlevnad</w:t>
            </w:r>
          </w:p>
        </w:tc>
      </w:tr>
    </w:tbl>
    <w:p w14:paraId="788C4F47"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9CA5486" w14:textId="77777777" w:rsidR="00665F21" w:rsidRPr="00453693" w:rsidRDefault="00382A95" w:rsidP="00665F21">
      <w:r w:rsidRPr="00453693">
        <w:rPr>
          <w:rStyle w:val="HideTWBExt"/>
        </w:rPr>
        <w:t>&lt;/Amend&gt;</w:t>
      </w:r>
    </w:p>
    <w:p w14:paraId="22196ABA"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2113</w:t>
      </w:r>
      <w:r w:rsidRPr="00453693">
        <w:rPr>
          <w:rStyle w:val="HideTWBExt"/>
        </w:rPr>
        <w:t>&lt;/NumAm&gt;</w:t>
      </w:r>
    </w:p>
    <w:p w14:paraId="44203770"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22FBA3AC" w14:textId="77777777" w:rsidR="00665F21" w:rsidRPr="00453693" w:rsidRDefault="00382A95" w:rsidP="00665F21">
      <w:pPr>
        <w:pStyle w:val="NormalBold"/>
      </w:pPr>
      <w:r w:rsidRPr="00453693">
        <w:rPr>
          <w:rStyle w:val="HideTWBExt"/>
          <w:b w:val="0"/>
        </w:rPr>
        <w:t>&lt;/RepeatBlock-By&gt;</w:t>
      </w:r>
    </w:p>
    <w:p w14:paraId="2AC2CB1D"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DF6D1E8" w14:textId="77777777" w:rsidR="00665F21" w:rsidRPr="00453693" w:rsidRDefault="00382A95" w:rsidP="00665F21">
      <w:pPr>
        <w:pStyle w:val="NormalBold"/>
      </w:pPr>
      <w:r w:rsidRPr="00453693">
        <w:rPr>
          <w:rStyle w:val="HideTWBExt"/>
        </w:rPr>
        <w:t>&lt;Article&gt;</w:t>
      </w:r>
      <w:r w:rsidRPr="00453693">
        <w:t>Artikel 36 – rubriken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2806372C" w14:textId="77777777" w:rsidTr="0007571F">
        <w:trPr>
          <w:trHeight w:hRule="exact" w:val="240"/>
          <w:jc w:val="center"/>
        </w:trPr>
        <w:tc>
          <w:tcPr>
            <w:tcW w:w="9752" w:type="dxa"/>
            <w:gridSpan w:val="2"/>
            <w:tcBorders>
              <w:top w:val="nil"/>
              <w:left w:val="nil"/>
              <w:bottom w:val="nil"/>
              <w:right w:val="nil"/>
            </w:tcBorders>
          </w:tcPr>
          <w:p w14:paraId="50DF77DD" w14:textId="77777777" w:rsidR="00665F21" w:rsidRPr="00453693" w:rsidRDefault="00665F21" w:rsidP="0007571F"/>
        </w:tc>
      </w:tr>
      <w:tr w:rsidR="00A333B9" w:rsidRPr="00453693" w14:paraId="4BB6262D" w14:textId="77777777" w:rsidTr="0007571F">
        <w:trPr>
          <w:trHeight w:val="240"/>
          <w:jc w:val="center"/>
        </w:trPr>
        <w:tc>
          <w:tcPr>
            <w:tcW w:w="4876" w:type="dxa"/>
            <w:tcBorders>
              <w:top w:val="nil"/>
              <w:left w:val="nil"/>
              <w:bottom w:val="nil"/>
              <w:right w:val="nil"/>
            </w:tcBorders>
          </w:tcPr>
          <w:p w14:paraId="117F5D51"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5E2BA718" w14:textId="77777777" w:rsidR="00665F21" w:rsidRPr="00453693" w:rsidRDefault="00382A95" w:rsidP="0007571F">
            <w:pPr>
              <w:pStyle w:val="AmColumnHeading"/>
            </w:pPr>
            <w:r w:rsidRPr="00453693">
              <w:t>Ändringsförslag</w:t>
            </w:r>
          </w:p>
        </w:tc>
      </w:tr>
      <w:tr w:rsidR="00A333B9" w:rsidRPr="00453693" w14:paraId="23F88EB7" w14:textId="77777777" w:rsidTr="0007571F">
        <w:trPr>
          <w:jc w:val="center"/>
        </w:trPr>
        <w:tc>
          <w:tcPr>
            <w:tcW w:w="4876" w:type="dxa"/>
            <w:tcBorders>
              <w:top w:val="nil"/>
              <w:left w:val="nil"/>
              <w:bottom w:val="nil"/>
              <w:right w:val="nil"/>
            </w:tcBorders>
          </w:tcPr>
          <w:p w14:paraId="25E359C0" w14:textId="77777777" w:rsidR="00665F21" w:rsidRPr="00453693" w:rsidRDefault="00382A95" w:rsidP="0007571F">
            <w:pPr>
              <w:pStyle w:val="Normal6a"/>
            </w:pPr>
            <w:r w:rsidRPr="00453693">
              <w:t>Återtagandeförfarande</w:t>
            </w:r>
          </w:p>
        </w:tc>
        <w:tc>
          <w:tcPr>
            <w:tcW w:w="4876" w:type="dxa"/>
            <w:tcBorders>
              <w:top w:val="nil"/>
              <w:left w:val="nil"/>
              <w:bottom w:val="nil"/>
              <w:right w:val="nil"/>
            </w:tcBorders>
          </w:tcPr>
          <w:p w14:paraId="1DF6E694" w14:textId="77777777" w:rsidR="00665F21" w:rsidRPr="00453693" w:rsidRDefault="00382A95" w:rsidP="0007571F">
            <w:pPr>
              <w:pStyle w:val="Normal6a"/>
            </w:pPr>
            <w:r w:rsidRPr="00453693">
              <w:t xml:space="preserve">Återtagandeförfarande </w:t>
            </w:r>
            <w:r w:rsidRPr="00453693">
              <w:rPr>
                <w:b/>
                <w:i/>
              </w:rPr>
              <w:t>för frivilligt återvändande</w:t>
            </w:r>
          </w:p>
        </w:tc>
      </w:tr>
    </w:tbl>
    <w:p w14:paraId="1187B8E2"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ECC64A2" w14:textId="77777777" w:rsidR="00665F21" w:rsidRPr="00453693" w:rsidRDefault="00382A95" w:rsidP="00665F21">
      <w:r w:rsidRPr="00453693">
        <w:rPr>
          <w:rStyle w:val="HideTWBExt"/>
        </w:rPr>
        <w:t>&lt;/Amend&gt;</w:t>
      </w:r>
    </w:p>
    <w:p w14:paraId="223D6CFA"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2114</w:t>
      </w:r>
      <w:r w:rsidRPr="00453693">
        <w:rPr>
          <w:rStyle w:val="HideTWBExt"/>
        </w:rPr>
        <w:t>&lt;/NumAm&gt;</w:t>
      </w:r>
    </w:p>
    <w:p w14:paraId="298A694B" w14:textId="77777777" w:rsidR="00665F21" w:rsidRPr="00453693" w:rsidRDefault="00382A95" w:rsidP="00665F21">
      <w:pPr>
        <w:pStyle w:val="NormalBold"/>
      </w:pPr>
      <w:r w:rsidRPr="00453693">
        <w:rPr>
          <w:rStyle w:val="HideTWBExt"/>
          <w:b w:val="0"/>
        </w:rPr>
        <w:t>&lt;RepeatBlock-By&gt;&lt;Members&gt;</w:t>
      </w:r>
      <w:r w:rsidRPr="00453693">
        <w:t>Marieke Ehlers</w:t>
      </w:r>
      <w:r w:rsidRPr="00453693">
        <w:rPr>
          <w:rStyle w:val="HideTWBExt"/>
          <w:b w:val="0"/>
        </w:rPr>
        <w:t>&lt;/Members&gt;</w:t>
      </w:r>
    </w:p>
    <w:p w14:paraId="3DF63E1C" w14:textId="77777777" w:rsidR="00665F21" w:rsidRPr="00453693" w:rsidRDefault="00382A95" w:rsidP="00665F21">
      <w:r w:rsidRPr="00453693">
        <w:rPr>
          <w:rStyle w:val="HideTWBExt"/>
        </w:rPr>
        <w:t>&lt;AuNomDe&gt;</w:t>
      </w:r>
      <w:r w:rsidRPr="00453693">
        <w:rPr>
          <w:rStyle w:val="HideTWBInt"/>
          <w:color w:val="auto"/>
        </w:rPr>
        <w:t>{PfE}</w:t>
      </w:r>
      <w:r w:rsidRPr="00453693">
        <w:t xml:space="preserve">för </w:t>
      </w:r>
      <w:proofErr w:type="spellStart"/>
      <w:r w:rsidRPr="00453693">
        <w:t>PfE</w:t>
      </w:r>
      <w:proofErr w:type="spellEnd"/>
      <w:r w:rsidRPr="00453693">
        <w:t>-gruppen</w:t>
      </w:r>
      <w:r w:rsidRPr="00453693">
        <w:rPr>
          <w:rStyle w:val="HideTWBExt"/>
        </w:rPr>
        <w:t>&lt;/AuNomDe&gt;</w:t>
      </w:r>
    </w:p>
    <w:p w14:paraId="2AB9862D" w14:textId="77777777" w:rsidR="00665F21" w:rsidRPr="00453693" w:rsidRDefault="00382A95" w:rsidP="00665F21">
      <w:pPr>
        <w:pStyle w:val="NormalBold"/>
      </w:pPr>
      <w:r w:rsidRPr="00453693">
        <w:rPr>
          <w:rStyle w:val="HideTWBExt"/>
          <w:b w:val="0"/>
        </w:rPr>
        <w:t>&lt;/RepeatBlock-By&gt;</w:t>
      </w:r>
    </w:p>
    <w:p w14:paraId="2A5D2332"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21C0D81" w14:textId="77777777" w:rsidR="00665F21" w:rsidRPr="00453693" w:rsidRDefault="00382A95" w:rsidP="00665F21">
      <w:pPr>
        <w:pStyle w:val="NormalBold"/>
      </w:pPr>
      <w:r w:rsidRPr="00453693">
        <w:rPr>
          <w:rStyle w:val="HideTWBExt"/>
        </w:rPr>
        <w:t>&lt;Article&gt;</w:t>
      </w:r>
      <w:r w:rsidRPr="00453693">
        <w:t>Artikel 36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1E2ECBD9" w14:textId="77777777" w:rsidTr="0007571F">
        <w:trPr>
          <w:trHeight w:hRule="exact" w:val="240"/>
          <w:jc w:val="center"/>
        </w:trPr>
        <w:tc>
          <w:tcPr>
            <w:tcW w:w="9752" w:type="dxa"/>
            <w:gridSpan w:val="2"/>
            <w:tcBorders>
              <w:top w:val="nil"/>
              <w:left w:val="nil"/>
              <w:bottom w:val="nil"/>
              <w:right w:val="nil"/>
            </w:tcBorders>
          </w:tcPr>
          <w:p w14:paraId="193EEDA0" w14:textId="77777777" w:rsidR="00665F21" w:rsidRPr="00453693" w:rsidRDefault="00665F21" w:rsidP="0007571F"/>
        </w:tc>
      </w:tr>
      <w:tr w:rsidR="00A333B9" w:rsidRPr="00453693" w14:paraId="480B5ACD" w14:textId="77777777" w:rsidTr="0007571F">
        <w:trPr>
          <w:trHeight w:val="240"/>
          <w:jc w:val="center"/>
        </w:trPr>
        <w:tc>
          <w:tcPr>
            <w:tcW w:w="4876" w:type="dxa"/>
            <w:tcBorders>
              <w:top w:val="nil"/>
              <w:left w:val="nil"/>
              <w:bottom w:val="nil"/>
              <w:right w:val="nil"/>
            </w:tcBorders>
          </w:tcPr>
          <w:p w14:paraId="044F0A91"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67552222" w14:textId="77777777" w:rsidR="00665F21" w:rsidRPr="00453693" w:rsidRDefault="00382A95" w:rsidP="0007571F">
            <w:pPr>
              <w:pStyle w:val="AmColumnHeading"/>
            </w:pPr>
            <w:r w:rsidRPr="00453693">
              <w:t>Ändringsförslag</w:t>
            </w:r>
          </w:p>
        </w:tc>
      </w:tr>
      <w:tr w:rsidR="00A333B9" w:rsidRPr="00453693" w14:paraId="2D701819" w14:textId="77777777" w:rsidTr="0007571F">
        <w:trPr>
          <w:jc w:val="center"/>
        </w:trPr>
        <w:tc>
          <w:tcPr>
            <w:tcW w:w="4876" w:type="dxa"/>
            <w:tcBorders>
              <w:top w:val="nil"/>
              <w:left w:val="nil"/>
              <w:bottom w:val="nil"/>
              <w:right w:val="nil"/>
            </w:tcBorders>
          </w:tcPr>
          <w:p w14:paraId="76A74C40" w14:textId="77777777" w:rsidR="00665F21" w:rsidRPr="00453693" w:rsidRDefault="00382A95" w:rsidP="0007571F">
            <w:pPr>
              <w:pStyle w:val="Normal6a"/>
            </w:pPr>
            <w:r w:rsidRPr="00453693">
              <w:t>1.</w:t>
            </w:r>
            <w:r w:rsidRPr="00453693">
              <w:tab/>
              <w:t xml:space="preserve">Efter att ha utfärdat ett </w:t>
            </w:r>
            <w:r w:rsidRPr="00453693">
              <w:rPr>
                <w:b/>
                <w:i/>
              </w:rPr>
              <w:t>verkställbart</w:t>
            </w:r>
            <w:r w:rsidRPr="00453693">
              <w:t xml:space="preserve"> beslut om återvändande </w:t>
            </w:r>
            <w:r w:rsidRPr="00453693">
              <w:rPr>
                <w:b/>
                <w:i/>
              </w:rPr>
              <w:t xml:space="preserve">och utan att det påverkar tillämpningen av artikel 28 ska de behöriga myndigheterna, i tillämpliga fall med stöd av </w:t>
            </w:r>
            <w:proofErr w:type="spellStart"/>
            <w:r w:rsidRPr="00453693">
              <w:rPr>
                <w:b/>
                <w:i/>
              </w:rPr>
              <w:t>Frontex</w:t>
            </w:r>
            <w:proofErr w:type="spellEnd"/>
            <w:r w:rsidRPr="00453693">
              <w:rPr>
                <w:b/>
                <w:i/>
              </w:rPr>
              <w:t>, systematiskt och utan onödigt dröjsmål inleda återtagandeförfarandet</w:t>
            </w:r>
            <w:r w:rsidRPr="00453693">
              <w:t>.</w:t>
            </w:r>
          </w:p>
        </w:tc>
        <w:tc>
          <w:tcPr>
            <w:tcW w:w="4876" w:type="dxa"/>
            <w:tcBorders>
              <w:top w:val="nil"/>
              <w:left w:val="nil"/>
              <w:bottom w:val="nil"/>
              <w:right w:val="nil"/>
            </w:tcBorders>
          </w:tcPr>
          <w:p w14:paraId="0B253508" w14:textId="77777777" w:rsidR="00665F21" w:rsidRPr="00453693" w:rsidRDefault="00382A95" w:rsidP="0007571F">
            <w:pPr>
              <w:pStyle w:val="Normal6a"/>
            </w:pPr>
            <w:r w:rsidRPr="00453693">
              <w:t>1.</w:t>
            </w:r>
            <w:r w:rsidRPr="00453693">
              <w:tab/>
              <w:t xml:space="preserve">Efter att ha utfärdat ett beslut om återvändande </w:t>
            </w:r>
            <w:r w:rsidRPr="00453693">
              <w:rPr>
                <w:b/>
                <w:i/>
              </w:rPr>
              <w:t xml:space="preserve">ska de behöriga myndigheterna, vid behov med stöd av </w:t>
            </w:r>
            <w:proofErr w:type="spellStart"/>
            <w:r w:rsidRPr="00453693">
              <w:rPr>
                <w:b/>
                <w:i/>
              </w:rPr>
              <w:t>Frontex</w:t>
            </w:r>
            <w:proofErr w:type="spellEnd"/>
            <w:r w:rsidRPr="00453693">
              <w:rPr>
                <w:b/>
                <w:i/>
              </w:rPr>
              <w:t xml:space="preserve"> på begäran, inleda återtagandeförfarandet</w:t>
            </w:r>
            <w:r w:rsidRPr="00453693">
              <w:t xml:space="preserve">. </w:t>
            </w:r>
            <w:r w:rsidRPr="00453693">
              <w:rPr>
                <w:b/>
                <w:i/>
              </w:rPr>
              <w:t>De ska i synnerhet kontrollera tredjelandsmedborgarens identitet och säkerställa att tredjelandsmedborgaren har nödvändiga resehandlingar.</w:t>
            </w:r>
          </w:p>
        </w:tc>
      </w:tr>
    </w:tbl>
    <w:p w14:paraId="405946A8"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BF87120" w14:textId="77777777" w:rsidR="00665F21" w:rsidRPr="00453693" w:rsidRDefault="00382A95" w:rsidP="00665F21">
      <w:r w:rsidRPr="00453693">
        <w:rPr>
          <w:rStyle w:val="HideTWBExt"/>
        </w:rPr>
        <w:t>&lt;/Amend&gt;</w:t>
      </w:r>
    </w:p>
    <w:p w14:paraId="4518A726"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2115</w:t>
      </w:r>
      <w:r w:rsidRPr="00453693">
        <w:rPr>
          <w:rStyle w:val="HideTWBExt"/>
        </w:rPr>
        <w:t>&lt;/NumAm&gt;</w:t>
      </w:r>
    </w:p>
    <w:p w14:paraId="5DD1446E"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403B11D1" w14:textId="77777777" w:rsidR="00665F21" w:rsidRPr="00453693" w:rsidRDefault="00382A95" w:rsidP="00665F21">
      <w:pPr>
        <w:pStyle w:val="NormalBold"/>
      </w:pPr>
      <w:r w:rsidRPr="00453693">
        <w:rPr>
          <w:rStyle w:val="HideTWBExt"/>
          <w:b w:val="0"/>
        </w:rPr>
        <w:t>&lt;/RepeatBlock-By&gt;</w:t>
      </w:r>
    </w:p>
    <w:p w14:paraId="3527614F"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42CCDA22" w14:textId="77777777" w:rsidR="00665F21" w:rsidRPr="00453693" w:rsidRDefault="00382A95" w:rsidP="00665F21">
      <w:pPr>
        <w:pStyle w:val="NormalBold"/>
      </w:pPr>
      <w:r w:rsidRPr="00453693">
        <w:rPr>
          <w:rStyle w:val="HideTWBExt"/>
        </w:rPr>
        <w:t>&lt;Article&gt;</w:t>
      </w:r>
      <w:r w:rsidRPr="00453693">
        <w:t>Artikel 36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ED2CE8B" w14:textId="77777777" w:rsidTr="0007571F">
        <w:trPr>
          <w:trHeight w:hRule="exact" w:val="240"/>
          <w:jc w:val="center"/>
        </w:trPr>
        <w:tc>
          <w:tcPr>
            <w:tcW w:w="9752" w:type="dxa"/>
            <w:gridSpan w:val="2"/>
            <w:tcBorders>
              <w:top w:val="nil"/>
              <w:left w:val="nil"/>
              <w:bottom w:val="nil"/>
              <w:right w:val="nil"/>
            </w:tcBorders>
          </w:tcPr>
          <w:p w14:paraId="47D91A4D" w14:textId="77777777" w:rsidR="00665F21" w:rsidRPr="00453693" w:rsidRDefault="00665F21" w:rsidP="0007571F"/>
        </w:tc>
      </w:tr>
      <w:tr w:rsidR="00A333B9" w:rsidRPr="00453693" w14:paraId="71DE64DD" w14:textId="77777777" w:rsidTr="0007571F">
        <w:trPr>
          <w:trHeight w:val="240"/>
          <w:jc w:val="center"/>
        </w:trPr>
        <w:tc>
          <w:tcPr>
            <w:tcW w:w="4876" w:type="dxa"/>
            <w:tcBorders>
              <w:top w:val="nil"/>
              <w:left w:val="nil"/>
              <w:bottom w:val="nil"/>
              <w:right w:val="nil"/>
            </w:tcBorders>
          </w:tcPr>
          <w:p w14:paraId="284A8AC8"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EBADDDE" w14:textId="77777777" w:rsidR="00665F21" w:rsidRPr="00453693" w:rsidRDefault="00382A95" w:rsidP="0007571F">
            <w:pPr>
              <w:pStyle w:val="AmColumnHeading"/>
            </w:pPr>
            <w:r w:rsidRPr="00453693">
              <w:t>Ändringsförslag</w:t>
            </w:r>
          </w:p>
        </w:tc>
      </w:tr>
      <w:tr w:rsidR="00A333B9" w:rsidRPr="00453693" w14:paraId="04F9D1E5" w14:textId="77777777" w:rsidTr="0007571F">
        <w:trPr>
          <w:jc w:val="center"/>
        </w:trPr>
        <w:tc>
          <w:tcPr>
            <w:tcW w:w="4876" w:type="dxa"/>
            <w:tcBorders>
              <w:top w:val="nil"/>
              <w:left w:val="nil"/>
              <w:bottom w:val="nil"/>
              <w:right w:val="nil"/>
            </w:tcBorders>
          </w:tcPr>
          <w:p w14:paraId="7BD05C9B" w14:textId="77777777" w:rsidR="00665F21" w:rsidRPr="00453693" w:rsidRDefault="00382A95" w:rsidP="0007571F">
            <w:pPr>
              <w:pStyle w:val="Normal6a"/>
            </w:pPr>
            <w:r w:rsidRPr="00453693">
              <w:t>1.</w:t>
            </w:r>
            <w:r w:rsidRPr="00453693">
              <w:tab/>
              <w:t xml:space="preserve">Efter att </w:t>
            </w:r>
            <w:r w:rsidRPr="00453693">
              <w:rPr>
                <w:b/>
                <w:i/>
              </w:rPr>
              <w:t>ha utfärdat</w:t>
            </w:r>
            <w:r w:rsidRPr="00453693">
              <w:t xml:space="preserve"> ett </w:t>
            </w:r>
            <w:r w:rsidRPr="00453693">
              <w:rPr>
                <w:b/>
                <w:i/>
              </w:rPr>
              <w:t>verkställbart beslut om</w:t>
            </w:r>
            <w:r w:rsidRPr="00453693">
              <w:t xml:space="preserve"> återvändande </w:t>
            </w:r>
            <w:r w:rsidRPr="00453693">
              <w:rPr>
                <w:b/>
                <w:i/>
              </w:rPr>
              <w:t>och utan att det påverkar tillämpningen av artikel 28</w:t>
            </w:r>
            <w:r w:rsidRPr="00453693">
              <w:t xml:space="preserve"> ska de behöriga myndigheterna</w:t>
            </w:r>
            <w:r w:rsidRPr="00453693">
              <w:rPr>
                <w:b/>
                <w:i/>
              </w:rPr>
              <w:t xml:space="preserve">, i tillämpliga fall med stöd av </w:t>
            </w:r>
            <w:proofErr w:type="spellStart"/>
            <w:r w:rsidRPr="00453693">
              <w:rPr>
                <w:b/>
                <w:i/>
              </w:rPr>
              <w:t>Frontex</w:t>
            </w:r>
            <w:proofErr w:type="spellEnd"/>
            <w:r w:rsidRPr="00453693">
              <w:rPr>
                <w:b/>
                <w:i/>
              </w:rPr>
              <w:t>, systematiskt och utan onödigt dröjsmål</w:t>
            </w:r>
            <w:r w:rsidRPr="00453693">
              <w:t xml:space="preserve"> inleda återtagandeförfarandet.</w:t>
            </w:r>
          </w:p>
        </w:tc>
        <w:tc>
          <w:tcPr>
            <w:tcW w:w="4876" w:type="dxa"/>
            <w:tcBorders>
              <w:top w:val="nil"/>
              <w:left w:val="nil"/>
              <w:bottom w:val="nil"/>
              <w:right w:val="nil"/>
            </w:tcBorders>
          </w:tcPr>
          <w:p w14:paraId="037D9CED" w14:textId="77777777" w:rsidR="00665F21" w:rsidRPr="00453693" w:rsidRDefault="00382A95" w:rsidP="0007571F">
            <w:pPr>
              <w:pStyle w:val="Normal6a"/>
            </w:pPr>
            <w:r w:rsidRPr="00453693">
              <w:t>1.</w:t>
            </w:r>
            <w:r w:rsidRPr="00453693">
              <w:tab/>
              <w:t xml:space="preserve">Efter att ett </w:t>
            </w:r>
            <w:r w:rsidRPr="00453693">
              <w:rPr>
                <w:b/>
                <w:i/>
              </w:rPr>
              <w:t>frivilligt</w:t>
            </w:r>
            <w:r w:rsidRPr="00453693">
              <w:t xml:space="preserve"> återvändande </w:t>
            </w:r>
            <w:r w:rsidRPr="00453693">
              <w:rPr>
                <w:b/>
                <w:i/>
              </w:rPr>
              <w:t>har godtagits</w:t>
            </w:r>
            <w:r w:rsidRPr="00453693">
              <w:t xml:space="preserve"> ska de behöriga myndigheterna inleda återtagandeförfarandet.</w:t>
            </w:r>
          </w:p>
        </w:tc>
      </w:tr>
    </w:tbl>
    <w:p w14:paraId="7EF5EE97"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BCF2419" w14:textId="77777777" w:rsidR="00665F21" w:rsidRPr="00453693" w:rsidRDefault="00382A95" w:rsidP="00665F21">
      <w:r w:rsidRPr="00453693">
        <w:rPr>
          <w:rStyle w:val="HideTWBExt"/>
        </w:rPr>
        <w:t>&lt;/Amend&gt;</w:t>
      </w:r>
    </w:p>
    <w:p w14:paraId="14A895B2"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2116</w:t>
      </w:r>
      <w:r w:rsidRPr="00453693">
        <w:rPr>
          <w:rStyle w:val="HideTWBExt"/>
        </w:rPr>
        <w:t>&lt;/NumAm&gt;</w:t>
      </w:r>
    </w:p>
    <w:p w14:paraId="22839380"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2CBE5411" w14:textId="77777777" w:rsidR="00665F21" w:rsidRPr="00453693" w:rsidRDefault="00382A95" w:rsidP="00665F21">
      <w:pPr>
        <w:pStyle w:val="NormalBold"/>
      </w:pPr>
      <w:r w:rsidRPr="00453693">
        <w:rPr>
          <w:rStyle w:val="HideTWBExt"/>
          <w:b w:val="0"/>
        </w:rPr>
        <w:t>&lt;/RepeatBlock-By&gt;</w:t>
      </w:r>
    </w:p>
    <w:p w14:paraId="1CABDD5B"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857A2FC" w14:textId="77777777" w:rsidR="00665F21" w:rsidRPr="00453693" w:rsidRDefault="00382A95" w:rsidP="00665F21">
      <w:pPr>
        <w:pStyle w:val="NormalBold"/>
      </w:pPr>
      <w:r w:rsidRPr="00453693">
        <w:rPr>
          <w:rStyle w:val="HideTWBExt"/>
        </w:rPr>
        <w:t>&lt;Article&gt;</w:t>
      </w:r>
      <w:r w:rsidRPr="00453693">
        <w:t>Artikel 36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1846FB6A" w14:textId="77777777" w:rsidTr="0007571F">
        <w:trPr>
          <w:trHeight w:hRule="exact" w:val="240"/>
          <w:jc w:val="center"/>
        </w:trPr>
        <w:tc>
          <w:tcPr>
            <w:tcW w:w="9752" w:type="dxa"/>
            <w:gridSpan w:val="2"/>
            <w:tcBorders>
              <w:top w:val="nil"/>
              <w:left w:val="nil"/>
              <w:bottom w:val="nil"/>
              <w:right w:val="nil"/>
            </w:tcBorders>
          </w:tcPr>
          <w:p w14:paraId="2514567F" w14:textId="77777777" w:rsidR="00665F21" w:rsidRPr="00453693" w:rsidRDefault="00665F21" w:rsidP="0007571F"/>
        </w:tc>
      </w:tr>
      <w:tr w:rsidR="00A333B9" w:rsidRPr="00453693" w14:paraId="2A21489C" w14:textId="77777777" w:rsidTr="0007571F">
        <w:trPr>
          <w:trHeight w:val="240"/>
          <w:jc w:val="center"/>
        </w:trPr>
        <w:tc>
          <w:tcPr>
            <w:tcW w:w="4876" w:type="dxa"/>
            <w:tcBorders>
              <w:top w:val="nil"/>
              <w:left w:val="nil"/>
              <w:bottom w:val="nil"/>
              <w:right w:val="nil"/>
            </w:tcBorders>
          </w:tcPr>
          <w:p w14:paraId="7627CA9A"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6F945F84" w14:textId="77777777" w:rsidR="00665F21" w:rsidRPr="00453693" w:rsidRDefault="00382A95" w:rsidP="0007571F">
            <w:pPr>
              <w:pStyle w:val="AmColumnHeading"/>
            </w:pPr>
            <w:r w:rsidRPr="00453693">
              <w:t>Ändringsförslag</w:t>
            </w:r>
          </w:p>
        </w:tc>
      </w:tr>
      <w:tr w:rsidR="00A333B9" w:rsidRPr="00453693" w14:paraId="7BA6B660" w14:textId="77777777" w:rsidTr="0007571F">
        <w:trPr>
          <w:jc w:val="center"/>
        </w:trPr>
        <w:tc>
          <w:tcPr>
            <w:tcW w:w="4876" w:type="dxa"/>
            <w:tcBorders>
              <w:top w:val="nil"/>
              <w:left w:val="nil"/>
              <w:bottom w:val="nil"/>
              <w:right w:val="nil"/>
            </w:tcBorders>
          </w:tcPr>
          <w:p w14:paraId="59EB53AD" w14:textId="77777777" w:rsidR="00665F21" w:rsidRPr="00453693" w:rsidRDefault="00382A95" w:rsidP="0007571F">
            <w:pPr>
              <w:pStyle w:val="Normal6a"/>
            </w:pPr>
            <w:r w:rsidRPr="00453693">
              <w:t>1.</w:t>
            </w:r>
            <w:r w:rsidRPr="00453693">
              <w:tab/>
            </w:r>
            <w:r w:rsidRPr="00453693">
              <w:rPr>
                <w:b/>
                <w:i/>
              </w:rPr>
              <w:t>Efter att ha utfärdat</w:t>
            </w:r>
            <w:r w:rsidRPr="00453693">
              <w:t xml:space="preserve"> ett </w:t>
            </w:r>
            <w:r w:rsidRPr="00453693">
              <w:rPr>
                <w:b/>
                <w:i/>
              </w:rPr>
              <w:t>verkställbart</w:t>
            </w:r>
            <w:r w:rsidRPr="00453693">
              <w:t xml:space="preserve"> beslut om återvändande </w:t>
            </w:r>
            <w:r w:rsidRPr="00453693">
              <w:rPr>
                <w:b/>
                <w:i/>
              </w:rPr>
              <w:t>och utan att det påverkar tillämpningen av</w:t>
            </w:r>
            <w:r w:rsidRPr="00453693">
              <w:t xml:space="preserve"> artikel 28 ska de behöriga myndigheterna, i tillämpliga fall med stöd av </w:t>
            </w:r>
            <w:proofErr w:type="spellStart"/>
            <w:r w:rsidRPr="00453693">
              <w:t>Frontex</w:t>
            </w:r>
            <w:proofErr w:type="spellEnd"/>
            <w:r w:rsidRPr="00453693">
              <w:t xml:space="preserve">, </w:t>
            </w:r>
            <w:r w:rsidRPr="00453693">
              <w:rPr>
                <w:b/>
                <w:i/>
              </w:rPr>
              <w:t>systematiskt och</w:t>
            </w:r>
            <w:r w:rsidRPr="00453693">
              <w:t xml:space="preserve"> utan onödigt dröjsmål inleda </w:t>
            </w:r>
            <w:r w:rsidRPr="00453693">
              <w:rPr>
                <w:b/>
                <w:i/>
              </w:rPr>
              <w:t>återtagandeförfarandet</w:t>
            </w:r>
            <w:r w:rsidRPr="00453693">
              <w:t>.</w:t>
            </w:r>
          </w:p>
        </w:tc>
        <w:tc>
          <w:tcPr>
            <w:tcW w:w="4876" w:type="dxa"/>
            <w:tcBorders>
              <w:top w:val="nil"/>
              <w:left w:val="nil"/>
              <w:bottom w:val="nil"/>
              <w:right w:val="nil"/>
            </w:tcBorders>
          </w:tcPr>
          <w:p w14:paraId="33F5E6DF" w14:textId="77777777" w:rsidR="00665F21" w:rsidRPr="00453693" w:rsidRDefault="00382A95" w:rsidP="0007571F">
            <w:pPr>
              <w:pStyle w:val="Normal6a"/>
            </w:pPr>
            <w:r w:rsidRPr="00453693">
              <w:t>1.</w:t>
            </w:r>
            <w:r w:rsidRPr="00453693">
              <w:tab/>
            </w:r>
            <w:r w:rsidRPr="00453693">
              <w:rPr>
                <w:b/>
                <w:i/>
              </w:rPr>
              <w:t>När tidsfristen för att godta</w:t>
            </w:r>
            <w:r w:rsidRPr="00453693">
              <w:t xml:space="preserve"> ett beslut om återvändande </w:t>
            </w:r>
            <w:r w:rsidRPr="00453693">
              <w:rPr>
                <w:b/>
                <w:i/>
              </w:rPr>
              <w:t>enligt artikel 12.2 har löpt ut och om ett beslut om återvändande inte har skjutits upp i enlighet med</w:t>
            </w:r>
            <w:r w:rsidRPr="00453693">
              <w:t xml:space="preserve"> artikel 28 ska de behöriga myndigheterna, i tillämpliga fall med stöd av </w:t>
            </w:r>
            <w:proofErr w:type="spellStart"/>
            <w:r w:rsidRPr="00453693">
              <w:t>Frontex</w:t>
            </w:r>
            <w:proofErr w:type="spellEnd"/>
            <w:r w:rsidRPr="00453693">
              <w:t xml:space="preserve">, utan onödigt dröjsmål inleda </w:t>
            </w:r>
            <w:r w:rsidRPr="00453693">
              <w:rPr>
                <w:b/>
                <w:i/>
              </w:rPr>
              <w:t>ett återtagandeförfarande</w:t>
            </w:r>
            <w:r w:rsidRPr="00453693">
              <w:t>.</w:t>
            </w:r>
          </w:p>
        </w:tc>
      </w:tr>
    </w:tbl>
    <w:p w14:paraId="45AF7803"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79BDDBC" w14:textId="77777777" w:rsidR="00665F21" w:rsidRPr="00453693" w:rsidRDefault="00382A95" w:rsidP="00665F21">
      <w:r w:rsidRPr="00453693">
        <w:rPr>
          <w:rStyle w:val="HideTWBExt"/>
        </w:rPr>
        <w:t>&lt;/Amend&gt;</w:t>
      </w:r>
    </w:p>
    <w:p w14:paraId="31965C8D"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2117</w:t>
      </w:r>
      <w:r w:rsidRPr="00453693">
        <w:rPr>
          <w:rStyle w:val="HideTWBExt"/>
        </w:rPr>
        <w:t>&lt;/NumAm&gt;</w:t>
      </w:r>
    </w:p>
    <w:p w14:paraId="70694C62"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12A45087" w14:textId="77777777" w:rsidR="00665F21" w:rsidRPr="00453693" w:rsidRDefault="00382A95" w:rsidP="00665F21">
      <w:pPr>
        <w:pStyle w:val="NormalBold"/>
      </w:pPr>
      <w:r w:rsidRPr="00453693">
        <w:rPr>
          <w:rStyle w:val="HideTWBExt"/>
          <w:b w:val="0"/>
        </w:rPr>
        <w:t>&lt;/RepeatBlock-By&gt;</w:t>
      </w:r>
    </w:p>
    <w:p w14:paraId="44B20783"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7CD6F677" w14:textId="77777777" w:rsidR="00665F21" w:rsidRPr="00453693" w:rsidRDefault="00382A95" w:rsidP="00665F21">
      <w:pPr>
        <w:pStyle w:val="NormalBold"/>
      </w:pPr>
      <w:r w:rsidRPr="00453693">
        <w:rPr>
          <w:rStyle w:val="HideTWBExt"/>
        </w:rPr>
        <w:t>&lt;Article&gt;</w:t>
      </w:r>
      <w:r w:rsidRPr="00453693">
        <w:t>Artikel 36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4BE3B49B" w14:textId="77777777" w:rsidTr="0007571F">
        <w:trPr>
          <w:trHeight w:hRule="exact" w:val="240"/>
          <w:jc w:val="center"/>
        </w:trPr>
        <w:tc>
          <w:tcPr>
            <w:tcW w:w="9752" w:type="dxa"/>
            <w:gridSpan w:val="2"/>
            <w:tcBorders>
              <w:top w:val="nil"/>
              <w:left w:val="nil"/>
              <w:bottom w:val="nil"/>
              <w:right w:val="nil"/>
            </w:tcBorders>
          </w:tcPr>
          <w:p w14:paraId="5DBA372D" w14:textId="77777777" w:rsidR="00665F21" w:rsidRPr="00453693" w:rsidRDefault="00665F21" w:rsidP="0007571F"/>
        </w:tc>
      </w:tr>
      <w:tr w:rsidR="00A333B9" w:rsidRPr="00453693" w14:paraId="6C20560B" w14:textId="77777777" w:rsidTr="0007571F">
        <w:trPr>
          <w:trHeight w:val="240"/>
          <w:jc w:val="center"/>
        </w:trPr>
        <w:tc>
          <w:tcPr>
            <w:tcW w:w="4876" w:type="dxa"/>
            <w:tcBorders>
              <w:top w:val="nil"/>
              <w:left w:val="nil"/>
              <w:bottom w:val="nil"/>
              <w:right w:val="nil"/>
            </w:tcBorders>
          </w:tcPr>
          <w:p w14:paraId="7994706D"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EAA08CC" w14:textId="77777777" w:rsidR="00665F21" w:rsidRPr="00453693" w:rsidRDefault="00382A95" w:rsidP="0007571F">
            <w:pPr>
              <w:pStyle w:val="AmColumnHeading"/>
            </w:pPr>
            <w:r w:rsidRPr="00453693">
              <w:t>Ändringsförslag</w:t>
            </w:r>
          </w:p>
        </w:tc>
      </w:tr>
      <w:tr w:rsidR="00A333B9" w:rsidRPr="00453693" w14:paraId="260C3CC4" w14:textId="77777777" w:rsidTr="0007571F">
        <w:trPr>
          <w:jc w:val="center"/>
        </w:trPr>
        <w:tc>
          <w:tcPr>
            <w:tcW w:w="4876" w:type="dxa"/>
            <w:tcBorders>
              <w:top w:val="nil"/>
              <w:left w:val="nil"/>
              <w:bottom w:val="nil"/>
              <w:right w:val="nil"/>
            </w:tcBorders>
          </w:tcPr>
          <w:p w14:paraId="2F91DF54" w14:textId="77777777" w:rsidR="00665F21" w:rsidRPr="00453693" w:rsidRDefault="00382A95" w:rsidP="0007571F">
            <w:pPr>
              <w:pStyle w:val="Normal6a"/>
            </w:pPr>
            <w:r w:rsidRPr="00453693">
              <w:t>1.</w:t>
            </w:r>
            <w:r w:rsidRPr="00453693">
              <w:tab/>
              <w:t xml:space="preserve">Efter att ha utfärdat ett </w:t>
            </w:r>
            <w:r w:rsidRPr="00453693">
              <w:rPr>
                <w:b/>
                <w:i/>
              </w:rPr>
              <w:t>verkställbart</w:t>
            </w:r>
            <w:r w:rsidRPr="00453693">
              <w:t xml:space="preserve"> beslut om återvändande </w:t>
            </w:r>
            <w:r w:rsidRPr="00453693">
              <w:rPr>
                <w:b/>
                <w:i/>
              </w:rPr>
              <w:t>och utan att det påverkar tillämpningen av artikel 28</w:t>
            </w:r>
            <w:r w:rsidRPr="00453693">
              <w:t xml:space="preserve"> ska de behöriga myndigheterna, </w:t>
            </w:r>
            <w:r w:rsidRPr="00453693">
              <w:rPr>
                <w:b/>
                <w:i/>
              </w:rPr>
              <w:t>i tillämpliga fall</w:t>
            </w:r>
            <w:r w:rsidRPr="00453693">
              <w:t xml:space="preserve"> med stöd av </w:t>
            </w:r>
            <w:proofErr w:type="spellStart"/>
            <w:r w:rsidRPr="00453693">
              <w:t>Frontex</w:t>
            </w:r>
            <w:proofErr w:type="spellEnd"/>
            <w:r w:rsidRPr="00453693">
              <w:t xml:space="preserve">, </w:t>
            </w:r>
            <w:r w:rsidRPr="00453693">
              <w:rPr>
                <w:b/>
                <w:i/>
              </w:rPr>
              <w:t>systematiskt och utan onödigt dröjsmål</w:t>
            </w:r>
            <w:r w:rsidRPr="00453693">
              <w:t xml:space="preserve"> inleda </w:t>
            </w:r>
            <w:r w:rsidRPr="00453693">
              <w:rPr>
                <w:b/>
                <w:i/>
              </w:rPr>
              <w:t>återtagandeförfarandet</w:t>
            </w:r>
            <w:r w:rsidRPr="00453693">
              <w:t>.</w:t>
            </w:r>
          </w:p>
        </w:tc>
        <w:tc>
          <w:tcPr>
            <w:tcW w:w="4876" w:type="dxa"/>
            <w:tcBorders>
              <w:top w:val="nil"/>
              <w:left w:val="nil"/>
              <w:bottom w:val="nil"/>
              <w:right w:val="nil"/>
            </w:tcBorders>
          </w:tcPr>
          <w:p w14:paraId="0A3172C2" w14:textId="77777777" w:rsidR="00665F21" w:rsidRPr="00453693" w:rsidRDefault="00382A95" w:rsidP="0007571F">
            <w:pPr>
              <w:pStyle w:val="Normal6a"/>
            </w:pPr>
            <w:r w:rsidRPr="00453693">
              <w:t>1.</w:t>
            </w:r>
            <w:r w:rsidRPr="00453693">
              <w:tab/>
              <w:t xml:space="preserve">Efter att ha utfärdat ett beslut om återvändande ska de behöriga myndigheterna, </w:t>
            </w:r>
            <w:r w:rsidRPr="00453693">
              <w:rPr>
                <w:b/>
                <w:i/>
              </w:rPr>
              <w:t>vid behov</w:t>
            </w:r>
            <w:r w:rsidRPr="00453693">
              <w:t xml:space="preserve"> med stöd av </w:t>
            </w:r>
            <w:proofErr w:type="spellStart"/>
            <w:r w:rsidRPr="00453693">
              <w:t>Frontex</w:t>
            </w:r>
            <w:proofErr w:type="spellEnd"/>
            <w:r w:rsidRPr="00453693">
              <w:t xml:space="preserve"> </w:t>
            </w:r>
            <w:r w:rsidRPr="00453693">
              <w:rPr>
                <w:b/>
                <w:i/>
              </w:rPr>
              <w:t>där så är relevant</w:t>
            </w:r>
            <w:r w:rsidRPr="00453693">
              <w:t xml:space="preserve">, inleda </w:t>
            </w:r>
            <w:r w:rsidRPr="00453693">
              <w:rPr>
                <w:b/>
                <w:i/>
              </w:rPr>
              <w:t>ett återtagande, i synnerhet om det är nödvändigt att fastställa eller kontrollera den berörda personens identitet eller nationalitet eller erhålla resehandlingar som gör det möjligt för honom eller henne att återvända</w:t>
            </w:r>
            <w:r w:rsidRPr="00453693">
              <w:t>.</w:t>
            </w:r>
          </w:p>
        </w:tc>
      </w:tr>
    </w:tbl>
    <w:p w14:paraId="3E83FF33"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8E212C1" w14:textId="77777777" w:rsidR="00665F21" w:rsidRPr="00453693" w:rsidRDefault="00382A95" w:rsidP="00665F21">
      <w:r w:rsidRPr="00453693">
        <w:rPr>
          <w:rStyle w:val="HideTWBExt"/>
        </w:rPr>
        <w:t>&lt;/Amend&gt;</w:t>
      </w:r>
    </w:p>
    <w:p w14:paraId="43F65E0A"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2118</w:t>
      </w:r>
      <w:r w:rsidRPr="00453693">
        <w:rPr>
          <w:rStyle w:val="HideTWBExt"/>
        </w:rPr>
        <w:t>&lt;/NumAm&gt;</w:t>
      </w:r>
    </w:p>
    <w:p w14:paraId="5D827CFF" w14:textId="77777777" w:rsidR="00665F21" w:rsidRPr="00453693" w:rsidRDefault="00382A95" w:rsidP="00665F21">
      <w:pPr>
        <w:pStyle w:val="NormalBold"/>
      </w:pPr>
      <w:r w:rsidRPr="00453693">
        <w:rPr>
          <w:rStyle w:val="HideTWBExt"/>
          <w:b w:val="0"/>
        </w:rPr>
        <w:t>&lt;RepeatBlock-By&gt;&lt;Members&gt;</w:t>
      </w:r>
      <w:r w:rsidRPr="00453693">
        <w:t>Mary Khan</w:t>
      </w:r>
      <w:r w:rsidRPr="00453693">
        <w:rPr>
          <w:rStyle w:val="HideTWBExt"/>
          <w:b w:val="0"/>
        </w:rPr>
        <w:t>&lt;/Members&gt;</w:t>
      </w:r>
    </w:p>
    <w:p w14:paraId="72023AE5" w14:textId="77777777" w:rsidR="00665F21" w:rsidRPr="00453693" w:rsidRDefault="00382A95" w:rsidP="00665F21">
      <w:pPr>
        <w:pStyle w:val="NormalBold"/>
      </w:pPr>
      <w:r w:rsidRPr="00453693">
        <w:rPr>
          <w:rStyle w:val="HideTWBExt"/>
          <w:b w:val="0"/>
        </w:rPr>
        <w:t>&lt;/RepeatBlock-By&gt;</w:t>
      </w:r>
    </w:p>
    <w:p w14:paraId="5A9A517C"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6D34EA45" w14:textId="77777777" w:rsidR="00665F21" w:rsidRPr="00453693" w:rsidRDefault="00382A95" w:rsidP="00665F21">
      <w:pPr>
        <w:pStyle w:val="NormalBold"/>
      </w:pPr>
      <w:r w:rsidRPr="00453693">
        <w:rPr>
          <w:rStyle w:val="HideTWBExt"/>
        </w:rPr>
        <w:t>&lt;Article&gt;</w:t>
      </w:r>
      <w:r w:rsidRPr="00453693">
        <w:t>Artikel 36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4CD83443" w14:textId="77777777" w:rsidTr="0007571F">
        <w:trPr>
          <w:trHeight w:hRule="exact" w:val="240"/>
          <w:jc w:val="center"/>
        </w:trPr>
        <w:tc>
          <w:tcPr>
            <w:tcW w:w="9752" w:type="dxa"/>
            <w:gridSpan w:val="2"/>
            <w:tcBorders>
              <w:top w:val="nil"/>
              <w:left w:val="nil"/>
              <w:bottom w:val="nil"/>
              <w:right w:val="nil"/>
            </w:tcBorders>
          </w:tcPr>
          <w:p w14:paraId="220C4C4F" w14:textId="77777777" w:rsidR="00665F21" w:rsidRPr="00453693" w:rsidRDefault="00665F21" w:rsidP="0007571F"/>
        </w:tc>
      </w:tr>
      <w:tr w:rsidR="00A333B9" w:rsidRPr="00453693" w14:paraId="335B089A" w14:textId="77777777" w:rsidTr="0007571F">
        <w:trPr>
          <w:trHeight w:val="240"/>
          <w:jc w:val="center"/>
        </w:trPr>
        <w:tc>
          <w:tcPr>
            <w:tcW w:w="4876" w:type="dxa"/>
            <w:tcBorders>
              <w:top w:val="nil"/>
              <w:left w:val="nil"/>
              <w:bottom w:val="nil"/>
              <w:right w:val="nil"/>
            </w:tcBorders>
          </w:tcPr>
          <w:p w14:paraId="1D59C5B5"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180282A7" w14:textId="77777777" w:rsidR="00665F21" w:rsidRPr="00453693" w:rsidRDefault="00382A95" w:rsidP="0007571F">
            <w:pPr>
              <w:pStyle w:val="AmColumnHeading"/>
            </w:pPr>
            <w:r w:rsidRPr="00453693">
              <w:t>Ändringsförslag</w:t>
            </w:r>
          </w:p>
        </w:tc>
      </w:tr>
      <w:tr w:rsidR="00A333B9" w:rsidRPr="00453693" w14:paraId="60916FAD" w14:textId="77777777" w:rsidTr="0007571F">
        <w:trPr>
          <w:jc w:val="center"/>
        </w:trPr>
        <w:tc>
          <w:tcPr>
            <w:tcW w:w="4876" w:type="dxa"/>
            <w:tcBorders>
              <w:top w:val="nil"/>
              <w:left w:val="nil"/>
              <w:bottom w:val="nil"/>
              <w:right w:val="nil"/>
            </w:tcBorders>
          </w:tcPr>
          <w:p w14:paraId="4665BDCF" w14:textId="77777777" w:rsidR="00665F21" w:rsidRPr="00453693" w:rsidRDefault="00382A95" w:rsidP="0007571F">
            <w:pPr>
              <w:pStyle w:val="Normal6a"/>
            </w:pPr>
            <w:r w:rsidRPr="00453693">
              <w:t>1.</w:t>
            </w:r>
            <w:r w:rsidRPr="00453693">
              <w:tab/>
              <w:t xml:space="preserve">Efter att ha utfärdat ett </w:t>
            </w:r>
            <w:r w:rsidRPr="00453693">
              <w:rPr>
                <w:b/>
                <w:i/>
              </w:rPr>
              <w:t>verkställbart</w:t>
            </w:r>
            <w:r w:rsidRPr="00453693">
              <w:t xml:space="preserve"> beslut om återvändande </w:t>
            </w:r>
            <w:r w:rsidRPr="00453693">
              <w:rPr>
                <w:b/>
                <w:i/>
              </w:rPr>
              <w:t>och utan att det påverkar tillämpningen av artikel 28</w:t>
            </w:r>
            <w:r w:rsidRPr="00453693">
              <w:t xml:space="preserve"> ska de behöriga myndigheterna, i tillämpliga fall med stöd av </w:t>
            </w:r>
            <w:proofErr w:type="spellStart"/>
            <w:r w:rsidRPr="00453693">
              <w:t>Frontex</w:t>
            </w:r>
            <w:proofErr w:type="spellEnd"/>
            <w:r w:rsidRPr="00453693">
              <w:t>, systematiskt och utan onödigt dröjsmål inleda återtagandeförfarandet.</w:t>
            </w:r>
          </w:p>
        </w:tc>
        <w:tc>
          <w:tcPr>
            <w:tcW w:w="4876" w:type="dxa"/>
            <w:tcBorders>
              <w:top w:val="nil"/>
              <w:left w:val="nil"/>
              <w:bottom w:val="nil"/>
              <w:right w:val="nil"/>
            </w:tcBorders>
          </w:tcPr>
          <w:p w14:paraId="482F7B13" w14:textId="77777777" w:rsidR="00665F21" w:rsidRPr="00453693" w:rsidRDefault="00382A95" w:rsidP="0007571F">
            <w:pPr>
              <w:pStyle w:val="Normal6a"/>
            </w:pPr>
            <w:r w:rsidRPr="00453693">
              <w:t>1.</w:t>
            </w:r>
            <w:r w:rsidRPr="00453693">
              <w:tab/>
              <w:t xml:space="preserve">Efter att ha utfärdat ett beslut om återvändande ska de behöriga myndigheterna, i tillämpliga fall med stöd av </w:t>
            </w:r>
            <w:proofErr w:type="spellStart"/>
            <w:r w:rsidRPr="00453693">
              <w:t>Frontex</w:t>
            </w:r>
            <w:proofErr w:type="spellEnd"/>
            <w:r w:rsidRPr="00453693">
              <w:t>, systematiskt och utan onödigt dröjsmål inleda återtagandeförfarandet.</w:t>
            </w:r>
          </w:p>
        </w:tc>
      </w:tr>
    </w:tbl>
    <w:p w14:paraId="46762FA4"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F0E80B8" w14:textId="77777777" w:rsidR="00665F21" w:rsidRPr="00453693" w:rsidRDefault="00382A95" w:rsidP="00665F21">
      <w:r w:rsidRPr="00453693">
        <w:rPr>
          <w:rStyle w:val="HideTWBExt"/>
        </w:rPr>
        <w:t>&lt;/Amend&gt;</w:t>
      </w:r>
    </w:p>
    <w:p w14:paraId="2A6CDA07"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2119</w:t>
      </w:r>
      <w:r w:rsidRPr="00453693">
        <w:rPr>
          <w:rStyle w:val="HideTWBExt"/>
        </w:rPr>
        <w:t>&lt;/NumAm&gt;</w:t>
      </w:r>
    </w:p>
    <w:p w14:paraId="2CF50773"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4F2B9680" w14:textId="77777777" w:rsidR="00665F21" w:rsidRPr="00453693" w:rsidRDefault="00382A95" w:rsidP="00665F21">
      <w:pPr>
        <w:pStyle w:val="NormalBold"/>
      </w:pPr>
      <w:r w:rsidRPr="00453693">
        <w:rPr>
          <w:rStyle w:val="HideTWBExt"/>
          <w:b w:val="0"/>
        </w:rPr>
        <w:t>&lt;/RepeatBlock-By&gt;</w:t>
      </w:r>
    </w:p>
    <w:p w14:paraId="56399087"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796A77B0" w14:textId="77777777" w:rsidR="00665F21" w:rsidRPr="00453693" w:rsidRDefault="00382A95" w:rsidP="00665F21">
      <w:pPr>
        <w:pStyle w:val="NormalBold"/>
      </w:pPr>
      <w:r w:rsidRPr="00453693">
        <w:rPr>
          <w:rStyle w:val="HideTWBExt"/>
        </w:rPr>
        <w:t>&lt;Article&gt;</w:t>
      </w:r>
      <w:r w:rsidRPr="00453693">
        <w:t>Artikel 36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04806EF4" w14:textId="77777777" w:rsidTr="0007571F">
        <w:trPr>
          <w:trHeight w:hRule="exact" w:val="240"/>
          <w:jc w:val="center"/>
        </w:trPr>
        <w:tc>
          <w:tcPr>
            <w:tcW w:w="9752" w:type="dxa"/>
            <w:gridSpan w:val="2"/>
            <w:tcBorders>
              <w:top w:val="nil"/>
              <w:left w:val="nil"/>
              <w:bottom w:val="nil"/>
              <w:right w:val="nil"/>
            </w:tcBorders>
          </w:tcPr>
          <w:p w14:paraId="047E8351" w14:textId="77777777" w:rsidR="00665F21" w:rsidRPr="00453693" w:rsidRDefault="00665F21" w:rsidP="0007571F"/>
        </w:tc>
      </w:tr>
      <w:tr w:rsidR="00A333B9" w:rsidRPr="00453693" w14:paraId="5A1D3BF3" w14:textId="77777777" w:rsidTr="0007571F">
        <w:trPr>
          <w:trHeight w:val="240"/>
          <w:jc w:val="center"/>
        </w:trPr>
        <w:tc>
          <w:tcPr>
            <w:tcW w:w="4876" w:type="dxa"/>
            <w:tcBorders>
              <w:top w:val="nil"/>
              <w:left w:val="nil"/>
              <w:bottom w:val="nil"/>
              <w:right w:val="nil"/>
            </w:tcBorders>
          </w:tcPr>
          <w:p w14:paraId="4E2D46C7"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3A012CB7" w14:textId="77777777" w:rsidR="00665F21" w:rsidRPr="00453693" w:rsidRDefault="00382A95" w:rsidP="0007571F">
            <w:pPr>
              <w:pStyle w:val="AmColumnHeading"/>
            </w:pPr>
            <w:r w:rsidRPr="00453693">
              <w:t>Ändringsförslag</w:t>
            </w:r>
          </w:p>
        </w:tc>
      </w:tr>
      <w:tr w:rsidR="00A333B9" w:rsidRPr="00453693" w14:paraId="5DCEF5F7" w14:textId="77777777" w:rsidTr="0007571F">
        <w:trPr>
          <w:jc w:val="center"/>
        </w:trPr>
        <w:tc>
          <w:tcPr>
            <w:tcW w:w="4876" w:type="dxa"/>
            <w:tcBorders>
              <w:top w:val="nil"/>
              <w:left w:val="nil"/>
              <w:bottom w:val="nil"/>
              <w:right w:val="nil"/>
            </w:tcBorders>
          </w:tcPr>
          <w:p w14:paraId="2E91C074" w14:textId="77777777" w:rsidR="00665F21" w:rsidRPr="00453693" w:rsidRDefault="00382A95" w:rsidP="0007571F">
            <w:pPr>
              <w:pStyle w:val="Normal6a"/>
            </w:pPr>
            <w:r w:rsidRPr="00453693">
              <w:t>1.</w:t>
            </w:r>
            <w:r w:rsidRPr="00453693">
              <w:tab/>
              <w:t xml:space="preserve">Efter att ha utfärdat ett verkställbart beslut om återvändande </w:t>
            </w:r>
            <w:r w:rsidRPr="00453693">
              <w:rPr>
                <w:b/>
                <w:i/>
              </w:rPr>
              <w:t>och utan att det påverkar tillämpningen av artikel 28</w:t>
            </w:r>
            <w:r w:rsidRPr="00453693">
              <w:t xml:space="preserve"> ska de behöriga myndigheterna, </w:t>
            </w:r>
            <w:r w:rsidRPr="00453693">
              <w:rPr>
                <w:b/>
                <w:i/>
              </w:rPr>
              <w:t xml:space="preserve">i tillämpliga fall med stöd av </w:t>
            </w:r>
            <w:proofErr w:type="spellStart"/>
            <w:r w:rsidRPr="00453693">
              <w:rPr>
                <w:b/>
                <w:i/>
              </w:rPr>
              <w:t>Frontex</w:t>
            </w:r>
            <w:proofErr w:type="spellEnd"/>
            <w:r w:rsidRPr="00453693">
              <w:t xml:space="preserve">, </w:t>
            </w:r>
            <w:r w:rsidRPr="00453693">
              <w:rPr>
                <w:b/>
                <w:i/>
              </w:rPr>
              <w:t>systematiskt och utan onödigt dröjsmål</w:t>
            </w:r>
            <w:r w:rsidRPr="00453693">
              <w:t xml:space="preserve"> inleda återtagandeförfarandet.</w:t>
            </w:r>
          </w:p>
        </w:tc>
        <w:tc>
          <w:tcPr>
            <w:tcW w:w="4876" w:type="dxa"/>
            <w:tcBorders>
              <w:top w:val="nil"/>
              <w:left w:val="nil"/>
              <w:bottom w:val="nil"/>
              <w:right w:val="nil"/>
            </w:tcBorders>
          </w:tcPr>
          <w:p w14:paraId="2891008D" w14:textId="77777777" w:rsidR="00665F21" w:rsidRPr="00453693" w:rsidRDefault="00382A95" w:rsidP="0007571F">
            <w:pPr>
              <w:pStyle w:val="Normal6a"/>
            </w:pPr>
            <w:r w:rsidRPr="00453693">
              <w:t>1.</w:t>
            </w:r>
            <w:r w:rsidRPr="00453693">
              <w:tab/>
              <w:t xml:space="preserve">Efter att ha utfärdat ett verkställbart beslut om återvändande ska de behöriga myndigheterna, </w:t>
            </w:r>
            <w:r w:rsidRPr="00453693">
              <w:rPr>
                <w:b/>
                <w:i/>
              </w:rPr>
              <w:t>där så är relevant och nödvändigt</w:t>
            </w:r>
            <w:r w:rsidRPr="00453693">
              <w:t xml:space="preserve">, inleda återtagandeförfarandet </w:t>
            </w:r>
            <w:r w:rsidRPr="00453693">
              <w:rPr>
                <w:b/>
                <w:i/>
              </w:rPr>
              <w:t>för att genomföra ett beslut om återvändande</w:t>
            </w:r>
            <w:r w:rsidRPr="00453693">
              <w:t>.</w:t>
            </w:r>
          </w:p>
        </w:tc>
      </w:tr>
    </w:tbl>
    <w:p w14:paraId="67BEEF47"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2EE5BE0" w14:textId="77777777" w:rsidR="00665F21" w:rsidRPr="00453693" w:rsidRDefault="00382A95" w:rsidP="00665F21">
      <w:r w:rsidRPr="00453693">
        <w:rPr>
          <w:rStyle w:val="HideTWBExt"/>
        </w:rPr>
        <w:t>&lt;/Amend&gt;</w:t>
      </w:r>
    </w:p>
    <w:p w14:paraId="2D475520"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2120</w:t>
      </w:r>
      <w:r w:rsidRPr="00453693">
        <w:rPr>
          <w:rStyle w:val="HideTWBExt"/>
        </w:rPr>
        <w:t>&lt;/NumAm&gt;</w:t>
      </w:r>
    </w:p>
    <w:p w14:paraId="249981AC"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30105D2E" w14:textId="77777777" w:rsidR="00665F21" w:rsidRPr="00453693" w:rsidRDefault="00382A95" w:rsidP="00665F21">
      <w:pPr>
        <w:pStyle w:val="NormalBold"/>
      </w:pPr>
      <w:r w:rsidRPr="00453693">
        <w:rPr>
          <w:rStyle w:val="HideTWBExt"/>
          <w:b w:val="0"/>
        </w:rPr>
        <w:t>&lt;/RepeatBlock-By&gt;</w:t>
      </w:r>
    </w:p>
    <w:p w14:paraId="7ED3824D"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133AC6F3" w14:textId="77777777" w:rsidR="00665F21" w:rsidRPr="00453693" w:rsidRDefault="00382A95" w:rsidP="00665F21">
      <w:pPr>
        <w:pStyle w:val="NormalBold"/>
      </w:pPr>
      <w:r w:rsidRPr="00453693">
        <w:rPr>
          <w:rStyle w:val="HideTWBExt"/>
        </w:rPr>
        <w:t>&lt;Article&gt;</w:t>
      </w:r>
      <w:r w:rsidRPr="00453693">
        <w:t>Artikel 36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008E1B2A" w14:textId="77777777" w:rsidTr="0007571F">
        <w:trPr>
          <w:trHeight w:hRule="exact" w:val="240"/>
          <w:jc w:val="center"/>
        </w:trPr>
        <w:tc>
          <w:tcPr>
            <w:tcW w:w="9752" w:type="dxa"/>
            <w:gridSpan w:val="2"/>
            <w:tcBorders>
              <w:top w:val="nil"/>
              <w:left w:val="nil"/>
              <w:bottom w:val="nil"/>
              <w:right w:val="nil"/>
            </w:tcBorders>
          </w:tcPr>
          <w:p w14:paraId="50EF1F3C" w14:textId="77777777" w:rsidR="00665F21" w:rsidRPr="00453693" w:rsidRDefault="00665F21" w:rsidP="0007571F"/>
        </w:tc>
      </w:tr>
      <w:tr w:rsidR="00A333B9" w:rsidRPr="00453693" w14:paraId="0D3255AC" w14:textId="77777777" w:rsidTr="0007571F">
        <w:trPr>
          <w:trHeight w:val="240"/>
          <w:jc w:val="center"/>
        </w:trPr>
        <w:tc>
          <w:tcPr>
            <w:tcW w:w="4876" w:type="dxa"/>
            <w:tcBorders>
              <w:top w:val="nil"/>
              <w:left w:val="nil"/>
              <w:bottom w:val="nil"/>
              <w:right w:val="nil"/>
            </w:tcBorders>
          </w:tcPr>
          <w:p w14:paraId="66B4CFFB"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19BB317" w14:textId="77777777" w:rsidR="00665F21" w:rsidRPr="00453693" w:rsidRDefault="00382A95" w:rsidP="0007571F">
            <w:pPr>
              <w:pStyle w:val="AmColumnHeading"/>
            </w:pPr>
            <w:r w:rsidRPr="00453693">
              <w:t>Ändringsförslag</w:t>
            </w:r>
          </w:p>
        </w:tc>
      </w:tr>
      <w:tr w:rsidR="00A333B9" w:rsidRPr="00453693" w14:paraId="40344245" w14:textId="77777777" w:rsidTr="0007571F">
        <w:trPr>
          <w:jc w:val="center"/>
        </w:trPr>
        <w:tc>
          <w:tcPr>
            <w:tcW w:w="4876" w:type="dxa"/>
            <w:tcBorders>
              <w:top w:val="nil"/>
              <w:left w:val="nil"/>
              <w:bottom w:val="nil"/>
              <w:right w:val="nil"/>
            </w:tcBorders>
          </w:tcPr>
          <w:p w14:paraId="5F0D5291" w14:textId="77777777" w:rsidR="00665F21" w:rsidRPr="00453693" w:rsidRDefault="00382A95" w:rsidP="0007571F">
            <w:pPr>
              <w:pStyle w:val="Normal6a"/>
            </w:pPr>
            <w:r w:rsidRPr="00453693">
              <w:rPr>
                <w:b/>
                <w:i/>
              </w:rPr>
              <w:t>2.</w:t>
            </w:r>
            <w:r w:rsidRPr="00453693">
              <w:tab/>
            </w:r>
            <w:r w:rsidRPr="00453693">
              <w:rPr>
                <w:b/>
                <w:i/>
              </w:rPr>
              <w:t>När en resehandling behöver erhållas från tredjelandets myndigheter ska de behöriga myndigheterna lämna in en ansökan om återtagande. En sådan ansökan om återtagande ska innehålla en begäran om bekräftelse av medborgarskap och en begäran om utfärdande av resehandling, beroende på vad som är relevant. Ansökningar om återtagande ska lämnas in utan dröjsmål och om möjligt med användning av ett standardformulär i enlighet med punkt 6.</w:t>
            </w:r>
          </w:p>
        </w:tc>
        <w:tc>
          <w:tcPr>
            <w:tcW w:w="4876" w:type="dxa"/>
            <w:tcBorders>
              <w:top w:val="nil"/>
              <w:left w:val="nil"/>
              <w:bottom w:val="nil"/>
              <w:right w:val="nil"/>
            </w:tcBorders>
          </w:tcPr>
          <w:p w14:paraId="1D256F87" w14:textId="77777777" w:rsidR="00665F21" w:rsidRPr="00453693" w:rsidRDefault="00382A95" w:rsidP="0007571F">
            <w:pPr>
              <w:pStyle w:val="Normal6a"/>
            </w:pPr>
            <w:r w:rsidRPr="00453693">
              <w:rPr>
                <w:b/>
                <w:i/>
              </w:rPr>
              <w:t>utgår</w:t>
            </w:r>
          </w:p>
        </w:tc>
      </w:tr>
    </w:tbl>
    <w:p w14:paraId="2FDF1BB2"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D365235" w14:textId="77777777" w:rsidR="00665F21" w:rsidRPr="00453693" w:rsidRDefault="00382A95" w:rsidP="00665F21">
      <w:r w:rsidRPr="00453693">
        <w:rPr>
          <w:rStyle w:val="HideTWBExt"/>
        </w:rPr>
        <w:t>&lt;/Amend&gt;</w:t>
      </w:r>
    </w:p>
    <w:p w14:paraId="47FC8D3A"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2121</w:t>
      </w:r>
      <w:r w:rsidRPr="00453693">
        <w:rPr>
          <w:rStyle w:val="HideTWBExt"/>
        </w:rPr>
        <w:t>&lt;/NumAm&gt;</w:t>
      </w:r>
    </w:p>
    <w:p w14:paraId="3EC2B8F8"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4F3EE633" w14:textId="77777777" w:rsidR="00665F21" w:rsidRPr="00453693" w:rsidRDefault="00382A95" w:rsidP="00665F21">
      <w:pPr>
        <w:pStyle w:val="NormalBold"/>
      </w:pPr>
      <w:r w:rsidRPr="00453693">
        <w:rPr>
          <w:rStyle w:val="HideTWBExt"/>
          <w:b w:val="0"/>
        </w:rPr>
        <w:t>&lt;/RepeatBlock-By&gt;</w:t>
      </w:r>
    </w:p>
    <w:p w14:paraId="3B11FFC7"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3C8E598C" w14:textId="77777777" w:rsidR="00665F21" w:rsidRPr="00453693" w:rsidRDefault="00382A95" w:rsidP="00665F21">
      <w:pPr>
        <w:pStyle w:val="NormalBold"/>
      </w:pPr>
      <w:r w:rsidRPr="00453693">
        <w:rPr>
          <w:rStyle w:val="HideTWBExt"/>
        </w:rPr>
        <w:t>&lt;Article&gt;</w:t>
      </w:r>
      <w:r w:rsidRPr="00453693">
        <w:t>Artikel 36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06964760" w14:textId="77777777" w:rsidTr="0007571F">
        <w:trPr>
          <w:trHeight w:hRule="exact" w:val="240"/>
          <w:jc w:val="center"/>
        </w:trPr>
        <w:tc>
          <w:tcPr>
            <w:tcW w:w="9752" w:type="dxa"/>
            <w:gridSpan w:val="2"/>
            <w:tcBorders>
              <w:top w:val="nil"/>
              <w:left w:val="nil"/>
              <w:bottom w:val="nil"/>
              <w:right w:val="nil"/>
            </w:tcBorders>
          </w:tcPr>
          <w:p w14:paraId="3C0E2B0C" w14:textId="77777777" w:rsidR="00665F21" w:rsidRPr="00453693" w:rsidRDefault="00665F21" w:rsidP="0007571F"/>
        </w:tc>
      </w:tr>
      <w:tr w:rsidR="00A333B9" w:rsidRPr="00453693" w14:paraId="29DA837A" w14:textId="77777777" w:rsidTr="0007571F">
        <w:trPr>
          <w:trHeight w:val="240"/>
          <w:jc w:val="center"/>
        </w:trPr>
        <w:tc>
          <w:tcPr>
            <w:tcW w:w="4876" w:type="dxa"/>
            <w:tcBorders>
              <w:top w:val="nil"/>
              <w:left w:val="nil"/>
              <w:bottom w:val="nil"/>
              <w:right w:val="nil"/>
            </w:tcBorders>
          </w:tcPr>
          <w:p w14:paraId="4E3CE373"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10EE87C0" w14:textId="77777777" w:rsidR="00665F21" w:rsidRPr="00453693" w:rsidRDefault="00382A95" w:rsidP="0007571F">
            <w:pPr>
              <w:pStyle w:val="AmColumnHeading"/>
            </w:pPr>
            <w:r w:rsidRPr="00453693">
              <w:t>Ändringsförslag</w:t>
            </w:r>
          </w:p>
        </w:tc>
      </w:tr>
      <w:tr w:rsidR="00A333B9" w:rsidRPr="00453693" w14:paraId="7191FEB4" w14:textId="77777777" w:rsidTr="0007571F">
        <w:trPr>
          <w:jc w:val="center"/>
        </w:trPr>
        <w:tc>
          <w:tcPr>
            <w:tcW w:w="4876" w:type="dxa"/>
            <w:tcBorders>
              <w:top w:val="nil"/>
              <w:left w:val="nil"/>
              <w:bottom w:val="nil"/>
              <w:right w:val="nil"/>
            </w:tcBorders>
          </w:tcPr>
          <w:p w14:paraId="3EF2B809" w14:textId="77777777" w:rsidR="00665F21" w:rsidRPr="00453693" w:rsidRDefault="00382A95" w:rsidP="0007571F">
            <w:pPr>
              <w:pStyle w:val="Normal6a"/>
            </w:pPr>
            <w:r w:rsidRPr="00453693">
              <w:t>2.</w:t>
            </w:r>
            <w:r w:rsidRPr="00453693">
              <w:tab/>
              <w:t>När en resehandling behöver erhållas från tredjelandets myndigheter ska de behöriga myndigheterna lämna in en ansökan om återtagande</w:t>
            </w:r>
            <w:r w:rsidRPr="00453693">
              <w:rPr>
                <w:b/>
                <w:i/>
              </w:rPr>
              <w:t>. En sådan ansökan om återtagande ska innehålla en begäran om bekräftelse av</w:t>
            </w:r>
            <w:r w:rsidRPr="00453693">
              <w:t xml:space="preserve"> medborgarskap </w:t>
            </w:r>
            <w:r w:rsidRPr="00453693">
              <w:rPr>
                <w:b/>
                <w:i/>
              </w:rPr>
              <w:t>och en begäran om utfärdande av</w:t>
            </w:r>
            <w:r w:rsidRPr="00453693">
              <w:t xml:space="preserve"> resehandling</w:t>
            </w:r>
            <w:r w:rsidRPr="00453693">
              <w:rPr>
                <w:b/>
                <w:i/>
              </w:rPr>
              <w:t>, beroende på vad som är relevant</w:t>
            </w:r>
            <w:r w:rsidRPr="00453693">
              <w:t xml:space="preserve">. </w:t>
            </w:r>
            <w:r w:rsidRPr="00453693">
              <w:rPr>
                <w:b/>
                <w:i/>
              </w:rPr>
              <w:t>Ansökningar om återtagande ska lämnas in utan dröjsmål och om möjligt med användning av ett standardformulär i enlighet med punkt 6.</w:t>
            </w:r>
          </w:p>
        </w:tc>
        <w:tc>
          <w:tcPr>
            <w:tcW w:w="4876" w:type="dxa"/>
            <w:tcBorders>
              <w:top w:val="nil"/>
              <w:left w:val="nil"/>
              <w:bottom w:val="nil"/>
              <w:right w:val="nil"/>
            </w:tcBorders>
          </w:tcPr>
          <w:p w14:paraId="008B0D83" w14:textId="77777777" w:rsidR="00665F21" w:rsidRPr="00453693" w:rsidRDefault="00382A95" w:rsidP="0007571F">
            <w:pPr>
              <w:pStyle w:val="Normal6a"/>
            </w:pPr>
            <w:r w:rsidRPr="00453693">
              <w:t>2.</w:t>
            </w:r>
            <w:r w:rsidRPr="00453693">
              <w:tab/>
              <w:t xml:space="preserve">När en resehandling behöver erhållas från tredjelandets myndigheter ska de behöriga myndigheterna lämna in en ansökan om återtagande </w:t>
            </w:r>
            <w:r w:rsidRPr="00453693">
              <w:rPr>
                <w:b/>
                <w:i/>
              </w:rPr>
              <w:t>som omfattar de delar som är nödvändiga för att fastställa identitet eller</w:t>
            </w:r>
            <w:r w:rsidRPr="00453693">
              <w:t xml:space="preserve"> medborgarskap </w:t>
            </w:r>
            <w:r w:rsidRPr="00453693">
              <w:rPr>
                <w:b/>
                <w:i/>
              </w:rPr>
              <w:t>eller erhålla en resehandling</w:t>
            </w:r>
            <w:r w:rsidRPr="00453693">
              <w:t>.</w:t>
            </w:r>
          </w:p>
        </w:tc>
      </w:tr>
    </w:tbl>
    <w:p w14:paraId="08E52E5D"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B306540" w14:textId="77777777" w:rsidR="00665F21" w:rsidRPr="00453693" w:rsidRDefault="00382A95" w:rsidP="00665F21">
      <w:r w:rsidRPr="00453693">
        <w:rPr>
          <w:rStyle w:val="HideTWBExt"/>
        </w:rPr>
        <w:t>&lt;/Amend&gt;</w:t>
      </w:r>
    </w:p>
    <w:p w14:paraId="6AA91C51"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2122</w:t>
      </w:r>
      <w:r w:rsidRPr="00453693">
        <w:rPr>
          <w:rStyle w:val="HideTWBExt"/>
        </w:rPr>
        <w:t>&lt;/NumAm&gt;</w:t>
      </w:r>
    </w:p>
    <w:p w14:paraId="74B047FC"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29C6725A" w14:textId="77777777" w:rsidR="00665F21" w:rsidRPr="00453693" w:rsidRDefault="00382A95" w:rsidP="00665F21">
      <w:pPr>
        <w:pStyle w:val="NormalBold"/>
      </w:pPr>
      <w:r w:rsidRPr="00453693">
        <w:rPr>
          <w:rStyle w:val="HideTWBExt"/>
          <w:b w:val="0"/>
        </w:rPr>
        <w:t>&lt;/RepeatBlock-By&gt;</w:t>
      </w:r>
    </w:p>
    <w:p w14:paraId="3D1DBE70"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391F9D10" w14:textId="77777777" w:rsidR="00665F21" w:rsidRPr="00453693" w:rsidRDefault="00382A95" w:rsidP="00665F21">
      <w:pPr>
        <w:pStyle w:val="NormalBold"/>
      </w:pPr>
      <w:r w:rsidRPr="00453693">
        <w:rPr>
          <w:rStyle w:val="HideTWBExt"/>
        </w:rPr>
        <w:t>&lt;Article&gt;</w:t>
      </w:r>
      <w:r w:rsidRPr="00453693">
        <w:t>Artikel 36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06BF409A" w14:textId="77777777" w:rsidTr="0007571F">
        <w:trPr>
          <w:trHeight w:hRule="exact" w:val="240"/>
          <w:jc w:val="center"/>
        </w:trPr>
        <w:tc>
          <w:tcPr>
            <w:tcW w:w="9752" w:type="dxa"/>
            <w:gridSpan w:val="2"/>
            <w:tcBorders>
              <w:top w:val="nil"/>
              <w:left w:val="nil"/>
              <w:bottom w:val="nil"/>
              <w:right w:val="nil"/>
            </w:tcBorders>
          </w:tcPr>
          <w:p w14:paraId="0CD94881" w14:textId="77777777" w:rsidR="00665F21" w:rsidRPr="00453693" w:rsidRDefault="00665F21" w:rsidP="0007571F"/>
        </w:tc>
      </w:tr>
      <w:tr w:rsidR="00A333B9" w:rsidRPr="00453693" w14:paraId="0D122174" w14:textId="77777777" w:rsidTr="0007571F">
        <w:trPr>
          <w:trHeight w:val="240"/>
          <w:jc w:val="center"/>
        </w:trPr>
        <w:tc>
          <w:tcPr>
            <w:tcW w:w="4876" w:type="dxa"/>
            <w:tcBorders>
              <w:top w:val="nil"/>
              <w:left w:val="nil"/>
              <w:bottom w:val="nil"/>
              <w:right w:val="nil"/>
            </w:tcBorders>
          </w:tcPr>
          <w:p w14:paraId="721E0F36"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63A7E76" w14:textId="77777777" w:rsidR="00665F21" w:rsidRPr="00453693" w:rsidRDefault="00382A95" w:rsidP="0007571F">
            <w:pPr>
              <w:pStyle w:val="AmColumnHeading"/>
            </w:pPr>
            <w:r w:rsidRPr="00453693">
              <w:t>Ändringsförslag</w:t>
            </w:r>
          </w:p>
        </w:tc>
      </w:tr>
      <w:tr w:rsidR="00A333B9" w:rsidRPr="00453693" w14:paraId="7827F2A9" w14:textId="77777777" w:rsidTr="0007571F">
        <w:trPr>
          <w:jc w:val="center"/>
        </w:trPr>
        <w:tc>
          <w:tcPr>
            <w:tcW w:w="4876" w:type="dxa"/>
            <w:tcBorders>
              <w:top w:val="nil"/>
              <w:left w:val="nil"/>
              <w:bottom w:val="nil"/>
              <w:right w:val="nil"/>
            </w:tcBorders>
          </w:tcPr>
          <w:p w14:paraId="0B9A158B" w14:textId="77777777" w:rsidR="00665F21" w:rsidRPr="00453693" w:rsidRDefault="00382A95" w:rsidP="0007571F">
            <w:pPr>
              <w:pStyle w:val="Normal6a"/>
            </w:pPr>
            <w:r w:rsidRPr="00453693">
              <w:t>2.</w:t>
            </w:r>
            <w:r w:rsidRPr="00453693">
              <w:tab/>
              <w:t xml:space="preserve">När en resehandling behöver erhållas från </w:t>
            </w:r>
            <w:r w:rsidRPr="00453693">
              <w:rPr>
                <w:b/>
                <w:i/>
              </w:rPr>
              <w:t>tredjelandets</w:t>
            </w:r>
            <w:r w:rsidRPr="00453693">
              <w:t xml:space="preserve"> myndigheter ska de behöriga myndigheterna lämna in en ansökan om återtagande. En sådan ansökan om återtagande </w:t>
            </w:r>
            <w:r w:rsidRPr="00453693">
              <w:rPr>
                <w:b/>
                <w:i/>
              </w:rPr>
              <w:t>ska</w:t>
            </w:r>
            <w:r w:rsidRPr="00453693">
              <w:t xml:space="preserve"> innehålla en begäran om bekräftelse av medborgarskap och en begäran om utfärdande av resehandling, beroende på vad som är relevant. Ansökningar om återtagande ska lämnas in </w:t>
            </w:r>
            <w:r w:rsidRPr="00453693">
              <w:rPr>
                <w:b/>
                <w:i/>
              </w:rPr>
              <w:t>utan dröjsmål</w:t>
            </w:r>
            <w:r w:rsidRPr="00453693">
              <w:t xml:space="preserve"> och om möjligt med användning av ett standardformulär i enlighet med punkt 6.</w:t>
            </w:r>
          </w:p>
        </w:tc>
        <w:tc>
          <w:tcPr>
            <w:tcW w:w="4876" w:type="dxa"/>
            <w:tcBorders>
              <w:top w:val="nil"/>
              <w:left w:val="nil"/>
              <w:bottom w:val="nil"/>
              <w:right w:val="nil"/>
            </w:tcBorders>
          </w:tcPr>
          <w:p w14:paraId="31392407" w14:textId="77777777" w:rsidR="00665F21" w:rsidRPr="00453693" w:rsidRDefault="00382A95" w:rsidP="0007571F">
            <w:pPr>
              <w:pStyle w:val="Normal6a"/>
            </w:pPr>
            <w:r w:rsidRPr="00453693">
              <w:t>2.</w:t>
            </w:r>
            <w:r w:rsidRPr="00453693">
              <w:tab/>
            </w:r>
            <w:r w:rsidRPr="00453693">
              <w:rPr>
                <w:b/>
                <w:i/>
              </w:rPr>
              <w:t>Återtagandeförfarandet kan medföra en begäran om en resehandling.</w:t>
            </w:r>
            <w:r w:rsidRPr="00453693">
              <w:t xml:space="preserve"> När en resehandling behöver erhållas från myndigheter </w:t>
            </w:r>
            <w:r w:rsidRPr="00453693">
              <w:rPr>
                <w:b/>
                <w:i/>
              </w:rPr>
              <w:t>i ett tredjeland</w:t>
            </w:r>
            <w:r w:rsidRPr="00453693">
              <w:t xml:space="preserve"> ska de behöriga myndigheterna lämna in en ansökan om återtagande. En sådan ansökan om återtagande </w:t>
            </w:r>
            <w:r w:rsidRPr="00453693">
              <w:rPr>
                <w:b/>
                <w:i/>
              </w:rPr>
              <w:t>får</w:t>
            </w:r>
            <w:r w:rsidRPr="00453693">
              <w:t xml:space="preserve"> innehålla en begäran om bekräftelse av medborgarskap och en begäran om utfärdande av resehandling, beroende på vad som är relevant. Ansökningar om återtagande ska lämnas in </w:t>
            </w:r>
            <w:r w:rsidRPr="00453693">
              <w:rPr>
                <w:b/>
                <w:i/>
              </w:rPr>
              <w:t>i enlighet med de tidsfrister som anges i punkt 1</w:t>
            </w:r>
            <w:r w:rsidRPr="00453693">
              <w:t xml:space="preserve"> och om möjligt med användning av ett standardformulär i enlighet med punkt 6.</w:t>
            </w:r>
          </w:p>
        </w:tc>
      </w:tr>
    </w:tbl>
    <w:p w14:paraId="2F954098"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BDBE329" w14:textId="77777777" w:rsidR="00665F21" w:rsidRPr="00453693" w:rsidRDefault="00382A95" w:rsidP="00665F21">
      <w:r w:rsidRPr="00453693">
        <w:rPr>
          <w:rStyle w:val="HideTWBExt"/>
        </w:rPr>
        <w:t>&lt;/Amend&gt;</w:t>
      </w:r>
    </w:p>
    <w:p w14:paraId="0DA64A81"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2123</w:t>
      </w:r>
      <w:r w:rsidRPr="00453693">
        <w:rPr>
          <w:rStyle w:val="HideTWBExt"/>
        </w:rPr>
        <w:t>&lt;/NumAm&gt;</w:t>
      </w:r>
    </w:p>
    <w:p w14:paraId="3F84E997"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69021E92" w14:textId="77777777" w:rsidR="00665F21" w:rsidRPr="00453693" w:rsidRDefault="00382A95" w:rsidP="00665F21">
      <w:pPr>
        <w:pStyle w:val="NormalBold"/>
      </w:pPr>
      <w:r w:rsidRPr="00453693">
        <w:rPr>
          <w:rStyle w:val="HideTWBExt"/>
          <w:b w:val="0"/>
        </w:rPr>
        <w:t>&lt;/RepeatBlock-By&gt;</w:t>
      </w:r>
    </w:p>
    <w:p w14:paraId="115BA347"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393A547" w14:textId="77777777" w:rsidR="00665F21" w:rsidRPr="00453693" w:rsidRDefault="00382A95" w:rsidP="00665F21">
      <w:pPr>
        <w:pStyle w:val="NormalBold"/>
      </w:pPr>
      <w:r w:rsidRPr="00453693">
        <w:rPr>
          <w:rStyle w:val="HideTWBExt"/>
        </w:rPr>
        <w:t>&lt;Article&gt;</w:t>
      </w:r>
      <w:r w:rsidRPr="00453693">
        <w:t>Artikel 36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51A42E7C" w14:textId="77777777" w:rsidTr="0007571F">
        <w:trPr>
          <w:trHeight w:hRule="exact" w:val="240"/>
          <w:jc w:val="center"/>
        </w:trPr>
        <w:tc>
          <w:tcPr>
            <w:tcW w:w="9752" w:type="dxa"/>
            <w:gridSpan w:val="2"/>
            <w:tcBorders>
              <w:top w:val="nil"/>
              <w:left w:val="nil"/>
              <w:bottom w:val="nil"/>
              <w:right w:val="nil"/>
            </w:tcBorders>
          </w:tcPr>
          <w:p w14:paraId="52383709" w14:textId="77777777" w:rsidR="00665F21" w:rsidRPr="00453693" w:rsidRDefault="00665F21" w:rsidP="0007571F"/>
        </w:tc>
      </w:tr>
      <w:tr w:rsidR="00A333B9" w:rsidRPr="00453693" w14:paraId="13F9932A" w14:textId="77777777" w:rsidTr="0007571F">
        <w:trPr>
          <w:trHeight w:val="240"/>
          <w:jc w:val="center"/>
        </w:trPr>
        <w:tc>
          <w:tcPr>
            <w:tcW w:w="4876" w:type="dxa"/>
            <w:tcBorders>
              <w:top w:val="nil"/>
              <w:left w:val="nil"/>
              <w:bottom w:val="nil"/>
              <w:right w:val="nil"/>
            </w:tcBorders>
          </w:tcPr>
          <w:p w14:paraId="22981933"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00B7E50" w14:textId="77777777" w:rsidR="00665F21" w:rsidRPr="00453693" w:rsidRDefault="00382A95" w:rsidP="0007571F">
            <w:pPr>
              <w:pStyle w:val="AmColumnHeading"/>
            </w:pPr>
            <w:r w:rsidRPr="00453693">
              <w:t>Ändringsförslag</w:t>
            </w:r>
          </w:p>
        </w:tc>
      </w:tr>
      <w:tr w:rsidR="00A333B9" w:rsidRPr="00453693" w14:paraId="364609C1" w14:textId="77777777" w:rsidTr="0007571F">
        <w:trPr>
          <w:jc w:val="center"/>
        </w:trPr>
        <w:tc>
          <w:tcPr>
            <w:tcW w:w="4876" w:type="dxa"/>
            <w:tcBorders>
              <w:top w:val="nil"/>
              <w:left w:val="nil"/>
              <w:bottom w:val="nil"/>
              <w:right w:val="nil"/>
            </w:tcBorders>
          </w:tcPr>
          <w:p w14:paraId="688F6C66" w14:textId="77777777" w:rsidR="00665F21" w:rsidRPr="00453693" w:rsidRDefault="00382A95" w:rsidP="0007571F">
            <w:pPr>
              <w:pStyle w:val="Normal6a"/>
            </w:pPr>
            <w:r w:rsidRPr="00453693">
              <w:t>2.</w:t>
            </w:r>
            <w:r w:rsidRPr="00453693">
              <w:tab/>
              <w:t xml:space="preserve">När en resehandling behöver erhållas från tredjelandets myndigheter ska de behöriga myndigheterna lämna in en ansökan om återtagande. En sådan ansökan om återtagande ska innehålla en begäran om bekräftelse av medborgarskap och en begäran om utfärdande av resehandling, beroende på vad som är relevant. Ansökningar om återtagande ska </w:t>
            </w:r>
            <w:r w:rsidRPr="00453693">
              <w:rPr>
                <w:b/>
                <w:i/>
              </w:rPr>
              <w:t>lämnas in utan dröjsmål och</w:t>
            </w:r>
            <w:r w:rsidRPr="00453693">
              <w:t xml:space="preserve"> om möjligt med användning av ett standardformulär i enlighet med punkt 6.</w:t>
            </w:r>
          </w:p>
        </w:tc>
        <w:tc>
          <w:tcPr>
            <w:tcW w:w="4876" w:type="dxa"/>
            <w:tcBorders>
              <w:top w:val="nil"/>
              <w:left w:val="nil"/>
              <w:bottom w:val="nil"/>
              <w:right w:val="nil"/>
            </w:tcBorders>
          </w:tcPr>
          <w:p w14:paraId="613E8375" w14:textId="77777777" w:rsidR="00665F21" w:rsidRPr="00453693" w:rsidRDefault="00382A95" w:rsidP="0007571F">
            <w:pPr>
              <w:pStyle w:val="Normal6a"/>
            </w:pPr>
            <w:r w:rsidRPr="00453693">
              <w:t>2.</w:t>
            </w:r>
            <w:r w:rsidRPr="00453693">
              <w:tab/>
              <w:t xml:space="preserve">När en resehandling behöver erhållas från tredjelandets myndigheter ska de behöriga myndigheterna lämna in en ansökan om återtagande. En sådan ansökan om återtagande ska innehålla en begäran om bekräftelse av medborgarskap och en begäran om utfärdande av resehandling, beroende på vad som är relevant. Ansökningar om återtagande ska om möjligt </w:t>
            </w:r>
            <w:r w:rsidRPr="00453693">
              <w:rPr>
                <w:b/>
                <w:i/>
              </w:rPr>
              <w:t>göras</w:t>
            </w:r>
            <w:r w:rsidRPr="00453693">
              <w:t xml:space="preserve"> med användning av ett standardformulär i enlighet med punkt 6.</w:t>
            </w:r>
          </w:p>
        </w:tc>
      </w:tr>
    </w:tbl>
    <w:p w14:paraId="37F0FA52"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2BFE106" w14:textId="77777777" w:rsidR="00665F21" w:rsidRPr="00453693" w:rsidRDefault="00382A95" w:rsidP="00665F21">
      <w:r w:rsidRPr="00453693">
        <w:rPr>
          <w:rStyle w:val="HideTWBExt"/>
        </w:rPr>
        <w:t>&lt;/Amend&gt;</w:t>
      </w:r>
    </w:p>
    <w:p w14:paraId="062876BB"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2124</w:t>
      </w:r>
      <w:r w:rsidRPr="00453693">
        <w:rPr>
          <w:rStyle w:val="HideTWBExt"/>
        </w:rPr>
        <w:t>&lt;/NumAm&gt;</w:t>
      </w:r>
    </w:p>
    <w:p w14:paraId="595F855A"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408BA7FC" w14:textId="77777777" w:rsidR="00665F21" w:rsidRPr="00453693" w:rsidRDefault="00382A95" w:rsidP="00665F21">
      <w:pPr>
        <w:pStyle w:val="NormalBold"/>
      </w:pPr>
      <w:r w:rsidRPr="00453693">
        <w:rPr>
          <w:rStyle w:val="HideTWBExt"/>
          <w:b w:val="0"/>
        </w:rPr>
        <w:t>&lt;/RepeatBlock-By&gt;</w:t>
      </w:r>
    </w:p>
    <w:p w14:paraId="48B843AA"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6008B7C8" w14:textId="77777777" w:rsidR="00665F21" w:rsidRPr="00453693" w:rsidRDefault="00382A95" w:rsidP="00665F21">
      <w:pPr>
        <w:pStyle w:val="NormalBold"/>
      </w:pPr>
      <w:r w:rsidRPr="00453693">
        <w:rPr>
          <w:rStyle w:val="HideTWBExt"/>
        </w:rPr>
        <w:t>&lt;Article&gt;</w:t>
      </w:r>
      <w:r w:rsidRPr="00453693">
        <w:t>Artikel 36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382540C3" w14:textId="77777777" w:rsidTr="0007571F">
        <w:trPr>
          <w:trHeight w:hRule="exact" w:val="240"/>
          <w:jc w:val="center"/>
        </w:trPr>
        <w:tc>
          <w:tcPr>
            <w:tcW w:w="9752" w:type="dxa"/>
            <w:gridSpan w:val="2"/>
            <w:tcBorders>
              <w:top w:val="nil"/>
              <w:left w:val="nil"/>
              <w:bottom w:val="nil"/>
              <w:right w:val="nil"/>
            </w:tcBorders>
          </w:tcPr>
          <w:p w14:paraId="497F6A7E" w14:textId="77777777" w:rsidR="00665F21" w:rsidRPr="00453693" w:rsidRDefault="00665F21" w:rsidP="0007571F"/>
        </w:tc>
      </w:tr>
      <w:tr w:rsidR="00A333B9" w:rsidRPr="00453693" w14:paraId="35F6402F" w14:textId="77777777" w:rsidTr="0007571F">
        <w:trPr>
          <w:trHeight w:val="240"/>
          <w:jc w:val="center"/>
        </w:trPr>
        <w:tc>
          <w:tcPr>
            <w:tcW w:w="4876" w:type="dxa"/>
            <w:tcBorders>
              <w:top w:val="nil"/>
              <w:left w:val="nil"/>
              <w:bottom w:val="nil"/>
              <w:right w:val="nil"/>
            </w:tcBorders>
          </w:tcPr>
          <w:p w14:paraId="08323C47"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A3F358E" w14:textId="77777777" w:rsidR="00665F21" w:rsidRPr="00453693" w:rsidRDefault="00382A95" w:rsidP="0007571F">
            <w:pPr>
              <w:pStyle w:val="AmColumnHeading"/>
            </w:pPr>
            <w:r w:rsidRPr="00453693">
              <w:t>Ändringsförslag</w:t>
            </w:r>
          </w:p>
        </w:tc>
      </w:tr>
      <w:tr w:rsidR="00A333B9" w:rsidRPr="00453693" w14:paraId="397E2311" w14:textId="77777777" w:rsidTr="0007571F">
        <w:trPr>
          <w:jc w:val="center"/>
        </w:trPr>
        <w:tc>
          <w:tcPr>
            <w:tcW w:w="4876" w:type="dxa"/>
            <w:tcBorders>
              <w:top w:val="nil"/>
              <w:left w:val="nil"/>
              <w:bottom w:val="nil"/>
              <w:right w:val="nil"/>
            </w:tcBorders>
          </w:tcPr>
          <w:p w14:paraId="43091C5F" w14:textId="77777777" w:rsidR="00665F21" w:rsidRPr="00453693" w:rsidRDefault="00382A95" w:rsidP="0007571F">
            <w:pPr>
              <w:pStyle w:val="Normal6a"/>
            </w:pPr>
            <w:r w:rsidRPr="00453693">
              <w:t>3.</w:t>
            </w:r>
            <w:r w:rsidRPr="00453693">
              <w:tab/>
            </w:r>
            <w:r w:rsidRPr="00453693">
              <w:rPr>
                <w:b/>
                <w:i/>
              </w:rPr>
              <w:t>De behöriga myndigheterna får lämna in begäran om resehandling separat om det är att föredra av rättsliga eller operativa skäl, bland annat på grund av giltighetstiden för den resehandling som ska utfärdas och att tredjelandsmedborgaren inte är tillgänglig för att ta emot resehandlingen omedelbart efter bekräftelsen på medborgarskapet.</w:t>
            </w:r>
            <w:r w:rsidRPr="00453693">
              <w:t xml:space="preserve"> I tillämpliga fall ska den europeiska resehandlingen för återvändande användas i enlighet med det tillämpliga återtagandeinstrumentet och förordning (EU) 2016/1953</w:t>
            </w:r>
            <w:r w:rsidRPr="00453693">
              <w:rPr>
                <w:vertAlign w:val="superscript"/>
              </w:rPr>
              <w:t>29</w:t>
            </w:r>
            <w:r w:rsidRPr="00453693">
              <w:t>.</w:t>
            </w:r>
          </w:p>
        </w:tc>
        <w:tc>
          <w:tcPr>
            <w:tcW w:w="4876" w:type="dxa"/>
            <w:tcBorders>
              <w:top w:val="nil"/>
              <w:left w:val="nil"/>
              <w:bottom w:val="nil"/>
              <w:right w:val="nil"/>
            </w:tcBorders>
          </w:tcPr>
          <w:p w14:paraId="4F92456C" w14:textId="77777777" w:rsidR="00665F21" w:rsidRPr="00453693" w:rsidRDefault="00382A95" w:rsidP="0007571F">
            <w:pPr>
              <w:pStyle w:val="Normal6a"/>
            </w:pPr>
            <w:r w:rsidRPr="00453693">
              <w:t>3.</w:t>
            </w:r>
            <w:r w:rsidRPr="00453693">
              <w:tab/>
              <w:t>I tillämpliga fall ska den europeiska resehandlingen för återvändande användas i enlighet med det tillämpliga återtagandeinstrumentet och förordning (EU) 2016/1953</w:t>
            </w:r>
            <w:r w:rsidRPr="00453693">
              <w:rPr>
                <w:vertAlign w:val="superscript"/>
              </w:rPr>
              <w:t>29</w:t>
            </w:r>
            <w:r w:rsidRPr="00453693">
              <w:t>.</w:t>
            </w:r>
          </w:p>
        </w:tc>
      </w:tr>
      <w:tr w:rsidR="00A333B9" w:rsidRPr="00453693" w14:paraId="67712E4D" w14:textId="77777777" w:rsidTr="0007571F">
        <w:trPr>
          <w:jc w:val="center"/>
        </w:trPr>
        <w:tc>
          <w:tcPr>
            <w:tcW w:w="4876" w:type="dxa"/>
            <w:tcBorders>
              <w:top w:val="nil"/>
              <w:left w:val="nil"/>
              <w:bottom w:val="nil"/>
              <w:right w:val="nil"/>
            </w:tcBorders>
          </w:tcPr>
          <w:p w14:paraId="37140D0E" w14:textId="77777777" w:rsidR="00665F21" w:rsidRPr="00453693" w:rsidRDefault="00382A95" w:rsidP="0007571F">
            <w:pPr>
              <w:pStyle w:val="Normal6a"/>
            </w:pPr>
            <w:r w:rsidRPr="00453693">
              <w:rPr>
                <w:b/>
                <w:i/>
              </w:rPr>
              <w:t>_________________</w:t>
            </w:r>
          </w:p>
        </w:tc>
        <w:tc>
          <w:tcPr>
            <w:tcW w:w="4876" w:type="dxa"/>
            <w:tcBorders>
              <w:top w:val="nil"/>
              <w:left w:val="nil"/>
              <w:bottom w:val="nil"/>
              <w:right w:val="nil"/>
            </w:tcBorders>
          </w:tcPr>
          <w:p w14:paraId="1745AFAD" w14:textId="77777777" w:rsidR="00665F21" w:rsidRPr="00453693" w:rsidRDefault="00382A95" w:rsidP="0007571F">
            <w:pPr>
              <w:pStyle w:val="Normal6a"/>
            </w:pPr>
            <w:r w:rsidRPr="00453693">
              <w:rPr>
                <w:b/>
                <w:i/>
              </w:rPr>
              <w:t>_________________</w:t>
            </w:r>
          </w:p>
        </w:tc>
      </w:tr>
      <w:tr w:rsidR="00A333B9" w:rsidRPr="00453693" w14:paraId="1FEC16CA" w14:textId="77777777" w:rsidTr="0007571F">
        <w:trPr>
          <w:jc w:val="center"/>
        </w:trPr>
        <w:tc>
          <w:tcPr>
            <w:tcW w:w="4876" w:type="dxa"/>
            <w:tcBorders>
              <w:top w:val="nil"/>
              <w:left w:val="nil"/>
              <w:bottom w:val="nil"/>
              <w:right w:val="nil"/>
            </w:tcBorders>
          </w:tcPr>
          <w:p w14:paraId="7C0A317C" w14:textId="77777777" w:rsidR="00665F21" w:rsidRPr="00453693" w:rsidRDefault="00382A95" w:rsidP="0007571F">
            <w:pPr>
              <w:pStyle w:val="Normal6a"/>
            </w:pPr>
            <w:r w:rsidRPr="00453693">
              <w:rPr>
                <w:vertAlign w:val="superscript"/>
              </w:rPr>
              <w:t>29</w:t>
            </w:r>
            <w:r w:rsidRPr="00453693">
              <w:t xml:space="preserve"> Europaparlamentets och rådets förordning (EU) 2016/1953 av den 26 oktober 2016 om inrättandet av en europeisk resehandling för återvändande av tredjelandsmedborgare som vistas olagligt i medlemsstaterna och om upphävande av rådets rekommendation av den 30 november 1994 (EUT L 311, 17.11.2016, s. 13, ELI: http://data.europa.eu/eli/reg/2016/1953/oj).</w:t>
            </w:r>
          </w:p>
        </w:tc>
        <w:tc>
          <w:tcPr>
            <w:tcW w:w="4876" w:type="dxa"/>
            <w:tcBorders>
              <w:top w:val="nil"/>
              <w:left w:val="nil"/>
              <w:bottom w:val="nil"/>
              <w:right w:val="nil"/>
            </w:tcBorders>
          </w:tcPr>
          <w:p w14:paraId="2E19695E" w14:textId="77777777" w:rsidR="00665F21" w:rsidRPr="00453693" w:rsidRDefault="00382A95" w:rsidP="0007571F">
            <w:pPr>
              <w:pStyle w:val="Normal6a"/>
            </w:pPr>
            <w:r w:rsidRPr="00453693">
              <w:rPr>
                <w:vertAlign w:val="superscript"/>
              </w:rPr>
              <w:t>29</w:t>
            </w:r>
            <w:r w:rsidRPr="00453693">
              <w:t xml:space="preserve"> Europaparlamentets och rådets förordning (EU) 2016/1953 av den 26 oktober 2016 om inrättandet av en europeisk resehandling för återvändande av tredjelandsmedborgare som vistas olagligt i medlemsstaterna och om upphävande av rådets rekommendation av den 30 november 1994 (EUT L 311, 17.11.2016, s. 13, ELI: http://data.europa.eu/eli/reg/2016/1953/oj).</w:t>
            </w:r>
          </w:p>
        </w:tc>
      </w:tr>
    </w:tbl>
    <w:p w14:paraId="3F32FC7B"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20CBDE5" w14:textId="77777777" w:rsidR="00665F21" w:rsidRPr="00453693" w:rsidRDefault="00382A95" w:rsidP="00665F21">
      <w:r w:rsidRPr="00453693">
        <w:rPr>
          <w:rStyle w:val="HideTWBExt"/>
        </w:rPr>
        <w:t>&lt;/Amend&gt;</w:t>
      </w:r>
    </w:p>
    <w:p w14:paraId="5DDDD168"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2125</w:t>
      </w:r>
      <w:r w:rsidRPr="00453693">
        <w:rPr>
          <w:rStyle w:val="HideTWBExt"/>
        </w:rPr>
        <w:t>&lt;/NumAm&gt;</w:t>
      </w:r>
    </w:p>
    <w:p w14:paraId="21B76D1B"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14E174FC" w14:textId="77777777" w:rsidR="00665F21" w:rsidRPr="00453693" w:rsidRDefault="00382A95" w:rsidP="00665F21">
      <w:pPr>
        <w:pStyle w:val="NormalBold"/>
      </w:pPr>
      <w:r w:rsidRPr="00453693">
        <w:rPr>
          <w:rStyle w:val="HideTWBExt"/>
          <w:b w:val="0"/>
        </w:rPr>
        <w:t>&lt;/RepeatBlock-By&gt;</w:t>
      </w:r>
    </w:p>
    <w:p w14:paraId="2851A8A9"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FC02F50" w14:textId="77777777" w:rsidR="00665F21" w:rsidRPr="00453693" w:rsidRDefault="00382A95" w:rsidP="00665F21">
      <w:pPr>
        <w:pStyle w:val="NormalBold"/>
      </w:pPr>
      <w:r w:rsidRPr="00453693">
        <w:rPr>
          <w:rStyle w:val="HideTWBExt"/>
        </w:rPr>
        <w:t>&lt;Article&gt;</w:t>
      </w:r>
      <w:r w:rsidRPr="00453693">
        <w:t>Artikel 36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4714F79F" w14:textId="77777777" w:rsidTr="0007571F">
        <w:trPr>
          <w:trHeight w:hRule="exact" w:val="240"/>
          <w:jc w:val="center"/>
        </w:trPr>
        <w:tc>
          <w:tcPr>
            <w:tcW w:w="9752" w:type="dxa"/>
            <w:gridSpan w:val="2"/>
            <w:tcBorders>
              <w:top w:val="nil"/>
              <w:left w:val="nil"/>
              <w:bottom w:val="nil"/>
              <w:right w:val="nil"/>
            </w:tcBorders>
          </w:tcPr>
          <w:p w14:paraId="6AE3FAAF" w14:textId="77777777" w:rsidR="00665F21" w:rsidRPr="00453693" w:rsidRDefault="00665F21" w:rsidP="0007571F"/>
        </w:tc>
      </w:tr>
      <w:tr w:rsidR="00A333B9" w:rsidRPr="00453693" w14:paraId="192B7BBA" w14:textId="77777777" w:rsidTr="0007571F">
        <w:trPr>
          <w:trHeight w:val="240"/>
          <w:jc w:val="center"/>
        </w:trPr>
        <w:tc>
          <w:tcPr>
            <w:tcW w:w="4876" w:type="dxa"/>
            <w:tcBorders>
              <w:top w:val="nil"/>
              <w:left w:val="nil"/>
              <w:bottom w:val="nil"/>
              <w:right w:val="nil"/>
            </w:tcBorders>
          </w:tcPr>
          <w:p w14:paraId="0A6C65E8"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7B8E3245" w14:textId="77777777" w:rsidR="00665F21" w:rsidRPr="00453693" w:rsidRDefault="00382A95" w:rsidP="0007571F">
            <w:pPr>
              <w:pStyle w:val="AmColumnHeading"/>
            </w:pPr>
            <w:r w:rsidRPr="00453693">
              <w:t>Ändringsförslag</w:t>
            </w:r>
          </w:p>
        </w:tc>
      </w:tr>
      <w:tr w:rsidR="00A333B9" w:rsidRPr="00453693" w14:paraId="131AE4D6" w14:textId="77777777" w:rsidTr="0007571F">
        <w:trPr>
          <w:jc w:val="center"/>
        </w:trPr>
        <w:tc>
          <w:tcPr>
            <w:tcW w:w="4876" w:type="dxa"/>
            <w:tcBorders>
              <w:top w:val="nil"/>
              <w:left w:val="nil"/>
              <w:bottom w:val="nil"/>
              <w:right w:val="nil"/>
            </w:tcBorders>
          </w:tcPr>
          <w:p w14:paraId="34364F62" w14:textId="77777777" w:rsidR="00665F21" w:rsidRPr="00453693" w:rsidRDefault="00382A95" w:rsidP="0007571F">
            <w:pPr>
              <w:pStyle w:val="Normal6a"/>
            </w:pPr>
            <w:r w:rsidRPr="00453693">
              <w:t>3.</w:t>
            </w:r>
            <w:r w:rsidRPr="00453693">
              <w:tab/>
              <w:t>De behöriga myndigheterna får lämna in begäran om resehandling separat om det är att föredra av rättsliga eller operativa skäl</w:t>
            </w:r>
            <w:r w:rsidRPr="00453693">
              <w:rPr>
                <w:b/>
                <w:i/>
              </w:rPr>
              <w:t>, bland annat på grund av giltighetstiden för den resehandling som ska utfärdas och att tredjelandsmedborgaren inte är tillgänglig för att ta emot resehandlingen omedelbart efter bekräftelsen på medborgarskapet</w:t>
            </w:r>
            <w:r w:rsidRPr="00453693">
              <w:t>. I tillämpliga fall ska den europeiska resehandlingen för återvändande användas i enlighet med det tillämpliga återtagandeinstrumentet och förordning (EU) 2016/1953</w:t>
            </w:r>
            <w:r w:rsidRPr="00453693">
              <w:rPr>
                <w:vertAlign w:val="superscript"/>
              </w:rPr>
              <w:t>29</w:t>
            </w:r>
            <w:r w:rsidRPr="00453693">
              <w:t>.</w:t>
            </w:r>
          </w:p>
        </w:tc>
        <w:tc>
          <w:tcPr>
            <w:tcW w:w="4876" w:type="dxa"/>
            <w:tcBorders>
              <w:top w:val="nil"/>
              <w:left w:val="nil"/>
              <w:bottom w:val="nil"/>
              <w:right w:val="nil"/>
            </w:tcBorders>
          </w:tcPr>
          <w:p w14:paraId="22904103" w14:textId="77777777" w:rsidR="00665F21" w:rsidRPr="00453693" w:rsidRDefault="00382A95" w:rsidP="0007571F">
            <w:pPr>
              <w:pStyle w:val="Normal6a"/>
            </w:pPr>
            <w:r w:rsidRPr="00453693">
              <w:t>3.</w:t>
            </w:r>
            <w:r w:rsidRPr="00453693">
              <w:tab/>
              <w:t>De behöriga myndigheterna får lämna in begäran om resehandling separat om det är att föredra av rättsliga eller operativa skäl. I tillämpliga fall ska den europeiska resehandlingen för återvändande användas i enlighet med det tillämpliga återtagandeinstrumentet och förordning (EU) 2016/1953</w:t>
            </w:r>
            <w:r w:rsidRPr="00453693">
              <w:rPr>
                <w:vertAlign w:val="superscript"/>
              </w:rPr>
              <w:t>29</w:t>
            </w:r>
            <w:r w:rsidRPr="00453693">
              <w:t>.</w:t>
            </w:r>
          </w:p>
        </w:tc>
      </w:tr>
      <w:tr w:rsidR="00A333B9" w:rsidRPr="00453693" w14:paraId="535A6F76" w14:textId="77777777" w:rsidTr="0007571F">
        <w:trPr>
          <w:jc w:val="center"/>
        </w:trPr>
        <w:tc>
          <w:tcPr>
            <w:tcW w:w="4876" w:type="dxa"/>
            <w:tcBorders>
              <w:top w:val="nil"/>
              <w:left w:val="nil"/>
              <w:bottom w:val="nil"/>
              <w:right w:val="nil"/>
            </w:tcBorders>
          </w:tcPr>
          <w:p w14:paraId="09C9A9EE" w14:textId="77777777" w:rsidR="00665F21" w:rsidRPr="00453693" w:rsidRDefault="00382A95" w:rsidP="0007571F">
            <w:pPr>
              <w:pStyle w:val="Normal6a"/>
            </w:pPr>
            <w:r w:rsidRPr="00453693">
              <w:rPr>
                <w:b/>
                <w:i/>
              </w:rPr>
              <w:t>_________________</w:t>
            </w:r>
          </w:p>
        </w:tc>
        <w:tc>
          <w:tcPr>
            <w:tcW w:w="4876" w:type="dxa"/>
            <w:tcBorders>
              <w:top w:val="nil"/>
              <w:left w:val="nil"/>
              <w:bottom w:val="nil"/>
              <w:right w:val="nil"/>
            </w:tcBorders>
          </w:tcPr>
          <w:p w14:paraId="1888CE2E" w14:textId="77777777" w:rsidR="00665F21" w:rsidRPr="00453693" w:rsidRDefault="00382A95" w:rsidP="0007571F">
            <w:pPr>
              <w:pStyle w:val="Normal6a"/>
            </w:pPr>
            <w:r w:rsidRPr="00453693">
              <w:rPr>
                <w:b/>
                <w:i/>
              </w:rPr>
              <w:t>_________________</w:t>
            </w:r>
          </w:p>
        </w:tc>
      </w:tr>
      <w:tr w:rsidR="00A333B9" w:rsidRPr="00453693" w14:paraId="66A835FC" w14:textId="77777777" w:rsidTr="0007571F">
        <w:trPr>
          <w:jc w:val="center"/>
        </w:trPr>
        <w:tc>
          <w:tcPr>
            <w:tcW w:w="4876" w:type="dxa"/>
            <w:tcBorders>
              <w:top w:val="nil"/>
              <w:left w:val="nil"/>
              <w:bottom w:val="nil"/>
              <w:right w:val="nil"/>
            </w:tcBorders>
          </w:tcPr>
          <w:p w14:paraId="4F72D6E9" w14:textId="77777777" w:rsidR="00665F21" w:rsidRPr="00453693" w:rsidRDefault="00382A95" w:rsidP="0007571F">
            <w:pPr>
              <w:pStyle w:val="Normal6a"/>
            </w:pPr>
            <w:r w:rsidRPr="00453693">
              <w:rPr>
                <w:vertAlign w:val="superscript"/>
              </w:rPr>
              <w:t>29</w:t>
            </w:r>
            <w:r w:rsidRPr="00453693">
              <w:t xml:space="preserve"> Europaparlamentets och rådets förordning (EU) 2016/1953 av den 26 oktober 2016 om inrättandet av en europeisk resehandling för återvändande av tredjelandsmedborgare som vistas olagligt i medlemsstaterna och om upphävande av rådets rekommendation av den 30 november 1994 (EUT L 311, 17.11.2016, s. 13, ELI: http://data.europa.eu/eli/reg/2016/1953/oj).</w:t>
            </w:r>
          </w:p>
        </w:tc>
        <w:tc>
          <w:tcPr>
            <w:tcW w:w="4876" w:type="dxa"/>
            <w:tcBorders>
              <w:top w:val="nil"/>
              <w:left w:val="nil"/>
              <w:bottom w:val="nil"/>
              <w:right w:val="nil"/>
            </w:tcBorders>
          </w:tcPr>
          <w:p w14:paraId="03AB88B5" w14:textId="77777777" w:rsidR="00665F21" w:rsidRPr="00453693" w:rsidRDefault="00382A95" w:rsidP="0007571F">
            <w:pPr>
              <w:pStyle w:val="Normal6a"/>
            </w:pPr>
            <w:r w:rsidRPr="00453693">
              <w:rPr>
                <w:vertAlign w:val="superscript"/>
              </w:rPr>
              <w:t>29</w:t>
            </w:r>
            <w:r w:rsidRPr="00453693">
              <w:t xml:space="preserve"> Europaparlamentets och rådets förordning (EU) 2016/1953 av den 26 oktober 2016 om inrättandet av en europeisk resehandling för återvändande av tredjelandsmedborgare som vistas olagligt i medlemsstaterna och om upphävande av rådets rekommendation av den 30 november 1994 (EUT L 311, 17.11.2016, s. 13, ELI: http://data.europa.eu/eli/reg/2016/1953/oj).</w:t>
            </w:r>
          </w:p>
        </w:tc>
      </w:tr>
    </w:tbl>
    <w:p w14:paraId="5E2BE128"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469A8DA" w14:textId="77777777" w:rsidR="00665F21" w:rsidRPr="00453693" w:rsidRDefault="00382A95" w:rsidP="00665F21">
      <w:r w:rsidRPr="00453693">
        <w:rPr>
          <w:rStyle w:val="HideTWBExt"/>
        </w:rPr>
        <w:t>&lt;/Amend&gt;</w:t>
      </w:r>
    </w:p>
    <w:p w14:paraId="747F8D8E"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2126</w:t>
      </w:r>
      <w:r w:rsidRPr="00453693">
        <w:rPr>
          <w:rStyle w:val="HideTWBExt"/>
        </w:rPr>
        <w:t>&lt;/NumAm&gt;</w:t>
      </w:r>
    </w:p>
    <w:p w14:paraId="5C668309"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63BDD33F" w14:textId="77777777" w:rsidR="00665F21" w:rsidRPr="00453693" w:rsidRDefault="00382A95" w:rsidP="00665F21">
      <w:pPr>
        <w:pStyle w:val="NormalBold"/>
      </w:pPr>
      <w:r w:rsidRPr="00453693">
        <w:rPr>
          <w:rStyle w:val="HideTWBExt"/>
          <w:b w:val="0"/>
        </w:rPr>
        <w:t>&lt;/RepeatBlock-By&gt;</w:t>
      </w:r>
    </w:p>
    <w:p w14:paraId="045E1612"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28815F85" w14:textId="77777777" w:rsidR="00665F21" w:rsidRPr="00453693" w:rsidRDefault="00382A95" w:rsidP="00665F21">
      <w:pPr>
        <w:pStyle w:val="NormalBold"/>
      </w:pPr>
      <w:r w:rsidRPr="00453693">
        <w:rPr>
          <w:rStyle w:val="HideTWBExt"/>
        </w:rPr>
        <w:t>&lt;Article&gt;</w:t>
      </w:r>
      <w:r w:rsidRPr="00453693">
        <w:t>Artikel 36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04BE3694" w14:textId="77777777" w:rsidTr="0007571F">
        <w:trPr>
          <w:trHeight w:hRule="exact" w:val="240"/>
          <w:jc w:val="center"/>
        </w:trPr>
        <w:tc>
          <w:tcPr>
            <w:tcW w:w="9752" w:type="dxa"/>
            <w:gridSpan w:val="2"/>
            <w:tcBorders>
              <w:top w:val="nil"/>
              <w:left w:val="nil"/>
              <w:bottom w:val="nil"/>
              <w:right w:val="nil"/>
            </w:tcBorders>
          </w:tcPr>
          <w:p w14:paraId="063A46E3" w14:textId="77777777" w:rsidR="00665F21" w:rsidRPr="00453693" w:rsidRDefault="00665F21" w:rsidP="0007571F"/>
        </w:tc>
      </w:tr>
      <w:tr w:rsidR="00A333B9" w:rsidRPr="00453693" w14:paraId="6958CE52" w14:textId="77777777" w:rsidTr="0007571F">
        <w:trPr>
          <w:trHeight w:val="240"/>
          <w:jc w:val="center"/>
        </w:trPr>
        <w:tc>
          <w:tcPr>
            <w:tcW w:w="4876" w:type="dxa"/>
            <w:tcBorders>
              <w:top w:val="nil"/>
              <w:left w:val="nil"/>
              <w:bottom w:val="nil"/>
              <w:right w:val="nil"/>
            </w:tcBorders>
          </w:tcPr>
          <w:p w14:paraId="10408384"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160217D4" w14:textId="77777777" w:rsidR="00665F21" w:rsidRPr="00453693" w:rsidRDefault="00382A95" w:rsidP="0007571F">
            <w:pPr>
              <w:pStyle w:val="AmColumnHeading"/>
            </w:pPr>
            <w:r w:rsidRPr="00453693">
              <w:t>Ändringsförslag</w:t>
            </w:r>
          </w:p>
        </w:tc>
      </w:tr>
      <w:tr w:rsidR="00A333B9" w:rsidRPr="00453693" w14:paraId="1F6C2F13" w14:textId="77777777" w:rsidTr="0007571F">
        <w:trPr>
          <w:jc w:val="center"/>
        </w:trPr>
        <w:tc>
          <w:tcPr>
            <w:tcW w:w="4876" w:type="dxa"/>
            <w:tcBorders>
              <w:top w:val="nil"/>
              <w:left w:val="nil"/>
              <w:bottom w:val="nil"/>
              <w:right w:val="nil"/>
            </w:tcBorders>
          </w:tcPr>
          <w:p w14:paraId="0EF0035F" w14:textId="77777777" w:rsidR="00665F21" w:rsidRPr="00453693" w:rsidRDefault="00382A95" w:rsidP="0007571F">
            <w:pPr>
              <w:pStyle w:val="Normal6a"/>
            </w:pPr>
            <w:r w:rsidRPr="00453693">
              <w:t>3.</w:t>
            </w:r>
            <w:r w:rsidRPr="00453693">
              <w:tab/>
              <w:t>De behöriga myndigheterna får lämna in begäran om resehandling separat om det är att föredra av rättsliga eller operativa skäl, bland annat på grund av giltighetstiden för den resehandling som ska utfärdas och att tredjelandsmedborgaren inte är tillgänglig för att ta emot resehandlingen omedelbart efter bekräftelsen på medborgarskapet.</w:t>
            </w:r>
            <w:r w:rsidRPr="00453693">
              <w:rPr>
                <w:b/>
                <w:i/>
              </w:rPr>
              <w:t xml:space="preserve"> I tillämpliga fall ska den europeiska resehandlingen för återvändande användas i enlighet med det tillämpliga återtagandeinstrumentet och förordning (EU) 2016/1953</w:t>
            </w:r>
            <w:r w:rsidRPr="00453693">
              <w:rPr>
                <w:b/>
                <w:i/>
                <w:vertAlign w:val="superscript"/>
              </w:rPr>
              <w:t>29</w:t>
            </w:r>
            <w:r w:rsidRPr="00453693">
              <w:rPr>
                <w:b/>
                <w:i/>
              </w:rPr>
              <w:t>.</w:t>
            </w:r>
          </w:p>
        </w:tc>
        <w:tc>
          <w:tcPr>
            <w:tcW w:w="4876" w:type="dxa"/>
            <w:tcBorders>
              <w:top w:val="nil"/>
              <w:left w:val="nil"/>
              <w:bottom w:val="nil"/>
              <w:right w:val="nil"/>
            </w:tcBorders>
          </w:tcPr>
          <w:p w14:paraId="28BE1659" w14:textId="77777777" w:rsidR="00665F21" w:rsidRPr="00453693" w:rsidRDefault="00382A95" w:rsidP="0007571F">
            <w:pPr>
              <w:pStyle w:val="Normal6a"/>
            </w:pPr>
            <w:r w:rsidRPr="00453693">
              <w:t>3.</w:t>
            </w:r>
            <w:r w:rsidRPr="00453693">
              <w:tab/>
              <w:t xml:space="preserve">De behöriga myndigheterna får lämna in begäran om resehandling separat om det är att föredra av rättsliga eller operativa skäl, bland annat på grund av giltighetstiden för den resehandling som ska utfärdas och att tredjelandsmedborgaren inte är tillgänglig för att ta emot resehandlingen omedelbart efter bekräftelsen på medborgarskapet </w:t>
            </w:r>
            <w:r w:rsidRPr="00453693">
              <w:rPr>
                <w:b/>
                <w:i/>
              </w:rPr>
              <w:t>eller situationer av statslöshet</w:t>
            </w:r>
            <w:r w:rsidRPr="00453693">
              <w:t>.</w:t>
            </w:r>
          </w:p>
        </w:tc>
      </w:tr>
      <w:tr w:rsidR="00A333B9" w:rsidRPr="00453693" w14:paraId="3D3444E5" w14:textId="77777777" w:rsidTr="0007571F">
        <w:trPr>
          <w:jc w:val="center"/>
        </w:trPr>
        <w:tc>
          <w:tcPr>
            <w:tcW w:w="4876" w:type="dxa"/>
            <w:tcBorders>
              <w:top w:val="nil"/>
              <w:left w:val="nil"/>
              <w:bottom w:val="nil"/>
              <w:right w:val="nil"/>
            </w:tcBorders>
          </w:tcPr>
          <w:p w14:paraId="14569E1B" w14:textId="77777777" w:rsidR="00665F21" w:rsidRPr="00453693" w:rsidRDefault="00382A95" w:rsidP="0007571F">
            <w:pPr>
              <w:pStyle w:val="Normal6a"/>
            </w:pPr>
            <w:r w:rsidRPr="00453693">
              <w:rPr>
                <w:b/>
                <w:i/>
              </w:rPr>
              <w:t>_________________</w:t>
            </w:r>
          </w:p>
        </w:tc>
        <w:tc>
          <w:tcPr>
            <w:tcW w:w="4876" w:type="dxa"/>
            <w:tcBorders>
              <w:top w:val="nil"/>
              <w:left w:val="nil"/>
              <w:bottom w:val="nil"/>
              <w:right w:val="nil"/>
            </w:tcBorders>
          </w:tcPr>
          <w:p w14:paraId="59FC401B" w14:textId="77777777" w:rsidR="00665F21" w:rsidRPr="00453693" w:rsidRDefault="00665F21" w:rsidP="0007571F"/>
        </w:tc>
      </w:tr>
      <w:tr w:rsidR="00A333B9" w:rsidRPr="00453693" w14:paraId="74BC4C65" w14:textId="77777777" w:rsidTr="0007571F">
        <w:trPr>
          <w:jc w:val="center"/>
        </w:trPr>
        <w:tc>
          <w:tcPr>
            <w:tcW w:w="4876" w:type="dxa"/>
            <w:tcBorders>
              <w:top w:val="nil"/>
              <w:left w:val="nil"/>
              <w:bottom w:val="nil"/>
              <w:right w:val="nil"/>
            </w:tcBorders>
          </w:tcPr>
          <w:p w14:paraId="1943CD0D" w14:textId="77777777" w:rsidR="00665F21" w:rsidRPr="00453693" w:rsidRDefault="00382A95" w:rsidP="0007571F">
            <w:pPr>
              <w:pStyle w:val="Normal6a"/>
            </w:pPr>
            <w:r w:rsidRPr="00453693">
              <w:rPr>
                <w:b/>
                <w:i/>
                <w:vertAlign w:val="superscript"/>
              </w:rPr>
              <w:t>29</w:t>
            </w:r>
            <w:r w:rsidRPr="00453693">
              <w:t xml:space="preserve"> </w:t>
            </w:r>
            <w:r w:rsidRPr="00453693">
              <w:rPr>
                <w:b/>
                <w:i/>
              </w:rPr>
              <w:t>Europaparlamentets och rådets förordning (EU) 2016/1953 av den 26 oktober 2016 om inrättandet av en europeisk resehandling för återvändande av tredjelandsmedborgare som vistas olagligt i medlemsstaterna och om upphävande av rådets rekommendation av den 30 november 1994 (EUT L 311, 17</w:t>
            </w:r>
            <w:r w:rsidRPr="00453693">
              <w:t>.</w:t>
            </w:r>
            <w:r w:rsidRPr="00453693">
              <w:rPr>
                <w:b/>
                <w:i/>
              </w:rPr>
              <w:t>11.2016, s. 13, ELI: http://data.europa.eu/eli/reg/2016/1953/oj).</w:t>
            </w:r>
          </w:p>
        </w:tc>
        <w:tc>
          <w:tcPr>
            <w:tcW w:w="4876" w:type="dxa"/>
            <w:tcBorders>
              <w:top w:val="nil"/>
              <w:left w:val="nil"/>
              <w:bottom w:val="nil"/>
              <w:right w:val="nil"/>
            </w:tcBorders>
          </w:tcPr>
          <w:p w14:paraId="591E269D" w14:textId="77777777" w:rsidR="00665F21" w:rsidRPr="00453693" w:rsidRDefault="00665F21" w:rsidP="0007571F"/>
        </w:tc>
      </w:tr>
    </w:tbl>
    <w:p w14:paraId="76CBA617"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DAFB3AB" w14:textId="77777777" w:rsidR="00665F21" w:rsidRPr="00453693" w:rsidRDefault="00382A95" w:rsidP="00665F21">
      <w:r w:rsidRPr="00453693">
        <w:rPr>
          <w:rStyle w:val="HideTWBExt"/>
        </w:rPr>
        <w:t>&lt;/Amend&gt;</w:t>
      </w:r>
    </w:p>
    <w:p w14:paraId="588C95F0"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2127</w:t>
      </w:r>
      <w:r w:rsidRPr="00453693">
        <w:rPr>
          <w:rStyle w:val="HideTWBExt"/>
        </w:rPr>
        <w:t>&lt;/NumAm&gt;</w:t>
      </w:r>
    </w:p>
    <w:p w14:paraId="24610AE8"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39EC1D48" w14:textId="77777777" w:rsidR="00665F21" w:rsidRPr="00453693" w:rsidRDefault="00382A95" w:rsidP="00665F21">
      <w:pPr>
        <w:pStyle w:val="NormalBold"/>
      </w:pPr>
      <w:r w:rsidRPr="00453693">
        <w:rPr>
          <w:rStyle w:val="HideTWBExt"/>
          <w:b w:val="0"/>
        </w:rPr>
        <w:t>&lt;/RepeatBlock-By&gt;</w:t>
      </w:r>
    </w:p>
    <w:p w14:paraId="322C1312"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FE4710E" w14:textId="77777777" w:rsidR="00665F21" w:rsidRPr="00453693" w:rsidRDefault="00382A95" w:rsidP="00665F21">
      <w:pPr>
        <w:pStyle w:val="NormalBold"/>
      </w:pPr>
      <w:r w:rsidRPr="00453693">
        <w:rPr>
          <w:rStyle w:val="HideTWBExt"/>
        </w:rPr>
        <w:t>&lt;Article&gt;</w:t>
      </w:r>
      <w:r w:rsidRPr="00453693">
        <w:t>Artikel 36 – punkt 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939EE6C" w14:textId="77777777" w:rsidTr="0007571F">
        <w:trPr>
          <w:trHeight w:hRule="exact" w:val="240"/>
          <w:jc w:val="center"/>
        </w:trPr>
        <w:tc>
          <w:tcPr>
            <w:tcW w:w="9752" w:type="dxa"/>
            <w:gridSpan w:val="2"/>
            <w:tcBorders>
              <w:top w:val="nil"/>
              <w:left w:val="nil"/>
              <w:bottom w:val="nil"/>
              <w:right w:val="nil"/>
            </w:tcBorders>
          </w:tcPr>
          <w:p w14:paraId="59D205EB" w14:textId="77777777" w:rsidR="00665F21" w:rsidRPr="00453693" w:rsidRDefault="00665F21" w:rsidP="0007571F"/>
        </w:tc>
      </w:tr>
      <w:tr w:rsidR="00A333B9" w:rsidRPr="00453693" w14:paraId="3121E7B5" w14:textId="77777777" w:rsidTr="0007571F">
        <w:trPr>
          <w:trHeight w:val="240"/>
          <w:jc w:val="center"/>
        </w:trPr>
        <w:tc>
          <w:tcPr>
            <w:tcW w:w="4876" w:type="dxa"/>
            <w:tcBorders>
              <w:top w:val="nil"/>
              <w:left w:val="nil"/>
              <w:bottom w:val="nil"/>
              <w:right w:val="nil"/>
            </w:tcBorders>
          </w:tcPr>
          <w:p w14:paraId="6E7C8E35"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3B687373" w14:textId="77777777" w:rsidR="00665F21" w:rsidRPr="00453693" w:rsidRDefault="00382A95" w:rsidP="0007571F">
            <w:pPr>
              <w:pStyle w:val="AmColumnHeading"/>
            </w:pPr>
            <w:r w:rsidRPr="00453693">
              <w:t>Ändringsförslag</w:t>
            </w:r>
          </w:p>
        </w:tc>
      </w:tr>
      <w:tr w:rsidR="00A333B9" w:rsidRPr="00453693" w14:paraId="668A58C5" w14:textId="77777777" w:rsidTr="0007571F">
        <w:trPr>
          <w:jc w:val="center"/>
        </w:trPr>
        <w:tc>
          <w:tcPr>
            <w:tcW w:w="4876" w:type="dxa"/>
            <w:tcBorders>
              <w:top w:val="nil"/>
              <w:left w:val="nil"/>
              <w:bottom w:val="nil"/>
              <w:right w:val="nil"/>
            </w:tcBorders>
          </w:tcPr>
          <w:p w14:paraId="7CC2D7ED" w14:textId="77777777" w:rsidR="00665F21" w:rsidRPr="00453693" w:rsidRDefault="00382A95" w:rsidP="0007571F">
            <w:pPr>
              <w:pStyle w:val="Normal6a"/>
            </w:pPr>
            <w:r w:rsidRPr="00453693">
              <w:rPr>
                <w:b/>
                <w:i/>
              </w:rPr>
              <w:t>4.</w:t>
            </w:r>
            <w:r w:rsidRPr="00453693">
              <w:tab/>
            </w:r>
            <w:r w:rsidRPr="00453693">
              <w:rPr>
                <w:b/>
                <w:i/>
              </w:rPr>
              <w:t>Information om resultatet av begäran om bekräftelse på medborgarskap och den erhållna resehandlingen ska laddas upp i Schengens informationssystem av den berörda behöriga myndigheten. Denna information och resehandling ska på begäran göras tillgänglig för de behöriga myndigheterna i andra medlemsstater.</w:t>
            </w:r>
          </w:p>
        </w:tc>
        <w:tc>
          <w:tcPr>
            <w:tcW w:w="4876" w:type="dxa"/>
            <w:tcBorders>
              <w:top w:val="nil"/>
              <w:left w:val="nil"/>
              <w:bottom w:val="nil"/>
              <w:right w:val="nil"/>
            </w:tcBorders>
          </w:tcPr>
          <w:p w14:paraId="59E2A2BF" w14:textId="77777777" w:rsidR="00665F21" w:rsidRPr="00453693" w:rsidRDefault="00382A95" w:rsidP="0007571F">
            <w:pPr>
              <w:pStyle w:val="Normal6a"/>
            </w:pPr>
            <w:r w:rsidRPr="00453693">
              <w:rPr>
                <w:b/>
                <w:i/>
              </w:rPr>
              <w:t>utgår</w:t>
            </w:r>
          </w:p>
        </w:tc>
      </w:tr>
    </w:tbl>
    <w:p w14:paraId="647C602C"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2825353" w14:textId="77777777" w:rsidR="00665F21" w:rsidRPr="00453693" w:rsidRDefault="00382A95" w:rsidP="00665F21">
      <w:r w:rsidRPr="00453693">
        <w:rPr>
          <w:rStyle w:val="HideTWBExt"/>
        </w:rPr>
        <w:t>&lt;/Amend&gt;</w:t>
      </w:r>
    </w:p>
    <w:p w14:paraId="2CC35ABD"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2128</w:t>
      </w:r>
      <w:r w:rsidRPr="00453693">
        <w:rPr>
          <w:rStyle w:val="HideTWBExt"/>
        </w:rPr>
        <w:t>&lt;/NumAm&gt;</w:t>
      </w:r>
    </w:p>
    <w:p w14:paraId="5D7CD85B"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1984F0C7" w14:textId="77777777" w:rsidR="00665F21" w:rsidRPr="00453693" w:rsidRDefault="00382A95" w:rsidP="00665F21">
      <w:pPr>
        <w:pStyle w:val="NormalBold"/>
      </w:pPr>
      <w:r w:rsidRPr="00453693">
        <w:rPr>
          <w:rStyle w:val="HideTWBExt"/>
          <w:b w:val="0"/>
        </w:rPr>
        <w:t>&lt;/RepeatBlock-By&gt;</w:t>
      </w:r>
    </w:p>
    <w:p w14:paraId="1C15D458"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C7FE37A" w14:textId="77777777" w:rsidR="00665F21" w:rsidRPr="00453693" w:rsidRDefault="00382A95" w:rsidP="00665F21">
      <w:pPr>
        <w:pStyle w:val="NormalBold"/>
      </w:pPr>
      <w:r w:rsidRPr="00453693">
        <w:rPr>
          <w:rStyle w:val="HideTWBExt"/>
        </w:rPr>
        <w:t>&lt;Article&gt;</w:t>
      </w:r>
      <w:r w:rsidRPr="00453693">
        <w:t>Artikel 36 – punkt 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279A832E" w14:textId="77777777" w:rsidTr="0007571F">
        <w:trPr>
          <w:trHeight w:hRule="exact" w:val="240"/>
          <w:jc w:val="center"/>
        </w:trPr>
        <w:tc>
          <w:tcPr>
            <w:tcW w:w="9752" w:type="dxa"/>
            <w:gridSpan w:val="2"/>
            <w:tcBorders>
              <w:top w:val="nil"/>
              <w:left w:val="nil"/>
              <w:bottom w:val="nil"/>
              <w:right w:val="nil"/>
            </w:tcBorders>
          </w:tcPr>
          <w:p w14:paraId="214678F1" w14:textId="77777777" w:rsidR="00665F21" w:rsidRPr="00453693" w:rsidRDefault="00665F21" w:rsidP="0007571F"/>
        </w:tc>
      </w:tr>
      <w:tr w:rsidR="00A333B9" w:rsidRPr="00453693" w14:paraId="220D17A8" w14:textId="77777777" w:rsidTr="0007571F">
        <w:trPr>
          <w:trHeight w:val="240"/>
          <w:jc w:val="center"/>
        </w:trPr>
        <w:tc>
          <w:tcPr>
            <w:tcW w:w="4876" w:type="dxa"/>
            <w:tcBorders>
              <w:top w:val="nil"/>
              <w:left w:val="nil"/>
              <w:bottom w:val="nil"/>
              <w:right w:val="nil"/>
            </w:tcBorders>
          </w:tcPr>
          <w:p w14:paraId="6DA73614"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2D28A36" w14:textId="77777777" w:rsidR="00665F21" w:rsidRPr="00453693" w:rsidRDefault="00382A95" w:rsidP="0007571F">
            <w:pPr>
              <w:pStyle w:val="AmColumnHeading"/>
            </w:pPr>
            <w:r w:rsidRPr="00453693">
              <w:t>Ändringsförslag</w:t>
            </w:r>
          </w:p>
        </w:tc>
      </w:tr>
      <w:tr w:rsidR="00A333B9" w:rsidRPr="00453693" w14:paraId="75C29050" w14:textId="77777777" w:rsidTr="0007571F">
        <w:trPr>
          <w:jc w:val="center"/>
        </w:trPr>
        <w:tc>
          <w:tcPr>
            <w:tcW w:w="4876" w:type="dxa"/>
            <w:tcBorders>
              <w:top w:val="nil"/>
              <w:left w:val="nil"/>
              <w:bottom w:val="nil"/>
              <w:right w:val="nil"/>
            </w:tcBorders>
          </w:tcPr>
          <w:p w14:paraId="6B5139EE" w14:textId="77777777" w:rsidR="00665F21" w:rsidRPr="00453693" w:rsidRDefault="00382A95" w:rsidP="0007571F">
            <w:pPr>
              <w:pStyle w:val="Normal6a"/>
            </w:pPr>
            <w:r w:rsidRPr="00453693">
              <w:rPr>
                <w:b/>
                <w:i/>
              </w:rPr>
              <w:t>4.</w:t>
            </w:r>
            <w:r w:rsidRPr="00453693">
              <w:tab/>
            </w:r>
            <w:r w:rsidRPr="00453693">
              <w:rPr>
                <w:b/>
                <w:i/>
              </w:rPr>
              <w:t>Information om resultatet av begäran om bekräftelse på medborgarskap och den erhållna resehandlingen ska laddas upp i Schengens informationssystem av den berörda behöriga myndigheten. Denna information och resehandling ska på begäran göras tillgänglig för de behöriga myndigheterna i andra medlemsstater.</w:t>
            </w:r>
          </w:p>
        </w:tc>
        <w:tc>
          <w:tcPr>
            <w:tcW w:w="4876" w:type="dxa"/>
            <w:tcBorders>
              <w:top w:val="nil"/>
              <w:left w:val="nil"/>
              <w:bottom w:val="nil"/>
              <w:right w:val="nil"/>
            </w:tcBorders>
          </w:tcPr>
          <w:p w14:paraId="26285E9E" w14:textId="77777777" w:rsidR="00665F21" w:rsidRPr="00453693" w:rsidRDefault="00382A95" w:rsidP="0007571F">
            <w:pPr>
              <w:pStyle w:val="Normal6a"/>
            </w:pPr>
            <w:r w:rsidRPr="00453693">
              <w:rPr>
                <w:b/>
                <w:i/>
              </w:rPr>
              <w:t>utgår</w:t>
            </w:r>
          </w:p>
        </w:tc>
      </w:tr>
    </w:tbl>
    <w:p w14:paraId="442740C0"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0EBF0F9" w14:textId="77777777" w:rsidR="00665F21" w:rsidRPr="00453693" w:rsidRDefault="00382A95" w:rsidP="00665F21">
      <w:r w:rsidRPr="00453693">
        <w:rPr>
          <w:rStyle w:val="HideTWBExt"/>
        </w:rPr>
        <w:t>&lt;/Amend&gt;</w:t>
      </w:r>
    </w:p>
    <w:p w14:paraId="66885786"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2129</w:t>
      </w:r>
      <w:r w:rsidRPr="00453693">
        <w:rPr>
          <w:rStyle w:val="HideTWBExt"/>
        </w:rPr>
        <w:t>&lt;/NumAm&gt;</w:t>
      </w:r>
    </w:p>
    <w:p w14:paraId="17928C12"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6C144097" w14:textId="77777777" w:rsidR="00665F21" w:rsidRPr="00453693" w:rsidRDefault="00382A95" w:rsidP="00665F21">
      <w:pPr>
        <w:pStyle w:val="NormalBold"/>
      </w:pPr>
      <w:r w:rsidRPr="00453693">
        <w:rPr>
          <w:rStyle w:val="HideTWBExt"/>
          <w:b w:val="0"/>
        </w:rPr>
        <w:t>&lt;/RepeatBlock-By&gt;</w:t>
      </w:r>
    </w:p>
    <w:p w14:paraId="5FFEC795"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4C3B7A2B" w14:textId="77777777" w:rsidR="00665F21" w:rsidRPr="00453693" w:rsidRDefault="00382A95" w:rsidP="00665F21">
      <w:pPr>
        <w:pStyle w:val="NormalBold"/>
      </w:pPr>
      <w:r w:rsidRPr="00453693">
        <w:rPr>
          <w:rStyle w:val="HideTWBExt"/>
        </w:rPr>
        <w:t>&lt;Article&gt;</w:t>
      </w:r>
      <w:r w:rsidRPr="00453693">
        <w:t>Artikel 36 – punkt 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16443DD9" w14:textId="77777777" w:rsidTr="0007571F">
        <w:trPr>
          <w:trHeight w:hRule="exact" w:val="240"/>
          <w:jc w:val="center"/>
        </w:trPr>
        <w:tc>
          <w:tcPr>
            <w:tcW w:w="9752" w:type="dxa"/>
            <w:gridSpan w:val="2"/>
            <w:tcBorders>
              <w:top w:val="nil"/>
              <w:left w:val="nil"/>
              <w:bottom w:val="nil"/>
              <w:right w:val="nil"/>
            </w:tcBorders>
          </w:tcPr>
          <w:p w14:paraId="20CA91B3" w14:textId="77777777" w:rsidR="00665F21" w:rsidRPr="00453693" w:rsidRDefault="00665F21" w:rsidP="0007571F"/>
        </w:tc>
      </w:tr>
      <w:tr w:rsidR="00A333B9" w:rsidRPr="00453693" w14:paraId="5435411A" w14:textId="77777777" w:rsidTr="0007571F">
        <w:trPr>
          <w:trHeight w:val="240"/>
          <w:jc w:val="center"/>
        </w:trPr>
        <w:tc>
          <w:tcPr>
            <w:tcW w:w="4876" w:type="dxa"/>
            <w:tcBorders>
              <w:top w:val="nil"/>
              <w:left w:val="nil"/>
              <w:bottom w:val="nil"/>
              <w:right w:val="nil"/>
            </w:tcBorders>
          </w:tcPr>
          <w:p w14:paraId="53055BB0"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F9B4F13" w14:textId="77777777" w:rsidR="00665F21" w:rsidRPr="00453693" w:rsidRDefault="00382A95" w:rsidP="0007571F">
            <w:pPr>
              <w:pStyle w:val="AmColumnHeading"/>
            </w:pPr>
            <w:r w:rsidRPr="00453693">
              <w:t>Ändringsförslag</w:t>
            </w:r>
          </w:p>
        </w:tc>
      </w:tr>
      <w:tr w:rsidR="00A333B9" w:rsidRPr="00453693" w14:paraId="29897529" w14:textId="77777777" w:rsidTr="0007571F">
        <w:trPr>
          <w:jc w:val="center"/>
        </w:trPr>
        <w:tc>
          <w:tcPr>
            <w:tcW w:w="4876" w:type="dxa"/>
            <w:tcBorders>
              <w:top w:val="nil"/>
              <w:left w:val="nil"/>
              <w:bottom w:val="nil"/>
              <w:right w:val="nil"/>
            </w:tcBorders>
          </w:tcPr>
          <w:p w14:paraId="1A0F5AF0" w14:textId="77777777" w:rsidR="00665F21" w:rsidRPr="00453693" w:rsidRDefault="00382A95" w:rsidP="0007571F">
            <w:pPr>
              <w:pStyle w:val="Normal6a"/>
            </w:pPr>
            <w:r w:rsidRPr="00453693">
              <w:t>4.</w:t>
            </w:r>
            <w:r w:rsidRPr="00453693">
              <w:tab/>
            </w:r>
            <w:r w:rsidRPr="00453693">
              <w:rPr>
                <w:b/>
                <w:i/>
              </w:rPr>
              <w:t>Information om resultatet av begäran om bekräftelse på medborgarskap och den erhållna resehandlingen ska laddas upp i Schengens informationssystem av den berörda behöriga myndigheten.</w:t>
            </w:r>
            <w:r w:rsidRPr="00453693">
              <w:t xml:space="preserve"> Denna information och resehandling ska på begäran göras tillgänglig för de behöriga myndigheterna i andra medlemsstater.</w:t>
            </w:r>
          </w:p>
        </w:tc>
        <w:tc>
          <w:tcPr>
            <w:tcW w:w="4876" w:type="dxa"/>
            <w:tcBorders>
              <w:top w:val="nil"/>
              <w:left w:val="nil"/>
              <w:bottom w:val="nil"/>
              <w:right w:val="nil"/>
            </w:tcBorders>
          </w:tcPr>
          <w:p w14:paraId="5A207085" w14:textId="77777777" w:rsidR="00665F21" w:rsidRPr="00453693" w:rsidRDefault="00382A95" w:rsidP="0007571F">
            <w:pPr>
              <w:pStyle w:val="Normal6a"/>
            </w:pPr>
            <w:r w:rsidRPr="00453693">
              <w:t>4.</w:t>
            </w:r>
            <w:r w:rsidRPr="00453693">
              <w:tab/>
              <w:t>Denna information och resehandling ska på begäran göras tillgänglig för de behöriga myndigheterna i andra medlemsstater.</w:t>
            </w:r>
          </w:p>
        </w:tc>
      </w:tr>
    </w:tbl>
    <w:p w14:paraId="19606D61"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350E0A8" w14:textId="77777777" w:rsidR="00665F21" w:rsidRPr="00453693" w:rsidRDefault="00382A95" w:rsidP="00665F21">
      <w:pPr>
        <w:pStyle w:val="AmJustTitle"/>
      </w:pPr>
      <w:r w:rsidRPr="00453693">
        <w:rPr>
          <w:rStyle w:val="HideTWBExt"/>
        </w:rPr>
        <w:t>&lt;TitreJust&gt;</w:t>
      </w:r>
      <w:r w:rsidRPr="00453693">
        <w:t>Motivering</w:t>
      </w:r>
      <w:r w:rsidRPr="00453693">
        <w:rPr>
          <w:rStyle w:val="HideTWBExt"/>
        </w:rPr>
        <w:t>&lt;/TitreJust&gt;</w:t>
      </w:r>
    </w:p>
    <w:p w14:paraId="70C74C45" w14:textId="77777777" w:rsidR="00665F21" w:rsidRPr="00453693" w:rsidRDefault="00382A95" w:rsidP="00665F21">
      <w:pPr>
        <w:pStyle w:val="AmJustText"/>
      </w:pPr>
      <w:r w:rsidRPr="00453693">
        <w:t>Ingen översyn av förordningarna om Schengens informationssystem planeras som en del av detta förslag. Nya skyldigheter för medlemsstaterna med avseende på Schengens informationssystem skulle kräva en översyn av dessa förordningar.</w:t>
      </w:r>
    </w:p>
    <w:p w14:paraId="28C5D899" w14:textId="77777777" w:rsidR="00665F21" w:rsidRPr="00453693" w:rsidRDefault="00382A95" w:rsidP="00665F21">
      <w:r w:rsidRPr="00453693">
        <w:rPr>
          <w:rStyle w:val="HideTWBExt"/>
        </w:rPr>
        <w:t>&lt;/Amend&gt;</w:t>
      </w:r>
    </w:p>
    <w:p w14:paraId="49131DDA"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2130</w:t>
      </w:r>
      <w:r w:rsidRPr="00453693">
        <w:rPr>
          <w:rStyle w:val="HideTWBExt"/>
        </w:rPr>
        <w:t>&lt;/NumAm&gt;</w:t>
      </w:r>
    </w:p>
    <w:p w14:paraId="7D6D1DD7"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5E1EC5A7" w14:textId="77777777" w:rsidR="00665F21" w:rsidRPr="00453693" w:rsidRDefault="00382A95" w:rsidP="00665F21">
      <w:pPr>
        <w:pStyle w:val="NormalBold"/>
      </w:pPr>
      <w:r w:rsidRPr="00453693">
        <w:rPr>
          <w:rStyle w:val="HideTWBExt"/>
          <w:b w:val="0"/>
        </w:rPr>
        <w:t>&lt;/RepeatBlock-By&gt;</w:t>
      </w:r>
    </w:p>
    <w:p w14:paraId="5D917DF2"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3199846E" w14:textId="77777777" w:rsidR="00665F21" w:rsidRPr="00453693" w:rsidRDefault="00382A95" w:rsidP="00665F21">
      <w:pPr>
        <w:pStyle w:val="NormalBold"/>
      </w:pPr>
      <w:r w:rsidRPr="00453693">
        <w:rPr>
          <w:rStyle w:val="HideTWBExt"/>
        </w:rPr>
        <w:t>&lt;Article&gt;</w:t>
      </w:r>
      <w:r w:rsidRPr="00453693">
        <w:t>Artikel 36 – punkt 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145404CD" w14:textId="77777777" w:rsidTr="0007571F">
        <w:trPr>
          <w:trHeight w:hRule="exact" w:val="240"/>
          <w:jc w:val="center"/>
        </w:trPr>
        <w:tc>
          <w:tcPr>
            <w:tcW w:w="9752" w:type="dxa"/>
            <w:gridSpan w:val="2"/>
            <w:tcBorders>
              <w:top w:val="nil"/>
              <w:left w:val="nil"/>
              <w:bottom w:val="nil"/>
              <w:right w:val="nil"/>
            </w:tcBorders>
          </w:tcPr>
          <w:p w14:paraId="697A4FCB" w14:textId="77777777" w:rsidR="00665F21" w:rsidRPr="00453693" w:rsidRDefault="00665F21" w:rsidP="0007571F"/>
        </w:tc>
      </w:tr>
      <w:tr w:rsidR="00A333B9" w:rsidRPr="00453693" w14:paraId="5B3F5794" w14:textId="77777777" w:rsidTr="0007571F">
        <w:trPr>
          <w:trHeight w:val="240"/>
          <w:jc w:val="center"/>
        </w:trPr>
        <w:tc>
          <w:tcPr>
            <w:tcW w:w="4876" w:type="dxa"/>
            <w:tcBorders>
              <w:top w:val="nil"/>
              <w:left w:val="nil"/>
              <w:bottom w:val="nil"/>
              <w:right w:val="nil"/>
            </w:tcBorders>
          </w:tcPr>
          <w:p w14:paraId="7648EF15"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6708E4D3" w14:textId="77777777" w:rsidR="00665F21" w:rsidRPr="00453693" w:rsidRDefault="00382A95" w:rsidP="0007571F">
            <w:pPr>
              <w:pStyle w:val="AmColumnHeading"/>
            </w:pPr>
            <w:r w:rsidRPr="00453693">
              <w:t>Ändringsförslag</w:t>
            </w:r>
          </w:p>
        </w:tc>
      </w:tr>
      <w:tr w:rsidR="00A333B9" w:rsidRPr="00453693" w14:paraId="6E248811" w14:textId="77777777" w:rsidTr="0007571F">
        <w:trPr>
          <w:jc w:val="center"/>
        </w:trPr>
        <w:tc>
          <w:tcPr>
            <w:tcW w:w="4876" w:type="dxa"/>
            <w:tcBorders>
              <w:top w:val="nil"/>
              <w:left w:val="nil"/>
              <w:bottom w:val="nil"/>
              <w:right w:val="nil"/>
            </w:tcBorders>
          </w:tcPr>
          <w:p w14:paraId="280FBC4F" w14:textId="77777777" w:rsidR="00665F21" w:rsidRPr="00453693" w:rsidRDefault="00382A95" w:rsidP="0007571F">
            <w:pPr>
              <w:pStyle w:val="Normal6a"/>
            </w:pPr>
            <w:r w:rsidRPr="00453693">
              <w:t>4.</w:t>
            </w:r>
            <w:r w:rsidRPr="00453693">
              <w:tab/>
              <w:t xml:space="preserve">Information om resultatet av begäran om bekräftelse på medborgarskap och den erhållna resehandlingen ska </w:t>
            </w:r>
            <w:r w:rsidRPr="00453693">
              <w:rPr>
                <w:b/>
                <w:i/>
              </w:rPr>
              <w:t>laddas upp i Schengens informationssystem av den berörda behöriga myndigheten. Denna information och resehandling ska på begäran</w:t>
            </w:r>
            <w:r w:rsidRPr="00453693">
              <w:t xml:space="preserve"> göras tillgänglig för de behöriga myndigheterna i andra medlemsstater.</w:t>
            </w:r>
          </w:p>
        </w:tc>
        <w:tc>
          <w:tcPr>
            <w:tcW w:w="4876" w:type="dxa"/>
            <w:tcBorders>
              <w:top w:val="nil"/>
              <w:left w:val="nil"/>
              <w:bottom w:val="nil"/>
              <w:right w:val="nil"/>
            </w:tcBorders>
          </w:tcPr>
          <w:p w14:paraId="7EB7D99E" w14:textId="77777777" w:rsidR="00665F21" w:rsidRPr="00453693" w:rsidRDefault="00382A95" w:rsidP="0007571F">
            <w:pPr>
              <w:pStyle w:val="Normal6a"/>
            </w:pPr>
            <w:r w:rsidRPr="00453693">
              <w:t>4.</w:t>
            </w:r>
            <w:r w:rsidRPr="00453693">
              <w:tab/>
              <w:t xml:space="preserve">Information om resultatet av begäran om bekräftelse på medborgarskap och den erhållna resehandlingen ska göras tillgänglig för de behöriga myndigheterna i andra medlemsstater </w:t>
            </w:r>
            <w:r w:rsidRPr="00453693">
              <w:rPr>
                <w:b/>
                <w:i/>
              </w:rPr>
              <w:t>via Schengens informationssystem</w:t>
            </w:r>
            <w:r w:rsidRPr="00453693">
              <w:t>.</w:t>
            </w:r>
          </w:p>
        </w:tc>
      </w:tr>
    </w:tbl>
    <w:p w14:paraId="0A84F62E"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9E4FBE2" w14:textId="77777777" w:rsidR="00665F21" w:rsidRPr="00453693" w:rsidRDefault="00382A95" w:rsidP="00665F21">
      <w:r w:rsidRPr="00453693">
        <w:rPr>
          <w:rStyle w:val="HideTWBExt"/>
        </w:rPr>
        <w:t>&lt;/Amend&gt;</w:t>
      </w:r>
    </w:p>
    <w:p w14:paraId="509FD748"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2131</w:t>
      </w:r>
      <w:r w:rsidRPr="00453693">
        <w:rPr>
          <w:rStyle w:val="HideTWBExt"/>
        </w:rPr>
        <w:t>&lt;/NumAm&gt;</w:t>
      </w:r>
    </w:p>
    <w:p w14:paraId="1F12B841"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2C3359F3" w14:textId="77777777" w:rsidR="00665F21" w:rsidRPr="00453693" w:rsidRDefault="00382A95" w:rsidP="00665F21">
      <w:pPr>
        <w:pStyle w:val="NormalBold"/>
      </w:pPr>
      <w:r w:rsidRPr="00453693">
        <w:rPr>
          <w:rStyle w:val="HideTWBExt"/>
          <w:b w:val="0"/>
        </w:rPr>
        <w:t>&lt;/RepeatBlock-By&gt;</w:t>
      </w:r>
    </w:p>
    <w:p w14:paraId="490E8BEE"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4E1AFC55" w14:textId="77777777" w:rsidR="00665F21" w:rsidRPr="00453693" w:rsidRDefault="00382A95" w:rsidP="00665F21">
      <w:pPr>
        <w:pStyle w:val="NormalBold"/>
      </w:pPr>
      <w:r w:rsidRPr="00453693">
        <w:rPr>
          <w:rStyle w:val="HideTWBExt"/>
        </w:rPr>
        <w:t>&lt;Article&gt;</w:t>
      </w:r>
      <w:r w:rsidRPr="00453693">
        <w:t>Artikel 36 – punkt 5</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02588581" w14:textId="77777777" w:rsidTr="0007571F">
        <w:trPr>
          <w:trHeight w:hRule="exact" w:val="240"/>
          <w:jc w:val="center"/>
        </w:trPr>
        <w:tc>
          <w:tcPr>
            <w:tcW w:w="9752" w:type="dxa"/>
            <w:gridSpan w:val="2"/>
            <w:tcBorders>
              <w:top w:val="nil"/>
              <w:left w:val="nil"/>
              <w:bottom w:val="nil"/>
              <w:right w:val="nil"/>
            </w:tcBorders>
          </w:tcPr>
          <w:p w14:paraId="7C4F1EAB" w14:textId="77777777" w:rsidR="00665F21" w:rsidRPr="00453693" w:rsidRDefault="00665F21" w:rsidP="0007571F"/>
        </w:tc>
      </w:tr>
      <w:tr w:rsidR="00A333B9" w:rsidRPr="00453693" w14:paraId="00FA57FF" w14:textId="77777777" w:rsidTr="0007571F">
        <w:trPr>
          <w:trHeight w:val="240"/>
          <w:jc w:val="center"/>
        </w:trPr>
        <w:tc>
          <w:tcPr>
            <w:tcW w:w="4876" w:type="dxa"/>
            <w:tcBorders>
              <w:top w:val="nil"/>
              <w:left w:val="nil"/>
              <w:bottom w:val="nil"/>
              <w:right w:val="nil"/>
            </w:tcBorders>
          </w:tcPr>
          <w:p w14:paraId="19065140"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2267BE40" w14:textId="77777777" w:rsidR="00665F21" w:rsidRPr="00453693" w:rsidRDefault="00382A95" w:rsidP="0007571F">
            <w:pPr>
              <w:pStyle w:val="AmColumnHeading"/>
            </w:pPr>
            <w:r w:rsidRPr="00453693">
              <w:t>Ändringsförslag</w:t>
            </w:r>
          </w:p>
        </w:tc>
      </w:tr>
      <w:tr w:rsidR="00A333B9" w:rsidRPr="00453693" w14:paraId="6B5A8E67" w14:textId="77777777" w:rsidTr="0007571F">
        <w:trPr>
          <w:jc w:val="center"/>
        </w:trPr>
        <w:tc>
          <w:tcPr>
            <w:tcW w:w="4876" w:type="dxa"/>
            <w:tcBorders>
              <w:top w:val="nil"/>
              <w:left w:val="nil"/>
              <w:bottom w:val="nil"/>
              <w:right w:val="nil"/>
            </w:tcBorders>
          </w:tcPr>
          <w:p w14:paraId="1F0E94B3" w14:textId="77777777" w:rsidR="00665F21" w:rsidRPr="00453693" w:rsidRDefault="00382A95" w:rsidP="0007571F">
            <w:pPr>
              <w:pStyle w:val="Normal6a"/>
            </w:pPr>
            <w:r w:rsidRPr="00453693">
              <w:rPr>
                <w:b/>
                <w:i/>
              </w:rPr>
              <w:t>5.</w:t>
            </w:r>
            <w:r w:rsidRPr="00453693">
              <w:tab/>
            </w:r>
            <w:r w:rsidRPr="00453693">
              <w:rPr>
                <w:b/>
                <w:i/>
              </w:rPr>
              <w:t>Medlemsstaterna får ingå lämpliga arrangemang för att underlätta anordnandet av identifieringsintervjuer i en annan medlemsstat, bland annat i syfte att genomföra artikel 44.</w:t>
            </w:r>
          </w:p>
        </w:tc>
        <w:tc>
          <w:tcPr>
            <w:tcW w:w="4876" w:type="dxa"/>
            <w:tcBorders>
              <w:top w:val="nil"/>
              <w:left w:val="nil"/>
              <w:bottom w:val="nil"/>
              <w:right w:val="nil"/>
            </w:tcBorders>
          </w:tcPr>
          <w:p w14:paraId="0D6B6050" w14:textId="77777777" w:rsidR="00665F21" w:rsidRPr="00453693" w:rsidRDefault="00382A95" w:rsidP="0007571F">
            <w:pPr>
              <w:pStyle w:val="Normal6a"/>
            </w:pPr>
            <w:r w:rsidRPr="00453693">
              <w:rPr>
                <w:b/>
                <w:i/>
              </w:rPr>
              <w:t>utgår</w:t>
            </w:r>
          </w:p>
        </w:tc>
      </w:tr>
    </w:tbl>
    <w:p w14:paraId="0C15E37E"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EC52161" w14:textId="77777777" w:rsidR="00665F21" w:rsidRPr="00453693" w:rsidRDefault="00382A95" w:rsidP="00665F21">
      <w:r w:rsidRPr="00453693">
        <w:rPr>
          <w:rStyle w:val="HideTWBExt"/>
        </w:rPr>
        <w:t>&lt;/Amend&gt;</w:t>
      </w:r>
    </w:p>
    <w:p w14:paraId="2B9E6074"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2132</w:t>
      </w:r>
      <w:r w:rsidRPr="00453693">
        <w:rPr>
          <w:rStyle w:val="HideTWBExt"/>
        </w:rPr>
        <w:t>&lt;/NumAm&gt;</w:t>
      </w:r>
    </w:p>
    <w:p w14:paraId="75E7104A" w14:textId="77777777" w:rsidR="00665F21" w:rsidRPr="00453693" w:rsidRDefault="00382A95" w:rsidP="00665F21">
      <w:pPr>
        <w:pStyle w:val="NormalBold"/>
      </w:pPr>
      <w:r w:rsidRPr="00453693">
        <w:rPr>
          <w:rStyle w:val="HideTWBExt"/>
          <w:b w:val="0"/>
        </w:rPr>
        <w:t>&lt;RepeatBlock-By&gt;&lt;Members&gt;</w:t>
      </w:r>
      <w:r w:rsidRPr="00453693">
        <w:t>Ana Miguel Pedro</w:t>
      </w:r>
      <w:r w:rsidRPr="00453693">
        <w:rPr>
          <w:rStyle w:val="HideTWBExt"/>
          <w:b w:val="0"/>
        </w:rPr>
        <w:t>&lt;/Members&gt;</w:t>
      </w:r>
    </w:p>
    <w:p w14:paraId="3C68D208" w14:textId="77777777" w:rsidR="00665F21" w:rsidRPr="00453693" w:rsidRDefault="00382A95" w:rsidP="00665F21">
      <w:pPr>
        <w:pStyle w:val="NormalBold"/>
      </w:pPr>
      <w:r w:rsidRPr="00453693">
        <w:rPr>
          <w:rStyle w:val="HideTWBExt"/>
          <w:b w:val="0"/>
        </w:rPr>
        <w:t>&lt;/RepeatBlock-By&gt;</w:t>
      </w:r>
    </w:p>
    <w:p w14:paraId="1C4E4D28"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2F2BF9E" w14:textId="77777777" w:rsidR="00665F21" w:rsidRPr="00453693" w:rsidRDefault="00382A95" w:rsidP="00665F21">
      <w:pPr>
        <w:pStyle w:val="NormalBold"/>
      </w:pPr>
      <w:r w:rsidRPr="00453693">
        <w:rPr>
          <w:rStyle w:val="HideTWBExt"/>
        </w:rPr>
        <w:t>&lt;Article&gt;</w:t>
      </w:r>
      <w:r w:rsidRPr="00453693">
        <w:t>Artikel 36 – punkt 5</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4BF0B60" w14:textId="77777777" w:rsidTr="0007571F">
        <w:trPr>
          <w:trHeight w:hRule="exact" w:val="240"/>
          <w:jc w:val="center"/>
        </w:trPr>
        <w:tc>
          <w:tcPr>
            <w:tcW w:w="9752" w:type="dxa"/>
            <w:gridSpan w:val="2"/>
            <w:tcBorders>
              <w:top w:val="nil"/>
              <w:left w:val="nil"/>
              <w:bottom w:val="nil"/>
              <w:right w:val="nil"/>
            </w:tcBorders>
          </w:tcPr>
          <w:p w14:paraId="35ADB9D6" w14:textId="77777777" w:rsidR="00665F21" w:rsidRPr="00453693" w:rsidRDefault="00665F21" w:rsidP="0007571F"/>
        </w:tc>
      </w:tr>
      <w:tr w:rsidR="00A333B9" w:rsidRPr="00453693" w14:paraId="0F409990" w14:textId="77777777" w:rsidTr="0007571F">
        <w:trPr>
          <w:trHeight w:val="240"/>
          <w:jc w:val="center"/>
        </w:trPr>
        <w:tc>
          <w:tcPr>
            <w:tcW w:w="4876" w:type="dxa"/>
            <w:tcBorders>
              <w:top w:val="nil"/>
              <w:left w:val="nil"/>
              <w:bottom w:val="nil"/>
              <w:right w:val="nil"/>
            </w:tcBorders>
          </w:tcPr>
          <w:p w14:paraId="10246168"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5EB98C1A" w14:textId="77777777" w:rsidR="00665F21" w:rsidRPr="00453693" w:rsidRDefault="00382A95" w:rsidP="0007571F">
            <w:pPr>
              <w:pStyle w:val="AmColumnHeading"/>
            </w:pPr>
            <w:r w:rsidRPr="00453693">
              <w:t>Ändringsförslag</w:t>
            </w:r>
          </w:p>
        </w:tc>
      </w:tr>
      <w:tr w:rsidR="00A333B9" w:rsidRPr="00453693" w14:paraId="3911175D" w14:textId="77777777" w:rsidTr="0007571F">
        <w:trPr>
          <w:jc w:val="center"/>
        </w:trPr>
        <w:tc>
          <w:tcPr>
            <w:tcW w:w="4876" w:type="dxa"/>
            <w:tcBorders>
              <w:top w:val="nil"/>
              <w:left w:val="nil"/>
              <w:bottom w:val="nil"/>
              <w:right w:val="nil"/>
            </w:tcBorders>
          </w:tcPr>
          <w:p w14:paraId="3C4FF42B" w14:textId="77777777" w:rsidR="00665F21" w:rsidRPr="00453693" w:rsidRDefault="00382A95" w:rsidP="0007571F">
            <w:pPr>
              <w:pStyle w:val="Normal6a"/>
            </w:pPr>
            <w:r w:rsidRPr="00453693">
              <w:rPr>
                <w:b/>
                <w:i/>
              </w:rPr>
              <w:t>5.</w:t>
            </w:r>
            <w:r w:rsidRPr="00453693">
              <w:tab/>
            </w:r>
            <w:r w:rsidRPr="00453693">
              <w:rPr>
                <w:b/>
                <w:i/>
              </w:rPr>
              <w:t>Medlemsstaterna får ingå lämpliga arrangemang för att underlätta anordnandet av identifieringsintervjuer i en annan medlemsstat, bland annat i syfte att genomföra artikel 44.</w:t>
            </w:r>
          </w:p>
        </w:tc>
        <w:tc>
          <w:tcPr>
            <w:tcW w:w="4876" w:type="dxa"/>
            <w:tcBorders>
              <w:top w:val="nil"/>
              <w:left w:val="nil"/>
              <w:bottom w:val="nil"/>
              <w:right w:val="nil"/>
            </w:tcBorders>
          </w:tcPr>
          <w:p w14:paraId="6256DAB4" w14:textId="77777777" w:rsidR="00665F21" w:rsidRPr="00453693" w:rsidRDefault="00382A95" w:rsidP="0007571F">
            <w:pPr>
              <w:pStyle w:val="Normal6a"/>
            </w:pPr>
            <w:r w:rsidRPr="00453693">
              <w:rPr>
                <w:b/>
                <w:i/>
              </w:rPr>
              <w:t>utgår</w:t>
            </w:r>
          </w:p>
        </w:tc>
      </w:tr>
    </w:tbl>
    <w:p w14:paraId="5FBA1ACF"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1A350BE" w14:textId="77777777" w:rsidR="00665F21" w:rsidRPr="00453693" w:rsidRDefault="00382A95" w:rsidP="00665F21">
      <w:r w:rsidRPr="00453693">
        <w:rPr>
          <w:rStyle w:val="HideTWBExt"/>
        </w:rPr>
        <w:t>&lt;/Amend&gt;</w:t>
      </w:r>
    </w:p>
    <w:p w14:paraId="715D3ED2"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2133</w:t>
      </w:r>
      <w:r w:rsidRPr="00453693">
        <w:rPr>
          <w:rStyle w:val="HideTWBExt"/>
        </w:rPr>
        <w:t>&lt;/NumAm&gt;</w:t>
      </w:r>
    </w:p>
    <w:p w14:paraId="213FE82B"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2BBA6B9A" w14:textId="77777777" w:rsidR="00665F21" w:rsidRPr="00453693" w:rsidRDefault="00382A95" w:rsidP="00665F21">
      <w:pPr>
        <w:pStyle w:val="NormalBold"/>
      </w:pPr>
      <w:r w:rsidRPr="00453693">
        <w:rPr>
          <w:rStyle w:val="HideTWBExt"/>
          <w:b w:val="0"/>
        </w:rPr>
        <w:t>&lt;/RepeatBlock-By&gt;</w:t>
      </w:r>
    </w:p>
    <w:p w14:paraId="29BEAC58"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12E664B1" w14:textId="77777777" w:rsidR="00665F21" w:rsidRPr="00453693" w:rsidRDefault="00382A95" w:rsidP="00665F21">
      <w:pPr>
        <w:pStyle w:val="NormalBold"/>
      </w:pPr>
      <w:r w:rsidRPr="00453693">
        <w:rPr>
          <w:rStyle w:val="HideTWBExt"/>
        </w:rPr>
        <w:t>&lt;Article&gt;</w:t>
      </w:r>
      <w:r w:rsidRPr="00453693">
        <w:t>Artikel 36 – punkt 5</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587B9BBA" w14:textId="77777777" w:rsidTr="0007571F">
        <w:trPr>
          <w:trHeight w:hRule="exact" w:val="240"/>
          <w:jc w:val="center"/>
        </w:trPr>
        <w:tc>
          <w:tcPr>
            <w:tcW w:w="9752" w:type="dxa"/>
            <w:gridSpan w:val="2"/>
            <w:tcBorders>
              <w:top w:val="nil"/>
              <w:left w:val="nil"/>
              <w:bottom w:val="nil"/>
              <w:right w:val="nil"/>
            </w:tcBorders>
          </w:tcPr>
          <w:p w14:paraId="2BB1A109" w14:textId="77777777" w:rsidR="00665F21" w:rsidRPr="00453693" w:rsidRDefault="00665F21" w:rsidP="0007571F"/>
        </w:tc>
      </w:tr>
      <w:tr w:rsidR="00A333B9" w:rsidRPr="00453693" w14:paraId="282C54FF" w14:textId="77777777" w:rsidTr="0007571F">
        <w:trPr>
          <w:trHeight w:val="240"/>
          <w:jc w:val="center"/>
        </w:trPr>
        <w:tc>
          <w:tcPr>
            <w:tcW w:w="4876" w:type="dxa"/>
            <w:tcBorders>
              <w:top w:val="nil"/>
              <w:left w:val="nil"/>
              <w:bottom w:val="nil"/>
              <w:right w:val="nil"/>
            </w:tcBorders>
          </w:tcPr>
          <w:p w14:paraId="19121706"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6609FC99" w14:textId="77777777" w:rsidR="00665F21" w:rsidRPr="00453693" w:rsidRDefault="00382A95" w:rsidP="0007571F">
            <w:pPr>
              <w:pStyle w:val="AmColumnHeading"/>
            </w:pPr>
            <w:r w:rsidRPr="00453693">
              <w:t>Ändringsförslag</w:t>
            </w:r>
          </w:p>
        </w:tc>
      </w:tr>
      <w:tr w:rsidR="00A333B9" w:rsidRPr="00453693" w14:paraId="577DD0F7" w14:textId="77777777" w:rsidTr="0007571F">
        <w:trPr>
          <w:jc w:val="center"/>
        </w:trPr>
        <w:tc>
          <w:tcPr>
            <w:tcW w:w="4876" w:type="dxa"/>
            <w:tcBorders>
              <w:top w:val="nil"/>
              <w:left w:val="nil"/>
              <w:bottom w:val="nil"/>
              <w:right w:val="nil"/>
            </w:tcBorders>
          </w:tcPr>
          <w:p w14:paraId="47C58531" w14:textId="77777777" w:rsidR="00665F21" w:rsidRPr="00453693" w:rsidRDefault="00382A95" w:rsidP="0007571F">
            <w:pPr>
              <w:pStyle w:val="Normal6a"/>
            </w:pPr>
            <w:r w:rsidRPr="00453693">
              <w:rPr>
                <w:b/>
                <w:i/>
              </w:rPr>
              <w:t>5.</w:t>
            </w:r>
            <w:r w:rsidRPr="00453693">
              <w:tab/>
            </w:r>
            <w:r w:rsidRPr="00453693">
              <w:rPr>
                <w:b/>
                <w:i/>
              </w:rPr>
              <w:t>Medlemsstaterna får ingå lämpliga arrangemang för att underlätta anordnandet av identifieringsintervjuer i en annan medlemsstat, bland annat i syfte att genomföra artikel 44.</w:t>
            </w:r>
          </w:p>
        </w:tc>
        <w:tc>
          <w:tcPr>
            <w:tcW w:w="4876" w:type="dxa"/>
            <w:tcBorders>
              <w:top w:val="nil"/>
              <w:left w:val="nil"/>
              <w:bottom w:val="nil"/>
              <w:right w:val="nil"/>
            </w:tcBorders>
          </w:tcPr>
          <w:p w14:paraId="7F93785F" w14:textId="77777777" w:rsidR="00665F21" w:rsidRPr="00453693" w:rsidRDefault="00382A95" w:rsidP="0007571F">
            <w:pPr>
              <w:pStyle w:val="Normal6a"/>
            </w:pPr>
            <w:r w:rsidRPr="00453693">
              <w:rPr>
                <w:b/>
                <w:i/>
              </w:rPr>
              <w:t>utgår</w:t>
            </w:r>
          </w:p>
        </w:tc>
      </w:tr>
    </w:tbl>
    <w:p w14:paraId="10C688B2"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B76DCE6" w14:textId="77777777" w:rsidR="00665F21" w:rsidRPr="00453693" w:rsidRDefault="00382A95" w:rsidP="00665F21">
      <w:pPr>
        <w:pStyle w:val="AmJustTitle"/>
      </w:pPr>
      <w:r w:rsidRPr="00453693">
        <w:rPr>
          <w:rStyle w:val="HideTWBExt"/>
        </w:rPr>
        <w:t>&lt;TitreJust&gt;</w:t>
      </w:r>
      <w:r w:rsidRPr="00453693">
        <w:t>Motivering</w:t>
      </w:r>
      <w:r w:rsidRPr="00453693">
        <w:rPr>
          <w:rStyle w:val="HideTWBExt"/>
        </w:rPr>
        <w:t>&lt;/TitreJust&gt;</w:t>
      </w:r>
    </w:p>
    <w:p w14:paraId="0A051AEE" w14:textId="77777777" w:rsidR="00665F21" w:rsidRPr="00453693" w:rsidRDefault="00382A95" w:rsidP="00665F21">
      <w:pPr>
        <w:pStyle w:val="AmJustText"/>
      </w:pPr>
      <w:r w:rsidRPr="00453693">
        <w:t>Syftet med denna punkt är oklart. Medlemsstaterna har skyldigheter i fråga om identifiering enligt screeningförordningen och denna förordning. Det är oklart var den intervju som avses i denna punkt passar in i medlemsstaternas rättsliga skyldigheter.</w:t>
      </w:r>
    </w:p>
    <w:p w14:paraId="00E6D8DB" w14:textId="77777777" w:rsidR="00665F21" w:rsidRPr="00453693" w:rsidRDefault="00382A95" w:rsidP="00665F21">
      <w:r w:rsidRPr="00453693">
        <w:rPr>
          <w:rStyle w:val="HideTWBExt"/>
        </w:rPr>
        <w:t>&lt;/Amend&gt;</w:t>
      </w:r>
    </w:p>
    <w:p w14:paraId="331A0C78"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2134</w:t>
      </w:r>
      <w:r w:rsidRPr="00453693">
        <w:rPr>
          <w:rStyle w:val="HideTWBExt"/>
        </w:rPr>
        <w:t>&lt;/NumAm&gt;</w:t>
      </w:r>
    </w:p>
    <w:p w14:paraId="095D394E"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586C1EEB" w14:textId="77777777" w:rsidR="00665F21" w:rsidRPr="00453693" w:rsidRDefault="00382A95" w:rsidP="00665F21">
      <w:pPr>
        <w:pStyle w:val="NormalBold"/>
      </w:pPr>
      <w:r w:rsidRPr="00453693">
        <w:rPr>
          <w:rStyle w:val="HideTWBExt"/>
          <w:b w:val="0"/>
        </w:rPr>
        <w:t>&lt;/RepeatBlock-By&gt;</w:t>
      </w:r>
    </w:p>
    <w:p w14:paraId="46EAFAB2"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3FA04E3D" w14:textId="77777777" w:rsidR="00665F21" w:rsidRPr="00453693" w:rsidRDefault="00382A95" w:rsidP="00665F21">
      <w:pPr>
        <w:pStyle w:val="NormalBold"/>
      </w:pPr>
      <w:r w:rsidRPr="00453693">
        <w:rPr>
          <w:rStyle w:val="HideTWBExt"/>
        </w:rPr>
        <w:t>&lt;Article&gt;</w:t>
      </w:r>
      <w:r w:rsidRPr="00453693">
        <w:t>Artikel 36 – punkt 5</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35A19C24" w14:textId="77777777" w:rsidTr="0007571F">
        <w:trPr>
          <w:trHeight w:hRule="exact" w:val="240"/>
          <w:jc w:val="center"/>
        </w:trPr>
        <w:tc>
          <w:tcPr>
            <w:tcW w:w="9752" w:type="dxa"/>
            <w:gridSpan w:val="2"/>
            <w:tcBorders>
              <w:top w:val="nil"/>
              <w:left w:val="nil"/>
              <w:bottom w:val="nil"/>
              <w:right w:val="nil"/>
            </w:tcBorders>
          </w:tcPr>
          <w:p w14:paraId="03E65042" w14:textId="77777777" w:rsidR="00665F21" w:rsidRPr="00453693" w:rsidRDefault="00665F21" w:rsidP="0007571F"/>
        </w:tc>
      </w:tr>
      <w:tr w:rsidR="00A333B9" w:rsidRPr="00453693" w14:paraId="2FC0D240" w14:textId="77777777" w:rsidTr="0007571F">
        <w:trPr>
          <w:trHeight w:val="240"/>
          <w:jc w:val="center"/>
        </w:trPr>
        <w:tc>
          <w:tcPr>
            <w:tcW w:w="4876" w:type="dxa"/>
            <w:tcBorders>
              <w:top w:val="nil"/>
              <w:left w:val="nil"/>
              <w:bottom w:val="nil"/>
              <w:right w:val="nil"/>
            </w:tcBorders>
          </w:tcPr>
          <w:p w14:paraId="13EFD258"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72653576" w14:textId="77777777" w:rsidR="00665F21" w:rsidRPr="00453693" w:rsidRDefault="00382A95" w:rsidP="0007571F">
            <w:pPr>
              <w:pStyle w:val="AmColumnHeading"/>
            </w:pPr>
            <w:r w:rsidRPr="00453693">
              <w:t>Ändringsförslag</w:t>
            </w:r>
          </w:p>
        </w:tc>
      </w:tr>
      <w:tr w:rsidR="00A333B9" w:rsidRPr="00453693" w14:paraId="04F7B525" w14:textId="77777777" w:rsidTr="0007571F">
        <w:trPr>
          <w:jc w:val="center"/>
        </w:trPr>
        <w:tc>
          <w:tcPr>
            <w:tcW w:w="4876" w:type="dxa"/>
            <w:tcBorders>
              <w:top w:val="nil"/>
              <w:left w:val="nil"/>
              <w:bottom w:val="nil"/>
              <w:right w:val="nil"/>
            </w:tcBorders>
          </w:tcPr>
          <w:p w14:paraId="134EA7C3" w14:textId="77777777" w:rsidR="00665F21" w:rsidRPr="00453693" w:rsidRDefault="00382A95" w:rsidP="0007571F">
            <w:pPr>
              <w:pStyle w:val="Normal6a"/>
            </w:pPr>
            <w:r w:rsidRPr="00453693">
              <w:rPr>
                <w:b/>
                <w:i/>
              </w:rPr>
              <w:t>5.</w:t>
            </w:r>
            <w:r w:rsidRPr="00453693">
              <w:tab/>
            </w:r>
            <w:r w:rsidRPr="00453693">
              <w:rPr>
                <w:b/>
                <w:i/>
              </w:rPr>
              <w:t>Medlemsstaterna får ingå lämpliga arrangemang för att underlätta anordnandet av identifieringsintervjuer i en annan medlemsstat, bland annat i syfte att genomföra artikel 44.</w:t>
            </w:r>
          </w:p>
        </w:tc>
        <w:tc>
          <w:tcPr>
            <w:tcW w:w="4876" w:type="dxa"/>
            <w:tcBorders>
              <w:top w:val="nil"/>
              <w:left w:val="nil"/>
              <w:bottom w:val="nil"/>
              <w:right w:val="nil"/>
            </w:tcBorders>
          </w:tcPr>
          <w:p w14:paraId="4B869465" w14:textId="77777777" w:rsidR="00665F21" w:rsidRPr="00453693" w:rsidRDefault="00382A95" w:rsidP="0007571F">
            <w:pPr>
              <w:pStyle w:val="Normal6a"/>
            </w:pPr>
            <w:r w:rsidRPr="00453693">
              <w:rPr>
                <w:b/>
                <w:i/>
              </w:rPr>
              <w:t>utgår</w:t>
            </w:r>
          </w:p>
        </w:tc>
      </w:tr>
    </w:tbl>
    <w:p w14:paraId="2DED06BD"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9284045" w14:textId="77777777" w:rsidR="00665F21" w:rsidRPr="00453693" w:rsidRDefault="00382A95" w:rsidP="00665F21">
      <w:r w:rsidRPr="00453693">
        <w:rPr>
          <w:rStyle w:val="HideTWBExt"/>
        </w:rPr>
        <w:t>&lt;/Amend&gt;</w:t>
      </w:r>
    </w:p>
    <w:p w14:paraId="18369F70"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2135</w:t>
      </w:r>
      <w:r w:rsidRPr="00453693">
        <w:rPr>
          <w:rStyle w:val="HideTWBExt"/>
        </w:rPr>
        <w:t>&lt;/NumAm&gt;</w:t>
      </w:r>
    </w:p>
    <w:p w14:paraId="028F55A5" w14:textId="77777777" w:rsidR="00665F21" w:rsidRPr="00453693" w:rsidRDefault="00382A95" w:rsidP="00665F21">
      <w:pPr>
        <w:pStyle w:val="NormalBold"/>
      </w:pPr>
      <w:r w:rsidRPr="00453693">
        <w:rPr>
          <w:rStyle w:val="HideTWBExt"/>
          <w:b w:val="0"/>
        </w:rPr>
        <w:t>&lt;RepeatBlock-By&gt;&lt;Members&gt;</w:t>
      </w:r>
      <w:r w:rsidRPr="00453693">
        <w:t>Mélissa Camara</w:t>
      </w:r>
      <w:r w:rsidRPr="00453693">
        <w:rPr>
          <w:rStyle w:val="HideTWBExt"/>
          <w:b w:val="0"/>
        </w:rPr>
        <w:t>&lt;/Members&gt;</w:t>
      </w:r>
    </w:p>
    <w:p w14:paraId="4FD55922" w14:textId="77777777" w:rsidR="00665F21" w:rsidRPr="00453693" w:rsidRDefault="00382A95" w:rsidP="00665F21">
      <w:pPr>
        <w:pStyle w:val="NormalBold"/>
      </w:pPr>
      <w:r w:rsidRPr="00453693">
        <w:rPr>
          <w:rStyle w:val="HideTWBExt"/>
          <w:b w:val="0"/>
        </w:rPr>
        <w:t>&lt;/RepeatBlock-By&gt;</w:t>
      </w:r>
    </w:p>
    <w:p w14:paraId="46C93E0D"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315E5B41" w14:textId="77777777" w:rsidR="00665F21" w:rsidRPr="00453693" w:rsidRDefault="00382A95" w:rsidP="00665F21">
      <w:pPr>
        <w:pStyle w:val="NormalBold"/>
      </w:pPr>
      <w:r w:rsidRPr="00453693">
        <w:rPr>
          <w:rStyle w:val="HideTWBExt"/>
        </w:rPr>
        <w:t>&lt;Article&gt;</w:t>
      </w:r>
      <w:r w:rsidRPr="00453693">
        <w:t>Artikel 36 – punkt 5</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1D2FAB41" w14:textId="77777777" w:rsidTr="0007571F">
        <w:trPr>
          <w:trHeight w:hRule="exact" w:val="240"/>
          <w:jc w:val="center"/>
        </w:trPr>
        <w:tc>
          <w:tcPr>
            <w:tcW w:w="9752" w:type="dxa"/>
            <w:gridSpan w:val="2"/>
            <w:tcBorders>
              <w:top w:val="nil"/>
              <w:left w:val="nil"/>
              <w:bottom w:val="nil"/>
              <w:right w:val="nil"/>
            </w:tcBorders>
          </w:tcPr>
          <w:p w14:paraId="0BDFA0FC" w14:textId="77777777" w:rsidR="00665F21" w:rsidRPr="00453693" w:rsidRDefault="00665F21" w:rsidP="0007571F"/>
        </w:tc>
      </w:tr>
      <w:tr w:rsidR="00A333B9" w:rsidRPr="00453693" w14:paraId="52867577" w14:textId="77777777" w:rsidTr="0007571F">
        <w:trPr>
          <w:trHeight w:val="240"/>
          <w:jc w:val="center"/>
        </w:trPr>
        <w:tc>
          <w:tcPr>
            <w:tcW w:w="4876" w:type="dxa"/>
            <w:tcBorders>
              <w:top w:val="nil"/>
              <w:left w:val="nil"/>
              <w:bottom w:val="nil"/>
              <w:right w:val="nil"/>
            </w:tcBorders>
          </w:tcPr>
          <w:p w14:paraId="48C9AFEF"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7C6F3D0F" w14:textId="77777777" w:rsidR="00665F21" w:rsidRPr="00453693" w:rsidRDefault="00382A95" w:rsidP="0007571F">
            <w:pPr>
              <w:pStyle w:val="AmColumnHeading"/>
            </w:pPr>
            <w:r w:rsidRPr="00453693">
              <w:t>Ändringsförslag</w:t>
            </w:r>
          </w:p>
        </w:tc>
      </w:tr>
      <w:tr w:rsidR="00A333B9" w:rsidRPr="00453693" w14:paraId="1ABB2552" w14:textId="77777777" w:rsidTr="0007571F">
        <w:trPr>
          <w:jc w:val="center"/>
        </w:trPr>
        <w:tc>
          <w:tcPr>
            <w:tcW w:w="4876" w:type="dxa"/>
            <w:tcBorders>
              <w:top w:val="nil"/>
              <w:left w:val="nil"/>
              <w:bottom w:val="nil"/>
              <w:right w:val="nil"/>
            </w:tcBorders>
          </w:tcPr>
          <w:p w14:paraId="0B552A61" w14:textId="77777777" w:rsidR="00665F21" w:rsidRPr="00453693" w:rsidRDefault="00382A95" w:rsidP="0007571F">
            <w:pPr>
              <w:pStyle w:val="Normal6a"/>
            </w:pPr>
            <w:r w:rsidRPr="00453693">
              <w:t>5.</w:t>
            </w:r>
            <w:r w:rsidRPr="00453693">
              <w:tab/>
              <w:t>Medlemsstaterna får ingå lämpliga arrangemang för att underlätta anordnandet av identifieringsintervjuer i en annan medlemsstat, bland annat i syfte att genomföra artikel 44.</w:t>
            </w:r>
          </w:p>
        </w:tc>
        <w:tc>
          <w:tcPr>
            <w:tcW w:w="4876" w:type="dxa"/>
            <w:tcBorders>
              <w:top w:val="nil"/>
              <w:left w:val="nil"/>
              <w:bottom w:val="nil"/>
              <w:right w:val="nil"/>
            </w:tcBorders>
          </w:tcPr>
          <w:p w14:paraId="5D477E0A" w14:textId="77777777" w:rsidR="00665F21" w:rsidRPr="00453693" w:rsidRDefault="00382A95" w:rsidP="0007571F">
            <w:pPr>
              <w:pStyle w:val="Normal6a"/>
            </w:pPr>
            <w:r w:rsidRPr="00453693">
              <w:t>5.</w:t>
            </w:r>
            <w:r w:rsidRPr="00453693">
              <w:tab/>
              <w:t xml:space="preserve">Medlemsstaterna får ingå lämpliga arrangemang för att underlätta anordnandet av identifieringsintervjuer i en annan medlemsstat, bland annat i syfte att genomföra artikel 44. </w:t>
            </w:r>
            <w:r w:rsidRPr="00453693">
              <w:rPr>
                <w:b/>
                <w:i/>
              </w:rPr>
              <w:t>De ska avstå från att samarbeta med begäranden från tredjeländer som kan utgöra en fara för tredjelandsmedborgaren eller påverka hans eller hennes eller hans eller hennes familjemedlemmars rättigheter efter återtagandet.</w:t>
            </w:r>
          </w:p>
        </w:tc>
      </w:tr>
    </w:tbl>
    <w:p w14:paraId="18936C8B"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AB7DB59" w14:textId="77777777" w:rsidR="00665F21" w:rsidRPr="00453693" w:rsidRDefault="00382A95" w:rsidP="00665F21">
      <w:r w:rsidRPr="00453693">
        <w:rPr>
          <w:rStyle w:val="HideTWBExt"/>
        </w:rPr>
        <w:t>&lt;/Amend&gt;</w:t>
      </w:r>
    </w:p>
    <w:p w14:paraId="2A66D0C8"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2136</w:t>
      </w:r>
      <w:r w:rsidRPr="00453693">
        <w:rPr>
          <w:rStyle w:val="HideTWBExt"/>
        </w:rPr>
        <w:t>&lt;/NumAm&gt;</w:t>
      </w:r>
    </w:p>
    <w:p w14:paraId="45644E44"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 Karlo Ressler</w:t>
      </w:r>
      <w:r w:rsidRPr="00453693">
        <w:rPr>
          <w:rStyle w:val="HideTWBExt"/>
          <w:b w:val="0"/>
        </w:rPr>
        <w:t>&lt;/Members&gt;</w:t>
      </w:r>
    </w:p>
    <w:p w14:paraId="341B56BA" w14:textId="77777777" w:rsidR="00665F21" w:rsidRPr="00453693" w:rsidRDefault="00382A95" w:rsidP="00665F21">
      <w:pPr>
        <w:pStyle w:val="NormalBold"/>
      </w:pPr>
      <w:r w:rsidRPr="00453693">
        <w:rPr>
          <w:rStyle w:val="HideTWBExt"/>
          <w:b w:val="0"/>
        </w:rPr>
        <w:t>&lt;/RepeatBlock-By&gt;</w:t>
      </w:r>
    </w:p>
    <w:p w14:paraId="17DAF71D"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4646C955" w14:textId="77777777" w:rsidR="00665F21" w:rsidRPr="00453693" w:rsidRDefault="00382A95" w:rsidP="00665F21">
      <w:pPr>
        <w:pStyle w:val="NormalBold"/>
      </w:pPr>
      <w:r w:rsidRPr="00453693">
        <w:rPr>
          <w:rStyle w:val="HideTWBExt"/>
        </w:rPr>
        <w:t>&lt;Article&gt;</w:t>
      </w:r>
      <w:r w:rsidRPr="00453693">
        <w:t>Artikel 36 – punkt 5a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2917D7D7" w14:textId="77777777" w:rsidTr="0007571F">
        <w:trPr>
          <w:trHeight w:hRule="exact" w:val="240"/>
          <w:jc w:val="center"/>
        </w:trPr>
        <w:tc>
          <w:tcPr>
            <w:tcW w:w="9752" w:type="dxa"/>
            <w:gridSpan w:val="2"/>
            <w:tcBorders>
              <w:top w:val="nil"/>
              <w:left w:val="nil"/>
              <w:bottom w:val="nil"/>
              <w:right w:val="nil"/>
            </w:tcBorders>
          </w:tcPr>
          <w:p w14:paraId="24A6ABC1" w14:textId="77777777" w:rsidR="00665F21" w:rsidRPr="00453693" w:rsidRDefault="00665F21" w:rsidP="0007571F"/>
        </w:tc>
      </w:tr>
      <w:tr w:rsidR="00A333B9" w:rsidRPr="00453693" w14:paraId="327480E2" w14:textId="77777777" w:rsidTr="0007571F">
        <w:trPr>
          <w:trHeight w:val="240"/>
          <w:jc w:val="center"/>
        </w:trPr>
        <w:tc>
          <w:tcPr>
            <w:tcW w:w="4876" w:type="dxa"/>
            <w:tcBorders>
              <w:top w:val="nil"/>
              <w:left w:val="nil"/>
              <w:bottom w:val="nil"/>
              <w:right w:val="nil"/>
            </w:tcBorders>
          </w:tcPr>
          <w:p w14:paraId="12C02CF3"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71891195" w14:textId="77777777" w:rsidR="00665F21" w:rsidRPr="00453693" w:rsidRDefault="00382A95" w:rsidP="0007571F">
            <w:pPr>
              <w:pStyle w:val="AmColumnHeading"/>
            </w:pPr>
            <w:r w:rsidRPr="00453693">
              <w:t>Ändringsförslag</w:t>
            </w:r>
          </w:p>
        </w:tc>
      </w:tr>
      <w:tr w:rsidR="00A333B9" w:rsidRPr="00453693" w14:paraId="4709B2EF" w14:textId="77777777" w:rsidTr="0007571F">
        <w:trPr>
          <w:jc w:val="center"/>
        </w:trPr>
        <w:tc>
          <w:tcPr>
            <w:tcW w:w="4876" w:type="dxa"/>
            <w:tcBorders>
              <w:top w:val="nil"/>
              <w:left w:val="nil"/>
              <w:bottom w:val="nil"/>
              <w:right w:val="nil"/>
            </w:tcBorders>
          </w:tcPr>
          <w:p w14:paraId="3A812C67" w14:textId="77777777" w:rsidR="00665F21" w:rsidRPr="00453693" w:rsidRDefault="00665F21" w:rsidP="0007571F">
            <w:pPr>
              <w:pStyle w:val="Normal6a"/>
            </w:pPr>
          </w:p>
        </w:tc>
        <w:tc>
          <w:tcPr>
            <w:tcW w:w="4876" w:type="dxa"/>
            <w:tcBorders>
              <w:top w:val="nil"/>
              <w:left w:val="nil"/>
              <w:bottom w:val="nil"/>
              <w:right w:val="nil"/>
            </w:tcBorders>
          </w:tcPr>
          <w:p w14:paraId="08913E24" w14:textId="77777777" w:rsidR="00665F21" w:rsidRPr="00453693" w:rsidRDefault="00382A95" w:rsidP="0007571F">
            <w:pPr>
              <w:pStyle w:val="Normal6a"/>
            </w:pPr>
            <w:r w:rsidRPr="00453693">
              <w:rPr>
                <w:b/>
                <w:i/>
              </w:rPr>
              <w:t>5a.</w:t>
            </w:r>
            <w:r w:rsidRPr="00453693">
              <w:tab/>
            </w:r>
            <w:proofErr w:type="spellStart"/>
            <w:r w:rsidRPr="00453693">
              <w:rPr>
                <w:b/>
                <w:i/>
              </w:rPr>
              <w:t>Frontex</w:t>
            </w:r>
            <w:proofErr w:type="spellEnd"/>
            <w:r w:rsidRPr="00453693">
              <w:rPr>
                <w:b/>
                <w:i/>
              </w:rPr>
              <w:t xml:space="preserve"> får ge medlemsstaterna stöd i återtagandeprocessen, bland annat genom identifieringsstöd, nätverk av sambandsmän och samordning med myndigheter i tredjeländer, i enlighet med sitt mandat.</w:t>
            </w:r>
          </w:p>
        </w:tc>
      </w:tr>
    </w:tbl>
    <w:p w14:paraId="5A225C14"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33362A0" w14:textId="77777777" w:rsidR="00665F21" w:rsidRPr="00453693" w:rsidRDefault="00382A95" w:rsidP="00665F21">
      <w:r w:rsidRPr="00453693">
        <w:rPr>
          <w:rStyle w:val="HideTWBExt"/>
        </w:rPr>
        <w:t>&lt;/Amend&gt;</w:t>
      </w:r>
    </w:p>
    <w:p w14:paraId="155B7B87"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2137</w:t>
      </w:r>
      <w:r w:rsidRPr="00453693">
        <w:rPr>
          <w:rStyle w:val="HideTWBExt"/>
        </w:rPr>
        <w:t>&lt;/NumAm&gt;</w:t>
      </w:r>
    </w:p>
    <w:p w14:paraId="719EB6FE"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70DF1D04" w14:textId="77777777" w:rsidR="00665F21" w:rsidRPr="00453693" w:rsidRDefault="00382A95" w:rsidP="00665F21">
      <w:pPr>
        <w:pStyle w:val="NormalBold"/>
      </w:pPr>
      <w:r w:rsidRPr="00453693">
        <w:rPr>
          <w:rStyle w:val="HideTWBExt"/>
          <w:b w:val="0"/>
        </w:rPr>
        <w:t>&lt;/RepeatBlock-By&gt;</w:t>
      </w:r>
    </w:p>
    <w:p w14:paraId="3A690E47"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6B557BF4" w14:textId="77777777" w:rsidR="00665F21" w:rsidRPr="00453693" w:rsidRDefault="00382A95" w:rsidP="00665F21">
      <w:pPr>
        <w:pStyle w:val="NormalBold"/>
      </w:pPr>
      <w:r w:rsidRPr="00453693">
        <w:rPr>
          <w:rStyle w:val="HideTWBExt"/>
        </w:rPr>
        <w:t>&lt;Article&gt;</w:t>
      </w:r>
      <w:r w:rsidRPr="00453693">
        <w:t>Artikel 36 – punkt 6</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AF75BC4" w14:textId="77777777" w:rsidTr="0007571F">
        <w:trPr>
          <w:trHeight w:hRule="exact" w:val="240"/>
          <w:jc w:val="center"/>
        </w:trPr>
        <w:tc>
          <w:tcPr>
            <w:tcW w:w="9752" w:type="dxa"/>
            <w:gridSpan w:val="2"/>
            <w:tcBorders>
              <w:top w:val="nil"/>
              <w:left w:val="nil"/>
              <w:bottom w:val="nil"/>
              <w:right w:val="nil"/>
            </w:tcBorders>
          </w:tcPr>
          <w:p w14:paraId="49812864" w14:textId="77777777" w:rsidR="00665F21" w:rsidRPr="00453693" w:rsidRDefault="00665F21" w:rsidP="0007571F"/>
        </w:tc>
      </w:tr>
      <w:tr w:rsidR="00A333B9" w:rsidRPr="00453693" w14:paraId="368063C5" w14:textId="77777777" w:rsidTr="0007571F">
        <w:trPr>
          <w:trHeight w:val="240"/>
          <w:jc w:val="center"/>
        </w:trPr>
        <w:tc>
          <w:tcPr>
            <w:tcW w:w="4876" w:type="dxa"/>
            <w:tcBorders>
              <w:top w:val="nil"/>
              <w:left w:val="nil"/>
              <w:bottom w:val="nil"/>
              <w:right w:val="nil"/>
            </w:tcBorders>
          </w:tcPr>
          <w:p w14:paraId="7E886D6E"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52DAFF49" w14:textId="77777777" w:rsidR="00665F21" w:rsidRPr="00453693" w:rsidRDefault="00382A95" w:rsidP="0007571F">
            <w:pPr>
              <w:pStyle w:val="AmColumnHeading"/>
            </w:pPr>
            <w:r w:rsidRPr="00453693">
              <w:t>Ändringsförslag</w:t>
            </w:r>
          </w:p>
        </w:tc>
      </w:tr>
      <w:tr w:rsidR="00A333B9" w:rsidRPr="00453693" w14:paraId="08CB2486" w14:textId="77777777" w:rsidTr="0007571F">
        <w:trPr>
          <w:jc w:val="center"/>
        </w:trPr>
        <w:tc>
          <w:tcPr>
            <w:tcW w:w="4876" w:type="dxa"/>
            <w:tcBorders>
              <w:top w:val="nil"/>
              <w:left w:val="nil"/>
              <w:bottom w:val="nil"/>
              <w:right w:val="nil"/>
            </w:tcBorders>
          </w:tcPr>
          <w:p w14:paraId="768044A5" w14:textId="77777777" w:rsidR="00665F21" w:rsidRPr="00453693" w:rsidRDefault="00382A95" w:rsidP="0007571F">
            <w:pPr>
              <w:pStyle w:val="Normal6a"/>
            </w:pPr>
            <w:r w:rsidRPr="00453693">
              <w:rPr>
                <w:b/>
                <w:i/>
              </w:rPr>
              <w:t>6.</w:t>
            </w:r>
            <w:r w:rsidRPr="00453693">
              <w:tab/>
            </w:r>
            <w:r w:rsidRPr="00453693">
              <w:rPr>
                <w:b/>
                <w:i/>
              </w:rPr>
              <w:t xml:space="preserve">Kommissionen ska ges befogenhet att anta en </w:t>
            </w:r>
            <w:proofErr w:type="spellStart"/>
            <w:r w:rsidRPr="00453693">
              <w:rPr>
                <w:b/>
                <w:i/>
              </w:rPr>
              <w:t>genomförandeakt</w:t>
            </w:r>
            <w:proofErr w:type="spellEnd"/>
            <w:r w:rsidRPr="00453693">
              <w:rPr>
                <w:b/>
                <w:i/>
              </w:rPr>
              <w:t xml:space="preserve"> i enlighet med artikel 49.2 i syfte att fastställa det standardformulär som ska användas för att lämna in de ansökningar om återtagande som avses i punkt 2. Standardformuläret ska innehålla följande:</w:t>
            </w:r>
          </w:p>
        </w:tc>
        <w:tc>
          <w:tcPr>
            <w:tcW w:w="4876" w:type="dxa"/>
            <w:tcBorders>
              <w:top w:val="nil"/>
              <w:left w:val="nil"/>
              <w:bottom w:val="nil"/>
              <w:right w:val="nil"/>
            </w:tcBorders>
          </w:tcPr>
          <w:p w14:paraId="31D6641B" w14:textId="77777777" w:rsidR="00665F21" w:rsidRPr="00453693" w:rsidRDefault="00382A95" w:rsidP="0007571F">
            <w:pPr>
              <w:pStyle w:val="Normal6a"/>
            </w:pPr>
            <w:r w:rsidRPr="00453693">
              <w:rPr>
                <w:b/>
                <w:i/>
              </w:rPr>
              <w:t>utgår</w:t>
            </w:r>
          </w:p>
        </w:tc>
      </w:tr>
      <w:tr w:rsidR="00A333B9" w:rsidRPr="00453693" w14:paraId="70F0B2BC" w14:textId="77777777" w:rsidTr="0007571F">
        <w:trPr>
          <w:jc w:val="center"/>
        </w:trPr>
        <w:tc>
          <w:tcPr>
            <w:tcW w:w="4876" w:type="dxa"/>
            <w:tcBorders>
              <w:top w:val="nil"/>
              <w:left w:val="nil"/>
              <w:bottom w:val="nil"/>
              <w:right w:val="nil"/>
            </w:tcBorders>
          </w:tcPr>
          <w:p w14:paraId="7444CB72" w14:textId="77777777" w:rsidR="00665F21" w:rsidRPr="00453693" w:rsidRDefault="00382A95" w:rsidP="0007571F">
            <w:pPr>
              <w:pStyle w:val="Normal6a"/>
            </w:pPr>
            <w:r w:rsidRPr="00453693">
              <w:rPr>
                <w:b/>
                <w:i/>
              </w:rPr>
              <w:t>a. Formatet för ansökningar om återtagande.</w:t>
            </w:r>
          </w:p>
        </w:tc>
        <w:tc>
          <w:tcPr>
            <w:tcW w:w="4876" w:type="dxa"/>
            <w:tcBorders>
              <w:top w:val="nil"/>
              <w:left w:val="nil"/>
              <w:bottom w:val="nil"/>
              <w:right w:val="nil"/>
            </w:tcBorders>
          </w:tcPr>
          <w:p w14:paraId="0E3DB90C" w14:textId="77777777" w:rsidR="00665F21" w:rsidRPr="00453693" w:rsidRDefault="00665F21" w:rsidP="0007571F">
            <w:pPr>
              <w:pStyle w:val="Normal6a"/>
            </w:pPr>
          </w:p>
        </w:tc>
      </w:tr>
      <w:tr w:rsidR="00A333B9" w:rsidRPr="00453693" w14:paraId="5036EDD8" w14:textId="77777777" w:rsidTr="0007571F">
        <w:trPr>
          <w:jc w:val="center"/>
        </w:trPr>
        <w:tc>
          <w:tcPr>
            <w:tcW w:w="4876" w:type="dxa"/>
            <w:tcBorders>
              <w:top w:val="nil"/>
              <w:left w:val="nil"/>
              <w:bottom w:val="nil"/>
              <w:right w:val="nil"/>
            </w:tcBorders>
          </w:tcPr>
          <w:p w14:paraId="5D05CB09" w14:textId="77777777" w:rsidR="00665F21" w:rsidRPr="00453693" w:rsidRDefault="00382A95" w:rsidP="0007571F">
            <w:pPr>
              <w:pStyle w:val="Normal6a"/>
            </w:pPr>
            <w:r w:rsidRPr="00453693">
              <w:rPr>
                <w:b/>
                <w:i/>
              </w:rPr>
              <w:t>b. Inslagen i en ansökan om återtagande, inbegripet begäran om bekräftelse av medborgarskap och begäran om utfärdande av resehandling.</w:t>
            </w:r>
          </w:p>
        </w:tc>
        <w:tc>
          <w:tcPr>
            <w:tcW w:w="4876" w:type="dxa"/>
            <w:tcBorders>
              <w:top w:val="nil"/>
              <w:left w:val="nil"/>
              <w:bottom w:val="nil"/>
              <w:right w:val="nil"/>
            </w:tcBorders>
          </w:tcPr>
          <w:p w14:paraId="424AF21C" w14:textId="77777777" w:rsidR="00665F21" w:rsidRPr="00453693" w:rsidRDefault="00665F21" w:rsidP="0007571F">
            <w:pPr>
              <w:pStyle w:val="Normal6a"/>
            </w:pPr>
          </w:p>
        </w:tc>
      </w:tr>
    </w:tbl>
    <w:p w14:paraId="664F50DB"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BDDD627" w14:textId="77777777" w:rsidR="00665F21" w:rsidRPr="00453693" w:rsidRDefault="00382A95" w:rsidP="00665F21">
      <w:r w:rsidRPr="00453693">
        <w:rPr>
          <w:rStyle w:val="HideTWBExt"/>
        </w:rPr>
        <w:t>&lt;/Amend&gt;</w:t>
      </w:r>
    </w:p>
    <w:p w14:paraId="586D3B8E"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2138</w:t>
      </w:r>
      <w:r w:rsidRPr="00453693">
        <w:rPr>
          <w:rStyle w:val="HideTWBExt"/>
        </w:rPr>
        <w:t>&lt;/NumAm&gt;</w:t>
      </w:r>
    </w:p>
    <w:p w14:paraId="7192A8EC"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22676CFB" w14:textId="77777777" w:rsidR="00665F21" w:rsidRPr="00453693" w:rsidRDefault="00382A95" w:rsidP="00665F21">
      <w:pPr>
        <w:pStyle w:val="NormalBold"/>
      </w:pPr>
      <w:r w:rsidRPr="00453693">
        <w:rPr>
          <w:rStyle w:val="HideTWBExt"/>
          <w:b w:val="0"/>
        </w:rPr>
        <w:t>&lt;/RepeatBlock-By&gt;</w:t>
      </w:r>
    </w:p>
    <w:p w14:paraId="74CCADC6"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6B3387E7" w14:textId="77777777" w:rsidR="00665F21" w:rsidRPr="00453693" w:rsidRDefault="00382A95" w:rsidP="00665F21">
      <w:pPr>
        <w:pStyle w:val="NormalBold"/>
      </w:pPr>
      <w:r w:rsidRPr="00453693">
        <w:rPr>
          <w:rStyle w:val="HideTWBExt"/>
        </w:rPr>
        <w:t>&lt;Article&gt;</w:t>
      </w:r>
      <w:r w:rsidRPr="00453693">
        <w:t>Artikel 36 – punkt 6</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91D7C98" w14:textId="77777777" w:rsidTr="0007571F">
        <w:trPr>
          <w:trHeight w:hRule="exact" w:val="240"/>
          <w:jc w:val="center"/>
        </w:trPr>
        <w:tc>
          <w:tcPr>
            <w:tcW w:w="9752" w:type="dxa"/>
            <w:gridSpan w:val="2"/>
            <w:tcBorders>
              <w:top w:val="nil"/>
              <w:left w:val="nil"/>
              <w:bottom w:val="nil"/>
              <w:right w:val="nil"/>
            </w:tcBorders>
          </w:tcPr>
          <w:p w14:paraId="32F1963D" w14:textId="77777777" w:rsidR="00665F21" w:rsidRPr="00453693" w:rsidRDefault="00665F21" w:rsidP="0007571F"/>
        </w:tc>
      </w:tr>
      <w:tr w:rsidR="00A333B9" w:rsidRPr="00453693" w14:paraId="0B08E90B" w14:textId="77777777" w:rsidTr="0007571F">
        <w:trPr>
          <w:trHeight w:val="240"/>
          <w:jc w:val="center"/>
        </w:trPr>
        <w:tc>
          <w:tcPr>
            <w:tcW w:w="4876" w:type="dxa"/>
            <w:tcBorders>
              <w:top w:val="nil"/>
              <w:left w:val="nil"/>
              <w:bottom w:val="nil"/>
              <w:right w:val="nil"/>
            </w:tcBorders>
          </w:tcPr>
          <w:p w14:paraId="7B41DCA2"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28BA3827" w14:textId="77777777" w:rsidR="00665F21" w:rsidRPr="00453693" w:rsidRDefault="00382A95" w:rsidP="0007571F">
            <w:pPr>
              <w:pStyle w:val="AmColumnHeading"/>
            </w:pPr>
            <w:r w:rsidRPr="00453693">
              <w:t>Ändringsförslag</w:t>
            </w:r>
          </w:p>
        </w:tc>
      </w:tr>
      <w:tr w:rsidR="00A333B9" w:rsidRPr="00453693" w14:paraId="49A8247F" w14:textId="77777777" w:rsidTr="0007571F">
        <w:trPr>
          <w:jc w:val="center"/>
        </w:trPr>
        <w:tc>
          <w:tcPr>
            <w:tcW w:w="4876" w:type="dxa"/>
            <w:tcBorders>
              <w:top w:val="nil"/>
              <w:left w:val="nil"/>
              <w:bottom w:val="nil"/>
              <w:right w:val="nil"/>
            </w:tcBorders>
          </w:tcPr>
          <w:p w14:paraId="6FE0F94D" w14:textId="77777777" w:rsidR="00665F21" w:rsidRPr="00453693" w:rsidRDefault="00382A95" w:rsidP="0007571F">
            <w:pPr>
              <w:pStyle w:val="Normal6a"/>
            </w:pPr>
            <w:r w:rsidRPr="00453693">
              <w:rPr>
                <w:b/>
                <w:i/>
              </w:rPr>
              <w:t>6.</w:t>
            </w:r>
            <w:r w:rsidRPr="00453693">
              <w:tab/>
            </w:r>
            <w:r w:rsidRPr="00453693">
              <w:rPr>
                <w:b/>
                <w:i/>
              </w:rPr>
              <w:t xml:space="preserve">Kommissionen ska ges befogenhet att anta en </w:t>
            </w:r>
            <w:proofErr w:type="spellStart"/>
            <w:r w:rsidRPr="00453693">
              <w:rPr>
                <w:b/>
                <w:i/>
              </w:rPr>
              <w:t>genomförandeakt</w:t>
            </w:r>
            <w:proofErr w:type="spellEnd"/>
            <w:r w:rsidRPr="00453693">
              <w:rPr>
                <w:b/>
                <w:i/>
              </w:rPr>
              <w:t xml:space="preserve"> i enlighet med artikel 49.2 i syfte att fastställa det standardformulär som ska användas för att lämna in de ansökningar om återtagande som avses i punkt 2. Standardformuläret ska innehålla följande:</w:t>
            </w:r>
          </w:p>
        </w:tc>
        <w:tc>
          <w:tcPr>
            <w:tcW w:w="4876" w:type="dxa"/>
            <w:tcBorders>
              <w:top w:val="nil"/>
              <w:left w:val="nil"/>
              <w:bottom w:val="nil"/>
              <w:right w:val="nil"/>
            </w:tcBorders>
          </w:tcPr>
          <w:p w14:paraId="24C8E28E" w14:textId="77777777" w:rsidR="00665F21" w:rsidRPr="00453693" w:rsidRDefault="00382A95" w:rsidP="0007571F">
            <w:pPr>
              <w:pStyle w:val="Normal6a"/>
            </w:pPr>
            <w:r w:rsidRPr="00453693">
              <w:rPr>
                <w:b/>
                <w:i/>
              </w:rPr>
              <w:t>utgår</w:t>
            </w:r>
          </w:p>
        </w:tc>
      </w:tr>
      <w:tr w:rsidR="00A333B9" w:rsidRPr="00453693" w14:paraId="5A82AEAE" w14:textId="77777777" w:rsidTr="0007571F">
        <w:trPr>
          <w:jc w:val="center"/>
        </w:trPr>
        <w:tc>
          <w:tcPr>
            <w:tcW w:w="4876" w:type="dxa"/>
            <w:tcBorders>
              <w:top w:val="nil"/>
              <w:left w:val="nil"/>
              <w:bottom w:val="nil"/>
              <w:right w:val="nil"/>
            </w:tcBorders>
          </w:tcPr>
          <w:p w14:paraId="528CFDD8" w14:textId="77777777" w:rsidR="00665F21" w:rsidRPr="00453693" w:rsidRDefault="00382A95" w:rsidP="0007571F">
            <w:pPr>
              <w:pStyle w:val="Normal6a"/>
            </w:pPr>
            <w:r w:rsidRPr="00453693">
              <w:rPr>
                <w:b/>
                <w:i/>
              </w:rPr>
              <w:t>a. Formatet för ansökningar om återtagande.</w:t>
            </w:r>
          </w:p>
        </w:tc>
        <w:tc>
          <w:tcPr>
            <w:tcW w:w="4876" w:type="dxa"/>
            <w:tcBorders>
              <w:top w:val="nil"/>
              <w:left w:val="nil"/>
              <w:bottom w:val="nil"/>
              <w:right w:val="nil"/>
            </w:tcBorders>
          </w:tcPr>
          <w:p w14:paraId="05F31BEB" w14:textId="77777777" w:rsidR="00665F21" w:rsidRPr="00453693" w:rsidRDefault="00665F21" w:rsidP="0007571F">
            <w:pPr>
              <w:pStyle w:val="Normal6a"/>
            </w:pPr>
          </w:p>
        </w:tc>
      </w:tr>
      <w:tr w:rsidR="00A333B9" w:rsidRPr="00453693" w14:paraId="2A5CB6A1" w14:textId="77777777" w:rsidTr="0007571F">
        <w:trPr>
          <w:jc w:val="center"/>
        </w:trPr>
        <w:tc>
          <w:tcPr>
            <w:tcW w:w="4876" w:type="dxa"/>
            <w:tcBorders>
              <w:top w:val="nil"/>
              <w:left w:val="nil"/>
              <w:bottom w:val="nil"/>
              <w:right w:val="nil"/>
            </w:tcBorders>
          </w:tcPr>
          <w:p w14:paraId="62743EC6" w14:textId="77777777" w:rsidR="00665F21" w:rsidRPr="00453693" w:rsidRDefault="00382A95" w:rsidP="0007571F">
            <w:pPr>
              <w:pStyle w:val="Normal6a"/>
            </w:pPr>
            <w:r w:rsidRPr="00453693">
              <w:rPr>
                <w:b/>
                <w:i/>
              </w:rPr>
              <w:t>b. Inslagen i en ansökan om återtagande, inbegripet begäran om bekräftelse av medborgarskap och begäran om utfärdande av resehandling.</w:t>
            </w:r>
          </w:p>
        </w:tc>
        <w:tc>
          <w:tcPr>
            <w:tcW w:w="4876" w:type="dxa"/>
            <w:tcBorders>
              <w:top w:val="nil"/>
              <w:left w:val="nil"/>
              <w:bottom w:val="nil"/>
              <w:right w:val="nil"/>
            </w:tcBorders>
          </w:tcPr>
          <w:p w14:paraId="20990B8C" w14:textId="77777777" w:rsidR="00665F21" w:rsidRPr="00453693" w:rsidRDefault="00665F21" w:rsidP="0007571F">
            <w:pPr>
              <w:pStyle w:val="Normal6a"/>
            </w:pPr>
          </w:p>
        </w:tc>
      </w:tr>
    </w:tbl>
    <w:p w14:paraId="41D6FDE1"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FD66DD6" w14:textId="77777777" w:rsidR="00665F21" w:rsidRPr="00453693" w:rsidRDefault="00382A95" w:rsidP="00665F21">
      <w:r w:rsidRPr="00453693">
        <w:rPr>
          <w:rStyle w:val="HideTWBExt"/>
        </w:rPr>
        <w:t>&lt;/Amend&gt;</w:t>
      </w:r>
    </w:p>
    <w:p w14:paraId="1040A76D"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2139</w:t>
      </w:r>
      <w:r w:rsidRPr="00453693">
        <w:rPr>
          <w:rStyle w:val="HideTWBExt"/>
        </w:rPr>
        <w:t>&lt;/NumAm&gt;</w:t>
      </w:r>
    </w:p>
    <w:p w14:paraId="1B63BDAB"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5C6FFE05" w14:textId="77777777" w:rsidR="00665F21" w:rsidRPr="00453693" w:rsidRDefault="00382A95" w:rsidP="00665F21">
      <w:pPr>
        <w:pStyle w:val="NormalBold"/>
      </w:pPr>
      <w:r w:rsidRPr="00453693">
        <w:rPr>
          <w:rStyle w:val="HideTWBExt"/>
          <w:b w:val="0"/>
        </w:rPr>
        <w:t>&lt;/RepeatBlock-By&gt;</w:t>
      </w:r>
    </w:p>
    <w:p w14:paraId="4F70E8CC"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399FB1ED" w14:textId="77777777" w:rsidR="00665F21" w:rsidRPr="00453693" w:rsidRDefault="00382A95" w:rsidP="00665F21">
      <w:pPr>
        <w:pStyle w:val="NormalBold"/>
      </w:pPr>
      <w:r w:rsidRPr="00453693">
        <w:rPr>
          <w:rStyle w:val="HideTWBExt"/>
        </w:rPr>
        <w:t>&lt;Article&gt;</w:t>
      </w:r>
      <w:r w:rsidRPr="00453693">
        <w:t>Artikel 36 – punkt 7</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5BF3129E" w14:textId="77777777" w:rsidTr="0007571F">
        <w:trPr>
          <w:trHeight w:hRule="exact" w:val="240"/>
          <w:jc w:val="center"/>
        </w:trPr>
        <w:tc>
          <w:tcPr>
            <w:tcW w:w="9752" w:type="dxa"/>
            <w:gridSpan w:val="2"/>
            <w:tcBorders>
              <w:top w:val="nil"/>
              <w:left w:val="nil"/>
              <w:bottom w:val="nil"/>
              <w:right w:val="nil"/>
            </w:tcBorders>
          </w:tcPr>
          <w:p w14:paraId="3E79A671" w14:textId="77777777" w:rsidR="00665F21" w:rsidRPr="00453693" w:rsidRDefault="00665F21" w:rsidP="0007571F"/>
        </w:tc>
      </w:tr>
      <w:tr w:rsidR="00A333B9" w:rsidRPr="00453693" w14:paraId="5DBCF27E" w14:textId="77777777" w:rsidTr="0007571F">
        <w:trPr>
          <w:trHeight w:val="240"/>
          <w:jc w:val="center"/>
        </w:trPr>
        <w:tc>
          <w:tcPr>
            <w:tcW w:w="4876" w:type="dxa"/>
            <w:tcBorders>
              <w:top w:val="nil"/>
              <w:left w:val="nil"/>
              <w:bottom w:val="nil"/>
              <w:right w:val="nil"/>
            </w:tcBorders>
          </w:tcPr>
          <w:p w14:paraId="171E21E0"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7A06461E" w14:textId="77777777" w:rsidR="00665F21" w:rsidRPr="00453693" w:rsidRDefault="00382A95" w:rsidP="0007571F">
            <w:pPr>
              <w:pStyle w:val="AmColumnHeading"/>
            </w:pPr>
            <w:r w:rsidRPr="00453693">
              <w:t>Ändringsförslag</w:t>
            </w:r>
          </w:p>
        </w:tc>
      </w:tr>
      <w:tr w:rsidR="00A333B9" w:rsidRPr="00453693" w14:paraId="44452599" w14:textId="77777777" w:rsidTr="0007571F">
        <w:trPr>
          <w:jc w:val="center"/>
        </w:trPr>
        <w:tc>
          <w:tcPr>
            <w:tcW w:w="4876" w:type="dxa"/>
            <w:tcBorders>
              <w:top w:val="nil"/>
              <w:left w:val="nil"/>
              <w:bottom w:val="nil"/>
              <w:right w:val="nil"/>
            </w:tcBorders>
          </w:tcPr>
          <w:p w14:paraId="34AFC6E2" w14:textId="77777777" w:rsidR="00665F21" w:rsidRPr="00453693" w:rsidRDefault="00382A95" w:rsidP="0007571F">
            <w:pPr>
              <w:pStyle w:val="Normal6a"/>
            </w:pPr>
            <w:r w:rsidRPr="00453693">
              <w:rPr>
                <w:b/>
                <w:i/>
              </w:rPr>
              <w:t>7.</w:t>
            </w:r>
            <w:r w:rsidRPr="00453693">
              <w:tab/>
            </w:r>
            <w:r w:rsidRPr="00453693">
              <w:rPr>
                <w:b/>
                <w:i/>
              </w:rPr>
              <w:t>Återtagandeförfarandet i tredjeländer ska stödjas av särskilda EU-sambandsmän för återvändande som finansieras av unionen. Sådana sambandsmän ska ingå i strukturen för unionens delegationer och nära samordna med kommissionen när det gäller att förverkliga unionens berörda politiska prioriteringar.</w:t>
            </w:r>
          </w:p>
        </w:tc>
        <w:tc>
          <w:tcPr>
            <w:tcW w:w="4876" w:type="dxa"/>
            <w:tcBorders>
              <w:top w:val="nil"/>
              <w:left w:val="nil"/>
              <w:bottom w:val="nil"/>
              <w:right w:val="nil"/>
            </w:tcBorders>
          </w:tcPr>
          <w:p w14:paraId="566D9049" w14:textId="77777777" w:rsidR="00665F21" w:rsidRPr="00453693" w:rsidRDefault="00382A95" w:rsidP="0007571F">
            <w:pPr>
              <w:pStyle w:val="Normal6a"/>
            </w:pPr>
            <w:r w:rsidRPr="00453693">
              <w:rPr>
                <w:b/>
                <w:i/>
              </w:rPr>
              <w:t>utgår</w:t>
            </w:r>
          </w:p>
        </w:tc>
      </w:tr>
    </w:tbl>
    <w:p w14:paraId="2BC039B2"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87236B6" w14:textId="77777777" w:rsidR="00665F21" w:rsidRPr="00453693" w:rsidRDefault="00382A95" w:rsidP="00665F21">
      <w:r w:rsidRPr="00453693">
        <w:rPr>
          <w:rStyle w:val="HideTWBExt"/>
        </w:rPr>
        <w:t>&lt;/Amend&gt;</w:t>
      </w:r>
    </w:p>
    <w:p w14:paraId="20A99DD0"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2140</w:t>
      </w:r>
      <w:r w:rsidRPr="00453693">
        <w:rPr>
          <w:rStyle w:val="HideTWBExt"/>
        </w:rPr>
        <w:t>&lt;/NumAm&gt;</w:t>
      </w:r>
    </w:p>
    <w:p w14:paraId="26180929"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03242026" w14:textId="77777777" w:rsidR="00665F21" w:rsidRPr="00453693" w:rsidRDefault="00382A95" w:rsidP="00665F21">
      <w:pPr>
        <w:pStyle w:val="NormalBold"/>
      </w:pPr>
      <w:r w:rsidRPr="00453693">
        <w:rPr>
          <w:rStyle w:val="HideTWBExt"/>
          <w:b w:val="0"/>
        </w:rPr>
        <w:t>&lt;/RepeatBlock-By&gt;</w:t>
      </w:r>
    </w:p>
    <w:p w14:paraId="1BF1F267"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2BED0D6C" w14:textId="77777777" w:rsidR="00665F21" w:rsidRPr="00453693" w:rsidRDefault="00382A95" w:rsidP="00665F21">
      <w:pPr>
        <w:pStyle w:val="NormalBold"/>
      </w:pPr>
      <w:r w:rsidRPr="00453693">
        <w:rPr>
          <w:rStyle w:val="HideTWBExt"/>
        </w:rPr>
        <w:t>&lt;Article&gt;</w:t>
      </w:r>
      <w:r w:rsidRPr="00453693">
        <w:t>Artikel 36 – punkt 7</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4B31B34" w14:textId="77777777" w:rsidTr="0007571F">
        <w:trPr>
          <w:trHeight w:hRule="exact" w:val="240"/>
          <w:jc w:val="center"/>
        </w:trPr>
        <w:tc>
          <w:tcPr>
            <w:tcW w:w="9752" w:type="dxa"/>
            <w:gridSpan w:val="2"/>
            <w:tcBorders>
              <w:top w:val="nil"/>
              <w:left w:val="nil"/>
              <w:bottom w:val="nil"/>
              <w:right w:val="nil"/>
            </w:tcBorders>
          </w:tcPr>
          <w:p w14:paraId="4028B4F6" w14:textId="77777777" w:rsidR="00665F21" w:rsidRPr="00453693" w:rsidRDefault="00665F21" w:rsidP="0007571F"/>
        </w:tc>
      </w:tr>
      <w:tr w:rsidR="00A333B9" w:rsidRPr="00453693" w14:paraId="73A2EB60" w14:textId="77777777" w:rsidTr="0007571F">
        <w:trPr>
          <w:trHeight w:val="240"/>
          <w:jc w:val="center"/>
        </w:trPr>
        <w:tc>
          <w:tcPr>
            <w:tcW w:w="4876" w:type="dxa"/>
            <w:tcBorders>
              <w:top w:val="nil"/>
              <w:left w:val="nil"/>
              <w:bottom w:val="nil"/>
              <w:right w:val="nil"/>
            </w:tcBorders>
          </w:tcPr>
          <w:p w14:paraId="162791EE"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7160AA4" w14:textId="77777777" w:rsidR="00665F21" w:rsidRPr="00453693" w:rsidRDefault="00382A95" w:rsidP="0007571F">
            <w:pPr>
              <w:pStyle w:val="AmColumnHeading"/>
            </w:pPr>
            <w:r w:rsidRPr="00453693">
              <w:t>Ändringsförslag</w:t>
            </w:r>
          </w:p>
        </w:tc>
      </w:tr>
      <w:tr w:rsidR="00A333B9" w:rsidRPr="00453693" w14:paraId="03394F09" w14:textId="77777777" w:rsidTr="0007571F">
        <w:trPr>
          <w:jc w:val="center"/>
        </w:trPr>
        <w:tc>
          <w:tcPr>
            <w:tcW w:w="4876" w:type="dxa"/>
            <w:tcBorders>
              <w:top w:val="nil"/>
              <w:left w:val="nil"/>
              <w:bottom w:val="nil"/>
              <w:right w:val="nil"/>
            </w:tcBorders>
          </w:tcPr>
          <w:p w14:paraId="4C2CABC0" w14:textId="77777777" w:rsidR="00665F21" w:rsidRPr="00453693" w:rsidRDefault="00382A95" w:rsidP="0007571F">
            <w:pPr>
              <w:pStyle w:val="Normal6a"/>
            </w:pPr>
            <w:r w:rsidRPr="00453693">
              <w:rPr>
                <w:b/>
                <w:i/>
              </w:rPr>
              <w:t>7.</w:t>
            </w:r>
            <w:r w:rsidRPr="00453693">
              <w:tab/>
            </w:r>
            <w:r w:rsidRPr="00453693">
              <w:rPr>
                <w:b/>
                <w:i/>
              </w:rPr>
              <w:t>Återtagandeförfarandet i tredjeländer ska stödjas av särskilda EU-sambandsmän för återvändande som finansieras av unionen. Sådana sambandsmän ska ingå i strukturen för unionens delegationer och nära samordna med kommissionen när det gäller att förverkliga unionens berörda politiska prioriteringar.</w:t>
            </w:r>
          </w:p>
        </w:tc>
        <w:tc>
          <w:tcPr>
            <w:tcW w:w="4876" w:type="dxa"/>
            <w:tcBorders>
              <w:top w:val="nil"/>
              <w:left w:val="nil"/>
              <w:bottom w:val="nil"/>
              <w:right w:val="nil"/>
            </w:tcBorders>
          </w:tcPr>
          <w:p w14:paraId="68C5B18D" w14:textId="77777777" w:rsidR="00665F21" w:rsidRPr="00453693" w:rsidRDefault="00382A95" w:rsidP="0007571F">
            <w:pPr>
              <w:pStyle w:val="Normal6a"/>
            </w:pPr>
            <w:r w:rsidRPr="00453693">
              <w:rPr>
                <w:b/>
                <w:i/>
              </w:rPr>
              <w:t>utgår</w:t>
            </w:r>
          </w:p>
        </w:tc>
      </w:tr>
    </w:tbl>
    <w:p w14:paraId="4899B375"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B866945" w14:textId="77777777" w:rsidR="00665F21" w:rsidRPr="00453693" w:rsidRDefault="00382A95" w:rsidP="00665F21">
      <w:r w:rsidRPr="00453693">
        <w:rPr>
          <w:rStyle w:val="HideTWBExt"/>
        </w:rPr>
        <w:t>&lt;/Amend&gt;</w:t>
      </w:r>
    </w:p>
    <w:p w14:paraId="7E815DC5"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2141</w:t>
      </w:r>
      <w:r w:rsidRPr="00453693">
        <w:rPr>
          <w:rStyle w:val="HideTWBExt"/>
        </w:rPr>
        <w:t>&lt;/NumAm&gt;</w:t>
      </w:r>
    </w:p>
    <w:p w14:paraId="43F74960" w14:textId="77777777" w:rsidR="00665F21" w:rsidRPr="00453693" w:rsidRDefault="00382A95" w:rsidP="00665F21">
      <w:pPr>
        <w:pStyle w:val="NormalBold"/>
      </w:pPr>
      <w:r w:rsidRPr="00453693">
        <w:rPr>
          <w:rStyle w:val="HideTWBExt"/>
          <w:b w:val="0"/>
        </w:rPr>
        <w:t>&lt;RepeatBlock-By&gt;&lt;Members&gt;</w:t>
      </w:r>
      <w:r w:rsidRPr="00453693">
        <w:t>Mary Khan</w:t>
      </w:r>
      <w:r w:rsidRPr="00453693">
        <w:rPr>
          <w:rStyle w:val="HideTWBExt"/>
          <w:b w:val="0"/>
        </w:rPr>
        <w:t>&lt;/Members&gt;</w:t>
      </w:r>
    </w:p>
    <w:p w14:paraId="00C6B6A1" w14:textId="77777777" w:rsidR="00665F21" w:rsidRPr="00453693" w:rsidRDefault="00382A95" w:rsidP="00665F21">
      <w:pPr>
        <w:pStyle w:val="NormalBold"/>
      </w:pPr>
      <w:r w:rsidRPr="00453693">
        <w:rPr>
          <w:rStyle w:val="HideTWBExt"/>
          <w:b w:val="0"/>
        </w:rPr>
        <w:t>&lt;/RepeatBlock-By&gt;</w:t>
      </w:r>
    </w:p>
    <w:p w14:paraId="6258EE4A"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8BA88BF" w14:textId="77777777" w:rsidR="00665F21" w:rsidRPr="00453693" w:rsidRDefault="00382A95" w:rsidP="00665F21">
      <w:pPr>
        <w:pStyle w:val="NormalBold"/>
      </w:pPr>
      <w:r w:rsidRPr="00453693">
        <w:rPr>
          <w:rStyle w:val="HideTWBExt"/>
        </w:rPr>
        <w:t>&lt;Article&gt;</w:t>
      </w:r>
      <w:r w:rsidRPr="00453693">
        <w:t>Artikel 36 – punkt 7</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21A45FB4" w14:textId="77777777" w:rsidTr="0007571F">
        <w:trPr>
          <w:trHeight w:hRule="exact" w:val="240"/>
          <w:jc w:val="center"/>
        </w:trPr>
        <w:tc>
          <w:tcPr>
            <w:tcW w:w="9752" w:type="dxa"/>
            <w:gridSpan w:val="2"/>
            <w:tcBorders>
              <w:top w:val="nil"/>
              <w:left w:val="nil"/>
              <w:bottom w:val="nil"/>
              <w:right w:val="nil"/>
            </w:tcBorders>
          </w:tcPr>
          <w:p w14:paraId="771CA9A0" w14:textId="77777777" w:rsidR="00665F21" w:rsidRPr="00453693" w:rsidRDefault="00665F21" w:rsidP="0007571F"/>
        </w:tc>
      </w:tr>
      <w:tr w:rsidR="00A333B9" w:rsidRPr="00453693" w14:paraId="7B964940" w14:textId="77777777" w:rsidTr="0007571F">
        <w:trPr>
          <w:trHeight w:val="240"/>
          <w:jc w:val="center"/>
        </w:trPr>
        <w:tc>
          <w:tcPr>
            <w:tcW w:w="4876" w:type="dxa"/>
            <w:tcBorders>
              <w:top w:val="nil"/>
              <w:left w:val="nil"/>
              <w:bottom w:val="nil"/>
              <w:right w:val="nil"/>
            </w:tcBorders>
          </w:tcPr>
          <w:p w14:paraId="39F84A8B"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5507B49" w14:textId="77777777" w:rsidR="00665F21" w:rsidRPr="00453693" w:rsidRDefault="00382A95" w:rsidP="0007571F">
            <w:pPr>
              <w:pStyle w:val="AmColumnHeading"/>
            </w:pPr>
            <w:r w:rsidRPr="00453693">
              <w:t>Ändringsförslag</w:t>
            </w:r>
          </w:p>
        </w:tc>
      </w:tr>
      <w:tr w:rsidR="00A333B9" w:rsidRPr="00453693" w14:paraId="60605838" w14:textId="77777777" w:rsidTr="0007571F">
        <w:trPr>
          <w:jc w:val="center"/>
        </w:trPr>
        <w:tc>
          <w:tcPr>
            <w:tcW w:w="4876" w:type="dxa"/>
            <w:tcBorders>
              <w:top w:val="nil"/>
              <w:left w:val="nil"/>
              <w:bottom w:val="nil"/>
              <w:right w:val="nil"/>
            </w:tcBorders>
          </w:tcPr>
          <w:p w14:paraId="4F85231F" w14:textId="77777777" w:rsidR="00665F21" w:rsidRPr="00453693" w:rsidRDefault="00382A95" w:rsidP="0007571F">
            <w:pPr>
              <w:pStyle w:val="Normal6a"/>
            </w:pPr>
            <w:r w:rsidRPr="00453693">
              <w:rPr>
                <w:b/>
                <w:i/>
              </w:rPr>
              <w:t>7.</w:t>
            </w:r>
            <w:r w:rsidRPr="00453693">
              <w:tab/>
            </w:r>
            <w:r w:rsidRPr="00453693">
              <w:rPr>
                <w:b/>
                <w:i/>
              </w:rPr>
              <w:t>Återtagandeförfarandet i tredjeländer ska stödjas av särskilda EU-sambandsmän för återvändande som finansieras av unionen. Sådana sambandsmän ska ingå i strukturen för unionens delegationer och nära samordna med kommissionen när det gäller att förverkliga unionens berörda politiska prioriteringar.</w:t>
            </w:r>
          </w:p>
        </w:tc>
        <w:tc>
          <w:tcPr>
            <w:tcW w:w="4876" w:type="dxa"/>
            <w:tcBorders>
              <w:top w:val="nil"/>
              <w:left w:val="nil"/>
              <w:bottom w:val="nil"/>
              <w:right w:val="nil"/>
            </w:tcBorders>
          </w:tcPr>
          <w:p w14:paraId="41A1344D" w14:textId="77777777" w:rsidR="00665F21" w:rsidRPr="00453693" w:rsidRDefault="00382A95" w:rsidP="0007571F">
            <w:pPr>
              <w:pStyle w:val="Normal6a"/>
            </w:pPr>
            <w:r w:rsidRPr="00453693">
              <w:rPr>
                <w:b/>
                <w:i/>
              </w:rPr>
              <w:t>utgår</w:t>
            </w:r>
          </w:p>
        </w:tc>
      </w:tr>
    </w:tbl>
    <w:p w14:paraId="6B254BE9"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0DE153F" w14:textId="77777777" w:rsidR="00665F21" w:rsidRPr="00453693" w:rsidRDefault="00382A95" w:rsidP="00665F21">
      <w:r w:rsidRPr="00453693">
        <w:rPr>
          <w:rStyle w:val="HideTWBExt"/>
        </w:rPr>
        <w:t>&lt;/Amend&gt;</w:t>
      </w:r>
    </w:p>
    <w:p w14:paraId="32E1BF12"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2142</w:t>
      </w:r>
      <w:r w:rsidRPr="00453693">
        <w:rPr>
          <w:rStyle w:val="HideTWBExt"/>
        </w:rPr>
        <w:t>&lt;/NumAm&gt;</w:t>
      </w:r>
    </w:p>
    <w:p w14:paraId="196BDD53"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5A166D14" w14:textId="77777777" w:rsidR="00665F21" w:rsidRPr="00453693" w:rsidRDefault="00382A95" w:rsidP="00665F21">
      <w:pPr>
        <w:pStyle w:val="NormalBold"/>
      </w:pPr>
      <w:r w:rsidRPr="00453693">
        <w:rPr>
          <w:rStyle w:val="HideTWBExt"/>
          <w:b w:val="0"/>
        </w:rPr>
        <w:t>&lt;/RepeatBlock-By&gt;</w:t>
      </w:r>
    </w:p>
    <w:p w14:paraId="29636D63"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66682FA0" w14:textId="77777777" w:rsidR="00665F21" w:rsidRPr="00453693" w:rsidRDefault="00382A95" w:rsidP="00665F21">
      <w:pPr>
        <w:pStyle w:val="NormalBold"/>
      </w:pPr>
      <w:r w:rsidRPr="00453693">
        <w:rPr>
          <w:rStyle w:val="HideTWBExt"/>
        </w:rPr>
        <w:t>&lt;Article&gt;</w:t>
      </w:r>
      <w:r w:rsidRPr="00453693">
        <w:t>Artikel 36 – punkt 7</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56BCD15A" w14:textId="77777777" w:rsidTr="0007571F">
        <w:trPr>
          <w:trHeight w:hRule="exact" w:val="240"/>
          <w:jc w:val="center"/>
        </w:trPr>
        <w:tc>
          <w:tcPr>
            <w:tcW w:w="9752" w:type="dxa"/>
            <w:gridSpan w:val="2"/>
            <w:tcBorders>
              <w:top w:val="nil"/>
              <w:left w:val="nil"/>
              <w:bottom w:val="nil"/>
              <w:right w:val="nil"/>
            </w:tcBorders>
          </w:tcPr>
          <w:p w14:paraId="45F803F6" w14:textId="77777777" w:rsidR="00665F21" w:rsidRPr="00453693" w:rsidRDefault="00665F21" w:rsidP="0007571F"/>
        </w:tc>
      </w:tr>
      <w:tr w:rsidR="00A333B9" w:rsidRPr="00453693" w14:paraId="052AD328" w14:textId="77777777" w:rsidTr="0007571F">
        <w:trPr>
          <w:trHeight w:val="240"/>
          <w:jc w:val="center"/>
        </w:trPr>
        <w:tc>
          <w:tcPr>
            <w:tcW w:w="4876" w:type="dxa"/>
            <w:tcBorders>
              <w:top w:val="nil"/>
              <w:left w:val="nil"/>
              <w:bottom w:val="nil"/>
              <w:right w:val="nil"/>
            </w:tcBorders>
          </w:tcPr>
          <w:p w14:paraId="24B8537F"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E67F4E5" w14:textId="77777777" w:rsidR="00665F21" w:rsidRPr="00453693" w:rsidRDefault="00382A95" w:rsidP="0007571F">
            <w:pPr>
              <w:pStyle w:val="AmColumnHeading"/>
            </w:pPr>
            <w:r w:rsidRPr="00453693">
              <w:t>Ändringsförslag</w:t>
            </w:r>
          </w:p>
        </w:tc>
      </w:tr>
      <w:tr w:rsidR="00A333B9" w:rsidRPr="00453693" w14:paraId="1ABEC1E9" w14:textId="77777777" w:rsidTr="0007571F">
        <w:trPr>
          <w:jc w:val="center"/>
        </w:trPr>
        <w:tc>
          <w:tcPr>
            <w:tcW w:w="4876" w:type="dxa"/>
            <w:tcBorders>
              <w:top w:val="nil"/>
              <w:left w:val="nil"/>
              <w:bottom w:val="nil"/>
              <w:right w:val="nil"/>
            </w:tcBorders>
          </w:tcPr>
          <w:p w14:paraId="56F35077" w14:textId="77777777" w:rsidR="00665F21" w:rsidRPr="00453693" w:rsidRDefault="00382A95" w:rsidP="0007571F">
            <w:pPr>
              <w:pStyle w:val="Normal6a"/>
            </w:pPr>
            <w:r w:rsidRPr="00453693">
              <w:rPr>
                <w:b/>
                <w:i/>
              </w:rPr>
              <w:t>7.</w:t>
            </w:r>
            <w:r w:rsidRPr="00453693">
              <w:tab/>
            </w:r>
            <w:r w:rsidRPr="00453693">
              <w:rPr>
                <w:b/>
                <w:i/>
              </w:rPr>
              <w:t>Återtagandeförfarandet i tredjeländer ska stödjas av särskilda EU-sambandsmän för återvändande som finansieras av unionen. Sådana sambandsmän ska ingå i strukturen för unionens delegationer och nära samordna med kommissionen när det gäller att förverkliga unionens berörda politiska prioriteringar.</w:t>
            </w:r>
          </w:p>
        </w:tc>
        <w:tc>
          <w:tcPr>
            <w:tcW w:w="4876" w:type="dxa"/>
            <w:tcBorders>
              <w:top w:val="nil"/>
              <w:left w:val="nil"/>
              <w:bottom w:val="nil"/>
              <w:right w:val="nil"/>
            </w:tcBorders>
          </w:tcPr>
          <w:p w14:paraId="4F62C224" w14:textId="77777777" w:rsidR="00665F21" w:rsidRPr="00453693" w:rsidRDefault="00382A95" w:rsidP="0007571F">
            <w:pPr>
              <w:pStyle w:val="Normal6a"/>
            </w:pPr>
            <w:r w:rsidRPr="00453693">
              <w:rPr>
                <w:b/>
                <w:i/>
              </w:rPr>
              <w:t>utgår</w:t>
            </w:r>
          </w:p>
        </w:tc>
      </w:tr>
    </w:tbl>
    <w:p w14:paraId="2321D187"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36FDF43" w14:textId="77777777" w:rsidR="00665F21" w:rsidRPr="00453693" w:rsidRDefault="00382A95" w:rsidP="00665F21">
      <w:r w:rsidRPr="00453693">
        <w:rPr>
          <w:rStyle w:val="HideTWBExt"/>
        </w:rPr>
        <w:t>&lt;/Amend&gt;</w:t>
      </w:r>
    </w:p>
    <w:p w14:paraId="55D50885"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2143</w:t>
      </w:r>
      <w:r w:rsidRPr="00453693">
        <w:rPr>
          <w:rStyle w:val="HideTWBExt"/>
        </w:rPr>
        <w:t>&lt;/NumAm&gt;</w:t>
      </w:r>
    </w:p>
    <w:p w14:paraId="68B4C7D5"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7A631755" w14:textId="77777777" w:rsidR="00665F21" w:rsidRPr="00453693" w:rsidRDefault="00382A95" w:rsidP="00665F21">
      <w:pPr>
        <w:pStyle w:val="NormalBold"/>
      </w:pPr>
      <w:r w:rsidRPr="00453693">
        <w:rPr>
          <w:rStyle w:val="HideTWBExt"/>
          <w:b w:val="0"/>
        </w:rPr>
        <w:t>&lt;/RepeatBlock-By&gt;</w:t>
      </w:r>
    </w:p>
    <w:p w14:paraId="468319BB"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2E7EEC88" w14:textId="77777777" w:rsidR="00665F21" w:rsidRPr="00453693" w:rsidRDefault="00382A95" w:rsidP="00665F21">
      <w:pPr>
        <w:pStyle w:val="NormalBold"/>
      </w:pPr>
      <w:r w:rsidRPr="00453693">
        <w:rPr>
          <w:rStyle w:val="HideTWBExt"/>
        </w:rPr>
        <w:t>&lt;Article&gt;</w:t>
      </w:r>
      <w:r w:rsidRPr="00453693">
        <w:t>Artikel 36 – punkt 7a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2DB16A5D" w14:textId="77777777" w:rsidTr="0007571F">
        <w:trPr>
          <w:trHeight w:hRule="exact" w:val="240"/>
          <w:jc w:val="center"/>
        </w:trPr>
        <w:tc>
          <w:tcPr>
            <w:tcW w:w="9752" w:type="dxa"/>
            <w:gridSpan w:val="2"/>
            <w:tcBorders>
              <w:top w:val="nil"/>
              <w:left w:val="nil"/>
              <w:bottom w:val="nil"/>
              <w:right w:val="nil"/>
            </w:tcBorders>
          </w:tcPr>
          <w:p w14:paraId="5644EFD4" w14:textId="77777777" w:rsidR="00665F21" w:rsidRPr="00453693" w:rsidRDefault="00665F21" w:rsidP="0007571F"/>
        </w:tc>
      </w:tr>
      <w:tr w:rsidR="00A333B9" w:rsidRPr="00453693" w14:paraId="2D49389A" w14:textId="77777777" w:rsidTr="0007571F">
        <w:trPr>
          <w:trHeight w:val="240"/>
          <w:jc w:val="center"/>
        </w:trPr>
        <w:tc>
          <w:tcPr>
            <w:tcW w:w="4876" w:type="dxa"/>
            <w:tcBorders>
              <w:top w:val="nil"/>
              <w:left w:val="nil"/>
              <w:bottom w:val="nil"/>
              <w:right w:val="nil"/>
            </w:tcBorders>
          </w:tcPr>
          <w:p w14:paraId="0A4A3D2B"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5D1943C1" w14:textId="77777777" w:rsidR="00665F21" w:rsidRPr="00453693" w:rsidRDefault="00382A95" w:rsidP="0007571F">
            <w:pPr>
              <w:pStyle w:val="AmColumnHeading"/>
            </w:pPr>
            <w:r w:rsidRPr="00453693">
              <w:t>Ändringsförslag</w:t>
            </w:r>
          </w:p>
        </w:tc>
      </w:tr>
      <w:tr w:rsidR="00A333B9" w:rsidRPr="00453693" w14:paraId="65550756" w14:textId="77777777" w:rsidTr="0007571F">
        <w:trPr>
          <w:jc w:val="center"/>
        </w:trPr>
        <w:tc>
          <w:tcPr>
            <w:tcW w:w="4876" w:type="dxa"/>
            <w:tcBorders>
              <w:top w:val="nil"/>
              <w:left w:val="nil"/>
              <w:bottom w:val="nil"/>
              <w:right w:val="nil"/>
            </w:tcBorders>
          </w:tcPr>
          <w:p w14:paraId="6D0D3E97" w14:textId="77777777" w:rsidR="00665F21" w:rsidRPr="00453693" w:rsidRDefault="00665F21" w:rsidP="0007571F">
            <w:pPr>
              <w:pStyle w:val="Normal6a"/>
            </w:pPr>
          </w:p>
        </w:tc>
        <w:tc>
          <w:tcPr>
            <w:tcW w:w="4876" w:type="dxa"/>
            <w:tcBorders>
              <w:top w:val="nil"/>
              <w:left w:val="nil"/>
              <w:bottom w:val="nil"/>
              <w:right w:val="nil"/>
            </w:tcBorders>
          </w:tcPr>
          <w:p w14:paraId="30270E1C" w14:textId="77777777" w:rsidR="00665F21" w:rsidRPr="00453693" w:rsidRDefault="00382A95" w:rsidP="0007571F">
            <w:pPr>
              <w:pStyle w:val="Normal6a"/>
            </w:pPr>
            <w:r w:rsidRPr="00453693">
              <w:rPr>
                <w:b/>
                <w:i/>
              </w:rPr>
              <w:t>7a.</w:t>
            </w:r>
            <w:r w:rsidRPr="00453693">
              <w:tab/>
            </w:r>
            <w:r w:rsidRPr="00453693">
              <w:rPr>
                <w:b/>
                <w:i/>
              </w:rPr>
              <w:t xml:space="preserve">För övervakning av återtagandesamarbetet med tredjeländer får kommissionen var tolfte månad begära att följande uppgifter om berörda tredjeländer meddelas </w:t>
            </w:r>
            <w:proofErr w:type="spellStart"/>
            <w:r w:rsidRPr="00453693">
              <w:rPr>
                <w:b/>
                <w:i/>
              </w:rPr>
              <w:t>Frontex</w:t>
            </w:r>
            <w:proofErr w:type="spellEnd"/>
            <w:r w:rsidRPr="00453693">
              <w:rPr>
                <w:b/>
                <w:i/>
              </w:rPr>
              <w:t>:</w:t>
            </w:r>
            <w:r w:rsidRPr="00453693">
              <w:br/>
            </w:r>
            <w:r w:rsidRPr="00453693">
              <w:br/>
            </w:r>
            <w:r w:rsidRPr="00453693">
              <w:rPr>
                <w:b/>
                <w:i/>
              </w:rPr>
              <w:t xml:space="preserve"> a) Antal begäranden om bekräftelse av medborgarskap och antal positiva och negativa svar som mottagits beträffande begäranden om bekräftelse på medborgarskap. Antal begäranden om utfärdande av resehandlingar, antal resehandlingar som utfärdats av tredjelandsmyndigheterna och antal negativa svar på begäranden om resehandlingar.</w:t>
            </w:r>
            <w:r w:rsidRPr="00453693">
              <w:br/>
            </w:r>
            <w:r w:rsidRPr="00453693">
              <w:br/>
            </w:r>
            <w:r w:rsidRPr="00453693">
              <w:rPr>
                <w:b/>
                <w:i/>
              </w:rPr>
              <w:t>b) Antal begäranden om utfärdande av resehandlingar, antal resehandlingar som utfärdats av tredjelandsmyndigheterna och antal negativa svar på begäranden om resehandlingar.</w:t>
            </w:r>
          </w:p>
        </w:tc>
      </w:tr>
    </w:tbl>
    <w:p w14:paraId="0A074CCE"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51A3727" w14:textId="77777777" w:rsidR="00665F21" w:rsidRPr="00453693" w:rsidRDefault="00382A95" w:rsidP="00665F21">
      <w:r w:rsidRPr="00453693">
        <w:rPr>
          <w:rStyle w:val="HideTWBExt"/>
        </w:rPr>
        <w:t>&lt;/Amend&gt;</w:t>
      </w:r>
    </w:p>
    <w:p w14:paraId="69C2B579"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2144</w:t>
      </w:r>
      <w:r w:rsidRPr="00453693">
        <w:rPr>
          <w:rStyle w:val="HideTWBExt"/>
        </w:rPr>
        <w:t>&lt;/NumAm&gt;</w:t>
      </w:r>
    </w:p>
    <w:p w14:paraId="6DB8C8C8" w14:textId="77777777" w:rsidR="00665F21" w:rsidRPr="00453693" w:rsidRDefault="00382A95" w:rsidP="00665F21">
      <w:pPr>
        <w:pStyle w:val="NormalBold"/>
      </w:pPr>
      <w:r w:rsidRPr="00453693">
        <w:rPr>
          <w:rStyle w:val="HideTWBExt"/>
          <w:b w:val="0"/>
        </w:rPr>
        <w:t>&lt;RepeatBlock-By&gt;&lt;Members&gt;</w:t>
      </w:r>
      <w:r w:rsidRPr="00453693">
        <w:t>Mary Khan</w:t>
      </w:r>
      <w:r w:rsidRPr="00453693">
        <w:rPr>
          <w:rStyle w:val="HideTWBExt"/>
          <w:b w:val="0"/>
        </w:rPr>
        <w:t>&lt;/Members&gt;</w:t>
      </w:r>
    </w:p>
    <w:p w14:paraId="64FB9B16" w14:textId="77777777" w:rsidR="00665F21" w:rsidRPr="00453693" w:rsidRDefault="00382A95" w:rsidP="00665F21">
      <w:pPr>
        <w:pStyle w:val="NormalBold"/>
      </w:pPr>
      <w:r w:rsidRPr="00453693">
        <w:rPr>
          <w:rStyle w:val="HideTWBExt"/>
          <w:b w:val="0"/>
        </w:rPr>
        <w:t>&lt;/RepeatBlock-By&gt;</w:t>
      </w:r>
    </w:p>
    <w:p w14:paraId="237993B4"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A242BC6" w14:textId="77777777" w:rsidR="00665F21" w:rsidRPr="00453693" w:rsidRDefault="00382A95" w:rsidP="00665F21">
      <w:pPr>
        <w:pStyle w:val="NormalBold"/>
      </w:pPr>
      <w:r w:rsidRPr="00453693">
        <w:rPr>
          <w:rStyle w:val="HideTWBExt"/>
        </w:rPr>
        <w:t>&lt;Article&gt;</w:t>
      </w:r>
      <w:r w:rsidRPr="00453693">
        <w:t>Artikel 36 – punkt 7a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0132FF4E" w14:textId="77777777" w:rsidTr="0007571F">
        <w:trPr>
          <w:trHeight w:hRule="exact" w:val="240"/>
          <w:jc w:val="center"/>
        </w:trPr>
        <w:tc>
          <w:tcPr>
            <w:tcW w:w="9752" w:type="dxa"/>
            <w:gridSpan w:val="2"/>
            <w:tcBorders>
              <w:top w:val="nil"/>
              <w:left w:val="nil"/>
              <w:bottom w:val="nil"/>
              <w:right w:val="nil"/>
            </w:tcBorders>
          </w:tcPr>
          <w:p w14:paraId="28AFF411" w14:textId="77777777" w:rsidR="00665F21" w:rsidRPr="00453693" w:rsidRDefault="00665F21" w:rsidP="0007571F"/>
        </w:tc>
      </w:tr>
      <w:tr w:rsidR="00A333B9" w:rsidRPr="00453693" w14:paraId="55AACC2F" w14:textId="77777777" w:rsidTr="0007571F">
        <w:trPr>
          <w:trHeight w:val="240"/>
          <w:jc w:val="center"/>
        </w:trPr>
        <w:tc>
          <w:tcPr>
            <w:tcW w:w="4876" w:type="dxa"/>
            <w:tcBorders>
              <w:top w:val="nil"/>
              <w:left w:val="nil"/>
              <w:bottom w:val="nil"/>
              <w:right w:val="nil"/>
            </w:tcBorders>
          </w:tcPr>
          <w:p w14:paraId="1C78FF9F"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68F337A6" w14:textId="77777777" w:rsidR="00665F21" w:rsidRPr="00453693" w:rsidRDefault="00382A95" w:rsidP="0007571F">
            <w:pPr>
              <w:pStyle w:val="AmColumnHeading"/>
            </w:pPr>
            <w:r w:rsidRPr="00453693">
              <w:t>Ändringsförslag</w:t>
            </w:r>
          </w:p>
        </w:tc>
      </w:tr>
      <w:tr w:rsidR="00A333B9" w:rsidRPr="00453693" w14:paraId="56D4389E" w14:textId="77777777" w:rsidTr="0007571F">
        <w:trPr>
          <w:jc w:val="center"/>
        </w:trPr>
        <w:tc>
          <w:tcPr>
            <w:tcW w:w="4876" w:type="dxa"/>
            <w:tcBorders>
              <w:top w:val="nil"/>
              <w:left w:val="nil"/>
              <w:bottom w:val="nil"/>
              <w:right w:val="nil"/>
            </w:tcBorders>
          </w:tcPr>
          <w:p w14:paraId="14680663" w14:textId="77777777" w:rsidR="00665F21" w:rsidRPr="00453693" w:rsidRDefault="00665F21" w:rsidP="0007571F">
            <w:pPr>
              <w:pStyle w:val="Normal6a"/>
            </w:pPr>
          </w:p>
        </w:tc>
        <w:tc>
          <w:tcPr>
            <w:tcW w:w="4876" w:type="dxa"/>
            <w:tcBorders>
              <w:top w:val="nil"/>
              <w:left w:val="nil"/>
              <w:bottom w:val="nil"/>
              <w:right w:val="nil"/>
            </w:tcBorders>
          </w:tcPr>
          <w:p w14:paraId="75C9B93C" w14:textId="77777777" w:rsidR="00665F21" w:rsidRPr="00453693" w:rsidRDefault="00382A95" w:rsidP="0007571F">
            <w:pPr>
              <w:pStyle w:val="Normal6a"/>
            </w:pPr>
            <w:r w:rsidRPr="00453693">
              <w:rPr>
                <w:b/>
                <w:i/>
              </w:rPr>
              <w:t>7a.</w:t>
            </w:r>
            <w:r w:rsidRPr="00453693">
              <w:tab/>
            </w:r>
            <w:r w:rsidRPr="00453693">
              <w:rPr>
                <w:b/>
                <w:i/>
              </w:rPr>
              <w:t>Om en medlemsstat finner att ett tredjeland inte samarbetar tillräckligt i återtagandeförfarandet ska den informera Europaparlamentet, rådet och Europeiska kommissionen. Lämpliga åtgärder ska vidtas på nationell nivå eller unionsnivå för att bestraffa icke-samarbetande tredjeländer.</w:t>
            </w:r>
          </w:p>
        </w:tc>
      </w:tr>
      <w:tr w:rsidR="00A333B9" w:rsidRPr="00453693" w14:paraId="2D128D97" w14:textId="77777777" w:rsidTr="0007571F">
        <w:trPr>
          <w:jc w:val="center"/>
        </w:trPr>
        <w:tc>
          <w:tcPr>
            <w:tcW w:w="4876" w:type="dxa"/>
            <w:tcBorders>
              <w:top w:val="nil"/>
              <w:left w:val="nil"/>
              <w:bottom w:val="nil"/>
              <w:right w:val="nil"/>
            </w:tcBorders>
          </w:tcPr>
          <w:p w14:paraId="268CEF20" w14:textId="77777777" w:rsidR="00665F21" w:rsidRPr="00453693" w:rsidRDefault="00665F21" w:rsidP="0007571F">
            <w:pPr>
              <w:pStyle w:val="Normal6a"/>
            </w:pPr>
          </w:p>
        </w:tc>
        <w:tc>
          <w:tcPr>
            <w:tcW w:w="4876" w:type="dxa"/>
            <w:tcBorders>
              <w:top w:val="nil"/>
              <w:left w:val="nil"/>
              <w:bottom w:val="nil"/>
              <w:right w:val="nil"/>
            </w:tcBorders>
          </w:tcPr>
          <w:p w14:paraId="07BE5D6B" w14:textId="77777777" w:rsidR="00665F21" w:rsidRPr="00453693" w:rsidRDefault="00382A95" w:rsidP="0007571F">
            <w:pPr>
              <w:pStyle w:val="Normal6a"/>
            </w:pPr>
            <w:r w:rsidRPr="00453693">
              <w:rPr>
                <w:b/>
                <w:i/>
              </w:rPr>
              <w:t>Detta kan omfatta någon eller några av följande åtgärder:</w:t>
            </w:r>
          </w:p>
        </w:tc>
      </w:tr>
      <w:tr w:rsidR="00A333B9" w:rsidRPr="00453693" w14:paraId="2EDCD4A5" w14:textId="77777777" w:rsidTr="0007571F">
        <w:trPr>
          <w:jc w:val="center"/>
        </w:trPr>
        <w:tc>
          <w:tcPr>
            <w:tcW w:w="4876" w:type="dxa"/>
            <w:tcBorders>
              <w:top w:val="nil"/>
              <w:left w:val="nil"/>
              <w:bottom w:val="nil"/>
              <w:right w:val="nil"/>
            </w:tcBorders>
          </w:tcPr>
          <w:p w14:paraId="3BCEAAC7" w14:textId="77777777" w:rsidR="00665F21" w:rsidRPr="00453693" w:rsidRDefault="00665F21" w:rsidP="0007571F">
            <w:pPr>
              <w:pStyle w:val="Normal6a"/>
            </w:pPr>
          </w:p>
        </w:tc>
        <w:tc>
          <w:tcPr>
            <w:tcW w:w="4876" w:type="dxa"/>
            <w:tcBorders>
              <w:top w:val="nil"/>
              <w:left w:val="nil"/>
              <w:bottom w:val="nil"/>
              <w:right w:val="nil"/>
            </w:tcBorders>
          </w:tcPr>
          <w:p w14:paraId="027A74BB" w14:textId="77777777" w:rsidR="00665F21" w:rsidRPr="00453693" w:rsidRDefault="00382A95" w:rsidP="0007571F">
            <w:pPr>
              <w:pStyle w:val="Normal6a"/>
            </w:pPr>
            <w:r w:rsidRPr="00453693">
              <w:rPr>
                <w:b/>
                <w:i/>
              </w:rPr>
              <w:t>a) Avskaffande av viseringsfria resor, längre handläggningstider eller högre viseringsavgifter.</w:t>
            </w:r>
          </w:p>
        </w:tc>
      </w:tr>
      <w:tr w:rsidR="00A333B9" w:rsidRPr="00453693" w14:paraId="3894673A" w14:textId="77777777" w:rsidTr="0007571F">
        <w:trPr>
          <w:jc w:val="center"/>
        </w:trPr>
        <w:tc>
          <w:tcPr>
            <w:tcW w:w="4876" w:type="dxa"/>
            <w:tcBorders>
              <w:top w:val="nil"/>
              <w:left w:val="nil"/>
              <w:bottom w:val="nil"/>
              <w:right w:val="nil"/>
            </w:tcBorders>
          </w:tcPr>
          <w:p w14:paraId="68D685F3" w14:textId="77777777" w:rsidR="00665F21" w:rsidRPr="00453693" w:rsidRDefault="00665F21" w:rsidP="0007571F">
            <w:pPr>
              <w:pStyle w:val="Normal6a"/>
            </w:pPr>
          </w:p>
        </w:tc>
        <w:tc>
          <w:tcPr>
            <w:tcW w:w="4876" w:type="dxa"/>
            <w:tcBorders>
              <w:top w:val="nil"/>
              <w:left w:val="nil"/>
              <w:bottom w:val="nil"/>
              <w:right w:val="nil"/>
            </w:tcBorders>
          </w:tcPr>
          <w:p w14:paraId="08DD9B1D" w14:textId="77777777" w:rsidR="00665F21" w:rsidRPr="00453693" w:rsidRDefault="00382A95" w:rsidP="0007571F">
            <w:pPr>
              <w:pStyle w:val="Normal6a"/>
            </w:pPr>
            <w:r w:rsidRPr="00453693">
              <w:rPr>
                <w:b/>
                <w:i/>
              </w:rPr>
              <w:t>b) Tillfälligt upphävande eller indragning av utvecklingsbistånd.</w:t>
            </w:r>
          </w:p>
        </w:tc>
      </w:tr>
      <w:tr w:rsidR="00A333B9" w:rsidRPr="00453693" w14:paraId="193D6BB6" w14:textId="77777777" w:rsidTr="0007571F">
        <w:trPr>
          <w:jc w:val="center"/>
        </w:trPr>
        <w:tc>
          <w:tcPr>
            <w:tcW w:w="4876" w:type="dxa"/>
            <w:tcBorders>
              <w:top w:val="nil"/>
              <w:left w:val="nil"/>
              <w:bottom w:val="nil"/>
              <w:right w:val="nil"/>
            </w:tcBorders>
          </w:tcPr>
          <w:p w14:paraId="3048DEAF" w14:textId="77777777" w:rsidR="00665F21" w:rsidRPr="00453693" w:rsidRDefault="00665F21" w:rsidP="0007571F">
            <w:pPr>
              <w:pStyle w:val="Normal6a"/>
            </w:pPr>
          </w:p>
        </w:tc>
        <w:tc>
          <w:tcPr>
            <w:tcW w:w="4876" w:type="dxa"/>
            <w:tcBorders>
              <w:top w:val="nil"/>
              <w:left w:val="nil"/>
              <w:bottom w:val="nil"/>
              <w:right w:val="nil"/>
            </w:tcBorders>
          </w:tcPr>
          <w:p w14:paraId="7693A568" w14:textId="77777777" w:rsidR="00665F21" w:rsidRPr="00453693" w:rsidRDefault="00382A95" w:rsidP="0007571F">
            <w:pPr>
              <w:pStyle w:val="Normal6a"/>
            </w:pPr>
            <w:r w:rsidRPr="00453693">
              <w:rPr>
                <w:b/>
                <w:i/>
              </w:rPr>
              <w:t>c) Tillfälligt upphävande eller indragning av humanitärt bistånd.</w:t>
            </w:r>
          </w:p>
        </w:tc>
      </w:tr>
      <w:tr w:rsidR="00A333B9" w:rsidRPr="00453693" w14:paraId="354E1E9B" w14:textId="77777777" w:rsidTr="0007571F">
        <w:trPr>
          <w:jc w:val="center"/>
        </w:trPr>
        <w:tc>
          <w:tcPr>
            <w:tcW w:w="4876" w:type="dxa"/>
            <w:tcBorders>
              <w:top w:val="nil"/>
              <w:left w:val="nil"/>
              <w:bottom w:val="nil"/>
              <w:right w:val="nil"/>
            </w:tcBorders>
          </w:tcPr>
          <w:p w14:paraId="6459F25E" w14:textId="77777777" w:rsidR="00665F21" w:rsidRPr="00453693" w:rsidRDefault="00665F21" w:rsidP="0007571F">
            <w:pPr>
              <w:pStyle w:val="Normal6a"/>
            </w:pPr>
          </w:p>
        </w:tc>
        <w:tc>
          <w:tcPr>
            <w:tcW w:w="4876" w:type="dxa"/>
            <w:tcBorders>
              <w:top w:val="nil"/>
              <w:left w:val="nil"/>
              <w:bottom w:val="nil"/>
              <w:right w:val="nil"/>
            </w:tcBorders>
          </w:tcPr>
          <w:p w14:paraId="69B3E466" w14:textId="77777777" w:rsidR="00665F21" w:rsidRPr="00453693" w:rsidRDefault="00382A95" w:rsidP="0007571F">
            <w:pPr>
              <w:pStyle w:val="Normal6a"/>
            </w:pPr>
            <w:r w:rsidRPr="00453693">
              <w:rPr>
                <w:b/>
                <w:i/>
              </w:rPr>
              <w:t>d) Tillfälligt upphävande av frihandelsavtal eller tillfälligt införande av tullar.</w:t>
            </w:r>
          </w:p>
        </w:tc>
      </w:tr>
    </w:tbl>
    <w:p w14:paraId="10F8FC53"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AF4B1BA" w14:textId="77777777" w:rsidR="00665F21" w:rsidRPr="00453693" w:rsidRDefault="00382A95" w:rsidP="00665F21">
      <w:r w:rsidRPr="00453693">
        <w:rPr>
          <w:rStyle w:val="HideTWBExt"/>
        </w:rPr>
        <w:t>&lt;/Amend&gt;</w:t>
      </w:r>
    </w:p>
    <w:p w14:paraId="5853018A"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2145</w:t>
      </w:r>
      <w:r w:rsidRPr="00453693">
        <w:rPr>
          <w:rStyle w:val="HideTWBExt"/>
        </w:rPr>
        <w:t>&lt;/NumAm&gt;</w:t>
      </w:r>
    </w:p>
    <w:p w14:paraId="036EE43A" w14:textId="77777777" w:rsidR="00665F21" w:rsidRPr="00453693" w:rsidRDefault="00382A95" w:rsidP="00665F21">
      <w:pPr>
        <w:pStyle w:val="NormalBold"/>
      </w:pPr>
      <w:r w:rsidRPr="00453693">
        <w:rPr>
          <w:rStyle w:val="HideTWBExt"/>
          <w:b w:val="0"/>
        </w:rPr>
        <w:t>&lt;RepeatBlock-By&gt;&lt;Members&gt;</w:t>
      </w:r>
      <w:r w:rsidRPr="00453693">
        <w:t>Ana Miguel Pedro</w:t>
      </w:r>
      <w:r w:rsidRPr="00453693">
        <w:rPr>
          <w:rStyle w:val="HideTWBExt"/>
          <w:b w:val="0"/>
        </w:rPr>
        <w:t>&lt;/Members&gt;</w:t>
      </w:r>
    </w:p>
    <w:p w14:paraId="5036376C" w14:textId="77777777" w:rsidR="00665F21" w:rsidRPr="00453693" w:rsidRDefault="00382A95" w:rsidP="00665F21">
      <w:pPr>
        <w:pStyle w:val="NormalBold"/>
      </w:pPr>
      <w:r w:rsidRPr="00453693">
        <w:rPr>
          <w:rStyle w:val="HideTWBExt"/>
          <w:b w:val="0"/>
        </w:rPr>
        <w:t>&lt;/RepeatBlock-By&gt;</w:t>
      </w:r>
    </w:p>
    <w:p w14:paraId="4AF90679"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4E7A1A6F" w14:textId="77777777" w:rsidR="00665F21" w:rsidRPr="00453693" w:rsidRDefault="00382A95" w:rsidP="00665F21">
      <w:pPr>
        <w:pStyle w:val="NormalBold"/>
      </w:pPr>
      <w:r w:rsidRPr="00453693">
        <w:rPr>
          <w:rStyle w:val="HideTWBExt"/>
        </w:rPr>
        <w:t>&lt;Article&gt;</w:t>
      </w:r>
      <w:r w:rsidRPr="00453693">
        <w:t>Artikel 36 – punkt 7a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016C2E77" w14:textId="77777777" w:rsidTr="0007571F">
        <w:trPr>
          <w:trHeight w:hRule="exact" w:val="240"/>
          <w:jc w:val="center"/>
        </w:trPr>
        <w:tc>
          <w:tcPr>
            <w:tcW w:w="9752" w:type="dxa"/>
            <w:gridSpan w:val="2"/>
            <w:tcBorders>
              <w:top w:val="nil"/>
              <w:left w:val="nil"/>
              <w:bottom w:val="nil"/>
              <w:right w:val="nil"/>
            </w:tcBorders>
          </w:tcPr>
          <w:p w14:paraId="3D55034B" w14:textId="77777777" w:rsidR="00665F21" w:rsidRPr="00453693" w:rsidRDefault="00665F21" w:rsidP="0007571F"/>
        </w:tc>
      </w:tr>
      <w:tr w:rsidR="00A333B9" w:rsidRPr="00453693" w14:paraId="75EAEE8B" w14:textId="77777777" w:rsidTr="0007571F">
        <w:trPr>
          <w:trHeight w:val="240"/>
          <w:jc w:val="center"/>
        </w:trPr>
        <w:tc>
          <w:tcPr>
            <w:tcW w:w="4876" w:type="dxa"/>
            <w:tcBorders>
              <w:top w:val="nil"/>
              <w:left w:val="nil"/>
              <w:bottom w:val="nil"/>
              <w:right w:val="nil"/>
            </w:tcBorders>
          </w:tcPr>
          <w:p w14:paraId="2E3F3305"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9950B9A" w14:textId="77777777" w:rsidR="00665F21" w:rsidRPr="00453693" w:rsidRDefault="00382A95" w:rsidP="0007571F">
            <w:pPr>
              <w:pStyle w:val="AmColumnHeading"/>
            </w:pPr>
            <w:r w:rsidRPr="00453693">
              <w:t>Ändringsförslag</w:t>
            </w:r>
          </w:p>
        </w:tc>
      </w:tr>
      <w:tr w:rsidR="00A333B9" w:rsidRPr="00453693" w14:paraId="0710753D" w14:textId="77777777" w:rsidTr="0007571F">
        <w:trPr>
          <w:jc w:val="center"/>
        </w:trPr>
        <w:tc>
          <w:tcPr>
            <w:tcW w:w="4876" w:type="dxa"/>
            <w:tcBorders>
              <w:top w:val="nil"/>
              <w:left w:val="nil"/>
              <w:bottom w:val="nil"/>
              <w:right w:val="nil"/>
            </w:tcBorders>
          </w:tcPr>
          <w:p w14:paraId="50CE39B0" w14:textId="77777777" w:rsidR="00665F21" w:rsidRPr="00453693" w:rsidRDefault="00665F21" w:rsidP="0007571F">
            <w:pPr>
              <w:pStyle w:val="Normal6a"/>
            </w:pPr>
          </w:p>
        </w:tc>
        <w:tc>
          <w:tcPr>
            <w:tcW w:w="4876" w:type="dxa"/>
            <w:tcBorders>
              <w:top w:val="nil"/>
              <w:left w:val="nil"/>
              <w:bottom w:val="nil"/>
              <w:right w:val="nil"/>
            </w:tcBorders>
          </w:tcPr>
          <w:p w14:paraId="1288040F" w14:textId="77777777" w:rsidR="00665F21" w:rsidRPr="00453693" w:rsidRDefault="00382A95" w:rsidP="0007571F">
            <w:pPr>
              <w:pStyle w:val="Normal6a"/>
            </w:pPr>
            <w:r w:rsidRPr="00453693">
              <w:rPr>
                <w:b/>
                <w:i/>
              </w:rPr>
              <w:t>7a.</w:t>
            </w:r>
            <w:r w:rsidRPr="00453693">
              <w:tab/>
            </w:r>
            <w:r w:rsidRPr="00453693">
              <w:rPr>
                <w:b/>
                <w:i/>
              </w:rPr>
              <w:t xml:space="preserve">I syfte att övervaka tredjeländers samarbetsnivå i fråga om återtagande får kommissionen var tolfte månad begära att medlemsstaterna meddelar </w:t>
            </w:r>
            <w:proofErr w:type="spellStart"/>
            <w:r w:rsidRPr="00453693">
              <w:rPr>
                <w:b/>
                <w:i/>
              </w:rPr>
              <w:t>Frontex</w:t>
            </w:r>
            <w:proofErr w:type="spellEnd"/>
            <w:r w:rsidRPr="00453693">
              <w:rPr>
                <w:b/>
                <w:i/>
              </w:rPr>
              <w:t xml:space="preserve"> följande nödvändiga uppgifter för sådan övervakning med avseende på berörda tredjeländer:</w:t>
            </w:r>
          </w:p>
        </w:tc>
      </w:tr>
      <w:tr w:rsidR="00A333B9" w:rsidRPr="00453693" w14:paraId="312F3CF5" w14:textId="77777777" w:rsidTr="0007571F">
        <w:trPr>
          <w:jc w:val="center"/>
        </w:trPr>
        <w:tc>
          <w:tcPr>
            <w:tcW w:w="4876" w:type="dxa"/>
            <w:tcBorders>
              <w:top w:val="nil"/>
              <w:left w:val="nil"/>
              <w:bottom w:val="nil"/>
              <w:right w:val="nil"/>
            </w:tcBorders>
          </w:tcPr>
          <w:p w14:paraId="1D6E6B12" w14:textId="77777777" w:rsidR="00665F21" w:rsidRPr="00453693" w:rsidRDefault="00665F21" w:rsidP="0007571F">
            <w:pPr>
              <w:pStyle w:val="Normal6a"/>
            </w:pPr>
          </w:p>
        </w:tc>
        <w:tc>
          <w:tcPr>
            <w:tcW w:w="4876" w:type="dxa"/>
            <w:tcBorders>
              <w:top w:val="nil"/>
              <w:left w:val="nil"/>
              <w:bottom w:val="nil"/>
              <w:right w:val="nil"/>
            </w:tcBorders>
          </w:tcPr>
          <w:p w14:paraId="300E5713" w14:textId="77777777" w:rsidR="00665F21" w:rsidRPr="00453693" w:rsidRDefault="00382A95" w:rsidP="0007571F">
            <w:pPr>
              <w:pStyle w:val="Normal6a"/>
            </w:pPr>
            <w:r w:rsidRPr="00453693">
              <w:rPr>
                <w:b/>
                <w:i/>
              </w:rPr>
              <w:t>a) Antal begäranden om bekräftelse av medborgarskap och antal positiva och negativa svar som mottagits beträffande begäranden om bekräftelse på medborgarskap.</w:t>
            </w:r>
          </w:p>
        </w:tc>
      </w:tr>
      <w:tr w:rsidR="00A333B9" w:rsidRPr="00453693" w14:paraId="59AA02F7" w14:textId="77777777" w:rsidTr="0007571F">
        <w:trPr>
          <w:jc w:val="center"/>
        </w:trPr>
        <w:tc>
          <w:tcPr>
            <w:tcW w:w="4876" w:type="dxa"/>
            <w:tcBorders>
              <w:top w:val="nil"/>
              <w:left w:val="nil"/>
              <w:bottom w:val="nil"/>
              <w:right w:val="nil"/>
            </w:tcBorders>
          </w:tcPr>
          <w:p w14:paraId="7C4260A9" w14:textId="77777777" w:rsidR="00665F21" w:rsidRPr="00453693" w:rsidRDefault="00665F21" w:rsidP="0007571F">
            <w:pPr>
              <w:pStyle w:val="Normal6a"/>
            </w:pPr>
          </w:p>
        </w:tc>
        <w:tc>
          <w:tcPr>
            <w:tcW w:w="4876" w:type="dxa"/>
            <w:tcBorders>
              <w:top w:val="nil"/>
              <w:left w:val="nil"/>
              <w:bottom w:val="nil"/>
              <w:right w:val="nil"/>
            </w:tcBorders>
          </w:tcPr>
          <w:p w14:paraId="1983358C" w14:textId="77777777" w:rsidR="00665F21" w:rsidRPr="00453693" w:rsidRDefault="00382A95" w:rsidP="0007571F">
            <w:pPr>
              <w:pStyle w:val="Normal6a"/>
            </w:pPr>
            <w:r w:rsidRPr="00453693">
              <w:rPr>
                <w:b/>
                <w:i/>
              </w:rPr>
              <w:t>b) Antal begäranden om utfärdande av resehandlingar, antal resehandlingar som utfärdats av tredjelandsmyndigheterna och antal negativa svar på begäranden om resehandlingar.</w:t>
            </w:r>
          </w:p>
        </w:tc>
      </w:tr>
    </w:tbl>
    <w:p w14:paraId="6A40A607"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D2E54C0" w14:textId="77777777" w:rsidR="00665F21" w:rsidRPr="00453693" w:rsidRDefault="00382A95" w:rsidP="00665F21">
      <w:r w:rsidRPr="00453693">
        <w:rPr>
          <w:rStyle w:val="HideTWBExt"/>
        </w:rPr>
        <w:t>&lt;/Amend&gt;</w:t>
      </w:r>
    </w:p>
    <w:p w14:paraId="05762D69"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2146</w:t>
      </w:r>
      <w:r w:rsidRPr="00453693">
        <w:rPr>
          <w:rStyle w:val="HideTWBExt"/>
        </w:rPr>
        <w:t>&lt;/NumAm&gt;</w:t>
      </w:r>
    </w:p>
    <w:p w14:paraId="21B8B896" w14:textId="77777777" w:rsidR="00665F21" w:rsidRPr="00453693" w:rsidRDefault="00382A95" w:rsidP="00665F21">
      <w:pPr>
        <w:pStyle w:val="NormalBold"/>
      </w:pPr>
      <w:r w:rsidRPr="00453693">
        <w:rPr>
          <w:rStyle w:val="HideTWBExt"/>
          <w:b w:val="0"/>
        </w:rPr>
        <w:t>&lt;RepeatBlock-By&gt;&lt;Members&gt;</w:t>
      </w:r>
      <w:r w:rsidRPr="00453693">
        <w:t>Mélissa Camara</w:t>
      </w:r>
      <w:r w:rsidRPr="00453693">
        <w:rPr>
          <w:rStyle w:val="HideTWBExt"/>
          <w:b w:val="0"/>
        </w:rPr>
        <w:t>&lt;/Members&gt;</w:t>
      </w:r>
    </w:p>
    <w:p w14:paraId="468E291C" w14:textId="77777777" w:rsidR="00665F21" w:rsidRPr="00453693" w:rsidRDefault="00382A95" w:rsidP="00665F21">
      <w:pPr>
        <w:pStyle w:val="NormalBold"/>
      </w:pPr>
      <w:r w:rsidRPr="00453693">
        <w:rPr>
          <w:rStyle w:val="HideTWBExt"/>
          <w:b w:val="0"/>
        </w:rPr>
        <w:t>&lt;/RepeatBlock-By&gt;</w:t>
      </w:r>
    </w:p>
    <w:p w14:paraId="56CBF01C"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68C75350" w14:textId="77777777" w:rsidR="00665F21" w:rsidRPr="00453693" w:rsidRDefault="00382A95" w:rsidP="00665F21">
      <w:pPr>
        <w:pStyle w:val="NormalBold"/>
      </w:pPr>
      <w:r w:rsidRPr="00453693">
        <w:rPr>
          <w:rStyle w:val="HideTWBExt"/>
        </w:rPr>
        <w:t>&lt;Article&gt;</w:t>
      </w:r>
      <w:r w:rsidRPr="00453693">
        <w:t>Artikel 36 – punkt 7a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E588639" w14:textId="77777777" w:rsidTr="0007571F">
        <w:trPr>
          <w:trHeight w:hRule="exact" w:val="240"/>
          <w:jc w:val="center"/>
        </w:trPr>
        <w:tc>
          <w:tcPr>
            <w:tcW w:w="9752" w:type="dxa"/>
            <w:gridSpan w:val="2"/>
            <w:tcBorders>
              <w:top w:val="nil"/>
              <w:left w:val="nil"/>
              <w:bottom w:val="nil"/>
              <w:right w:val="nil"/>
            </w:tcBorders>
          </w:tcPr>
          <w:p w14:paraId="41D4088B" w14:textId="77777777" w:rsidR="00665F21" w:rsidRPr="00453693" w:rsidRDefault="00665F21" w:rsidP="0007571F"/>
        </w:tc>
      </w:tr>
      <w:tr w:rsidR="00A333B9" w:rsidRPr="00453693" w14:paraId="2F28DF8F" w14:textId="77777777" w:rsidTr="0007571F">
        <w:trPr>
          <w:trHeight w:val="240"/>
          <w:jc w:val="center"/>
        </w:trPr>
        <w:tc>
          <w:tcPr>
            <w:tcW w:w="4876" w:type="dxa"/>
            <w:tcBorders>
              <w:top w:val="nil"/>
              <w:left w:val="nil"/>
              <w:bottom w:val="nil"/>
              <w:right w:val="nil"/>
            </w:tcBorders>
          </w:tcPr>
          <w:p w14:paraId="25222EB9"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2B6725FB" w14:textId="77777777" w:rsidR="00665F21" w:rsidRPr="00453693" w:rsidRDefault="00382A95" w:rsidP="0007571F">
            <w:pPr>
              <w:pStyle w:val="AmColumnHeading"/>
            </w:pPr>
            <w:r w:rsidRPr="00453693">
              <w:t>Ändringsförslag</w:t>
            </w:r>
          </w:p>
        </w:tc>
      </w:tr>
      <w:tr w:rsidR="00A333B9" w:rsidRPr="00453693" w14:paraId="47810CCE" w14:textId="77777777" w:rsidTr="0007571F">
        <w:trPr>
          <w:jc w:val="center"/>
        </w:trPr>
        <w:tc>
          <w:tcPr>
            <w:tcW w:w="4876" w:type="dxa"/>
            <w:tcBorders>
              <w:top w:val="nil"/>
              <w:left w:val="nil"/>
              <w:bottom w:val="nil"/>
              <w:right w:val="nil"/>
            </w:tcBorders>
          </w:tcPr>
          <w:p w14:paraId="4E152E77" w14:textId="77777777" w:rsidR="00665F21" w:rsidRPr="00453693" w:rsidRDefault="00665F21" w:rsidP="0007571F">
            <w:pPr>
              <w:pStyle w:val="Normal6a"/>
            </w:pPr>
          </w:p>
        </w:tc>
        <w:tc>
          <w:tcPr>
            <w:tcW w:w="4876" w:type="dxa"/>
            <w:tcBorders>
              <w:top w:val="nil"/>
              <w:left w:val="nil"/>
              <w:bottom w:val="nil"/>
              <w:right w:val="nil"/>
            </w:tcBorders>
          </w:tcPr>
          <w:p w14:paraId="1DA469F1" w14:textId="77777777" w:rsidR="00665F21" w:rsidRPr="00453693" w:rsidRDefault="00382A95" w:rsidP="0007571F">
            <w:pPr>
              <w:pStyle w:val="Normal6a"/>
            </w:pPr>
            <w:r w:rsidRPr="00453693">
              <w:rPr>
                <w:b/>
                <w:i/>
              </w:rPr>
              <w:t>7a.</w:t>
            </w:r>
            <w:r w:rsidRPr="00453693">
              <w:tab/>
            </w:r>
            <w:r w:rsidRPr="00453693">
              <w:rPr>
                <w:b/>
                <w:i/>
              </w:rPr>
              <w:t>Om en begäran om återtagande antingen formellt avslås av ursprungslandet eller om den utfärdande medlemsstaten inte får något svar inom tolv månader, ska den medlemsstaten överväga en alternativ lösning för att reglera situationen för den berörda tredjelandsmedborgaren i enlighet med artikel 7.1a (ny).</w:t>
            </w:r>
          </w:p>
        </w:tc>
      </w:tr>
    </w:tbl>
    <w:p w14:paraId="3CD514E6"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58FA221" w14:textId="77777777" w:rsidR="00665F21" w:rsidRPr="00453693" w:rsidRDefault="00382A95" w:rsidP="00665F21">
      <w:r w:rsidRPr="00453693">
        <w:rPr>
          <w:rStyle w:val="HideTWBExt"/>
        </w:rPr>
        <w:t>&lt;/Amend&gt;</w:t>
      </w:r>
    </w:p>
    <w:p w14:paraId="024BBF62"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2147</w:t>
      </w:r>
      <w:r w:rsidRPr="00453693">
        <w:rPr>
          <w:rStyle w:val="HideTWBExt"/>
        </w:rPr>
        <w:t>&lt;/NumAm&gt;</w:t>
      </w:r>
    </w:p>
    <w:p w14:paraId="2EF9BB97"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3D9E510C" w14:textId="77777777" w:rsidR="00665F21" w:rsidRPr="00453693" w:rsidRDefault="00382A95" w:rsidP="00665F21">
      <w:pPr>
        <w:pStyle w:val="NormalBold"/>
      </w:pPr>
      <w:r w:rsidRPr="00453693">
        <w:rPr>
          <w:rStyle w:val="HideTWBExt"/>
          <w:b w:val="0"/>
        </w:rPr>
        <w:t>&lt;/RepeatBlock-By&gt;</w:t>
      </w:r>
    </w:p>
    <w:p w14:paraId="7D9804E2"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4C0055E6" w14:textId="77777777" w:rsidR="00665F21" w:rsidRPr="00453693" w:rsidRDefault="00382A95" w:rsidP="00665F21">
      <w:pPr>
        <w:pStyle w:val="NormalBold"/>
      </w:pPr>
      <w:r w:rsidRPr="00453693">
        <w:rPr>
          <w:rStyle w:val="HideTWBExt"/>
        </w:rPr>
        <w:t>&lt;Article&gt;</w:t>
      </w:r>
      <w:r w:rsidRPr="00453693">
        <w:t>Artikel 36 – punkt 7a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5A417CBD" w14:textId="77777777" w:rsidTr="0007571F">
        <w:trPr>
          <w:trHeight w:hRule="exact" w:val="240"/>
          <w:jc w:val="center"/>
        </w:trPr>
        <w:tc>
          <w:tcPr>
            <w:tcW w:w="9752" w:type="dxa"/>
            <w:gridSpan w:val="2"/>
            <w:tcBorders>
              <w:top w:val="nil"/>
              <w:left w:val="nil"/>
              <w:bottom w:val="nil"/>
              <w:right w:val="nil"/>
            </w:tcBorders>
          </w:tcPr>
          <w:p w14:paraId="43EC45E0" w14:textId="77777777" w:rsidR="00665F21" w:rsidRPr="00453693" w:rsidRDefault="00665F21" w:rsidP="0007571F"/>
        </w:tc>
      </w:tr>
      <w:tr w:rsidR="00A333B9" w:rsidRPr="00453693" w14:paraId="4EEAD218" w14:textId="77777777" w:rsidTr="0007571F">
        <w:trPr>
          <w:trHeight w:val="240"/>
          <w:jc w:val="center"/>
        </w:trPr>
        <w:tc>
          <w:tcPr>
            <w:tcW w:w="4876" w:type="dxa"/>
            <w:tcBorders>
              <w:top w:val="nil"/>
              <w:left w:val="nil"/>
              <w:bottom w:val="nil"/>
              <w:right w:val="nil"/>
            </w:tcBorders>
          </w:tcPr>
          <w:p w14:paraId="1D5B3AC0"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FE9944B" w14:textId="77777777" w:rsidR="00665F21" w:rsidRPr="00453693" w:rsidRDefault="00382A95" w:rsidP="0007571F">
            <w:pPr>
              <w:pStyle w:val="AmColumnHeading"/>
            </w:pPr>
            <w:r w:rsidRPr="00453693">
              <w:t>Ändringsförslag</w:t>
            </w:r>
          </w:p>
        </w:tc>
      </w:tr>
      <w:tr w:rsidR="00A333B9" w:rsidRPr="00453693" w14:paraId="6B491AB2" w14:textId="77777777" w:rsidTr="0007571F">
        <w:trPr>
          <w:jc w:val="center"/>
        </w:trPr>
        <w:tc>
          <w:tcPr>
            <w:tcW w:w="4876" w:type="dxa"/>
            <w:tcBorders>
              <w:top w:val="nil"/>
              <w:left w:val="nil"/>
              <w:bottom w:val="nil"/>
              <w:right w:val="nil"/>
            </w:tcBorders>
          </w:tcPr>
          <w:p w14:paraId="218ABC2F" w14:textId="77777777" w:rsidR="00665F21" w:rsidRPr="00453693" w:rsidRDefault="00665F21" w:rsidP="0007571F">
            <w:pPr>
              <w:pStyle w:val="Normal6a"/>
            </w:pPr>
          </w:p>
        </w:tc>
        <w:tc>
          <w:tcPr>
            <w:tcW w:w="4876" w:type="dxa"/>
            <w:tcBorders>
              <w:top w:val="nil"/>
              <w:left w:val="nil"/>
              <w:bottom w:val="nil"/>
              <w:right w:val="nil"/>
            </w:tcBorders>
          </w:tcPr>
          <w:p w14:paraId="62622C44" w14:textId="77777777" w:rsidR="00665F21" w:rsidRPr="00453693" w:rsidRDefault="00382A95" w:rsidP="0007571F">
            <w:pPr>
              <w:pStyle w:val="Normal6a"/>
            </w:pPr>
            <w:r w:rsidRPr="00453693">
              <w:rPr>
                <w:b/>
                <w:i/>
              </w:rPr>
              <w:t>7a.</w:t>
            </w:r>
            <w:r w:rsidRPr="00453693">
              <w:tab/>
            </w:r>
            <w:r w:rsidRPr="00453693">
              <w:rPr>
                <w:b/>
                <w:i/>
              </w:rPr>
              <w:t>Om begäran om återtagande formellt avslås eller inte besvaras inom sex månader ska uppehållstillstånd enligt artikel 7.7 beviljas. </w:t>
            </w:r>
          </w:p>
        </w:tc>
      </w:tr>
    </w:tbl>
    <w:p w14:paraId="6E921160"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4B193AC" w14:textId="77777777" w:rsidR="00665F21" w:rsidRPr="00453693" w:rsidRDefault="00382A95" w:rsidP="00665F21">
      <w:r w:rsidRPr="00453693">
        <w:rPr>
          <w:rStyle w:val="HideTWBExt"/>
        </w:rPr>
        <w:t>&lt;/Amend&gt;</w:t>
      </w:r>
    </w:p>
    <w:p w14:paraId="5B7B1ACE"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2148</w:t>
      </w:r>
      <w:r w:rsidRPr="00453693">
        <w:rPr>
          <w:rStyle w:val="HideTWBExt"/>
        </w:rPr>
        <w:t>&lt;/NumAm&gt;</w:t>
      </w:r>
    </w:p>
    <w:p w14:paraId="1CC02B47" w14:textId="77777777" w:rsidR="00665F21" w:rsidRPr="00453693" w:rsidRDefault="00382A95" w:rsidP="00665F21">
      <w:pPr>
        <w:pStyle w:val="NormalBold"/>
      </w:pPr>
      <w:r w:rsidRPr="00453693">
        <w:rPr>
          <w:rStyle w:val="HideTWBExt"/>
          <w:b w:val="0"/>
        </w:rPr>
        <w:t>&lt;RepeatBlock-By&gt;&lt;Members&gt;</w:t>
      </w:r>
      <w:r w:rsidRPr="00453693">
        <w:t>Ana Miguel Pedro</w:t>
      </w:r>
      <w:r w:rsidRPr="00453693">
        <w:rPr>
          <w:rStyle w:val="HideTWBExt"/>
          <w:b w:val="0"/>
        </w:rPr>
        <w:t>&lt;/Members&gt;</w:t>
      </w:r>
    </w:p>
    <w:p w14:paraId="1348FF7D" w14:textId="77777777" w:rsidR="00665F21" w:rsidRPr="00453693" w:rsidRDefault="00382A95" w:rsidP="00665F21">
      <w:pPr>
        <w:pStyle w:val="NormalBold"/>
      </w:pPr>
      <w:r w:rsidRPr="00453693">
        <w:rPr>
          <w:rStyle w:val="HideTWBExt"/>
          <w:b w:val="0"/>
        </w:rPr>
        <w:t>&lt;/RepeatBlock-By&gt;</w:t>
      </w:r>
    </w:p>
    <w:p w14:paraId="727E16D4"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6A3EBA99" w14:textId="77777777" w:rsidR="00665F21" w:rsidRPr="00453693" w:rsidRDefault="00382A95" w:rsidP="00665F21">
      <w:pPr>
        <w:pStyle w:val="NormalBold"/>
      </w:pPr>
      <w:r w:rsidRPr="00453693">
        <w:rPr>
          <w:rStyle w:val="HideTWBExt"/>
        </w:rPr>
        <w:t>&lt;Article&gt;</w:t>
      </w:r>
      <w:r w:rsidRPr="00453693">
        <w:t>Artikel 36 – punkt 7b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4C629A6A" w14:textId="77777777" w:rsidTr="0007571F">
        <w:trPr>
          <w:trHeight w:hRule="exact" w:val="240"/>
          <w:jc w:val="center"/>
        </w:trPr>
        <w:tc>
          <w:tcPr>
            <w:tcW w:w="9752" w:type="dxa"/>
            <w:gridSpan w:val="2"/>
            <w:tcBorders>
              <w:top w:val="nil"/>
              <w:left w:val="nil"/>
              <w:bottom w:val="nil"/>
              <w:right w:val="nil"/>
            </w:tcBorders>
          </w:tcPr>
          <w:p w14:paraId="03897BE4" w14:textId="77777777" w:rsidR="00665F21" w:rsidRPr="00453693" w:rsidRDefault="00665F21" w:rsidP="0007571F"/>
        </w:tc>
      </w:tr>
      <w:tr w:rsidR="00A333B9" w:rsidRPr="00453693" w14:paraId="32F3C19C" w14:textId="77777777" w:rsidTr="0007571F">
        <w:trPr>
          <w:trHeight w:val="240"/>
          <w:jc w:val="center"/>
        </w:trPr>
        <w:tc>
          <w:tcPr>
            <w:tcW w:w="4876" w:type="dxa"/>
            <w:tcBorders>
              <w:top w:val="nil"/>
              <w:left w:val="nil"/>
              <w:bottom w:val="nil"/>
              <w:right w:val="nil"/>
            </w:tcBorders>
          </w:tcPr>
          <w:p w14:paraId="7DCAC45F"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66DC77FB" w14:textId="77777777" w:rsidR="00665F21" w:rsidRPr="00453693" w:rsidRDefault="00382A95" w:rsidP="0007571F">
            <w:pPr>
              <w:pStyle w:val="AmColumnHeading"/>
            </w:pPr>
            <w:r w:rsidRPr="00453693">
              <w:t>Ändringsförslag</w:t>
            </w:r>
          </w:p>
        </w:tc>
      </w:tr>
      <w:tr w:rsidR="00A333B9" w:rsidRPr="00453693" w14:paraId="68F78FE4" w14:textId="77777777" w:rsidTr="0007571F">
        <w:trPr>
          <w:jc w:val="center"/>
        </w:trPr>
        <w:tc>
          <w:tcPr>
            <w:tcW w:w="4876" w:type="dxa"/>
            <w:tcBorders>
              <w:top w:val="nil"/>
              <w:left w:val="nil"/>
              <w:bottom w:val="nil"/>
              <w:right w:val="nil"/>
            </w:tcBorders>
          </w:tcPr>
          <w:p w14:paraId="4C5746F4" w14:textId="77777777" w:rsidR="00665F21" w:rsidRPr="00453693" w:rsidRDefault="00665F21" w:rsidP="0007571F">
            <w:pPr>
              <w:pStyle w:val="Normal6a"/>
            </w:pPr>
          </w:p>
        </w:tc>
        <w:tc>
          <w:tcPr>
            <w:tcW w:w="4876" w:type="dxa"/>
            <w:tcBorders>
              <w:top w:val="nil"/>
              <w:left w:val="nil"/>
              <w:bottom w:val="nil"/>
              <w:right w:val="nil"/>
            </w:tcBorders>
          </w:tcPr>
          <w:p w14:paraId="4B49CAD8" w14:textId="77777777" w:rsidR="00665F21" w:rsidRPr="00453693" w:rsidRDefault="00382A95" w:rsidP="0007571F">
            <w:pPr>
              <w:pStyle w:val="Normal6a"/>
            </w:pPr>
            <w:r w:rsidRPr="00453693">
              <w:rPr>
                <w:b/>
                <w:i/>
              </w:rPr>
              <w:t>7b.</w:t>
            </w:r>
            <w:r w:rsidRPr="00453693">
              <w:tab/>
            </w:r>
            <w:proofErr w:type="spellStart"/>
            <w:r w:rsidRPr="00453693">
              <w:rPr>
                <w:b/>
                <w:i/>
              </w:rPr>
              <w:t>Frontex</w:t>
            </w:r>
            <w:proofErr w:type="spellEnd"/>
            <w:r w:rsidRPr="00453693">
              <w:rPr>
                <w:b/>
                <w:i/>
              </w:rPr>
              <w:t xml:space="preserve"> ska bevilja kommissionen tillgång till de uppgifter som meddelats i enlighet med punkt 1. De uppgifter som avses i leden a och b, uppdelade efter medlemsstat, får förmedlas till de berörda tredjeländerna i syfte att övervaka genomförandet och efterlevnaden av deras återtagandeskyldigheter, inbegripet inom ramen för unionens återtagandeinstrument. Medlemsstaterna ska inte vara skyldiga att lämna in uppgifter som de inte har tillgång till.</w:t>
            </w:r>
          </w:p>
        </w:tc>
      </w:tr>
    </w:tbl>
    <w:p w14:paraId="7C580C58"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8DE8919" w14:textId="77777777" w:rsidR="00665F21" w:rsidRPr="00453693" w:rsidRDefault="00382A95" w:rsidP="00665F21">
      <w:r w:rsidRPr="00453693">
        <w:rPr>
          <w:rStyle w:val="HideTWBExt"/>
        </w:rPr>
        <w:t>&lt;/Amend&gt;</w:t>
      </w:r>
    </w:p>
    <w:p w14:paraId="6C3E6B1B"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2149</w:t>
      </w:r>
      <w:r w:rsidRPr="00453693">
        <w:rPr>
          <w:rStyle w:val="HideTWBExt"/>
        </w:rPr>
        <w:t>&lt;/NumAm&gt;</w:t>
      </w:r>
    </w:p>
    <w:p w14:paraId="319FE1A5"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5DA05413" w14:textId="77777777" w:rsidR="00665F21" w:rsidRPr="00453693" w:rsidRDefault="00382A95" w:rsidP="00665F21">
      <w:pPr>
        <w:pStyle w:val="NormalBold"/>
      </w:pPr>
      <w:r w:rsidRPr="00453693">
        <w:rPr>
          <w:rStyle w:val="HideTWBExt"/>
          <w:b w:val="0"/>
        </w:rPr>
        <w:t>&lt;/RepeatBlock-By&gt;</w:t>
      </w:r>
    </w:p>
    <w:p w14:paraId="6AC654A3"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5A9D518" w14:textId="77777777" w:rsidR="00665F21" w:rsidRPr="00453693" w:rsidRDefault="00382A95" w:rsidP="00665F21">
      <w:pPr>
        <w:pStyle w:val="NormalBold"/>
      </w:pPr>
      <w:r w:rsidRPr="00453693">
        <w:rPr>
          <w:rStyle w:val="HideTWBExt"/>
        </w:rPr>
        <w:t>&lt;Article&gt;</w:t>
      </w:r>
      <w:r w:rsidRPr="00453693">
        <w:t>Artikel 36 – punkt 7b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15E9E15" w14:textId="77777777" w:rsidTr="0007571F">
        <w:trPr>
          <w:trHeight w:hRule="exact" w:val="240"/>
          <w:jc w:val="center"/>
        </w:trPr>
        <w:tc>
          <w:tcPr>
            <w:tcW w:w="9752" w:type="dxa"/>
            <w:gridSpan w:val="2"/>
            <w:tcBorders>
              <w:top w:val="nil"/>
              <w:left w:val="nil"/>
              <w:bottom w:val="nil"/>
              <w:right w:val="nil"/>
            </w:tcBorders>
          </w:tcPr>
          <w:p w14:paraId="6F60D880" w14:textId="77777777" w:rsidR="00665F21" w:rsidRPr="00453693" w:rsidRDefault="00665F21" w:rsidP="0007571F"/>
        </w:tc>
      </w:tr>
      <w:tr w:rsidR="00A333B9" w:rsidRPr="00453693" w14:paraId="5A59F5AB" w14:textId="77777777" w:rsidTr="0007571F">
        <w:trPr>
          <w:trHeight w:val="240"/>
          <w:jc w:val="center"/>
        </w:trPr>
        <w:tc>
          <w:tcPr>
            <w:tcW w:w="4876" w:type="dxa"/>
            <w:tcBorders>
              <w:top w:val="nil"/>
              <w:left w:val="nil"/>
              <w:bottom w:val="nil"/>
              <w:right w:val="nil"/>
            </w:tcBorders>
          </w:tcPr>
          <w:p w14:paraId="55E387EF"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14E2C2DB" w14:textId="77777777" w:rsidR="00665F21" w:rsidRPr="00453693" w:rsidRDefault="00382A95" w:rsidP="0007571F">
            <w:pPr>
              <w:pStyle w:val="AmColumnHeading"/>
            </w:pPr>
            <w:r w:rsidRPr="00453693">
              <w:t>Ändringsförslag</w:t>
            </w:r>
          </w:p>
        </w:tc>
      </w:tr>
      <w:tr w:rsidR="00A333B9" w:rsidRPr="00453693" w14:paraId="6D56156D" w14:textId="77777777" w:rsidTr="0007571F">
        <w:trPr>
          <w:jc w:val="center"/>
        </w:trPr>
        <w:tc>
          <w:tcPr>
            <w:tcW w:w="4876" w:type="dxa"/>
            <w:tcBorders>
              <w:top w:val="nil"/>
              <w:left w:val="nil"/>
              <w:bottom w:val="nil"/>
              <w:right w:val="nil"/>
            </w:tcBorders>
          </w:tcPr>
          <w:p w14:paraId="48327E1B" w14:textId="77777777" w:rsidR="00665F21" w:rsidRPr="00453693" w:rsidRDefault="00665F21" w:rsidP="0007571F">
            <w:pPr>
              <w:pStyle w:val="Normal6a"/>
            </w:pPr>
          </w:p>
        </w:tc>
        <w:tc>
          <w:tcPr>
            <w:tcW w:w="4876" w:type="dxa"/>
            <w:tcBorders>
              <w:top w:val="nil"/>
              <w:left w:val="nil"/>
              <w:bottom w:val="nil"/>
              <w:right w:val="nil"/>
            </w:tcBorders>
          </w:tcPr>
          <w:p w14:paraId="541CBB9B" w14:textId="77777777" w:rsidR="00665F21" w:rsidRPr="00453693" w:rsidRDefault="00382A95" w:rsidP="0007571F">
            <w:pPr>
              <w:pStyle w:val="Normal6a"/>
            </w:pPr>
            <w:r w:rsidRPr="00453693">
              <w:rPr>
                <w:b/>
                <w:i/>
              </w:rPr>
              <w:t>7b.</w:t>
            </w:r>
            <w:r w:rsidRPr="00453693">
              <w:tab/>
            </w:r>
            <w:proofErr w:type="spellStart"/>
            <w:r w:rsidRPr="00453693">
              <w:rPr>
                <w:b/>
                <w:i/>
              </w:rPr>
              <w:t>Frontex</w:t>
            </w:r>
            <w:proofErr w:type="spellEnd"/>
            <w:r w:rsidRPr="00453693">
              <w:rPr>
                <w:b/>
                <w:i/>
              </w:rPr>
              <w:t xml:space="preserve"> ska bevilja kommissionen tillgång till de uppgifter som avses i denna punkt. De uppgifter som avses i leden a och b, uppdelade efter medlemsstat, får förmedlas till tredjeländer i syfte att övervaka genomförandet och efterlevnaden av återtagandeskyldigheterna, inbegripet inom ramen för unionens återtagandeinstrument.</w:t>
            </w:r>
          </w:p>
        </w:tc>
      </w:tr>
    </w:tbl>
    <w:p w14:paraId="1A80FAEC"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127012E" w14:textId="77777777" w:rsidR="00665F21" w:rsidRPr="00453693" w:rsidRDefault="00382A95" w:rsidP="00665F21">
      <w:r w:rsidRPr="00453693">
        <w:rPr>
          <w:rStyle w:val="HideTWBExt"/>
        </w:rPr>
        <w:t>&lt;/Amend&gt;</w:t>
      </w:r>
    </w:p>
    <w:p w14:paraId="30652C8F"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2150</w:t>
      </w:r>
      <w:r w:rsidRPr="00453693">
        <w:rPr>
          <w:rStyle w:val="HideTWBExt"/>
        </w:rPr>
        <w:t>&lt;/NumAm&gt;</w:t>
      </w:r>
    </w:p>
    <w:p w14:paraId="346B448A"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12312CC4" w14:textId="77777777" w:rsidR="00665F21" w:rsidRPr="00453693" w:rsidRDefault="00382A95" w:rsidP="00665F21">
      <w:pPr>
        <w:pStyle w:val="NormalBold"/>
      </w:pPr>
      <w:r w:rsidRPr="00453693">
        <w:rPr>
          <w:rStyle w:val="HideTWBExt"/>
          <w:b w:val="0"/>
        </w:rPr>
        <w:t>&lt;/RepeatBlock-By&gt;</w:t>
      </w:r>
    </w:p>
    <w:p w14:paraId="038F0B63"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21B48093" w14:textId="77777777" w:rsidR="00665F21" w:rsidRPr="00453693" w:rsidRDefault="00382A95" w:rsidP="00665F21">
      <w:pPr>
        <w:pStyle w:val="NormalBold"/>
      </w:pPr>
      <w:r w:rsidRPr="00453693">
        <w:rPr>
          <w:rStyle w:val="HideTWBExt"/>
        </w:rPr>
        <w:t>&lt;Article&gt;</w:t>
      </w:r>
      <w:r w:rsidRPr="00453693">
        <w:t>Artikel 36 – punkt 7c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5BBCAC13" w14:textId="77777777" w:rsidTr="0007571F">
        <w:trPr>
          <w:trHeight w:hRule="exact" w:val="240"/>
          <w:jc w:val="center"/>
        </w:trPr>
        <w:tc>
          <w:tcPr>
            <w:tcW w:w="9752" w:type="dxa"/>
            <w:gridSpan w:val="2"/>
            <w:tcBorders>
              <w:top w:val="nil"/>
              <w:left w:val="nil"/>
              <w:bottom w:val="nil"/>
              <w:right w:val="nil"/>
            </w:tcBorders>
          </w:tcPr>
          <w:p w14:paraId="24B5564E" w14:textId="77777777" w:rsidR="00665F21" w:rsidRPr="00453693" w:rsidRDefault="00665F21" w:rsidP="0007571F"/>
        </w:tc>
      </w:tr>
      <w:tr w:rsidR="00A333B9" w:rsidRPr="00453693" w14:paraId="618DD097" w14:textId="77777777" w:rsidTr="0007571F">
        <w:trPr>
          <w:trHeight w:val="240"/>
          <w:jc w:val="center"/>
        </w:trPr>
        <w:tc>
          <w:tcPr>
            <w:tcW w:w="4876" w:type="dxa"/>
            <w:tcBorders>
              <w:top w:val="nil"/>
              <w:left w:val="nil"/>
              <w:bottom w:val="nil"/>
              <w:right w:val="nil"/>
            </w:tcBorders>
          </w:tcPr>
          <w:p w14:paraId="70224884"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6E44D434" w14:textId="77777777" w:rsidR="00665F21" w:rsidRPr="00453693" w:rsidRDefault="00382A95" w:rsidP="0007571F">
            <w:pPr>
              <w:pStyle w:val="AmColumnHeading"/>
            </w:pPr>
            <w:r w:rsidRPr="00453693">
              <w:t>Ändringsförslag</w:t>
            </w:r>
          </w:p>
        </w:tc>
      </w:tr>
      <w:tr w:rsidR="00A333B9" w:rsidRPr="00453693" w14:paraId="08C1B505" w14:textId="77777777" w:rsidTr="0007571F">
        <w:trPr>
          <w:jc w:val="center"/>
        </w:trPr>
        <w:tc>
          <w:tcPr>
            <w:tcW w:w="4876" w:type="dxa"/>
            <w:tcBorders>
              <w:top w:val="nil"/>
              <w:left w:val="nil"/>
              <w:bottom w:val="nil"/>
              <w:right w:val="nil"/>
            </w:tcBorders>
          </w:tcPr>
          <w:p w14:paraId="18881AE2" w14:textId="77777777" w:rsidR="00665F21" w:rsidRPr="00453693" w:rsidRDefault="00665F21" w:rsidP="0007571F">
            <w:pPr>
              <w:pStyle w:val="Normal6a"/>
            </w:pPr>
          </w:p>
        </w:tc>
        <w:tc>
          <w:tcPr>
            <w:tcW w:w="4876" w:type="dxa"/>
            <w:tcBorders>
              <w:top w:val="nil"/>
              <w:left w:val="nil"/>
              <w:bottom w:val="nil"/>
              <w:right w:val="nil"/>
            </w:tcBorders>
          </w:tcPr>
          <w:p w14:paraId="387C0467" w14:textId="77777777" w:rsidR="00665F21" w:rsidRPr="00453693" w:rsidRDefault="00382A95" w:rsidP="0007571F">
            <w:pPr>
              <w:pStyle w:val="Normal6a"/>
            </w:pPr>
            <w:r w:rsidRPr="00453693">
              <w:rPr>
                <w:b/>
                <w:i/>
              </w:rPr>
              <w:t>7c.</w:t>
            </w:r>
            <w:r w:rsidRPr="00453693">
              <w:tab/>
            </w:r>
            <w:r w:rsidRPr="00453693">
              <w:rPr>
                <w:b/>
                <w:i/>
              </w:rPr>
              <w:t>Medlemsstaterna är inte skyldiga att lämna in de uppgifter som begärs om de inte är tillgängliga.</w:t>
            </w:r>
          </w:p>
        </w:tc>
      </w:tr>
    </w:tbl>
    <w:p w14:paraId="0A4A2CE1"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AA85FB8" w14:textId="77777777" w:rsidR="00665F21" w:rsidRPr="00453693" w:rsidRDefault="00382A95" w:rsidP="00665F21">
      <w:r w:rsidRPr="00453693">
        <w:rPr>
          <w:rStyle w:val="HideTWBExt"/>
        </w:rPr>
        <w:t>&lt;/Amend&gt;</w:t>
      </w:r>
    </w:p>
    <w:p w14:paraId="086D0797"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2151</w:t>
      </w:r>
      <w:r w:rsidRPr="00453693">
        <w:rPr>
          <w:rStyle w:val="HideTWBExt"/>
        </w:rPr>
        <w:t>&lt;/NumAm&gt;</w:t>
      </w:r>
    </w:p>
    <w:p w14:paraId="59C8D4FD"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089FE367" w14:textId="77777777" w:rsidR="00665F21" w:rsidRPr="00453693" w:rsidRDefault="00382A95" w:rsidP="00665F21">
      <w:pPr>
        <w:pStyle w:val="NormalBold"/>
      </w:pPr>
      <w:r w:rsidRPr="00453693">
        <w:rPr>
          <w:rStyle w:val="HideTWBExt"/>
          <w:b w:val="0"/>
        </w:rPr>
        <w:t>&lt;/RepeatBlock-By&gt;</w:t>
      </w:r>
    </w:p>
    <w:p w14:paraId="78E392B3"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4D7FC447" w14:textId="77777777" w:rsidR="00665F21" w:rsidRPr="00453693" w:rsidRDefault="00382A95" w:rsidP="00665F21">
      <w:pPr>
        <w:pStyle w:val="NormalBold"/>
      </w:pPr>
      <w:r w:rsidRPr="00453693">
        <w:rPr>
          <w:rStyle w:val="HideTWBExt"/>
        </w:rPr>
        <w:t>&lt;Article&gt;</w:t>
      </w:r>
      <w:r w:rsidRPr="00453693">
        <w:t>Artikel 37</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5A00D159" w14:textId="77777777" w:rsidTr="0007571F">
        <w:trPr>
          <w:trHeight w:hRule="exact" w:val="240"/>
          <w:jc w:val="center"/>
        </w:trPr>
        <w:tc>
          <w:tcPr>
            <w:tcW w:w="9752" w:type="dxa"/>
            <w:gridSpan w:val="2"/>
            <w:tcBorders>
              <w:top w:val="nil"/>
              <w:left w:val="nil"/>
              <w:bottom w:val="nil"/>
              <w:right w:val="nil"/>
            </w:tcBorders>
          </w:tcPr>
          <w:p w14:paraId="3999BD52" w14:textId="77777777" w:rsidR="00665F21" w:rsidRPr="00453693" w:rsidRDefault="00665F21" w:rsidP="0007571F"/>
        </w:tc>
      </w:tr>
      <w:tr w:rsidR="00A333B9" w:rsidRPr="00453693" w14:paraId="3C89BF85" w14:textId="77777777" w:rsidTr="0007571F">
        <w:trPr>
          <w:trHeight w:val="240"/>
          <w:jc w:val="center"/>
        </w:trPr>
        <w:tc>
          <w:tcPr>
            <w:tcW w:w="4876" w:type="dxa"/>
            <w:tcBorders>
              <w:top w:val="nil"/>
              <w:left w:val="nil"/>
              <w:bottom w:val="nil"/>
              <w:right w:val="nil"/>
            </w:tcBorders>
          </w:tcPr>
          <w:p w14:paraId="6C6C2603"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BFB2366" w14:textId="77777777" w:rsidR="00665F21" w:rsidRPr="00453693" w:rsidRDefault="00382A95" w:rsidP="0007571F">
            <w:pPr>
              <w:pStyle w:val="AmColumnHeading"/>
            </w:pPr>
            <w:r w:rsidRPr="00453693">
              <w:t>Ändringsförslag</w:t>
            </w:r>
          </w:p>
        </w:tc>
      </w:tr>
      <w:tr w:rsidR="00A333B9" w:rsidRPr="00453693" w14:paraId="01EA1DB4" w14:textId="77777777" w:rsidTr="0007571F">
        <w:trPr>
          <w:jc w:val="center"/>
        </w:trPr>
        <w:tc>
          <w:tcPr>
            <w:tcW w:w="4876" w:type="dxa"/>
            <w:tcBorders>
              <w:top w:val="nil"/>
              <w:left w:val="nil"/>
              <w:bottom w:val="nil"/>
              <w:right w:val="nil"/>
            </w:tcBorders>
          </w:tcPr>
          <w:p w14:paraId="0B852564" w14:textId="77777777" w:rsidR="00665F21" w:rsidRPr="00453693" w:rsidRDefault="00382A95" w:rsidP="0007571F">
            <w:pPr>
              <w:pStyle w:val="Normal6a"/>
              <w:jc w:val="center"/>
            </w:pPr>
            <w:r w:rsidRPr="00453693">
              <w:rPr>
                <w:b/>
                <w:i/>
              </w:rPr>
              <w:t>Artikel 37</w:t>
            </w:r>
            <w:r w:rsidRPr="00453693">
              <w:tab/>
            </w:r>
          </w:p>
        </w:tc>
        <w:tc>
          <w:tcPr>
            <w:tcW w:w="4876" w:type="dxa"/>
            <w:tcBorders>
              <w:top w:val="nil"/>
              <w:left w:val="nil"/>
              <w:bottom w:val="nil"/>
              <w:right w:val="nil"/>
            </w:tcBorders>
          </w:tcPr>
          <w:p w14:paraId="0DF8192A" w14:textId="77777777" w:rsidR="00665F21" w:rsidRPr="00453693" w:rsidRDefault="00382A95" w:rsidP="0007571F">
            <w:pPr>
              <w:pStyle w:val="Normal6a"/>
            </w:pPr>
            <w:r w:rsidRPr="00453693">
              <w:rPr>
                <w:b/>
                <w:i/>
              </w:rPr>
              <w:t>utgår</w:t>
            </w:r>
          </w:p>
        </w:tc>
      </w:tr>
      <w:tr w:rsidR="00A333B9" w:rsidRPr="00453693" w14:paraId="09C4403F" w14:textId="77777777" w:rsidTr="0007571F">
        <w:trPr>
          <w:jc w:val="center"/>
        </w:trPr>
        <w:tc>
          <w:tcPr>
            <w:tcW w:w="4876" w:type="dxa"/>
            <w:tcBorders>
              <w:top w:val="nil"/>
              <w:left w:val="nil"/>
              <w:bottom w:val="nil"/>
              <w:right w:val="nil"/>
            </w:tcBorders>
          </w:tcPr>
          <w:p w14:paraId="0D8233C6" w14:textId="77777777" w:rsidR="00665F21" w:rsidRPr="00453693" w:rsidRDefault="00382A95" w:rsidP="0007571F">
            <w:pPr>
              <w:pStyle w:val="Normal6a"/>
              <w:jc w:val="center"/>
            </w:pPr>
            <w:r w:rsidRPr="00453693">
              <w:rPr>
                <w:b/>
                <w:i/>
              </w:rPr>
              <w:t>Kommunikation med icke-erkända tredjelandsenheter</w:t>
            </w:r>
          </w:p>
        </w:tc>
        <w:tc>
          <w:tcPr>
            <w:tcW w:w="4876" w:type="dxa"/>
            <w:tcBorders>
              <w:top w:val="nil"/>
              <w:left w:val="nil"/>
              <w:bottom w:val="nil"/>
              <w:right w:val="nil"/>
            </w:tcBorders>
          </w:tcPr>
          <w:p w14:paraId="5708DAF1" w14:textId="77777777" w:rsidR="00665F21" w:rsidRPr="00453693" w:rsidRDefault="00665F21" w:rsidP="0007571F">
            <w:pPr>
              <w:pStyle w:val="Normal6a"/>
            </w:pPr>
          </w:p>
        </w:tc>
      </w:tr>
      <w:tr w:rsidR="00A333B9" w:rsidRPr="00453693" w14:paraId="02AFB867" w14:textId="77777777" w:rsidTr="0007571F">
        <w:trPr>
          <w:jc w:val="center"/>
        </w:trPr>
        <w:tc>
          <w:tcPr>
            <w:tcW w:w="4876" w:type="dxa"/>
            <w:tcBorders>
              <w:top w:val="nil"/>
              <w:left w:val="nil"/>
              <w:bottom w:val="nil"/>
              <w:right w:val="nil"/>
            </w:tcBorders>
          </w:tcPr>
          <w:p w14:paraId="48E16B8E" w14:textId="77777777" w:rsidR="00665F21" w:rsidRPr="00453693" w:rsidRDefault="00382A95" w:rsidP="0007571F">
            <w:pPr>
              <w:pStyle w:val="Normal6a"/>
            </w:pPr>
            <w:r w:rsidRPr="00453693">
              <w:rPr>
                <w:b/>
                <w:i/>
              </w:rPr>
              <w:t>1. De behöriga myndigheterna får vid behov kommunicera med icke-erkända tredjelandsenheter som ansvarar för ett eller flera av stegen i återtagandeförfarandet.</w:t>
            </w:r>
          </w:p>
        </w:tc>
        <w:tc>
          <w:tcPr>
            <w:tcW w:w="4876" w:type="dxa"/>
            <w:tcBorders>
              <w:top w:val="nil"/>
              <w:left w:val="nil"/>
              <w:bottom w:val="nil"/>
              <w:right w:val="nil"/>
            </w:tcBorders>
          </w:tcPr>
          <w:p w14:paraId="0AE8090C" w14:textId="77777777" w:rsidR="00665F21" w:rsidRPr="00453693" w:rsidRDefault="00665F21" w:rsidP="0007571F">
            <w:pPr>
              <w:pStyle w:val="Normal6a"/>
            </w:pPr>
          </w:p>
        </w:tc>
      </w:tr>
      <w:tr w:rsidR="00A333B9" w:rsidRPr="00453693" w14:paraId="5649591F" w14:textId="77777777" w:rsidTr="0007571F">
        <w:trPr>
          <w:jc w:val="center"/>
        </w:trPr>
        <w:tc>
          <w:tcPr>
            <w:tcW w:w="4876" w:type="dxa"/>
            <w:tcBorders>
              <w:top w:val="nil"/>
              <w:left w:val="nil"/>
              <w:bottom w:val="nil"/>
              <w:right w:val="nil"/>
            </w:tcBorders>
          </w:tcPr>
          <w:p w14:paraId="2A41ECE2" w14:textId="77777777" w:rsidR="00665F21" w:rsidRPr="00453693" w:rsidRDefault="00382A95" w:rsidP="0007571F">
            <w:pPr>
              <w:pStyle w:val="Normal6a"/>
            </w:pPr>
            <w:r w:rsidRPr="00453693">
              <w:rPr>
                <w:b/>
                <w:i/>
              </w:rPr>
              <w:t>2. Sådan kommunikation ska begränsas till vad som är nödvändigt för att genomföra återtagandeförfarandet och ska inte innebära ett diplomatiskt erkännande av de berörda enheterna.</w:t>
            </w:r>
          </w:p>
        </w:tc>
        <w:tc>
          <w:tcPr>
            <w:tcW w:w="4876" w:type="dxa"/>
            <w:tcBorders>
              <w:top w:val="nil"/>
              <w:left w:val="nil"/>
              <w:bottom w:val="nil"/>
              <w:right w:val="nil"/>
            </w:tcBorders>
          </w:tcPr>
          <w:p w14:paraId="3E296D0D" w14:textId="77777777" w:rsidR="00665F21" w:rsidRPr="00453693" w:rsidRDefault="00665F21" w:rsidP="0007571F">
            <w:pPr>
              <w:pStyle w:val="Normal6a"/>
            </w:pPr>
          </w:p>
        </w:tc>
      </w:tr>
    </w:tbl>
    <w:p w14:paraId="56ECEC74"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A37F116" w14:textId="77777777" w:rsidR="00665F21" w:rsidRPr="00453693" w:rsidRDefault="00382A95" w:rsidP="00665F21">
      <w:r w:rsidRPr="00453693">
        <w:rPr>
          <w:rStyle w:val="HideTWBExt"/>
        </w:rPr>
        <w:t>&lt;/Amend&gt;</w:t>
      </w:r>
    </w:p>
    <w:p w14:paraId="2F28B5C1"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2152</w:t>
      </w:r>
      <w:r w:rsidRPr="00453693">
        <w:rPr>
          <w:rStyle w:val="HideTWBExt"/>
        </w:rPr>
        <w:t>&lt;/NumAm&gt;</w:t>
      </w:r>
    </w:p>
    <w:p w14:paraId="47D18202" w14:textId="77777777" w:rsidR="00665F21" w:rsidRPr="00453693" w:rsidRDefault="00382A95" w:rsidP="00665F21">
      <w:pPr>
        <w:pStyle w:val="NormalBold"/>
      </w:pPr>
      <w:r w:rsidRPr="00453693">
        <w:rPr>
          <w:rStyle w:val="HideTWBExt"/>
          <w:b w:val="0"/>
        </w:rPr>
        <w:t>&lt;RepeatBlock-By&gt;&lt;Members&gt;</w:t>
      </w:r>
      <w:r w:rsidRPr="00453693">
        <w:t>Elissavet Vozemberg-Vrionidi, Fredis Beleris</w:t>
      </w:r>
      <w:r w:rsidRPr="00453693">
        <w:rPr>
          <w:rStyle w:val="HideTWBExt"/>
          <w:b w:val="0"/>
        </w:rPr>
        <w:t>&lt;/Members&gt;</w:t>
      </w:r>
    </w:p>
    <w:p w14:paraId="4B7558D9" w14:textId="77777777" w:rsidR="00665F21" w:rsidRPr="00453693" w:rsidRDefault="00382A95" w:rsidP="00665F21">
      <w:pPr>
        <w:pStyle w:val="NormalBold"/>
      </w:pPr>
      <w:r w:rsidRPr="00453693">
        <w:rPr>
          <w:rStyle w:val="HideTWBExt"/>
          <w:b w:val="0"/>
        </w:rPr>
        <w:t>&lt;/RepeatBlock-By&gt;</w:t>
      </w:r>
    </w:p>
    <w:p w14:paraId="6FDE59AA"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4022D0FC" w14:textId="77777777" w:rsidR="00665F21" w:rsidRPr="00453693" w:rsidRDefault="00382A95" w:rsidP="00665F21">
      <w:pPr>
        <w:pStyle w:val="NormalBold"/>
      </w:pPr>
      <w:r w:rsidRPr="00453693">
        <w:rPr>
          <w:rStyle w:val="HideTWBExt"/>
        </w:rPr>
        <w:t>&lt;Article&gt;</w:t>
      </w:r>
      <w:r w:rsidRPr="00453693">
        <w:t>Artikel 37</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3CF194D0" w14:textId="77777777" w:rsidTr="0007571F">
        <w:trPr>
          <w:trHeight w:hRule="exact" w:val="240"/>
          <w:jc w:val="center"/>
        </w:trPr>
        <w:tc>
          <w:tcPr>
            <w:tcW w:w="9752" w:type="dxa"/>
            <w:gridSpan w:val="2"/>
            <w:tcBorders>
              <w:top w:val="nil"/>
              <w:left w:val="nil"/>
              <w:bottom w:val="nil"/>
              <w:right w:val="nil"/>
            </w:tcBorders>
          </w:tcPr>
          <w:p w14:paraId="12B821B3" w14:textId="77777777" w:rsidR="00665F21" w:rsidRPr="00453693" w:rsidRDefault="00665F21" w:rsidP="0007571F"/>
        </w:tc>
      </w:tr>
      <w:tr w:rsidR="00A333B9" w:rsidRPr="00453693" w14:paraId="1ED0F3F6" w14:textId="77777777" w:rsidTr="0007571F">
        <w:trPr>
          <w:trHeight w:val="240"/>
          <w:jc w:val="center"/>
        </w:trPr>
        <w:tc>
          <w:tcPr>
            <w:tcW w:w="4876" w:type="dxa"/>
            <w:tcBorders>
              <w:top w:val="nil"/>
              <w:left w:val="nil"/>
              <w:bottom w:val="nil"/>
              <w:right w:val="nil"/>
            </w:tcBorders>
          </w:tcPr>
          <w:p w14:paraId="1AE6BFAA"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215396E8" w14:textId="77777777" w:rsidR="00665F21" w:rsidRPr="00453693" w:rsidRDefault="00382A95" w:rsidP="0007571F">
            <w:pPr>
              <w:pStyle w:val="AmColumnHeading"/>
            </w:pPr>
            <w:r w:rsidRPr="00453693">
              <w:t>Ändringsförslag</w:t>
            </w:r>
          </w:p>
        </w:tc>
      </w:tr>
      <w:tr w:rsidR="00A333B9" w:rsidRPr="00453693" w14:paraId="08001387" w14:textId="77777777" w:rsidTr="0007571F">
        <w:trPr>
          <w:jc w:val="center"/>
        </w:trPr>
        <w:tc>
          <w:tcPr>
            <w:tcW w:w="4876" w:type="dxa"/>
            <w:tcBorders>
              <w:top w:val="nil"/>
              <w:left w:val="nil"/>
              <w:bottom w:val="nil"/>
              <w:right w:val="nil"/>
            </w:tcBorders>
          </w:tcPr>
          <w:p w14:paraId="512BE840" w14:textId="77777777" w:rsidR="00665F21" w:rsidRPr="00453693" w:rsidRDefault="00382A95" w:rsidP="0007571F">
            <w:pPr>
              <w:pStyle w:val="Normal6a"/>
              <w:jc w:val="center"/>
            </w:pPr>
            <w:r w:rsidRPr="00453693">
              <w:rPr>
                <w:b/>
                <w:i/>
              </w:rPr>
              <w:t>Artikel 37</w:t>
            </w:r>
            <w:r w:rsidRPr="00453693">
              <w:tab/>
            </w:r>
          </w:p>
        </w:tc>
        <w:tc>
          <w:tcPr>
            <w:tcW w:w="4876" w:type="dxa"/>
            <w:tcBorders>
              <w:top w:val="nil"/>
              <w:left w:val="nil"/>
              <w:bottom w:val="nil"/>
              <w:right w:val="nil"/>
            </w:tcBorders>
          </w:tcPr>
          <w:p w14:paraId="1C79CED2" w14:textId="77777777" w:rsidR="00665F21" w:rsidRPr="00453693" w:rsidRDefault="00382A95" w:rsidP="0007571F">
            <w:pPr>
              <w:pStyle w:val="Normal6a"/>
            </w:pPr>
            <w:r w:rsidRPr="00453693">
              <w:rPr>
                <w:b/>
                <w:i/>
              </w:rPr>
              <w:t>utgår</w:t>
            </w:r>
          </w:p>
        </w:tc>
      </w:tr>
      <w:tr w:rsidR="00A333B9" w:rsidRPr="00453693" w14:paraId="31C0A47C" w14:textId="77777777" w:rsidTr="0007571F">
        <w:trPr>
          <w:jc w:val="center"/>
        </w:trPr>
        <w:tc>
          <w:tcPr>
            <w:tcW w:w="4876" w:type="dxa"/>
            <w:tcBorders>
              <w:top w:val="nil"/>
              <w:left w:val="nil"/>
              <w:bottom w:val="nil"/>
              <w:right w:val="nil"/>
            </w:tcBorders>
          </w:tcPr>
          <w:p w14:paraId="05F9CF3B" w14:textId="77777777" w:rsidR="00665F21" w:rsidRPr="00453693" w:rsidRDefault="00382A95" w:rsidP="0007571F">
            <w:pPr>
              <w:pStyle w:val="Normal6a"/>
              <w:jc w:val="center"/>
            </w:pPr>
            <w:r w:rsidRPr="00453693">
              <w:rPr>
                <w:b/>
                <w:i/>
              </w:rPr>
              <w:t>Kommunikation med icke-erkända tredjelandsenheter</w:t>
            </w:r>
          </w:p>
        </w:tc>
        <w:tc>
          <w:tcPr>
            <w:tcW w:w="4876" w:type="dxa"/>
            <w:tcBorders>
              <w:top w:val="nil"/>
              <w:left w:val="nil"/>
              <w:bottom w:val="nil"/>
              <w:right w:val="nil"/>
            </w:tcBorders>
          </w:tcPr>
          <w:p w14:paraId="5B8FABDA" w14:textId="77777777" w:rsidR="00665F21" w:rsidRPr="00453693" w:rsidRDefault="00665F21" w:rsidP="0007571F">
            <w:pPr>
              <w:pStyle w:val="Normal6a"/>
            </w:pPr>
          </w:p>
        </w:tc>
      </w:tr>
      <w:tr w:rsidR="00A333B9" w:rsidRPr="00453693" w14:paraId="024C58FF" w14:textId="77777777" w:rsidTr="0007571F">
        <w:trPr>
          <w:jc w:val="center"/>
        </w:trPr>
        <w:tc>
          <w:tcPr>
            <w:tcW w:w="4876" w:type="dxa"/>
            <w:tcBorders>
              <w:top w:val="nil"/>
              <w:left w:val="nil"/>
              <w:bottom w:val="nil"/>
              <w:right w:val="nil"/>
            </w:tcBorders>
          </w:tcPr>
          <w:p w14:paraId="4672FE2A" w14:textId="77777777" w:rsidR="00665F21" w:rsidRPr="00453693" w:rsidRDefault="00382A95" w:rsidP="0007571F">
            <w:pPr>
              <w:pStyle w:val="Normal6a"/>
            </w:pPr>
            <w:r w:rsidRPr="00453693">
              <w:rPr>
                <w:b/>
                <w:i/>
              </w:rPr>
              <w:t>1. De behöriga myndigheterna får vid behov kommunicera med icke-erkända tredjelandsenheter som ansvarar för ett eller flera av stegen i återtagandeförfarandet.</w:t>
            </w:r>
          </w:p>
        </w:tc>
        <w:tc>
          <w:tcPr>
            <w:tcW w:w="4876" w:type="dxa"/>
            <w:tcBorders>
              <w:top w:val="nil"/>
              <w:left w:val="nil"/>
              <w:bottom w:val="nil"/>
              <w:right w:val="nil"/>
            </w:tcBorders>
          </w:tcPr>
          <w:p w14:paraId="448D7849" w14:textId="77777777" w:rsidR="00665F21" w:rsidRPr="00453693" w:rsidRDefault="00665F21" w:rsidP="0007571F">
            <w:pPr>
              <w:pStyle w:val="Normal6a"/>
            </w:pPr>
          </w:p>
        </w:tc>
      </w:tr>
      <w:tr w:rsidR="00A333B9" w:rsidRPr="00453693" w14:paraId="5413F50E" w14:textId="77777777" w:rsidTr="0007571F">
        <w:trPr>
          <w:jc w:val="center"/>
        </w:trPr>
        <w:tc>
          <w:tcPr>
            <w:tcW w:w="4876" w:type="dxa"/>
            <w:tcBorders>
              <w:top w:val="nil"/>
              <w:left w:val="nil"/>
              <w:bottom w:val="nil"/>
              <w:right w:val="nil"/>
            </w:tcBorders>
          </w:tcPr>
          <w:p w14:paraId="45FEE542" w14:textId="77777777" w:rsidR="00665F21" w:rsidRPr="00453693" w:rsidRDefault="00382A95" w:rsidP="0007571F">
            <w:pPr>
              <w:pStyle w:val="Normal6a"/>
            </w:pPr>
            <w:r w:rsidRPr="00453693">
              <w:rPr>
                <w:b/>
                <w:i/>
              </w:rPr>
              <w:t>2. Sådan kommunikation ska begränsas till vad som är nödvändigt för att genomföra återtagandeförfarandet och ska inte innebära ett diplomatiskt erkännande av de berörda enheterna.</w:t>
            </w:r>
          </w:p>
        </w:tc>
        <w:tc>
          <w:tcPr>
            <w:tcW w:w="4876" w:type="dxa"/>
            <w:tcBorders>
              <w:top w:val="nil"/>
              <w:left w:val="nil"/>
              <w:bottom w:val="nil"/>
              <w:right w:val="nil"/>
            </w:tcBorders>
          </w:tcPr>
          <w:p w14:paraId="5EADFEC7" w14:textId="77777777" w:rsidR="00665F21" w:rsidRPr="00453693" w:rsidRDefault="00665F21" w:rsidP="0007571F">
            <w:pPr>
              <w:pStyle w:val="Normal6a"/>
            </w:pPr>
          </w:p>
        </w:tc>
      </w:tr>
    </w:tbl>
    <w:p w14:paraId="1CACEEFB"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158E54E" w14:textId="77777777" w:rsidR="00665F21" w:rsidRPr="00453693" w:rsidRDefault="00382A95" w:rsidP="00665F21">
      <w:r w:rsidRPr="00453693">
        <w:rPr>
          <w:rStyle w:val="HideTWBExt"/>
        </w:rPr>
        <w:t>&lt;/Amend&gt;</w:t>
      </w:r>
    </w:p>
    <w:p w14:paraId="3A61BE2C"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2153</w:t>
      </w:r>
      <w:r w:rsidRPr="00453693">
        <w:rPr>
          <w:rStyle w:val="HideTWBExt"/>
        </w:rPr>
        <w:t>&lt;/NumAm&gt;</w:t>
      </w:r>
    </w:p>
    <w:p w14:paraId="52C979D8"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165447D6" w14:textId="77777777" w:rsidR="00665F21" w:rsidRPr="00453693" w:rsidRDefault="00382A95" w:rsidP="00665F21">
      <w:pPr>
        <w:pStyle w:val="NormalBold"/>
      </w:pPr>
      <w:r w:rsidRPr="00453693">
        <w:rPr>
          <w:rStyle w:val="HideTWBExt"/>
          <w:b w:val="0"/>
        </w:rPr>
        <w:t>&lt;/RepeatBlock-By&gt;</w:t>
      </w:r>
    </w:p>
    <w:p w14:paraId="3A549397"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9AEE032" w14:textId="77777777" w:rsidR="00665F21" w:rsidRPr="00453693" w:rsidRDefault="00382A95" w:rsidP="00665F21">
      <w:pPr>
        <w:pStyle w:val="NormalBold"/>
      </w:pPr>
      <w:r w:rsidRPr="00453693">
        <w:rPr>
          <w:rStyle w:val="HideTWBExt"/>
        </w:rPr>
        <w:t>&lt;Article&gt;</w:t>
      </w:r>
      <w:r w:rsidRPr="00453693">
        <w:t>Artikel 37</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1D11E5D2" w14:textId="77777777" w:rsidTr="0007571F">
        <w:trPr>
          <w:trHeight w:hRule="exact" w:val="240"/>
          <w:jc w:val="center"/>
        </w:trPr>
        <w:tc>
          <w:tcPr>
            <w:tcW w:w="9752" w:type="dxa"/>
            <w:gridSpan w:val="2"/>
            <w:tcBorders>
              <w:top w:val="nil"/>
              <w:left w:val="nil"/>
              <w:bottom w:val="nil"/>
              <w:right w:val="nil"/>
            </w:tcBorders>
          </w:tcPr>
          <w:p w14:paraId="24DBBDED" w14:textId="77777777" w:rsidR="00665F21" w:rsidRPr="00453693" w:rsidRDefault="00665F21" w:rsidP="0007571F"/>
        </w:tc>
      </w:tr>
      <w:tr w:rsidR="00A333B9" w:rsidRPr="00453693" w14:paraId="430064AA" w14:textId="77777777" w:rsidTr="0007571F">
        <w:trPr>
          <w:trHeight w:val="240"/>
          <w:jc w:val="center"/>
        </w:trPr>
        <w:tc>
          <w:tcPr>
            <w:tcW w:w="4876" w:type="dxa"/>
            <w:tcBorders>
              <w:top w:val="nil"/>
              <w:left w:val="nil"/>
              <w:bottom w:val="nil"/>
              <w:right w:val="nil"/>
            </w:tcBorders>
          </w:tcPr>
          <w:p w14:paraId="52AA7005"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6F985BA3" w14:textId="77777777" w:rsidR="00665F21" w:rsidRPr="00453693" w:rsidRDefault="00382A95" w:rsidP="0007571F">
            <w:pPr>
              <w:pStyle w:val="AmColumnHeading"/>
            </w:pPr>
            <w:r w:rsidRPr="00453693">
              <w:t>Ändringsförslag</w:t>
            </w:r>
          </w:p>
        </w:tc>
      </w:tr>
      <w:tr w:rsidR="00A333B9" w:rsidRPr="00453693" w14:paraId="5DA1C532" w14:textId="77777777" w:rsidTr="0007571F">
        <w:trPr>
          <w:jc w:val="center"/>
        </w:trPr>
        <w:tc>
          <w:tcPr>
            <w:tcW w:w="4876" w:type="dxa"/>
            <w:tcBorders>
              <w:top w:val="nil"/>
              <w:left w:val="nil"/>
              <w:bottom w:val="nil"/>
              <w:right w:val="nil"/>
            </w:tcBorders>
          </w:tcPr>
          <w:p w14:paraId="0122AFB1" w14:textId="77777777" w:rsidR="00665F21" w:rsidRPr="00453693" w:rsidRDefault="00382A95" w:rsidP="0007571F">
            <w:pPr>
              <w:pStyle w:val="Normal6a"/>
              <w:jc w:val="center"/>
            </w:pPr>
            <w:r w:rsidRPr="00453693">
              <w:rPr>
                <w:b/>
                <w:i/>
              </w:rPr>
              <w:t>Artikel 37</w:t>
            </w:r>
            <w:r w:rsidRPr="00453693">
              <w:tab/>
            </w:r>
          </w:p>
        </w:tc>
        <w:tc>
          <w:tcPr>
            <w:tcW w:w="4876" w:type="dxa"/>
            <w:tcBorders>
              <w:top w:val="nil"/>
              <w:left w:val="nil"/>
              <w:bottom w:val="nil"/>
              <w:right w:val="nil"/>
            </w:tcBorders>
          </w:tcPr>
          <w:p w14:paraId="2ABADC4A" w14:textId="77777777" w:rsidR="00665F21" w:rsidRPr="00453693" w:rsidRDefault="00382A95" w:rsidP="0007571F">
            <w:pPr>
              <w:pStyle w:val="Normal6a"/>
            </w:pPr>
            <w:r w:rsidRPr="00453693">
              <w:rPr>
                <w:b/>
                <w:i/>
              </w:rPr>
              <w:t>utgår</w:t>
            </w:r>
          </w:p>
        </w:tc>
      </w:tr>
      <w:tr w:rsidR="00A333B9" w:rsidRPr="00453693" w14:paraId="4ADEC1D3" w14:textId="77777777" w:rsidTr="0007571F">
        <w:trPr>
          <w:jc w:val="center"/>
        </w:trPr>
        <w:tc>
          <w:tcPr>
            <w:tcW w:w="4876" w:type="dxa"/>
            <w:tcBorders>
              <w:top w:val="nil"/>
              <w:left w:val="nil"/>
              <w:bottom w:val="nil"/>
              <w:right w:val="nil"/>
            </w:tcBorders>
          </w:tcPr>
          <w:p w14:paraId="2216EAFE" w14:textId="77777777" w:rsidR="00665F21" w:rsidRPr="00453693" w:rsidRDefault="00382A95" w:rsidP="0007571F">
            <w:pPr>
              <w:pStyle w:val="Normal6a"/>
              <w:jc w:val="center"/>
            </w:pPr>
            <w:r w:rsidRPr="00453693">
              <w:rPr>
                <w:b/>
                <w:i/>
              </w:rPr>
              <w:t>Kommunikation med icke-erkända tredjelandsenheter</w:t>
            </w:r>
          </w:p>
        </w:tc>
        <w:tc>
          <w:tcPr>
            <w:tcW w:w="4876" w:type="dxa"/>
            <w:tcBorders>
              <w:top w:val="nil"/>
              <w:left w:val="nil"/>
              <w:bottom w:val="nil"/>
              <w:right w:val="nil"/>
            </w:tcBorders>
          </w:tcPr>
          <w:p w14:paraId="6441C992" w14:textId="77777777" w:rsidR="00665F21" w:rsidRPr="00453693" w:rsidRDefault="00665F21" w:rsidP="0007571F">
            <w:pPr>
              <w:pStyle w:val="Normal6a"/>
            </w:pPr>
          </w:p>
        </w:tc>
      </w:tr>
      <w:tr w:rsidR="00A333B9" w:rsidRPr="00453693" w14:paraId="5AA1E844" w14:textId="77777777" w:rsidTr="0007571F">
        <w:trPr>
          <w:jc w:val="center"/>
        </w:trPr>
        <w:tc>
          <w:tcPr>
            <w:tcW w:w="4876" w:type="dxa"/>
            <w:tcBorders>
              <w:top w:val="nil"/>
              <w:left w:val="nil"/>
              <w:bottom w:val="nil"/>
              <w:right w:val="nil"/>
            </w:tcBorders>
          </w:tcPr>
          <w:p w14:paraId="5EBEA90C" w14:textId="77777777" w:rsidR="00665F21" w:rsidRPr="00453693" w:rsidRDefault="00382A95" w:rsidP="0007571F">
            <w:pPr>
              <w:pStyle w:val="Normal6a"/>
            </w:pPr>
            <w:r w:rsidRPr="00453693">
              <w:rPr>
                <w:b/>
                <w:i/>
              </w:rPr>
              <w:t>1. De behöriga myndigheterna får vid behov kommunicera med icke-erkända tredjelandsenheter som ansvarar för ett eller flera av stegen i återtagandeförfarandet.</w:t>
            </w:r>
          </w:p>
        </w:tc>
        <w:tc>
          <w:tcPr>
            <w:tcW w:w="4876" w:type="dxa"/>
            <w:tcBorders>
              <w:top w:val="nil"/>
              <w:left w:val="nil"/>
              <w:bottom w:val="nil"/>
              <w:right w:val="nil"/>
            </w:tcBorders>
          </w:tcPr>
          <w:p w14:paraId="536812B1" w14:textId="77777777" w:rsidR="00665F21" w:rsidRPr="00453693" w:rsidRDefault="00665F21" w:rsidP="0007571F">
            <w:pPr>
              <w:pStyle w:val="Normal6a"/>
            </w:pPr>
          </w:p>
        </w:tc>
      </w:tr>
      <w:tr w:rsidR="00A333B9" w:rsidRPr="00453693" w14:paraId="737B193B" w14:textId="77777777" w:rsidTr="0007571F">
        <w:trPr>
          <w:jc w:val="center"/>
        </w:trPr>
        <w:tc>
          <w:tcPr>
            <w:tcW w:w="4876" w:type="dxa"/>
            <w:tcBorders>
              <w:top w:val="nil"/>
              <w:left w:val="nil"/>
              <w:bottom w:val="nil"/>
              <w:right w:val="nil"/>
            </w:tcBorders>
          </w:tcPr>
          <w:p w14:paraId="10585BFD" w14:textId="77777777" w:rsidR="00665F21" w:rsidRPr="00453693" w:rsidRDefault="00382A95" w:rsidP="0007571F">
            <w:pPr>
              <w:pStyle w:val="Normal6a"/>
            </w:pPr>
            <w:r w:rsidRPr="00453693">
              <w:rPr>
                <w:b/>
                <w:i/>
              </w:rPr>
              <w:t>2. Sådan kommunikation ska begränsas till vad som är nödvändigt för att genomföra återtagandeförfarandet och ska inte innebära ett diplomatiskt erkännande av de berörda enheterna.</w:t>
            </w:r>
          </w:p>
        </w:tc>
        <w:tc>
          <w:tcPr>
            <w:tcW w:w="4876" w:type="dxa"/>
            <w:tcBorders>
              <w:top w:val="nil"/>
              <w:left w:val="nil"/>
              <w:bottom w:val="nil"/>
              <w:right w:val="nil"/>
            </w:tcBorders>
          </w:tcPr>
          <w:p w14:paraId="28CD9FE0" w14:textId="77777777" w:rsidR="00665F21" w:rsidRPr="00453693" w:rsidRDefault="00665F21" w:rsidP="0007571F">
            <w:pPr>
              <w:pStyle w:val="Normal6a"/>
            </w:pPr>
          </w:p>
        </w:tc>
      </w:tr>
    </w:tbl>
    <w:p w14:paraId="5483E9DD"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3AF9FD2" w14:textId="77777777" w:rsidR="00665F21" w:rsidRPr="00453693" w:rsidRDefault="00382A95" w:rsidP="00665F21">
      <w:pPr>
        <w:pStyle w:val="AmJustTitle"/>
      </w:pPr>
      <w:r w:rsidRPr="00453693">
        <w:rPr>
          <w:rStyle w:val="HideTWBExt"/>
        </w:rPr>
        <w:t>&lt;TitreJust&gt;</w:t>
      </w:r>
      <w:r w:rsidRPr="00453693">
        <w:t>Motivering</w:t>
      </w:r>
      <w:r w:rsidRPr="00453693">
        <w:rPr>
          <w:rStyle w:val="HideTWBExt"/>
        </w:rPr>
        <w:t>&lt;/TitreJust&gt;</w:t>
      </w:r>
    </w:p>
    <w:p w14:paraId="639321A4" w14:textId="77777777" w:rsidR="00665F21" w:rsidRPr="00453693" w:rsidRDefault="00382A95" w:rsidP="00665F21">
      <w:pPr>
        <w:pStyle w:val="AmJustText"/>
      </w:pPr>
      <w:r w:rsidRPr="00453693">
        <w:t>Denna text är alltför vag och syftar till att ge en form av subsidiärt diplomatiskt erkännande enbart för migrationspolitiska syften.</w:t>
      </w:r>
    </w:p>
    <w:p w14:paraId="1E7E6F11" w14:textId="77777777" w:rsidR="00665F21" w:rsidRPr="00453693" w:rsidRDefault="00382A95" w:rsidP="00665F21">
      <w:r w:rsidRPr="00453693">
        <w:rPr>
          <w:rStyle w:val="HideTWBExt"/>
        </w:rPr>
        <w:t>&lt;/Amend&gt;</w:t>
      </w:r>
    </w:p>
    <w:p w14:paraId="73779486"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2154</w:t>
      </w:r>
      <w:r w:rsidRPr="00453693">
        <w:rPr>
          <w:rStyle w:val="HideTWBExt"/>
        </w:rPr>
        <w:t>&lt;/NumAm&gt;</w:t>
      </w:r>
    </w:p>
    <w:p w14:paraId="4D89BF1B" w14:textId="77777777" w:rsidR="00665F21" w:rsidRPr="00453693" w:rsidRDefault="00382A95" w:rsidP="00665F21">
      <w:pPr>
        <w:pStyle w:val="NormalBold"/>
      </w:pPr>
      <w:r w:rsidRPr="00453693">
        <w:rPr>
          <w:rStyle w:val="HideTWBExt"/>
          <w:b w:val="0"/>
        </w:rPr>
        <w:t>&lt;RepeatBlock-By&gt;&lt;Members&gt;</w:t>
      </w:r>
      <w:r w:rsidRPr="00453693">
        <w:t>Mélissa Camara</w:t>
      </w:r>
      <w:r w:rsidRPr="00453693">
        <w:rPr>
          <w:rStyle w:val="HideTWBExt"/>
          <w:b w:val="0"/>
        </w:rPr>
        <w:t>&lt;/Members&gt;</w:t>
      </w:r>
    </w:p>
    <w:p w14:paraId="38755456" w14:textId="77777777" w:rsidR="00665F21" w:rsidRPr="00453693" w:rsidRDefault="00382A95" w:rsidP="00665F21">
      <w:pPr>
        <w:pStyle w:val="NormalBold"/>
      </w:pPr>
      <w:r w:rsidRPr="00453693">
        <w:rPr>
          <w:rStyle w:val="HideTWBExt"/>
          <w:b w:val="0"/>
        </w:rPr>
        <w:t>&lt;/RepeatBlock-By&gt;</w:t>
      </w:r>
    </w:p>
    <w:p w14:paraId="083145CE"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654FAC27" w14:textId="77777777" w:rsidR="00665F21" w:rsidRPr="00453693" w:rsidRDefault="00382A95" w:rsidP="00665F21">
      <w:pPr>
        <w:pStyle w:val="NormalBold"/>
      </w:pPr>
      <w:r w:rsidRPr="00453693">
        <w:rPr>
          <w:rStyle w:val="HideTWBExt"/>
        </w:rPr>
        <w:t>&lt;Article&gt;</w:t>
      </w:r>
      <w:r w:rsidRPr="00453693">
        <w:t>Artikel 37</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A12A5C8" w14:textId="77777777" w:rsidTr="0007571F">
        <w:trPr>
          <w:trHeight w:hRule="exact" w:val="240"/>
          <w:jc w:val="center"/>
        </w:trPr>
        <w:tc>
          <w:tcPr>
            <w:tcW w:w="9752" w:type="dxa"/>
            <w:gridSpan w:val="2"/>
            <w:tcBorders>
              <w:top w:val="nil"/>
              <w:left w:val="nil"/>
              <w:bottom w:val="nil"/>
              <w:right w:val="nil"/>
            </w:tcBorders>
          </w:tcPr>
          <w:p w14:paraId="3C8C3679" w14:textId="77777777" w:rsidR="00665F21" w:rsidRPr="00453693" w:rsidRDefault="00665F21" w:rsidP="0007571F"/>
        </w:tc>
      </w:tr>
      <w:tr w:rsidR="00A333B9" w:rsidRPr="00453693" w14:paraId="5387BD07" w14:textId="77777777" w:rsidTr="0007571F">
        <w:trPr>
          <w:trHeight w:val="240"/>
          <w:jc w:val="center"/>
        </w:trPr>
        <w:tc>
          <w:tcPr>
            <w:tcW w:w="4876" w:type="dxa"/>
            <w:tcBorders>
              <w:top w:val="nil"/>
              <w:left w:val="nil"/>
              <w:bottom w:val="nil"/>
              <w:right w:val="nil"/>
            </w:tcBorders>
          </w:tcPr>
          <w:p w14:paraId="686EE416"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131188E" w14:textId="77777777" w:rsidR="00665F21" w:rsidRPr="00453693" w:rsidRDefault="00382A95" w:rsidP="0007571F">
            <w:pPr>
              <w:pStyle w:val="AmColumnHeading"/>
            </w:pPr>
            <w:r w:rsidRPr="00453693">
              <w:t>Ändringsförslag</w:t>
            </w:r>
          </w:p>
        </w:tc>
      </w:tr>
      <w:tr w:rsidR="00A333B9" w:rsidRPr="00453693" w14:paraId="0A45B219" w14:textId="77777777" w:rsidTr="0007571F">
        <w:trPr>
          <w:jc w:val="center"/>
        </w:trPr>
        <w:tc>
          <w:tcPr>
            <w:tcW w:w="4876" w:type="dxa"/>
            <w:tcBorders>
              <w:top w:val="nil"/>
              <w:left w:val="nil"/>
              <w:bottom w:val="nil"/>
              <w:right w:val="nil"/>
            </w:tcBorders>
          </w:tcPr>
          <w:p w14:paraId="196B8D4A" w14:textId="77777777" w:rsidR="00665F21" w:rsidRPr="00453693" w:rsidRDefault="00382A95" w:rsidP="0007571F">
            <w:pPr>
              <w:pStyle w:val="Normal6a"/>
              <w:jc w:val="center"/>
            </w:pPr>
            <w:r w:rsidRPr="00453693">
              <w:rPr>
                <w:b/>
                <w:i/>
              </w:rPr>
              <w:t>Artikel 37</w:t>
            </w:r>
            <w:r w:rsidRPr="00453693">
              <w:tab/>
            </w:r>
          </w:p>
        </w:tc>
        <w:tc>
          <w:tcPr>
            <w:tcW w:w="4876" w:type="dxa"/>
            <w:tcBorders>
              <w:top w:val="nil"/>
              <w:left w:val="nil"/>
              <w:bottom w:val="nil"/>
              <w:right w:val="nil"/>
            </w:tcBorders>
          </w:tcPr>
          <w:p w14:paraId="4E18035C" w14:textId="77777777" w:rsidR="00665F21" w:rsidRPr="00453693" w:rsidRDefault="00382A95" w:rsidP="0007571F">
            <w:pPr>
              <w:pStyle w:val="Normal6a"/>
            </w:pPr>
            <w:r w:rsidRPr="00453693">
              <w:rPr>
                <w:b/>
                <w:i/>
              </w:rPr>
              <w:t>utgår</w:t>
            </w:r>
          </w:p>
        </w:tc>
      </w:tr>
      <w:tr w:rsidR="00A333B9" w:rsidRPr="00453693" w14:paraId="44C910CF" w14:textId="77777777" w:rsidTr="0007571F">
        <w:trPr>
          <w:jc w:val="center"/>
        </w:trPr>
        <w:tc>
          <w:tcPr>
            <w:tcW w:w="4876" w:type="dxa"/>
            <w:tcBorders>
              <w:top w:val="nil"/>
              <w:left w:val="nil"/>
              <w:bottom w:val="nil"/>
              <w:right w:val="nil"/>
            </w:tcBorders>
          </w:tcPr>
          <w:p w14:paraId="2ECE1C1C" w14:textId="77777777" w:rsidR="00665F21" w:rsidRPr="00453693" w:rsidRDefault="00382A95" w:rsidP="0007571F">
            <w:pPr>
              <w:pStyle w:val="Normal6a"/>
              <w:jc w:val="center"/>
            </w:pPr>
            <w:r w:rsidRPr="00453693">
              <w:rPr>
                <w:b/>
                <w:i/>
              </w:rPr>
              <w:t>Kommunikation med icke-erkända tredjelandsenheter</w:t>
            </w:r>
          </w:p>
        </w:tc>
        <w:tc>
          <w:tcPr>
            <w:tcW w:w="4876" w:type="dxa"/>
            <w:tcBorders>
              <w:top w:val="nil"/>
              <w:left w:val="nil"/>
              <w:bottom w:val="nil"/>
              <w:right w:val="nil"/>
            </w:tcBorders>
          </w:tcPr>
          <w:p w14:paraId="34192C66" w14:textId="77777777" w:rsidR="00665F21" w:rsidRPr="00453693" w:rsidRDefault="00665F21" w:rsidP="0007571F">
            <w:pPr>
              <w:pStyle w:val="Normal6a"/>
            </w:pPr>
          </w:p>
        </w:tc>
      </w:tr>
      <w:tr w:rsidR="00A333B9" w:rsidRPr="00453693" w14:paraId="14F1D808" w14:textId="77777777" w:rsidTr="0007571F">
        <w:trPr>
          <w:jc w:val="center"/>
        </w:trPr>
        <w:tc>
          <w:tcPr>
            <w:tcW w:w="4876" w:type="dxa"/>
            <w:tcBorders>
              <w:top w:val="nil"/>
              <w:left w:val="nil"/>
              <w:bottom w:val="nil"/>
              <w:right w:val="nil"/>
            </w:tcBorders>
          </w:tcPr>
          <w:p w14:paraId="7096A12D" w14:textId="77777777" w:rsidR="00665F21" w:rsidRPr="00453693" w:rsidRDefault="00382A95" w:rsidP="0007571F">
            <w:pPr>
              <w:pStyle w:val="Normal6a"/>
            </w:pPr>
            <w:r w:rsidRPr="00453693">
              <w:rPr>
                <w:b/>
                <w:i/>
              </w:rPr>
              <w:t>1. De behöriga myndigheterna får vid behov kommunicera med icke-erkända tredjelandsenheter som ansvarar för ett eller flera av stegen i återtagandeförfarandet.</w:t>
            </w:r>
          </w:p>
        </w:tc>
        <w:tc>
          <w:tcPr>
            <w:tcW w:w="4876" w:type="dxa"/>
            <w:tcBorders>
              <w:top w:val="nil"/>
              <w:left w:val="nil"/>
              <w:bottom w:val="nil"/>
              <w:right w:val="nil"/>
            </w:tcBorders>
          </w:tcPr>
          <w:p w14:paraId="5DB21C3A" w14:textId="77777777" w:rsidR="00665F21" w:rsidRPr="00453693" w:rsidRDefault="00665F21" w:rsidP="0007571F">
            <w:pPr>
              <w:pStyle w:val="Normal6a"/>
            </w:pPr>
          </w:p>
        </w:tc>
      </w:tr>
      <w:tr w:rsidR="00A333B9" w:rsidRPr="00453693" w14:paraId="75994FC5" w14:textId="77777777" w:rsidTr="0007571F">
        <w:trPr>
          <w:jc w:val="center"/>
        </w:trPr>
        <w:tc>
          <w:tcPr>
            <w:tcW w:w="4876" w:type="dxa"/>
            <w:tcBorders>
              <w:top w:val="nil"/>
              <w:left w:val="nil"/>
              <w:bottom w:val="nil"/>
              <w:right w:val="nil"/>
            </w:tcBorders>
          </w:tcPr>
          <w:p w14:paraId="1CF96128" w14:textId="77777777" w:rsidR="00665F21" w:rsidRPr="00453693" w:rsidRDefault="00382A95" w:rsidP="0007571F">
            <w:pPr>
              <w:pStyle w:val="Normal6a"/>
            </w:pPr>
            <w:r w:rsidRPr="00453693">
              <w:rPr>
                <w:b/>
                <w:i/>
              </w:rPr>
              <w:t>2. Sådan kommunikation ska begränsas till vad som är nödvändigt för att genomföra återtagandeförfarandet och ska inte innebära ett diplomatiskt erkännande av de berörda enheterna.</w:t>
            </w:r>
          </w:p>
        </w:tc>
        <w:tc>
          <w:tcPr>
            <w:tcW w:w="4876" w:type="dxa"/>
            <w:tcBorders>
              <w:top w:val="nil"/>
              <w:left w:val="nil"/>
              <w:bottom w:val="nil"/>
              <w:right w:val="nil"/>
            </w:tcBorders>
          </w:tcPr>
          <w:p w14:paraId="2611027E" w14:textId="77777777" w:rsidR="00665F21" w:rsidRPr="00453693" w:rsidRDefault="00665F21" w:rsidP="0007571F">
            <w:pPr>
              <w:pStyle w:val="Normal6a"/>
            </w:pPr>
          </w:p>
        </w:tc>
      </w:tr>
    </w:tbl>
    <w:p w14:paraId="15963B05"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F62EB6F" w14:textId="77777777" w:rsidR="00665F21" w:rsidRPr="00453693" w:rsidRDefault="00382A95" w:rsidP="00665F21">
      <w:r w:rsidRPr="00453693">
        <w:rPr>
          <w:rStyle w:val="HideTWBExt"/>
        </w:rPr>
        <w:t>&lt;/Amend&gt;</w:t>
      </w:r>
    </w:p>
    <w:p w14:paraId="50EED924"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2155</w:t>
      </w:r>
      <w:r w:rsidRPr="00453693">
        <w:rPr>
          <w:rStyle w:val="HideTWBExt"/>
        </w:rPr>
        <w:t>&lt;/NumAm&gt;</w:t>
      </w:r>
    </w:p>
    <w:p w14:paraId="760D0F6B"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6E1577CD" w14:textId="77777777" w:rsidR="00665F21" w:rsidRPr="00453693" w:rsidRDefault="00382A95" w:rsidP="00665F21">
      <w:pPr>
        <w:pStyle w:val="NormalBold"/>
      </w:pPr>
      <w:r w:rsidRPr="00453693">
        <w:rPr>
          <w:rStyle w:val="HideTWBExt"/>
          <w:b w:val="0"/>
        </w:rPr>
        <w:t>&lt;/RepeatBlock-By&gt;</w:t>
      </w:r>
    </w:p>
    <w:p w14:paraId="48A1DE18"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4D22AD8" w14:textId="77777777" w:rsidR="00665F21" w:rsidRPr="00453693" w:rsidRDefault="00382A95" w:rsidP="00665F21">
      <w:pPr>
        <w:pStyle w:val="NormalBold"/>
      </w:pPr>
      <w:r w:rsidRPr="00453693">
        <w:rPr>
          <w:rStyle w:val="HideTWBExt"/>
        </w:rPr>
        <w:t>&lt;Article&gt;</w:t>
      </w:r>
      <w:r w:rsidRPr="00453693">
        <w:t>Artikel 37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3B95578" w14:textId="77777777" w:rsidTr="0007571F">
        <w:trPr>
          <w:trHeight w:hRule="exact" w:val="240"/>
          <w:jc w:val="center"/>
        </w:trPr>
        <w:tc>
          <w:tcPr>
            <w:tcW w:w="9752" w:type="dxa"/>
            <w:gridSpan w:val="2"/>
            <w:tcBorders>
              <w:top w:val="nil"/>
              <w:left w:val="nil"/>
              <w:bottom w:val="nil"/>
              <w:right w:val="nil"/>
            </w:tcBorders>
          </w:tcPr>
          <w:p w14:paraId="0DC25812" w14:textId="77777777" w:rsidR="00665F21" w:rsidRPr="00453693" w:rsidRDefault="00665F21" w:rsidP="0007571F"/>
        </w:tc>
      </w:tr>
      <w:tr w:rsidR="00A333B9" w:rsidRPr="00453693" w14:paraId="1F8F7A91" w14:textId="77777777" w:rsidTr="0007571F">
        <w:trPr>
          <w:trHeight w:val="240"/>
          <w:jc w:val="center"/>
        </w:trPr>
        <w:tc>
          <w:tcPr>
            <w:tcW w:w="4876" w:type="dxa"/>
            <w:tcBorders>
              <w:top w:val="nil"/>
              <w:left w:val="nil"/>
              <w:bottom w:val="nil"/>
              <w:right w:val="nil"/>
            </w:tcBorders>
          </w:tcPr>
          <w:p w14:paraId="2810DFDF"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2A692A7B" w14:textId="77777777" w:rsidR="00665F21" w:rsidRPr="00453693" w:rsidRDefault="00382A95" w:rsidP="0007571F">
            <w:pPr>
              <w:pStyle w:val="AmColumnHeading"/>
            </w:pPr>
            <w:r w:rsidRPr="00453693">
              <w:t>Ändringsförslag</w:t>
            </w:r>
          </w:p>
        </w:tc>
      </w:tr>
      <w:tr w:rsidR="00A333B9" w:rsidRPr="00453693" w14:paraId="4E26E507" w14:textId="77777777" w:rsidTr="0007571F">
        <w:trPr>
          <w:jc w:val="center"/>
        </w:trPr>
        <w:tc>
          <w:tcPr>
            <w:tcW w:w="4876" w:type="dxa"/>
            <w:tcBorders>
              <w:top w:val="nil"/>
              <w:left w:val="nil"/>
              <w:bottom w:val="nil"/>
              <w:right w:val="nil"/>
            </w:tcBorders>
          </w:tcPr>
          <w:p w14:paraId="5E5DC3E5" w14:textId="77777777" w:rsidR="00665F21" w:rsidRPr="00453693" w:rsidRDefault="00382A95" w:rsidP="0007571F">
            <w:pPr>
              <w:pStyle w:val="Normal6a"/>
            </w:pPr>
            <w:r w:rsidRPr="00453693">
              <w:t>1.</w:t>
            </w:r>
            <w:r w:rsidRPr="00453693">
              <w:tab/>
              <w:t xml:space="preserve">De behöriga myndigheterna får vid behov kommunicera med icke-erkända </w:t>
            </w:r>
            <w:r w:rsidRPr="00453693">
              <w:rPr>
                <w:b/>
                <w:i/>
              </w:rPr>
              <w:t>tredjelandsenheter</w:t>
            </w:r>
            <w:r w:rsidRPr="00453693">
              <w:t xml:space="preserve"> som ansvarar för </w:t>
            </w:r>
            <w:r w:rsidRPr="00453693">
              <w:rPr>
                <w:b/>
                <w:i/>
              </w:rPr>
              <w:t>ett eller flera av stegen i återtagandeförfarandet</w:t>
            </w:r>
            <w:r w:rsidRPr="00453693">
              <w:t>.</w:t>
            </w:r>
          </w:p>
        </w:tc>
        <w:tc>
          <w:tcPr>
            <w:tcW w:w="4876" w:type="dxa"/>
            <w:tcBorders>
              <w:top w:val="nil"/>
              <w:left w:val="nil"/>
              <w:bottom w:val="nil"/>
              <w:right w:val="nil"/>
            </w:tcBorders>
          </w:tcPr>
          <w:p w14:paraId="4E31235F" w14:textId="77777777" w:rsidR="00665F21" w:rsidRPr="00453693" w:rsidRDefault="00382A95" w:rsidP="0007571F">
            <w:pPr>
              <w:pStyle w:val="Normal6a"/>
            </w:pPr>
            <w:r w:rsidRPr="00453693">
              <w:t>1.</w:t>
            </w:r>
            <w:r w:rsidRPr="00453693">
              <w:tab/>
              <w:t xml:space="preserve">De behöriga myndigheterna får vid behov kommunicera med icke-erkända </w:t>
            </w:r>
            <w:r w:rsidRPr="00453693">
              <w:rPr>
                <w:b/>
                <w:i/>
              </w:rPr>
              <w:t>motparter i tredjeland</w:t>
            </w:r>
            <w:r w:rsidRPr="00453693">
              <w:t xml:space="preserve"> som ansvarar för </w:t>
            </w:r>
            <w:r w:rsidRPr="00453693">
              <w:rPr>
                <w:b/>
                <w:i/>
              </w:rPr>
              <w:t>återvändande och återtagande i syfte att återsända tredjelandsmedborgaren till ett återvändandeland utanför medlemsstaternas territorium</w:t>
            </w:r>
            <w:r w:rsidRPr="00453693">
              <w:t>.</w:t>
            </w:r>
          </w:p>
        </w:tc>
      </w:tr>
    </w:tbl>
    <w:p w14:paraId="452D1E80"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EF7EFFC" w14:textId="77777777" w:rsidR="00665F21" w:rsidRPr="00453693" w:rsidRDefault="00382A95" w:rsidP="00665F21">
      <w:r w:rsidRPr="00453693">
        <w:rPr>
          <w:rStyle w:val="HideTWBExt"/>
        </w:rPr>
        <w:t>&lt;/Amend&gt;</w:t>
      </w:r>
    </w:p>
    <w:p w14:paraId="38BE8E6F"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2156</w:t>
      </w:r>
      <w:r w:rsidRPr="00453693">
        <w:rPr>
          <w:rStyle w:val="HideTWBExt"/>
        </w:rPr>
        <w:t>&lt;/NumAm&gt;</w:t>
      </w:r>
    </w:p>
    <w:p w14:paraId="016B03C8"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017CBFC4" w14:textId="77777777" w:rsidR="00665F21" w:rsidRPr="00453693" w:rsidRDefault="00382A95" w:rsidP="00665F21">
      <w:pPr>
        <w:pStyle w:val="NormalBold"/>
      </w:pPr>
      <w:r w:rsidRPr="00453693">
        <w:rPr>
          <w:rStyle w:val="HideTWBExt"/>
          <w:b w:val="0"/>
        </w:rPr>
        <w:t>&lt;/RepeatBlock-By&gt;</w:t>
      </w:r>
    </w:p>
    <w:p w14:paraId="29D566D9"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7AD74AFC" w14:textId="77777777" w:rsidR="00665F21" w:rsidRPr="00453693" w:rsidRDefault="00382A95" w:rsidP="00665F21">
      <w:pPr>
        <w:pStyle w:val="NormalBold"/>
      </w:pPr>
      <w:r w:rsidRPr="00453693">
        <w:rPr>
          <w:rStyle w:val="HideTWBExt"/>
        </w:rPr>
        <w:t>&lt;Article&gt;</w:t>
      </w:r>
      <w:r w:rsidRPr="00453693">
        <w:t>Artikel 37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207275CF" w14:textId="77777777" w:rsidTr="0007571F">
        <w:trPr>
          <w:trHeight w:hRule="exact" w:val="240"/>
          <w:jc w:val="center"/>
        </w:trPr>
        <w:tc>
          <w:tcPr>
            <w:tcW w:w="9752" w:type="dxa"/>
            <w:gridSpan w:val="2"/>
            <w:tcBorders>
              <w:top w:val="nil"/>
              <w:left w:val="nil"/>
              <w:bottom w:val="nil"/>
              <w:right w:val="nil"/>
            </w:tcBorders>
          </w:tcPr>
          <w:p w14:paraId="3064A749" w14:textId="77777777" w:rsidR="00665F21" w:rsidRPr="00453693" w:rsidRDefault="00665F21" w:rsidP="0007571F"/>
        </w:tc>
      </w:tr>
      <w:tr w:rsidR="00A333B9" w:rsidRPr="00453693" w14:paraId="02B7479E" w14:textId="77777777" w:rsidTr="0007571F">
        <w:trPr>
          <w:trHeight w:val="240"/>
          <w:jc w:val="center"/>
        </w:trPr>
        <w:tc>
          <w:tcPr>
            <w:tcW w:w="4876" w:type="dxa"/>
            <w:tcBorders>
              <w:top w:val="nil"/>
              <w:left w:val="nil"/>
              <w:bottom w:val="nil"/>
              <w:right w:val="nil"/>
            </w:tcBorders>
          </w:tcPr>
          <w:p w14:paraId="621E5B51"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1A21974" w14:textId="77777777" w:rsidR="00665F21" w:rsidRPr="00453693" w:rsidRDefault="00382A95" w:rsidP="0007571F">
            <w:pPr>
              <w:pStyle w:val="AmColumnHeading"/>
            </w:pPr>
            <w:r w:rsidRPr="00453693">
              <w:t>Ändringsförslag</w:t>
            </w:r>
          </w:p>
        </w:tc>
      </w:tr>
      <w:tr w:rsidR="00A333B9" w:rsidRPr="00453693" w14:paraId="01A3D62A" w14:textId="77777777" w:rsidTr="0007571F">
        <w:trPr>
          <w:jc w:val="center"/>
        </w:trPr>
        <w:tc>
          <w:tcPr>
            <w:tcW w:w="4876" w:type="dxa"/>
            <w:tcBorders>
              <w:top w:val="nil"/>
              <w:left w:val="nil"/>
              <w:bottom w:val="nil"/>
              <w:right w:val="nil"/>
            </w:tcBorders>
          </w:tcPr>
          <w:p w14:paraId="4C432F05" w14:textId="77777777" w:rsidR="00665F21" w:rsidRPr="00453693" w:rsidRDefault="00382A95" w:rsidP="0007571F">
            <w:pPr>
              <w:pStyle w:val="Normal6a"/>
            </w:pPr>
            <w:r w:rsidRPr="00453693">
              <w:t>1.</w:t>
            </w:r>
            <w:r w:rsidRPr="00453693">
              <w:tab/>
              <w:t xml:space="preserve">De behöriga myndigheterna får vid behov kommunicera med icke-erkända </w:t>
            </w:r>
            <w:r w:rsidRPr="00453693">
              <w:rPr>
                <w:b/>
                <w:i/>
              </w:rPr>
              <w:t>tredjelandsenheter</w:t>
            </w:r>
            <w:r w:rsidRPr="00453693">
              <w:t xml:space="preserve"> som ansvarar för ett eller flera av stegen i återtagandeförfarandet.</w:t>
            </w:r>
          </w:p>
        </w:tc>
        <w:tc>
          <w:tcPr>
            <w:tcW w:w="4876" w:type="dxa"/>
            <w:tcBorders>
              <w:top w:val="nil"/>
              <w:left w:val="nil"/>
              <w:bottom w:val="nil"/>
              <w:right w:val="nil"/>
            </w:tcBorders>
          </w:tcPr>
          <w:p w14:paraId="486FBC9E" w14:textId="77777777" w:rsidR="00665F21" w:rsidRPr="00453693" w:rsidRDefault="00382A95" w:rsidP="0007571F">
            <w:pPr>
              <w:pStyle w:val="Normal6a"/>
            </w:pPr>
            <w:r w:rsidRPr="00453693">
              <w:t>1.</w:t>
            </w:r>
            <w:r w:rsidRPr="00453693">
              <w:tab/>
              <w:t xml:space="preserve">De behöriga myndigheterna får vid behov </w:t>
            </w:r>
            <w:r w:rsidRPr="00453693">
              <w:rPr>
                <w:b/>
                <w:i/>
              </w:rPr>
              <w:t>och i en strikt operativ roll</w:t>
            </w:r>
            <w:r w:rsidRPr="00453693">
              <w:t xml:space="preserve"> kommunicera med icke-erkända </w:t>
            </w:r>
            <w:r w:rsidRPr="00453693">
              <w:rPr>
                <w:b/>
                <w:i/>
              </w:rPr>
              <w:t>tredjelandsföreträdare</w:t>
            </w:r>
            <w:r w:rsidRPr="00453693">
              <w:t xml:space="preserve"> som ansvarar för ett eller flera av stegen i återtagandeförfarandet.</w:t>
            </w:r>
          </w:p>
        </w:tc>
      </w:tr>
    </w:tbl>
    <w:p w14:paraId="055BB7CB"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AA69282" w14:textId="77777777" w:rsidR="00665F21" w:rsidRPr="00453693" w:rsidRDefault="00382A95" w:rsidP="00665F21">
      <w:r w:rsidRPr="00453693">
        <w:rPr>
          <w:rStyle w:val="HideTWBExt"/>
        </w:rPr>
        <w:t>&lt;/Amend&gt;</w:t>
      </w:r>
    </w:p>
    <w:p w14:paraId="534F4732"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2157</w:t>
      </w:r>
      <w:r w:rsidRPr="00453693">
        <w:rPr>
          <w:rStyle w:val="HideTWBExt"/>
        </w:rPr>
        <w:t>&lt;/NumAm&gt;</w:t>
      </w:r>
    </w:p>
    <w:p w14:paraId="236B2C09"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61850F6A" w14:textId="77777777" w:rsidR="00665F21" w:rsidRPr="00453693" w:rsidRDefault="00382A95" w:rsidP="00665F21">
      <w:pPr>
        <w:pStyle w:val="NormalBold"/>
      </w:pPr>
      <w:r w:rsidRPr="00453693">
        <w:rPr>
          <w:rStyle w:val="HideTWBExt"/>
          <w:b w:val="0"/>
        </w:rPr>
        <w:t>&lt;/RepeatBlock-By&gt;</w:t>
      </w:r>
    </w:p>
    <w:p w14:paraId="48AD2D8C"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36B93E1C" w14:textId="77777777" w:rsidR="00665F21" w:rsidRPr="00453693" w:rsidRDefault="00382A95" w:rsidP="00665F21">
      <w:pPr>
        <w:pStyle w:val="NormalBold"/>
      </w:pPr>
      <w:r w:rsidRPr="00453693">
        <w:rPr>
          <w:rStyle w:val="HideTWBExt"/>
        </w:rPr>
        <w:t>&lt;Article&gt;</w:t>
      </w:r>
      <w:r w:rsidRPr="00453693">
        <w:t>Artikel 37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1C02B78" w14:textId="77777777" w:rsidTr="0007571F">
        <w:trPr>
          <w:trHeight w:hRule="exact" w:val="240"/>
          <w:jc w:val="center"/>
        </w:trPr>
        <w:tc>
          <w:tcPr>
            <w:tcW w:w="9752" w:type="dxa"/>
            <w:gridSpan w:val="2"/>
            <w:tcBorders>
              <w:top w:val="nil"/>
              <w:left w:val="nil"/>
              <w:bottom w:val="nil"/>
              <w:right w:val="nil"/>
            </w:tcBorders>
          </w:tcPr>
          <w:p w14:paraId="7B908160" w14:textId="77777777" w:rsidR="00665F21" w:rsidRPr="00453693" w:rsidRDefault="00665F21" w:rsidP="0007571F"/>
        </w:tc>
      </w:tr>
      <w:tr w:rsidR="00A333B9" w:rsidRPr="00453693" w14:paraId="7682D42C" w14:textId="77777777" w:rsidTr="0007571F">
        <w:trPr>
          <w:trHeight w:val="240"/>
          <w:jc w:val="center"/>
        </w:trPr>
        <w:tc>
          <w:tcPr>
            <w:tcW w:w="4876" w:type="dxa"/>
            <w:tcBorders>
              <w:top w:val="nil"/>
              <w:left w:val="nil"/>
              <w:bottom w:val="nil"/>
              <w:right w:val="nil"/>
            </w:tcBorders>
          </w:tcPr>
          <w:p w14:paraId="74509480"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525DE0B8" w14:textId="77777777" w:rsidR="00665F21" w:rsidRPr="00453693" w:rsidRDefault="00382A95" w:rsidP="0007571F">
            <w:pPr>
              <w:pStyle w:val="AmColumnHeading"/>
            </w:pPr>
            <w:r w:rsidRPr="00453693">
              <w:t>Ändringsförslag</w:t>
            </w:r>
          </w:p>
        </w:tc>
      </w:tr>
      <w:tr w:rsidR="00A333B9" w:rsidRPr="00453693" w14:paraId="08B6070A" w14:textId="77777777" w:rsidTr="0007571F">
        <w:trPr>
          <w:jc w:val="center"/>
        </w:trPr>
        <w:tc>
          <w:tcPr>
            <w:tcW w:w="4876" w:type="dxa"/>
            <w:tcBorders>
              <w:top w:val="nil"/>
              <w:left w:val="nil"/>
              <w:bottom w:val="nil"/>
              <w:right w:val="nil"/>
            </w:tcBorders>
          </w:tcPr>
          <w:p w14:paraId="14129A51" w14:textId="77777777" w:rsidR="00665F21" w:rsidRPr="00453693" w:rsidRDefault="00382A95" w:rsidP="0007571F">
            <w:pPr>
              <w:pStyle w:val="Normal6a"/>
            </w:pPr>
            <w:r w:rsidRPr="00453693">
              <w:t>2.</w:t>
            </w:r>
            <w:r w:rsidRPr="00453693">
              <w:tab/>
              <w:t xml:space="preserve">Sådan kommunikation ska begränsas till vad som är nödvändigt för att genomföra </w:t>
            </w:r>
            <w:r w:rsidRPr="00453693">
              <w:rPr>
                <w:b/>
                <w:i/>
              </w:rPr>
              <w:t>återtagandeförfarandet</w:t>
            </w:r>
            <w:r w:rsidRPr="00453693">
              <w:t xml:space="preserve"> och ska inte innebära ett diplomatiskt erkännande av de berörda </w:t>
            </w:r>
            <w:r w:rsidRPr="00453693">
              <w:rPr>
                <w:b/>
                <w:i/>
              </w:rPr>
              <w:t>enheterna</w:t>
            </w:r>
            <w:r w:rsidRPr="00453693">
              <w:t>.</w:t>
            </w:r>
          </w:p>
        </w:tc>
        <w:tc>
          <w:tcPr>
            <w:tcW w:w="4876" w:type="dxa"/>
            <w:tcBorders>
              <w:top w:val="nil"/>
              <w:left w:val="nil"/>
              <w:bottom w:val="nil"/>
              <w:right w:val="nil"/>
            </w:tcBorders>
          </w:tcPr>
          <w:p w14:paraId="28B6D27E" w14:textId="77777777" w:rsidR="00665F21" w:rsidRPr="00453693" w:rsidRDefault="00382A95" w:rsidP="0007571F">
            <w:pPr>
              <w:pStyle w:val="Normal6a"/>
            </w:pPr>
            <w:r w:rsidRPr="00453693">
              <w:t>2.</w:t>
            </w:r>
            <w:r w:rsidRPr="00453693">
              <w:tab/>
              <w:t xml:space="preserve">Sådan kommunikation ska begränsas till vad som är nödvändigt för att genomföra </w:t>
            </w:r>
            <w:r w:rsidRPr="00453693">
              <w:rPr>
                <w:b/>
                <w:i/>
              </w:rPr>
              <w:t>återvändandet och återtagandet</w:t>
            </w:r>
            <w:r w:rsidRPr="00453693">
              <w:t xml:space="preserve"> och ska inte innebära ett diplomatiskt erkännande av de berörda </w:t>
            </w:r>
            <w:r w:rsidRPr="00453693">
              <w:rPr>
                <w:b/>
                <w:i/>
              </w:rPr>
              <w:t>motparterna</w:t>
            </w:r>
            <w:r w:rsidRPr="00453693">
              <w:t>.</w:t>
            </w:r>
          </w:p>
        </w:tc>
      </w:tr>
    </w:tbl>
    <w:p w14:paraId="4A38C740"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F40BA10" w14:textId="77777777" w:rsidR="00665F21" w:rsidRPr="00453693" w:rsidRDefault="00382A95" w:rsidP="00665F21">
      <w:r w:rsidRPr="00453693">
        <w:rPr>
          <w:rStyle w:val="HideTWBExt"/>
        </w:rPr>
        <w:t>&lt;/Amend&gt;</w:t>
      </w:r>
    </w:p>
    <w:p w14:paraId="712EF384"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2158</w:t>
      </w:r>
      <w:r w:rsidRPr="00453693">
        <w:rPr>
          <w:rStyle w:val="HideTWBExt"/>
        </w:rPr>
        <w:t>&lt;/NumAm&gt;</w:t>
      </w:r>
    </w:p>
    <w:p w14:paraId="31410AF6"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274E4A86" w14:textId="77777777" w:rsidR="00665F21" w:rsidRPr="00453693" w:rsidRDefault="00382A95" w:rsidP="00665F21">
      <w:pPr>
        <w:pStyle w:val="NormalBold"/>
      </w:pPr>
      <w:r w:rsidRPr="00453693">
        <w:rPr>
          <w:rStyle w:val="HideTWBExt"/>
          <w:b w:val="0"/>
        </w:rPr>
        <w:t>&lt;/RepeatBlock-By&gt;</w:t>
      </w:r>
    </w:p>
    <w:p w14:paraId="018DB147"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33D6A5EB" w14:textId="77777777" w:rsidR="00665F21" w:rsidRPr="00453693" w:rsidRDefault="00382A95" w:rsidP="00665F21">
      <w:pPr>
        <w:pStyle w:val="NormalBold"/>
      </w:pPr>
      <w:r w:rsidRPr="00453693">
        <w:rPr>
          <w:rStyle w:val="HideTWBExt"/>
        </w:rPr>
        <w:t>&lt;Article&gt;</w:t>
      </w:r>
      <w:r w:rsidRPr="00453693">
        <w:t>Artikel 37 – punkt 2a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32A9D25" w14:textId="77777777" w:rsidTr="0007571F">
        <w:trPr>
          <w:trHeight w:hRule="exact" w:val="240"/>
          <w:jc w:val="center"/>
        </w:trPr>
        <w:tc>
          <w:tcPr>
            <w:tcW w:w="9752" w:type="dxa"/>
            <w:gridSpan w:val="2"/>
            <w:tcBorders>
              <w:top w:val="nil"/>
              <w:left w:val="nil"/>
              <w:bottom w:val="nil"/>
              <w:right w:val="nil"/>
            </w:tcBorders>
          </w:tcPr>
          <w:p w14:paraId="4CA7F9E5" w14:textId="77777777" w:rsidR="00665F21" w:rsidRPr="00453693" w:rsidRDefault="00665F21" w:rsidP="0007571F"/>
        </w:tc>
      </w:tr>
      <w:tr w:rsidR="00A333B9" w:rsidRPr="00453693" w14:paraId="51C9C0F8" w14:textId="77777777" w:rsidTr="0007571F">
        <w:trPr>
          <w:trHeight w:val="240"/>
          <w:jc w:val="center"/>
        </w:trPr>
        <w:tc>
          <w:tcPr>
            <w:tcW w:w="4876" w:type="dxa"/>
            <w:tcBorders>
              <w:top w:val="nil"/>
              <w:left w:val="nil"/>
              <w:bottom w:val="nil"/>
              <w:right w:val="nil"/>
            </w:tcBorders>
          </w:tcPr>
          <w:p w14:paraId="74DB7997"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22D49E4D" w14:textId="77777777" w:rsidR="00665F21" w:rsidRPr="00453693" w:rsidRDefault="00382A95" w:rsidP="0007571F">
            <w:pPr>
              <w:pStyle w:val="AmColumnHeading"/>
            </w:pPr>
            <w:r w:rsidRPr="00453693">
              <w:t>Ändringsförslag</w:t>
            </w:r>
          </w:p>
        </w:tc>
      </w:tr>
      <w:tr w:rsidR="00A333B9" w:rsidRPr="00453693" w14:paraId="260BB4BD" w14:textId="77777777" w:rsidTr="0007571F">
        <w:trPr>
          <w:jc w:val="center"/>
        </w:trPr>
        <w:tc>
          <w:tcPr>
            <w:tcW w:w="4876" w:type="dxa"/>
            <w:tcBorders>
              <w:top w:val="nil"/>
              <w:left w:val="nil"/>
              <w:bottom w:val="nil"/>
              <w:right w:val="nil"/>
            </w:tcBorders>
          </w:tcPr>
          <w:p w14:paraId="43FCD17F" w14:textId="77777777" w:rsidR="00665F21" w:rsidRPr="00453693" w:rsidRDefault="00665F21" w:rsidP="0007571F">
            <w:pPr>
              <w:pStyle w:val="Normal6a"/>
            </w:pPr>
          </w:p>
        </w:tc>
        <w:tc>
          <w:tcPr>
            <w:tcW w:w="4876" w:type="dxa"/>
            <w:tcBorders>
              <w:top w:val="nil"/>
              <w:left w:val="nil"/>
              <w:bottom w:val="nil"/>
              <w:right w:val="nil"/>
            </w:tcBorders>
          </w:tcPr>
          <w:p w14:paraId="54FDC216" w14:textId="77777777" w:rsidR="00665F21" w:rsidRPr="00453693" w:rsidRDefault="00382A95" w:rsidP="0007571F">
            <w:pPr>
              <w:pStyle w:val="Normal6a"/>
            </w:pPr>
            <w:r w:rsidRPr="00453693">
              <w:rPr>
                <w:b/>
                <w:i/>
              </w:rPr>
              <w:t>2a.</w:t>
            </w:r>
            <w:r w:rsidRPr="00453693">
              <w:tab/>
            </w:r>
            <w:r w:rsidRPr="00453693">
              <w:rPr>
                <w:b/>
                <w:i/>
              </w:rPr>
              <w:t>Ingen kommunikation enligt denna artikel ska tolkas som att den på något sätt påverkar unionens ståndpunkt om de berörda territoriernas eller enheternas status och ska inte betraktas som erkännande, stöd eller godkännande av deras auktoritet eller legitimitet.</w:t>
            </w:r>
          </w:p>
        </w:tc>
      </w:tr>
    </w:tbl>
    <w:p w14:paraId="2A217BF8"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19DB39B" w14:textId="77777777" w:rsidR="00665F21" w:rsidRPr="00453693" w:rsidRDefault="00382A95" w:rsidP="00665F21">
      <w:r w:rsidRPr="00453693">
        <w:rPr>
          <w:rStyle w:val="HideTWBExt"/>
        </w:rPr>
        <w:t>&lt;/Amend&gt;</w:t>
      </w:r>
    </w:p>
    <w:p w14:paraId="7A002B54"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2159</w:t>
      </w:r>
      <w:r w:rsidRPr="00453693">
        <w:rPr>
          <w:rStyle w:val="HideTWBExt"/>
        </w:rPr>
        <w:t>&lt;/NumAm&gt;</w:t>
      </w:r>
    </w:p>
    <w:p w14:paraId="738B368A"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Ana Miguel Pedro, Loránt Vincze, Lena Düpont, Tomas Tobé, Rasa Juknevičienė, Jeroen Lenaers, Karlo Ressler</w:t>
      </w:r>
      <w:r w:rsidRPr="00453693">
        <w:rPr>
          <w:rStyle w:val="HideTWBExt"/>
          <w:b w:val="0"/>
        </w:rPr>
        <w:t>&lt;/Members&gt;</w:t>
      </w:r>
    </w:p>
    <w:p w14:paraId="3EB8443E" w14:textId="77777777" w:rsidR="00665F21" w:rsidRPr="00453693" w:rsidRDefault="00382A95" w:rsidP="00665F21">
      <w:pPr>
        <w:pStyle w:val="NormalBold"/>
      </w:pPr>
      <w:r w:rsidRPr="00453693">
        <w:rPr>
          <w:rStyle w:val="HideTWBExt"/>
          <w:b w:val="0"/>
        </w:rPr>
        <w:t>&lt;/RepeatBlock-By&gt;</w:t>
      </w:r>
    </w:p>
    <w:p w14:paraId="3E1EDEF5"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415C2E14" w14:textId="77777777" w:rsidR="00665F21" w:rsidRPr="00453693" w:rsidRDefault="00382A95" w:rsidP="00665F21">
      <w:pPr>
        <w:pStyle w:val="NormalBold"/>
      </w:pPr>
      <w:r w:rsidRPr="00453693">
        <w:rPr>
          <w:rStyle w:val="HideTWBExt"/>
        </w:rPr>
        <w:t>&lt;Article&gt;</w:t>
      </w:r>
      <w:r w:rsidRPr="00453693">
        <w:t>Artikel 37a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8B2AF42" w14:textId="77777777" w:rsidTr="0007571F">
        <w:trPr>
          <w:trHeight w:hRule="exact" w:val="240"/>
          <w:jc w:val="center"/>
        </w:trPr>
        <w:tc>
          <w:tcPr>
            <w:tcW w:w="9752" w:type="dxa"/>
            <w:gridSpan w:val="2"/>
            <w:tcBorders>
              <w:top w:val="nil"/>
              <w:left w:val="nil"/>
              <w:bottom w:val="nil"/>
              <w:right w:val="nil"/>
            </w:tcBorders>
          </w:tcPr>
          <w:p w14:paraId="08607D47" w14:textId="77777777" w:rsidR="00665F21" w:rsidRPr="00453693" w:rsidRDefault="00665F21" w:rsidP="0007571F"/>
        </w:tc>
      </w:tr>
      <w:tr w:rsidR="00A333B9" w:rsidRPr="00453693" w14:paraId="2017A6DE" w14:textId="77777777" w:rsidTr="0007571F">
        <w:trPr>
          <w:trHeight w:val="240"/>
          <w:jc w:val="center"/>
        </w:trPr>
        <w:tc>
          <w:tcPr>
            <w:tcW w:w="4876" w:type="dxa"/>
            <w:tcBorders>
              <w:top w:val="nil"/>
              <w:left w:val="nil"/>
              <w:bottom w:val="nil"/>
              <w:right w:val="nil"/>
            </w:tcBorders>
          </w:tcPr>
          <w:p w14:paraId="79FA6618"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162B8EF2" w14:textId="77777777" w:rsidR="00665F21" w:rsidRPr="00453693" w:rsidRDefault="00382A95" w:rsidP="0007571F">
            <w:pPr>
              <w:pStyle w:val="AmColumnHeading"/>
            </w:pPr>
            <w:r w:rsidRPr="00453693">
              <w:t>Ändringsförslag</w:t>
            </w:r>
          </w:p>
        </w:tc>
      </w:tr>
      <w:tr w:rsidR="00A333B9" w:rsidRPr="00453693" w14:paraId="77DFA37E" w14:textId="77777777" w:rsidTr="0007571F">
        <w:trPr>
          <w:jc w:val="center"/>
        </w:trPr>
        <w:tc>
          <w:tcPr>
            <w:tcW w:w="4876" w:type="dxa"/>
            <w:tcBorders>
              <w:top w:val="nil"/>
              <w:left w:val="nil"/>
              <w:bottom w:val="nil"/>
              <w:right w:val="nil"/>
            </w:tcBorders>
          </w:tcPr>
          <w:p w14:paraId="46695B07" w14:textId="77777777" w:rsidR="00665F21" w:rsidRPr="00453693" w:rsidRDefault="00665F21" w:rsidP="0007571F">
            <w:pPr>
              <w:pStyle w:val="Normal6a"/>
            </w:pPr>
          </w:p>
        </w:tc>
        <w:tc>
          <w:tcPr>
            <w:tcW w:w="4876" w:type="dxa"/>
            <w:tcBorders>
              <w:top w:val="nil"/>
              <w:left w:val="nil"/>
              <w:bottom w:val="nil"/>
              <w:right w:val="nil"/>
            </w:tcBorders>
          </w:tcPr>
          <w:p w14:paraId="52D60737" w14:textId="77777777" w:rsidR="00665F21" w:rsidRPr="00453693" w:rsidRDefault="00382A95" w:rsidP="0007571F">
            <w:pPr>
              <w:pStyle w:val="Normal6a"/>
              <w:jc w:val="center"/>
            </w:pPr>
            <w:r w:rsidRPr="00453693">
              <w:rPr>
                <w:b/>
                <w:i/>
              </w:rPr>
              <w:t>Artikel 37a</w:t>
            </w:r>
            <w:r w:rsidRPr="00453693">
              <w:tab/>
            </w:r>
          </w:p>
        </w:tc>
      </w:tr>
      <w:tr w:rsidR="00A333B9" w:rsidRPr="00453693" w14:paraId="0D872B67" w14:textId="77777777" w:rsidTr="0007571F">
        <w:trPr>
          <w:jc w:val="center"/>
        </w:trPr>
        <w:tc>
          <w:tcPr>
            <w:tcW w:w="4876" w:type="dxa"/>
            <w:tcBorders>
              <w:top w:val="nil"/>
              <w:left w:val="nil"/>
              <w:bottom w:val="nil"/>
              <w:right w:val="nil"/>
            </w:tcBorders>
          </w:tcPr>
          <w:p w14:paraId="599002CC" w14:textId="77777777" w:rsidR="00665F21" w:rsidRPr="00453693" w:rsidRDefault="00665F21" w:rsidP="0007571F">
            <w:pPr>
              <w:pStyle w:val="Normal6a"/>
            </w:pPr>
          </w:p>
        </w:tc>
        <w:tc>
          <w:tcPr>
            <w:tcW w:w="4876" w:type="dxa"/>
            <w:tcBorders>
              <w:top w:val="nil"/>
              <w:left w:val="nil"/>
              <w:bottom w:val="nil"/>
              <w:right w:val="nil"/>
            </w:tcBorders>
          </w:tcPr>
          <w:p w14:paraId="04C826DA" w14:textId="77777777" w:rsidR="00665F21" w:rsidRPr="00453693" w:rsidRDefault="00382A95" w:rsidP="0007571F">
            <w:pPr>
              <w:pStyle w:val="Normal6a"/>
              <w:jc w:val="center"/>
            </w:pPr>
            <w:r w:rsidRPr="00453693">
              <w:rPr>
                <w:b/>
                <w:i/>
              </w:rPr>
              <w:t>Den externa dimensionen och samarbete med tredjeländer</w:t>
            </w:r>
          </w:p>
        </w:tc>
      </w:tr>
      <w:tr w:rsidR="00A333B9" w:rsidRPr="00453693" w14:paraId="5E6A2783" w14:textId="77777777" w:rsidTr="0007571F">
        <w:trPr>
          <w:jc w:val="center"/>
        </w:trPr>
        <w:tc>
          <w:tcPr>
            <w:tcW w:w="4876" w:type="dxa"/>
            <w:tcBorders>
              <w:top w:val="nil"/>
              <w:left w:val="nil"/>
              <w:bottom w:val="nil"/>
              <w:right w:val="nil"/>
            </w:tcBorders>
          </w:tcPr>
          <w:p w14:paraId="1598B65C" w14:textId="77777777" w:rsidR="00665F21" w:rsidRPr="00453693" w:rsidRDefault="00665F21" w:rsidP="0007571F">
            <w:pPr>
              <w:pStyle w:val="Normal6a"/>
            </w:pPr>
          </w:p>
        </w:tc>
        <w:tc>
          <w:tcPr>
            <w:tcW w:w="4876" w:type="dxa"/>
            <w:tcBorders>
              <w:top w:val="nil"/>
              <w:left w:val="nil"/>
              <w:bottom w:val="nil"/>
              <w:right w:val="nil"/>
            </w:tcBorders>
          </w:tcPr>
          <w:p w14:paraId="1E9893C8" w14:textId="77777777" w:rsidR="00665F21" w:rsidRPr="00453693" w:rsidRDefault="00382A95" w:rsidP="0007571F">
            <w:pPr>
              <w:pStyle w:val="Normal6a"/>
            </w:pPr>
            <w:r w:rsidRPr="00453693">
              <w:rPr>
                <w:b/>
                <w:i/>
              </w:rPr>
              <w:t>1. Unionen och medlemsstaterna ska säkerställa att återvändandepolitikens externa dimension utgör en integrerad del av den övergripande strategin för migrationshantering.</w:t>
            </w:r>
          </w:p>
        </w:tc>
      </w:tr>
      <w:tr w:rsidR="00A333B9" w:rsidRPr="00453693" w14:paraId="6B4D626A" w14:textId="77777777" w:rsidTr="0007571F">
        <w:trPr>
          <w:jc w:val="center"/>
        </w:trPr>
        <w:tc>
          <w:tcPr>
            <w:tcW w:w="4876" w:type="dxa"/>
            <w:tcBorders>
              <w:top w:val="nil"/>
              <w:left w:val="nil"/>
              <w:bottom w:val="nil"/>
              <w:right w:val="nil"/>
            </w:tcBorders>
          </w:tcPr>
          <w:p w14:paraId="297AADD9" w14:textId="77777777" w:rsidR="00665F21" w:rsidRPr="00453693" w:rsidRDefault="00665F21" w:rsidP="0007571F">
            <w:pPr>
              <w:pStyle w:val="Normal6a"/>
            </w:pPr>
          </w:p>
        </w:tc>
        <w:tc>
          <w:tcPr>
            <w:tcW w:w="4876" w:type="dxa"/>
            <w:tcBorders>
              <w:top w:val="nil"/>
              <w:left w:val="nil"/>
              <w:bottom w:val="nil"/>
              <w:right w:val="nil"/>
            </w:tcBorders>
          </w:tcPr>
          <w:p w14:paraId="626C2ED4" w14:textId="77777777" w:rsidR="00665F21" w:rsidRPr="00453693" w:rsidRDefault="00382A95" w:rsidP="0007571F">
            <w:pPr>
              <w:pStyle w:val="Normal6a"/>
            </w:pPr>
            <w:r w:rsidRPr="00453693">
              <w:rPr>
                <w:b/>
                <w:i/>
              </w:rPr>
              <w:t>2. Unionen och medlemsstaterna ska eftersträva balanserade och övergripande partnerskap med tredjeländer och göra återvändande, återtagande och återanpassning till centrala delar av sitt engagemang.</w:t>
            </w:r>
          </w:p>
        </w:tc>
      </w:tr>
      <w:tr w:rsidR="00A333B9" w:rsidRPr="00453693" w14:paraId="62739072" w14:textId="77777777" w:rsidTr="0007571F">
        <w:trPr>
          <w:jc w:val="center"/>
        </w:trPr>
        <w:tc>
          <w:tcPr>
            <w:tcW w:w="4876" w:type="dxa"/>
            <w:tcBorders>
              <w:top w:val="nil"/>
              <w:left w:val="nil"/>
              <w:bottom w:val="nil"/>
              <w:right w:val="nil"/>
            </w:tcBorders>
          </w:tcPr>
          <w:p w14:paraId="12C56FD3" w14:textId="77777777" w:rsidR="00665F21" w:rsidRPr="00453693" w:rsidRDefault="00665F21" w:rsidP="0007571F">
            <w:pPr>
              <w:pStyle w:val="Normal6a"/>
            </w:pPr>
          </w:p>
        </w:tc>
        <w:tc>
          <w:tcPr>
            <w:tcW w:w="4876" w:type="dxa"/>
            <w:tcBorders>
              <w:top w:val="nil"/>
              <w:left w:val="nil"/>
              <w:bottom w:val="nil"/>
              <w:right w:val="nil"/>
            </w:tcBorders>
          </w:tcPr>
          <w:p w14:paraId="3B5FBA1C" w14:textId="77777777" w:rsidR="00665F21" w:rsidRPr="00453693" w:rsidRDefault="00382A95" w:rsidP="0007571F">
            <w:pPr>
              <w:pStyle w:val="Normal6a"/>
            </w:pPr>
            <w:r w:rsidRPr="00453693">
              <w:rPr>
                <w:b/>
                <w:i/>
              </w:rPr>
              <w:t>3. En samordnad användning av all relevant unionspolitik och alla relevanta unionsverktyg, inbegripet viseringspolitik, handel, utveckling och diplomatiska instrument, ska vara direkt villkorad med nivån av samarbete kring återtagande, i syfte att stödja förutsägbara och effektiva förfaranden med tredjeländer.</w:t>
            </w:r>
          </w:p>
        </w:tc>
      </w:tr>
      <w:tr w:rsidR="00A333B9" w:rsidRPr="00453693" w14:paraId="2165F4F6" w14:textId="77777777" w:rsidTr="0007571F">
        <w:trPr>
          <w:jc w:val="center"/>
        </w:trPr>
        <w:tc>
          <w:tcPr>
            <w:tcW w:w="4876" w:type="dxa"/>
            <w:tcBorders>
              <w:top w:val="nil"/>
              <w:left w:val="nil"/>
              <w:bottom w:val="nil"/>
              <w:right w:val="nil"/>
            </w:tcBorders>
          </w:tcPr>
          <w:p w14:paraId="0679622C" w14:textId="77777777" w:rsidR="00665F21" w:rsidRPr="00453693" w:rsidRDefault="00665F21" w:rsidP="0007571F">
            <w:pPr>
              <w:pStyle w:val="Normal6a"/>
            </w:pPr>
          </w:p>
        </w:tc>
        <w:tc>
          <w:tcPr>
            <w:tcW w:w="4876" w:type="dxa"/>
            <w:tcBorders>
              <w:top w:val="nil"/>
              <w:left w:val="nil"/>
              <w:bottom w:val="nil"/>
              <w:right w:val="nil"/>
            </w:tcBorders>
          </w:tcPr>
          <w:p w14:paraId="79B7F604" w14:textId="77777777" w:rsidR="00665F21" w:rsidRPr="00453693" w:rsidRDefault="00382A95" w:rsidP="0007571F">
            <w:pPr>
              <w:pStyle w:val="Normal6a"/>
            </w:pPr>
            <w:r w:rsidRPr="00453693">
              <w:rPr>
                <w:b/>
                <w:i/>
              </w:rPr>
              <w:t>4. Medlemsstaterna ska informera kommissionen och de andra medlemsstaterna om genomförandet av sina partnerskap, de utmaningar som uppstått och de berörda tredjeländernas nivå av samarbete, i syfte att stödja en samordnad unionsstrategi.</w:t>
            </w:r>
          </w:p>
        </w:tc>
      </w:tr>
      <w:tr w:rsidR="00A333B9" w:rsidRPr="00453693" w14:paraId="1DA9747A" w14:textId="77777777" w:rsidTr="0007571F">
        <w:trPr>
          <w:jc w:val="center"/>
        </w:trPr>
        <w:tc>
          <w:tcPr>
            <w:tcW w:w="4876" w:type="dxa"/>
            <w:tcBorders>
              <w:top w:val="nil"/>
              <w:left w:val="nil"/>
              <w:bottom w:val="nil"/>
              <w:right w:val="nil"/>
            </w:tcBorders>
          </w:tcPr>
          <w:p w14:paraId="5F733E6F" w14:textId="77777777" w:rsidR="00665F21" w:rsidRPr="00453693" w:rsidRDefault="00665F21" w:rsidP="0007571F">
            <w:pPr>
              <w:pStyle w:val="Normal6a"/>
            </w:pPr>
          </w:p>
        </w:tc>
        <w:tc>
          <w:tcPr>
            <w:tcW w:w="4876" w:type="dxa"/>
            <w:tcBorders>
              <w:top w:val="nil"/>
              <w:left w:val="nil"/>
              <w:bottom w:val="nil"/>
              <w:right w:val="nil"/>
            </w:tcBorders>
          </w:tcPr>
          <w:p w14:paraId="632F0396" w14:textId="77777777" w:rsidR="00665F21" w:rsidRPr="00453693" w:rsidRDefault="00382A95" w:rsidP="0007571F">
            <w:pPr>
              <w:pStyle w:val="Normal6a"/>
            </w:pPr>
            <w:r w:rsidRPr="00453693">
              <w:rPr>
                <w:b/>
                <w:i/>
              </w:rPr>
              <w:t>5. Om ihållande eller omotiverad brist på samarbete från ett tredjelands sida konstateras ska unionen vidta lämpliga åtgärder, inbegripet användning av restriktiva politiska verktyg, för att säkerställa att ett verkningsfullt och varaktigt samarbete kring återtagande återupprättas.</w:t>
            </w:r>
          </w:p>
        </w:tc>
      </w:tr>
    </w:tbl>
    <w:p w14:paraId="08E61DC7"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F110A45" w14:textId="77777777" w:rsidR="00665F21" w:rsidRPr="00453693" w:rsidRDefault="00382A95" w:rsidP="00665F21">
      <w:r w:rsidRPr="00453693">
        <w:rPr>
          <w:rStyle w:val="HideTWBExt"/>
        </w:rPr>
        <w:t>&lt;/Amend&gt;</w:t>
      </w:r>
    </w:p>
    <w:p w14:paraId="4BC3F4FF"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2160</w:t>
      </w:r>
      <w:r w:rsidRPr="00453693">
        <w:rPr>
          <w:rStyle w:val="HideTWBExt"/>
        </w:rPr>
        <w:t>&lt;/NumAm&gt;</w:t>
      </w:r>
    </w:p>
    <w:p w14:paraId="379AC543"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478E6106" w14:textId="77777777" w:rsidR="00665F21" w:rsidRPr="00453693" w:rsidRDefault="00382A95" w:rsidP="00665F21">
      <w:pPr>
        <w:pStyle w:val="NormalBold"/>
      </w:pPr>
      <w:r w:rsidRPr="00453693">
        <w:rPr>
          <w:rStyle w:val="HideTWBExt"/>
          <w:b w:val="0"/>
        </w:rPr>
        <w:t>&lt;/RepeatBlock-By&gt;</w:t>
      </w:r>
    </w:p>
    <w:p w14:paraId="3C2CFA2C"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24863F68" w14:textId="77777777" w:rsidR="00665F21" w:rsidRPr="00453693" w:rsidRDefault="00382A95" w:rsidP="00665F21">
      <w:pPr>
        <w:pStyle w:val="NormalBold"/>
      </w:pPr>
      <w:r w:rsidRPr="00453693">
        <w:rPr>
          <w:rStyle w:val="HideTWBExt"/>
        </w:rPr>
        <w:t>&lt;Article&gt;</w:t>
      </w:r>
      <w:r w:rsidRPr="00453693">
        <w:t>Kapitel VII</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2852CFD" w14:textId="77777777" w:rsidTr="0007571F">
        <w:trPr>
          <w:trHeight w:hRule="exact" w:val="240"/>
          <w:jc w:val="center"/>
        </w:trPr>
        <w:tc>
          <w:tcPr>
            <w:tcW w:w="9752" w:type="dxa"/>
            <w:gridSpan w:val="2"/>
            <w:tcBorders>
              <w:top w:val="nil"/>
              <w:left w:val="nil"/>
              <w:bottom w:val="nil"/>
              <w:right w:val="nil"/>
            </w:tcBorders>
          </w:tcPr>
          <w:p w14:paraId="4D3B2EF4" w14:textId="77777777" w:rsidR="00665F21" w:rsidRPr="00453693" w:rsidRDefault="00665F21" w:rsidP="0007571F"/>
        </w:tc>
      </w:tr>
      <w:tr w:rsidR="00A333B9" w:rsidRPr="00453693" w14:paraId="445327CF" w14:textId="77777777" w:rsidTr="0007571F">
        <w:trPr>
          <w:trHeight w:val="240"/>
          <w:jc w:val="center"/>
        </w:trPr>
        <w:tc>
          <w:tcPr>
            <w:tcW w:w="4876" w:type="dxa"/>
            <w:tcBorders>
              <w:top w:val="nil"/>
              <w:left w:val="nil"/>
              <w:bottom w:val="nil"/>
              <w:right w:val="nil"/>
            </w:tcBorders>
          </w:tcPr>
          <w:p w14:paraId="7A1BEAC1"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1C09F044" w14:textId="77777777" w:rsidR="00665F21" w:rsidRPr="00453693" w:rsidRDefault="00382A95" w:rsidP="0007571F">
            <w:pPr>
              <w:pStyle w:val="AmColumnHeading"/>
            </w:pPr>
            <w:r w:rsidRPr="00453693">
              <w:t>Ändringsförslag</w:t>
            </w:r>
          </w:p>
        </w:tc>
      </w:tr>
      <w:tr w:rsidR="00A333B9" w:rsidRPr="00453693" w14:paraId="3D94A5A0" w14:textId="77777777" w:rsidTr="0007571F">
        <w:trPr>
          <w:jc w:val="center"/>
        </w:trPr>
        <w:tc>
          <w:tcPr>
            <w:tcW w:w="4876" w:type="dxa"/>
            <w:tcBorders>
              <w:top w:val="nil"/>
              <w:left w:val="nil"/>
              <w:bottom w:val="nil"/>
              <w:right w:val="nil"/>
            </w:tcBorders>
          </w:tcPr>
          <w:p w14:paraId="452B1880" w14:textId="77777777" w:rsidR="00665F21" w:rsidRPr="00453693" w:rsidRDefault="00382A95" w:rsidP="0007571F">
            <w:pPr>
              <w:pStyle w:val="Normal6a"/>
            </w:pPr>
            <w:r w:rsidRPr="00453693">
              <w:rPr>
                <w:b/>
                <w:i/>
              </w:rPr>
              <w:t>VII</w:t>
            </w:r>
            <w:r w:rsidRPr="00453693">
              <w:tab/>
            </w:r>
            <w:r w:rsidRPr="00453693">
              <w:rPr>
                <w:b/>
                <w:i/>
              </w:rPr>
              <w:t>[...]</w:t>
            </w:r>
          </w:p>
        </w:tc>
        <w:tc>
          <w:tcPr>
            <w:tcW w:w="4876" w:type="dxa"/>
            <w:tcBorders>
              <w:top w:val="nil"/>
              <w:left w:val="nil"/>
              <w:bottom w:val="nil"/>
              <w:right w:val="nil"/>
            </w:tcBorders>
          </w:tcPr>
          <w:p w14:paraId="2157BA59" w14:textId="77777777" w:rsidR="00665F21" w:rsidRPr="00453693" w:rsidRDefault="00382A95" w:rsidP="0007571F">
            <w:pPr>
              <w:pStyle w:val="Normal6a"/>
            </w:pPr>
            <w:r w:rsidRPr="00453693">
              <w:rPr>
                <w:b/>
                <w:i/>
              </w:rPr>
              <w:t>utgår</w:t>
            </w:r>
          </w:p>
        </w:tc>
      </w:tr>
    </w:tbl>
    <w:p w14:paraId="0AA2B4EF"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F03E515" w14:textId="77777777" w:rsidR="00665F21" w:rsidRPr="00453693" w:rsidRDefault="00382A95" w:rsidP="00665F21">
      <w:r w:rsidRPr="00453693">
        <w:rPr>
          <w:rStyle w:val="HideTWBExt"/>
        </w:rPr>
        <w:t>&lt;/Amend&gt;</w:t>
      </w:r>
    </w:p>
    <w:p w14:paraId="73780934"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2161</w:t>
      </w:r>
      <w:r w:rsidRPr="00453693">
        <w:rPr>
          <w:rStyle w:val="HideTWBExt"/>
        </w:rPr>
        <w:t>&lt;/NumAm&gt;</w:t>
      </w:r>
    </w:p>
    <w:p w14:paraId="5F060108"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0462748A" w14:textId="77777777" w:rsidR="00665F21" w:rsidRPr="00453693" w:rsidRDefault="00382A95" w:rsidP="00665F21">
      <w:pPr>
        <w:pStyle w:val="NormalBold"/>
      </w:pPr>
      <w:r w:rsidRPr="00453693">
        <w:rPr>
          <w:rStyle w:val="HideTWBExt"/>
          <w:b w:val="0"/>
        </w:rPr>
        <w:t>&lt;/RepeatBlock-By&gt;</w:t>
      </w:r>
    </w:p>
    <w:p w14:paraId="501D836F"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17482719" w14:textId="77777777" w:rsidR="00665F21" w:rsidRPr="00453693" w:rsidRDefault="00382A95" w:rsidP="00665F21">
      <w:pPr>
        <w:pStyle w:val="NormalBold"/>
      </w:pPr>
      <w:r w:rsidRPr="00453693">
        <w:rPr>
          <w:rStyle w:val="HideTWBExt"/>
        </w:rPr>
        <w:t>&lt;Article&gt;</w:t>
      </w:r>
      <w:r w:rsidRPr="00453693">
        <w:t>Artikel 38</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0711A1C5" w14:textId="77777777" w:rsidTr="0007571F">
        <w:trPr>
          <w:trHeight w:hRule="exact" w:val="240"/>
          <w:jc w:val="center"/>
        </w:trPr>
        <w:tc>
          <w:tcPr>
            <w:tcW w:w="9752" w:type="dxa"/>
            <w:gridSpan w:val="2"/>
            <w:tcBorders>
              <w:top w:val="nil"/>
              <w:left w:val="nil"/>
              <w:bottom w:val="nil"/>
              <w:right w:val="nil"/>
            </w:tcBorders>
          </w:tcPr>
          <w:p w14:paraId="4610A187" w14:textId="77777777" w:rsidR="00665F21" w:rsidRPr="00453693" w:rsidRDefault="00665F21" w:rsidP="0007571F"/>
        </w:tc>
      </w:tr>
      <w:tr w:rsidR="00A333B9" w:rsidRPr="00453693" w14:paraId="43F61000" w14:textId="77777777" w:rsidTr="0007571F">
        <w:trPr>
          <w:trHeight w:val="240"/>
          <w:jc w:val="center"/>
        </w:trPr>
        <w:tc>
          <w:tcPr>
            <w:tcW w:w="4876" w:type="dxa"/>
            <w:tcBorders>
              <w:top w:val="nil"/>
              <w:left w:val="nil"/>
              <w:bottom w:val="nil"/>
              <w:right w:val="nil"/>
            </w:tcBorders>
          </w:tcPr>
          <w:p w14:paraId="4A77C15B"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6F41A223" w14:textId="77777777" w:rsidR="00665F21" w:rsidRPr="00453693" w:rsidRDefault="00382A95" w:rsidP="0007571F">
            <w:pPr>
              <w:pStyle w:val="AmColumnHeading"/>
            </w:pPr>
            <w:r w:rsidRPr="00453693">
              <w:t>Ändringsförslag</w:t>
            </w:r>
          </w:p>
        </w:tc>
      </w:tr>
      <w:tr w:rsidR="00A333B9" w:rsidRPr="00453693" w14:paraId="72AB080F" w14:textId="77777777" w:rsidTr="0007571F">
        <w:trPr>
          <w:jc w:val="center"/>
        </w:trPr>
        <w:tc>
          <w:tcPr>
            <w:tcW w:w="4876" w:type="dxa"/>
            <w:tcBorders>
              <w:top w:val="nil"/>
              <w:left w:val="nil"/>
              <w:bottom w:val="nil"/>
              <w:right w:val="nil"/>
            </w:tcBorders>
          </w:tcPr>
          <w:p w14:paraId="51D0B06F" w14:textId="77777777" w:rsidR="00665F21" w:rsidRPr="00453693" w:rsidRDefault="00382A95" w:rsidP="0007571F">
            <w:pPr>
              <w:pStyle w:val="Normal6a"/>
            </w:pPr>
            <w:r w:rsidRPr="00453693">
              <w:rPr>
                <w:b/>
                <w:i/>
              </w:rPr>
              <w:t>[...]</w:t>
            </w:r>
          </w:p>
        </w:tc>
        <w:tc>
          <w:tcPr>
            <w:tcW w:w="4876" w:type="dxa"/>
            <w:tcBorders>
              <w:top w:val="nil"/>
              <w:left w:val="nil"/>
              <w:bottom w:val="nil"/>
              <w:right w:val="nil"/>
            </w:tcBorders>
          </w:tcPr>
          <w:p w14:paraId="4E0D6365" w14:textId="77777777" w:rsidR="00665F21" w:rsidRPr="00453693" w:rsidRDefault="00382A95" w:rsidP="0007571F">
            <w:pPr>
              <w:pStyle w:val="Normal6a"/>
            </w:pPr>
            <w:r w:rsidRPr="00453693">
              <w:rPr>
                <w:b/>
                <w:i/>
              </w:rPr>
              <w:t>utgår</w:t>
            </w:r>
          </w:p>
        </w:tc>
      </w:tr>
    </w:tbl>
    <w:p w14:paraId="266116A5"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5AE80B2" w14:textId="77777777" w:rsidR="00665F21" w:rsidRPr="00453693" w:rsidRDefault="00382A95" w:rsidP="00665F21">
      <w:r w:rsidRPr="00453693">
        <w:rPr>
          <w:rStyle w:val="HideTWBExt"/>
        </w:rPr>
        <w:t>&lt;/Amend&gt;</w:t>
      </w:r>
    </w:p>
    <w:p w14:paraId="428C14D1"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2162</w:t>
      </w:r>
      <w:r w:rsidRPr="00453693">
        <w:rPr>
          <w:rStyle w:val="HideTWBExt"/>
        </w:rPr>
        <w:t>&lt;/NumAm&gt;</w:t>
      </w:r>
    </w:p>
    <w:p w14:paraId="13075BFD"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1C60A605" w14:textId="77777777" w:rsidR="00665F21" w:rsidRPr="00453693" w:rsidRDefault="00382A95" w:rsidP="00665F21">
      <w:pPr>
        <w:pStyle w:val="NormalBold"/>
      </w:pPr>
      <w:r w:rsidRPr="00453693">
        <w:rPr>
          <w:rStyle w:val="HideTWBExt"/>
          <w:b w:val="0"/>
        </w:rPr>
        <w:t>&lt;/RepeatBlock-By&gt;</w:t>
      </w:r>
    </w:p>
    <w:p w14:paraId="42CDCEA1"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6C7CD4E5" w14:textId="77777777" w:rsidR="00665F21" w:rsidRPr="00453693" w:rsidRDefault="00382A95" w:rsidP="00665F21">
      <w:pPr>
        <w:pStyle w:val="NormalBold"/>
      </w:pPr>
      <w:r w:rsidRPr="00453693">
        <w:rPr>
          <w:rStyle w:val="HideTWBExt"/>
        </w:rPr>
        <w:t>&lt;Article&gt;</w:t>
      </w:r>
      <w:r w:rsidRPr="00453693">
        <w:t>Artikel 38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03155E3D" w14:textId="77777777" w:rsidTr="0007571F">
        <w:trPr>
          <w:trHeight w:hRule="exact" w:val="240"/>
          <w:jc w:val="center"/>
        </w:trPr>
        <w:tc>
          <w:tcPr>
            <w:tcW w:w="9752" w:type="dxa"/>
            <w:gridSpan w:val="2"/>
            <w:tcBorders>
              <w:top w:val="nil"/>
              <w:left w:val="nil"/>
              <w:bottom w:val="nil"/>
              <w:right w:val="nil"/>
            </w:tcBorders>
          </w:tcPr>
          <w:p w14:paraId="0C00504D" w14:textId="77777777" w:rsidR="00665F21" w:rsidRPr="00453693" w:rsidRDefault="00665F21" w:rsidP="0007571F"/>
        </w:tc>
      </w:tr>
      <w:tr w:rsidR="00A333B9" w:rsidRPr="00453693" w14:paraId="26A8DB45" w14:textId="77777777" w:rsidTr="0007571F">
        <w:trPr>
          <w:trHeight w:val="240"/>
          <w:jc w:val="center"/>
        </w:trPr>
        <w:tc>
          <w:tcPr>
            <w:tcW w:w="4876" w:type="dxa"/>
            <w:tcBorders>
              <w:top w:val="nil"/>
              <w:left w:val="nil"/>
              <w:bottom w:val="nil"/>
              <w:right w:val="nil"/>
            </w:tcBorders>
          </w:tcPr>
          <w:p w14:paraId="65CCE97A"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125EAAF" w14:textId="77777777" w:rsidR="00665F21" w:rsidRPr="00453693" w:rsidRDefault="00382A95" w:rsidP="0007571F">
            <w:pPr>
              <w:pStyle w:val="AmColumnHeading"/>
            </w:pPr>
            <w:r w:rsidRPr="00453693">
              <w:t>Ändringsförslag</w:t>
            </w:r>
          </w:p>
        </w:tc>
      </w:tr>
      <w:tr w:rsidR="00A333B9" w:rsidRPr="00453693" w14:paraId="50F99582" w14:textId="77777777" w:rsidTr="0007571F">
        <w:trPr>
          <w:jc w:val="center"/>
        </w:trPr>
        <w:tc>
          <w:tcPr>
            <w:tcW w:w="4876" w:type="dxa"/>
            <w:tcBorders>
              <w:top w:val="nil"/>
              <w:left w:val="nil"/>
              <w:bottom w:val="nil"/>
              <w:right w:val="nil"/>
            </w:tcBorders>
          </w:tcPr>
          <w:p w14:paraId="36F0B98A" w14:textId="77777777" w:rsidR="00665F21" w:rsidRPr="00453693" w:rsidRDefault="00382A95" w:rsidP="0007571F">
            <w:pPr>
              <w:pStyle w:val="Normal6a"/>
            </w:pPr>
            <w:r w:rsidRPr="00453693">
              <w:t>3.</w:t>
            </w:r>
            <w:r w:rsidRPr="00453693">
              <w:tab/>
              <w:t xml:space="preserve">Medlemsstaterna ska på begäran </w:t>
            </w:r>
            <w:r w:rsidRPr="00453693">
              <w:rPr>
                <w:b/>
                <w:i/>
              </w:rPr>
              <w:t>lämna</w:t>
            </w:r>
            <w:r w:rsidRPr="00453693">
              <w:t xml:space="preserve"> varandra information om en person som omfattas av denna förordning i syfte att genomföra återvändandeförfarandet och </w:t>
            </w:r>
            <w:r w:rsidRPr="00453693">
              <w:rPr>
                <w:b/>
                <w:i/>
              </w:rPr>
              <w:t>återtagandeförfarandet och tillhandahålla</w:t>
            </w:r>
            <w:r w:rsidRPr="00453693">
              <w:t xml:space="preserve"> återanpassningsstöd.</w:t>
            </w:r>
          </w:p>
        </w:tc>
        <w:tc>
          <w:tcPr>
            <w:tcW w:w="4876" w:type="dxa"/>
            <w:tcBorders>
              <w:top w:val="nil"/>
              <w:left w:val="nil"/>
              <w:bottom w:val="nil"/>
              <w:right w:val="nil"/>
            </w:tcBorders>
          </w:tcPr>
          <w:p w14:paraId="4C0AAF72" w14:textId="77777777" w:rsidR="00665F21" w:rsidRPr="00453693" w:rsidRDefault="00382A95" w:rsidP="0007571F">
            <w:pPr>
              <w:pStyle w:val="Normal6a"/>
            </w:pPr>
            <w:r w:rsidRPr="00453693">
              <w:t>3.</w:t>
            </w:r>
            <w:r w:rsidRPr="00453693">
              <w:tab/>
              <w:t xml:space="preserve">Medlemsstaterna ska på begäran </w:t>
            </w:r>
            <w:r w:rsidRPr="00453693">
              <w:rPr>
                <w:b/>
                <w:i/>
              </w:rPr>
              <w:t>förse</w:t>
            </w:r>
            <w:r w:rsidRPr="00453693">
              <w:t xml:space="preserve"> varandra </w:t>
            </w:r>
            <w:r w:rsidRPr="00453693">
              <w:rPr>
                <w:b/>
                <w:i/>
              </w:rPr>
              <w:t>med tillgänglig</w:t>
            </w:r>
            <w:r w:rsidRPr="00453693">
              <w:t xml:space="preserve"> information om en person som omfattas av denna förordning i syfte att genomföra återvändandeförfarandet och </w:t>
            </w:r>
            <w:r w:rsidRPr="00453693">
              <w:rPr>
                <w:b/>
                <w:i/>
              </w:rPr>
              <w:t>tillhandahålla återvändande- och</w:t>
            </w:r>
            <w:r w:rsidRPr="00453693">
              <w:t xml:space="preserve"> återanpassningsstöd.</w:t>
            </w:r>
          </w:p>
        </w:tc>
      </w:tr>
    </w:tbl>
    <w:p w14:paraId="11E9880D"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7151CCF" w14:textId="77777777" w:rsidR="00665F21" w:rsidRPr="00453693" w:rsidRDefault="00382A95" w:rsidP="00665F21">
      <w:r w:rsidRPr="00453693">
        <w:rPr>
          <w:rStyle w:val="HideTWBExt"/>
        </w:rPr>
        <w:t>&lt;/Amend&gt;</w:t>
      </w:r>
    </w:p>
    <w:p w14:paraId="0FFF12FC"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2163</w:t>
      </w:r>
      <w:r w:rsidRPr="00453693">
        <w:rPr>
          <w:rStyle w:val="HideTWBExt"/>
        </w:rPr>
        <w:t>&lt;/NumAm&gt;</w:t>
      </w:r>
    </w:p>
    <w:p w14:paraId="47880299"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47D87223" w14:textId="77777777" w:rsidR="00665F21" w:rsidRPr="00453693" w:rsidRDefault="00382A95" w:rsidP="00665F21">
      <w:pPr>
        <w:pStyle w:val="NormalBold"/>
      </w:pPr>
      <w:r w:rsidRPr="00453693">
        <w:rPr>
          <w:rStyle w:val="HideTWBExt"/>
          <w:b w:val="0"/>
        </w:rPr>
        <w:t>&lt;/RepeatBlock-By&gt;</w:t>
      </w:r>
    </w:p>
    <w:p w14:paraId="559F784A"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61D684F9" w14:textId="77777777" w:rsidR="00665F21" w:rsidRPr="00453693" w:rsidRDefault="00382A95" w:rsidP="00665F21">
      <w:pPr>
        <w:pStyle w:val="NormalBold"/>
      </w:pPr>
      <w:r w:rsidRPr="00453693">
        <w:rPr>
          <w:rStyle w:val="HideTWBExt"/>
        </w:rPr>
        <w:t>&lt;Article&gt;</w:t>
      </w:r>
      <w:r w:rsidRPr="00453693">
        <w:t>Artikel 38 – punkt 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1F7CCC99" w14:textId="77777777" w:rsidTr="0007571F">
        <w:trPr>
          <w:trHeight w:hRule="exact" w:val="240"/>
          <w:jc w:val="center"/>
        </w:trPr>
        <w:tc>
          <w:tcPr>
            <w:tcW w:w="9752" w:type="dxa"/>
            <w:gridSpan w:val="2"/>
            <w:tcBorders>
              <w:top w:val="nil"/>
              <w:left w:val="nil"/>
              <w:bottom w:val="nil"/>
              <w:right w:val="nil"/>
            </w:tcBorders>
          </w:tcPr>
          <w:p w14:paraId="7DB83957" w14:textId="77777777" w:rsidR="00665F21" w:rsidRPr="00453693" w:rsidRDefault="00665F21" w:rsidP="0007571F"/>
        </w:tc>
      </w:tr>
      <w:tr w:rsidR="00A333B9" w:rsidRPr="00453693" w14:paraId="2E6BBCD8" w14:textId="77777777" w:rsidTr="0007571F">
        <w:trPr>
          <w:trHeight w:val="240"/>
          <w:jc w:val="center"/>
        </w:trPr>
        <w:tc>
          <w:tcPr>
            <w:tcW w:w="4876" w:type="dxa"/>
            <w:tcBorders>
              <w:top w:val="nil"/>
              <w:left w:val="nil"/>
              <w:bottom w:val="nil"/>
              <w:right w:val="nil"/>
            </w:tcBorders>
          </w:tcPr>
          <w:p w14:paraId="11C1C527"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51B52C27" w14:textId="77777777" w:rsidR="00665F21" w:rsidRPr="00453693" w:rsidRDefault="00382A95" w:rsidP="0007571F">
            <w:pPr>
              <w:pStyle w:val="AmColumnHeading"/>
            </w:pPr>
            <w:r w:rsidRPr="00453693">
              <w:t>Ändringsförslag</w:t>
            </w:r>
          </w:p>
        </w:tc>
      </w:tr>
      <w:tr w:rsidR="00A333B9" w:rsidRPr="00453693" w14:paraId="6EE539DC" w14:textId="77777777" w:rsidTr="0007571F">
        <w:trPr>
          <w:jc w:val="center"/>
        </w:trPr>
        <w:tc>
          <w:tcPr>
            <w:tcW w:w="4876" w:type="dxa"/>
            <w:tcBorders>
              <w:top w:val="nil"/>
              <w:left w:val="nil"/>
              <w:bottom w:val="nil"/>
              <w:right w:val="nil"/>
            </w:tcBorders>
          </w:tcPr>
          <w:p w14:paraId="76387ACA" w14:textId="77777777" w:rsidR="00665F21" w:rsidRPr="00453693" w:rsidRDefault="00382A95" w:rsidP="0007571F">
            <w:pPr>
              <w:pStyle w:val="Normal6a"/>
            </w:pPr>
            <w:r w:rsidRPr="00453693">
              <w:rPr>
                <w:b/>
                <w:i/>
              </w:rPr>
              <w:t>4.</w:t>
            </w:r>
            <w:r w:rsidRPr="00453693">
              <w:tab/>
            </w:r>
            <w:r w:rsidRPr="00453693">
              <w:rPr>
                <w:b/>
                <w:i/>
              </w:rPr>
              <w:t>Om den information som avses i punkt 3 kan utbytas genom de EU-informationssystem som avses i artikel 4.15 i Europaparlamentets och rådets förordning (EU) 2019/818</w:t>
            </w:r>
            <w:r w:rsidRPr="00453693">
              <w:rPr>
                <w:b/>
                <w:i/>
                <w:vertAlign w:val="superscript"/>
              </w:rPr>
              <w:t>30</w:t>
            </w:r>
            <w:r w:rsidRPr="00453693">
              <w:rPr>
                <w:b/>
                <w:i/>
              </w:rPr>
              <w:t xml:space="preserve"> eller genom tilläggsinformation i enlighet med förordning (EU) 2018/1860, ska informationen endast utbytas på dessa sätt.</w:t>
            </w:r>
          </w:p>
        </w:tc>
        <w:tc>
          <w:tcPr>
            <w:tcW w:w="4876" w:type="dxa"/>
            <w:tcBorders>
              <w:top w:val="nil"/>
              <w:left w:val="nil"/>
              <w:bottom w:val="nil"/>
              <w:right w:val="nil"/>
            </w:tcBorders>
          </w:tcPr>
          <w:p w14:paraId="6FCB8CCB" w14:textId="77777777" w:rsidR="00665F21" w:rsidRPr="00453693" w:rsidRDefault="00382A95" w:rsidP="0007571F">
            <w:pPr>
              <w:pStyle w:val="Normal6a"/>
            </w:pPr>
            <w:r w:rsidRPr="00453693">
              <w:rPr>
                <w:b/>
                <w:i/>
              </w:rPr>
              <w:t>utgår</w:t>
            </w:r>
          </w:p>
        </w:tc>
      </w:tr>
      <w:tr w:rsidR="00A333B9" w:rsidRPr="00453693" w14:paraId="5464DF10" w14:textId="77777777" w:rsidTr="0007571F">
        <w:trPr>
          <w:jc w:val="center"/>
        </w:trPr>
        <w:tc>
          <w:tcPr>
            <w:tcW w:w="4876" w:type="dxa"/>
            <w:tcBorders>
              <w:top w:val="nil"/>
              <w:left w:val="nil"/>
              <w:bottom w:val="nil"/>
              <w:right w:val="nil"/>
            </w:tcBorders>
          </w:tcPr>
          <w:p w14:paraId="6AE99F56" w14:textId="77777777" w:rsidR="00665F21" w:rsidRPr="00453693" w:rsidRDefault="00382A95" w:rsidP="0007571F">
            <w:pPr>
              <w:pStyle w:val="Normal6a"/>
            </w:pPr>
            <w:r w:rsidRPr="00453693">
              <w:rPr>
                <w:b/>
                <w:i/>
              </w:rPr>
              <w:t>_________________</w:t>
            </w:r>
          </w:p>
        </w:tc>
        <w:tc>
          <w:tcPr>
            <w:tcW w:w="4876" w:type="dxa"/>
            <w:tcBorders>
              <w:top w:val="nil"/>
              <w:left w:val="nil"/>
              <w:bottom w:val="nil"/>
              <w:right w:val="nil"/>
            </w:tcBorders>
          </w:tcPr>
          <w:p w14:paraId="1F928E2C" w14:textId="77777777" w:rsidR="00665F21" w:rsidRPr="00453693" w:rsidRDefault="00665F21" w:rsidP="0007571F"/>
        </w:tc>
      </w:tr>
      <w:tr w:rsidR="00A333B9" w:rsidRPr="00453693" w14:paraId="3F01CC6B" w14:textId="77777777" w:rsidTr="0007571F">
        <w:trPr>
          <w:jc w:val="center"/>
        </w:trPr>
        <w:tc>
          <w:tcPr>
            <w:tcW w:w="4876" w:type="dxa"/>
            <w:tcBorders>
              <w:top w:val="nil"/>
              <w:left w:val="nil"/>
              <w:bottom w:val="nil"/>
              <w:right w:val="nil"/>
            </w:tcBorders>
          </w:tcPr>
          <w:p w14:paraId="3CCE41AE" w14:textId="77777777" w:rsidR="00665F21" w:rsidRPr="00453693" w:rsidRDefault="00382A95" w:rsidP="0007571F">
            <w:pPr>
              <w:pStyle w:val="Normal6a"/>
            </w:pPr>
            <w:r w:rsidRPr="00453693">
              <w:rPr>
                <w:b/>
                <w:i/>
                <w:vertAlign w:val="superscript"/>
              </w:rPr>
              <w:t>30</w:t>
            </w:r>
            <w:r w:rsidRPr="00453693">
              <w:t xml:space="preserve"> </w:t>
            </w:r>
            <w:r w:rsidRPr="00453693">
              <w:rPr>
                <w:b/>
                <w:i/>
              </w:rPr>
              <w:t>Europaparlamentets och rådets förordning (EU) 2019/818 av den 20 maj 2019 om inrättande av en ram för interoperabilitet mellan EU-informationssystem på området polissamarbete och straffrättsligt samarbete, asyl och migration och om ändring av förordningarna (EU) 2018/1726, (EU) 2018/1862 och (EU) 2019/816 (EUT L 135, 22.5.2019, ELI: http://data.europa.eu/eli/reg/2019/818/oj).</w:t>
            </w:r>
          </w:p>
        </w:tc>
        <w:tc>
          <w:tcPr>
            <w:tcW w:w="4876" w:type="dxa"/>
            <w:tcBorders>
              <w:top w:val="nil"/>
              <w:left w:val="nil"/>
              <w:bottom w:val="nil"/>
              <w:right w:val="nil"/>
            </w:tcBorders>
          </w:tcPr>
          <w:p w14:paraId="4FBA7405" w14:textId="77777777" w:rsidR="00665F21" w:rsidRPr="00453693" w:rsidRDefault="00665F21" w:rsidP="0007571F"/>
        </w:tc>
      </w:tr>
    </w:tbl>
    <w:p w14:paraId="430BEE3A"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BBEFA3E" w14:textId="77777777" w:rsidR="00665F21" w:rsidRPr="00453693" w:rsidRDefault="00382A95" w:rsidP="00665F21">
      <w:r w:rsidRPr="00453693">
        <w:rPr>
          <w:rStyle w:val="HideTWBExt"/>
        </w:rPr>
        <w:t>&lt;/Amend&gt;</w:t>
      </w:r>
    </w:p>
    <w:p w14:paraId="2892E7D4"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2164</w:t>
      </w:r>
      <w:r w:rsidRPr="00453693">
        <w:rPr>
          <w:rStyle w:val="HideTWBExt"/>
        </w:rPr>
        <w:t>&lt;/NumAm&gt;</w:t>
      </w:r>
    </w:p>
    <w:p w14:paraId="26D4788C"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4021661B" w14:textId="77777777" w:rsidR="00665F21" w:rsidRPr="00453693" w:rsidRDefault="00382A95" w:rsidP="00665F21">
      <w:pPr>
        <w:pStyle w:val="NormalBold"/>
      </w:pPr>
      <w:r w:rsidRPr="00453693">
        <w:rPr>
          <w:rStyle w:val="HideTWBExt"/>
          <w:b w:val="0"/>
        </w:rPr>
        <w:t>&lt;/RepeatBlock-By&gt;</w:t>
      </w:r>
    </w:p>
    <w:p w14:paraId="5C56EC14"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DABA60B" w14:textId="77777777" w:rsidR="00665F21" w:rsidRPr="00453693" w:rsidRDefault="00382A95" w:rsidP="00665F21">
      <w:pPr>
        <w:pStyle w:val="NormalBold"/>
      </w:pPr>
      <w:r w:rsidRPr="00453693">
        <w:rPr>
          <w:rStyle w:val="HideTWBExt"/>
        </w:rPr>
        <w:t>&lt;Article&gt;</w:t>
      </w:r>
      <w:r w:rsidRPr="00453693">
        <w:t>Artikel 38 – punkt 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5EF0095D" w14:textId="77777777" w:rsidTr="0007571F">
        <w:trPr>
          <w:trHeight w:hRule="exact" w:val="240"/>
          <w:jc w:val="center"/>
        </w:trPr>
        <w:tc>
          <w:tcPr>
            <w:tcW w:w="9752" w:type="dxa"/>
            <w:gridSpan w:val="2"/>
            <w:tcBorders>
              <w:top w:val="nil"/>
              <w:left w:val="nil"/>
              <w:bottom w:val="nil"/>
              <w:right w:val="nil"/>
            </w:tcBorders>
          </w:tcPr>
          <w:p w14:paraId="0D0DA142" w14:textId="77777777" w:rsidR="00665F21" w:rsidRPr="00453693" w:rsidRDefault="00665F21" w:rsidP="0007571F"/>
        </w:tc>
      </w:tr>
      <w:tr w:rsidR="00A333B9" w:rsidRPr="00453693" w14:paraId="2455E3DC" w14:textId="77777777" w:rsidTr="0007571F">
        <w:trPr>
          <w:trHeight w:val="240"/>
          <w:jc w:val="center"/>
        </w:trPr>
        <w:tc>
          <w:tcPr>
            <w:tcW w:w="4876" w:type="dxa"/>
            <w:tcBorders>
              <w:top w:val="nil"/>
              <w:left w:val="nil"/>
              <w:bottom w:val="nil"/>
              <w:right w:val="nil"/>
            </w:tcBorders>
          </w:tcPr>
          <w:p w14:paraId="39A40AF4"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65450822" w14:textId="77777777" w:rsidR="00665F21" w:rsidRPr="00453693" w:rsidRDefault="00382A95" w:rsidP="0007571F">
            <w:pPr>
              <w:pStyle w:val="AmColumnHeading"/>
            </w:pPr>
            <w:r w:rsidRPr="00453693">
              <w:t>Ändringsförslag</w:t>
            </w:r>
          </w:p>
        </w:tc>
      </w:tr>
      <w:tr w:rsidR="00A333B9" w:rsidRPr="00453693" w14:paraId="6A2830B6" w14:textId="77777777" w:rsidTr="0007571F">
        <w:trPr>
          <w:jc w:val="center"/>
        </w:trPr>
        <w:tc>
          <w:tcPr>
            <w:tcW w:w="4876" w:type="dxa"/>
            <w:tcBorders>
              <w:top w:val="nil"/>
              <w:left w:val="nil"/>
              <w:bottom w:val="nil"/>
              <w:right w:val="nil"/>
            </w:tcBorders>
          </w:tcPr>
          <w:p w14:paraId="0E132ACB" w14:textId="77777777" w:rsidR="00665F21" w:rsidRPr="00453693" w:rsidRDefault="00382A95" w:rsidP="0007571F">
            <w:pPr>
              <w:pStyle w:val="Normal6a"/>
            </w:pPr>
            <w:r w:rsidRPr="00453693">
              <w:t>4.</w:t>
            </w:r>
            <w:r w:rsidRPr="00453693">
              <w:tab/>
              <w:t>Om den information som avses i punkt 3 kan utbytas genom de EU-informationssystem som avses i artikel 4.15 i Europaparlamentets och rådets förordning (EU) 2019/818</w:t>
            </w:r>
            <w:r w:rsidRPr="00453693">
              <w:rPr>
                <w:b/>
                <w:i/>
                <w:vertAlign w:val="superscript"/>
              </w:rPr>
              <w:t>30</w:t>
            </w:r>
            <w:r w:rsidRPr="00453693">
              <w:t xml:space="preserve"> eller genom tilläggsinformation i enlighet med förordning (EU) 2018/1860, ska informationen endast utbytas på dessa sätt.</w:t>
            </w:r>
          </w:p>
        </w:tc>
        <w:tc>
          <w:tcPr>
            <w:tcW w:w="4876" w:type="dxa"/>
            <w:tcBorders>
              <w:top w:val="nil"/>
              <w:left w:val="nil"/>
              <w:bottom w:val="nil"/>
              <w:right w:val="nil"/>
            </w:tcBorders>
          </w:tcPr>
          <w:p w14:paraId="105D663F" w14:textId="77777777" w:rsidR="00665F21" w:rsidRPr="00453693" w:rsidRDefault="00382A95" w:rsidP="0007571F">
            <w:pPr>
              <w:pStyle w:val="Normal6a"/>
            </w:pPr>
            <w:r w:rsidRPr="00453693">
              <w:t>4.</w:t>
            </w:r>
            <w:r w:rsidRPr="00453693">
              <w:tab/>
              <w:t>Om den information som avses i punkt 3 kan utbytas genom de EU-informationssystem som avses i artikel 4.15 i Europaparlamentets och rådets förordning (EU) 2019/818</w:t>
            </w:r>
            <w:r w:rsidRPr="00453693">
              <w:rPr>
                <w:b/>
                <w:i/>
              </w:rPr>
              <w:t>¹</w:t>
            </w:r>
            <w:r w:rsidRPr="00453693">
              <w:t xml:space="preserve"> eller genom tilläggsinformation i enlighet med förordning (EU) 2018/1860, ska informationen </w:t>
            </w:r>
            <w:r w:rsidRPr="00453693">
              <w:rPr>
                <w:b/>
                <w:i/>
              </w:rPr>
              <w:t>som allmän regel</w:t>
            </w:r>
            <w:r w:rsidRPr="00453693">
              <w:t xml:space="preserve"> endast utbytas på dessa sätt.</w:t>
            </w:r>
          </w:p>
        </w:tc>
      </w:tr>
      <w:tr w:rsidR="00A333B9" w:rsidRPr="00453693" w14:paraId="6666FAF4" w14:textId="77777777" w:rsidTr="0007571F">
        <w:trPr>
          <w:jc w:val="center"/>
        </w:trPr>
        <w:tc>
          <w:tcPr>
            <w:tcW w:w="4876" w:type="dxa"/>
            <w:tcBorders>
              <w:top w:val="nil"/>
              <w:left w:val="nil"/>
              <w:bottom w:val="nil"/>
              <w:right w:val="nil"/>
            </w:tcBorders>
          </w:tcPr>
          <w:p w14:paraId="22E1AE4E" w14:textId="77777777" w:rsidR="00665F21" w:rsidRPr="00453693" w:rsidRDefault="00382A95" w:rsidP="0007571F">
            <w:pPr>
              <w:pStyle w:val="Normal6a"/>
            </w:pPr>
            <w:r w:rsidRPr="00453693">
              <w:rPr>
                <w:b/>
                <w:i/>
              </w:rPr>
              <w:t>_________________</w:t>
            </w:r>
          </w:p>
        </w:tc>
        <w:tc>
          <w:tcPr>
            <w:tcW w:w="4876" w:type="dxa"/>
            <w:tcBorders>
              <w:top w:val="nil"/>
              <w:left w:val="nil"/>
              <w:bottom w:val="nil"/>
              <w:right w:val="nil"/>
            </w:tcBorders>
          </w:tcPr>
          <w:p w14:paraId="46E8A74C" w14:textId="77777777" w:rsidR="00665F21" w:rsidRPr="00453693" w:rsidRDefault="00665F21" w:rsidP="0007571F"/>
        </w:tc>
      </w:tr>
      <w:tr w:rsidR="00A333B9" w:rsidRPr="00453693" w14:paraId="6533FFED" w14:textId="77777777" w:rsidTr="0007571F">
        <w:trPr>
          <w:jc w:val="center"/>
        </w:trPr>
        <w:tc>
          <w:tcPr>
            <w:tcW w:w="4876" w:type="dxa"/>
            <w:tcBorders>
              <w:top w:val="nil"/>
              <w:left w:val="nil"/>
              <w:bottom w:val="nil"/>
              <w:right w:val="nil"/>
            </w:tcBorders>
          </w:tcPr>
          <w:p w14:paraId="17B65582" w14:textId="77777777" w:rsidR="00665F21" w:rsidRPr="00453693" w:rsidRDefault="00382A95" w:rsidP="0007571F">
            <w:pPr>
              <w:pStyle w:val="Normal6a"/>
            </w:pPr>
            <w:r w:rsidRPr="00453693">
              <w:rPr>
                <w:b/>
                <w:i/>
                <w:vertAlign w:val="superscript"/>
              </w:rPr>
              <w:t>30</w:t>
            </w:r>
            <w:r w:rsidRPr="00453693">
              <w:t xml:space="preserve"> </w:t>
            </w:r>
            <w:r w:rsidRPr="00453693">
              <w:rPr>
                <w:b/>
                <w:i/>
              </w:rPr>
              <w:t>Europaparlamentets och rådets förordning (EU) 2019/818 av den 20 maj 2019 om inrättande av en ram för interoperabilitet mellan EU-informationssystem på området polissamarbete och straffrättsligt samarbete, asyl och migration och om ändring av förordningarna (EU) 2018/1726, (EU) 2018/1862 och (EU) 2019/816 (EUT L 135, 22.5.2019, ELI: http://data.europa.eu/eli/reg/2019/818/oj).</w:t>
            </w:r>
          </w:p>
        </w:tc>
        <w:tc>
          <w:tcPr>
            <w:tcW w:w="4876" w:type="dxa"/>
            <w:tcBorders>
              <w:top w:val="nil"/>
              <w:left w:val="nil"/>
              <w:bottom w:val="nil"/>
              <w:right w:val="nil"/>
            </w:tcBorders>
          </w:tcPr>
          <w:p w14:paraId="48FB2129" w14:textId="77777777" w:rsidR="00665F21" w:rsidRPr="00453693" w:rsidRDefault="00665F21" w:rsidP="0007571F"/>
        </w:tc>
      </w:tr>
    </w:tbl>
    <w:p w14:paraId="16EE25BB"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92A295C" w14:textId="77777777" w:rsidR="00665F21" w:rsidRPr="00453693" w:rsidRDefault="00382A95" w:rsidP="00665F21">
      <w:r w:rsidRPr="00453693">
        <w:rPr>
          <w:rStyle w:val="HideTWBExt"/>
        </w:rPr>
        <w:t>&lt;/Amend&gt;</w:t>
      </w:r>
    </w:p>
    <w:p w14:paraId="718191A0"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2165</w:t>
      </w:r>
      <w:r w:rsidRPr="00453693">
        <w:rPr>
          <w:rStyle w:val="HideTWBExt"/>
        </w:rPr>
        <w:t>&lt;/NumAm&gt;</w:t>
      </w:r>
    </w:p>
    <w:p w14:paraId="12BC93D9"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6780B4E3" w14:textId="77777777" w:rsidR="00665F21" w:rsidRPr="00453693" w:rsidRDefault="00382A95" w:rsidP="00665F21">
      <w:pPr>
        <w:pStyle w:val="NormalBold"/>
      </w:pPr>
      <w:r w:rsidRPr="00453693">
        <w:rPr>
          <w:rStyle w:val="HideTWBExt"/>
          <w:b w:val="0"/>
        </w:rPr>
        <w:t>&lt;/RepeatBlock-By&gt;</w:t>
      </w:r>
    </w:p>
    <w:p w14:paraId="4FA84620"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597156B" w14:textId="77777777" w:rsidR="00665F21" w:rsidRPr="00453693" w:rsidRDefault="00382A95" w:rsidP="00665F21">
      <w:pPr>
        <w:pStyle w:val="NormalBold"/>
      </w:pPr>
      <w:r w:rsidRPr="00453693">
        <w:rPr>
          <w:rStyle w:val="HideTWBExt"/>
        </w:rPr>
        <w:t>&lt;Article&gt;</w:t>
      </w:r>
      <w:r w:rsidRPr="00453693">
        <w:t>Artikel 38 – punkt 5</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4EC17177" w14:textId="77777777" w:rsidTr="0007571F">
        <w:trPr>
          <w:trHeight w:hRule="exact" w:val="240"/>
          <w:jc w:val="center"/>
        </w:trPr>
        <w:tc>
          <w:tcPr>
            <w:tcW w:w="9752" w:type="dxa"/>
            <w:gridSpan w:val="2"/>
            <w:tcBorders>
              <w:top w:val="nil"/>
              <w:left w:val="nil"/>
              <w:bottom w:val="nil"/>
              <w:right w:val="nil"/>
            </w:tcBorders>
          </w:tcPr>
          <w:p w14:paraId="101D4A8B" w14:textId="77777777" w:rsidR="00665F21" w:rsidRPr="00453693" w:rsidRDefault="00665F21" w:rsidP="0007571F"/>
        </w:tc>
      </w:tr>
      <w:tr w:rsidR="00A333B9" w:rsidRPr="00453693" w14:paraId="48C929D1" w14:textId="77777777" w:rsidTr="0007571F">
        <w:trPr>
          <w:trHeight w:val="240"/>
          <w:jc w:val="center"/>
        </w:trPr>
        <w:tc>
          <w:tcPr>
            <w:tcW w:w="4876" w:type="dxa"/>
            <w:tcBorders>
              <w:top w:val="nil"/>
              <w:left w:val="nil"/>
              <w:bottom w:val="nil"/>
              <w:right w:val="nil"/>
            </w:tcBorders>
          </w:tcPr>
          <w:p w14:paraId="6E2ABA32"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7835F371" w14:textId="77777777" w:rsidR="00665F21" w:rsidRPr="00453693" w:rsidRDefault="00382A95" w:rsidP="0007571F">
            <w:pPr>
              <w:pStyle w:val="AmColumnHeading"/>
            </w:pPr>
            <w:r w:rsidRPr="00453693">
              <w:t>Ändringsförslag</w:t>
            </w:r>
          </w:p>
        </w:tc>
      </w:tr>
      <w:tr w:rsidR="00A333B9" w:rsidRPr="00453693" w14:paraId="02DB7B1B" w14:textId="77777777" w:rsidTr="0007571F">
        <w:trPr>
          <w:jc w:val="center"/>
        </w:trPr>
        <w:tc>
          <w:tcPr>
            <w:tcW w:w="4876" w:type="dxa"/>
            <w:tcBorders>
              <w:top w:val="nil"/>
              <w:left w:val="nil"/>
              <w:bottom w:val="nil"/>
              <w:right w:val="nil"/>
            </w:tcBorders>
          </w:tcPr>
          <w:p w14:paraId="685602D3" w14:textId="77777777" w:rsidR="00665F21" w:rsidRPr="00453693" w:rsidRDefault="00382A95" w:rsidP="0007571F">
            <w:pPr>
              <w:pStyle w:val="Normal6a"/>
            </w:pPr>
            <w:r w:rsidRPr="00453693">
              <w:t>5.</w:t>
            </w:r>
            <w:r w:rsidRPr="00453693">
              <w:tab/>
            </w:r>
            <w:r w:rsidRPr="00453693">
              <w:rPr>
                <w:b/>
                <w:i/>
              </w:rPr>
              <w:t>De begärda uppgifterna ska vara adekvata, relevanta, korrekta och begränsade till vad som är nödvändigt för det avsedda syftet, och</w:t>
            </w:r>
            <w:r w:rsidRPr="00453693">
              <w:t xml:space="preserve"> det </w:t>
            </w:r>
            <w:r w:rsidRPr="00453693">
              <w:rPr>
                <w:b/>
                <w:i/>
              </w:rPr>
              <w:t>ska</w:t>
            </w:r>
            <w:r w:rsidRPr="00453693">
              <w:t xml:space="preserve"> anges vad som ligger till grund för </w:t>
            </w:r>
            <w:r w:rsidRPr="00453693">
              <w:rPr>
                <w:b/>
                <w:i/>
              </w:rPr>
              <w:t>dem</w:t>
            </w:r>
            <w:r w:rsidRPr="00453693">
              <w:t>.</w:t>
            </w:r>
          </w:p>
        </w:tc>
        <w:tc>
          <w:tcPr>
            <w:tcW w:w="4876" w:type="dxa"/>
            <w:tcBorders>
              <w:top w:val="nil"/>
              <w:left w:val="nil"/>
              <w:bottom w:val="nil"/>
              <w:right w:val="nil"/>
            </w:tcBorders>
          </w:tcPr>
          <w:p w14:paraId="46B758EE" w14:textId="77777777" w:rsidR="00665F21" w:rsidRPr="00453693" w:rsidRDefault="00382A95" w:rsidP="0007571F">
            <w:pPr>
              <w:pStyle w:val="Normal6a"/>
            </w:pPr>
            <w:r w:rsidRPr="00453693">
              <w:t>5.</w:t>
            </w:r>
            <w:r w:rsidRPr="00453693">
              <w:tab/>
            </w:r>
            <w:r w:rsidRPr="00453693">
              <w:rPr>
                <w:b/>
                <w:i/>
              </w:rPr>
              <w:t>I begäran om information ska</w:t>
            </w:r>
            <w:r w:rsidRPr="00453693">
              <w:t xml:space="preserve"> det anges vad som ligger till grund för </w:t>
            </w:r>
            <w:r w:rsidRPr="00453693">
              <w:rPr>
                <w:b/>
                <w:i/>
              </w:rPr>
              <w:t>den</w:t>
            </w:r>
            <w:r w:rsidRPr="00453693">
              <w:t>.</w:t>
            </w:r>
          </w:p>
        </w:tc>
      </w:tr>
    </w:tbl>
    <w:p w14:paraId="390E69B7"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8FA6014" w14:textId="77777777" w:rsidR="00665F21" w:rsidRPr="00453693" w:rsidRDefault="00382A95" w:rsidP="00665F21">
      <w:r w:rsidRPr="00453693">
        <w:rPr>
          <w:rStyle w:val="HideTWBExt"/>
        </w:rPr>
        <w:t>&lt;/Amend&gt;</w:t>
      </w:r>
    </w:p>
    <w:p w14:paraId="3844E4DD"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2166</w:t>
      </w:r>
      <w:r w:rsidRPr="00453693">
        <w:rPr>
          <w:rStyle w:val="HideTWBExt"/>
        </w:rPr>
        <w:t>&lt;/NumAm&gt;</w:t>
      </w:r>
    </w:p>
    <w:p w14:paraId="460CC707"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733C4217" w14:textId="77777777" w:rsidR="00665F21" w:rsidRPr="00453693" w:rsidRDefault="00382A95" w:rsidP="00665F21">
      <w:pPr>
        <w:pStyle w:val="NormalBold"/>
      </w:pPr>
      <w:r w:rsidRPr="00453693">
        <w:rPr>
          <w:rStyle w:val="HideTWBExt"/>
          <w:b w:val="0"/>
        </w:rPr>
        <w:t>&lt;/RepeatBlock-By&gt;</w:t>
      </w:r>
    </w:p>
    <w:p w14:paraId="69C0516E"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1200EA84" w14:textId="77777777" w:rsidR="00665F21" w:rsidRPr="00453693" w:rsidRDefault="00382A95" w:rsidP="00665F21">
      <w:pPr>
        <w:pStyle w:val="NormalBold"/>
      </w:pPr>
      <w:r w:rsidRPr="00453693">
        <w:rPr>
          <w:rStyle w:val="HideTWBExt"/>
        </w:rPr>
        <w:t>&lt;Article&gt;</w:t>
      </w:r>
      <w:r w:rsidRPr="00453693">
        <w:t>Artikel 38 – punkt 5</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2DF912E2" w14:textId="77777777" w:rsidTr="0007571F">
        <w:trPr>
          <w:trHeight w:hRule="exact" w:val="240"/>
          <w:jc w:val="center"/>
        </w:trPr>
        <w:tc>
          <w:tcPr>
            <w:tcW w:w="9752" w:type="dxa"/>
            <w:gridSpan w:val="2"/>
            <w:tcBorders>
              <w:top w:val="nil"/>
              <w:left w:val="nil"/>
              <w:bottom w:val="nil"/>
              <w:right w:val="nil"/>
            </w:tcBorders>
          </w:tcPr>
          <w:p w14:paraId="48317F9A" w14:textId="77777777" w:rsidR="00665F21" w:rsidRPr="00453693" w:rsidRDefault="00665F21" w:rsidP="0007571F"/>
        </w:tc>
      </w:tr>
      <w:tr w:rsidR="00A333B9" w:rsidRPr="00453693" w14:paraId="6F2B5D33" w14:textId="77777777" w:rsidTr="0007571F">
        <w:trPr>
          <w:trHeight w:val="240"/>
          <w:jc w:val="center"/>
        </w:trPr>
        <w:tc>
          <w:tcPr>
            <w:tcW w:w="4876" w:type="dxa"/>
            <w:tcBorders>
              <w:top w:val="nil"/>
              <w:left w:val="nil"/>
              <w:bottom w:val="nil"/>
              <w:right w:val="nil"/>
            </w:tcBorders>
          </w:tcPr>
          <w:p w14:paraId="47563D12"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5271B4A1" w14:textId="77777777" w:rsidR="00665F21" w:rsidRPr="00453693" w:rsidRDefault="00382A95" w:rsidP="0007571F">
            <w:pPr>
              <w:pStyle w:val="AmColumnHeading"/>
            </w:pPr>
            <w:r w:rsidRPr="00453693">
              <w:t>Ändringsförslag</w:t>
            </w:r>
          </w:p>
        </w:tc>
      </w:tr>
      <w:tr w:rsidR="00A333B9" w:rsidRPr="00453693" w14:paraId="617DE025" w14:textId="77777777" w:rsidTr="0007571F">
        <w:trPr>
          <w:jc w:val="center"/>
        </w:trPr>
        <w:tc>
          <w:tcPr>
            <w:tcW w:w="4876" w:type="dxa"/>
            <w:tcBorders>
              <w:top w:val="nil"/>
              <w:left w:val="nil"/>
              <w:bottom w:val="nil"/>
              <w:right w:val="nil"/>
            </w:tcBorders>
          </w:tcPr>
          <w:p w14:paraId="6DA37020" w14:textId="77777777" w:rsidR="00665F21" w:rsidRPr="00453693" w:rsidRDefault="00382A95" w:rsidP="0007571F">
            <w:pPr>
              <w:pStyle w:val="Normal6a"/>
            </w:pPr>
            <w:r w:rsidRPr="00453693">
              <w:t>5.</w:t>
            </w:r>
            <w:r w:rsidRPr="00453693">
              <w:tab/>
              <w:t>De begärda uppgifterna ska vara adekvata</w:t>
            </w:r>
            <w:r w:rsidRPr="00453693">
              <w:rPr>
                <w:b/>
                <w:i/>
              </w:rPr>
              <w:t>, relevanta, korrekta</w:t>
            </w:r>
            <w:r w:rsidRPr="00453693">
              <w:t xml:space="preserve"> och begränsade till vad som är nödvändigt för det avsedda syftet, och </w:t>
            </w:r>
            <w:r w:rsidRPr="00453693">
              <w:rPr>
                <w:b/>
                <w:i/>
              </w:rPr>
              <w:t>det</w:t>
            </w:r>
            <w:r w:rsidRPr="00453693">
              <w:t xml:space="preserve"> ska anges vad som ligger till grund för dem.</w:t>
            </w:r>
          </w:p>
        </w:tc>
        <w:tc>
          <w:tcPr>
            <w:tcW w:w="4876" w:type="dxa"/>
            <w:tcBorders>
              <w:top w:val="nil"/>
              <w:left w:val="nil"/>
              <w:bottom w:val="nil"/>
              <w:right w:val="nil"/>
            </w:tcBorders>
          </w:tcPr>
          <w:p w14:paraId="32116C8B" w14:textId="77777777" w:rsidR="00665F21" w:rsidRPr="00453693" w:rsidRDefault="00382A95" w:rsidP="0007571F">
            <w:pPr>
              <w:pStyle w:val="Normal6a"/>
            </w:pPr>
            <w:r w:rsidRPr="00453693">
              <w:t>5.</w:t>
            </w:r>
            <w:r w:rsidRPr="00453693">
              <w:tab/>
              <w:t xml:space="preserve">De begärda uppgifterna ska vara adekvata och begränsade till vad som är nödvändigt för det avsedda syftet, och </w:t>
            </w:r>
            <w:r w:rsidRPr="00453693">
              <w:rPr>
                <w:b/>
                <w:i/>
              </w:rPr>
              <w:t>i begäran</w:t>
            </w:r>
            <w:r w:rsidRPr="00453693">
              <w:t xml:space="preserve"> ska </w:t>
            </w:r>
            <w:r w:rsidRPr="00453693">
              <w:rPr>
                <w:b/>
                <w:i/>
              </w:rPr>
              <w:t>det</w:t>
            </w:r>
            <w:r w:rsidRPr="00453693">
              <w:t xml:space="preserve"> anges vad som ligger till grund för dem.</w:t>
            </w:r>
          </w:p>
        </w:tc>
      </w:tr>
    </w:tbl>
    <w:p w14:paraId="350CC881"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674C744" w14:textId="77777777" w:rsidR="00665F21" w:rsidRPr="00453693" w:rsidRDefault="00382A95" w:rsidP="00665F21">
      <w:pPr>
        <w:pStyle w:val="AmJustTitle"/>
      </w:pPr>
      <w:r w:rsidRPr="00453693">
        <w:rPr>
          <w:rStyle w:val="HideTWBExt"/>
        </w:rPr>
        <w:t>&lt;TitreJust&gt;</w:t>
      </w:r>
      <w:r w:rsidRPr="00453693">
        <w:t>Motivering</w:t>
      </w:r>
      <w:r w:rsidRPr="00453693">
        <w:rPr>
          <w:rStyle w:val="HideTWBExt"/>
        </w:rPr>
        <w:t>&lt;/TitreJust&gt;</w:t>
      </w:r>
    </w:p>
    <w:p w14:paraId="090D63B5" w14:textId="77777777" w:rsidR="00665F21" w:rsidRPr="00453693" w:rsidRDefault="00382A95" w:rsidP="00665F21">
      <w:pPr>
        <w:pStyle w:val="AmJustText"/>
      </w:pPr>
      <w:r w:rsidRPr="00453693">
        <w:t>Det är svårt att förstå hur en begäran om uppgifter kan vara adekvat och korrekt.</w:t>
      </w:r>
    </w:p>
    <w:p w14:paraId="61B6CEB9" w14:textId="77777777" w:rsidR="00665F21" w:rsidRPr="00453693" w:rsidRDefault="00382A95" w:rsidP="00665F21">
      <w:r w:rsidRPr="00453693">
        <w:rPr>
          <w:rStyle w:val="HideTWBExt"/>
        </w:rPr>
        <w:t>&lt;/Amend&gt;</w:t>
      </w:r>
    </w:p>
    <w:p w14:paraId="3D258359"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2167</w:t>
      </w:r>
      <w:r w:rsidRPr="00453693">
        <w:rPr>
          <w:rStyle w:val="HideTWBExt"/>
        </w:rPr>
        <w:t>&lt;/NumAm&gt;</w:t>
      </w:r>
    </w:p>
    <w:p w14:paraId="632CB5A3"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454112EB" w14:textId="77777777" w:rsidR="00665F21" w:rsidRPr="00453693" w:rsidRDefault="00382A95" w:rsidP="00665F21">
      <w:pPr>
        <w:pStyle w:val="NormalBold"/>
      </w:pPr>
      <w:r w:rsidRPr="00453693">
        <w:rPr>
          <w:rStyle w:val="HideTWBExt"/>
          <w:b w:val="0"/>
        </w:rPr>
        <w:t>&lt;/RepeatBlock-By&gt;</w:t>
      </w:r>
    </w:p>
    <w:p w14:paraId="6C7FA001"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772A3002" w14:textId="77777777" w:rsidR="00665F21" w:rsidRPr="00453693" w:rsidRDefault="00382A95" w:rsidP="00665F21">
      <w:pPr>
        <w:pStyle w:val="NormalBold"/>
      </w:pPr>
      <w:r w:rsidRPr="00453693">
        <w:rPr>
          <w:rStyle w:val="HideTWBExt"/>
        </w:rPr>
        <w:t>&lt;Article&gt;</w:t>
      </w:r>
      <w:r w:rsidRPr="00453693">
        <w:t>Artikel 38 – punkt 6 – inledningen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E894072" w14:textId="77777777" w:rsidTr="0007571F">
        <w:trPr>
          <w:trHeight w:hRule="exact" w:val="240"/>
          <w:jc w:val="center"/>
        </w:trPr>
        <w:tc>
          <w:tcPr>
            <w:tcW w:w="9752" w:type="dxa"/>
            <w:gridSpan w:val="2"/>
            <w:tcBorders>
              <w:top w:val="nil"/>
              <w:left w:val="nil"/>
              <w:bottom w:val="nil"/>
              <w:right w:val="nil"/>
            </w:tcBorders>
          </w:tcPr>
          <w:p w14:paraId="2880C16D" w14:textId="77777777" w:rsidR="00665F21" w:rsidRPr="00453693" w:rsidRDefault="00665F21" w:rsidP="0007571F"/>
        </w:tc>
      </w:tr>
      <w:tr w:rsidR="00A333B9" w:rsidRPr="00453693" w14:paraId="7336D915" w14:textId="77777777" w:rsidTr="0007571F">
        <w:trPr>
          <w:trHeight w:val="240"/>
          <w:jc w:val="center"/>
        </w:trPr>
        <w:tc>
          <w:tcPr>
            <w:tcW w:w="4876" w:type="dxa"/>
            <w:tcBorders>
              <w:top w:val="nil"/>
              <w:left w:val="nil"/>
              <w:bottom w:val="nil"/>
              <w:right w:val="nil"/>
            </w:tcBorders>
          </w:tcPr>
          <w:p w14:paraId="227A4B0E"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89E1274" w14:textId="77777777" w:rsidR="00665F21" w:rsidRPr="00453693" w:rsidRDefault="00382A95" w:rsidP="0007571F">
            <w:pPr>
              <w:pStyle w:val="AmColumnHeading"/>
            </w:pPr>
            <w:r w:rsidRPr="00453693">
              <w:t>Ändringsförslag</w:t>
            </w:r>
          </w:p>
        </w:tc>
      </w:tr>
      <w:tr w:rsidR="00A333B9" w:rsidRPr="00453693" w14:paraId="1BD2F515" w14:textId="77777777" w:rsidTr="0007571F">
        <w:trPr>
          <w:jc w:val="center"/>
        </w:trPr>
        <w:tc>
          <w:tcPr>
            <w:tcW w:w="4876" w:type="dxa"/>
            <w:tcBorders>
              <w:top w:val="nil"/>
              <w:left w:val="nil"/>
              <w:bottom w:val="nil"/>
              <w:right w:val="nil"/>
            </w:tcBorders>
          </w:tcPr>
          <w:p w14:paraId="1A32FEE1" w14:textId="77777777" w:rsidR="00665F21" w:rsidRPr="00453693" w:rsidRDefault="00382A95" w:rsidP="0007571F">
            <w:pPr>
              <w:pStyle w:val="Normal6a"/>
            </w:pPr>
            <w:r w:rsidRPr="00453693">
              <w:t>6.</w:t>
            </w:r>
            <w:r w:rsidRPr="00453693">
              <w:tab/>
              <w:t xml:space="preserve">Den information som avses i punkt 3 </w:t>
            </w:r>
            <w:r w:rsidRPr="00453693">
              <w:rPr>
                <w:b/>
                <w:i/>
              </w:rPr>
              <w:t>ska</w:t>
            </w:r>
            <w:r w:rsidRPr="00453693">
              <w:t xml:space="preserve"> särskilt innehålla följande:</w:t>
            </w:r>
          </w:p>
        </w:tc>
        <w:tc>
          <w:tcPr>
            <w:tcW w:w="4876" w:type="dxa"/>
            <w:tcBorders>
              <w:top w:val="nil"/>
              <w:left w:val="nil"/>
              <w:bottom w:val="nil"/>
              <w:right w:val="nil"/>
            </w:tcBorders>
          </w:tcPr>
          <w:p w14:paraId="3168C825" w14:textId="77777777" w:rsidR="00665F21" w:rsidRPr="00453693" w:rsidRDefault="00382A95" w:rsidP="0007571F">
            <w:pPr>
              <w:pStyle w:val="Normal6a"/>
            </w:pPr>
            <w:r w:rsidRPr="00453693">
              <w:t>6.</w:t>
            </w:r>
            <w:r w:rsidRPr="00453693">
              <w:tab/>
              <w:t xml:space="preserve">Den information som avses i punkt 3 </w:t>
            </w:r>
            <w:r w:rsidRPr="00453693">
              <w:rPr>
                <w:b/>
                <w:i/>
              </w:rPr>
              <w:t>får</w:t>
            </w:r>
            <w:r w:rsidRPr="00453693">
              <w:t xml:space="preserve"> särskilt innehålla följande:</w:t>
            </w:r>
          </w:p>
        </w:tc>
      </w:tr>
    </w:tbl>
    <w:p w14:paraId="0710DE9B"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D3887B9" w14:textId="77777777" w:rsidR="00665F21" w:rsidRPr="00453693" w:rsidRDefault="00382A95" w:rsidP="00665F21">
      <w:r w:rsidRPr="00453693">
        <w:rPr>
          <w:rStyle w:val="HideTWBExt"/>
        </w:rPr>
        <w:t>&lt;/Amend&gt;</w:t>
      </w:r>
    </w:p>
    <w:p w14:paraId="6CBB8C83"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2168</w:t>
      </w:r>
      <w:r w:rsidRPr="00453693">
        <w:rPr>
          <w:rStyle w:val="HideTWBExt"/>
        </w:rPr>
        <w:t>&lt;/NumAm&gt;</w:t>
      </w:r>
    </w:p>
    <w:p w14:paraId="720A624A"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1369B5E2" w14:textId="77777777" w:rsidR="00665F21" w:rsidRPr="00453693" w:rsidRDefault="00382A95" w:rsidP="00665F21">
      <w:pPr>
        <w:pStyle w:val="NormalBold"/>
      </w:pPr>
      <w:r w:rsidRPr="00453693">
        <w:rPr>
          <w:rStyle w:val="HideTWBExt"/>
          <w:b w:val="0"/>
        </w:rPr>
        <w:t>&lt;/RepeatBlock-By&gt;</w:t>
      </w:r>
    </w:p>
    <w:p w14:paraId="59736276"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3A952E05" w14:textId="77777777" w:rsidR="00665F21" w:rsidRPr="00453693" w:rsidRDefault="00382A95" w:rsidP="00665F21">
      <w:pPr>
        <w:pStyle w:val="NormalBold"/>
      </w:pPr>
      <w:r w:rsidRPr="00453693">
        <w:rPr>
          <w:rStyle w:val="HideTWBExt"/>
        </w:rPr>
        <w:t>&lt;Article&gt;</w:t>
      </w:r>
      <w:r w:rsidRPr="00453693">
        <w:t>Artikel 38 – punkt 6 – inledningen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91FE37A" w14:textId="77777777" w:rsidTr="0007571F">
        <w:trPr>
          <w:trHeight w:hRule="exact" w:val="240"/>
          <w:jc w:val="center"/>
        </w:trPr>
        <w:tc>
          <w:tcPr>
            <w:tcW w:w="9752" w:type="dxa"/>
            <w:gridSpan w:val="2"/>
            <w:tcBorders>
              <w:top w:val="nil"/>
              <w:left w:val="nil"/>
              <w:bottom w:val="nil"/>
              <w:right w:val="nil"/>
            </w:tcBorders>
          </w:tcPr>
          <w:p w14:paraId="081357E7" w14:textId="77777777" w:rsidR="00665F21" w:rsidRPr="00453693" w:rsidRDefault="00665F21" w:rsidP="0007571F"/>
        </w:tc>
      </w:tr>
      <w:tr w:rsidR="00A333B9" w:rsidRPr="00453693" w14:paraId="5F417971" w14:textId="77777777" w:rsidTr="0007571F">
        <w:trPr>
          <w:trHeight w:val="240"/>
          <w:jc w:val="center"/>
        </w:trPr>
        <w:tc>
          <w:tcPr>
            <w:tcW w:w="4876" w:type="dxa"/>
            <w:tcBorders>
              <w:top w:val="nil"/>
              <w:left w:val="nil"/>
              <w:bottom w:val="nil"/>
              <w:right w:val="nil"/>
            </w:tcBorders>
          </w:tcPr>
          <w:p w14:paraId="07669FC2"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70B8031" w14:textId="77777777" w:rsidR="00665F21" w:rsidRPr="00453693" w:rsidRDefault="00382A95" w:rsidP="0007571F">
            <w:pPr>
              <w:pStyle w:val="AmColumnHeading"/>
            </w:pPr>
            <w:r w:rsidRPr="00453693">
              <w:t>Ändringsförslag</w:t>
            </w:r>
          </w:p>
        </w:tc>
      </w:tr>
      <w:tr w:rsidR="00A333B9" w:rsidRPr="00453693" w14:paraId="75D6DBCD" w14:textId="77777777" w:rsidTr="0007571F">
        <w:trPr>
          <w:jc w:val="center"/>
        </w:trPr>
        <w:tc>
          <w:tcPr>
            <w:tcW w:w="4876" w:type="dxa"/>
            <w:tcBorders>
              <w:top w:val="nil"/>
              <w:left w:val="nil"/>
              <w:bottom w:val="nil"/>
              <w:right w:val="nil"/>
            </w:tcBorders>
          </w:tcPr>
          <w:p w14:paraId="6DDCD33E" w14:textId="77777777" w:rsidR="00665F21" w:rsidRPr="00453693" w:rsidRDefault="00382A95" w:rsidP="0007571F">
            <w:pPr>
              <w:pStyle w:val="Normal6a"/>
            </w:pPr>
            <w:r w:rsidRPr="00453693">
              <w:t>6.</w:t>
            </w:r>
            <w:r w:rsidRPr="00453693">
              <w:tab/>
              <w:t xml:space="preserve">Den information som avses i punkt 3 </w:t>
            </w:r>
            <w:r w:rsidRPr="00453693">
              <w:rPr>
                <w:b/>
                <w:i/>
              </w:rPr>
              <w:t>ska</w:t>
            </w:r>
            <w:r w:rsidRPr="00453693">
              <w:t xml:space="preserve"> särskilt innehålla följande:</w:t>
            </w:r>
          </w:p>
        </w:tc>
        <w:tc>
          <w:tcPr>
            <w:tcW w:w="4876" w:type="dxa"/>
            <w:tcBorders>
              <w:top w:val="nil"/>
              <w:left w:val="nil"/>
              <w:bottom w:val="nil"/>
              <w:right w:val="nil"/>
            </w:tcBorders>
          </w:tcPr>
          <w:p w14:paraId="4BA0E0A4" w14:textId="77777777" w:rsidR="00665F21" w:rsidRPr="00453693" w:rsidRDefault="00382A95" w:rsidP="0007571F">
            <w:pPr>
              <w:pStyle w:val="Normal6a"/>
            </w:pPr>
            <w:r w:rsidRPr="00453693">
              <w:t>6.</w:t>
            </w:r>
            <w:r w:rsidRPr="00453693">
              <w:tab/>
              <w:t xml:space="preserve">Den information som avses i punkt 3 </w:t>
            </w:r>
            <w:r w:rsidRPr="00453693">
              <w:rPr>
                <w:b/>
                <w:i/>
              </w:rPr>
              <w:t>får</w:t>
            </w:r>
            <w:r w:rsidRPr="00453693">
              <w:t xml:space="preserve"> särskilt innehålla följande:</w:t>
            </w:r>
          </w:p>
        </w:tc>
      </w:tr>
    </w:tbl>
    <w:p w14:paraId="4EBB3AB6"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FC8400A" w14:textId="77777777" w:rsidR="00665F21" w:rsidRPr="00453693" w:rsidRDefault="00382A95" w:rsidP="00665F21">
      <w:r w:rsidRPr="00453693">
        <w:rPr>
          <w:rStyle w:val="HideTWBExt"/>
        </w:rPr>
        <w:t>&lt;/Amend&gt;</w:t>
      </w:r>
    </w:p>
    <w:p w14:paraId="404DBD5D"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2169</w:t>
      </w:r>
      <w:r w:rsidRPr="00453693">
        <w:rPr>
          <w:rStyle w:val="HideTWBExt"/>
        </w:rPr>
        <w:t>&lt;/NumAm&gt;</w:t>
      </w:r>
    </w:p>
    <w:p w14:paraId="01666AD6"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511D433F" w14:textId="77777777" w:rsidR="00665F21" w:rsidRPr="00453693" w:rsidRDefault="00382A95" w:rsidP="00665F21">
      <w:pPr>
        <w:pStyle w:val="NormalBold"/>
      </w:pPr>
      <w:r w:rsidRPr="00453693">
        <w:rPr>
          <w:rStyle w:val="HideTWBExt"/>
          <w:b w:val="0"/>
        </w:rPr>
        <w:t>&lt;/RepeatBlock-By&gt;</w:t>
      </w:r>
    </w:p>
    <w:p w14:paraId="6AA9A7DE"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999EF1B" w14:textId="77777777" w:rsidR="00665F21" w:rsidRPr="00453693" w:rsidRDefault="00382A95" w:rsidP="00665F21">
      <w:pPr>
        <w:pStyle w:val="NormalBold"/>
      </w:pPr>
      <w:r w:rsidRPr="00453693">
        <w:rPr>
          <w:rStyle w:val="HideTWBExt"/>
        </w:rPr>
        <w:t>&lt;Article&gt;</w:t>
      </w:r>
      <w:r w:rsidRPr="00453693">
        <w:t>Artikel 38 – punkt 6 – inledningen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CABAE21" w14:textId="77777777" w:rsidTr="0007571F">
        <w:trPr>
          <w:trHeight w:hRule="exact" w:val="240"/>
          <w:jc w:val="center"/>
        </w:trPr>
        <w:tc>
          <w:tcPr>
            <w:tcW w:w="9752" w:type="dxa"/>
            <w:gridSpan w:val="2"/>
            <w:tcBorders>
              <w:top w:val="nil"/>
              <w:left w:val="nil"/>
              <w:bottom w:val="nil"/>
              <w:right w:val="nil"/>
            </w:tcBorders>
          </w:tcPr>
          <w:p w14:paraId="71769128" w14:textId="77777777" w:rsidR="00665F21" w:rsidRPr="00453693" w:rsidRDefault="00665F21" w:rsidP="0007571F"/>
        </w:tc>
      </w:tr>
      <w:tr w:rsidR="00A333B9" w:rsidRPr="00453693" w14:paraId="4779C686" w14:textId="77777777" w:rsidTr="0007571F">
        <w:trPr>
          <w:trHeight w:val="240"/>
          <w:jc w:val="center"/>
        </w:trPr>
        <w:tc>
          <w:tcPr>
            <w:tcW w:w="4876" w:type="dxa"/>
            <w:tcBorders>
              <w:top w:val="nil"/>
              <w:left w:val="nil"/>
              <w:bottom w:val="nil"/>
              <w:right w:val="nil"/>
            </w:tcBorders>
          </w:tcPr>
          <w:p w14:paraId="114418E9"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7C7C4BED" w14:textId="77777777" w:rsidR="00665F21" w:rsidRPr="00453693" w:rsidRDefault="00382A95" w:rsidP="0007571F">
            <w:pPr>
              <w:pStyle w:val="AmColumnHeading"/>
            </w:pPr>
            <w:r w:rsidRPr="00453693">
              <w:t>Ändringsförslag</w:t>
            </w:r>
          </w:p>
        </w:tc>
      </w:tr>
      <w:tr w:rsidR="00A333B9" w:rsidRPr="00453693" w14:paraId="5AF7809A" w14:textId="77777777" w:rsidTr="0007571F">
        <w:trPr>
          <w:jc w:val="center"/>
        </w:trPr>
        <w:tc>
          <w:tcPr>
            <w:tcW w:w="4876" w:type="dxa"/>
            <w:tcBorders>
              <w:top w:val="nil"/>
              <w:left w:val="nil"/>
              <w:bottom w:val="nil"/>
              <w:right w:val="nil"/>
            </w:tcBorders>
          </w:tcPr>
          <w:p w14:paraId="25C1CD3C" w14:textId="77777777" w:rsidR="00665F21" w:rsidRPr="00453693" w:rsidRDefault="00382A95" w:rsidP="0007571F">
            <w:pPr>
              <w:pStyle w:val="Normal6a"/>
            </w:pPr>
            <w:r w:rsidRPr="00453693">
              <w:t>6.</w:t>
            </w:r>
            <w:r w:rsidRPr="00453693">
              <w:tab/>
              <w:t xml:space="preserve">Den information som avses i punkt 3 </w:t>
            </w:r>
            <w:r w:rsidRPr="00453693">
              <w:rPr>
                <w:b/>
                <w:i/>
              </w:rPr>
              <w:t>ska särskilt innehålla</w:t>
            </w:r>
            <w:r w:rsidRPr="00453693">
              <w:t xml:space="preserve"> följande:</w:t>
            </w:r>
          </w:p>
        </w:tc>
        <w:tc>
          <w:tcPr>
            <w:tcW w:w="4876" w:type="dxa"/>
            <w:tcBorders>
              <w:top w:val="nil"/>
              <w:left w:val="nil"/>
              <w:bottom w:val="nil"/>
              <w:right w:val="nil"/>
            </w:tcBorders>
          </w:tcPr>
          <w:p w14:paraId="16EB4660" w14:textId="77777777" w:rsidR="00665F21" w:rsidRPr="00453693" w:rsidRDefault="00382A95" w:rsidP="0007571F">
            <w:pPr>
              <w:pStyle w:val="Normal6a"/>
            </w:pPr>
            <w:r w:rsidRPr="00453693">
              <w:t>6.</w:t>
            </w:r>
            <w:r w:rsidRPr="00453693">
              <w:tab/>
              <w:t xml:space="preserve">Den information som avses i punkt 3 </w:t>
            </w:r>
            <w:r w:rsidRPr="00453693">
              <w:rPr>
                <w:b/>
                <w:i/>
              </w:rPr>
              <w:t>får omfatta</w:t>
            </w:r>
            <w:r w:rsidRPr="00453693">
              <w:t xml:space="preserve"> följande:</w:t>
            </w:r>
          </w:p>
        </w:tc>
      </w:tr>
    </w:tbl>
    <w:p w14:paraId="640D88D5"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6473B00" w14:textId="77777777" w:rsidR="00665F21" w:rsidRPr="00453693" w:rsidRDefault="00382A95" w:rsidP="00665F21">
      <w:pPr>
        <w:pStyle w:val="AmJustTitle"/>
      </w:pPr>
      <w:r w:rsidRPr="00453693">
        <w:rPr>
          <w:rStyle w:val="HideTWBExt"/>
        </w:rPr>
        <w:t>&lt;TitreJust&gt;</w:t>
      </w:r>
      <w:r w:rsidRPr="00453693">
        <w:t>Motivering</w:t>
      </w:r>
      <w:r w:rsidRPr="00453693">
        <w:rPr>
          <w:rStyle w:val="HideTWBExt"/>
        </w:rPr>
        <w:t>&lt;/TitreJust&gt;</w:t>
      </w:r>
    </w:p>
    <w:p w14:paraId="25AF7739" w14:textId="77777777" w:rsidR="00665F21" w:rsidRPr="00453693" w:rsidRDefault="00382A95" w:rsidP="00665F21">
      <w:pPr>
        <w:pStyle w:val="AmJustText"/>
      </w:pPr>
      <w:r w:rsidRPr="00453693">
        <w:t>Eftersom det är en begäran om uppgifter bör det inte finnas någon skyldighet om vad som ska begäras.</w:t>
      </w:r>
    </w:p>
    <w:p w14:paraId="577D81E0" w14:textId="77777777" w:rsidR="00665F21" w:rsidRPr="00453693" w:rsidRDefault="00382A95" w:rsidP="00665F21">
      <w:r w:rsidRPr="00453693">
        <w:rPr>
          <w:rStyle w:val="HideTWBExt"/>
        </w:rPr>
        <w:t>&lt;/Amend&gt;</w:t>
      </w:r>
    </w:p>
    <w:p w14:paraId="04EC42C0"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2170</w:t>
      </w:r>
      <w:r w:rsidRPr="00453693">
        <w:rPr>
          <w:rStyle w:val="HideTWBExt"/>
        </w:rPr>
        <w:t>&lt;/NumAm&gt;</w:t>
      </w:r>
    </w:p>
    <w:p w14:paraId="76C96117"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269EA90A" w14:textId="77777777" w:rsidR="00665F21" w:rsidRPr="00453693" w:rsidRDefault="00382A95" w:rsidP="00665F21">
      <w:pPr>
        <w:pStyle w:val="NormalBold"/>
      </w:pPr>
      <w:r w:rsidRPr="00453693">
        <w:rPr>
          <w:rStyle w:val="HideTWBExt"/>
          <w:b w:val="0"/>
        </w:rPr>
        <w:t>&lt;/RepeatBlock-By&gt;</w:t>
      </w:r>
    </w:p>
    <w:p w14:paraId="2FC7BDE0"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1CCBFAAA" w14:textId="77777777" w:rsidR="00665F21" w:rsidRPr="00453693" w:rsidRDefault="00382A95" w:rsidP="00665F21">
      <w:pPr>
        <w:pStyle w:val="NormalBold"/>
      </w:pPr>
      <w:r w:rsidRPr="00453693">
        <w:rPr>
          <w:rStyle w:val="HideTWBExt"/>
        </w:rPr>
        <w:t>&lt;Article&gt;</w:t>
      </w:r>
      <w:r w:rsidRPr="00453693">
        <w:t>Artikel 38 – punkt 6 – led a</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13AFA57" w14:textId="77777777" w:rsidTr="0007571F">
        <w:trPr>
          <w:trHeight w:hRule="exact" w:val="240"/>
          <w:jc w:val="center"/>
        </w:trPr>
        <w:tc>
          <w:tcPr>
            <w:tcW w:w="9752" w:type="dxa"/>
            <w:gridSpan w:val="2"/>
            <w:tcBorders>
              <w:top w:val="nil"/>
              <w:left w:val="nil"/>
              <w:bottom w:val="nil"/>
              <w:right w:val="nil"/>
            </w:tcBorders>
          </w:tcPr>
          <w:p w14:paraId="585C1FC0" w14:textId="77777777" w:rsidR="00665F21" w:rsidRPr="00453693" w:rsidRDefault="00665F21" w:rsidP="0007571F"/>
        </w:tc>
      </w:tr>
      <w:tr w:rsidR="00A333B9" w:rsidRPr="00453693" w14:paraId="294DF0D4" w14:textId="77777777" w:rsidTr="0007571F">
        <w:trPr>
          <w:trHeight w:val="240"/>
          <w:jc w:val="center"/>
        </w:trPr>
        <w:tc>
          <w:tcPr>
            <w:tcW w:w="4876" w:type="dxa"/>
            <w:tcBorders>
              <w:top w:val="nil"/>
              <w:left w:val="nil"/>
              <w:bottom w:val="nil"/>
              <w:right w:val="nil"/>
            </w:tcBorders>
          </w:tcPr>
          <w:p w14:paraId="2EA2C388"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35340FC6" w14:textId="77777777" w:rsidR="00665F21" w:rsidRPr="00453693" w:rsidRDefault="00382A95" w:rsidP="0007571F">
            <w:pPr>
              <w:pStyle w:val="AmColumnHeading"/>
            </w:pPr>
            <w:r w:rsidRPr="00453693">
              <w:t>Ändringsförslag</w:t>
            </w:r>
          </w:p>
        </w:tc>
      </w:tr>
      <w:tr w:rsidR="00A333B9" w:rsidRPr="00453693" w14:paraId="77D2C9F4" w14:textId="77777777" w:rsidTr="0007571F">
        <w:trPr>
          <w:jc w:val="center"/>
        </w:trPr>
        <w:tc>
          <w:tcPr>
            <w:tcW w:w="4876" w:type="dxa"/>
            <w:tcBorders>
              <w:top w:val="nil"/>
              <w:left w:val="nil"/>
              <w:bottom w:val="nil"/>
              <w:right w:val="nil"/>
            </w:tcBorders>
          </w:tcPr>
          <w:p w14:paraId="2E1CBCF3" w14:textId="77777777" w:rsidR="00665F21" w:rsidRPr="00453693" w:rsidRDefault="00382A95" w:rsidP="0007571F">
            <w:pPr>
              <w:pStyle w:val="Normal6a"/>
            </w:pPr>
            <w:r w:rsidRPr="00453693">
              <w:t>a.</w:t>
            </w:r>
            <w:r w:rsidRPr="00453693">
              <w:tab/>
              <w:t xml:space="preserve">Information som är nödvändig för att fastställa tredjelandsmedborgarens identitet </w:t>
            </w:r>
            <w:r w:rsidRPr="00453693">
              <w:rPr>
                <w:b/>
                <w:i/>
              </w:rPr>
              <w:t>och, i tillämpliga fall, identiteten på hans eller hennes familjemedlemmar, släktingar och andra anhöriga, särskilt efternamn,</w:t>
            </w:r>
            <w:r w:rsidRPr="00453693">
              <w:t xml:space="preserve"> </w:t>
            </w:r>
            <w:r w:rsidRPr="00453693">
              <w:rPr>
                <w:b/>
                <w:i/>
              </w:rPr>
              <w:t>förnamn, tidigare namn och andra namn (alias, pseudonym(er)), i förekommande fall, födelsedatum, födelseort och födelseland, kön</w:t>
            </w:r>
            <w:r w:rsidRPr="00453693">
              <w:t>.</w:t>
            </w:r>
          </w:p>
        </w:tc>
        <w:tc>
          <w:tcPr>
            <w:tcW w:w="4876" w:type="dxa"/>
            <w:tcBorders>
              <w:top w:val="nil"/>
              <w:left w:val="nil"/>
              <w:bottom w:val="nil"/>
              <w:right w:val="nil"/>
            </w:tcBorders>
          </w:tcPr>
          <w:p w14:paraId="1F897824" w14:textId="77777777" w:rsidR="00665F21" w:rsidRPr="00453693" w:rsidRDefault="00382A95" w:rsidP="0007571F">
            <w:pPr>
              <w:pStyle w:val="Normal6a"/>
            </w:pPr>
            <w:r w:rsidRPr="00453693">
              <w:t>a.</w:t>
            </w:r>
            <w:r w:rsidRPr="00453693">
              <w:tab/>
              <w:t>Information som är nödvändig för att fastställa tredjelandsmedborgarens identitet.</w:t>
            </w:r>
          </w:p>
        </w:tc>
      </w:tr>
    </w:tbl>
    <w:p w14:paraId="6C9A7D6A"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DCA3B5F" w14:textId="77777777" w:rsidR="00665F21" w:rsidRPr="00453693" w:rsidRDefault="00382A95" w:rsidP="00665F21">
      <w:r w:rsidRPr="00453693">
        <w:rPr>
          <w:rStyle w:val="HideTWBExt"/>
        </w:rPr>
        <w:t>&lt;/Amend&gt;</w:t>
      </w:r>
    </w:p>
    <w:p w14:paraId="5254B30E"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2171</w:t>
      </w:r>
      <w:r w:rsidRPr="00453693">
        <w:rPr>
          <w:rStyle w:val="HideTWBExt"/>
        </w:rPr>
        <w:t>&lt;/NumAm&gt;</w:t>
      </w:r>
    </w:p>
    <w:p w14:paraId="1666108E"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6495E3B6" w14:textId="77777777" w:rsidR="00665F21" w:rsidRPr="00453693" w:rsidRDefault="00382A95" w:rsidP="00665F21">
      <w:pPr>
        <w:pStyle w:val="NormalBold"/>
      </w:pPr>
      <w:r w:rsidRPr="00453693">
        <w:rPr>
          <w:rStyle w:val="HideTWBExt"/>
          <w:b w:val="0"/>
        </w:rPr>
        <w:t>&lt;/RepeatBlock-By&gt;</w:t>
      </w:r>
    </w:p>
    <w:p w14:paraId="654DABEF"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6FC9E276" w14:textId="77777777" w:rsidR="00665F21" w:rsidRPr="00453693" w:rsidRDefault="00382A95" w:rsidP="00665F21">
      <w:pPr>
        <w:pStyle w:val="NormalBold"/>
      </w:pPr>
      <w:r w:rsidRPr="00453693">
        <w:rPr>
          <w:rStyle w:val="HideTWBExt"/>
        </w:rPr>
        <w:t>&lt;Article&gt;</w:t>
      </w:r>
      <w:r w:rsidRPr="00453693">
        <w:t>Artikel 38 – punkt 6 – led a</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2074F3B" w14:textId="77777777" w:rsidTr="0007571F">
        <w:trPr>
          <w:trHeight w:hRule="exact" w:val="240"/>
          <w:jc w:val="center"/>
        </w:trPr>
        <w:tc>
          <w:tcPr>
            <w:tcW w:w="9752" w:type="dxa"/>
            <w:gridSpan w:val="2"/>
            <w:tcBorders>
              <w:top w:val="nil"/>
              <w:left w:val="nil"/>
              <w:bottom w:val="nil"/>
              <w:right w:val="nil"/>
            </w:tcBorders>
          </w:tcPr>
          <w:p w14:paraId="2F01C5A0" w14:textId="77777777" w:rsidR="00665F21" w:rsidRPr="00453693" w:rsidRDefault="00665F21" w:rsidP="0007571F"/>
        </w:tc>
      </w:tr>
      <w:tr w:rsidR="00A333B9" w:rsidRPr="00453693" w14:paraId="6655519F" w14:textId="77777777" w:rsidTr="0007571F">
        <w:trPr>
          <w:trHeight w:val="240"/>
          <w:jc w:val="center"/>
        </w:trPr>
        <w:tc>
          <w:tcPr>
            <w:tcW w:w="4876" w:type="dxa"/>
            <w:tcBorders>
              <w:top w:val="nil"/>
              <w:left w:val="nil"/>
              <w:bottom w:val="nil"/>
              <w:right w:val="nil"/>
            </w:tcBorders>
          </w:tcPr>
          <w:p w14:paraId="1D778EE9"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EB23985" w14:textId="77777777" w:rsidR="00665F21" w:rsidRPr="00453693" w:rsidRDefault="00382A95" w:rsidP="0007571F">
            <w:pPr>
              <w:pStyle w:val="AmColumnHeading"/>
            </w:pPr>
            <w:r w:rsidRPr="00453693">
              <w:t>Ändringsförslag</w:t>
            </w:r>
          </w:p>
        </w:tc>
      </w:tr>
      <w:tr w:rsidR="00A333B9" w:rsidRPr="00453693" w14:paraId="2B65E793" w14:textId="77777777" w:rsidTr="0007571F">
        <w:trPr>
          <w:jc w:val="center"/>
        </w:trPr>
        <w:tc>
          <w:tcPr>
            <w:tcW w:w="4876" w:type="dxa"/>
            <w:tcBorders>
              <w:top w:val="nil"/>
              <w:left w:val="nil"/>
              <w:bottom w:val="nil"/>
              <w:right w:val="nil"/>
            </w:tcBorders>
          </w:tcPr>
          <w:p w14:paraId="72292457" w14:textId="77777777" w:rsidR="00665F21" w:rsidRPr="00453693" w:rsidRDefault="00382A95" w:rsidP="0007571F">
            <w:pPr>
              <w:pStyle w:val="Normal6a"/>
            </w:pPr>
            <w:r w:rsidRPr="00453693">
              <w:t>a.</w:t>
            </w:r>
            <w:r w:rsidRPr="00453693">
              <w:tab/>
              <w:t>Information som är nödvändig för att fastställa tredjelandsmedborgarens identitet och, i tillämpliga fall, identiteten på hans eller hennes familjemedlemmar, släktingar och andra anhöriga</w:t>
            </w:r>
            <w:r w:rsidRPr="00453693">
              <w:rPr>
                <w:b/>
                <w:i/>
              </w:rPr>
              <w:t>, särskilt efternamn,</w:t>
            </w:r>
            <w:r w:rsidRPr="00453693">
              <w:t xml:space="preserve"> </w:t>
            </w:r>
            <w:r w:rsidRPr="00453693">
              <w:rPr>
                <w:b/>
                <w:i/>
              </w:rPr>
              <w:t>förnamn, tidigare namn och andra namn (alias, pseudonym(er)), i förekommande fall, födelsedatum, födelseort och födelseland, kön</w:t>
            </w:r>
            <w:r w:rsidRPr="00453693">
              <w:t>.</w:t>
            </w:r>
          </w:p>
        </w:tc>
        <w:tc>
          <w:tcPr>
            <w:tcW w:w="4876" w:type="dxa"/>
            <w:tcBorders>
              <w:top w:val="nil"/>
              <w:left w:val="nil"/>
              <w:bottom w:val="nil"/>
              <w:right w:val="nil"/>
            </w:tcBorders>
          </w:tcPr>
          <w:p w14:paraId="2F6406CE" w14:textId="77777777" w:rsidR="00665F21" w:rsidRPr="00453693" w:rsidRDefault="00382A95" w:rsidP="0007571F">
            <w:pPr>
              <w:pStyle w:val="Normal6a"/>
            </w:pPr>
            <w:r w:rsidRPr="00453693">
              <w:t>a.</w:t>
            </w:r>
            <w:r w:rsidRPr="00453693">
              <w:tab/>
              <w:t>Information som är nödvändig för att fastställa tredjelandsmedborgarens identitet och, i tillämpliga fall, identiteten på hans eller hennes familjemedlemmar, släktingar och andra anhöriga.</w:t>
            </w:r>
          </w:p>
        </w:tc>
      </w:tr>
    </w:tbl>
    <w:p w14:paraId="7F71CAF7"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B845A65" w14:textId="77777777" w:rsidR="00665F21" w:rsidRPr="00453693" w:rsidRDefault="00382A95" w:rsidP="00665F21">
      <w:r w:rsidRPr="00453693">
        <w:rPr>
          <w:rStyle w:val="HideTWBExt"/>
        </w:rPr>
        <w:t>&lt;/Amend&gt;</w:t>
      </w:r>
    </w:p>
    <w:p w14:paraId="2F8CA77D"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2172</w:t>
      </w:r>
      <w:r w:rsidRPr="00453693">
        <w:rPr>
          <w:rStyle w:val="HideTWBExt"/>
        </w:rPr>
        <w:t>&lt;/NumAm&gt;</w:t>
      </w:r>
    </w:p>
    <w:p w14:paraId="4202353C"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69C11BEE" w14:textId="77777777" w:rsidR="00665F21" w:rsidRPr="00453693" w:rsidRDefault="00382A95" w:rsidP="00665F21">
      <w:pPr>
        <w:pStyle w:val="NormalBold"/>
      </w:pPr>
      <w:r w:rsidRPr="00453693">
        <w:rPr>
          <w:rStyle w:val="HideTWBExt"/>
          <w:b w:val="0"/>
        </w:rPr>
        <w:t>&lt;/RepeatBlock-By&gt;</w:t>
      </w:r>
    </w:p>
    <w:p w14:paraId="30597133"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72586F0A" w14:textId="77777777" w:rsidR="00665F21" w:rsidRPr="00453693" w:rsidRDefault="00382A95" w:rsidP="00665F21">
      <w:pPr>
        <w:pStyle w:val="NormalBold"/>
      </w:pPr>
      <w:r w:rsidRPr="00453693">
        <w:rPr>
          <w:rStyle w:val="HideTWBExt"/>
        </w:rPr>
        <w:t>&lt;Article&gt;</w:t>
      </w:r>
      <w:r w:rsidRPr="00453693">
        <w:t>Artikel 38 – punkt 6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9680501" w14:textId="77777777" w:rsidTr="0007571F">
        <w:trPr>
          <w:trHeight w:hRule="exact" w:val="240"/>
          <w:jc w:val="center"/>
        </w:trPr>
        <w:tc>
          <w:tcPr>
            <w:tcW w:w="9752" w:type="dxa"/>
            <w:gridSpan w:val="2"/>
            <w:tcBorders>
              <w:top w:val="nil"/>
              <w:left w:val="nil"/>
              <w:bottom w:val="nil"/>
              <w:right w:val="nil"/>
            </w:tcBorders>
          </w:tcPr>
          <w:p w14:paraId="45A8D7B5" w14:textId="77777777" w:rsidR="00665F21" w:rsidRPr="00453693" w:rsidRDefault="00665F21" w:rsidP="0007571F"/>
        </w:tc>
      </w:tr>
      <w:tr w:rsidR="00A333B9" w:rsidRPr="00453693" w14:paraId="7098F822" w14:textId="77777777" w:rsidTr="0007571F">
        <w:trPr>
          <w:trHeight w:val="240"/>
          <w:jc w:val="center"/>
        </w:trPr>
        <w:tc>
          <w:tcPr>
            <w:tcW w:w="4876" w:type="dxa"/>
            <w:tcBorders>
              <w:top w:val="nil"/>
              <w:left w:val="nil"/>
              <w:bottom w:val="nil"/>
              <w:right w:val="nil"/>
            </w:tcBorders>
          </w:tcPr>
          <w:p w14:paraId="2694F7CB"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3BF2E71C" w14:textId="77777777" w:rsidR="00665F21" w:rsidRPr="00453693" w:rsidRDefault="00382A95" w:rsidP="0007571F">
            <w:pPr>
              <w:pStyle w:val="AmColumnHeading"/>
            </w:pPr>
            <w:r w:rsidRPr="00453693">
              <w:t>Ändringsförslag</w:t>
            </w:r>
          </w:p>
        </w:tc>
      </w:tr>
      <w:tr w:rsidR="00A333B9" w:rsidRPr="00453693" w14:paraId="7718F991" w14:textId="77777777" w:rsidTr="0007571F">
        <w:trPr>
          <w:jc w:val="center"/>
        </w:trPr>
        <w:tc>
          <w:tcPr>
            <w:tcW w:w="4876" w:type="dxa"/>
            <w:tcBorders>
              <w:top w:val="nil"/>
              <w:left w:val="nil"/>
              <w:bottom w:val="nil"/>
              <w:right w:val="nil"/>
            </w:tcBorders>
          </w:tcPr>
          <w:p w14:paraId="37741DD3" w14:textId="77777777" w:rsidR="00665F21" w:rsidRPr="00453693" w:rsidRDefault="00382A95" w:rsidP="0007571F">
            <w:pPr>
              <w:pStyle w:val="Normal6a"/>
            </w:pPr>
            <w:r w:rsidRPr="00453693">
              <w:t>b.</w:t>
            </w:r>
            <w:r w:rsidRPr="00453693">
              <w:tab/>
              <w:t>Information som rör de biometriska uppgifter som tredjelandsmedborgaren lämnat i enlighet med förordning (EU) 2024/1358, särskilt ansiktsbilder,</w:t>
            </w:r>
            <w:r w:rsidRPr="00453693">
              <w:rPr>
                <w:b/>
                <w:i/>
              </w:rPr>
              <w:t xml:space="preserve"> fingeravtrycksuppgifter, det datum då de biometriska uppgifterna togs, det </w:t>
            </w:r>
            <w:proofErr w:type="spellStart"/>
            <w:r w:rsidRPr="00453693">
              <w:rPr>
                <w:b/>
                <w:i/>
              </w:rPr>
              <w:t>Eurodacreferensnummer</w:t>
            </w:r>
            <w:proofErr w:type="spellEnd"/>
            <w:r w:rsidRPr="00453693">
              <w:rPr>
                <w:b/>
                <w:i/>
              </w:rPr>
              <w:t xml:space="preserve"> som används av ursprungsmedlemsstaten.</w:t>
            </w:r>
          </w:p>
        </w:tc>
        <w:tc>
          <w:tcPr>
            <w:tcW w:w="4876" w:type="dxa"/>
            <w:tcBorders>
              <w:top w:val="nil"/>
              <w:left w:val="nil"/>
              <w:bottom w:val="nil"/>
              <w:right w:val="nil"/>
            </w:tcBorders>
          </w:tcPr>
          <w:p w14:paraId="7CA8E9A9" w14:textId="77777777" w:rsidR="00665F21" w:rsidRPr="00453693" w:rsidRDefault="00382A95" w:rsidP="0007571F">
            <w:pPr>
              <w:pStyle w:val="Normal6a"/>
            </w:pPr>
            <w:r w:rsidRPr="00453693">
              <w:t>b.</w:t>
            </w:r>
            <w:r w:rsidRPr="00453693">
              <w:tab/>
              <w:t>Information som rör de biometriska uppgifter som tredjelandsmedborgaren lämnat i enlighet med förordning (EU) 2024/1358,</w:t>
            </w:r>
          </w:p>
        </w:tc>
      </w:tr>
    </w:tbl>
    <w:p w14:paraId="142B3593"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8B312A8" w14:textId="77777777" w:rsidR="00665F21" w:rsidRPr="00453693" w:rsidRDefault="00382A95" w:rsidP="00665F21">
      <w:r w:rsidRPr="00453693">
        <w:rPr>
          <w:rStyle w:val="HideTWBExt"/>
        </w:rPr>
        <w:t>&lt;/Amend&gt;</w:t>
      </w:r>
    </w:p>
    <w:p w14:paraId="68DF9118"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2173</w:t>
      </w:r>
      <w:r w:rsidRPr="00453693">
        <w:rPr>
          <w:rStyle w:val="HideTWBExt"/>
        </w:rPr>
        <w:t>&lt;/NumAm&gt;</w:t>
      </w:r>
    </w:p>
    <w:p w14:paraId="63CE2C4B"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77862CA2" w14:textId="77777777" w:rsidR="00665F21" w:rsidRPr="00453693" w:rsidRDefault="00382A95" w:rsidP="00665F21">
      <w:pPr>
        <w:pStyle w:val="NormalBold"/>
      </w:pPr>
      <w:r w:rsidRPr="00453693">
        <w:rPr>
          <w:rStyle w:val="HideTWBExt"/>
          <w:b w:val="0"/>
        </w:rPr>
        <w:t>&lt;/RepeatBlock-By&gt;</w:t>
      </w:r>
    </w:p>
    <w:p w14:paraId="716B3890"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3965D3F0" w14:textId="77777777" w:rsidR="00665F21" w:rsidRPr="00453693" w:rsidRDefault="00382A95" w:rsidP="00665F21">
      <w:pPr>
        <w:pStyle w:val="NormalBold"/>
      </w:pPr>
      <w:r w:rsidRPr="00453693">
        <w:rPr>
          <w:rStyle w:val="HideTWBExt"/>
        </w:rPr>
        <w:t>&lt;Article&gt;</w:t>
      </w:r>
      <w:r w:rsidRPr="00453693">
        <w:t>Artikel 38 – punkt 6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6BFE83F" w14:textId="77777777" w:rsidTr="0007571F">
        <w:trPr>
          <w:trHeight w:hRule="exact" w:val="240"/>
          <w:jc w:val="center"/>
        </w:trPr>
        <w:tc>
          <w:tcPr>
            <w:tcW w:w="9752" w:type="dxa"/>
            <w:gridSpan w:val="2"/>
            <w:tcBorders>
              <w:top w:val="nil"/>
              <w:left w:val="nil"/>
              <w:bottom w:val="nil"/>
              <w:right w:val="nil"/>
            </w:tcBorders>
          </w:tcPr>
          <w:p w14:paraId="1280801F" w14:textId="77777777" w:rsidR="00665F21" w:rsidRPr="00453693" w:rsidRDefault="00665F21" w:rsidP="0007571F"/>
        </w:tc>
      </w:tr>
      <w:tr w:rsidR="00A333B9" w:rsidRPr="00453693" w14:paraId="63BBF943" w14:textId="77777777" w:rsidTr="0007571F">
        <w:trPr>
          <w:trHeight w:val="240"/>
          <w:jc w:val="center"/>
        </w:trPr>
        <w:tc>
          <w:tcPr>
            <w:tcW w:w="4876" w:type="dxa"/>
            <w:tcBorders>
              <w:top w:val="nil"/>
              <w:left w:val="nil"/>
              <w:bottom w:val="nil"/>
              <w:right w:val="nil"/>
            </w:tcBorders>
          </w:tcPr>
          <w:p w14:paraId="6B3DA18F"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366BE1A3" w14:textId="77777777" w:rsidR="00665F21" w:rsidRPr="00453693" w:rsidRDefault="00382A95" w:rsidP="0007571F">
            <w:pPr>
              <w:pStyle w:val="AmColumnHeading"/>
            </w:pPr>
            <w:r w:rsidRPr="00453693">
              <w:t>Ändringsförslag</w:t>
            </w:r>
          </w:p>
        </w:tc>
      </w:tr>
      <w:tr w:rsidR="00A333B9" w:rsidRPr="00453693" w14:paraId="50A122AD" w14:textId="77777777" w:rsidTr="0007571F">
        <w:trPr>
          <w:jc w:val="center"/>
        </w:trPr>
        <w:tc>
          <w:tcPr>
            <w:tcW w:w="4876" w:type="dxa"/>
            <w:tcBorders>
              <w:top w:val="nil"/>
              <w:left w:val="nil"/>
              <w:bottom w:val="nil"/>
              <w:right w:val="nil"/>
            </w:tcBorders>
          </w:tcPr>
          <w:p w14:paraId="3D567162" w14:textId="77777777" w:rsidR="00665F21" w:rsidRPr="00453693" w:rsidRDefault="00382A95" w:rsidP="0007571F">
            <w:pPr>
              <w:pStyle w:val="Normal6a"/>
            </w:pPr>
            <w:r w:rsidRPr="00453693">
              <w:t>b.</w:t>
            </w:r>
            <w:r w:rsidRPr="00453693">
              <w:tab/>
              <w:t>Information som rör de biometriska uppgifter som tredjelandsmedborgaren lämnat i enlighet med förordning (EU) 2024/1358</w:t>
            </w:r>
            <w:r w:rsidRPr="00453693">
              <w:rPr>
                <w:b/>
                <w:i/>
              </w:rPr>
              <w:t xml:space="preserve">, särskilt ansiktsbilder, fingeravtrycksuppgifter, det datum då de biometriska uppgifterna togs, det </w:t>
            </w:r>
            <w:proofErr w:type="spellStart"/>
            <w:r w:rsidRPr="00453693">
              <w:rPr>
                <w:b/>
                <w:i/>
              </w:rPr>
              <w:t>Eurodacreferensnummer</w:t>
            </w:r>
            <w:proofErr w:type="spellEnd"/>
            <w:r w:rsidRPr="00453693">
              <w:rPr>
                <w:b/>
                <w:i/>
              </w:rPr>
              <w:t xml:space="preserve"> som används av ursprungsmedlemsstaten</w:t>
            </w:r>
            <w:r w:rsidRPr="00453693">
              <w:t>.</w:t>
            </w:r>
          </w:p>
        </w:tc>
        <w:tc>
          <w:tcPr>
            <w:tcW w:w="4876" w:type="dxa"/>
            <w:tcBorders>
              <w:top w:val="nil"/>
              <w:left w:val="nil"/>
              <w:bottom w:val="nil"/>
              <w:right w:val="nil"/>
            </w:tcBorders>
          </w:tcPr>
          <w:p w14:paraId="3848819C" w14:textId="77777777" w:rsidR="00665F21" w:rsidRPr="00453693" w:rsidRDefault="00382A95" w:rsidP="0007571F">
            <w:pPr>
              <w:pStyle w:val="Normal6a"/>
            </w:pPr>
            <w:r w:rsidRPr="00453693">
              <w:t>b.</w:t>
            </w:r>
            <w:r w:rsidRPr="00453693">
              <w:tab/>
              <w:t>Information som rör de biometriska uppgifter som tredjelandsmedborgaren lämnat i enlighet med förordning (EU) 2024/1358.</w:t>
            </w:r>
          </w:p>
        </w:tc>
      </w:tr>
    </w:tbl>
    <w:p w14:paraId="50BC1AFE"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B645B70" w14:textId="77777777" w:rsidR="00665F21" w:rsidRPr="00453693" w:rsidRDefault="00382A95" w:rsidP="00665F21">
      <w:r w:rsidRPr="00453693">
        <w:rPr>
          <w:rStyle w:val="HideTWBExt"/>
        </w:rPr>
        <w:t>&lt;/Amend&gt;</w:t>
      </w:r>
    </w:p>
    <w:p w14:paraId="3414B75F"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2174</w:t>
      </w:r>
      <w:r w:rsidRPr="00453693">
        <w:rPr>
          <w:rStyle w:val="HideTWBExt"/>
        </w:rPr>
        <w:t>&lt;/NumAm&gt;</w:t>
      </w:r>
    </w:p>
    <w:p w14:paraId="19CB8FA1"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w:t>
      </w:r>
      <w:r w:rsidRPr="00453693">
        <w:rPr>
          <w:rStyle w:val="HideTWBExt"/>
          <w:b w:val="0"/>
        </w:rPr>
        <w:t>&lt;/Members&gt;</w:t>
      </w:r>
    </w:p>
    <w:p w14:paraId="3151DE58" w14:textId="77777777" w:rsidR="00665F21" w:rsidRPr="00453693" w:rsidRDefault="00382A95" w:rsidP="00665F21">
      <w:pPr>
        <w:pStyle w:val="NormalBold"/>
      </w:pPr>
      <w:r w:rsidRPr="00453693">
        <w:rPr>
          <w:rStyle w:val="HideTWBExt"/>
          <w:b w:val="0"/>
        </w:rPr>
        <w:t>&lt;/RepeatBlock-By&gt;</w:t>
      </w:r>
    </w:p>
    <w:p w14:paraId="2CCB9B0E"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1A082DB2" w14:textId="77777777" w:rsidR="00665F21" w:rsidRPr="00453693" w:rsidRDefault="00382A95" w:rsidP="00665F21">
      <w:pPr>
        <w:pStyle w:val="NormalBold"/>
      </w:pPr>
      <w:r w:rsidRPr="00453693">
        <w:rPr>
          <w:rStyle w:val="HideTWBExt"/>
        </w:rPr>
        <w:t>&lt;Article&gt;</w:t>
      </w:r>
      <w:r w:rsidRPr="00453693">
        <w:t>Artikel 38 – punkt 6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18B9A7A" w14:textId="77777777" w:rsidTr="0007571F">
        <w:trPr>
          <w:trHeight w:hRule="exact" w:val="240"/>
          <w:jc w:val="center"/>
        </w:trPr>
        <w:tc>
          <w:tcPr>
            <w:tcW w:w="9752" w:type="dxa"/>
            <w:gridSpan w:val="2"/>
            <w:tcBorders>
              <w:top w:val="nil"/>
              <w:left w:val="nil"/>
              <w:bottom w:val="nil"/>
              <w:right w:val="nil"/>
            </w:tcBorders>
          </w:tcPr>
          <w:p w14:paraId="46CDD5B0" w14:textId="77777777" w:rsidR="00665F21" w:rsidRPr="00453693" w:rsidRDefault="00665F21" w:rsidP="0007571F"/>
        </w:tc>
      </w:tr>
      <w:tr w:rsidR="00A333B9" w:rsidRPr="00453693" w14:paraId="27A678AD" w14:textId="77777777" w:rsidTr="0007571F">
        <w:trPr>
          <w:trHeight w:val="240"/>
          <w:jc w:val="center"/>
        </w:trPr>
        <w:tc>
          <w:tcPr>
            <w:tcW w:w="4876" w:type="dxa"/>
            <w:tcBorders>
              <w:top w:val="nil"/>
              <w:left w:val="nil"/>
              <w:bottom w:val="nil"/>
              <w:right w:val="nil"/>
            </w:tcBorders>
          </w:tcPr>
          <w:p w14:paraId="43B2167B"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2215568F" w14:textId="77777777" w:rsidR="00665F21" w:rsidRPr="00453693" w:rsidRDefault="00382A95" w:rsidP="0007571F">
            <w:pPr>
              <w:pStyle w:val="AmColumnHeading"/>
            </w:pPr>
            <w:r w:rsidRPr="00453693">
              <w:t>Ändringsförslag</w:t>
            </w:r>
          </w:p>
        </w:tc>
      </w:tr>
      <w:tr w:rsidR="00A333B9" w:rsidRPr="00453693" w14:paraId="3146D510" w14:textId="77777777" w:rsidTr="0007571F">
        <w:trPr>
          <w:jc w:val="center"/>
        </w:trPr>
        <w:tc>
          <w:tcPr>
            <w:tcW w:w="4876" w:type="dxa"/>
            <w:tcBorders>
              <w:top w:val="nil"/>
              <w:left w:val="nil"/>
              <w:bottom w:val="nil"/>
              <w:right w:val="nil"/>
            </w:tcBorders>
          </w:tcPr>
          <w:p w14:paraId="38705EB0" w14:textId="77777777" w:rsidR="00665F21" w:rsidRPr="00453693" w:rsidRDefault="00382A95" w:rsidP="0007571F">
            <w:pPr>
              <w:pStyle w:val="Normal6a"/>
            </w:pPr>
            <w:r w:rsidRPr="00453693">
              <w:t>b.</w:t>
            </w:r>
            <w:r w:rsidRPr="00453693">
              <w:tab/>
            </w:r>
            <w:r w:rsidRPr="00453693">
              <w:rPr>
                <w:b/>
                <w:i/>
              </w:rPr>
              <w:t>Information som rör de biometriska uppgifter som tredjelandsmedborgaren lämnat i enlighet med förordning (EU) 2024/1358, särskilt ansiktsbilder</w:t>
            </w:r>
            <w:r w:rsidRPr="00453693">
              <w:t>,</w:t>
            </w:r>
            <w:r w:rsidRPr="00453693">
              <w:rPr>
                <w:b/>
                <w:i/>
              </w:rPr>
              <w:t xml:space="preserve"> </w:t>
            </w:r>
            <w:r w:rsidRPr="00453693">
              <w:t xml:space="preserve">fingeravtrycksuppgifter, det datum då </w:t>
            </w:r>
            <w:r w:rsidRPr="00453693">
              <w:rPr>
                <w:b/>
                <w:i/>
              </w:rPr>
              <w:t>de</w:t>
            </w:r>
            <w:r w:rsidRPr="00453693">
              <w:t xml:space="preserve"> biometriska </w:t>
            </w:r>
            <w:r w:rsidRPr="00453693">
              <w:rPr>
                <w:b/>
                <w:i/>
              </w:rPr>
              <w:t>uppgifterna</w:t>
            </w:r>
            <w:r w:rsidRPr="00453693">
              <w:t xml:space="preserve"> togs</w:t>
            </w:r>
            <w:r w:rsidRPr="00453693">
              <w:rPr>
                <w:b/>
                <w:i/>
              </w:rPr>
              <w:t>,</w:t>
            </w:r>
            <w:r w:rsidRPr="00453693">
              <w:t xml:space="preserve"> det </w:t>
            </w:r>
            <w:proofErr w:type="spellStart"/>
            <w:r w:rsidRPr="00453693">
              <w:t>Eurodacreferensnummer</w:t>
            </w:r>
            <w:proofErr w:type="spellEnd"/>
            <w:r w:rsidRPr="00453693">
              <w:t xml:space="preserve"> som används av ursprungsmedlemsstaten.</w:t>
            </w:r>
          </w:p>
        </w:tc>
        <w:tc>
          <w:tcPr>
            <w:tcW w:w="4876" w:type="dxa"/>
            <w:tcBorders>
              <w:top w:val="nil"/>
              <w:left w:val="nil"/>
              <w:bottom w:val="nil"/>
              <w:right w:val="nil"/>
            </w:tcBorders>
          </w:tcPr>
          <w:p w14:paraId="49ED579C" w14:textId="77777777" w:rsidR="00665F21" w:rsidRPr="00453693" w:rsidRDefault="00382A95" w:rsidP="0007571F">
            <w:pPr>
              <w:pStyle w:val="Normal6a"/>
            </w:pPr>
            <w:r w:rsidRPr="00453693">
              <w:t>b.</w:t>
            </w:r>
            <w:r w:rsidRPr="00453693">
              <w:tab/>
            </w:r>
            <w:r w:rsidRPr="00453693">
              <w:rPr>
                <w:b/>
                <w:i/>
              </w:rPr>
              <w:t>Ansiktsbild</w:t>
            </w:r>
            <w:r w:rsidRPr="00453693">
              <w:t xml:space="preserve">, fingeravtrycksuppgifter, det datum då </w:t>
            </w:r>
            <w:r w:rsidRPr="00453693">
              <w:rPr>
                <w:b/>
                <w:i/>
              </w:rPr>
              <w:t>dessa</w:t>
            </w:r>
            <w:r w:rsidRPr="00453693">
              <w:t xml:space="preserve"> biometriska </w:t>
            </w:r>
            <w:r w:rsidRPr="00453693">
              <w:rPr>
                <w:b/>
                <w:i/>
              </w:rPr>
              <w:t>uppgifter</w:t>
            </w:r>
            <w:r w:rsidRPr="00453693">
              <w:t xml:space="preserve"> togs </w:t>
            </w:r>
            <w:r w:rsidRPr="00453693">
              <w:rPr>
                <w:b/>
                <w:i/>
              </w:rPr>
              <w:t>och</w:t>
            </w:r>
            <w:r w:rsidRPr="00453693">
              <w:t xml:space="preserve"> det </w:t>
            </w:r>
            <w:proofErr w:type="spellStart"/>
            <w:r w:rsidRPr="00453693">
              <w:t>Eurodacreferensnummer</w:t>
            </w:r>
            <w:proofErr w:type="spellEnd"/>
            <w:r w:rsidRPr="00453693">
              <w:t xml:space="preserve"> som används av ursprungsmedlemsstaten </w:t>
            </w:r>
            <w:r w:rsidRPr="00453693">
              <w:rPr>
                <w:b/>
                <w:i/>
              </w:rPr>
              <w:t>i enlighet med förordning (EU) 2024/1358</w:t>
            </w:r>
            <w:r w:rsidRPr="00453693">
              <w:t>.</w:t>
            </w:r>
          </w:p>
        </w:tc>
      </w:tr>
    </w:tbl>
    <w:p w14:paraId="0568950B"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82A6C63" w14:textId="77777777" w:rsidR="00665F21" w:rsidRPr="00453693" w:rsidRDefault="00382A95" w:rsidP="00665F21">
      <w:pPr>
        <w:pStyle w:val="AmJustTitle"/>
      </w:pPr>
      <w:r w:rsidRPr="00453693">
        <w:rPr>
          <w:rStyle w:val="HideTWBExt"/>
        </w:rPr>
        <w:t>&lt;TitreJust&gt;</w:t>
      </w:r>
      <w:r w:rsidRPr="00453693">
        <w:t>Motivering</w:t>
      </w:r>
      <w:r w:rsidRPr="00453693">
        <w:rPr>
          <w:rStyle w:val="HideTWBExt"/>
        </w:rPr>
        <w:t>&lt;/TitreJust&gt;</w:t>
      </w:r>
    </w:p>
    <w:p w14:paraId="2E8CDDF2" w14:textId="7B73D56A" w:rsidR="00665F21" w:rsidRPr="00453693" w:rsidRDefault="00382A95" w:rsidP="00665F21">
      <w:pPr>
        <w:pStyle w:val="AmJustText"/>
      </w:pPr>
      <w:r w:rsidRPr="00453693">
        <w:t xml:space="preserve">I linje med datatillsynsmannens yttrande bör det inte råda något tvivel om begränsningarna för känsliga uppgifter som kan delas mellan medlemsstaterna. </w:t>
      </w:r>
    </w:p>
    <w:p w14:paraId="6D2B476E" w14:textId="77777777" w:rsidR="00665F21" w:rsidRPr="00453693" w:rsidRDefault="00382A95" w:rsidP="00665F21">
      <w:r w:rsidRPr="00453693">
        <w:rPr>
          <w:rStyle w:val="HideTWBExt"/>
        </w:rPr>
        <w:t>&lt;/Amend&gt;</w:t>
      </w:r>
    </w:p>
    <w:p w14:paraId="306041D8"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2175</w:t>
      </w:r>
      <w:r w:rsidRPr="00453693">
        <w:rPr>
          <w:rStyle w:val="HideTWBExt"/>
        </w:rPr>
        <w:t>&lt;/NumAm&gt;</w:t>
      </w:r>
    </w:p>
    <w:p w14:paraId="77CAD11C" w14:textId="77777777" w:rsidR="00665F21" w:rsidRPr="00453693" w:rsidRDefault="00382A95" w:rsidP="00665F21">
      <w:pPr>
        <w:pStyle w:val="NormalBold"/>
      </w:pPr>
      <w:r w:rsidRPr="00453693">
        <w:rPr>
          <w:rStyle w:val="HideTWBExt"/>
          <w:b w:val="0"/>
        </w:rPr>
        <w:t>&lt;RepeatBlock-By&gt;&lt;Members&gt;</w:t>
      </w:r>
      <w:r w:rsidRPr="00453693">
        <w:t>Mélissa Camara</w:t>
      </w:r>
      <w:r w:rsidRPr="00453693">
        <w:rPr>
          <w:rStyle w:val="HideTWBExt"/>
          <w:b w:val="0"/>
        </w:rPr>
        <w:t>&lt;/Members&gt;</w:t>
      </w:r>
    </w:p>
    <w:p w14:paraId="3AC5109D" w14:textId="77777777" w:rsidR="00665F21" w:rsidRPr="00453693" w:rsidRDefault="00382A95" w:rsidP="00665F21">
      <w:pPr>
        <w:pStyle w:val="NormalBold"/>
      </w:pPr>
      <w:r w:rsidRPr="00453693">
        <w:rPr>
          <w:rStyle w:val="HideTWBExt"/>
          <w:b w:val="0"/>
        </w:rPr>
        <w:t>&lt;/RepeatBlock-By&gt;</w:t>
      </w:r>
    </w:p>
    <w:p w14:paraId="351B312D"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6F3A5287" w14:textId="77777777" w:rsidR="00665F21" w:rsidRPr="00453693" w:rsidRDefault="00382A95" w:rsidP="00665F21">
      <w:pPr>
        <w:pStyle w:val="NormalBold"/>
      </w:pPr>
      <w:r w:rsidRPr="00453693">
        <w:rPr>
          <w:rStyle w:val="HideTWBExt"/>
        </w:rPr>
        <w:t>&lt;Article&gt;</w:t>
      </w:r>
      <w:r w:rsidRPr="00453693">
        <w:t>Artikel 38 – punkt 6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3B570DC" w14:textId="77777777" w:rsidTr="0007571F">
        <w:trPr>
          <w:trHeight w:hRule="exact" w:val="240"/>
          <w:jc w:val="center"/>
        </w:trPr>
        <w:tc>
          <w:tcPr>
            <w:tcW w:w="9752" w:type="dxa"/>
            <w:gridSpan w:val="2"/>
            <w:tcBorders>
              <w:top w:val="nil"/>
              <w:left w:val="nil"/>
              <w:bottom w:val="nil"/>
              <w:right w:val="nil"/>
            </w:tcBorders>
          </w:tcPr>
          <w:p w14:paraId="2B7CF450" w14:textId="77777777" w:rsidR="00665F21" w:rsidRPr="00453693" w:rsidRDefault="00665F21" w:rsidP="0007571F"/>
        </w:tc>
      </w:tr>
      <w:tr w:rsidR="00A333B9" w:rsidRPr="00453693" w14:paraId="47301EF1" w14:textId="77777777" w:rsidTr="0007571F">
        <w:trPr>
          <w:trHeight w:val="240"/>
          <w:jc w:val="center"/>
        </w:trPr>
        <w:tc>
          <w:tcPr>
            <w:tcW w:w="4876" w:type="dxa"/>
            <w:tcBorders>
              <w:top w:val="nil"/>
              <w:left w:val="nil"/>
              <w:bottom w:val="nil"/>
              <w:right w:val="nil"/>
            </w:tcBorders>
          </w:tcPr>
          <w:p w14:paraId="12B792EC"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278C29E6" w14:textId="77777777" w:rsidR="00665F21" w:rsidRPr="00453693" w:rsidRDefault="00382A95" w:rsidP="0007571F">
            <w:pPr>
              <w:pStyle w:val="AmColumnHeading"/>
            </w:pPr>
            <w:r w:rsidRPr="00453693">
              <w:t>Ändringsförslag</w:t>
            </w:r>
          </w:p>
        </w:tc>
      </w:tr>
      <w:tr w:rsidR="00A333B9" w:rsidRPr="00453693" w14:paraId="6D8E241B" w14:textId="77777777" w:rsidTr="0007571F">
        <w:trPr>
          <w:jc w:val="center"/>
        </w:trPr>
        <w:tc>
          <w:tcPr>
            <w:tcW w:w="4876" w:type="dxa"/>
            <w:tcBorders>
              <w:top w:val="nil"/>
              <w:left w:val="nil"/>
              <w:bottom w:val="nil"/>
              <w:right w:val="nil"/>
            </w:tcBorders>
          </w:tcPr>
          <w:p w14:paraId="1C1FDAD8" w14:textId="77777777" w:rsidR="00665F21" w:rsidRPr="00453693" w:rsidRDefault="00382A95" w:rsidP="0007571F">
            <w:pPr>
              <w:pStyle w:val="Normal6a"/>
            </w:pPr>
            <w:r w:rsidRPr="00453693">
              <w:t>b.</w:t>
            </w:r>
            <w:r w:rsidRPr="00453693">
              <w:tab/>
              <w:t xml:space="preserve">Information som rör de biometriska uppgifter som tredjelandsmedborgaren lämnat i enlighet med förordning (EU) 2024/1358, </w:t>
            </w:r>
            <w:r w:rsidRPr="00453693">
              <w:rPr>
                <w:b/>
                <w:i/>
              </w:rPr>
              <w:t>särskilt</w:t>
            </w:r>
            <w:r w:rsidRPr="00453693">
              <w:t xml:space="preserve"> ansiktsbilder</w:t>
            </w:r>
            <w:r w:rsidRPr="00453693">
              <w:rPr>
                <w:b/>
                <w:i/>
              </w:rPr>
              <w:t xml:space="preserve">, </w:t>
            </w:r>
            <w:r w:rsidRPr="00453693">
              <w:t xml:space="preserve">fingeravtrycksuppgifter, det datum då de biometriska uppgifterna togs, det </w:t>
            </w:r>
            <w:proofErr w:type="spellStart"/>
            <w:r w:rsidRPr="00453693">
              <w:t>Eurodacreferensnummer</w:t>
            </w:r>
            <w:proofErr w:type="spellEnd"/>
            <w:r w:rsidRPr="00453693">
              <w:t xml:space="preserve"> som används av ursprungsmedlemsstaten.</w:t>
            </w:r>
          </w:p>
        </w:tc>
        <w:tc>
          <w:tcPr>
            <w:tcW w:w="4876" w:type="dxa"/>
            <w:tcBorders>
              <w:top w:val="nil"/>
              <w:left w:val="nil"/>
              <w:bottom w:val="nil"/>
              <w:right w:val="nil"/>
            </w:tcBorders>
          </w:tcPr>
          <w:p w14:paraId="0D1B5B67" w14:textId="77777777" w:rsidR="00665F21" w:rsidRPr="00453693" w:rsidRDefault="00382A95" w:rsidP="0007571F">
            <w:pPr>
              <w:pStyle w:val="Normal6a"/>
            </w:pPr>
            <w:r w:rsidRPr="00453693">
              <w:t>b.</w:t>
            </w:r>
            <w:r w:rsidRPr="00453693">
              <w:tab/>
              <w:t xml:space="preserve">Information som rör de biometriska uppgifter som tredjelandsmedborgaren lämnat i enlighet med förordning (EU) 2024/1358, </w:t>
            </w:r>
            <w:r w:rsidRPr="00453693">
              <w:rPr>
                <w:b/>
                <w:i/>
              </w:rPr>
              <w:t>det vill säga</w:t>
            </w:r>
            <w:r w:rsidRPr="00453693">
              <w:t xml:space="preserve"> ansiktsbilder </w:t>
            </w:r>
            <w:r w:rsidRPr="00453693">
              <w:rPr>
                <w:b/>
                <w:i/>
              </w:rPr>
              <w:t>och</w:t>
            </w:r>
            <w:r w:rsidRPr="00453693">
              <w:t xml:space="preserve"> fingeravtrycksuppgifter, det datum då de biometriska uppgifterna togs, det </w:t>
            </w:r>
            <w:proofErr w:type="spellStart"/>
            <w:r w:rsidRPr="00453693">
              <w:t>Eurodacreferensnummer</w:t>
            </w:r>
            <w:proofErr w:type="spellEnd"/>
            <w:r w:rsidRPr="00453693">
              <w:t xml:space="preserve"> som används av ursprungsmedlemsstaten.</w:t>
            </w:r>
          </w:p>
        </w:tc>
      </w:tr>
    </w:tbl>
    <w:p w14:paraId="010C07AA"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58EAEF1" w14:textId="77777777" w:rsidR="00665F21" w:rsidRPr="00453693" w:rsidRDefault="00382A95" w:rsidP="00665F21">
      <w:r w:rsidRPr="00453693">
        <w:rPr>
          <w:rStyle w:val="HideTWBExt"/>
        </w:rPr>
        <w:t>&lt;/Amend&gt;</w:t>
      </w:r>
    </w:p>
    <w:p w14:paraId="0DDA3782"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2176</w:t>
      </w:r>
      <w:r w:rsidRPr="00453693">
        <w:rPr>
          <w:rStyle w:val="HideTWBExt"/>
        </w:rPr>
        <w:t>&lt;/NumAm&gt;</w:t>
      </w:r>
    </w:p>
    <w:p w14:paraId="07904102"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441AA7D8" w14:textId="77777777" w:rsidR="00665F21" w:rsidRPr="00453693" w:rsidRDefault="00382A95" w:rsidP="00665F21">
      <w:pPr>
        <w:pStyle w:val="NormalBold"/>
      </w:pPr>
      <w:r w:rsidRPr="00453693">
        <w:rPr>
          <w:rStyle w:val="HideTWBExt"/>
          <w:b w:val="0"/>
        </w:rPr>
        <w:t>&lt;/RepeatBlock-By&gt;</w:t>
      </w:r>
    </w:p>
    <w:p w14:paraId="4DA5D333"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6DA41B2C" w14:textId="77777777" w:rsidR="00665F21" w:rsidRPr="00453693" w:rsidRDefault="00382A95" w:rsidP="00665F21">
      <w:pPr>
        <w:pStyle w:val="NormalBold"/>
      </w:pPr>
      <w:r w:rsidRPr="00453693">
        <w:rPr>
          <w:rStyle w:val="HideTWBExt"/>
        </w:rPr>
        <w:t>&lt;Article&gt;</w:t>
      </w:r>
      <w:r w:rsidRPr="00453693">
        <w:t>Artikel 38 – punkt 6 – led c</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3D0608B3" w14:textId="77777777" w:rsidTr="0007571F">
        <w:trPr>
          <w:trHeight w:hRule="exact" w:val="240"/>
          <w:jc w:val="center"/>
        </w:trPr>
        <w:tc>
          <w:tcPr>
            <w:tcW w:w="9752" w:type="dxa"/>
            <w:gridSpan w:val="2"/>
            <w:tcBorders>
              <w:top w:val="nil"/>
              <w:left w:val="nil"/>
              <w:bottom w:val="nil"/>
              <w:right w:val="nil"/>
            </w:tcBorders>
          </w:tcPr>
          <w:p w14:paraId="4BB36A69" w14:textId="77777777" w:rsidR="00665F21" w:rsidRPr="00453693" w:rsidRDefault="00665F21" w:rsidP="0007571F"/>
        </w:tc>
      </w:tr>
      <w:tr w:rsidR="00A333B9" w:rsidRPr="00453693" w14:paraId="3DECAA28" w14:textId="77777777" w:rsidTr="0007571F">
        <w:trPr>
          <w:trHeight w:val="240"/>
          <w:jc w:val="center"/>
        </w:trPr>
        <w:tc>
          <w:tcPr>
            <w:tcW w:w="4876" w:type="dxa"/>
            <w:tcBorders>
              <w:top w:val="nil"/>
              <w:left w:val="nil"/>
              <w:bottom w:val="nil"/>
              <w:right w:val="nil"/>
            </w:tcBorders>
          </w:tcPr>
          <w:p w14:paraId="2B888A9A"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303A0C0A" w14:textId="77777777" w:rsidR="00665F21" w:rsidRPr="00453693" w:rsidRDefault="00382A95" w:rsidP="0007571F">
            <w:pPr>
              <w:pStyle w:val="AmColumnHeading"/>
            </w:pPr>
            <w:r w:rsidRPr="00453693">
              <w:t>Ändringsförslag</w:t>
            </w:r>
          </w:p>
        </w:tc>
      </w:tr>
      <w:tr w:rsidR="00A333B9" w:rsidRPr="00453693" w14:paraId="464B0058" w14:textId="77777777" w:rsidTr="0007571F">
        <w:trPr>
          <w:jc w:val="center"/>
        </w:trPr>
        <w:tc>
          <w:tcPr>
            <w:tcW w:w="4876" w:type="dxa"/>
            <w:tcBorders>
              <w:top w:val="nil"/>
              <w:left w:val="nil"/>
              <w:bottom w:val="nil"/>
              <w:right w:val="nil"/>
            </w:tcBorders>
          </w:tcPr>
          <w:p w14:paraId="3B48A828" w14:textId="77777777" w:rsidR="00665F21" w:rsidRPr="00453693" w:rsidRDefault="00382A95" w:rsidP="0007571F">
            <w:pPr>
              <w:pStyle w:val="Normal6a"/>
            </w:pPr>
            <w:r w:rsidRPr="00453693">
              <w:t>c.</w:t>
            </w:r>
            <w:r w:rsidRPr="00453693">
              <w:tab/>
              <w:t>Information om tredjelandsmedborgarens medborgarskap och resehandling(ar)</w:t>
            </w:r>
            <w:r w:rsidRPr="00453693">
              <w:rPr>
                <w:b/>
                <w:i/>
              </w:rPr>
              <w:t>, särskilt nuvarande och tidigare medborgarskap, resehandlingens typ, nummer och utfärdandeland, resehandlingens utfärdandedatum och sista giltighetsdag</w:t>
            </w:r>
            <w:r w:rsidRPr="00453693">
              <w:t>.</w:t>
            </w:r>
          </w:p>
        </w:tc>
        <w:tc>
          <w:tcPr>
            <w:tcW w:w="4876" w:type="dxa"/>
            <w:tcBorders>
              <w:top w:val="nil"/>
              <w:left w:val="nil"/>
              <w:bottom w:val="nil"/>
              <w:right w:val="nil"/>
            </w:tcBorders>
          </w:tcPr>
          <w:p w14:paraId="6D67E863" w14:textId="77777777" w:rsidR="00665F21" w:rsidRPr="00453693" w:rsidRDefault="00382A95" w:rsidP="0007571F">
            <w:pPr>
              <w:pStyle w:val="Normal6a"/>
            </w:pPr>
            <w:r w:rsidRPr="00453693">
              <w:t>c.</w:t>
            </w:r>
            <w:r w:rsidRPr="00453693">
              <w:tab/>
              <w:t xml:space="preserve">Information om tredjelandsmedborgarens medborgarskap och </w:t>
            </w:r>
            <w:r w:rsidRPr="00453693">
              <w:rPr>
                <w:b/>
                <w:i/>
              </w:rPr>
              <w:t>eventuella</w:t>
            </w:r>
            <w:r w:rsidRPr="00453693">
              <w:t xml:space="preserve"> resehandling(ar).</w:t>
            </w:r>
          </w:p>
        </w:tc>
      </w:tr>
    </w:tbl>
    <w:p w14:paraId="46591CD7"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3B43B05" w14:textId="77777777" w:rsidR="00665F21" w:rsidRPr="00453693" w:rsidRDefault="00382A95" w:rsidP="00665F21">
      <w:r w:rsidRPr="00453693">
        <w:rPr>
          <w:rStyle w:val="HideTWBExt"/>
        </w:rPr>
        <w:t>&lt;/Amend&gt;</w:t>
      </w:r>
    </w:p>
    <w:p w14:paraId="144923A2"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2177</w:t>
      </w:r>
      <w:r w:rsidRPr="00453693">
        <w:rPr>
          <w:rStyle w:val="HideTWBExt"/>
        </w:rPr>
        <w:t>&lt;/NumAm&gt;</w:t>
      </w:r>
    </w:p>
    <w:p w14:paraId="54E8B825"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7EED496A" w14:textId="77777777" w:rsidR="00665F21" w:rsidRPr="00453693" w:rsidRDefault="00382A95" w:rsidP="00665F21">
      <w:pPr>
        <w:pStyle w:val="NormalBold"/>
      </w:pPr>
      <w:r w:rsidRPr="00453693">
        <w:rPr>
          <w:rStyle w:val="HideTWBExt"/>
          <w:b w:val="0"/>
        </w:rPr>
        <w:t>&lt;/RepeatBlock-By&gt;</w:t>
      </w:r>
    </w:p>
    <w:p w14:paraId="70266FE0"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D9ED4B2" w14:textId="77777777" w:rsidR="00665F21" w:rsidRPr="00453693" w:rsidRDefault="00382A95" w:rsidP="00665F21">
      <w:pPr>
        <w:pStyle w:val="NormalBold"/>
      </w:pPr>
      <w:r w:rsidRPr="00453693">
        <w:rPr>
          <w:rStyle w:val="HideTWBExt"/>
        </w:rPr>
        <w:t>&lt;Article&gt;</w:t>
      </w:r>
      <w:r w:rsidRPr="00453693">
        <w:t>Artikel 38 – punkt 6 – led c</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2767820" w14:textId="77777777" w:rsidTr="0007571F">
        <w:trPr>
          <w:trHeight w:hRule="exact" w:val="240"/>
          <w:jc w:val="center"/>
        </w:trPr>
        <w:tc>
          <w:tcPr>
            <w:tcW w:w="9752" w:type="dxa"/>
            <w:gridSpan w:val="2"/>
            <w:tcBorders>
              <w:top w:val="nil"/>
              <w:left w:val="nil"/>
              <w:bottom w:val="nil"/>
              <w:right w:val="nil"/>
            </w:tcBorders>
          </w:tcPr>
          <w:p w14:paraId="21526EEF" w14:textId="77777777" w:rsidR="00665F21" w:rsidRPr="00453693" w:rsidRDefault="00665F21" w:rsidP="0007571F"/>
        </w:tc>
      </w:tr>
      <w:tr w:rsidR="00A333B9" w:rsidRPr="00453693" w14:paraId="2BDE9119" w14:textId="77777777" w:rsidTr="0007571F">
        <w:trPr>
          <w:trHeight w:val="240"/>
          <w:jc w:val="center"/>
        </w:trPr>
        <w:tc>
          <w:tcPr>
            <w:tcW w:w="4876" w:type="dxa"/>
            <w:tcBorders>
              <w:top w:val="nil"/>
              <w:left w:val="nil"/>
              <w:bottom w:val="nil"/>
              <w:right w:val="nil"/>
            </w:tcBorders>
          </w:tcPr>
          <w:p w14:paraId="45EB5165"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6F9E6D93" w14:textId="77777777" w:rsidR="00665F21" w:rsidRPr="00453693" w:rsidRDefault="00382A95" w:rsidP="0007571F">
            <w:pPr>
              <w:pStyle w:val="AmColumnHeading"/>
            </w:pPr>
            <w:r w:rsidRPr="00453693">
              <w:t>Ändringsförslag</w:t>
            </w:r>
          </w:p>
        </w:tc>
      </w:tr>
      <w:tr w:rsidR="00A333B9" w:rsidRPr="00453693" w14:paraId="180B9CA8" w14:textId="77777777" w:rsidTr="0007571F">
        <w:trPr>
          <w:jc w:val="center"/>
        </w:trPr>
        <w:tc>
          <w:tcPr>
            <w:tcW w:w="4876" w:type="dxa"/>
            <w:tcBorders>
              <w:top w:val="nil"/>
              <w:left w:val="nil"/>
              <w:bottom w:val="nil"/>
              <w:right w:val="nil"/>
            </w:tcBorders>
          </w:tcPr>
          <w:p w14:paraId="147126C1" w14:textId="77777777" w:rsidR="00665F21" w:rsidRPr="00453693" w:rsidRDefault="00382A95" w:rsidP="0007571F">
            <w:pPr>
              <w:pStyle w:val="Normal6a"/>
            </w:pPr>
            <w:r w:rsidRPr="00453693">
              <w:t>c.</w:t>
            </w:r>
            <w:r w:rsidRPr="00453693">
              <w:tab/>
              <w:t>Information om tredjelandsmedborgarens medborgarskap och resehandling(ar)</w:t>
            </w:r>
            <w:r w:rsidRPr="00453693">
              <w:rPr>
                <w:b/>
                <w:i/>
              </w:rPr>
              <w:t>, särskilt nuvarande och tidigare medborgarskap,</w:t>
            </w:r>
            <w:r w:rsidRPr="00453693">
              <w:t xml:space="preserve"> </w:t>
            </w:r>
            <w:r w:rsidRPr="00453693">
              <w:rPr>
                <w:b/>
                <w:i/>
              </w:rPr>
              <w:t>resehandlingens typ, nummer och utfärdandeland, resehandlingens utfärdandedatum och sista giltighetsdag</w:t>
            </w:r>
            <w:r w:rsidRPr="00453693">
              <w:t>.</w:t>
            </w:r>
          </w:p>
        </w:tc>
        <w:tc>
          <w:tcPr>
            <w:tcW w:w="4876" w:type="dxa"/>
            <w:tcBorders>
              <w:top w:val="nil"/>
              <w:left w:val="nil"/>
              <w:bottom w:val="nil"/>
              <w:right w:val="nil"/>
            </w:tcBorders>
          </w:tcPr>
          <w:p w14:paraId="53E87634" w14:textId="77777777" w:rsidR="00665F21" w:rsidRPr="00453693" w:rsidRDefault="00382A95" w:rsidP="0007571F">
            <w:pPr>
              <w:pStyle w:val="Normal6a"/>
            </w:pPr>
            <w:r w:rsidRPr="00453693">
              <w:t>c.</w:t>
            </w:r>
            <w:r w:rsidRPr="00453693">
              <w:tab/>
              <w:t>Information om tredjelandsmedborgarens medborgarskap och resehandling(ar).</w:t>
            </w:r>
          </w:p>
        </w:tc>
      </w:tr>
    </w:tbl>
    <w:p w14:paraId="1085A4DD"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2125EDD" w14:textId="77777777" w:rsidR="00665F21" w:rsidRPr="00453693" w:rsidRDefault="00382A95" w:rsidP="00665F21">
      <w:r w:rsidRPr="00453693">
        <w:rPr>
          <w:rStyle w:val="HideTWBExt"/>
        </w:rPr>
        <w:t>&lt;/Amend&gt;</w:t>
      </w:r>
    </w:p>
    <w:p w14:paraId="45CE4769"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2178</w:t>
      </w:r>
      <w:r w:rsidRPr="00453693">
        <w:rPr>
          <w:rStyle w:val="HideTWBExt"/>
        </w:rPr>
        <w:t>&lt;/NumAm&gt;</w:t>
      </w:r>
    </w:p>
    <w:p w14:paraId="15965C31"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445B7D7F" w14:textId="77777777" w:rsidR="00665F21" w:rsidRPr="00453693" w:rsidRDefault="00382A95" w:rsidP="00665F21">
      <w:pPr>
        <w:pStyle w:val="NormalBold"/>
      </w:pPr>
      <w:r w:rsidRPr="00453693">
        <w:rPr>
          <w:rStyle w:val="HideTWBExt"/>
          <w:b w:val="0"/>
        </w:rPr>
        <w:t>&lt;/RepeatBlock-By&gt;</w:t>
      </w:r>
    </w:p>
    <w:p w14:paraId="04EA45BC"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2A81F38C" w14:textId="77777777" w:rsidR="00665F21" w:rsidRPr="00453693" w:rsidRDefault="00382A95" w:rsidP="00665F21">
      <w:pPr>
        <w:pStyle w:val="NormalBold"/>
      </w:pPr>
      <w:r w:rsidRPr="00453693">
        <w:rPr>
          <w:rStyle w:val="HideTWBExt"/>
        </w:rPr>
        <w:t>&lt;Article&gt;</w:t>
      </w:r>
      <w:r w:rsidRPr="00453693">
        <w:t>Artikel 38 – punkt 6 – led e</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1684144B" w14:textId="77777777" w:rsidTr="0007571F">
        <w:trPr>
          <w:trHeight w:hRule="exact" w:val="240"/>
          <w:jc w:val="center"/>
        </w:trPr>
        <w:tc>
          <w:tcPr>
            <w:tcW w:w="9752" w:type="dxa"/>
            <w:gridSpan w:val="2"/>
            <w:tcBorders>
              <w:top w:val="nil"/>
              <w:left w:val="nil"/>
              <w:bottom w:val="nil"/>
              <w:right w:val="nil"/>
            </w:tcBorders>
          </w:tcPr>
          <w:p w14:paraId="566908D1" w14:textId="77777777" w:rsidR="00665F21" w:rsidRPr="00453693" w:rsidRDefault="00665F21" w:rsidP="0007571F"/>
        </w:tc>
      </w:tr>
      <w:tr w:rsidR="00A333B9" w:rsidRPr="00453693" w14:paraId="07D4EFDA" w14:textId="77777777" w:rsidTr="0007571F">
        <w:trPr>
          <w:trHeight w:val="240"/>
          <w:jc w:val="center"/>
        </w:trPr>
        <w:tc>
          <w:tcPr>
            <w:tcW w:w="4876" w:type="dxa"/>
            <w:tcBorders>
              <w:top w:val="nil"/>
              <w:left w:val="nil"/>
              <w:bottom w:val="nil"/>
              <w:right w:val="nil"/>
            </w:tcBorders>
          </w:tcPr>
          <w:p w14:paraId="640B36F8"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1D48AB00" w14:textId="77777777" w:rsidR="00665F21" w:rsidRPr="00453693" w:rsidRDefault="00382A95" w:rsidP="0007571F">
            <w:pPr>
              <w:pStyle w:val="AmColumnHeading"/>
            </w:pPr>
            <w:r w:rsidRPr="00453693">
              <w:t>Ändringsförslag</w:t>
            </w:r>
          </w:p>
        </w:tc>
      </w:tr>
      <w:tr w:rsidR="00A333B9" w:rsidRPr="00453693" w14:paraId="012D7779" w14:textId="77777777" w:rsidTr="0007571F">
        <w:trPr>
          <w:jc w:val="center"/>
        </w:trPr>
        <w:tc>
          <w:tcPr>
            <w:tcW w:w="4876" w:type="dxa"/>
            <w:tcBorders>
              <w:top w:val="nil"/>
              <w:left w:val="nil"/>
              <w:bottom w:val="nil"/>
              <w:right w:val="nil"/>
            </w:tcBorders>
          </w:tcPr>
          <w:p w14:paraId="0F02314D" w14:textId="77777777" w:rsidR="00665F21" w:rsidRPr="00453693" w:rsidRDefault="00382A95" w:rsidP="0007571F">
            <w:pPr>
              <w:pStyle w:val="Normal6a"/>
            </w:pPr>
            <w:r w:rsidRPr="00453693">
              <w:t>e.</w:t>
            </w:r>
            <w:r w:rsidRPr="00453693">
              <w:tab/>
              <w:t>Information om uppehållshandlingar eller viseringar som har utfärdats av en medlemsstat eller ett tredjeland.</w:t>
            </w:r>
          </w:p>
        </w:tc>
        <w:tc>
          <w:tcPr>
            <w:tcW w:w="4876" w:type="dxa"/>
            <w:tcBorders>
              <w:top w:val="nil"/>
              <w:left w:val="nil"/>
              <w:bottom w:val="nil"/>
              <w:right w:val="nil"/>
            </w:tcBorders>
          </w:tcPr>
          <w:p w14:paraId="622A05CD" w14:textId="77777777" w:rsidR="00665F21" w:rsidRPr="00453693" w:rsidRDefault="00382A95" w:rsidP="0007571F">
            <w:pPr>
              <w:pStyle w:val="Normal6a"/>
            </w:pPr>
            <w:r w:rsidRPr="00453693">
              <w:t>e.</w:t>
            </w:r>
            <w:r w:rsidRPr="00453693">
              <w:tab/>
              <w:t xml:space="preserve">Information om </w:t>
            </w:r>
            <w:r w:rsidRPr="00453693">
              <w:rPr>
                <w:b/>
                <w:i/>
              </w:rPr>
              <w:t>uppehållsstatus eller tillstånd som ger rätt till vistelse, inbegripet</w:t>
            </w:r>
            <w:r w:rsidRPr="00453693">
              <w:t xml:space="preserve"> uppehållshandlingar eller viseringar </w:t>
            </w:r>
            <w:r w:rsidRPr="00453693">
              <w:rPr>
                <w:b/>
                <w:i/>
              </w:rPr>
              <w:t>samt eventuella ansökningar eller förlängningar av dessa,</w:t>
            </w:r>
            <w:r w:rsidRPr="00453693">
              <w:t xml:space="preserve"> som har utfärdats av en medlemsstat eller ett tredjeland.</w:t>
            </w:r>
          </w:p>
        </w:tc>
      </w:tr>
    </w:tbl>
    <w:p w14:paraId="484D02F2"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D76DB46" w14:textId="77777777" w:rsidR="00665F21" w:rsidRPr="00453693" w:rsidRDefault="00382A95" w:rsidP="00665F21">
      <w:r w:rsidRPr="00453693">
        <w:rPr>
          <w:rStyle w:val="HideTWBExt"/>
        </w:rPr>
        <w:t>&lt;/Amend&gt;</w:t>
      </w:r>
    </w:p>
    <w:p w14:paraId="63C6FE2B"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2179</w:t>
      </w:r>
      <w:r w:rsidRPr="00453693">
        <w:rPr>
          <w:rStyle w:val="HideTWBExt"/>
        </w:rPr>
        <w:t>&lt;/NumAm&gt;</w:t>
      </w:r>
    </w:p>
    <w:p w14:paraId="6411AD7B"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15393D2D" w14:textId="77777777" w:rsidR="00665F21" w:rsidRPr="00453693" w:rsidRDefault="00382A95" w:rsidP="00665F21">
      <w:pPr>
        <w:pStyle w:val="NormalBold"/>
      </w:pPr>
      <w:r w:rsidRPr="00453693">
        <w:rPr>
          <w:rStyle w:val="HideTWBExt"/>
          <w:b w:val="0"/>
        </w:rPr>
        <w:t>&lt;/RepeatBlock-By&gt;</w:t>
      </w:r>
    </w:p>
    <w:p w14:paraId="4FEC93A1"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41E86EBD" w14:textId="77777777" w:rsidR="00665F21" w:rsidRPr="00453693" w:rsidRDefault="00382A95" w:rsidP="00665F21">
      <w:pPr>
        <w:pStyle w:val="NormalBold"/>
      </w:pPr>
      <w:r w:rsidRPr="00453693">
        <w:rPr>
          <w:rStyle w:val="HideTWBExt"/>
        </w:rPr>
        <w:t>&lt;Article&gt;</w:t>
      </w:r>
      <w:r w:rsidRPr="00453693">
        <w:t>Artikel 38 – punkt 6 – led f</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020C0642" w14:textId="77777777" w:rsidTr="0007571F">
        <w:trPr>
          <w:trHeight w:hRule="exact" w:val="240"/>
          <w:jc w:val="center"/>
        </w:trPr>
        <w:tc>
          <w:tcPr>
            <w:tcW w:w="9752" w:type="dxa"/>
            <w:gridSpan w:val="2"/>
            <w:tcBorders>
              <w:top w:val="nil"/>
              <w:left w:val="nil"/>
              <w:bottom w:val="nil"/>
              <w:right w:val="nil"/>
            </w:tcBorders>
          </w:tcPr>
          <w:p w14:paraId="0CED2E0B" w14:textId="77777777" w:rsidR="00665F21" w:rsidRPr="00453693" w:rsidRDefault="00665F21" w:rsidP="0007571F"/>
        </w:tc>
      </w:tr>
      <w:tr w:rsidR="00A333B9" w:rsidRPr="00453693" w14:paraId="23909F07" w14:textId="77777777" w:rsidTr="0007571F">
        <w:trPr>
          <w:trHeight w:val="240"/>
          <w:jc w:val="center"/>
        </w:trPr>
        <w:tc>
          <w:tcPr>
            <w:tcW w:w="4876" w:type="dxa"/>
            <w:tcBorders>
              <w:top w:val="nil"/>
              <w:left w:val="nil"/>
              <w:bottom w:val="nil"/>
              <w:right w:val="nil"/>
            </w:tcBorders>
          </w:tcPr>
          <w:p w14:paraId="2258D68A"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52B2754" w14:textId="77777777" w:rsidR="00665F21" w:rsidRPr="00453693" w:rsidRDefault="00382A95" w:rsidP="0007571F">
            <w:pPr>
              <w:pStyle w:val="AmColumnHeading"/>
            </w:pPr>
            <w:r w:rsidRPr="00453693">
              <w:t>Ändringsförslag</w:t>
            </w:r>
          </w:p>
        </w:tc>
      </w:tr>
      <w:tr w:rsidR="00A333B9" w:rsidRPr="00453693" w14:paraId="72FBB676" w14:textId="77777777" w:rsidTr="0007571F">
        <w:trPr>
          <w:jc w:val="center"/>
        </w:trPr>
        <w:tc>
          <w:tcPr>
            <w:tcW w:w="4876" w:type="dxa"/>
            <w:tcBorders>
              <w:top w:val="nil"/>
              <w:left w:val="nil"/>
              <w:bottom w:val="nil"/>
              <w:right w:val="nil"/>
            </w:tcBorders>
          </w:tcPr>
          <w:p w14:paraId="7E319D64" w14:textId="77777777" w:rsidR="00665F21" w:rsidRPr="00453693" w:rsidRDefault="00382A95" w:rsidP="0007571F">
            <w:pPr>
              <w:pStyle w:val="Normal6a"/>
            </w:pPr>
            <w:r w:rsidRPr="00453693">
              <w:t>f.</w:t>
            </w:r>
            <w:r w:rsidRPr="00453693">
              <w:tab/>
              <w:t>Information om återvändandeinsatsen avseende tredjelandsmedborgaren</w:t>
            </w:r>
            <w:r w:rsidRPr="00453693">
              <w:rPr>
                <w:b/>
                <w:i/>
              </w:rPr>
              <w:t>, särskilt om flyguppgifter,</w:t>
            </w:r>
            <w:r w:rsidRPr="00453693">
              <w:t xml:space="preserve"> </w:t>
            </w:r>
            <w:r w:rsidRPr="00453693">
              <w:rPr>
                <w:b/>
                <w:i/>
              </w:rPr>
              <w:t>andra researrangemang, uppgift om huruvida tredjelandsmedborgaren är en särskilt farlig person som kräver särskilda arrangemang under återvändandeinsatsen, information om ledsagande</w:t>
            </w:r>
            <w:r w:rsidRPr="00453693">
              <w:t>.</w:t>
            </w:r>
          </w:p>
        </w:tc>
        <w:tc>
          <w:tcPr>
            <w:tcW w:w="4876" w:type="dxa"/>
            <w:tcBorders>
              <w:top w:val="nil"/>
              <w:left w:val="nil"/>
              <w:bottom w:val="nil"/>
              <w:right w:val="nil"/>
            </w:tcBorders>
          </w:tcPr>
          <w:p w14:paraId="506FFAF7" w14:textId="77777777" w:rsidR="00665F21" w:rsidRPr="00453693" w:rsidRDefault="00382A95" w:rsidP="0007571F">
            <w:pPr>
              <w:pStyle w:val="Normal6a"/>
            </w:pPr>
            <w:r w:rsidRPr="00453693">
              <w:t>f.</w:t>
            </w:r>
            <w:r w:rsidRPr="00453693">
              <w:tab/>
              <w:t>Information om återvändandeinsatsen avseende tredjelandsmedborgaren.</w:t>
            </w:r>
          </w:p>
        </w:tc>
      </w:tr>
    </w:tbl>
    <w:p w14:paraId="3D93B9D0"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74C3E98" w14:textId="77777777" w:rsidR="00665F21" w:rsidRPr="00453693" w:rsidRDefault="00382A95" w:rsidP="00665F21">
      <w:r w:rsidRPr="00453693">
        <w:rPr>
          <w:rStyle w:val="HideTWBExt"/>
        </w:rPr>
        <w:t>&lt;/Amend&gt;</w:t>
      </w:r>
    </w:p>
    <w:p w14:paraId="730A4BD8"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2180</w:t>
      </w:r>
      <w:r w:rsidRPr="00453693">
        <w:rPr>
          <w:rStyle w:val="HideTWBExt"/>
        </w:rPr>
        <w:t>&lt;/NumAm&gt;</w:t>
      </w:r>
    </w:p>
    <w:p w14:paraId="6D0C9C9F"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17E1630B" w14:textId="77777777" w:rsidR="00665F21" w:rsidRPr="00453693" w:rsidRDefault="00382A95" w:rsidP="00665F21">
      <w:pPr>
        <w:pStyle w:val="NormalBold"/>
      </w:pPr>
      <w:r w:rsidRPr="00453693">
        <w:rPr>
          <w:rStyle w:val="HideTWBExt"/>
          <w:b w:val="0"/>
        </w:rPr>
        <w:t>&lt;/RepeatBlock-By&gt;</w:t>
      </w:r>
    </w:p>
    <w:p w14:paraId="3CA16A66"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177B96E3" w14:textId="77777777" w:rsidR="00665F21" w:rsidRPr="00453693" w:rsidRDefault="00382A95" w:rsidP="00665F21">
      <w:pPr>
        <w:pStyle w:val="NormalBold"/>
      </w:pPr>
      <w:r w:rsidRPr="00453693">
        <w:rPr>
          <w:rStyle w:val="HideTWBExt"/>
        </w:rPr>
        <w:t>&lt;Article&gt;</w:t>
      </w:r>
      <w:r w:rsidRPr="00453693">
        <w:t>Artikel 38 – punkt 6 – led f</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0111BC20" w14:textId="77777777" w:rsidTr="0007571F">
        <w:trPr>
          <w:trHeight w:hRule="exact" w:val="240"/>
          <w:jc w:val="center"/>
        </w:trPr>
        <w:tc>
          <w:tcPr>
            <w:tcW w:w="9752" w:type="dxa"/>
            <w:gridSpan w:val="2"/>
            <w:tcBorders>
              <w:top w:val="nil"/>
              <w:left w:val="nil"/>
              <w:bottom w:val="nil"/>
              <w:right w:val="nil"/>
            </w:tcBorders>
          </w:tcPr>
          <w:p w14:paraId="7B582F0B" w14:textId="77777777" w:rsidR="00665F21" w:rsidRPr="00453693" w:rsidRDefault="00665F21" w:rsidP="0007571F"/>
        </w:tc>
      </w:tr>
      <w:tr w:rsidR="00A333B9" w:rsidRPr="00453693" w14:paraId="1A6BC8CA" w14:textId="77777777" w:rsidTr="0007571F">
        <w:trPr>
          <w:trHeight w:val="240"/>
          <w:jc w:val="center"/>
        </w:trPr>
        <w:tc>
          <w:tcPr>
            <w:tcW w:w="4876" w:type="dxa"/>
            <w:tcBorders>
              <w:top w:val="nil"/>
              <w:left w:val="nil"/>
              <w:bottom w:val="nil"/>
              <w:right w:val="nil"/>
            </w:tcBorders>
          </w:tcPr>
          <w:p w14:paraId="206AC64F"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3B467E65" w14:textId="77777777" w:rsidR="00665F21" w:rsidRPr="00453693" w:rsidRDefault="00382A95" w:rsidP="0007571F">
            <w:pPr>
              <w:pStyle w:val="AmColumnHeading"/>
            </w:pPr>
            <w:r w:rsidRPr="00453693">
              <w:t>Ändringsförslag</w:t>
            </w:r>
          </w:p>
        </w:tc>
      </w:tr>
      <w:tr w:rsidR="00A333B9" w:rsidRPr="00453693" w14:paraId="4AE1A622" w14:textId="77777777" w:rsidTr="0007571F">
        <w:trPr>
          <w:jc w:val="center"/>
        </w:trPr>
        <w:tc>
          <w:tcPr>
            <w:tcW w:w="4876" w:type="dxa"/>
            <w:tcBorders>
              <w:top w:val="nil"/>
              <w:left w:val="nil"/>
              <w:bottom w:val="nil"/>
              <w:right w:val="nil"/>
            </w:tcBorders>
          </w:tcPr>
          <w:p w14:paraId="3402B251" w14:textId="77777777" w:rsidR="00665F21" w:rsidRPr="00453693" w:rsidRDefault="00382A95" w:rsidP="0007571F">
            <w:pPr>
              <w:pStyle w:val="Normal6a"/>
            </w:pPr>
            <w:r w:rsidRPr="00453693">
              <w:t>f.</w:t>
            </w:r>
            <w:r w:rsidRPr="00453693">
              <w:tab/>
              <w:t>Information om återvändandeinsatsen avseende tredjelandsmedborgaren</w:t>
            </w:r>
            <w:r w:rsidRPr="00453693">
              <w:rPr>
                <w:b/>
                <w:i/>
              </w:rPr>
              <w:t>, särskilt om flyguppgifter,</w:t>
            </w:r>
            <w:r w:rsidRPr="00453693">
              <w:t xml:space="preserve"> </w:t>
            </w:r>
            <w:r w:rsidRPr="00453693">
              <w:rPr>
                <w:b/>
                <w:i/>
              </w:rPr>
              <w:t>andra researrangemang, uppgift om huruvida tredjelandsmedborgaren är en särskilt farlig person som kräver särskilda arrangemang under återvändandeinsatsen, information om ledsagande</w:t>
            </w:r>
            <w:r w:rsidRPr="00453693">
              <w:t>.</w:t>
            </w:r>
          </w:p>
        </w:tc>
        <w:tc>
          <w:tcPr>
            <w:tcW w:w="4876" w:type="dxa"/>
            <w:tcBorders>
              <w:top w:val="nil"/>
              <w:left w:val="nil"/>
              <w:bottom w:val="nil"/>
              <w:right w:val="nil"/>
            </w:tcBorders>
          </w:tcPr>
          <w:p w14:paraId="667FAB75" w14:textId="77777777" w:rsidR="00665F21" w:rsidRPr="00453693" w:rsidRDefault="00382A95" w:rsidP="0007571F">
            <w:pPr>
              <w:pStyle w:val="Normal6a"/>
            </w:pPr>
            <w:r w:rsidRPr="00453693">
              <w:t>f.</w:t>
            </w:r>
            <w:r w:rsidRPr="00453693">
              <w:tab/>
              <w:t>Information om återvändandeinsatsen avseende tredjelandsmedborgaren.</w:t>
            </w:r>
          </w:p>
        </w:tc>
      </w:tr>
    </w:tbl>
    <w:p w14:paraId="4DAF3F24"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7162B48" w14:textId="77777777" w:rsidR="00665F21" w:rsidRPr="00453693" w:rsidRDefault="00382A95" w:rsidP="00665F21">
      <w:r w:rsidRPr="00453693">
        <w:rPr>
          <w:rStyle w:val="HideTWBExt"/>
        </w:rPr>
        <w:t>&lt;/Amend&gt;</w:t>
      </w:r>
    </w:p>
    <w:p w14:paraId="088755E2"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2181</w:t>
      </w:r>
      <w:r w:rsidRPr="00453693">
        <w:rPr>
          <w:rStyle w:val="HideTWBExt"/>
        </w:rPr>
        <w:t>&lt;/NumAm&gt;</w:t>
      </w:r>
    </w:p>
    <w:p w14:paraId="4AF661B8"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690FA689" w14:textId="77777777" w:rsidR="00665F21" w:rsidRPr="00453693" w:rsidRDefault="00382A95" w:rsidP="00665F21">
      <w:pPr>
        <w:pStyle w:val="NormalBold"/>
      </w:pPr>
      <w:r w:rsidRPr="00453693">
        <w:rPr>
          <w:rStyle w:val="HideTWBExt"/>
          <w:b w:val="0"/>
        </w:rPr>
        <w:t>&lt;/RepeatBlock-By&gt;</w:t>
      </w:r>
    </w:p>
    <w:p w14:paraId="1874B5AE"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06A9ADE" w14:textId="77777777" w:rsidR="00665F21" w:rsidRPr="00453693" w:rsidRDefault="00382A95" w:rsidP="00665F21">
      <w:pPr>
        <w:pStyle w:val="NormalBold"/>
      </w:pPr>
      <w:r w:rsidRPr="00453693">
        <w:rPr>
          <w:rStyle w:val="HideTWBExt"/>
        </w:rPr>
        <w:t>&lt;Article&gt;</w:t>
      </w:r>
      <w:r w:rsidRPr="00453693">
        <w:t>Artikel 38 – punkt 6 – led g</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125FEA13" w14:textId="77777777" w:rsidTr="0007571F">
        <w:trPr>
          <w:trHeight w:hRule="exact" w:val="240"/>
          <w:jc w:val="center"/>
        </w:trPr>
        <w:tc>
          <w:tcPr>
            <w:tcW w:w="9752" w:type="dxa"/>
            <w:gridSpan w:val="2"/>
            <w:tcBorders>
              <w:top w:val="nil"/>
              <w:left w:val="nil"/>
              <w:bottom w:val="nil"/>
              <w:right w:val="nil"/>
            </w:tcBorders>
          </w:tcPr>
          <w:p w14:paraId="24C41B81" w14:textId="77777777" w:rsidR="00665F21" w:rsidRPr="00453693" w:rsidRDefault="00665F21" w:rsidP="0007571F"/>
        </w:tc>
      </w:tr>
      <w:tr w:rsidR="00A333B9" w:rsidRPr="00453693" w14:paraId="5B83BAFD" w14:textId="77777777" w:rsidTr="0007571F">
        <w:trPr>
          <w:trHeight w:val="240"/>
          <w:jc w:val="center"/>
        </w:trPr>
        <w:tc>
          <w:tcPr>
            <w:tcW w:w="4876" w:type="dxa"/>
            <w:tcBorders>
              <w:top w:val="nil"/>
              <w:left w:val="nil"/>
              <w:bottom w:val="nil"/>
              <w:right w:val="nil"/>
            </w:tcBorders>
          </w:tcPr>
          <w:p w14:paraId="04A395F3"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12BC43DA" w14:textId="77777777" w:rsidR="00665F21" w:rsidRPr="00453693" w:rsidRDefault="00382A95" w:rsidP="0007571F">
            <w:pPr>
              <w:pStyle w:val="AmColumnHeading"/>
            </w:pPr>
            <w:r w:rsidRPr="00453693">
              <w:t>Ändringsförslag</w:t>
            </w:r>
          </w:p>
        </w:tc>
      </w:tr>
      <w:tr w:rsidR="00A333B9" w:rsidRPr="00453693" w14:paraId="3C9C665B" w14:textId="77777777" w:rsidTr="0007571F">
        <w:trPr>
          <w:jc w:val="center"/>
        </w:trPr>
        <w:tc>
          <w:tcPr>
            <w:tcW w:w="4876" w:type="dxa"/>
            <w:tcBorders>
              <w:top w:val="nil"/>
              <w:left w:val="nil"/>
              <w:bottom w:val="nil"/>
              <w:right w:val="nil"/>
            </w:tcBorders>
          </w:tcPr>
          <w:p w14:paraId="67A96FF9" w14:textId="77777777" w:rsidR="00665F21" w:rsidRPr="00453693" w:rsidRDefault="00382A95" w:rsidP="0007571F">
            <w:pPr>
              <w:pStyle w:val="Normal6a"/>
            </w:pPr>
            <w:r w:rsidRPr="00453693">
              <w:t>g.</w:t>
            </w:r>
            <w:r w:rsidRPr="00453693">
              <w:tab/>
              <w:t>Information om tredjelandsmedborgarens återintegrering</w:t>
            </w:r>
            <w:r w:rsidRPr="00453693">
              <w:rPr>
                <w:b/>
                <w:i/>
              </w:rPr>
              <w:t>, särskilt familjesammansättning, civilstånd, kontaktuppgifter för familjemedlemmar i återvändandelandet, arbetslivserfarenhet, utbildningsnivå och examensbevis</w:t>
            </w:r>
            <w:r w:rsidRPr="00453693">
              <w:t>.</w:t>
            </w:r>
          </w:p>
        </w:tc>
        <w:tc>
          <w:tcPr>
            <w:tcW w:w="4876" w:type="dxa"/>
            <w:tcBorders>
              <w:top w:val="nil"/>
              <w:left w:val="nil"/>
              <w:bottom w:val="nil"/>
              <w:right w:val="nil"/>
            </w:tcBorders>
          </w:tcPr>
          <w:p w14:paraId="6A398B28" w14:textId="77777777" w:rsidR="00665F21" w:rsidRPr="00453693" w:rsidRDefault="00382A95" w:rsidP="0007571F">
            <w:pPr>
              <w:pStyle w:val="Normal6a"/>
            </w:pPr>
            <w:r w:rsidRPr="00453693">
              <w:t>g.</w:t>
            </w:r>
            <w:r w:rsidRPr="00453693">
              <w:tab/>
              <w:t>Information om tredjelandsmedborgarens återintegrering.</w:t>
            </w:r>
          </w:p>
        </w:tc>
      </w:tr>
    </w:tbl>
    <w:p w14:paraId="570F8F51"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AFA039A" w14:textId="77777777" w:rsidR="00665F21" w:rsidRPr="00453693" w:rsidRDefault="00382A95" w:rsidP="00665F21">
      <w:r w:rsidRPr="00453693">
        <w:rPr>
          <w:rStyle w:val="HideTWBExt"/>
        </w:rPr>
        <w:t>&lt;/Amend&gt;</w:t>
      </w:r>
    </w:p>
    <w:p w14:paraId="3468D103"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2182</w:t>
      </w:r>
      <w:r w:rsidRPr="00453693">
        <w:rPr>
          <w:rStyle w:val="HideTWBExt"/>
        </w:rPr>
        <w:t>&lt;/NumAm&gt;</w:t>
      </w:r>
    </w:p>
    <w:p w14:paraId="34271E0E"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5BB8E13E" w14:textId="77777777" w:rsidR="00665F21" w:rsidRPr="00453693" w:rsidRDefault="00382A95" w:rsidP="00665F21">
      <w:pPr>
        <w:pStyle w:val="NormalBold"/>
      </w:pPr>
      <w:r w:rsidRPr="00453693">
        <w:rPr>
          <w:rStyle w:val="HideTWBExt"/>
          <w:b w:val="0"/>
        </w:rPr>
        <w:t>&lt;/RepeatBlock-By&gt;</w:t>
      </w:r>
    </w:p>
    <w:p w14:paraId="5EA5DF6A"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1C78C1D2" w14:textId="77777777" w:rsidR="00665F21" w:rsidRPr="00453693" w:rsidRDefault="00382A95" w:rsidP="00665F21">
      <w:pPr>
        <w:pStyle w:val="NormalBold"/>
      </w:pPr>
      <w:r w:rsidRPr="00453693">
        <w:rPr>
          <w:rStyle w:val="HideTWBExt"/>
        </w:rPr>
        <w:t>&lt;Article&gt;</w:t>
      </w:r>
      <w:r w:rsidRPr="00453693">
        <w:t>Artikel 38 – punkt 6 – led g</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0D622526" w14:textId="77777777" w:rsidTr="0007571F">
        <w:trPr>
          <w:trHeight w:hRule="exact" w:val="240"/>
          <w:jc w:val="center"/>
        </w:trPr>
        <w:tc>
          <w:tcPr>
            <w:tcW w:w="9752" w:type="dxa"/>
            <w:gridSpan w:val="2"/>
            <w:tcBorders>
              <w:top w:val="nil"/>
              <w:left w:val="nil"/>
              <w:bottom w:val="nil"/>
              <w:right w:val="nil"/>
            </w:tcBorders>
          </w:tcPr>
          <w:p w14:paraId="5FB066BC" w14:textId="77777777" w:rsidR="00665F21" w:rsidRPr="00453693" w:rsidRDefault="00665F21" w:rsidP="0007571F"/>
        </w:tc>
      </w:tr>
      <w:tr w:rsidR="00A333B9" w:rsidRPr="00453693" w14:paraId="6257164F" w14:textId="77777777" w:rsidTr="0007571F">
        <w:trPr>
          <w:trHeight w:val="240"/>
          <w:jc w:val="center"/>
        </w:trPr>
        <w:tc>
          <w:tcPr>
            <w:tcW w:w="4876" w:type="dxa"/>
            <w:tcBorders>
              <w:top w:val="nil"/>
              <w:left w:val="nil"/>
              <w:bottom w:val="nil"/>
              <w:right w:val="nil"/>
            </w:tcBorders>
          </w:tcPr>
          <w:p w14:paraId="0937D709"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3E411889" w14:textId="77777777" w:rsidR="00665F21" w:rsidRPr="00453693" w:rsidRDefault="00382A95" w:rsidP="0007571F">
            <w:pPr>
              <w:pStyle w:val="AmColumnHeading"/>
            </w:pPr>
            <w:r w:rsidRPr="00453693">
              <w:t>Ändringsförslag</w:t>
            </w:r>
          </w:p>
        </w:tc>
      </w:tr>
      <w:tr w:rsidR="00A333B9" w:rsidRPr="00453693" w14:paraId="2858D2BA" w14:textId="77777777" w:rsidTr="0007571F">
        <w:trPr>
          <w:jc w:val="center"/>
        </w:trPr>
        <w:tc>
          <w:tcPr>
            <w:tcW w:w="4876" w:type="dxa"/>
            <w:tcBorders>
              <w:top w:val="nil"/>
              <w:left w:val="nil"/>
              <w:bottom w:val="nil"/>
              <w:right w:val="nil"/>
            </w:tcBorders>
          </w:tcPr>
          <w:p w14:paraId="41FFCD09" w14:textId="77777777" w:rsidR="00665F21" w:rsidRPr="00453693" w:rsidRDefault="00382A95" w:rsidP="0007571F">
            <w:pPr>
              <w:pStyle w:val="Normal6a"/>
            </w:pPr>
            <w:r w:rsidRPr="00453693">
              <w:t>g.</w:t>
            </w:r>
            <w:r w:rsidRPr="00453693">
              <w:tab/>
              <w:t>Information om tredjelandsmedborgarens återintegrering</w:t>
            </w:r>
            <w:r w:rsidRPr="00453693">
              <w:rPr>
                <w:b/>
                <w:i/>
              </w:rPr>
              <w:t>, särskilt familjesammansättning, civilstånd, kontaktuppgifter för familjemedlemmar i återvändandelandet, arbetslivserfarenhet, utbildningsnivå och examensbevis</w:t>
            </w:r>
            <w:r w:rsidRPr="00453693">
              <w:t>.</w:t>
            </w:r>
          </w:p>
        </w:tc>
        <w:tc>
          <w:tcPr>
            <w:tcW w:w="4876" w:type="dxa"/>
            <w:tcBorders>
              <w:top w:val="nil"/>
              <w:left w:val="nil"/>
              <w:bottom w:val="nil"/>
              <w:right w:val="nil"/>
            </w:tcBorders>
          </w:tcPr>
          <w:p w14:paraId="0D69A12C" w14:textId="77777777" w:rsidR="00665F21" w:rsidRPr="00453693" w:rsidRDefault="00382A95" w:rsidP="0007571F">
            <w:pPr>
              <w:pStyle w:val="Normal6a"/>
            </w:pPr>
            <w:r w:rsidRPr="00453693">
              <w:t>g.</w:t>
            </w:r>
            <w:r w:rsidRPr="00453693">
              <w:tab/>
              <w:t xml:space="preserve">Information om tredjelandsmedborgarens </w:t>
            </w:r>
            <w:r w:rsidRPr="00453693">
              <w:rPr>
                <w:b/>
                <w:i/>
              </w:rPr>
              <w:t>återvändande och</w:t>
            </w:r>
            <w:r w:rsidRPr="00453693">
              <w:t xml:space="preserve"> återintegrering.</w:t>
            </w:r>
          </w:p>
        </w:tc>
      </w:tr>
    </w:tbl>
    <w:p w14:paraId="7298F6D2"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141BA8A" w14:textId="77777777" w:rsidR="00665F21" w:rsidRPr="00453693" w:rsidRDefault="00382A95" w:rsidP="00665F21">
      <w:r w:rsidRPr="00453693">
        <w:rPr>
          <w:rStyle w:val="HideTWBExt"/>
        </w:rPr>
        <w:t>&lt;/Amend&gt;</w:t>
      </w:r>
    </w:p>
    <w:p w14:paraId="019E41D6"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2183</w:t>
      </w:r>
      <w:r w:rsidRPr="00453693">
        <w:rPr>
          <w:rStyle w:val="HideTWBExt"/>
        </w:rPr>
        <w:t>&lt;/NumAm&gt;</w:t>
      </w:r>
    </w:p>
    <w:p w14:paraId="2F507267"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3C41B415" w14:textId="77777777" w:rsidR="00665F21" w:rsidRPr="00453693" w:rsidRDefault="00382A95" w:rsidP="00665F21">
      <w:pPr>
        <w:pStyle w:val="NormalBold"/>
      </w:pPr>
      <w:r w:rsidRPr="00453693">
        <w:rPr>
          <w:rStyle w:val="HideTWBExt"/>
          <w:b w:val="0"/>
        </w:rPr>
        <w:t>&lt;/RepeatBlock-By&gt;</w:t>
      </w:r>
    </w:p>
    <w:p w14:paraId="3FA666BA"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6DBFCEAD" w14:textId="77777777" w:rsidR="00665F21" w:rsidRPr="00453693" w:rsidRDefault="00382A95" w:rsidP="00665F21">
      <w:pPr>
        <w:pStyle w:val="NormalBold"/>
      </w:pPr>
      <w:r w:rsidRPr="00453693">
        <w:rPr>
          <w:rStyle w:val="HideTWBExt"/>
        </w:rPr>
        <w:t>&lt;Article&gt;</w:t>
      </w:r>
      <w:r w:rsidRPr="00453693">
        <w:t>Artikel 38 – punkt 6 – led g</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34A5C2C9" w14:textId="77777777" w:rsidTr="0007571F">
        <w:trPr>
          <w:trHeight w:hRule="exact" w:val="240"/>
          <w:jc w:val="center"/>
        </w:trPr>
        <w:tc>
          <w:tcPr>
            <w:tcW w:w="9752" w:type="dxa"/>
            <w:gridSpan w:val="2"/>
            <w:tcBorders>
              <w:top w:val="nil"/>
              <w:left w:val="nil"/>
              <w:bottom w:val="nil"/>
              <w:right w:val="nil"/>
            </w:tcBorders>
          </w:tcPr>
          <w:p w14:paraId="7268AC45" w14:textId="77777777" w:rsidR="00665F21" w:rsidRPr="00453693" w:rsidRDefault="00665F21" w:rsidP="0007571F"/>
        </w:tc>
      </w:tr>
      <w:tr w:rsidR="00A333B9" w:rsidRPr="00453693" w14:paraId="6108C13A" w14:textId="77777777" w:rsidTr="0007571F">
        <w:trPr>
          <w:trHeight w:val="240"/>
          <w:jc w:val="center"/>
        </w:trPr>
        <w:tc>
          <w:tcPr>
            <w:tcW w:w="4876" w:type="dxa"/>
            <w:tcBorders>
              <w:top w:val="nil"/>
              <w:left w:val="nil"/>
              <w:bottom w:val="nil"/>
              <w:right w:val="nil"/>
            </w:tcBorders>
          </w:tcPr>
          <w:p w14:paraId="562E6C44"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DFC3EF9" w14:textId="77777777" w:rsidR="00665F21" w:rsidRPr="00453693" w:rsidRDefault="00382A95" w:rsidP="0007571F">
            <w:pPr>
              <w:pStyle w:val="AmColumnHeading"/>
            </w:pPr>
            <w:r w:rsidRPr="00453693">
              <w:t>Ändringsförslag</w:t>
            </w:r>
          </w:p>
        </w:tc>
      </w:tr>
      <w:tr w:rsidR="00A333B9" w:rsidRPr="00453693" w14:paraId="4D16DAE9" w14:textId="77777777" w:rsidTr="0007571F">
        <w:trPr>
          <w:jc w:val="center"/>
        </w:trPr>
        <w:tc>
          <w:tcPr>
            <w:tcW w:w="4876" w:type="dxa"/>
            <w:tcBorders>
              <w:top w:val="nil"/>
              <w:left w:val="nil"/>
              <w:bottom w:val="nil"/>
              <w:right w:val="nil"/>
            </w:tcBorders>
          </w:tcPr>
          <w:p w14:paraId="27E9C80E" w14:textId="77777777" w:rsidR="00665F21" w:rsidRPr="00453693" w:rsidRDefault="00382A95" w:rsidP="0007571F">
            <w:pPr>
              <w:pStyle w:val="Normal6a"/>
            </w:pPr>
            <w:r w:rsidRPr="00453693">
              <w:t>g.</w:t>
            </w:r>
            <w:r w:rsidRPr="00453693">
              <w:tab/>
              <w:t xml:space="preserve">Information om tredjelandsmedborgarens återintegrering, särskilt familjesammansättning, civilstånd, kontaktuppgifter för familjemedlemmar i </w:t>
            </w:r>
            <w:r w:rsidRPr="00453693">
              <w:rPr>
                <w:b/>
                <w:i/>
              </w:rPr>
              <w:t>återvändandelandet</w:t>
            </w:r>
            <w:r w:rsidRPr="00453693">
              <w:t>, arbetslivserfarenhet, utbildningsnivå och examensbevis.</w:t>
            </w:r>
          </w:p>
        </w:tc>
        <w:tc>
          <w:tcPr>
            <w:tcW w:w="4876" w:type="dxa"/>
            <w:tcBorders>
              <w:top w:val="nil"/>
              <w:left w:val="nil"/>
              <w:bottom w:val="nil"/>
              <w:right w:val="nil"/>
            </w:tcBorders>
          </w:tcPr>
          <w:p w14:paraId="4EAC8FD6" w14:textId="77777777" w:rsidR="00665F21" w:rsidRPr="00453693" w:rsidRDefault="00382A95" w:rsidP="0007571F">
            <w:pPr>
              <w:pStyle w:val="Normal6a"/>
            </w:pPr>
            <w:r w:rsidRPr="00453693">
              <w:t>g.</w:t>
            </w:r>
            <w:r w:rsidRPr="00453693">
              <w:tab/>
              <w:t xml:space="preserve">Information om tredjelandsmedborgarens återintegrering, särskilt familjesammansättning, civilstånd, kontaktuppgifter för familjemedlemmar i </w:t>
            </w:r>
            <w:r w:rsidRPr="00453693">
              <w:rPr>
                <w:b/>
                <w:i/>
              </w:rPr>
              <w:t>överföringslandet</w:t>
            </w:r>
            <w:r w:rsidRPr="00453693">
              <w:t>, arbetslivserfarenhet, utbildningsnivå och examensbevis.</w:t>
            </w:r>
          </w:p>
        </w:tc>
      </w:tr>
    </w:tbl>
    <w:p w14:paraId="00D8F224"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DCE0C39" w14:textId="77777777" w:rsidR="00665F21" w:rsidRPr="00453693" w:rsidRDefault="00382A95" w:rsidP="00665F21">
      <w:r w:rsidRPr="00453693">
        <w:rPr>
          <w:rStyle w:val="HideTWBExt"/>
        </w:rPr>
        <w:t>&lt;/Amend&gt;</w:t>
      </w:r>
    </w:p>
    <w:p w14:paraId="04B7A294"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2184</w:t>
      </w:r>
      <w:r w:rsidRPr="00453693">
        <w:rPr>
          <w:rStyle w:val="HideTWBExt"/>
        </w:rPr>
        <w:t>&lt;/NumAm&gt;</w:t>
      </w:r>
    </w:p>
    <w:p w14:paraId="13E4CBC4" w14:textId="77777777" w:rsidR="00665F21" w:rsidRPr="00453693" w:rsidRDefault="00382A95" w:rsidP="00665F21">
      <w:pPr>
        <w:pStyle w:val="NormalBold"/>
      </w:pPr>
      <w:r w:rsidRPr="00453693">
        <w:rPr>
          <w:rStyle w:val="HideTWBExt"/>
          <w:b w:val="0"/>
        </w:rPr>
        <w:t>&lt;RepeatBlock-By&gt;&lt;Members&gt;</w:t>
      </w:r>
      <w:r w:rsidRPr="00453693">
        <w:t>Mary Khan</w:t>
      </w:r>
      <w:r w:rsidRPr="00453693">
        <w:rPr>
          <w:rStyle w:val="HideTWBExt"/>
          <w:b w:val="0"/>
        </w:rPr>
        <w:t>&lt;/Members&gt;</w:t>
      </w:r>
    </w:p>
    <w:p w14:paraId="4B69DEAE" w14:textId="77777777" w:rsidR="00665F21" w:rsidRPr="00453693" w:rsidRDefault="00382A95" w:rsidP="00665F21">
      <w:pPr>
        <w:pStyle w:val="NormalBold"/>
      </w:pPr>
      <w:r w:rsidRPr="00453693">
        <w:rPr>
          <w:rStyle w:val="HideTWBExt"/>
          <w:b w:val="0"/>
        </w:rPr>
        <w:t>&lt;/RepeatBlock-By&gt;</w:t>
      </w:r>
    </w:p>
    <w:p w14:paraId="37908B72"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3F42687C" w14:textId="77777777" w:rsidR="00665F21" w:rsidRPr="00453693" w:rsidRDefault="00382A95" w:rsidP="00665F21">
      <w:pPr>
        <w:pStyle w:val="NormalBold"/>
      </w:pPr>
      <w:r w:rsidRPr="00453693">
        <w:rPr>
          <w:rStyle w:val="HideTWBExt"/>
        </w:rPr>
        <w:t>&lt;Article&gt;</w:t>
      </w:r>
      <w:r w:rsidRPr="00453693">
        <w:t>Artikel 38 – punkt 6 – led g</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8B44153" w14:textId="77777777" w:rsidTr="0007571F">
        <w:trPr>
          <w:trHeight w:hRule="exact" w:val="240"/>
          <w:jc w:val="center"/>
        </w:trPr>
        <w:tc>
          <w:tcPr>
            <w:tcW w:w="9752" w:type="dxa"/>
            <w:gridSpan w:val="2"/>
            <w:tcBorders>
              <w:top w:val="nil"/>
              <w:left w:val="nil"/>
              <w:bottom w:val="nil"/>
              <w:right w:val="nil"/>
            </w:tcBorders>
          </w:tcPr>
          <w:p w14:paraId="71AF2F3E" w14:textId="77777777" w:rsidR="00665F21" w:rsidRPr="00453693" w:rsidRDefault="00665F21" w:rsidP="0007571F"/>
        </w:tc>
      </w:tr>
      <w:tr w:rsidR="00A333B9" w:rsidRPr="00453693" w14:paraId="613FA362" w14:textId="77777777" w:rsidTr="0007571F">
        <w:trPr>
          <w:trHeight w:val="240"/>
          <w:jc w:val="center"/>
        </w:trPr>
        <w:tc>
          <w:tcPr>
            <w:tcW w:w="4876" w:type="dxa"/>
            <w:tcBorders>
              <w:top w:val="nil"/>
              <w:left w:val="nil"/>
              <w:bottom w:val="nil"/>
              <w:right w:val="nil"/>
            </w:tcBorders>
          </w:tcPr>
          <w:p w14:paraId="663B0B41"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22BB15B" w14:textId="77777777" w:rsidR="00665F21" w:rsidRPr="00453693" w:rsidRDefault="00382A95" w:rsidP="0007571F">
            <w:pPr>
              <w:pStyle w:val="AmColumnHeading"/>
            </w:pPr>
            <w:r w:rsidRPr="00453693">
              <w:t>Ändringsförslag</w:t>
            </w:r>
          </w:p>
        </w:tc>
      </w:tr>
      <w:tr w:rsidR="00A333B9" w:rsidRPr="00453693" w14:paraId="26F34D2B" w14:textId="77777777" w:rsidTr="0007571F">
        <w:trPr>
          <w:jc w:val="center"/>
        </w:trPr>
        <w:tc>
          <w:tcPr>
            <w:tcW w:w="4876" w:type="dxa"/>
            <w:tcBorders>
              <w:top w:val="nil"/>
              <w:left w:val="nil"/>
              <w:bottom w:val="nil"/>
              <w:right w:val="nil"/>
            </w:tcBorders>
          </w:tcPr>
          <w:p w14:paraId="616BD0B3" w14:textId="77777777" w:rsidR="00665F21" w:rsidRPr="00453693" w:rsidRDefault="00382A95" w:rsidP="0007571F">
            <w:pPr>
              <w:pStyle w:val="Normal6a"/>
            </w:pPr>
            <w:r w:rsidRPr="00453693">
              <w:t>g.</w:t>
            </w:r>
            <w:r w:rsidRPr="00453693">
              <w:tab/>
              <w:t xml:space="preserve">Information om </w:t>
            </w:r>
            <w:r w:rsidRPr="00453693">
              <w:rPr>
                <w:b/>
                <w:i/>
              </w:rPr>
              <w:t>tredjelandsmedborgarens återintegrering</w:t>
            </w:r>
            <w:r w:rsidRPr="00453693">
              <w:t>, särskilt familjesammansättning, civilstånd, kontaktuppgifter för familjemedlemmar i återvändandelandet, arbetslivserfarenhet, utbildningsnivå och examensbevis.</w:t>
            </w:r>
          </w:p>
        </w:tc>
        <w:tc>
          <w:tcPr>
            <w:tcW w:w="4876" w:type="dxa"/>
            <w:tcBorders>
              <w:top w:val="nil"/>
              <w:left w:val="nil"/>
              <w:bottom w:val="nil"/>
              <w:right w:val="nil"/>
            </w:tcBorders>
          </w:tcPr>
          <w:p w14:paraId="00325BAB" w14:textId="77777777" w:rsidR="00665F21" w:rsidRPr="00453693" w:rsidRDefault="00382A95" w:rsidP="0007571F">
            <w:pPr>
              <w:pStyle w:val="Normal6a"/>
            </w:pPr>
            <w:r w:rsidRPr="00453693">
              <w:t>g.</w:t>
            </w:r>
            <w:r w:rsidRPr="00453693">
              <w:tab/>
              <w:t xml:space="preserve">Information om </w:t>
            </w:r>
            <w:r w:rsidRPr="00453693">
              <w:rPr>
                <w:b/>
                <w:i/>
              </w:rPr>
              <w:t>tredjelandsmedborgaren</w:t>
            </w:r>
            <w:r w:rsidRPr="00453693">
              <w:t>, särskilt familjesammansättning, civilstånd, kontaktuppgifter för familjemedlemmar i återvändandelandet, arbetslivserfarenhet, utbildningsnivå och examensbevis.</w:t>
            </w:r>
          </w:p>
        </w:tc>
      </w:tr>
    </w:tbl>
    <w:p w14:paraId="5EE43E3E"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534ADA8" w14:textId="77777777" w:rsidR="00665F21" w:rsidRPr="00453693" w:rsidRDefault="00382A95" w:rsidP="00665F21">
      <w:r w:rsidRPr="00453693">
        <w:rPr>
          <w:rStyle w:val="HideTWBExt"/>
        </w:rPr>
        <w:t>&lt;/Amend&gt;</w:t>
      </w:r>
    </w:p>
    <w:p w14:paraId="00F6FDC5"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2185</w:t>
      </w:r>
      <w:r w:rsidRPr="00453693">
        <w:rPr>
          <w:rStyle w:val="HideTWBExt"/>
        </w:rPr>
        <w:t>&lt;/NumAm&gt;</w:t>
      </w:r>
    </w:p>
    <w:p w14:paraId="1E722C3C"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1D17C015" w14:textId="77777777" w:rsidR="00665F21" w:rsidRPr="00453693" w:rsidRDefault="00382A95" w:rsidP="00665F21">
      <w:pPr>
        <w:pStyle w:val="NormalBold"/>
      </w:pPr>
      <w:r w:rsidRPr="00453693">
        <w:rPr>
          <w:rStyle w:val="HideTWBExt"/>
          <w:b w:val="0"/>
        </w:rPr>
        <w:t>&lt;/RepeatBlock-By&gt;</w:t>
      </w:r>
    </w:p>
    <w:p w14:paraId="3330B325"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6E55558A" w14:textId="77777777" w:rsidR="00665F21" w:rsidRPr="00453693" w:rsidRDefault="00382A95" w:rsidP="00665F21">
      <w:pPr>
        <w:pStyle w:val="NormalBold"/>
      </w:pPr>
      <w:r w:rsidRPr="00453693">
        <w:rPr>
          <w:rStyle w:val="HideTWBExt"/>
        </w:rPr>
        <w:t>&lt;Article&gt;</w:t>
      </w:r>
      <w:r w:rsidRPr="00453693">
        <w:t>Artikel 38 – punkt 6 – led h</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D152FB3" w14:textId="77777777" w:rsidTr="0007571F">
        <w:trPr>
          <w:trHeight w:hRule="exact" w:val="240"/>
          <w:jc w:val="center"/>
        </w:trPr>
        <w:tc>
          <w:tcPr>
            <w:tcW w:w="9752" w:type="dxa"/>
            <w:gridSpan w:val="2"/>
            <w:tcBorders>
              <w:top w:val="nil"/>
              <w:left w:val="nil"/>
              <w:bottom w:val="nil"/>
              <w:right w:val="nil"/>
            </w:tcBorders>
          </w:tcPr>
          <w:p w14:paraId="5ABF6F14" w14:textId="77777777" w:rsidR="00665F21" w:rsidRPr="00453693" w:rsidRDefault="00665F21" w:rsidP="0007571F"/>
        </w:tc>
      </w:tr>
      <w:tr w:rsidR="00A333B9" w:rsidRPr="00453693" w14:paraId="0EA1F99B" w14:textId="77777777" w:rsidTr="0007571F">
        <w:trPr>
          <w:trHeight w:val="240"/>
          <w:jc w:val="center"/>
        </w:trPr>
        <w:tc>
          <w:tcPr>
            <w:tcW w:w="4876" w:type="dxa"/>
            <w:tcBorders>
              <w:top w:val="nil"/>
              <w:left w:val="nil"/>
              <w:bottom w:val="nil"/>
              <w:right w:val="nil"/>
            </w:tcBorders>
          </w:tcPr>
          <w:p w14:paraId="30D3D346"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95CF7F9" w14:textId="77777777" w:rsidR="00665F21" w:rsidRPr="00453693" w:rsidRDefault="00382A95" w:rsidP="0007571F">
            <w:pPr>
              <w:pStyle w:val="AmColumnHeading"/>
            </w:pPr>
            <w:r w:rsidRPr="00453693">
              <w:t>Ändringsförslag</w:t>
            </w:r>
          </w:p>
        </w:tc>
      </w:tr>
      <w:tr w:rsidR="00A333B9" w:rsidRPr="00453693" w14:paraId="25E6FD09" w14:textId="77777777" w:rsidTr="0007571F">
        <w:trPr>
          <w:jc w:val="center"/>
        </w:trPr>
        <w:tc>
          <w:tcPr>
            <w:tcW w:w="4876" w:type="dxa"/>
            <w:tcBorders>
              <w:top w:val="nil"/>
              <w:left w:val="nil"/>
              <w:bottom w:val="nil"/>
              <w:right w:val="nil"/>
            </w:tcBorders>
          </w:tcPr>
          <w:p w14:paraId="76F1633B" w14:textId="77777777" w:rsidR="00665F21" w:rsidRPr="00453693" w:rsidRDefault="00382A95" w:rsidP="0007571F">
            <w:pPr>
              <w:pStyle w:val="Normal6a"/>
            </w:pPr>
            <w:r w:rsidRPr="00453693">
              <w:t>h.</w:t>
            </w:r>
            <w:r w:rsidRPr="00453693">
              <w:tab/>
              <w:t>Skälen till alla beslut om återvändande som fattats avseende tredjelandsmedborgaren.</w:t>
            </w:r>
          </w:p>
        </w:tc>
        <w:tc>
          <w:tcPr>
            <w:tcW w:w="4876" w:type="dxa"/>
            <w:tcBorders>
              <w:top w:val="nil"/>
              <w:left w:val="nil"/>
              <w:bottom w:val="nil"/>
              <w:right w:val="nil"/>
            </w:tcBorders>
          </w:tcPr>
          <w:p w14:paraId="2578C9EB" w14:textId="77777777" w:rsidR="00665F21" w:rsidRPr="00453693" w:rsidRDefault="00382A95" w:rsidP="0007571F">
            <w:pPr>
              <w:pStyle w:val="Normal6a"/>
            </w:pPr>
            <w:r w:rsidRPr="00453693">
              <w:t>h.</w:t>
            </w:r>
            <w:r w:rsidRPr="00453693">
              <w:tab/>
              <w:t>Skälen till alla beslut om återvändande</w:t>
            </w:r>
            <w:r w:rsidRPr="00453693">
              <w:rPr>
                <w:b/>
                <w:i/>
              </w:rPr>
              <w:t>, avlägsnande och/eller inreseförbud</w:t>
            </w:r>
            <w:r w:rsidRPr="00453693">
              <w:t xml:space="preserve"> som fattats avseende tredjelandsmedborgaren.</w:t>
            </w:r>
          </w:p>
        </w:tc>
      </w:tr>
    </w:tbl>
    <w:p w14:paraId="298612BF"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789E003" w14:textId="77777777" w:rsidR="00665F21" w:rsidRPr="00453693" w:rsidRDefault="00382A95" w:rsidP="00665F21">
      <w:r w:rsidRPr="00453693">
        <w:rPr>
          <w:rStyle w:val="HideTWBExt"/>
        </w:rPr>
        <w:t>&lt;/Amend&gt;</w:t>
      </w:r>
    </w:p>
    <w:p w14:paraId="1F639687"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2186</w:t>
      </w:r>
      <w:r w:rsidRPr="00453693">
        <w:rPr>
          <w:rStyle w:val="HideTWBExt"/>
        </w:rPr>
        <w:t>&lt;/NumAm&gt;</w:t>
      </w:r>
    </w:p>
    <w:p w14:paraId="4A927ECD"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71175C6E" w14:textId="77777777" w:rsidR="00665F21" w:rsidRPr="00453693" w:rsidRDefault="00382A95" w:rsidP="00665F21">
      <w:pPr>
        <w:pStyle w:val="NormalBold"/>
      </w:pPr>
      <w:r w:rsidRPr="00453693">
        <w:rPr>
          <w:rStyle w:val="HideTWBExt"/>
          <w:b w:val="0"/>
        </w:rPr>
        <w:t>&lt;/RepeatBlock-By&gt;</w:t>
      </w:r>
    </w:p>
    <w:p w14:paraId="2841DFA0"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22CB3C0" w14:textId="77777777" w:rsidR="00665F21" w:rsidRPr="00453693" w:rsidRDefault="00382A95" w:rsidP="00665F21">
      <w:pPr>
        <w:pStyle w:val="NormalBold"/>
      </w:pPr>
      <w:r w:rsidRPr="00453693">
        <w:rPr>
          <w:rStyle w:val="HideTWBExt"/>
        </w:rPr>
        <w:t>&lt;Article&gt;</w:t>
      </w:r>
      <w:r w:rsidRPr="00453693">
        <w:t>Artikel 38 – punkt 6 – led ha (nytt)</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5C04732" w14:textId="77777777" w:rsidTr="0007571F">
        <w:trPr>
          <w:trHeight w:hRule="exact" w:val="240"/>
          <w:jc w:val="center"/>
        </w:trPr>
        <w:tc>
          <w:tcPr>
            <w:tcW w:w="9752" w:type="dxa"/>
            <w:gridSpan w:val="2"/>
            <w:tcBorders>
              <w:top w:val="nil"/>
              <w:left w:val="nil"/>
              <w:bottom w:val="nil"/>
              <w:right w:val="nil"/>
            </w:tcBorders>
          </w:tcPr>
          <w:p w14:paraId="07F89030" w14:textId="77777777" w:rsidR="00665F21" w:rsidRPr="00453693" w:rsidRDefault="00665F21" w:rsidP="0007571F"/>
        </w:tc>
      </w:tr>
      <w:tr w:rsidR="00A333B9" w:rsidRPr="00453693" w14:paraId="6686A0E4" w14:textId="77777777" w:rsidTr="0007571F">
        <w:trPr>
          <w:trHeight w:val="240"/>
          <w:jc w:val="center"/>
        </w:trPr>
        <w:tc>
          <w:tcPr>
            <w:tcW w:w="4876" w:type="dxa"/>
            <w:tcBorders>
              <w:top w:val="nil"/>
              <w:left w:val="nil"/>
              <w:bottom w:val="nil"/>
              <w:right w:val="nil"/>
            </w:tcBorders>
          </w:tcPr>
          <w:p w14:paraId="1C783E1F"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BF3E435" w14:textId="77777777" w:rsidR="00665F21" w:rsidRPr="00453693" w:rsidRDefault="00382A95" w:rsidP="0007571F">
            <w:pPr>
              <w:pStyle w:val="AmColumnHeading"/>
            </w:pPr>
            <w:r w:rsidRPr="00453693">
              <w:t>Ändringsförslag</w:t>
            </w:r>
          </w:p>
        </w:tc>
      </w:tr>
      <w:tr w:rsidR="00A333B9" w:rsidRPr="00453693" w14:paraId="13089BF0" w14:textId="77777777" w:rsidTr="0007571F">
        <w:trPr>
          <w:jc w:val="center"/>
        </w:trPr>
        <w:tc>
          <w:tcPr>
            <w:tcW w:w="4876" w:type="dxa"/>
            <w:tcBorders>
              <w:top w:val="nil"/>
              <w:left w:val="nil"/>
              <w:bottom w:val="nil"/>
              <w:right w:val="nil"/>
            </w:tcBorders>
          </w:tcPr>
          <w:p w14:paraId="55D72A49" w14:textId="77777777" w:rsidR="00665F21" w:rsidRPr="00453693" w:rsidRDefault="00665F21" w:rsidP="0007571F">
            <w:pPr>
              <w:pStyle w:val="Normal6a"/>
            </w:pPr>
          </w:p>
        </w:tc>
        <w:tc>
          <w:tcPr>
            <w:tcW w:w="4876" w:type="dxa"/>
            <w:tcBorders>
              <w:top w:val="nil"/>
              <w:left w:val="nil"/>
              <w:bottom w:val="nil"/>
              <w:right w:val="nil"/>
            </w:tcBorders>
          </w:tcPr>
          <w:p w14:paraId="3A7E1C18" w14:textId="77777777" w:rsidR="00665F21" w:rsidRPr="00453693" w:rsidRDefault="00382A95" w:rsidP="0007571F">
            <w:pPr>
              <w:pStyle w:val="Normal6a"/>
            </w:pPr>
            <w:r w:rsidRPr="00453693">
              <w:rPr>
                <w:b/>
                <w:i/>
              </w:rPr>
              <w:t>ha)</w:t>
            </w:r>
            <w:r w:rsidRPr="00453693">
              <w:tab/>
            </w:r>
            <w:r w:rsidRPr="00453693">
              <w:rPr>
                <w:b/>
                <w:i/>
              </w:rPr>
              <w:t>Information om tredjelandsmedborgarens efterlevnad av skyldigheterna enligt artiklarna 21 och 23.</w:t>
            </w:r>
          </w:p>
        </w:tc>
      </w:tr>
    </w:tbl>
    <w:p w14:paraId="4C530A26"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8B923FB" w14:textId="77777777" w:rsidR="00665F21" w:rsidRPr="00453693" w:rsidRDefault="00382A95" w:rsidP="00665F21">
      <w:r w:rsidRPr="00453693">
        <w:rPr>
          <w:rStyle w:val="HideTWBExt"/>
        </w:rPr>
        <w:t>&lt;/Amend&gt;</w:t>
      </w:r>
    </w:p>
    <w:p w14:paraId="61A6154B"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2187</w:t>
      </w:r>
      <w:r w:rsidRPr="00453693">
        <w:rPr>
          <w:rStyle w:val="HideTWBExt"/>
        </w:rPr>
        <w:t>&lt;/NumAm&gt;</w:t>
      </w:r>
    </w:p>
    <w:p w14:paraId="3B8BD888" w14:textId="77777777" w:rsidR="00665F21" w:rsidRPr="00453693" w:rsidRDefault="00382A95" w:rsidP="00665F21">
      <w:pPr>
        <w:pStyle w:val="NormalBold"/>
      </w:pPr>
      <w:r w:rsidRPr="00453693">
        <w:rPr>
          <w:rStyle w:val="HideTWBExt"/>
          <w:b w:val="0"/>
        </w:rPr>
        <w:t>&lt;RepeatBlock-By&gt;&lt;Members&gt;</w:t>
      </w:r>
      <w:r w:rsidRPr="00453693">
        <w:t>Mélissa Camara</w:t>
      </w:r>
      <w:r w:rsidRPr="00453693">
        <w:rPr>
          <w:rStyle w:val="HideTWBExt"/>
          <w:b w:val="0"/>
        </w:rPr>
        <w:t>&lt;/Members&gt;</w:t>
      </w:r>
    </w:p>
    <w:p w14:paraId="7EFE9DAA" w14:textId="77777777" w:rsidR="00665F21" w:rsidRPr="00453693" w:rsidRDefault="00382A95" w:rsidP="00665F21">
      <w:pPr>
        <w:pStyle w:val="NormalBold"/>
      </w:pPr>
      <w:r w:rsidRPr="00453693">
        <w:rPr>
          <w:rStyle w:val="HideTWBExt"/>
          <w:b w:val="0"/>
        </w:rPr>
        <w:t>&lt;/RepeatBlock-By&gt;</w:t>
      </w:r>
    </w:p>
    <w:p w14:paraId="08F36ECF"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7DEEABF9" w14:textId="77777777" w:rsidR="00665F21" w:rsidRPr="00453693" w:rsidRDefault="00382A95" w:rsidP="00665F21">
      <w:pPr>
        <w:pStyle w:val="NormalBold"/>
      </w:pPr>
      <w:r w:rsidRPr="00453693">
        <w:rPr>
          <w:rStyle w:val="HideTWBExt"/>
        </w:rPr>
        <w:t>&lt;Article&gt;</w:t>
      </w:r>
      <w:r w:rsidRPr="00453693">
        <w:t>Artikel 38 – punkt 6 – led j</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1F5D87CB" w14:textId="77777777" w:rsidTr="0007571F">
        <w:trPr>
          <w:trHeight w:hRule="exact" w:val="240"/>
          <w:jc w:val="center"/>
        </w:trPr>
        <w:tc>
          <w:tcPr>
            <w:tcW w:w="9752" w:type="dxa"/>
            <w:gridSpan w:val="2"/>
            <w:tcBorders>
              <w:top w:val="nil"/>
              <w:left w:val="nil"/>
              <w:bottom w:val="nil"/>
              <w:right w:val="nil"/>
            </w:tcBorders>
          </w:tcPr>
          <w:p w14:paraId="4848792D" w14:textId="77777777" w:rsidR="00665F21" w:rsidRPr="00453693" w:rsidRDefault="00665F21" w:rsidP="0007571F"/>
        </w:tc>
      </w:tr>
      <w:tr w:rsidR="00A333B9" w:rsidRPr="00453693" w14:paraId="3A67EEF0" w14:textId="77777777" w:rsidTr="0007571F">
        <w:trPr>
          <w:trHeight w:val="240"/>
          <w:jc w:val="center"/>
        </w:trPr>
        <w:tc>
          <w:tcPr>
            <w:tcW w:w="4876" w:type="dxa"/>
            <w:tcBorders>
              <w:top w:val="nil"/>
              <w:left w:val="nil"/>
              <w:bottom w:val="nil"/>
              <w:right w:val="nil"/>
            </w:tcBorders>
          </w:tcPr>
          <w:p w14:paraId="622F456B"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A870F6F" w14:textId="77777777" w:rsidR="00665F21" w:rsidRPr="00453693" w:rsidRDefault="00382A95" w:rsidP="0007571F">
            <w:pPr>
              <w:pStyle w:val="AmColumnHeading"/>
            </w:pPr>
            <w:r w:rsidRPr="00453693">
              <w:t>Ändringsförslag</w:t>
            </w:r>
          </w:p>
        </w:tc>
      </w:tr>
      <w:tr w:rsidR="00A333B9" w:rsidRPr="00453693" w14:paraId="3AC6C6D0" w14:textId="77777777" w:rsidTr="0007571F">
        <w:trPr>
          <w:jc w:val="center"/>
        </w:trPr>
        <w:tc>
          <w:tcPr>
            <w:tcW w:w="4876" w:type="dxa"/>
            <w:tcBorders>
              <w:top w:val="nil"/>
              <w:left w:val="nil"/>
              <w:bottom w:val="nil"/>
              <w:right w:val="nil"/>
            </w:tcBorders>
          </w:tcPr>
          <w:p w14:paraId="40465051" w14:textId="77777777" w:rsidR="00665F21" w:rsidRPr="00453693" w:rsidRDefault="00382A95" w:rsidP="0007571F">
            <w:pPr>
              <w:pStyle w:val="Normal6a"/>
            </w:pPr>
            <w:r w:rsidRPr="00453693">
              <w:t>j.</w:t>
            </w:r>
            <w:r w:rsidRPr="00453693">
              <w:tab/>
              <w:t xml:space="preserve">Information som rör uppgifter ur kriminalregistret eller </w:t>
            </w:r>
            <w:r w:rsidRPr="00453693">
              <w:rPr>
                <w:b/>
                <w:i/>
              </w:rPr>
              <w:t>det</w:t>
            </w:r>
            <w:r w:rsidRPr="00453693">
              <w:t xml:space="preserve"> hot mot </w:t>
            </w:r>
            <w:r w:rsidRPr="00453693">
              <w:rPr>
                <w:b/>
                <w:i/>
              </w:rPr>
              <w:t>allmän ordning, allmän säkerhet eller nationell</w:t>
            </w:r>
            <w:r w:rsidRPr="00453693">
              <w:t xml:space="preserve"> säkerhet som tredjelandsmedborgaren utgör.</w:t>
            </w:r>
          </w:p>
        </w:tc>
        <w:tc>
          <w:tcPr>
            <w:tcW w:w="4876" w:type="dxa"/>
            <w:tcBorders>
              <w:top w:val="nil"/>
              <w:left w:val="nil"/>
              <w:bottom w:val="nil"/>
              <w:right w:val="nil"/>
            </w:tcBorders>
          </w:tcPr>
          <w:p w14:paraId="6484192D" w14:textId="77777777" w:rsidR="00665F21" w:rsidRPr="00453693" w:rsidRDefault="00382A95" w:rsidP="0007571F">
            <w:pPr>
              <w:pStyle w:val="Normal6a"/>
            </w:pPr>
            <w:r w:rsidRPr="00453693">
              <w:t>j.</w:t>
            </w:r>
            <w:r w:rsidRPr="00453693">
              <w:tab/>
              <w:t xml:space="preserve">Information som rör uppgifter ur kriminalregistret eller </w:t>
            </w:r>
            <w:r w:rsidRPr="00453693">
              <w:rPr>
                <w:b/>
                <w:i/>
              </w:rPr>
              <w:t>ett</w:t>
            </w:r>
            <w:r w:rsidRPr="00453693">
              <w:t xml:space="preserve"> hot mot </w:t>
            </w:r>
            <w:r w:rsidRPr="00453693">
              <w:rPr>
                <w:b/>
                <w:i/>
              </w:rPr>
              <w:t>inre</w:t>
            </w:r>
            <w:r w:rsidRPr="00453693">
              <w:t xml:space="preserve"> säkerhet som tredjelandsmedborgaren utgör.</w:t>
            </w:r>
          </w:p>
        </w:tc>
      </w:tr>
    </w:tbl>
    <w:p w14:paraId="76C5EFE0"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2906E2C" w14:textId="77777777" w:rsidR="00665F21" w:rsidRPr="00453693" w:rsidRDefault="00382A95" w:rsidP="00665F21">
      <w:r w:rsidRPr="00453693">
        <w:rPr>
          <w:rStyle w:val="HideTWBExt"/>
        </w:rPr>
        <w:t>&lt;/Amend&gt;</w:t>
      </w:r>
    </w:p>
    <w:p w14:paraId="19DF42F6"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2188</w:t>
      </w:r>
      <w:r w:rsidRPr="00453693">
        <w:rPr>
          <w:rStyle w:val="HideTWBExt"/>
        </w:rPr>
        <w:t>&lt;/NumAm&gt;</w:t>
      </w:r>
    </w:p>
    <w:p w14:paraId="25189AF4"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3BFD5656" w14:textId="77777777" w:rsidR="00665F21" w:rsidRPr="00453693" w:rsidRDefault="00382A95" w:rsidP="00665F21">
      <w:pPr>
        <w:pStyle w:val="NormalBold"/>
      </w:pPr>
      <w:r w:rsidRPr="00453693">
        <w:rPr>
          <w:rStyle w:val="HideTWBExt"/>
          <w:b w:val="0"/>
        </w:rPr>
        <w:t>&lt;/RepeatBlock-By&gt;</w:t>
      </w:r>
    </w:p>
    <w:p w14:paraId="00E5F6F7"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11400D6B" w14:textId="77777777" w:rsidR="00665F21" w:rsidRPr="00453693" w:rsidRDefault="00382A95" w:rsidP="00665F21">
      <w:pPr>
        <w:pStyle w:val="NormalBold"/>
      </w:pPr>
      <w:r w:rsidRPr="00453693">
        <w:rPr>
          <w:rStyle w:val="HideTWBExt"/>
        </w:rPr>
        <w:t>&lt;Article&gt;</w:t>
      </w:r>
      <w:r w:rsidRPr="00453693">
        <w:t>Artikel 38 – punkt 6 – led ka (nytt)</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3FBD5B5C" w14:textId="77777777" w:rsidTr="0007571F">
        <w:trPr>
          <w:trHeight w:hRule="exact" w:val="240"/>
          <w:jc w:val="center"/>
        </w:trPr>
        <w:tc>
          <w:tcPr>
            <w:tcW w:w="9752" w:type="dxa"/>
            <w:gridSpan w:val="2"/>
            <w:tcBorders>
              <w:top w:val="nil"/>
              <w:left w:val="nil"/>
              <w:bottom w:val="nil"/>
              <w:right w:val="nil"/>
            </w:tcBorders>
          </w:tcPr>
          <w:p w14:paraId="614F7160" w14:textId="77777777" w:rsidR="00665F21" w:rsidRPr="00453693" w:rsidRDefault="00665F21" w:rsidP="0007571F"/>
        </w:tc>
      </w:tr>
      <w:tr w:rsidR="00A333B9" w:rsidRPr="00453693" w14:paraId="4C22A0DF" w14:textId="77777777" w:rsidTr="0007571F">
        <w:trPr>
          <w:trHeight w:val="240"/>
          <w:jc w:val="center"/>
        </w:trPr>
        <w:tc>
          <w:tcPr>
            <w:tcW w:w="4876" w:type="dxa"/>
            <w:tcBorders>
              <w:top w:val="nil"/>
              <w:left w:val="nil"/>
              <w:bottom w:val="nil"/>
              <w:right w:val="nil"/>
            </w:tcBorders>
          </w:tcPr>
          <w:p w14:paraId="5E66B4BB"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253061BF" w14:textId="77777777" w:rsidR="00665F21" w:rsidRPr="00453693" w:rsidRDefault="00382A95" w:rsidP="0007571F">
            <w:pPr>
              <w:pStyle w:val="AmColumnHeading"/>
            </w:pPr>
            <w:r w:rsidRPr="00453693">
              <w:t>Ändringsförslag</w:t>
            </w:r>
          </w:p>
        </w:tc>
      </w:tr>
      <w:tr w:rsidR="00A333B9" w:rsidRPr="00453693" w14:paraId="2F10D0F2" w14:textId="77777777" w:rsidTr="0007571F">
        <w:trPr>
          <w:jc w:val="center"/>
        </w:trPr>
        <w:tc>
          <w:tcPr>
            <w:tcW w:w="4876" w:type="dxa"/>
            <w:tcBorders>
              <w:top w:val="nil"/>
              <w:left w:val="nil"/>
              <w:bottom w:val="nil"/>
              <w:right w:val="nil"/>
            </w:tcBorders>
          </w:tcPr>
          <w:p w14:paraId="67826599" w14:textId="77777777" w:rsidR="00665F21" w:rsidRPr="00453693" w:rsidRDefault="00665F21" w:rsidP="0007571F">
            <w:pPr>
              <w:pStyle w:val="Normal6a"/>
            </w:pPr>
          </w:p>
        </w:tc>
        <w:tc>
          <w:tcPr>
            <w:tcW w:w="4876" w:type="dxa"/>
            <w:tcBorders>
              <w:top w:val="nil"/>
              <w:left w:val="nil"/>
              <w:bottom w:val="nil"/>
              <w:right w:val="nil"/>
            </w:tcBorders>
          </w:tcPr>
          <w:p w14:paraId="10808F94" w14:textId="77777777" w:rsidR="00665F21" w:rsidRPr="00453693" w:rsidRDefault="00382A95" w:rsidP="0007571F">
            <w:pPr>
              <w:pStyle w:val="Normal6a"/>
            </w:pPr>
            <w:r w:rsidRPr="00453693">
              <w:rPr>
                <w:b/>
                <w:i/>
              </w:rPr>
              <w:t>ka)</w:t>
            </w:r>
            <w:r w:rsidRPr="00453693">
              <w:tab/>
            </w:r>
            <w:r w:rsidRPr="00453693">
              <w:rPr>
                <w:b/>
                <w:i/>
              </w:rPr>
              <w:t>Information om tredjelandsmedborgarens samarbete i enlighet med skyldigheterna i artikel 21.</w:t>
            </w:r>
          </w:p>
        </w:tc>
      </w:tr>
    </w:tbl>
    <w:p w14:paraId="332CA5E3"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2E4C45D" w14:textId="77777777" w:rsidR="00665F21" w:rsidRPr="00453693" w:rsidRDefault="00382A95" w:rsidP="00665F21">
      <w:r w:rsidRPr="00453693">
        <w:rPr>
          <w:rStyle w:val="HideTWBExt"/>
        </w:rPr>
        <w:t>&lt;/Amend&gt;</w:t>
      </w:r>
    </w:p>
    <w:p w14:paraId="2D4E07E4"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2189</w:t>
      </w:r>
      <w:r w:rsidRPr="00453693">
        <w:rPr>
          <w:rStyle w:val="HideTWBExt"/>
        </w:rPr>
        <w:t>&lt;/NumAm&gt;</w:t>
      </w:r>
    </w:p>
    <w:p w14:paraId="25918315" w14:textId="77777777" w:rsidR="00665F21" w:rsidRPr="00453693" w:rsidRDefault="00382A95" w:rsidP="00665F21">
      <w:pPr>
        <w:pStyle w:val="NormalBold"/>
      </w:pPr>
      <w:r w:rsidRPr="00453693">
        <w:rPr>
          <w:rStyle w:val="HideTWBExt"/>
          <w:b w:val="0"/>
        </w:rPr>
        <w:t>&lt;RepeatBlock-By&gt;&lt;Members&gt;</w:t>
      </w:r>
      <w:r w:rsidRPr="00453693">
        <w:t>Marieke Ehlers</w:t>
      </w:r>
      <w:r w:rsidRPr="00453693">
        <w:rPr>
          <w:rStyle w:val="HideTWBExt"/>
          <w:b w:val="0"/>
        </w:rPr>
        <w:t>&lt;/Members&gt;</w:t>
      </w:r>
    </w:p>
    <w:p w14:paraId="5A5E7A85" w14:textId="77777777" w:rsidR="00665F21" w:rsidRPr="00453693" w:rsidRDefault="00382A95" w:rsidP="00665F21">
      <w:r w:rsidRPr="00453693">
        <w:rPr>
          <w:rStyle w:val="HideTWBExt"/>
        </w:rPr>
        <w:t>&lt;AuNomDe&gt;</w:t>
      </w:r>
      <w:r w:rsidRPr="00453693">
        <w:rPr>
          <w:rStyle w:val="HideTWBInt"/>
          <w:color w:val="auto"/>
        </w:rPr>
        <w:t>{PfE}</w:t>
      </w:r>
      <w:r w:rsidRPr="00453693">
        <w:t xml:space="preserve">för </w:t>
      </w:r>
      <w:proofErr w:type="spellStart"/>
      <w:r w:rsidRPr="00453693">
        <w:t>PfE</w:t>
      </w:r>
      <w:proofErr w:type="spellEnd"/>
      <w:r w:rsidRPr="00453693">
        <w:t>-gruppen</w:t>
      </w:r>
      <w:r w:rsidRPr="00453693">
        <w:rPr>
          <w:rStyle w:val="HideTWBExt"/>
        </w:rPr>
        <w:t>&lt;/AuNomDe&gt;</w:t>
      </w:r>
    </w:p>
    <w:p w14:paraId="758F1B80" w14:textId="77777777" w:rsidR="00665F21" w:rsidRPr="00453693" w:rsidRDefault="00382A95" w:rsidP="00665F21">
      <w:pPr>
        <w:pStyle w:val="NormalBold"/>
      </w:pPr>
      <w:r w:rsidRPr="00453693">
        <w:rPr>
          <w:rStyle w:val="HideTWBExt"/>
          <w:b w:val="0"/>
        </w:rPr>
        <w:t>&lt;/RepeatBlock-By&gt;</w:t>
      </w:r>
    </w:p>
    <w:p w14:paraId="0E1EFFE1"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64B1050" w14:textId="77777777" w:rsidR="00665F21" w:rsidRPr="00453693" w:rsidRDefault="00382A95" w:rsidP="00665F21">
      <w:pPr>
        <w:pStyle w:val="NormalBold"/>
      </w:pPr>
      <w:r w:rsidRPr="00453693">
        <w:rPr>
          <w:rStyle w:val="HideTWBExt"/>
        </w:rPr>
        <w:t>&lt;Article&gt;</w:t>
      </w:r>
      <w:r w:rsidRPr="00453693">
        <w:t>Artikel 38 – punkt 7</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3DFDE5FF" w14:textId="77777777" w:rsidTr="0007571F">
        <w:trPr>
          <w:trHeight w:hRule="exact" w:val="240"/>
          <w:jc w:val="center"/>
        </w:trPr>
        <w:tc>
          <w:tcPr>
            <w:tcW w:w="9752" w:type="dxa"/>
            <w:gridSpan w:val="2"/>
            <w:tcBorders>
              <w:top w:val="nil"/>
              <w:left w:val="nil"/>
              <w:bottom w:val="nil"/>
              <w:right w:val="nil"/>
            </w:tcBorders>
          </w:tcPr>
          <w:p w14:paraId="18BDA209" w14:textId="77777777" w:rsidR="00665F21" w:rsidRPr="00453693" w:rsidRDefault="00665F21" w:rsidP="0007571F"/>
        </w:tc>
      </w:tr>
      <w:tr w:rsidR="00A333B9" w:rsidRPr="00453693" w14:paraId="6AD9D34D" w14:textId="77777777" w:rsidTr="0007571F">
        <w:trPr>
          <w:trHeight w:val="240"/>
          <w:jc w:val="center"/>
        </w:trPr>
        <w:tc>
          <w:tcPr>
            <w:tcW w:w="4876" w:type="dxa"/>
            <w:tcBorders>
              <w:top w:val="nil"/>
              <w:left w:val="nil"/>
              <w:bottom w:val="nil"/>
              <w:right w:val="nil"/>
            </w:tcBorders>
          </w:tcPr>
          <w:p w14:paraId="506D405A"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A4A98F0" w14:textId="77777777" w:rsidR="00665F21" w:rsidRPr="00453693" w:rsidRDefault="00382A95" w:rsidP="0007571F">
            <w:pPr>
              <w:pStyle w:val="AmColumnHeading"/>
            </w:pPr>
            <w:r w:rsidRPr="00453693">
              <w:t>Ändringsförslag</w:t>
            </w:r>
          </w:p>
        </w:tc>
      </w:tr>
      <w:tr w:rsidR="00A333B9" w:rsidRPr="00453693" w14:paraId="4B881F39" w14:textId="77777777" w:rsidTr="0007571F">
        <w:trPr>
          <w:jc w:val="center"/>
        </w:trPr>
        <w:tc>
          <w:tcPr>
            <w:tcW w:w="4876" w:type="dxa"/>
            <w:tcBorders>
              <w:top w:val="nil"/>
              <w:left w:val="nil"/>
              <w:bottom w:val="nil"/>
              <w:right w:val="nil"/>
            </w:tcBorders>
          </w:tcPr>
          <w:p w14:paraId="418C1FF1" w14:textId="77777777" w:rsidR="00665F21" w:rsidRPr="00453693" w:rsidRDefault="00382A95" w:rsidP="0007571F">
            <w:pPr>
              <w:pStyle w:val="Normal6a"/>
            </w:pPr>
            <w:r w:rsidRPr="00453693">
              <w:t>7.</w:t>
            </w:r>
            <w:r w:rsidRPr="00453693">
              <w:tab/>
              <w:t xml:space="preserve">Den anmodade medlemsstaten ska vara skyldig att svara så snart som möjligt, senast inom </w:t>
            </w:r>
            <w:r w:rsidRPr="00453693">
              <w:rPr>
                <w:b/>
                <w:i/>
              </w:rPr>
              <w:t>tre</w:t>
            </w:r>
            <w:r w:rsidRPr="00453693">
              <w:t xml:space="preserve"> veckor.</w:t>
            </w:r>
          </w:p>
        </w:tc>
        <w:tc>
          <w:tcPr>
            <w:tcW w:w="4876" w:type="dxa"/>
            <w:tcBorders>
              <w:top w:val="nil"/>
              <w:left w:val="nil"/>
              <w:bottom w:val="nil"/>
              <w:right w:val="nil"/>
            </w:tcBorders>
          </w:tcPr>
          <w:p w14:paraId="37B23AD7" w14:textId="77777777" w:rsidR="00665F21" w:rsidRPr="00453693" w:rsidRDefault="00382A95" w:rsidP="0007571F">
            <w:pPr>
              <w:pStyle w:val="Normal6a"/>
            </w:pPr>
            <w:r w:rsidRPr="00453693">
              <w:t>7.</w:t>
            </w:r>
            <w:r w:rsidRPr="00453693">
              <w:tab/>
              <w:t xml:space="preserve">Den anmodade medlemsstaten ska vara skyldig att svara så snart som möjligt, </w:t>
            </w:r>
            <w:r w:rsidRPr="00453693">
              <w:rPr>
                <w:b/>
                <w:i/>
              </w:rPr>
              <w:t>dock</w:t>
            </w:r>
            <w:r w:rsidRPr="00453693">
              <w:t xml:space="preserve"> senast inom </w:t>
            </w:r>
            <w:r w:rsidRPr="00453693">
              <w:rPr>
                <w:b/>
                <w:i/>
              </w:rPr>
              <w:t>två</w:t>
            </w:r>
            <w:r w:rsidRPr="00453693">
              <w:t xml:space="preserve"> veckor.</w:t>
            </w:r>
          </w:p>
        </w:tc>
      </w:tr>
    </w:tbl>
    <w:p w14:paraId="4022B4BC"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E7C60C6" w14:textId="77777777" w:rsidR="00665F21" w:rsidRPr="00453693" w:rsidRDefault="00382A95" w:rsidP="00665F21">
      <w:r w:rsidRPr="00453693">
        <w:rPr>
          <w:rStyle w:val="HideTWBExt"/>
        </w:rPr>
        <w:t>&lt;/Amend&gt;</w:t>
      </w:r>
    </w:p>
    <w:p w14:paraId="5499428D"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2190</w:t>
      </w:r>
      <w:r w:rsidRPr="00453693">
        <w:rPr>
          <w:rStyle w:val="HideTWBExt"/>
        </w:rPr>
        <w:t>&lt;/NumAm&gt;</w:t>
      </w:r>
    </w:p>
    <w:p w14:paraId="169B0506"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541C7CF0" w14:textId="77777777" w:rsidR="00665F21" w:rsidRPr="00453693" w:rsidRDefault="00382A95" w:rsidP="00665F21">
      <w:pPr>
        <w:pStyle w:val="NormalBold"/>
      </w:pPr>
      <w:r w:rsidRPr="00453693">
        <w:rPr>
          <w:rStyle w:val="HideTWBExt"/>
          <w:b w:val="0"/>
        </w:rPr>
        <w:t>&lt;/RepeatBlock-By&gt;</w:t>
      </w:r>
    </w:p>
    <w:p w14:paraId="63F1E125"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157401A" w14:textId="77777777" w:rsidR="00665F21" w:rsidRPr="00453693" w:rsidRDefault="00382A95" w:rsidP="00665F21">
      <w:pPr>
        <w:pStyle w:val="NormalBold"/>
      </w:pPr>
      <w:r w:rsidRPr="00453693">
        <w:rPr>
          <w:rStyle w:val="HideTWBExt"/>
        </w:rPr>
        <w:t>&lt;Article&gt;</w:t>
      </w:r>
      <w:r w:rsidRPr="00453693">
        <w:t>Artikel 38 – punkt 7</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4BE3FE3" w14:textId="77777777" w:rsidTr="0007571F">
        <w:trPr>
          <w:trHeight w:hRule="exact" w:val="240"/>
          <w:jc w:val="center"/>
        </w:trPr>
        <w:tc>
          <w:tcPr>
            <w:tcW w:w="9752" w:type="dxa"/>
            <w:gridSpan w:val="2"/>
            <w:tcBorders>
              <w:top w:val="nil"/>
              <w:left w:val="nil"/>
              <w:bottom w:val="nil"/>
              <w:right w:val="nil"/>
            </w:tcBorders>
          </w:tcPr>
          <w:p w14:paraId="1B43025C" w14:textId="77777777" w:rsidR="00665F21" w:rsidRPr="00453693" w:rsidRDefault="00665F21" w:rsidP="0007571F"/>
        </w:tc>
      </w:tr>
      <w:tr w:rsidR="00A333B9" w:rsidRPr="00453693" w14:paraId="4C25562A" w14:textId="77777777" w:rsidTr="0007571F">
        <w:trPr>
          <w:trHeight w:val="240"/>
          <w:jc w:val="center"/>
        </w:trPr>
        <w:tc>
          <w:tcPr>
            <w:tcW w:w="4876" w:type="dxa"/>
            <w:tcBorders>
              <w:top w:val="nil"/>
              <w:left w:val="nil"/>
              <w:bottom w:val="nil"/>
              <w:right w:val="nil"/>
            </w:tcBorders>
          </w:tcPr>
          <w:p w14:paraId="41A5D7B5"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1251187E" w14:textId="77777777" w:rsidR="00665F21" w:rsidRPr="00453693" w:rsidRDefault="00382A95" w:rsidP="0007571F">
            <w:pPr>
              <w:pStyle w:val="AmColumnHeading"/>
            </w:pPr>
            <w:r w:rsidRPr="00453693">
              <w:t>Ändringsförslag</w:t>
            </w:r>
          </w:p>
        </w:tc>
      </w:tr>
      <w:tr w:rsidR="00A333B9" w:rsidRPr="00453693" w14:paraId="2B7B05FB" w14:textId="77777777" w:rsidTr="0007571F">
        <w:trPr>
          <w:jc w:val="center"/>
        </w:trPr>
        <w:tc>
          <w:tcPr>
            <w:tcW w:w="4876" w:type="dxa"/>
            <w:tcBorders>
              <w:top w:val="nil"/>
              <w:left w:val="nil"/>
              <w:bottom w:val="nil"/>
              <w:right w:val="nil"/>
            </w:tcBorders>
          </w:tcPr>
          <w:p w14:paraId="4F677288" w14:textId="77777777" w:rsidR="00665F21" w:rsidRPr="00453693" w:rsidRDefault="00382A95" w:rsidP="0007571F">
            <w:pPr>
              <w:pStyle w:val="Normal6a"/>
            </w:pPr>
            <w:r w:rsidRPr="00453693">
              <w:t>7.</w:t>
            </w:r>
            <w:r w:rsidRPr="00453693">
              <w:tab/>
              <w:t xml:space="preserve">Den anmodade medlemsstaten ska vara skyldig att svara så snart som möjligt, senast inom </w:t>
            </w:r>
            <w:r w:rsidRPr="00453693">
              <w:rPr>
                <w:b/>
                <w:i/>
              </w:rPr>
              <w:t>tre</w:t>
            </w:r>
            <w:r w:rsidRPr="00453693">
              <w:t xml:space="preserve"> veckor.</w:t>
            </w:r>
          </w:p>
        </w:tc>
        <w:tc>
          <w:tcPr>
            <w:tcW w:w="4876" w:type="dxa"/>
            <w:tcBorders>
              <w:top w:val="nil"/>
              <w:left w:val="nil"/>
              <w:bottom w:val="nil"/>
              <w:right w:val="nil"/>
            </w:tcBorders>
          </w:tcPr>
          <w:p w14:paraId="4EA1AD1D" w14:textId="77777777" w:rsidR="00665F21" w:rsidRPr="00453693" w:rsidRDefault="00382A95" w:rsidP="0007571F">
            <w:pPr>
              <w:pStyle w:val="Normal6a"/>
            </w:pPr>
            <w:r w:rsidRPr="00453693">
              <w:t>7.</w:t>
            </w:r>
            <w:r w:rsidRPr="00453693">
              <w:tab/>
              <w:t xml:space="preserve">Den anmodade medlemsstaten ska vara skyldig att svara så snart som möjligt, </w:t>
            </w:r>
            <w:r w:rsidRPr="00453693">
              <w:rPr>
                <w:b/>
                <w:i/>
              </w:rPr>
              <w:t>dock</w:t>
            </w:r>
            <w:r w:rsidRPr="00453693">
              <w:t xml:space="preserve"> senast inom </w:t>
            </w:r>
            <w:r w:rsidRPr="00453693">
              <w:rPr>
                <w:b/>
                <w:i/>
              </w:rPr>
              <w:t>två</w:t>
            </w:r>
            <w:r w:rsidRPr="00453693">
              <w:t xml:space="preserve"> veckor.</w:t>
            </w:r>
          </w:p>
        </w:tc>
      </w:tr>
    </w:tbl>
    <w:p w14:paraId="29A13CDC"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9A8931F" w14:textId="77777777" w:rsidR="00665F21" w:rsidRPr="00453693" w:rsidRDefault="00382A95" w:rsidP="00665F21">
      <w:r w:rsidRPr="00453693">
        <w:rPr>
          <w:rStyle w:val="HideTWBExt"/>
        </w:rPr>
        <w:t>&lt;/Amend&gt;</w:t>
      </w:r>
    </w:p>
    <w:p w14:paraId="4320E5E0"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2191</w:t>
      </w:r>
      <w:r w:rsidRPr="00453693">
        <w:rPr>
          <w:rStyle w:val="HideTWBExt"/>
        </w:rPr>
        <w:t>&lt;/NumAm&gt;</w:t>
      </w:r>
    </w:p>
    <w:p w14:paraId="601FA581"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 Karlo Ressler</w:t>
      </w:r>
      <w:r w:rsidRPr="00453693">
        <w:rPr>
          <w:rStyle w:val="HideTWBExt"/>
          <w:b w:val="0"/>
        </w:rPr>
        <w:t>&lt;/Members&gt;</w:t>
      </w:r>
    </w:p>
    <w:p w14:paraId="391D2B9E" w14:textId="77777777" w:rsidR="00665F21" w:rsidRPr="00453693" w:rsidRDefault="00382A95" w:rsidP="00665F21">
      <w:pPr>
        <w:pStyle w:val="NormalBold"/>
      </w:pPr>
      <w:r w:rsidRPr="00453693">
        <w:rPr>
          <w:rStyle w:val="HideTWBExt"/>
          <w:b w:val="0"/>
        </w:rPr>
        <w:t>&lt;/RepeatBlock-By&gt;</w:t>
      </w:r>
    </w:p>
    <w:p w14:paraId="2F1F1980"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72219D1" w14:textId="77777777" w:rsidR="00665F21" w:rsidRPr="00453693" w:rsidRDefault="00382A95" w:rsidP="00665F21">
      <w:pPr>
        <w:pStyle w:val="NormalBold"/>
      </w:pPr>
      <w:r w:rsidRPr="00453693">
        <w:rPr>
          <w:rStyle w:val="HideTWBExt"/>
        </w:rPr>
        <w:t>&lt;Article&gt;</w:t>
      </w:r>
      <w:r w:rsidRPr="00453693">
        <w:t>Artikel 38 – punkt 7a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47426052" w14:textId="77777777" w:rsidTr="0007571F">
        <w:trPr>
          <w:trHeight w:hRule="exact" w:val="240"/>
          <w:jc w:val="center"/>
        </w:trPr>
        <w:tc>
          <w:tcPr>
            <w:tcW w:w="9752" w:type="dxa"/>
            <w:gridSpan w:val="2"/>
            <w:tcBorders>
              <w:top w:val="nil"/>
              <w:left w:val="nil"/>
              <w:bottom w:val="nil"/>
              <w:right w:val="nil"/>
            </w:tcBorders>
          </w:tcPr>
          <w:p w14:paraId="52454A5B" w14:textId="77777777" w:rsidR="00665F21" w:rsidRPr="00453693" w:rsidRDefault="00665F21" w:rsidP="0007571F"/>
        </w:tc>
      </w:tr>
      <w:tr w:rsidR="00A333B9" w:rsidRPr="00453693" w14:paraId="52D8B9F2" w14:textId="77777777" w:rsidTr="0007571F">
        <w:trPr>
          <w:trHeight w:val="240"/>
          <w:jc w:val="center"/>
        </w:trPr>
        <w:tc>
          <w:tcPr>
            <w:tcW w:w="4876" w:type="dxa"/>
            <w:tcBorders>
              <w:top w:val="nil"/>
              <w:left w:val="nil"/>
              <w:bottom w:val="nil"/>
              <w:right w:val="nil"/>
            </w:tcBorders>
          </w:tcPr>
          <w:p w14:paraId="58760CC5"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3D4B962" w14:textId="77777777" w:rsidR="00665F21" w:rsidRPr="00453693" w:rsidRDefault="00382A95" w:rsidP="0007571F">
            <w:pPr>
              <w:pStyle w:val="AmColumnHeading"/>
            </w:pPr>
            <w:r w:rsidRPr="00453693">
              <w:t>Ändringsförslag</w:t>
            </w:r>
          </w:p>
        </w:tc>
      </w:tr>
      <w:tr w:rsidR="00A333B9" w:rsidRPr="00453693" w14:paraId="46716FA4" w14:textId="77777777" w:rsidTr="0007571F">
        <w:trPr>
          <w:jc w:val="center"/>
        </w:trPr>
        <w:tc>
          <w:tcPr>
            <w:tcW w:w="4876" w:type="dxa"/>
            <w:tcBorders>
              <w:top w:val="nil"/>
              <w:left w:val="nil"/>
              <w:bottom w:val="nil"/>
              <w:right w:val="nil"/>
            </w:tcBorders>
          </w:tcPr>
          <w:p w14:paraId="5F624E7B" w14:textId="77777777" w:rsidR="00665F21" w:rsidRPr="00453693" w:rsidRDefault="00665F21" w:rsidP="0007571F">
            <w:pPr>
              <w:pStyle w:val="Normal6a"/>
            </w:pPr>
          </w:p>
        </w:tc>
        <w:tc>
          <w:tcPr>
            <w:tcW w:w="4876" w:type="dxa"/>
            <w:tcBorders>
              <w:top w:val="nil"/>
              <w:left w:val="nil"/>
              <w:bottom w:val="nil"/>
              <w:right w:val="nil"/>
            </w:tcBorders>
          </w:tcPr>
          <w:p w14:paraId="5969AF28" w14:textId="77777777" w:rsidR="00665F21" w:rsidRPr="00453693" w:rsidRDefault="00382A95" w:rsidP="0007571F">
            <w:pPr>
              <w:pStyle w:val="Normal6a"/>
            </w:pPr>
            <w:r w:rsidRPr="00453693">
              <w:rPr>
                <w:b/>
                <w:i/>
              </w:rPr>
              <w:t>7a.</w:t>
            </w:r>
            <w:r w:rsidRPr="00453693">
              <w:tab/>
            </w:r>
            <w:r w:rsidRPr="00453693">
              <w:rPr>
                <w:b/>
                <w:i/>
              </w:rPr>
              <w:t>Ett uteblivet, ofullständigt eller försenat svar från en medlemsstat på en begäran som gjorts i enlighet med denna artikel ska inte hindra eller försena verkställigheten av ett beslut om återvändande eller avlägsnande som inletts av en annan medlemsstat. Den anmodande medlemsstaten får gå vidare på grundval av den information som dess behöriga myndigheter redan har tillgång till, i enlighet med unionsrätten och nationell rätt.</w:t>
            </w:r>
          </w:p>
        </w:tc>
      </w:tr>
    </w:tbl>
    <w:p w14:paraId="08D4C5D1"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5B5913B" w14:textId="77777777" w:rsidR="00665F21" w:rsidRPr="00453693" w:rsidRDefault="00382A95" w:rsidP="00665F21">
      <w:r w:rsidRPr="00453693">
        <w:rPr>
          <w:rStyle w:val="HideTWBExt"/>
        </w:rPr>
        <w:t>&lt;/Amend&gt;</w:t>
      </w:r>
    </w:p>
    <w:p w14:paraId="01916804"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2192</w:t>
      </w:r>
      <w:r w:rsidRPr="00453693">
        <w:rPr>
          <w:rStyle w:val="HideTWBExt"/>
        </w:rPr>
        <w:t>&lt;/NumAm&gt;</w:t>
      </w:r>
    </w:p>
    <w:p w14:paraId="4250244A" w14:textId="77777777" w:rsidR="00665F21" w:rsidRPr="00453693" w:rsidRDefault="00382A95" w:rsidP="00665F21">
      <w:pPr>
        <w:pStyle w:val="NormalBold"/>
      </w:pPr>
      <w:r w:rsidRPr="00453693">
        <w:rPr>
          <w:rStyle w:val="HideTWBExt"/>
          <w:b w:val="0"/>
        </w:rPr>
        <w:t>&lt;RepeatBlock-By&gt;&lt;Members&gt;</w:t>
      </w:r>
      <w:r w:rsidRPr="00453693">
        <w:t>Mary Khan</w:t>
      </w:r>
      <w:r w:rsidRPr="00453693">
        <w:rPr>
          <w:rStyle w:val="HideTWBExt"/>
          <w:b w:val="0"/>
        </w:rPr>
        <w:t>&lt;/Members&gt;</w:t>
      </w:r>
    </w:p>
    <w:p w14:paraId="178D05A0" w14:textId="77777777" w:rsidR="00665F21" w:rsidRPr="00453693" w:rsidRDefault="00382A95" w:rsidP="00665F21">
      <w:pPr>
        <w:pStyle w:val="NormalBold"/>
      </w:pPr>
      <w:r w:rsidRPr="00453693">
        <w:rPr>
          <w:rStyle w:val="HideTWBExt"/>
          <w:b w:val="0"/>
        </w:rPr>
        <w:t>&lt;/RepeatBlock-By&gt;</w:t>
      </w:r>
    </w:p>
    <w:p w14:paraId="181D88CB"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40159A07" w14:textId="77777777" w:rsidR="00665F21" w:rsidRPr="00453693" w:rsidRDefault="00382A95" w:rsidP="00665F21">
      <w:pPr>
        <w:pStyle w:val="NormalBold"/>
      </w:pPr>
      <w:r w:rsidRPr="00453693">
        <w:rPr>
          <w:rStyle w:val="HideTWBExt"/>
        </w:rPr>
        <w:t>&lt;Article&gt;</w:t>
      </w:r>
      <w:r w:rsidRPr="00453693">
        <w:t>Artikel 38 – punkt 8</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2B21A030" w14:textId="77777777" w:rsidTr="0007571F">
        <w:trPr>
          <w:trHeight w:hRule="exact" w:val="240"/>
          <w:jc w:val="center"/>
        </w:trPr>
        <w:tc>
          <w:tcPr>
            <w:tcW w:w="9752" w:type="dxa"/>
            <w:gridSpan w:val="2"/>
            <w:tcBorders>
              <w:top w:val="nil"/>
              <w:left w:val="nil"/>
              <w:bottom w:val="nil"/>
              <w:right w:val="nil"/>
            </w:tcBorders>
          </w:tcPr>
          <w:p w14:paraId="17C2E6EC" w14:textId="77777777" w:rsidR="00665F21" w:rsidRPr="00453693" w:rsidRDefault="00665F21" w:rsidP="0007571F"/>
        </w:tc>
      </w:tr>
      <w:tr w:rsidR="00A333B9" w:rsidRPr="00453693" w14:paraId="5E999A4A" w14:textId="77777777" w:rsidTr="0007571F">
        <w:trPr>
          <w:trHeight w:val="240"/>
          <w:jc w:val="center"/>
        </w:trPr>
        <w:tc>
          <w:tcPr>
            <w:tcW w:w="4876" w:type="dxa"/>
            <w:tcBorders>
              <w:top w:val="nil"/>
              <w:left w:val="nil"/>
              <w:bottom w:val="nil"/>
              <w:right w:val="nil"/>
            </w:tcBorders>
          </w:tcPr>
          <w:p w14:paraId="440B0A9C"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76A2CCD9" w14:textId="77777777" w:rsidR="00665F21" w:rsidRPr="00453693" w:rsidRDefault="00382A95" w:rsidP="0007571F">
            <w:pPr>
              <w:pStyle w:val="AmColumnHeading"/>
            </w:pPr>
            <w:r w:rsidRPr="00453693">
              <w:t>Ändringsförslag</w:t>
            </w:r>
          </w:p>
        </w:tc>
      </w:tr>
      <w:tr w:rsidR="00A333B9" w:rsidRPr="00453693" w14:paraId="20D9A06B" w14:textId="77777777" w:rsidTr="0007571F">
        <w:trPr>
          <w:jc w:val="center"/>
        </w:trPr>
        <w:tc>
          <w:tcPr>
            <w:tcW w:w="4876" w:type="dxa"/>
            <w:tcBorders>
              <w:top w:val="nil"/>
              <w:left w:val="nil"/>
              <w:bottom w:val="nil"/>
              <w:right w:val="nil"/>
            </w:tcBorders>
          </w:tcPr>
          <w:p w14:paraId="45C0F3A8" w14:textId="77777777" w:rsidR="00665F21" w:rsidRPr="00453693" w:rsidRDefault="00382A95" w:rsidP="0007571F">
            <w:pPr>
              <w:pStyle w:val="Normal6a"/>
            </w:pPr>
            <w:r w:rsidRPr="00453693">
              <w:t>8.</w:t>
            </w:r>
            <w:r w:rsidRPr="00453693">
              <w:tab/>
              <w:t>Den information som utbytts får endast användas för de ändamål som anges i punkt 3. I varje medlemsstat får sådan information, beroende på dess typ och den mottagande myndighetens befogenheter, endast överlämnas till myndigheter eller rättsliga myndigheter som ansvarar för återvändandeförfarandet</w:t>
            </w:r>
            <w:r w:rsidRPr="00453693">
              <w:rPr>
                <w:b/>
                <w:i/>
              </w:rPr>
              <w:t>,</w:t>
            </w:r>
            <w:r w:rsidRPr="00453693">
              <w:t xml:space="preserve"> återtagandeförfarandet </w:t>
            </w:r>
            <w:r w:rsidRPr="00453693">
              <w:rPr>
                <w:b/>
                <w:i/>
              </w:rPr>
              <w:t>eller tillhandahållandet av återanpassningsstöd</w:t>
            </w:r>
            <w:r w:rsidRPr="00453693">
              <w:t>.</w:t>
            </w:r>
          </w:p>
        </w:tc>
        <w:tc>
          <w:tcPr>
            <w:tcW w:w="4876" w:type="dxa"/>
            <w:tcBorders>
              <w:top w:val="nil"/>
              <w:left w:val="nil"/>
              <w:bottom w:val="nil"/>
              <w:right w:val="nil"/>
            </w:tcBorders>
          </w:tcPr>
          <w:p w14:paraId="165047A7" w14:textId="77777777" w:rsidR="00665F21" w:rsidRPr="00453693" w:rsidRDefault="00382A95" w:rsidP="0007571F">
            <w:pPr>
              <w:pStyle w:val="Normal6a"/>
            </w:pPr>
            <w:r w:rsidRPr="00453693">
              <w:t>8.</w:t>
            </w:r>
            <w:r w:rsidRPr="00453693">
              <w:tab/>
              <w:t xml:space="preserve">Den information som utbytts får endast användas för de ändamål som anges i punkt 3. I varje medlemsstat får sådan information, beroende på dess typ och den mottagande myndighetens befogenheter, endast överlämnas till myndigheter eller rättsliga myndigheter som ansvarar för återvändandeförfarandet </w:t>
            </w:r>
            <w:r w:rsidRPr="00453693">
              <w:rPr>
                <w:b/>
                <w:i/>
              </w:rPr>
              <w:t>eller</w:t>
            </w:r>
            <w:r w:rsidRPr="00453693">
              <w:t xml:space="preserve"> återtagandeförfarandet. </w:t>
            </w:r>
          </w:p>
        </w:tc>
      </w:tr>
    </w:tbl>
    <w:p w14:paraId="57EBFF0A"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3A3F821" w14:textId="77777777" w:rsidR="00665F21" w:rsidRPr="00453693" w:rsidRDefault="00382A95" w:rsidP="00665F21">
      <w:r w:rsidRPr="00453693">
        <w:rPr>
          <w:rStyle w:val="HideTWBExt"/>
        </w:rPr>
        <w:t>&lt;/Amend&gt;</w:t>
      </w:r>
    </w:p>
    <w:p w14:paraId="1472C722"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2193</w:t>
      </w:r>
      <w:r w:rsidRPr="00453693">
        <w:rPr>
          <w:rStyle w:val="HideTWBExt"/>
        </w:rPr>
        <w:t>&lt;/NumAm&gt;</w:t>
      </w:r>
    </w:p>
    <w:p w14:paraId="124E1F39"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5A108634" w14:textId="77777777" w:rsidR="00665F21" w:rsidRPr="00453693" w:rsidRDefault="00382A95" w:rsidP="00665F21">
      <w:pPr>
        <w:pStyle w:val="NormalBold"/>
      </w:pPr>
      <w:r w:rsidRPr="00453693">
        <w:rPr>
          <w:rStyle w:val="HideTWBExt"/>
          <w:b w:val="0"/>
        </w:rPr>
        <w:t>&lt;/RepeatBlock-By&gt;</w:t>
      </w:r>
    </w:p>
    <w:p w14:paraId="46F95115"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65A86473" w14:textId="77777777" w:rsidR="00665F21" w:rsidRPr="00453693" w:rsidRDefault="00382A95" w:rsidP="00665F21">
      <w:pPr>
        <w:pStyle w:val="NormalBold"/>
      </w:pPr>
      <w:r w:rsidRPr="00453693">
        <w:rPr>
          <w:rStyle w:val="HideTWBExt"/>
        </w:rPr>
        <w:t>&lt;Article&gt;</w:t>
      </w:r>
      <w:r w:rsidRPr="00453693">
        <w:t>Artikel 38 – punkt 8a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2D400CCB" w14:textId="77777777" w:rsidTr="0007571F">
        <w:trPr>
          <w:trHeight w:hRule="exact" w:val="240"/>
          <w:jc w:val="center"/>
        </w:trPr>
        <w:tc>
          <w:tcPr>
            <w:tcW w:w="9752" w:type="dxa"/>
            <w:gridSpan w:val="2"/>
            <w:tcBorders>
              <w:top w:val="nil"/>
              <w:left w:val="nil"/>
              <w:bottom w:val="nil"/>
              <w:right w:val="nil"/>
            </w:tcBorders>
          </w:tcPr>
          <w:p w14:paraId="0822771B" w14:textId="77777777" w:rsidR="00665F21" w:rsidRPr="00453693" w:rsidRDefault="00665F21" w:rsidP="0007571F"/>
        </w:tc>
      </w:tr>
      <w:tr w:rsidR="00A333B9" w:rsidRPr="00453693" w14:paraId="18C2891D" w14:textId="77777777" w:rsidTr="0007571F">
        <w:trPr>
          <w:trHeight w:val="240"/>
          <w:jc w:val="center"/>
        </w:trPr>
        <w:tc>
          <w:tcPr>
            <w:tcW w:w="4876" w:type="dxa"/>
            <w:tcBorders>
              <w:top w:val="nil"/>
              <w:left w:val="nil"/>
              <w:bottom w:val="nil"/>
              <w:right w:val="nil"/>
            </w:tcBorders>
          </w:tcPr>
          <w:p w14:paraId="0D379440"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283F2030" w14:textId="77777777" w:rsidR="00665F21" w:rsidRPr="00453693" w:rsidRDefault="00382A95" w:rsidP="0007571F">
            <w:pPr>
              <w:pStyle w:val="AmColumnHeading"/>
            </w:pPr>
            <w:r w:rsidRPr="00453693">
              <w:t>Ändringsförslag</w:t>
            </w:r>
          </w:p>
        </w:tc>
      </w:tr>
      <w:tr w:rsidR="00A333B9" w:rsidRPr="00453693" w14:paraId="07602F9B" w14:textId="77777777" w:rsidTr="0007571F">
        <w:trPr>
          <w:jc w:val="center"/>
        </w:trPr>
        <w:tc>
          <w:tcPr>
            <w:tcW w:w="4876" w:type="dxa"/>
            <w:tcBorders>
              <w:top w:val="nil"/>
              <w:left w:val="nil"/>
              <w:bottom w:val="nil"/>
              <w:right w:val="nil"/>
            </w:tcBorders>
          </w:tcPr>
          <w:p w14:paraId="7A12CF6F" w14:textId="77777777" w:rsidR="00665F21" w:rsidRPr="00453693" w:rsidRDefault="00665F21" w:rsidP="0007571F">
            <w:pPr>
              <w:pStyle w:val="Normal6a"/>
            </w:pPr>
          </w:p>
        </w:tc>
        <w:tc>
          <w:tcPr>
            <w:tcW w:w="4876" w:type="dxa"/>
            <w:tcBorders>
              <w:top w:val="nil"/>
              <w:left w:val="nil"/>
              <w:bottom w:val="nil"/>
              <w:right w:val="nil"/>
            </w:tcBorders>
          </w:tcPr>
          <w:p w14:paraId="3EACD47A" w14:textId="77777777" w:rsidR="00665F21" w:rsidRPr="00453693" w:rsidRDefault="00382A95" w:rsidP="0007571F">
            <w:pPr>
              <w:pStyle w:val="Normal6a"/>
            </w:pPr>
            <w:r w:rsidRPr="00453693">
              <w:rPr>
                <w:b/>
                <w:i/>
              </w:rPr>
              <w:t>8a.</w:t>
            </w:r>
            <w:r w:rsidRPr="00453693">
              <w:tab/>
            </w:r>
            <w:r w:rsidRPr="00453693">
              <w:rPr>
                <w:b/>
                <w:i/>
              </w:rPr>
              <w:t>Medlemsstaterna ska på begäran överföra en tredjelandsmedborgares resehandlingar i original till varandra, om resehandlingarna är nödvändiga för att säkerställa återvändande.</w:t>
            </w:r>
          </w:p>
        </w:tc>
      </w:tr>
    </w:tbl>
    <w:p w14:paraId="100EF446"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8BDE64A" w14:textId="77777777" w:rsidR="00665F21" w:rsidRPr="00453693" w:rsidRDefault="00382A95" w:rsidP="00665F21">
      <w:r w:rsidRPr="00453693">
        <w:rPr>
          <w:rStyle w:val="HideTWBExt"/>
        </w:rPr>
        <w:t>&lt;/Amend&gt;</w:t>
      </w:r>
    </w:p>
    <w:p w14:paraId="18387BF4"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2194</w:t>
      </w:r>
      <w:r w:rsidRPr="00453693">
        <w:rPr>
          <w:rStyle w:val="HideTWBExt"/>
        </w:rPr>
        <w:t>&lt;/NumAm&gt;</w:t>
      </w:r>
    </w:p>
    <w:p w14:paraId="49F7F5AA" w14:textId="77777777" w:rsidR="00665F21" w:rsidRPr="00453693" w:rsidRDefault="00382A95" w:rsidP="00665F21">
      <w:pPr>
        <w:pStyle w:val="NormalBold"/>
      </w:pPr>
      <w:r w:rsidRPr="00453693">
        <w:rPr>
          <w:rStyle w:val="HideTWBExt"/>
          <w:b w:val="0"/>
        </w:rPr>
        <w:t>&lt;RepeatBlock-By&gt;&lt;Members&gt;</w:t>
      </w:r>
      <w:r w:rsidRPr="00453693">
        <w:t>Mélissa Camara</w:t>
      </w:r>
      <w:r w:rsidRPr="00453693">
        <w:rPr>
          <w:rStyle w:val="HideTWBExt"/>
          <w:b w:val="0"/>
        </w:rPr>
        <w:t>&lt;/Members&gt;</w:t>
      </w:r>
    </w:p>
    <w:p w14:paraId="4898532C" w14:textId="77777777" w:rsidR="00665F21" w:rsidRPr="00453693" w:rsidRDefault="00382A95" w:rsidP="00665F21">
      <w:pPr>
        <w:pStyle w:val="NormalBold"/>
      </w:pPr>
      <w:r w:rsidRPr="00453693">
        <w:rPr>
          <w:rStyle w:val="HideTWBExt"/>
          <w:b w:val="0"/>
        </w:rPr>
        <w:t>&lt;/RepeatBlock-By&gt;</w:t>
      </w:r>
    </w:p>
    <w:p w14:paraId="16BBA5B7"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37D11215" w14:textId="77777777" w:rsidR="00665F21" w:rsidRPr="00453693" w:rsidRDefault="00382A95" w:rsidP="00665F21">
      <w:pPr>
        <w:pStyle w:val="NormalBold"/>
      </w:pPr>
      <w:r w:rsidRPr="00453693">
        <w:rPr>
          <w:rStyle w:val="HideTWBExt"/>
        </w:rPr>
        <w:t>&lt;Article&gt;</w:t>
      </w:r>
      <w:r w:rsidRPr="00453693">
        <w:t>Artikel 39</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86AF298" w14:textId="77777777" w:rsidTr="0007571F">
        <w:trPr>
          <w:trHeight w:hRule="exact" w:val="240"/>
          <w:jc w:val="center"/>
        </w:trPr>
        <w:tc>
          <w:tcPr>
            <w:tcW w:w="9752" w:type="dxa"/>
            <w:gridSpan w:val="2"/>
            <w:tcBorders>
              <w:top w:val="nil"/>
              <w:left w:val="nil"/>
              <w:bottom w:val="nil"/>
              <w:right w:val="nil"/>
            </w:tcBorders>
          </w:tcPr>
          <w:p w14:paraId="6AAF76BC" w14:textId="77777777" w:rsidR="00665F21" w:rsidRPr="00453693" w:rsidRDefault="00665F21" w:rsidP="0007571F"/>
        </w:tc>
      </w:tr>
      <w:tr w:rsidR="00A333B9" w:rsidRPr="00453693" w14:paraId="0BE07F6C" w14:textId="77777777" w:rsidTr="0007571F">
        <w:trPr>
          <w:trHeight w:val="240"/>
          <w:jc w:val="center"/>
        </w:trPr>
        <w:tc>
          <w:tcPr>
            <w:tcW w:w="4876" w:type="dxa"/>
            <w:tcBorders>
              <w:top w:val="nil"/>
              <w:left w:val="nil"/>
              <w:bottom w:val="nil"/>
              <w:right w:val="nil"/>
            </w:tcBorders>
          </w:tcPr>
          <w:p w14:paraId="69E9AB6D"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4625841" w14:textId="77777777" w:rsidR="00665F21" w:rsidRPr="00453693" w:rsidRDefault="00382A95" w:rsidP="0007571F">
            <w:pPr>
              <w:pStyle w:val="AmColumnHeading"/>
            </w:pPr>
            <w:r w:rsidRPr="00453693">
              <w:t>Ändringsförslag</w:t>
            </w:r>
          </w:p>
        </w:tc>
      </w:tr>
      <w:tr w:rsidR="00A333B9" w:rsidRPr="00453693" w14:paraId="6C739D79" w14:textId="77777777" w:rsidTr="0007571F">
        <w:trPr>
          <w:jc w:val="center"/>
        </w:trPr>
        <w:tc>
          <w:tcPr>
            <w:tcW w:w="4876" w:type="dxa"/>
            <w:tcBorders>
              <w:top w:val="nil"/>
              <w:left w:val="nil"/>
              <w:bottom w:val="nil"/>
              <w:right w:val="nil"/>
            </w:tcBorders>
          </w:tcPr>
          <w:p w14:paraId="3E85027D" w14:textId="77777777" w:rsidR="00665F21" w:rsidRPr="00453693" w:rsidRDefault="00382A95" w:rsidP="0007571F">
            <w:pPr>
              <w:pStyle w:val="Normal6a"/>
              <w:jc w:val="center"/>
            </w:pPr>
            <w:r w:rsidRPr="00453693">
              <w:rPr>
                <w:b/>
                <w:i/>
              </w:rPr>
              <w:t>Artikel 39</w:t>
            </w:r>
            <w:r w:rsidRPr="00453693">
              <w:tab/>
            </w:r>
          </w:p>
        </w:tc>
        <w:tc>
          <w:tcPr>
            <w:tcW w:w="4876" w:type="dxa"/>
            <w:tcBorders>
              <w:top w:val="nil"/>
              <w:left w:val="nil"/>
              <w:bottom w:val="nil"/>
              <w:right w:val="nil"/>
            </w:tcBorders>
          </w:tcPr>
          <w:p w14:paraId="0FBD4E5A" w14:textId="77777777" w:rsidR="00665F21" w:rsidRPr="00453693" w:rsidRDefault="00382A95" w:rsidP="0007571F">
            <w:pPr>
              <w:pStyle w:val="Normal6a"/>
            </w:pPr>
            <w:r w:rsidRPr="00453693">
              <w:rPr>
                <w:b/>
                <w:i/>
              </w:rPr>
              <w:t>utgår</w:t>
            </w:r>
          </w:p>
        </w:tc>
      </w:tr>
      <w:tr w:rsidR="00A333B9" w:rsidRPr="00453693" w14:paraId="5D3D8964" w14:textId="77777777" w:rsidTr="0007571F">
        <w:trPr>
          <w:jc w:val="center"/>
        </w:trPr>
        <w:tc>
          <w:tcPr>
            <w:tcW w:w="4876" w:type="dxa"/>
            <w:tcBorders>
              <w:top w:val="nil"/>
              <w:left w:val="nil"/>
              <w:bottom w:val="nil"/>
              <w:right w:val="nil"/>
            </w:tcBorders>
          </w:tcPr>
          <w:p w14:paraId="2A6D0F70" w14:textId="77777777" w:rsidR="00665F21" w:rsidRPr="00453693" w:rsidRDefault="00382A95" w:rsidP="0007571F">
            <w:pPr>
              <w:pStyle w:val="Normal6a"/>
              <w:jc w:val="center"/>
            </w:pPr>
            <w:r w:rsidRPr="00453693">
              <w:rPr>
                <w:b/>
                <w:i/>
              </w:rPr>
              <w:t>Överföring av uppgifter om tredjelandsmedborgare till tredjeländer för återtagande och återanpassning</w:t>
            </w:r>
          </w:p>
        </w:tc>
        <w:tc>
          <w:tcPr>
            <w:tcW w:w="4876" w:type="dxa"/>
            <w:tcBorders>
              <w:top w:val="nil"/>
              <w:left w:val="nil"/>
              <w:bottom w:val="nil"/>
              <w:right w:val="nil"/>
            </w:tcBorders>
          </w:tcPr>
          <w:p w14:paraId="34F6057E" w14:textId="77777777" w:rsidR="00665F21" w:rsidRPr="00453693" w:rsidRDefault="00665F21" w:rsidP="0007571F">
            <w:pPr>
              <w:pStyle w:val="Normal6a"/>
            </w:pPr>
          </w:p>
        </w:tc>
      </w:tr>
      <w:tr w:rsidR="00A333B9" w:rsidRPr="00453693" w14:paraId="71D129F2" w14:textId="77777777" w:rsidTr="0007571F">
        <w:trPr>
          <w:jc w:val="center"/>
        </w:trPr>
        <w:tc>
          <w:tcPr>
            <w:tcW w:w="4876" w:type="dxa"/>
            <w:tcBorders>
              <w:top w:val="nil"/>
              <w:left w:val="nil"/>
              <w:bottom w:val="nil"/>
              <w:right w:val="nil"/>
            </w:tcBorders>
          </w:tcPr>
          <w:p w14:paraId="1CCC9A45" w14:textId="77777777" w:rsidR="00665F21" w:rsidRPr="00453693" w:rsidRDefault="00382A95" w:rsidP="0007571F">
            <w:pPr>
              <w:pStyle w:val="Normal6a"/>
            </w:pPr>
            <w:r w:rsidRPr="00453693">
              <w:rPr>
                <w:b/>
                <w:i/>
              </w:rPr>
              <w:t xml:space="preserve">1. Utan att det påverkar tillämpningen av artiklarna 40 och 41 får de uppgifter som avses i artikel 38.6 a–h behandlas och överföras av en behörig myndighet och, i tillämpliga fall, </w:t>
            </w:r>
            <w:proofErr w:type="spellStart"/>
            <w:r w:rsidRPr="00453693">
              <w:rPr>
                <w:b/>
                <w:i/>
              </w:rPr>
              <w:t>Frontex</w:t>
            </w:r>
            <w:proofErr w:type="spellEnd"/>
            <w:r w:rsidRPr="00453693">
              <w:rPr>
                <w:b/>
                <w:i/>
              </w:rPr>
              <w:t xml:space="preserve"> till ett tredjelands behöriga myndighet, om den tredjelandsmedborgare vars personuppgifter överförs har informerats om att hans eller hennes personuppgifter kan komma att delas med myndigheterna i ett tredjeland, förutsatt att det är nödvändigt för genomförandet av återtagandeförfarandet.</w:t>
            </w:r>
          </w:p>
        </w:tc>
        <w:tc>
          <w:tcPr>
            <w:tcW w:w="4876" w:type="dxa"/>
            <w:tcBorders>
              <w:top w:val="nil"/>
              <w:left w:val="nil"/>
              <w:bottom w:val="nil"/>
              <w:right w:val="nil"/>
            </w:tcBorders>
          </w:tcPr>
          <w:p w14:paraId="704713D8" w14:textId="77777777" w:rsidR="00665F21" w:rsidRPr="00453693" w:rsidRDefault="00665F21" w:rsidP="0007571F">
            <w:pPr>
              <w:pStyle w:val="Normal6a"/>
            </w:pPr>
          </w:p>
        </w:tc>
      </w:tr>
      <w:tr w:rsidR="00A333B9" w:rsidRPr="00453693" w14:paraId="347356B3" w14:textId="77777777" w:rsidTr="0007571F">
        <w:trPr>
          <w:jc w:val="center"/>
        </w:trPr>
        <w:tc>
          <w:tcPr>
            <w:tcW w:w="4876" w:type="dxa"/>
            <w:tcBorders>
              <w:top w:val="nil"/>
              <w:left w:val="nil"/>
              <w:bottom w:val="nil"/>
              <w:right w:val="nil"/>
            </w:tcBorders>
          </w:tcPr>
          <w:p w14:paraId="00431916" w14:textId="77777777" w:rsidR="00665F21" w:rsidRPr="00453693" w:rsidRDefault="00382A95" w:rsidP="0007571F">
            <w:pPr>
              <w:pStyle w:val="Normal6a"/>
            </w:pPr>
            <w:r w:rsidRPr="00453693">
              <w:rPr>
                <w:b/>
                <w:i/>
              </w:rPr>
              <w:t xml:space="preserve">2. Utan att det påverkar artiklarna 40 och 41 får de uppgifter som avses i artikel 38.6 a. c, f och g behandlas och överföras av en behörig myndighet och, i tillämpliga fall, </w:t>
            </w:r>
            <w:proofErr w:type="spellStart"/>
            <w:r w:rsidRPr="00453693">
              <w:rPr>
                <w:b/>
                <w:i/>
              </w:rPr>
              <w:t>Frontex</w:t>
            </w:r>
            <w:proofErr w:type="spellEnd"/>
            <w:r w:rsidRPr="00453693">
              <w:rPr>
                <w:b/>
                <w:i/>
              </w:rPr>
              <w:t xml:space="preserve"> till tredje parter som är behöriga för återanpassningsstöd, om den tredjelandsmedborgare vars personuppgifter överförs har informerats om att hans eller hennes personuppgifter kan komma att delas med tredje parter som är behöriga för återanpassningsstöd, förutsatt att det är nödvändigt för genomförandet av återanpassningsstödet.</w:t>
            </w:r>
          </w:p>
        </w:tc>
        <w:tc>
          <w:tcPr>
            <w:tcW w:w="4876" w:type="dxa"/>
            <w:tcBorders>
              <w:top w:val="nil"/>
              <w:left w:val="nil"/>
              <w:bottom w:val="nil"/>
              <w:right w:val="nil"/>
            </w:tcBorders>
          </w:tcPr>
          <w:p w14:paraId="29261153" w14:textId="77777777" w:rsidR="00665F21" w:rsidRPr="00453693" w:rsidRDefault="00665F21" w:rsidP="0007571F">
            <w:pPr>
              <w:pStyle w:val="Normal6a"/>
            </w:pPr>
          </w:p>
        </w:tc>
      </w:tr>
      <w:tr w:rsidR="00A333B9" w:rsidRPr="00453693" w14:paraId="3413622D" w14:textId="77777777" w:rsidTr="0007571F">
        <w:trPr>
          <w:jc w:val="center"/>
        </w:trPr>
        <w:tc>
          <w:tcPr>
            <w:tcW w:w="4876" w:type="dxa"/>
            <w:tcBorders>
              <w:top w:val="nil"/>
              <w:left w:val="nil"/>
              <w:bottom w:val="nil"/>
              <w:right w:val="nil"/>
            </w:tcBorders>
          </w:tcPr>
          <w:p w14:paraId="47D1E612" w14:textId="77777777" w:rsidR="00665F21" w:rsidRPr="00453693" w:rsidRDefault="00382A95" w:rsidP="0007571F">
            <w:pPr>
              <w:pStyle w:val="Normal6a"/>
            </w:pPr>
            <w:r w:rsidRPr="00453693">
              <w:rPr>
                <w:b/>
                <w:i/>
              </w:rPr>
              <w:t xml:space="preserve">3. När medlemsstaterna och </w:t>
            </w:r>
            <w:proofErr w:type="spellStart"/>
            <w:r w:rsidRPr="00453693">
              <w:rPr>
                <w:b/>
                <w:i/>
              </w:rPr>
              <w:t>Frontex</w:t>
            </w:r>
            <w:proofErr w:type="spellEnd"/>
            <w:r w:rsidRPr="00453693">
              <w:rPr>
                <w:b/>
                <w:i/>
              </w:rPr>
              <w:t xml:space="preserve"> överför personuppgifter i enlighet med punkt 1 eller 2 ska de säkerställa att sådana överföringar är förenliga med kapitel V i förordning (EU) 2016/679 respektive kapitel V i förordning (EU) 2018/1725.</w:t>
            </w:r>
          </w:p>
        </w:tc>
        <w:tc>
          <w:tcPr>
            <w:tcW w:w="4876" w:type="dxa"/>
            <w:tcBorders>
              <w:top w:val="nil"/>
              <w:left w:val="nil"/>
              <w:bottom w:val="nil"/>
              <w:right w:val="nil"/>
            </w:tcBorders>
          </w:tcPr>
          <w:p w14:paraId="5A742099" w14:textId="77777777" w:rsidR="00665F21" w:rsidRPr="00453693" w:rsidRDefault="00665F21" w:rsidP="0007571F">
            <w:pPr>
              <w:pStyle w:val="Normal6a"/>
            </w:pPr>
          </w:p>
        </w:tc>
      </w:tr>
      <w:tr w:rsidR="00A333B9" w:rsidRPr="00453693" w14:paraId="6A80B283" w14:textId="77777777" w:rsidTr="0007571F">
        <w:trPr>
          <w:jc w:val="center"/>
        </w:trPr>
        <w:tc>
          <w:tcPr>
            <w:tcW w:w="4876" w:type="dxa"/>
            <w:tcBorders>
              <w:top w:val="nil"/>
              <w:left w:val="nil"/>
              <w:bottom w:val="nil"/>
              <w:right w:val="nil"/>
            </w:tcBorders>
          </w:tcPr>
          <w:p w14:paraId="66AA34F5" w14:textId="77777777" w:rsidR="00665F21" w:rsidRPr="00453693" w:rsidRDefault="00382A95" w:rsidP="0007571F">
            <w:pPr>
              <w:pStyle w:val="Normal6a"/>
            </w:pPr>
            <w:r w:rsidRPr="00453693">
              <w:rPr>
                <w:b/>
                <w:i/>
              </w:rPr>
              <w:t>4. Om en överföring görs i enlighet med punkt 1 eller 2 ska en sådan överföring dokumenteras och dokumentationen ska på begäran göras tillgänglig för den behöriga tillsynsmyndighet som inrättats i enlighet med artikel 51.1 i förordning (EU) 2016/679 och artikel 52.1 i förordning (EU) 2018/1725, inbegripet datum och tidpunkt för överföringen och information om det mottagande tredjelandets behöriga myndighet.</w:t>
            </w:r>
          </w:p>
        </w:tc>
        <w:tc>
          <w:tcPr>
            <w:tcW w:w="4876" w:type="dxa"/>
            <w:tcBorders>
              <w:top w:val="nil"/>
              <w:left w:val="nil"/>
              <w:bottom w:val="nil"/>
              <w:right w:val="nil"/>
            </w:tcBorders>
          </w:tcPr>
          <w:p w14:paraId="2ABE8853" w14:textId="77777777" w:rsidR="00665F21" w:rsidRPr="00453693" w:rsidRDefault="00665F21" w:rsidP="0007571F">
            <w:pPr>
              <w:pStyle w:val="Normal6a"/>
            </w:pPr>
          </w:p>
        </w:tc>
      </w:tr>
    </w:tbl>
    <w:p w14:paraId="664D4E0A"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EB7B88A" w14:textId="77777777" w:rsidR="00665F21" w:rsidRPr="00453693" w:rsidRDefault="00382A95" w:rsidP="00665F21">
      <w:r w:rsidRPr="00453693">
        <w:rPr>
          <w:rStyle w:val="HideTWBExt"/>
        </w:rPr>
        <w:t>&lt;/Amend&gt;</w:t>
      </w:r>
    </w:p>
    <w:p w14:paraId="292F56FB"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2195</w:t>
      </w:r>
      <w:r w:rsidRPr="00453693">
        <w:rPr>
          <w:rStyle w:val="HideTWBExt"/>
        </w:rPr>
        <w:t>&lt;/NumAm&gt;</w:t>
      </w:r>
    </w:p>
    <w:p w14:paraId="1828B4A7" w14:textId="77777777" w:rsidR="00665F21" w:rsidRPr="00453693" w:rsidRDefault="00382A95" w:rsidP="00665F21">
      <w:pPr>
        <w:pStyle w:val="NormalBold"/>
      </w:pPr>
      <w:r w:rsidRPr="00453693">
        <w:rPr>
          <w:rStyle w:val="HideTWBExt"/>
          <w:b w:val="0"/>
        </w:rPr>
        <w:t>&lt;RepeatBlock-By&gt;&lt;Members&gt;</w:t>
      </w:r>
      <w:r w:rsidRPr="00453693">
        <w:t>Estrella Galán</w:t>
      </w:r>
      <w:r w:rsidRPr="00453693">
        <w:rPr>
          <w:rStyle w:val="HideTWBExt"/>
          <w:b w:val="0"/>
        </w:rPr>
        <w:t>&lt;/Members&gt;</w:t>
      </w:r>
    </w:p>
    <w:p w14:paraId="6CA7197F" w14:textId="77777777" w:rsidR="00665F21" w:rsidRPr="00453693" w:rsidRDefault="00382A95" w:rsidP="00665F21">
      <w:pPr>
        <w:pStyle w:val="NormalBold"/>
      </w:pPr>
      <w:r w:rsidRPr="00453693">
        <w:rPr>
          <w:rStyle w:val="HideTWBExt"/>
          <w:b w:val="0"/>
        </w:rPr>
        <w:t>&lt;/RepeatBlock-By&gt;</w:t>
      </w:r>
    </w:p>
    <w:p w14:paraId="618A0B21"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07D9E3B5" w14:textId="77777777" w:rsidR="00665F21" w:rsidRPr="00453693" w:rsidRDefault="00382A95" w:rsidP="00665F21">
      <w:pPr>
        <w:pStyle w:val="NormalBold"/>
      </w:pPr>
      <w:r w:rsidRPr="00453693">
        <w:rPr>
          <w:rStyle w:val="HideTWBExt"/>
        </w:rPr>
        <w:t>&lt;Article&gt;</w:t>
      </w:r>
      <w:r w:rsidRPr="00453693">
        <w:t>Artikel 39</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4610A507" w14:textId="77777777" w:rsidTr="0007571F">
        <w:trPr>
          <w:trHeight w:hRule="exact" w:val="240"/>
          <w:jc w:val="center"/>
        </w:trPr>
        <w:tc>
          <w:tcPr>
            <w:tcW w:w="9752" w:type="dxa"/>
            <w:gridSpan w:val="2"/>
            <w:tcBorders>
              <w:top w:val="nil"/>
              <w:left w:val="nil"/>
              <w:bottom w:val="nil"/>
              <w:right w:val="nil"/>
            </w:tcBorders>
          </w:tcPr>
          <w:p w14:paraId="4D014DC0" w14:textId="77777777" w:rsidR="00665F21" w:rsidRPr="00453693" w:rsidRDefault="00665F21" w:rsidP="0007571F"/>
        </w:tc>
      </w:tr>
      <w:tr w:rsidR="00A333B9" w:rsidRPr="00453693" w14:paraId="27A73036" w14:textId="77777777" w:rsidTr="0007571F">
        <w:trPr>
          <w:trHeight w:val="240"/>
          <w:jc w:val="center"/>
        </w:trPr>
        <w:tc>
          <w:tcPr>
            <w:tcW w:w="4876" w:type="dxa"/>
            <w:tcBorders>
              <w:top w:val="nil"/>
              <w:left w:val="nil"/>
              <w:bottom w:val="nil"/>
              <w:right w:val="nil"/>
            </w:tcBorders>
          </w:tcPr>
          <w:p w14:paraId="0797D510"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66D58048" w14:textId="77777777" w:rsidR="00665F21" w:rsidRPr="00453693" w:rsidRDefault="00382A95" w:rsidP="0007571F">
            <w:pPr>
              <w:pStyle w:val="AmColumnHeading"/>
            </w:pPr>
            <w:r w:rsidRPr="00453693">
              <w:t>Ändringsförslag</w:t>
            </w:r>
          </w:p>
        </w:tc>
      </w:tr>
      <w:tr w:rsidR="00A333B9" w:rsidRPr="00453693" w14:paraId="695438A1" w14:textId="77777777" w:rsidTr="0007571F">
        <w:trPr>
          <w:jc w:val="center"/>
        </w:trPr>
        <w:tc>
          <w:tcPr>
            <w:tcW w:w="4876" w:type="dxa"/>
            <w:tcBorders>
              <w:top w:val="nil"/>
              <w:left w:val="nil"/>
              <w:bottom w:val="nil"/>
              <w:right w:val="nil"/>
            </w:tcBorders>
          </w:tcPr>
          <w:p w14:paraId="53F14A3A" w14:textId="77777777" w:rsidR="00665F21" w:rsidRPr="00453693" w:rsidRDefault="00382A95" w:rsidP="0007571F">
            <w:pPr>
              <w:pStyle w:val="Normal6a"/>
              <w:jc w:val="center"/>
            </w:pPr>
            <w:r w:rsidRPr="00453693">
              <w:rPr>
                <w:b/>
                <w:i/>
              </w:rPr>
              <w:t>Artikel 39</w:t>
            </w:r>
            <w:r w:rsidRPr="00453693">
              <w:tab/>
            </w:r>
          </w:p>
        </w:tc>
        <w:tc>
          <w:tcPr>
            <w:tcW w:w="4876" w:type="dxa"/>
            <w:tcBorders>
              <w:top w:val="nil"/>
              <w:left w:val="nil"/>
              <w:bottom w:val="nil"/>
              <w:right w:val="nil"/>
            </w:tcBorders>
          </w:tcPr>
          <w:p w14:paraId="6AB97F44" w14:textId="77777777" w:rsidR="00665F21" w:rsidRPr="00453693" w:rsidRDefault="00382A95" w:rsidP="0007571F">
            <w:pPr>
              <w:pStyle w:val="Normal6a"/>
            </w:pPr>
            <w:r w:rsidRPr="00453693">
              <w:rPr>
                <w:b/>
                <w:i/>
              </w:rPr>
              <w:t>utgår</w:t>
            </w:r>
          </w:p>
        </w:tc>
      </w:tr>
      <w:tr w:rsidR="00A333B9" w:rsidRPr="00453693" w14:paraId="1E161554" w14:textId="77777777" w:rsidTr="0007571F">
        <w:trPr>
          <w:jc w:val="center"/>
        </w:trPr>
        <w:tc>
          <w:tcPr>
            <w:tcW w:w="4876" w:type="dxa"/>
            <w:tcBorders>
              <w:top w:val="nil"/>
              <w:left w:val="nil"/>
              <w:bottom w:val="nil"/>
              <w:right w:val="nil"/>
            </w:tcBorders>
          </w:tcPr>
          <w:p w14:paraId="5F0D6C07" w14:textId="77777777" w:rsidR="00665F21" w:rsidRPr="00453693" w:rsidRDefault="00382A95" w:rsidP="0007571F">
            <w:pPr>
              <w:pStyle w:val="Normal6a"/>
              <w:jc w:val="center"/>
            </w:pPr>
            <w:r w:rsidRPr="00453693">
              <w:rPr>
                <w:b/>
                <w:i/>
              </w:rPr>
              <w:t>Överföring av uppgifter om tredjelandsmedborgare till tredjeländer för återtagande och återanpassning</w:t>
            </w:r>
          </w:p>
        </w:tc>
        <w:tc>
          <w:tcPr>
            <w:tcW w:w="4876" w:type="dxa"/>
            <w:tcBorders>
              <w:top w:val="nil"/>
              <w:left w:val="nil"/>
              <w:bottom w:val="nil"/>
              <w:right w:val="nil"/>
            </w:tcBorders>
          </w:tcPr>
          <w:p w14:paraId="20F625D5" w14:textId="77777777" w:rsidR="00665F21" w:rsidRPr="00453693" w:rsidRDefault="00665F21" w:rsidP="0007571F">
            <w:pPr>
              <w:pStyle w:val="Normal6a"/>
            </w:pPr>
          </w:p>
        </w:tc>
      </w:tr>
      <w:tr w:rsidR="00A333B9" w:rsidRPr="00453693" w14:paraId="6F4281AD" w14:textId="77777777" w:rsidTr="0007571F">
        <w:trPr>
          <w:jc w:val="center"/>
        </w:trPr>
        <w:tc>
          <w:tcPr>
            <w:tcW w:w="4876" w:type="dxa"/>
            <w:tcBorders>
              <w:top w:val="nil"/>
              <w:left w:val="nil"/>
              <w:bottom w:val="nil"/>
              <w:right w:val="nil"/>
            </w:tcBorders>
          </w:tcPr>
          <w:p w14:paraId="503CECCA" w14:textId="77777777" w:rsidR="00665F21" w:rsidRPr="00453693" w:rsidRDefault="00382A95" w:rsidP="0007571F">
            <w:pPr>
              <w:pStyle w:val="Normal6a"/>
            </w:pPr>
            <w:r w:rsidRPr="00453693">
              <w:rPr>
                <w:b/>
                <w:i/>
              </w:rPr>
              <w:t xml:space="preserve">1. Utan att det påverkar tillämpningen av artiklarna 40 och 41 får de uppgifter som avses i artikel 38.6 a–h behandlas och överföras av en behörig myndighet och, i tillämpliga fall, </w:t>
            </w:r>
            <w:proofErr w:type="spellStart"/>
            <w:r w:rsidRPr="00453693">
              <w:rPr>
                <w:b/>
                <w:i/>
              </w:rPr>
              <w:t>Frontex</w:t>
            </w:r>
            <w:proofErr w:type="spellEnd"/>
            <w:r w:rsidRPr="00453693">
              <w:rPr>
                <w:b/>
                <w:i/>
              </w:rPr>
              <w:t xml:space="preserve"> till ett tredjelands behöriga myndighet, om den tredjelandsmedborgare vars personuppgifter överförs har informerats om att hans eller hennes personuppgifter kan komma att delas med myndigheterna i ett tredjeland, förutsatt att det är nödvändigt för genomförandet av återtagandeförfarandet.</w:t>
            </w:r>
          </w:p>
        </w:tc>
        <w:tc>
          <w:tcPr>
            <w:tcW w:w="4876" w:type="dxa"/>
            <w:tcBorders>
              <w:top w:val="nil"/>
              <w:left w:val="nil"/>
              <w:bottom w:val="nil"/>
              <w:right w:val="nil"/>
            </w:tcBorders>
          </w:tcPr>
          <w:p w14:paraId="4C54E0D7" w14:textId="77777777" w:rsidR="00665F21" w:rsidRPr="00453693" w:rsidRDefault="00665F21" w:rsidP="0007571F">
            <w:pPr>
              <w:pStyle w:val="Normal6a"/>
            </w:pPr>
          </w:p>
        </w:tc>
      </w:tr>
      <w:tr w:rsidR="00A333B9" w:rsidRPr="00453693" w14:paraId="628E4FE8" w14:textId="77777777" w:rsidTr="0007571F">
        <w:trPr>
          <w:jc w:val="center"/>
        </w:trPr>
        <w:tc>
          <w:tcPr>
            <w:tcW w:w="4876" w:type="dxa"/>
            <w:tcBorders>
              <w:top w:val="nil"/>
              <w:left w:val="nil"/>
              <w:bottom w:val="nil"/>
              <w:right w:val="nil"/>
            </w:tcBorders>
          </w:tcPr>
          <w:p w14:paraId="6575C76D" w14:textId="77777777" w:rsidR="00665F21" w:rsidRPr="00453693" w:rsidRDefault="00382A95" w:rsidP="0007571F">
            <w:pPr>
              <w:pStyle w:val="Normal6a"/>
            </w:pPr>
            <w:r w:rsidRPr="00453693">
              <w:rPr>
                <w:b/>
                <w:i/>
              </w:rPr>
              <w:t xml:space="preserve">2. Utan att det påverkar artiklarna 40 och 41 får de uppgifter som avses i artikel 38.6 a. c, f och g behandlas och överföras av en behörig myndighet och, i tillämpliga fall, </w:t>
            </w:r>
            <w:proofErr w:type="spellStart"/>
            <w:r w:rsidRPr="00453693">
              <w:rPr>
                <w:b/>
                <w:i/>
              </w:rPr>
              <w:t>Frontex</w:t>
            </w:r>
            <w:proofErr w:type="spellEnd"/>
            <w:r w:rsidRPr="00453693">
              <w:rPr>
                <w:b/>
                <w:i/>
              </w:rPr>
              <w:t xml:space="preserve"> till tredje parter som är behöriga för återanpassningsstöd, om den tredjelandsmedborgare vars personuppgifter överförs har informerats om att hans eller hennes personuppgifter kan komma att delas med tredje parter som är behöriga för återanpassningsstöd, förutsatt att det är nödvändigt för genomförandet av återanpassningsstödet.</w:t>
            </w:r>
          </w:p>
        </w:tc>
        <w:tc>
          <w:tcPr>
            <w:tcW w:w="4876" w:type="dxa"/>
            <w:tcBorders>
              <w:top w:val="nil"/>
              <w:left w:val="nil"/>
              <w:bottom w:val="nil"/>
              <w:right w:val="nil"/>
            </w:tcBorders>
          </w:tcPr>
          <w:p w14:paraId="72708AEB" w14:textId="77777777" w:rsidR="00665F21" w:rsidRPr="00453693" w:rsidRDefault="00665F21" w:rsidP="0007571F">
            <w:pPr>
              <w:pStyle w:val="Normal6a"/>
            </w:pPr>
          </w:p>
        </w:tc>
      </w:tr>
      <w:tr w:rsidR="00A333B9" w:rsidRPr="00453693" w14:paraId="64313D18" w14:textId="77777777" w:rsidTr="0007571F">
        <w:trPr>
          <w:jc w:val="center"/>
        </w:trPr>
        <w:tc>
          <w:tcPr>
            <w:tcW w:w="4876" w:type="dxa"/>
            <w:tcBorders>
              <w:top w:val="nil"/>
              <w:left w:val="nil"/>
              <w:bottom w:val="nil"/>
              <w:right w:val="nil"/>
            </w:tcBorders>
          </w:tcPr>
          <w:p w14:paraId="089C5EE9" w14:textId="77777777" w:rsidR="00665F21" w:rsidRPr="00453693" w:rsidRDefault="00382A95" w:rsidP="0007571F">
            <w:pPr>
              <w:pStyle w:val="Normal6a"/>
            </w:pPr>
            <w:r w:rsidRPr="00453693">
              <w:rPr>
                <w:b/>
                <w:i/>
              </w:rPr>
              <w:t xml:space="preserve">3. När medlemsstaterna och </w:t>
            </w:r>
            <w:proofErr w:type="spellStart"/>
            <w:r w:rsidRPr="00453693">
              <w:rPr>
                <w:b/>
                <w:i/>
              </w:rPr>
              <w:t>Frontex</w:t>
            </w:r>
            <w:proofErr w:type="spellEnd"/>
            <w:r w:rsidRPr="00453693">
              <w:rPr>
                <w:b/>
                <w:i/>
              </w:rPr>
              <w:t xml:space="preserve"> överför personuppgifter i enlighet med punkt 1 eller 2 ska de säkerställa att sådana överföringar är förenliga med kapitel V i förordning (EU) 2016/679 respektive kapitel V i förordning (EU) 2018/1725.</w:t>
            </w:r>
          </w:p>
        </w:tc>
        <w:tc>
          <w:tcPr>
            <w:tcW w:w="4876" w:type="dxa"/>
            <w:tcBorders>
              <w:top w:val="nil"/>
              <w:left w:val="nil"/>
              <w:bottom w:val="nil"/>
              <w:right w:val="nil"/>
            </w:tcBorders>
          </w:tcPr>
          <w:p w14:paraId="71F1CC23" w14:textId="77777777" w:rsidR="00665F21" w:rsidRPr="00453693" w:rsidRDefault="00665F21" w:rsidP="0007571F">
            <w:pPr>
              <w:pStyle w:val="Normal6a"/>
            </w:pPr>
          </w:p>
        </w:tc>
      </w:tr>
      <w:tr w:rsidR="00A333B9" w:rsidRPr="00453693" w14:paraId="1B7E5362" w14:textId="77777777" w:rsidTr="0007571F">
        <w:trPr>
          <w:jc w:val="center"/>
        </w:trPr>
        <w:tc>
          <w:tcPr>
            <w:tcW w:w="4876" w:type="dxa"/>
            <w:tcBorders>
              <w:top w:val="nil"/>
              <w:left w:val="nil"/>
              <w:bottom w:val="nil"/>
              <w:right w:val="nil"/>
            </w:tcBorders>
          </w:tcPr>
          <w:p w14:paraId="5001AE97" w14:textId="77777777" w:rsidR="00665F21" w:rsidRPr="00453693" w:rsidRDefault="00382A95" w:rsidP="0007571F">
            <w:pPr>
              <w:pStyle w:val="Normal6a"/>
            </w:pPr>
            <w:r w:rsidRPr="00453693">
              <w:rPr>
                <w:b/>
                <w:i/>
              </w:rPr>
              <w:t>4. Om en överföring görs i enlighet med punkt 1 eller 2 ska en sådan överföring dokumenteras och dokumentationen ska på begäran göras tillgänglig för den behöriga tillsynsmyndighet som inrättats i enlighet med artikel 51.1 i förordning (EU) 2016/679 och artikel 52.1 i förordning (EU) 2018/1725, inbegripet datum och tidpunkt för överföringen och information om det mottagande tredjelandets behöriga myndighet.</w:t>
            </w:r>
          </w:p>
        </w:tc>
        <w:tc>
          <w:tcPr>
            <w:tcW w:w="4876" w:type="dxa"/>
            <w:tcBorders>
              <w:top w:val="nil"/>
              <w:left w:val="nil"/>
              <w:bottom w:val="nil"/>
              <w:right w:val="nil"/>
            </w:tcBorders>
          </w:tcPr>
          <w:p w14:paraId="6B93ADC5" w14:textId="77777777" w:rsidR="00665F21" w:rsidRPr="00453693" w:rsidRDefault="00665F21" w:rsidP="0007571F">
            <w:pPr>
              <w:pStyle w:val="Normal6a"/>
            </w:pPr>
          </w:p>
        </w:tc>
      </w:tr>
    </w:tbl>
    <w:p w14:paraId="585190F8"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C33670A" w14:textId="77777777" w:rsidR="00665F21" w:rsidRPr="00453693" w:rsidRDefault="00382A95" w:rsidP="00665F21">
      <w:r w:rsidRPr="00453693">
        <w:rPr>
          <w:rStyle w:val="HideTWBExt"/>
        </w:rPr>
        <w:t>&lt;/Amend&gt;</w:t>
      </w:r>
    </w:p>
    <w:p w14:paraId="6B04C884"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2196</w:t>
      </w:r>
      <w:r w:rsidRPr="00453693">
        <w:rPr>
          <w:rStyle w:val="HideTWBExt"/>
        </w:rPr>
        <w:t>&lt;/NumAm&gt;</w:t>
      </w:r>
    </w:p>
    <w:p w14:paraId="318D60A5"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17C17AFA" w14:textId="77777777" w:rsidR="00665F21" w:rsidRPr="00453693" w:rsidRDefault="00382A95" w:rsidP="00665F21">
      <w:pPr>
        <w:pStyle w:val="NormalBold"/>
      </w:pPr>
      <w:r w:rsidRPr="00453693">
        <w:rPr>
          <w:rStyle w:val="HideTWBExt"/>
          <w:b w:val="0"/>
        </w:rPr>
        <w:t>&lt;/RepeatBlock-By&gt;</w:t>
      </w:r>
    </w:p>
    <w:p w14:paraId="749784E9"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73D2D268" w14:textId="77777777" w:rsidR="00665F21" w:rsidRPr="00453693" w:rsidRDefault="00382A95" w:rsidP="00665F21">
      <w:pPr>
        <w:pStyle w:val="NormalBold"/>
      </w:pPr>
      <w:r w:rsidRPr="00453693">
        <w:rPr>
          <w:rStyle w:val="HideTWBExt"/>
        </w:rPr>
        <w:t>&lt;Article&gt;</w:t>
      </w:r>
      <w:r w:rsidRPr="00453693">
        <w:t>Artikel 39 – rubriken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742CF058" w14:textId="77777777" w:rsidTr="0007571F">
        <w:trPr>
          <w:trHeight w:hRule="exact" w:val="240"/>
          <w:jc w:val="center"/>
        </w:trPr>
        <w:tc>
          <w:tcPr>
            <w:tcW w:w="9752" w:type="dxa"/>
            <w:gridSpan w:val="2"/>
            <w:tcBorders>
              <w:top w:val="nil"/>
              <w:left w:val="nil"/>
              <w:bottom w:val="nil"/>
              <w:right w:val="nil"/>
            </w:tcBorders>
          </w:tcPr>
          <w:p w14:paraId="79DED20B" w14:textId="77777777" w:rsidR="00665F21" w:rsidRPr="00453693" w:rsidRDefault="00665F21" w:rsidP="0007571F"/>
        </w:tc>
      </w:tr>
      <w:tr w:rsidR="00A333B9" w:rsidRPr="00453693" w14:paraId="09A0AED7" w14:textId="77777777" w:rsidTr="0007571F">
        <w:trPr>
          <w:trHeight w:val="240"/>
          <w:jc w:val="center"/>
        </w:trPr>
        <w:tc>
          <w:tcPr>
            <w:tcW w:w="4876" w:type="dxa"/>
            <w:tcBorders>
              <w:top w:val="nil"/>
              <w:left w:val="nil"/>
              <w:bottom w:val="nil"/>
              <w:right w:val="nil"/>
            </w:tcBorders>
          </w:tcPr>
          <w:p w14:paraId="7B0D6603"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4C0F7FA5" w14:textId="77777777" w:rsidR="00665F21" w:rsidRPr="00453693" w:rsidRDefault="00382A95" w:rsidP="0007571F">
            <w:pPr>
              <w:pStyle w:val="AmColumnHeading"/>
            </w:pPr>
            <w:r w:rsidRPr="00453693">
              <w:t>Ändringsförslag</w:t>
            </w:r>
          </w:p>
        </w:tc>
      </w:tr>
      <w:tr w:rsidR="00A333B9" w:rsidRPr="00453693" w14:paraId="3E5BD817" w14:textId="77777777" w:rsidTr="0007571F">
        <w:trPr>
          <w:jc w:val="center"/>
        </w:trPr>
        <w:tc>
          <w:tcPr>
            <w:tcW w:w="4876" w:type="dxa"/>
            <w:tcBorders>
              <w:top w:val="nil"/>
              <w:left w:val="nil"/>
              <w:bottom w:val="nil"/>
              <w:right w:val="nil"/>
            </w:tcBorders>
          </w:tcPr>
          <w:p w14:paraId="74603609" w14:textId="77777777" w:rsidR="00665F21" w:rsidRPr="00453693" w:rsidRDefault="00382A95" w:rsidP="0007571F">
            <w:pPr>
              <w:pStyle w:val="Normal6a"/>
            </w:pPr>
            <w:r w:rsidRPr="00453693">
              <w:t>Överföring av uppgifter om tredjelandsmedborgare till tredjeländer för återtagande och återanpassning</w:t>
            </w:r>
          </w:p>
        </w:tc>
        <w:tc>
          <w:tcPr>
            <w:tcW w:w="4876" w:type="dxa"/>
            <w:tcBorders>
              <w:top w:val="nil"/>
              <w:left w:val="nil"/>
              <w:bottom w:val="nil"/>
              <w:right w:val="nil"/>
            </w:tcBorders>
          </w:tcPr>
          <w:p w14:paraId="2A05DF7F" w14:textId="77777777" w:rsidR="00665F21" w:rsidRPr="00453693" w:rsidRDefault="00382A95" w:rsidP="0007571F">
            <w:pPr>
              <w:pStyle w:val="Normal6a"/>
            </w:pPr>
            <w:r w:rsidRPr="00453693">
              <w:t xml:space="preserve">Överföring av uppgifter om tredjelandsmedborgare till tredjeländer för </w:t>
            </w:r>
            <w:r w:rsidRPr="00453693">
              <w:rPr>
                <w:b/>
                <w:i/>
              </w:rPr>
              <w:t>återvändande, avlägsnande,</w:t>
            </w:r>
            <w:r w:rsidRPr="00453693">
              <w:t xml:space="preserve"> återtagande och återanpassning</w:t>
            </w:r>
          </w:p>
        </w:tc>
      </w:tr>
    </w:tbl>
    <w:p w14:paraId="647DB2BC"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53EC1F8" w14:textId="77777777" w:rsidR="00665F21" w:rsidRPr="00453693" w:rsidRDefault="00382A95" w:rsidP="00665F21">
      <w:r w:rsidRPr="00453693">
        <w:rPr>
          <w:rStyle w:val="HideTWBExt"/>
        </w:rPr>
        <w:t>&lt;/Amend&gt;</w:t>
      </w:r>
    </w:p>
    <w:p w14:paraId="13A4219C"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2197</w:t>
      </w:r>
      <w:r w:rsidRPr="00453693">
        <w:rPr>
          <w:rStyle w:val="HideTWBExt"/>
        </w:rPr>
        <w:t>&lt;/NumAm&gt;</w:t>
      </w:r>
    </w:p>
    <w:p w14:paraId="1AAA2156" w14:textId="77777777" w:rsidR="00665F21" w:rsidRPr="00453693" w:rsidRDefault="00382A95" w:rsidP="00665F21">
      <w:pPr>
        <w:pStyle w:val="NormalBold"/>
      </w:pPr>
      <w:r w:rsidRPr="00453693">
        <w:rPr>
          <w:rStyle w:val="HideTWBExt"/>
          <w:b w:val="0"/>
        </w:rPr>
        <w:t>&lt;RepeatBlock-By&gt;&lt;Members&gt;</w:t>
      </w:r>
      <w:r w:rsidRPr="00453693">
        <w:t>Mary Khan</w:t>
      </w:r>
      <w:r w:rsidRPr="00453693">
        <w:rPr>
          <w:rStyle w:val="HideTWBExt"/>
          <w:b w:val="0"/>
        </w:rPr>
        <w:t>&lt;/Members&gt;</w:t>
      </w:r>
    </w:p>
    <w:p w14:paraId="0BCD948C" w14:textId="77777777" w:rsidR="00665F21" w:rsidRPr="00453693" w:rsidRDefault="00382A95" w:rsidP="00665F21">
      <w:pPr>
        <w:pStyle w:val="NormalBold"/>
      </w:pPr>
      <w:r w:rsidRPr="00453693">
        <w:rPr>
          <w:rStyle w:val="HideTWBExt"/>
          <w:b w:val="0"/>
        </w:rPr>
        <w:t>&lt;/RepeatBlock-By&gt;</w:t>
      </w:r>
    </w:p>
    <w:p w14:paraId="68C86A17"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6B9AED23" w14:textId="77777777" w:rsidR="00665F21" w:rsidRPr="00453693" w:rsidRDefault="00382A95" w:rsidP="00665F21">
      <w:pPr>
        <w:pStyle w:val="NormalBold"/>
      </w:pPr>
      <w:r w:rsidRPr="00453693">
        <w:rPr>
          <w:rStyle w:val="HideTWBExt"/>
        </w:rPr>
        <w:t>&lt;Article&gt;</w:t>
      </w:r>
      <w:r w:rsidRPr="00453693">
        <w:t>Artikel 39 – rubriken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5582310D" w14:textId="77777777" w:rsidTr="0007571F">
        <w:trPr>
          <w:trHeight w:hRule="exact" w:val="240"/>
          <w:jc w:val="center"/>
        </w:trPr>
        <w:tc>
          <w:tcPr>
            <w:tcW w:w="9752" w:type="dxa"/>
            <w:gridSpan w:val="2"/>
            <w:tcBorders>
              <w:top w:val="nil"/>
              <w:left w:val="nil"/>
              <w:bottom w:val="nil"/>
              <w:right w:val="nil"/>
            </w:tcBorders>
          </w:tcPr>
          <w:p w14:paraId="3188506D" w14:textId="77777777" w:rsidR="00665F21" w:rsidRPr="00453693" w:rsidRDefault="00665F21" w:rsidP="0007571F"/>
        </w:tc>
      </w:tr>
      <w:tr w:rsidR="00A333B9" w:rsidRPr="00453693" w14:paraId="535BD1EE" w14:textId="77777777" w:rsidTr="0007571F">
        <w:trPr>
          <w:trHeight w:val="240"/>
          <w:jc w:val="center"/>
        </w:trPr>
        <w:tc>
          <w:tcPr>
            <w:tcW w:w="4876" w:type="dxa"/>
            <w:tcBorders>
              <w:top w:val="nil"/>
              <w:left w:val="nil"/>
              <w:bottom w:val="nil"/>
              <w:right w:val="nil"/>
            </w:tcBorders>
          </w:tcPr>
          <w:p w14:paraId="7EA09630"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71AEA0CD" w14:textId="77777777" w:rsidR="00665F21" w:rsidRPr="00453693" w:rsidRDefault="00382A95" w:rsidP="0007571F">
            <w:pPr>
              <w:pStyle w:val="AmColumnHeading"/>
            </w:pPr>
            <w:r w:rsidRPr="00453693">
              <w:t>Ändringsförslag</w:t>
            </w:r>
          </w:p>
        </w:tc>
      </w:tr>
      <w:tr w:rsidR="00A333B9" w:rsidRPr="00453693" w14:paraId="3048D69F" w14:textId="77777777" w:rsidTr="0007571F">
        <w:trPr>
          <w:jc w:val="center"/>
        </w:trPr>
        <w:tc>
          <w:tcPr>
            <w:tcW w:w="4876" w:type="dxa"/>
            <w:tcBorders>
              <w:top w:val="nil"/>
              <w:left w:val="nil"/>
              <w:bottom w:val="nil"/>
              <w:right w:val="nil"/>
            </w:tcBorders>
          </w:tcPr>
          <w:p w14:paraId="0491823D" w14:textId="77777777" w:rsidR="00665F21" w:rsidRPr="00453693" w:rsidRDefault="00382A95" w:rsidP="0007571F">
            <w:pPr>
              <w:pStyle w:val="Normal6a"/>
            </w:pPr>
            <w:r w:rsidRPr="00453693">
              <w:t xml:space="preserve">Överföring av uppgifter om tredjelandsmedborgare till tredjeländer för återtagande </w:t>
            </w:r>
            <w:r w:rsidRPr="00453693">
              <w:rPr>
                <w:b/>
                <w:i/>
              </w:rPr>
              <w:t>och återanpassning</w:t>
            </w:r>
          </w:p>
        </w:tc>
        <w:tc>
          <w:tcPr>
            <w:tcW w:w="4876" w:type="dxa"/>
            <w:tcBorders>
              <w:top w:val="nil"/>
              <w:left w:val="nil"/>
              <w:bottom w:val="nil"/>
              <w:right w:val="nil"/>
            </w:tcBorders>
          </w:tcPr>
          <w:p w14:paraId="5D3E0B6A" w14:textId="77777777" w:rsidR="00665F21" w:rsidRPr="00453693" w:rsidRDefault="00382A95" w:rsidP="0007571F">
            <w:pPr>
              <w:pStyle w:val="Normal6a"/>
            </w:pPr>
            <w:r w:rsidRPr="00453693">
              <w:t>Överföring av uppgifter om tredjelandsmedborgare till tredjeländer för återtagande</w:t>
            </w:r>
          </w:p>
        </w:tc>
      </w:tr>
    </w:tbl>
    <w:p w14:paraId="755E67ED"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1C5EAF4" w14:textId="77777777" w:rsidR="00665F21" w:rsidRPr="00453693" w:rsidRDefault="00382A95" w:rsidP="00665F21">
      <w:r w:rsidRPr="00453693">
        <w:rPr>
          <w:rStyle w:val="HideTWBExt"/>
        </w:rPr>
        <w:t>&lt;/Amend&gt;</w:t>
      </w:r>
    </w:p>
    <w:p w14:paraId="60D37638"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2198</w:t>
      </w:r>
      <w:r w:rsidRPr="00453693">
        <w:rPr>
          <w:rStyle w:val="HideTWBExt"/>
        </w:rPr>
        <w:t>&lt;/NumAm&gt;</w:t>
      </w:r>
    </w:p>
    <w:p w14:paraId="2B6B2B8B" w14:textId="77777777" w:rsidR="00665F21" w:rsidRPr="00453693" w:rsidRDefault="00382A95" w:rsidP="00665F21">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49724E3C" w14:textId="77777777" w:rsidR="00665F21" w:rsidRPr="00453693" w:rsidRDefault="00382A95" w:rsidP="00665F21">
      <w:pPr>
        <w:pStyle w:val="NormalBold"/>
      </w:pPr>
      <w:r w:rsidRPr="00453693">
        <w:rPr>
          <w:rStyle w:val="HideTWBExt"/>
          <w:b w:val="0"/>
        </w:rPr>
        <w:t>&lt;/RepeatBlock-By&gt;</w:t>
      </w:r>
    </w:p>
    <w:p w14:paraId="41302C5D"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7022BA15" w14:textId="77777777" w:rsidR="00665F21" w:rsidRPr="00453693" w:rsidRDefault="00382A95" w:rsidP="00665F21">
      <w:pPr>
        <w:pStyle w:val="NormalBold"/>
      </w:pPr>
      <w:r w:rsidRPr="00453693">
        <w:rPr>
          <w:rStyle w:val="HideTWBExt"/>
        </w:rPr>
        <w:t>&lt;Article&gt;</w:t>
      </w:r>
      <w:r w:rsidRPr="00453693">
        <w:t>Artikel 39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490D2456" w14:textId="77777777" w:rsidTr="0007571F">
        <w:trPr>
          <w:trHeight w:hRule="exact" w:val="240"/>
          <w:jc w:val="center"/>
        </w:trPr>
        <w:tc>
          <w:tcPr>
            <w:tcW w:w="9752" w:type="dxa"/>
            <w:gridSpan w:val="2"/>
            <w:tcBorders>
              <w:top w:val="nil"/>
              <w:left w:val="nil"/>
              <w:bottom w:val="nil"/>
              <w:right w:val="nil"/>
            </w:tcBorders>
          </w:tcPr>
          <w:p w14:paraId="7F49B0B6" w14:textId="77777777" w:rsidR="00665F21" w:rsidRPr="00453693" w:rsidRDefault="00665F21" w:rsidP="0007571F"/>
        </w:tc>
      </w:tr>
      <w:tr w:rsidR="00A333B9" w:rsidRPr="00453693" w14:paraId="0A30946F" w14:textId="77777777" w:rsidTr="0007571F">
        <w:trPr>
          <w:trHeight w:val="240"/>
          <w:jc w:val="center"/>
        </w:trPr>
        <w:tc>
          <w:tcPr>
            <w:tcW w:w="4876" w:type="dxa"/>
            <w:tcBorders>
              <w:top w:val="nil"/>
              <w:left w:val="nil"/>
              <w:bottom w:val="nil"/>
              <w:right w:val="nil"/>
            </w:tcBorders>
          </w:tcPr>
          <w:p w14:paraId="1837D894"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317C575F" w14:textId="77777777" w:rsidR="00665F21" w:rsidRPr="00453693" w:rsidRDefault="00382A95" w:rsidP="0007571F">
            <w:pPr>
              <w:pStyle w:val="AmColumnHeading"/>
            </w:pPr>
            <w:r w:rsidRPr="00453693">
              <w:t>Ändringsförslag</w:t>
            </w:r>
          </w:p>
        </w:tc>
      </w:tr>
      <w:tr w:rsidR="00A333B9" w:rsidRPr="00453693" w14:paraId="7FCC1416" w14:textId="77777777" w:rsidTr="0007571F">
        <w:trPr>
          <w:jc w:val="center"/>
        </w:trPr>
        <w:tc>
          <w:tcPr>
            <w:tcW w:w="4876" w:type="dxa"/>
            <w:tcBorders>
              <w:top w:val="nil"/>
              <w:left w:val="nil"/>
              <w:bottom w:val="nil"/>
              <w:right w:val="nil"/>
            </w:tcBorders>
          </w:tcPr>
          <w:p w14:paraId="04BB0D4A" w14:textId="77777777" w:rsidR="00665F21" w:rsidRPr="00453693" w:rsidRDefault="00382A95" w:rsidP="0007571F">
            <w:pPr>
              <w:pStyle w:val="Normal6a"/>
            </w:pPr>
            <w:r w:rsidRPr="00453693">
              <w:t>1.</w:t>
            </w:r>
            <w:r w:rsidRPr="00453693">
              <w:tab/>
              <w:t xml:space="preserve">Utan att det påverkar tillämpningen av artiklarna 40 och 41 får de uppgifter som avses i artikel 38.6 a–h behandlas och överföras av en behörig myndighet och, i tillämpliga fall, </w:t>
            </w:r>
            <w:proofErr w:type="spellStart"/>
            <w:r w:rsidRPr="00453693">
              <w:t>Frontex</w:t>
            </w:r>
            <w:proofErr w:type="spellEnd"/>
            <w:r w:rsidRPr="00453693">
              <w:t xml:space="preserve"> till ett tredjelands behöriga myndighet, om den tredjelandsmedborgare vars personuppgifter överförs har informerats om att hans eller hennes personuppgifter kan komma att delas med myndigheterna i ett tredjeland, förutsatt att det är nödvändigt för genomförandet av </w:t>
            </w:r>
            <w:r w:rsidRPr="00453693">
              <w:rPr>
                <w:b/>
                <w:i/>
              </w:rPr>
              <w:t>återtagandeförfarandet</w:t>
            </w:r>
            <w:r w:rsidRPr="00453693">
              <w:t>.</w:t>
            </w:r>
          </w:p>
        </w:tc>
        <w:tc>
          <w:tcPr>
            <w:tcW w:w="4876" w:type="dxa"/>
            <w:tcBorders>
              <w:top w:val="nil"/>
              <w:left w:val="nil"/>
              <w:bottom w:val="nil"/>
              <w:right w:val="nil"/>
            </w:tcBorders>
          </w:tcPr>
          <w:p w14:paraId="16F994BF" w14:textId="77777777" w:rsidR="00665F21" w:rsidRPr="00453693" w:rsidRDefault="00382A95" w:rsidP="0007571F">
            <w:pPr>
              <w:pStyle w:val="Normal6a"/>
            </w:pPr>
            <w:r w:rsidRPr="00453693">
              <w:t>1.</w:t>
            </w:r>
            <w:r w:rsidRPr="00453693">
              <w:tab/>
              <w:t xml:space="preserve">Utan att det påverkar tillämpningen av artiklarna 40 och 41 får de uppgifter som avses i artikel 38.6 a–h behandlas och överföras av en behörig myndighet och, i tillämpliga fall, </w:t>
            </w:r>
            <w:proofErr w:type="spellStart"/>
            <w:r w:rsidRPr="00453693">
              <w:t>Frontex</w:t>
            </w:r>
            <w:proofErr w:type="spellEnd"/>
            <w:r w:rsidRPr="00453693">
              <w:t xml:space="preserve"> till ett tredjelands behöriga myndighet, om den tredjelandsmedborgare vars personuppgifter överförs har informerats om att hans eller hennes personuppgifter kan komma att delas med myndigheterna i ett tredjeland, förutsatt att det är nödvändigt för genomförandet av </w:t>
            </w:r>
            <w:r w:rsidRPr="00453693">
              <w:rPr>
                <w:b/>
                <w:i/>
              </w:rPr>
              <w:t>förfarandet för återvändande, avlägsnande eller återtagande</w:t>
            </w:r>
            <w:r w:rsidRPr="00453693">
              <w:t>.</w:t>
            </w:r>
          </w:p>
        </w:tc>
      </w:tr>
    </w:tbl>
    <w:p w14:paraId="532B92BE"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9A95B83" w14:textId="77777777" w:rsidR="00665F21" w:rsidRPr="00453693" w:rsidRDefault="00382A95" w:rsidP="00665F21">
      <w:r w:rsidRPr="00453693">
        <w:rPr>
          <w:rStyle w:val="HideTWBExt"/>
        </w:rPr>
        <w:t>&lt;/Amend&gt;</w:t>
      </w:r>
    </w:p>
    <w:p w14:paraId="01289E4A"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2199</w:t>
      </w:r>
      <w:r w:rsidRPr="00453693">
        <w:rPr>
          <w:rStyle w:val="HideTWBExt"/>
        </w:rPr>
        <w:t>&lt;/NumAm&gt;</w:t>
      </w:r>
    </w:p>
    <w:p w14:paraId="0E4D2D5D"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41D21045" w14:textId="77777777" w:rsidR="00665F21" w:rsidRPr="00453693" w:rsidRDefault="00382A95" w:rsidP="00665F21">
      <w:pPr>
        <w:pStyle w:val="NormalBold"/>
      </w:pPr>
      <w:r w:rsidRPr="00453693">
        <w:rPr>
          <w:rStyle w:val="HideTWBExt"/>
          <w:b w:val="0"/>
        </w:rPr>
        <w:t>&lt;/RepeatBlock-By&gt;</w:t>
      </w:r>
    </w:p>
    <w:p w14:paraId="32C6F0FC"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1517C17A" w14:textId="77777777" w:rsidR="00665F21" w:rsidRPr="00453693" w:rsidRDefault="00382A95" w:rsidP="00665F21">
      <w:pPr>
        <w:pStyle w:val="NormalBold"/>
      </w:pPr>
      <w:r w:rsidRPr="00453693">
        <w:rPr>
          <w:rStyle w:val="HideTWBExt"/>
        </w:rPr>
        <w:t>&lt;Article&gt;</w:t>
      </w:r>
      <w:r w:rsidRPr="00453693">
        <w:t>Artikel 39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264821FE" w14:textId="77777777" w:rsidTr="0007571F">
        <w:trPr>
          <w:trHeight w:hRule="exact" w:val="240"/>
          <w:jc w:val="center"/>
        </w:trPr>
        <w:tc>
          <w:tcPr>
            <w:tcW w:w="9752" w:type="dxa"/>
            <w:gridSpan w:val="2"/>
            <w:tcBorders>
              <w:top w:val="nil"/>
              <w:left w:val="nil"/>
              <w:bottom w:val="nil"/>
              <w:right w:val="nil"/>
            </w:tcBorders>
          </w:tcPr>
          <w:p w14:paraId="4B661533" w14:textId="77777777" w:rsidR="00665F21" w:rsidRPr="00453693" w:rsidRDefault="00665F21" w:rsidP="0007571F"/>
        </w:tc>
      </w:tr>
      <w:tr w:rsidR="00A333B9" w:rsidRPr="00453693" w14:paraId="24003F89" w14:textId="77777777" w:rsidTr="0007571F">
        <w:trPr>
          <w:trHeight w:val="240"/>
          <w:jc w:val="center"/>
        </w:trPr>
        <w:tc>
          <w:tcPr>
            <w:tcW w:w="4876" w:type="dxa"/>
            <w:tcBorders>
              <w:top w:val="nil"/>
              <w:left w:val="nil"/>
              <w:bottom w:val="nil"/>
              <w:right w:val="nil"/>
            </w:tcBorders>
          </w:tcPr>
          <w:p w14:paraId="384CC64B"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74600DD9" w14:textId="77777777" w:rsidR="00665F21" w:rsidRPr="00453693" w:rsidRDefault="00382A95" w:rsidP="0007571F">
            <w:pPr>
              <w:pStyle w:val="AmColumnHeading"/>
            </w:pPr>
            <w:r w:rsidRPr="00453693">
              <w:t>Ändringsförslag</w:t>
            </w:r>
          </w:p>
        </w:tc>
      </w:tr>
      <w:tr w:rsidR="00A333B9" w:rsidRPr="00453693" w14:paraId="784D27B8" w14:textId="77777777" w:rsidTr="0007571F">
        <w:trPr>
          <w:jc w:val="center"/>
        </w:trPr>
        <w:tc>
          <w:tcPr>
            <w:tcW w:w="4876" w:type="dxa"/>
            <w:tcBorders>
              <w:top w:val="nil"/>
              <w:left w:val="nil"/>
              <w:bottom w:val="nil"/>
              <w:right w:val="nil"/>
            </w:tcBorders>
          </w:tcPr>
          <w:p w14:paraId="38922E6E" w14:textId="77777777" w:rsidR="00665F21" w:rsidRPr="00453693" w:rsidRDefault="00382A95" w:rsidP="0007571F">
            <w:pPr>
              <w:pStyle w:val="Normal6a"/>
            </w:pPr>
            <w:r w:rsidRPr="00453693">
              <w:t>1.</w:t>
            </w:r>
            <w:r w:rsidRPr="00453693">
              <w:tab/>
              <w:t xml:space="preserve">Utan att det påverkar tillämpningen av artiklarna 40 och 41 får de uppgifter som avses i artikel 38.6 a–h behandlas och överföras av en behörig myndighet och, i tillämpliga fall, </w:t>
            </w:r>
            <w:proofErr w:type="spellStart"/>
            <w:r w:rsidRPr="00453693">
              <w:t>Frontex</w:t>
            </w:r>
            <w:proofErr w:type="spellEnd"/>
            <w:r w:rsidRPr="00453693">
              <w:t xml:space="preserve"> till ett tredjelands behöriga myndighet</w:t>
            </w:r>
            <w:r w:rsidRPr="00453693">
              <w:rPr>
                <w:b/>
                <w:i/>
              </w:rPr>
              <w:t>, om den tredjelandsmedborgare vars personuppgifter överförs har informerats om att hans</w:t>
            </w:r>
            <w:r w:rsidRPr="00453693">
              <w:t xml:space="preserve"> eller </w:t>
            </w:r>
            <w:r w:rsidRPr="00453693">
              <w:rPr>
                <w:b/>
                <w:i/>
              </w:rPr>
              <w:t>hennes personuppgifter kan komma att delas med myndigheterna i ett tredjeland</w:t>
            </w:r>
            <w:r w:rsidRPr="00453693">
              <w:t xml:space="preserve">, </w:t>
            </w:r>
            <w:r w:rsidRPr="00453693">
              <w:rPr>
                <w:b/>
                <w:i/>
              </w:rPr>
              <w:t>förutsatt att</w:t>
            </w:r>
            <w:r w:rsidRPr="00453693">
              <w:t xml:space="preserve"> det är nödvändigt för </w:t>
            </w:r>
            <w:r w:rsidRPr="00453693">
              <w:rPr>
                <w:b/>
                <w:i/>
              </w:rPr>
              <w:t>genomförandet av återtagandeförfarandet</w:t>
            </w:r>
            <w:r w:rsidRPr="00453693">
              <w:t>.</w:t>
            </w:r>
          </w:p>
        </w:tc>
        <w:tc>
          <w:tcPr>
            <w:tcW w:w="4876" w:type="dxa"/>
            <w:tcBorders>
              <w:top w:val="nil"/>
              <w:left w:val="nil"/>
              <w:bottom w:val="nil"/>
              <w:right w:val="nil"/>
            </w:tcBorders>
          </w:tcPr>
          <w:p w14:paraId="5B0C0C9F" w14:textId="77777777" w:rsidR="00665F21" w:rsidRPr="00453693" w:rsidRDefault="00382A95" w:rsidP="0007571F">
            <w:pPr>
              <w:pStyle w:val="Normal6a"/>
            </w:pPr>
            <w:r w:rsidRPr="00453693">
              <w:t>1.</w:t>
            </w:r>
            <w:r w:rsidRPr="00453693">
              <w:tab/>
              <w:t xml:space="preserve">Utan att det påverkar tillämpningen av artiklarna 40 och 41 får de uppgifter som avses i artikel 38.6 a–h </w:t>
            </w:r>
            <w:r w:rsidRPr="00453693">
              <w:rPr>
                <w:b/>
                <w:i/>
              </w:rPr>
              <w:t>och j</w:t>
            </w:r>
            <w:r w:rsidRPr="00453693">
              <w:t xml:space="preserve"> behandlas och överföras av en behörig myndighet och, i tillämpliga fall, </w:t>
            </w:r>
            <w:proofErr w:type="spellStart"/>
            <w:r w:rsidRPr="00453693">
              <w:t>Frontex</w:t>
            </w:r>
            <w:proofErr w:type="spellEnd"/>
            <w:r w:rsidRPr="00453693">
              <w:t xml:space="preserve"> till ett tredjelands behöriga myndighet </w:t>
            </w:r>
            <w:r w:rsidRPr="00453693">
              <w:rPr>
                <w:b/>
                <w:i/>
              </w:rPr>
              <w:t>eller tredje parter som är behöriga för återanpassningsstöd</w:t>
            </w:r>
            <w:r w:rsidRPr="00453693">
              <w:t xml:space="preserve"> eller </w:t>
            </w:r>
            <w:r w:rsidRPr="00453693">
              <w:rPr>
                <w:b/>
                <w:i/>
              </w:rPr>
              <w:t>andra uppgifter kopplade till genomförandet av återvändandet, såsom flygbolag eller vårdgivare</w:t>
            </w:r>
            <w:r w:rsidRPr="00453693">
              <w:t xml:space="preserve">, </w:t>
            </w:r>
            <w:r w:rsidRPr="00453693">
              <w:rPr>
                <w:b/>
                <w:i/>
              </w:rPr>
              <w:t>om</w:t>
            </w:r>
            <w:r w:rsidRPr="00453693">
              <w:t xml:space="preserve"> det är nödvändigt för </w:t>
            </w:r>
            <w:r w:rsidRPr="00453693">
              <w:rPr>
                <w:b/>
                <w:i/>
              </w:rPr>
              <w:t>återvändandet, återtagandet och återanpassningen</w:t>
            </w:r>
            <w:r w:rsidRPr="00453693">
              <w:t>.</w:t>
            </w:r>
          </w:p>
        </w:tc>
      </w:tr>
    </w:tbl>
    <w:p w14:paraId="42F9B6A1"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0E010D7" w14:textId="77777777" w:rsidR="00665F21" w:rsidRPr="00453693" w:rsidRDefault="00382A95" w:rsidP="00665F21">
      <w:r w:rsidRPr="00453693">
        <w:rPr>
          <w:rStyle w:val="HideTWBExt"/>
        </w:rPr>
        <w:t>&lt;/Amend&gt;</w:t>
      </w:r>
    </w:p>
    <w:p w14:paraId="2EF2AD1F"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2200</w:t>
      </w:r>
      <w:r w:rsidRPr="00453693">
        <w:rPr>
          <w:rStyle w:val="HideTWBExt"/>
        </w:rPr>
        <w:t>&lt;/NumAm&gt;</w:t>
      </w:r>
    </w:p>
    <w:p w14:paraId="2EE84DC3" w14:textId="77777777" w:rsidR="00665F21" w:rsidRPr="00453693" w:rsidRDefault="00382A95" w:rsidP="00665F21">
      <w:pPr>
        <w:pStyle w:val="NormalBold"/>
      </w:pPr>
      <w:r w:rsidRPr="00453693">
        <w:rPr>
          <w:rStyle w:val="HideTWBExt"/>
          <w:b w:val="0"/>
        </w:rPr>
        <w:t>&lt;RepeatBlock-By&gt;&lt;Members&gt;</w:t>
      </w:r>
      <w:r w:rsidRPr="00453693">
        <w:t>Mary Khan</w:t>
      </w:r>
      <w:r w:rsidRPr="00453693">
        <w:rPr>
          <w:rStyle w:val="HideTWBExt"/>
          <w:b w:val="0"/>
        </w:rPr>
        <w:t>&lt;/Members&gt;</w:t>
      </w:r>
    </w:p>
    <w:p w14:paraId="20FC0C78" w14:textId="77777777" w:rsidR="00665F21" w:rsidRPr="00453693" w:rsidRDefault="00382A95" w:rsidP="00665F21">
      <w:pPr>
        <w:pStyle w:val="NormalBold"/>
      </w:pPr>
      <w:r w:rsidRPr="00453693">
        <w:rPr>
          <w:rStyle w:val="HideTWBExt"/>
          <w:b w:val="0"/>
        </w:rPr>
        <w:t>&lt;/RepeatBlock-By&gt;</w:t>
      </w:r>
    </w:p>
    <w:p w14:paraId="00771287"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730E8657" w14:textId="77777777" w:rsidR="00665F21" w:rsidRPr="00453693" w:rsidRDefault="00382A95" w:rsidP="00665F21">
      <w:pPr>
        <w:pStyle w:val="NormalBold"/>
      </w:pPr>
      <w:r w:rsidRPr="00453693">
        <w:rPr>
          <w:rStyle w:val="HideTWBExt"/>
        </w:rPr>
        <w:t>&lt;Article&gt;</w:t>
      </w:r>
      <w:r w:rsidRPr="00453693">
        <w:t>Artikel 39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5925BAA1" w14:textId="77777777" w:rsidTr="0007571F">
        <w:trPr>
          <w:trHeight w:hRule="exact" w:val="240"/>
          <w:jc w:val="center"/>
        </w:trPr>
        <w:tc>
          <w:tcPr>
            <w:tcW w:w="9752" w:type="dxa"/>
            <w:gridSpan w:val="2"/>
            <w:tcBorders>
              <w:top w:val="nil"/>
              <w:left w:val="nil"/>
              <w:bottom w:val="nil"/>
              <w:right w:val="nil"/>
            </w:tcBorders>
          </w:tcPr>
          <w:p w14:paraId="0F44B022" w14:textId="77777777" w:rsidR="00665F21" w:rsidRPr="00453693" w:rsidRDefault="00665F21" w:rsidP="0007571F"/>
        </w:tc>
      </w:tr>
      <w:tr w:rsidR="00A333B9" w:rsidRPr="00453693" w14:paraId="199E8380" w14:textId="77777777" w:rsidTr="0007571F">
        <w:trPr>
          <w:trHeight w:val="240"/>
          <w:jc w:val="center"/>
        </w:trPr>
        <w:tc>
          <w:tcPr>
            <w:tcW w:w="4876" w:type="dxa"/>
            <w:tcBorders>
              <w:top w:val="nil"/>
              <w:left w:val="nil"/>
              <w:bottom w:val="nil"/>
              <w:right w:val="nil"/>
            </w:tcBorders>
          </w:tcPr>
          <w:p w14:paraId="177587C2"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12E5EC14" w14:textId="77777777" w:rsidR="00665F21" w:rsidRPr="00453693" w:rsidRDefault="00382A95" w:rsidP="0007571F">
            <w:pPr>
              <w:pStyle w:val="AmColumnHeading"/>
            </w:pPr>
            <w:r w:rsidRPr="00453693">
              <w:t>Ändringsförslag</w:t>
            </w:r>
          </w:p>
        </w:tc>
      </w:tr>
      <w:tr w:rsidR="00A333B9" w:rsidRPr="00453693" w14:paraId="5CF69DA0" w14:textId="77777777" w:rsidTr="0007571F">
        <w:trPr>
          <w:jc w:val="center"/>
        </w:trPr>
        <w:tc>
          <w:tcPr>
            <w:tcW w:w="4876" w:type="dxa"/>
            <w:tcBorders>
              <w:top w:val="nil"/>
              <w:left w:val="nil"/>
              <w:bottom w:val="nil"/>
              <w:right w:val="nil"/>
            </w:tcBorders>
          </w:tcPr>
          <w:p w14:paraId="71277CDF" w14:textId="77777777" w:rsidR="00665F21" w:rsidRPr="00453693" w:rsidRDefault="00382A95" w:rsidP="0007571F">
            <w:pPr>
              <w:pStyle w:val="Normal6a"/>
            </w:pPr>
            <w:r w:rsidRPr="00453693">
              <w:rPr>
                <w:b/>
                <w:i/>
              </w:rPr>
              <w:t>2.</w:t>
            </w:r>
            <w:r w:rsidRPr="00453693">
              <w:tab/>
            </w:r>
            <w:r w:rsidRPr="00453693">
              <w:rPr>
                <w:b/>
                <w:i/>
              </w:rPr>
              <w:t xml:space="preserve">Utan att det påverkar artiklarna 40 och 41 får de uppgifter som avses i artikel 38.6 a. c, f och g behandlas och överföras av en behörig myndighet och, i tillämpliga fall, </w:t>
            </w:r>
            <w:proofErr w:type="spellStart"/>
            <w:r w:rsidRPr="00453693">
              <w:rPr>
                <w:b/>
                <w:i/>
              </w:rPr>
              <w:t>Frontex</w:t>
            </w:r>
            <w:proofErr w:type="spellEnd"/>
            <w:r w:rsidRPr="00453693">
              <w:rPr>
                <w:b/>
                <w:i/>
              </w:rPr>
              <w:t xml:space="preserve"> till tredje parter som är behöriga för återanpassningsstöd, om den tredjelandsmedborgare vars personuppgifter överförs har informerats om att hans eller hennes personuppgifter kan komma att delas med tredje parter som är behöriga för återanpassningsstöd, förutsatt att det är nödvändigt för genomförandet av återanpassningsstödet.</w:t>
            </w:r>
          </w:p>
        </w:tc>
        <w:tc>
          <w:tcPr>
            <w:tcW w:w="4876" w:type="dxa"/>
            <w:tcBorders>
              <w:top w:val="nil"/>
              <w:left w:val="nil"/>
              <w:bottom w:val="nil"/>
              <w:right w:val="nil"/>
            </w:tcBorders>
          </w:tcPr>
          <w:p w14:paraId="12EE59C5" w14:textId="77777777" w:rsidR="00665F21" w:rsidRPr="00453693" w:rsidRDefault="00382A95" w:rsidP="0007571F">
            <w:pPr>
              <w:pStyle w:val="Normal6a"/>
            </w:pPr>
            <w:r w:rsidRPr="00453693">
              <w:rPr>
                <w:b/>
                <w:i/>
              </w:rPr>
              <w:t>utgår</w:t>
            </w:r>
          </w:p>
        </w:tc>
      </w:tr>
    </w:tbl>
    <w:p w14:paraId="7C09F2C4"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4B33BC5" w14:textId="77777777" w:rsidR="00665F21" w:rsidRPr="00453693" w:rsidRDefault="00382A95" w:rsidP="00665F21">
      <w:r w:rsidRPr="00453693">
        <w:rPr>
          <w:rStyle w:val="HideTWBExt"/>
        </w:rPr>
        <w:t>&lt;/Amend&gt;</w:t>
      </w:r>
    </w:p>
    <w:p w14:paraId="0B08C412"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2201</w:t>
      </w:r>
      <w:r w:rsidRPr="00453693">
        <w:rPr>
          <w:rStyle w:val="HideTWBExt"/>
        </w:rPr>
        <w:t>&lt;/NumAm&gt;</w:t>
      </w:r>
    </w:p>
    <w:p w14:paraId="6A568F4C" w14:textId="77777777" w:rsidR="00665F21" w:rsidRPr="00453693" w:rsidRDefault="00382A95" w:rsidP="00665F21">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15C44F9F" w14:textId="77777777" w:rsidR="00665F21" w:rsidRPr="00453693" w:rsidRDefault="00382A95" w:rsidP="00665F21">
      <w:pPr>
        <w:pStyle w:val="NormalBold"/>
      </w:pPr>
      <w:r w:rsidRPr="00453693">
        <w:rPr>
          <w:rStyle w:val="HideTWBExt"/>
          <w:b w:val="0"/>
        </w:rPr>
        <w:t>&lt;/RepeatBlock-By&gt;</w:t>
      </w:r>
    </w:p>
    <w:p w14:paraId="272F47A7"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5BDC90AE" w14:textId="77777777" w:rsidR="00665F21" w:rsidRPr="00453693" w:rsidRDefault="00382A95" w:rsidP="00665F21">
      <w:pPr>
        <w:pStyle w:val="NormalBold"/>
      </w:pPr>
      <w:r w:rsidRPr="00453693">
        <w:rPr>
          <w:rStyle w:val="HideTWBExt"/>
        </w:rPr>
        <w:t>&lt;Article&gt;</w:t>
      </w:r>
      <w:r w:rsidRPr="00453693">
        <w:t>Artikel 39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2A3C1B17" w14:textId="77777777" w:rsidTr="0007571F">
        <w:trPr>
          <w:trHeight w:hRule="exact" w:val="240"/>
          <w:jc w:val="center"/>
        </w:trPr>
        <w:tc>
          <w:tcPr>
            <w:tcW w:w="9752" w:type="dxa"/>
            <w:gridSpan w:val="2"/>
            <w:tcBorders>
              <w:top w:val="nil"/>
              <w:left w:val="nil"/>
              <w:bottom w:val="nil"/>
              <w:right w:val="nil"/>
            </w:tcBorders>
          </w:tcPr>
          <w:p w14:paraId="37A75A33" w14:textId="77777777" w:rsidR="00665F21" w:rsidRPr="00453693" w:rsidRDefault="00665F21" w:rsidP="0007571F"/>
        </w:tc>
      </w:tr>
      <w:tr w:rsidR="00A333B9" w:rsidRPr="00453693" w14:paraId="4BF4A3DA" w14:textId="77777777" w:rsidTr="0007571F">
        <w:trPr>
          <w:trHeight w:val="240"/>
          <w:jc w:val="center"/>
        </w:trPr>
        <w:tc>
          <w:tcPr>
            <w:tcW w:w="4876" w:type="dxa"/>
            <w:tcBorders>
              <w:top w:val="nil"/>
              <w:left w:val="nil"/>
              <w:bottom w:val="nil"/>
              <w:right w:val="nil"/>
            </w:tcBorders>
          </w:tcPr>
          <w:p w14:paraId="5EE7FC8C"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04D073BC" w14:textId="77777777" w:rsidR="00665F21" w:rsidRPr="00453693" w:rsidRDefault="00382A95" w:rsidP="0007571F">
            <w:pPr>
              <w:pStyle w:val="AmColumnHeading"/>
            </w:pPr>
            <w:r w:rsidRPr="00453693">
              <w:t>Ändringsförslag</w:t>
            </w:r>
          </w:p>
        </w:tc>
      </w:tr>
      <w:tr w:rsidR="00A333B9" w:rsidRPr="00453693" w14:paraId="30D0F590" w14:textId="77777777" w:rsidTr="0007571F">
        <w:trPr>
          <w:jc w:val="center"/>
        </w:trPr>
        <w:tc>
          <w:tcPr>
            <w:tcW w:w="4876" w:type="dxa"/>
            <w:tcBorders>
              <w:top w:val="nil"/>
              <w:left w:val="nil"/>
              <w:bottom w:val="nil"/>
              <w:right w:val="nil"/>
            </w:tcBorders>
          </w:tcPr>
          <w:p w14:paraId="033EB0A6" w14:textId="77777777" w:rsidR="00665F21" w:rsidRPr="00453693" w:rsidRDefault="00382A95" w:rsidP="0007571F">
            <w:pPr>
              <w:pStyle w:val="Normal6a"/>
            </w:pPr>
            <w:r w:rsidRPr="00453693">
              <w:rPr>
                <w:b/>
                <w:i/>
              </w:rPr>
              <w:t>2.</w:t>
            </w:r>
            <w:r w:rsidRPr="00453693">
              <w:tab/>
            </w:r>
            <w:r w:rsidRPr="00453693">
              <w:rPr>
                <w:b/>
                <w:i/>
              </w:rPr>
              <w:t xml:space="preserve">Utan att det påverkar artiklarna 40 och 41 får de uppgifter som avses i artikel 38.6 a. c, f och g behandlas och överföras av en behörig myndighet och, i tillämpliga fall, </w:t>
            </w:r>
            <w:proofErr w:type="spellStart"/>
            <w:r w:rsidRPr="00453693">
              <w:rPr>
                <w:b/>
                <w:i/>
              </w:rPr>
              <w:t>Frontex</w:t>
            </w:r>
            <w:proofErr w:type="spellEnd"/>
            <w:r w:rsidRPr="00453693">
              <w:rPr>
                <w:b/>
                <w:i/>
              </w:rPr>
              <w:t xml:space="preserve"> till tredje parter som är behöriga för återanpassningsstöd, om den tredjelandsmedborgare vars personuppgifter överförs har informerats om att hans eller hennes personuppgifter kan komma att delas med tredje parter som är behöriga för återanpassningsstöd, förutsatt att det är nödvändigt för genomförandet av återanpassningsstödet.</w:t>
            </w:r>
          </w:p>
        </w:tc>
        <w:tc>
          <w:tcPr>
            <w:tcW w:w="4876" w:type="dxa"/>
            <w:tcBorders>
              <w:top w:val="nil"/>
              <w:left w:val="nil"/>
              <w:bottom w:val="nil"/>
              <w:right w:val="nil"/>
            </w:tcBorders>
          </w:tcPr>
          <w:p w14:paraId="170B8A9A" w14:textId="77777777" w:rsidR="00665F21" w:rsidRPr="00453693" w:rsidRDefault="00382A95" w:rsidP="0007571F">
            <w:pPr>
              <w:pStyle w:val="Normal6a"/>
            </w:pPr>
            <w:r w:rsidRPr="00453693">
              <w:rPr>
                <w:b/>
                <w:i/>
              </w:rPr>
              <w:t>utgår</w:t>
            </w:r>
          </w:p>
        </w:tc>
      </w:tr>
    </w:tbl>
    <w:p w14:paraId="5B6967F5"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5C60941" w14:textId="77777777" w:rsidR="00665F21" w:rsidRPr="00453693" w:rsidRDefault="00382A95" w:rsidP="00665F21">
      <w:r w:rsidRPr="00453693">
        <w:rPr>
          <w:rStyle w:val="HideTWBExt"/>
        </w:rPr>
        <w:t>&lt;/Amend&gt;</w:t>
      </w:r>
    </w:p>
    <w:p w14:paraId="495DE7FE" w14:textId="77777777" w:rsidR="00665F21" w:rsidRPr="00453693" w:rsidRDefault="00382A95" w:rsidP="00665F21">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2202</w:t>
      </w:r>
      <w:r w:rsidRPr="00453693">
        <w:rPr>
          <w:rStyle w:val="HideTWBExt"/>
        </w:rPr>
        <w:t>&lt;/NumAm&gt;</w:t>
      </w:r>
    </w:p>
    <w:p w14:paraId="3299CBF9" w14:textId="77777777" w:rsidR="00665F21" w:rsidRPr="00453693" w:rsidRDefault="00382A95" w:rsidP="00665F21">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5132DAFC" w14:textId="77777777" w:rsidR="00665F21" w:rsidRPr="00453693" w:rsidRDefault="00382A95" w:rsidP="00665F21">
      <w:pPr>
        <w:pStyle w:val="NormalBold"/>
      </w:pPr>
      <w:r w:rsidRPr="00453693">
        <w:rPr>
          <w:rStyle w:val="HideTWBExt"/>
          <w:b w:val="0"/>
        </w:rPr>
        <w:t>&lt;/RepeatBlock-By&gt;</w:t>
      </w:r>
    </w:p>
    <w:p w14:paraId="2707D2FC" w14:textId="77777777" w:rsidR="00665F21" w:rsidRPr="00453693" w:rsidRDefault="00382A95" w:rsidP="00665F21">
      <w:pPr>
        <w:pStyle w:val="NormalBold"/>
      </w:pPr>
      <w:r w:rsidRPr="00453693">
        <w:rPr>
          <w:rStyle w:val="HideTWBExt"/>
        </w:rPr>
        <w:t>&lt;DocAmend&gt;</w:t>
      </w:r>
      <w:r w:rsidRPr="00453693">
        <w:t>Förslag till förordning</w:t>
      </w:r>
      <w:r w:rsidRPr="00453693">
        <w:rPr>
          <w:rStyle w:val="HideTWBExt"/>
        </w:rPr>
        <w:t>&lt;/DocAmend&gt;</w:t>
      </w:r>
    </w:p>
    <w:p w14:paraId="7235D46D" w14:textId="77777777" w:rsidR="00665F21" w:rsidRPr="00453693" w:rsidRDefault="00382A95" w:rsidP="00665F21">
      <w:pPr>
        <w:pStyle w:val="NormalBold"/>
      </w:pPr>
      <w:r w:rsidRPr="00453693">
        <w:rPr>
          <w:rStyle w:val="HideTWBExt"/>
        </w:rPr>
        <w:t>&lt;Article&gt;</w:t>
      </w:r>
      <w:r w:rsidRPr="00453693">
        <w:t>Artikel 39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3B9" w:rsidRPr="00453693" w14:paraId="6441AA57" w14:textId="77777777" w:rsidTr="0007571F">
        <w:trPr>
          <w:trHeight w:hRule="exact" w:val="240"/>
          <w:jc w:val="center"/>
        </w:trPr>
        <w:tc>
          <w:tcPr>
            <w:tcW w:w="9752" w:type="dxa"/>
            <w:gridSpan w:val="2"/>
            <w:tcBorders>
              <w:top w:val="nil"/>
              <w:left w:val="nil"/>
              <w:bottom w:val="nil"/>
              <w:right w:val="nil"/>
            </w:tcBorders>
          </w:tcPr>
          <w:p w14:paraId="1623535C" w14:textId="77777777" w:rsidR="00665F21" w:rsidRPr="00453693" w:rsidRDefault="00665F21" w:rsidP="0007571F"/>
        </w:tc>
      </w:tr>
      <w:tr w:rsidR="00A333B9" w:rsidRPr="00453693" w14:paraId="0DB61089" w14:textId="77777777" w:rsidTr="0007571F">
        <w:trPr>
          <w:trHeight w:val="240"/>
          <w:jc w:val="center"/>
        </w:trPr>
        <w:tc>
          <w:tcPr>
            <w:tcW w:w="4876" w:type="dxa"/>
            <w:tcBorders>
              <w:top w:val="nil"/>
              <w:left w:val="nil"/>
              <w:bottom w:val="nil"/>
              <w:right w:val="nil"/>
            </w:tcBorders>
          </w:tcPr>
          <w:p w14:paraId="4630B51B" w14:textId="77777777" w:rsidR="00665F21" w:rsidRPr="00453693" w:rsidRDefault="00382A95" w:rsidP="0007571F">
            <w:pPr>
              <w:pStyle w:val="AmColumnHeading"/>
            </w:pPr>
            <w:r w:rsidRPr="00453693">
              <w:t>Kommissionens förslag</w:t>
            </w:r>
          </w:p>
        </w:tc>
        <w:tc>
          <w:tcPr>
            <w:tcW w:w="4876" w:type="dxa"/>
            <w:tcBorders>
              <w:top w:val="nil"/>
              <w:left w:val="nil"/>
              <w:bottom w:val="nil"/>
              <w:right w:val="nil"/>
            </w:tcBorders>
          </w:tcPr>
          <w:p w14:paraId="55A09D0E" w14:textId="77777777" w:rsidR="00665F21" w:rsidRPr="00453693" w:rsidRDefault="00382A95" w:rsidP="0007571F">
            <w:pPr>
              <w:pStyle w:val="AmColumnHeading"/>
            </w:pPr>
            <w:r w:rsidRPr="00453693">
              <w:t>Ändringsförslag</w:t>
            </w:r>
          </w:p>
        </w:tc>
      </w:tr>
      <w:tr w:rsidR="00A333B9" w:rsidRPr="00453693" w14:paraId="12DD76FE" w14:textId="77777777" w:rsidTr="0007571F">
        <w:trPr>
          <w:jc w:val="center"/>
        </w:trPr>
        <w:tc>
          <w:tcPr>
            <w:tcW w:w="4876" w:type="dxa"/>
            <w:tcBorders>
              <w:top w:val="nil"/>
              <w:left w:val="nil"/>
              <w:bottom w:val="nil"/>
              <w:right w:val="nil"/>
            </w:tcBorders>
          </w:tcPr>
          <w:p w14:paraId="1CA50135" w14:textId="77777777" w:rsidR="00665F21" w:rsidRPr="00453693" w:rsidRDefault="00382A95" w:rsidP="0007571F">
            <w:pPr>
              <w:pStyle w:val="Normal6a"/>
            </w:pPr>
            <w:r w:rsidRPr="00453693">
              <w:t>2.</w:t>
            </w:r>
            <w:r w:rsidRPr="00453693">
              <w:tab/>
              <w:t xml:space="preserve">Utan att det påverkar artiklarna 40 och 41 får de uppgifter som avses i artikel 38.6 a. c, f och g behandlas och överföras av en behörig myndighet och, i tillämpliga fall, </w:t>
            </w:r>
            <w:proofErr w:type="spellStart"/>
            <w:r w:rsidRPr="00453693">
              <w:t>Frontex</w:t>
            </w:r>
            <w:proofErr w:type="spellEnd"/>
            <w:r w:rsidRPr="00453693">
              <w:t xml:space="preserve"> till tredje parter som är behöriga för återanpassningsstöd, om den tredjelandsmedborgare vars personuppgifter överförs har </w:t>
            </w:r>
            <w:r w:rsidRPr="00453693">
              <w:rPr>
                <w:b/>
                <w:i/>
              </w:rPr>
              <w:t>informerats om</w:t>
            </w:r>
            <w:r w:rsidRPr="00453693">
              <w:t xml:space="preserve"> att hans eller hennes personuppgifter </w:t>
            </w:r>
            <w:r w:rsidRPr="00453693">
              <w:rPr>
                <w:b/>
                <w:i/>
              </w:rPr>
              <w:t>kan komma att</w:t>
            </w:r>
            <w:r w:rsidRPr="00453693">
              <w:t xml:space="preserve"> delas med tredje parter som är behöriga för återanpassningsstöd, förutsatt att det är nödvändigt för genomförandet av återanpassningsstödet.</w:t>
            </w:r>
          </w:p>
        </w:tc>
        <w:tc>
          <w:tcPr>
            <w:tcW w:w="4876" w:type="dxa"/>
            <w:tcBorders>
              <w:top w:val="nil"/>
              <w:left w:val="nil"/>
              <w:bottom w:val="nil"/>
              <w:right w:val="nil"/>
            </w:tcBorders>
          </w:tcPr>
          <w:p w14:paraId="012C12E4" w14:textId="77777777" w:rsidR="00665F21" w:rsidRPr="00453693" w:rsidRDefault="00382A95" w:rsidP="0007571F">
            <w:pPr>
              <w:pStyle w:val="Normal6a"/>
            </w:pPr>
            <w:r w:rsidRPr="00453693">
              <w:t>2.</w:t>
            </w:r>
            <w:r w:rsidRPr="00453693">
              <w:tab/>
              <w:t xml:space="preserve">Utan att det påverkar artiklarna 40 och 41 får de uppgifter som avses i artikel 38.6 a. c, f och g behandlas och överföras av en behörig myndighet och, i tillämpliga fall, </w:t>
            </w:r>
            <w:proofErr w:type="spellStart"/>
            <w:r w:rsidRPr="00453693">
              <w:t>Frontex</w:t>
            </w:r>
            <w:proofErr w:type="spellEnd"/>
            <w:r w:rsidRPr="00453693">
              <w:t xml:space="preserve"> till tredje parter som är behöriga för återanpassningsstöd, om den tredjelandsmedborgare vars personuppgifter överförs har </w:t>
            </w:r>
            <w:r w:rsidRPr="00453693">
              <w:rPr>
                <w:b/>
                <w:i/>
              </w:rPr>
              <w:t>samtyckt till</w:t>
            </w:r>
            <w:r w:rsidRPr="00453693">
              <w:t xml:space="preserve"> att hans eller hennes personuppgifter delas med tredje parter som är behöriga för återanpassningsstöd, förutsatt att det är nödvändigt för genomförandet av återanpassningsstödet.</w:t>
            </w:r>
          </w:p>
        </w:tc>
      </w:tr>
    </w:tbl>
    <w:p w14:paraId="552AB0A9" w14:textId="77777777" w:rsidR="00665F21" w:rsidRPr="00453693" w:rsidRDefault="00382A95" w:rsidP="00665F21">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1C82630" w14:textId="77777777" w:rsidR="003840CA" w:rsidRPr="00453693" w:rsidRDefault="00382A95" w:rsidP="003840CA">
      <w:pPr>
        <w:pStyle w:val="AmJustTitle"/>
      </w:pPr>
      <w:r w:rsidRPr="00453693">
        <w:rPr>
          <w:rStyle w:val="HideTWBExt"/>
        </w:rPr>
        <w:t>&lt;TitreJust&gt;</w:t>
      </w:r>
      <w:r w:rsidRPr="00453693">
        <w:t>Motivering</w:t>
      </w:r>
      <w:r w:rsidRPr="00453693">
        <w:rPr>
          <w:rStyle w:val="HideTWBExt"/>
        </w:rPr>
        <w:t>&lt;/TitreJust&gt;</w:t>
      </w:r>
    </w:p>
    <w:p w14:paraId="566DD90D" w14:textId="77777777" w:rsidR="003840CA" w:rsidRPr="00453693" w:rsidRDefault="00382A95" w:rsidP="003840CA">
      <w:pPr>
        <w:pStyle w:val="AmJustText"/>
      </w:pPr>
      <w:r w:rsidRPr="00453693">
        <w:t>Eftersom denna punkt behandlar återanpassningsstöd bör den återvändande uppmanas att ge sitt samtycke innan sådana personuppgifter delas.</w:t>
      </w:r>
    </w:p>
    <w:p w14:paraId="1D69AA99"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2047</w:t>
      </w:r>
      <w:r w:rsidRPr="00453693">
        <w:rPr>
          <w:rStyle w:val="HideTWBExt"/>
        </w:rPr>
        <w:t>&lt;/NumAm&gt;</w:t>
      </w:r>
    </w:p>
    <w:p w14:paraId="79C267DA" w14:textId="77777777" w:rsidR="00447BD5" w:rsidRPr="00453693" w:rsidRDefault="00447BD5" w:rsidP="00447BD5">
      <w:pPr>
        <w:pStyle w:val="NormalBold"/>
      </w:pPr>
      <w:r w:rsidRPr="00453693">
        <w:rPr>
          <w:rStyle w:val="HideTWBExt"/>
          <w:b w:val="0"/>
        </w:rPr>
        <w:t>&lt;RepeatBlock-By&gt;&lt;Members&gt;</w:t>
      </w:r>
      <w:r w:rsidRPr="00453693">
        <w:t>Nadine Morano</w:t>
      </w:r>
      <w:r w:rsidRPr="00453693">
        <w:rPr>
          <w:rStyle w:val="HideTWBExt"/>
          <w:b w:val="0"/>
        </w:rPr>
        <w:t>&lt;/Members&gt;</w:t>
      </w:r>
    </w:p>
    <w:p w14:paraId="3216FFD8" w14:textId="77777777" w:rsidR="00447BD5" w:rsidRPr="00453693" w:rsidRDefault="00447BD5" w:rsidP="00447BD5">
      <w:pPr>
        <w:pStyle w:val="NormalBold"/>
      </w:pPr>
      <w:r w:rsidRPr="00453693">
        <w:rPr>
          <w:rStyle w:val="HideTWBExt"/>
          <w:b w:val="0"/>
        </w:rPr>
        <w:t>&lt;/RepeatBlock-By&gt;</w:t>
      </w:r>
    </w:p>
    <w:p w14:paraId="3761DFCE"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0D3AF9D" w14:textId="77777777" w:rsidR="00447BD5" w:rsidRPr="00453693" w:rsidRDefault="00447BD5" w:rsidP="00447BD5">
      <w:pPr>
        <w:pStyle w:val="NormalBold"/>
      </w:pPr>
      <w:r w:rsidRPr="00453693">
        <w:rPr>
          <w:rStyle w:val="HideTWBExt"/>
        </w:rPr>
        <w:t>&lt;Article&gt;</w:t>
      </w:r>
      <w:r w:rsidRPr="00453693">
        <w:t>Artikel 34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A6C0850" w14:textId="77777777" w:rsidTr="003738E9">
        <w:trPr>
          <w:trHeight w:hRule="exact" w:val="240"/>
          <w:jc w:val="center"/>
        </w:trPr>
        <w:tc>
          <w:tcPr>
            <w:tcW w:w="9752" w:type="dxa"/>
            <w:gridSpan w:val="2"/>
            <w:tcBorders>
              <w:top w:val="nil"/>
              <w:left w:val="nil"/>
              <w:bottom w:val="nil"/>
              <w:right w:val="nil"/>
            </w:tcBorders>
          </w:tcPr>
          <w:p w14:paraId="1404E258" w14:textId="77777777" w:rsidR="00447BD5" w:rsidRPr="00453693" w:rsidRDefault="00447BD5" w:rsidP="003738E9"/>
        </w:tc>
      </w:tr>
      <w:tr w:rsidR="00447BD5" w:rsidRPr="00453693" w14:paraId="5379AC3A" w14:textId="77777777" w:rsidTr="003738E9">
        <w:trPr>
          <w:trHeight w:val="240"/>
          <w:jc w:val="center"/>
        </w:trPr>
        <w:tc>
          <w:tcPr>
            <w:tcW w:w="4876" w:type="dxa"/>
            <w:tcBorders>
              <w:top w:val="nil"/>
              <w:left w:val="nil"/>
              <w:bottom w:val="nil"/>
              <w:right w:val="nil"/>
            </w:tcBorders>
          </w:tcPr>
          <w:p w14:paraId="3D879D56"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16ABAF88" w14:textId="77777777" w:rsidR="00447BD5" w:rsidRPr="00453693" w:rsidRDefault="00447BD5" w:rsidP="003738E9">
            <w:pPr>
              <w:pStyle w:val="AmColumnHeading"/>
            </w:pPr>
            <w:r w:rsidRPr="00453693">
              <w:t>Ändringsförslag</w:t>
            </w:r>
          </w:p>
        </w:tc>
      </w:tr>
      <w:tr w:rsidR="00447BD5" w:rsidRPr="00453693" w14:paraId="39463EDA" w14:textId="77777777" w:rsidTr="003738E9">
        <w:trPr>
          <w:jc w:val="center"/>
        </w:trPr>
        <w:tc>
          <w:tcPr>
            <w:tcW w:w="4876" w:type="dxa"/>
            <w:tcBorders>
              <w:top w:val="nil"/>
              <w:left w:val="nil"/>
              <w:bottom w:val="nil"/>
              <w:right w:val="nil"/>
            </w:tcBorders>
          </w:tcPr>
          <w:p w14:paraId="7DD11345" w14:textId="77777777" w:rsidR="00447BD5" w:rsidRPr="00453693" w:rsidRDefault="00447BD5" w:rsidP="003738E9">
            <w:pPr>
              <w:pStyle w:val="Normal6a"/>
            </w:pPr>
            <w:r w:rsidRPr="00453693">
              <w:t>1.</w:t>
            </w:r>
            <w:r w:rsidRPr="00453693">
              <w:tab/>
              <w:t>Förvar ska i regel ske i särskilda anläggningar, vilket kan vara särskilda avdelningar av andra anläggningar. Om en medlemsstat inte kan sörja för förvar i sådana anläggningar, utan måste använda fängelseanläggningar, ska tredjelandsmedborgare hållas avskilda från vanliga interner.</w:t>
            </w:r>
          </w:p>
        </w:tc>
        <w:tc>
          <w:tcPr>
            <w:tcW w:w="4876" w:type="dxa"/>
            <w:tcBorders>
              <w:top w:val="nil"/>
              <w:left w:val="nil"/>
              <w:bottom w:val="nil"/>
              <w:right w:val="nil"/>
            </w:tcBorders>
          </w:tcPr>
          <w:p w14:paraId="58DD34FA" w14:textId="77777777" w:rsidR="00447BD5" w:rsidRPr="00453693" w:rsidRDefault="00447BD5" w:rsidP="003738E9">
            <w:pPr>
              <w:pStyle w:val="Normal6a"/>
            </w:pPr>
            <w:r w:rsidRPr="00453693">
              <w:t>1.</w:t>
            </w:r>
            <w:r w:rsidRPr="00453693">
              <w:tab/>
              <w:t xml:space="preserve">Förvar ska i regel ske i särskilda anläggningar, vilket kan vara särskilda avdelningar av andra anläggningar. Om en medlemsstat inte kan sörja för förvar i sådana anläggningar, utan måste använda fängelseanläggningar, ska tredjelandsmedborgare hållas avskilda från vanliga interner </w:t>
            </w:r>
            <w:r w:rsidRPr="00453693">
              <w:rPr>
                <w:b/>
                <w:i/>
              </w:rPr>
              <w:t>där detta är möjligt</w:t>
            </w:r>
            <w:r w:rsidRPr="00453693">
              <w:t>.</w:t>
            </w:r>
          </w:p>
        </w:tc>
      </w:tr>
    </w:tbl>
    <w:p w14:paraId="56E5F77A"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{FR}</w:t>
      </w:r>
      <w:r w:rsidRPr="00453693">
        <w:t>fr</w:t>
      </w:r>
      <w:r w:rsidRPr="00453693">
        <w:rPr>
          <w:rStyle w:val="HideTWBExt"/>
        </w:rPr>
        <w:t>&lt;/Original&gt;</w:t>
      </w:r>
    </w:p>
    <w:p w14:paraId="4F53EBB2" w14:textId="77777777" w:rsidR="00447BD5" w:rsidRPr="00453693" w:rsidRDefault="00447BD5" w:rsidP="00447BD5">
      <w:r w:rsidRPr="00453693">
        <w:rPr>
          <w:rStyle w:val="HideTWBExt"/>
        </w:rPr>
        <w:t>&lt;/Amend&gt;</w:t>
      </w:r>
    </w:p>
    <w:p w14:paraId="1D472654"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2073</w:t>
      </w:r>
      <w:r w:rsidRPr="00453693">
        <w:rPr>
          <w:rStyle w:val="HideTWBExt"/>
        </w:rPr>
        <w:t>&lt;/NumAm&gt;</w:t>
      </w:r>
    </w:p>
    <w:p w14:paraId="4D962DB8" w14:textId="77777777" w:rsidR="00447BD5" w:rsidRPr="00453693" w:rsidRDefault="00447BD5" w:rsidP="00447BD5">
      <w:pPr>
        <w:pStyle w:val="NormalBold"/>
      </w:pPr>
      <w:r w:rsidRPr="00453693">
        <w:rPr>
          <w:rStyle w:val="HideTWBExt"/>
          <w:b w:val="0"/>
        </w:rPr>
        <w:t>&lt;RepeatBlock-By&gt;&lt;Members&gt;</w:t>
      </w:r>
      <w:r w:rsidRPr="00453693">
        <w:t>Nadine Morano</w:t>
      </w:r>
      <w:r w:rsidRPr="00453693">
        <w:rPr>
          <w:rStyle w:val="HideTWBExt"/>
          <w:b w:val="0"/>
        </w:rPr>
        <w:t>&lt;/Members&gt;</w:t>
      </w:r>
    </w:p>
    <w:p w14:paraId="1564D772" w14:textId="77777777" w:rsidR="00447BD5" w:rsidRPr="00453693" w:rsidRDefault="00447BD5" w:rsidP="00447BD5">
      <w:pPr>
        <w:pStyle w:val="NormalBold"/>
      </w:pPr>
      <w:r w:rsidRPr="00453693">
        <w:rPr>
          <w:rStyle w:val="HideTWBExt"/>
          <w:b w:val="0"/>
        </w:rPr>
        <w:t>&lt;/RepeatBlock-By&gt;</w:t>
      </w:r>
    </w:p>
    <w:p w14:paraId="58A9DD98"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07A6FE5E" w14:textId="77777777" w:rsidR="00447BD5" w:rsidRPr="00453693" w:rsidRDefault="00447BD5" w:rsidP="00447BD5">
      <w:pPr>
        <w:pStyle w:val="NormalBold"/>
      </w:pPr>
      <w:r w:rsidRPr="00453693">
        <w:rPr>
          <w:rStyle w:val="HideTWBExt"/>
        </w:rPr>
        <w:t>&lt;Article&gt;</w:t>
      </w:r>
      <w:r w:rsidRPr="00453693">
        <w:t>Artikel 34 – punkt 6</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3B6A7E06" w14:textId="77777777" w:rsidTr="003738E9">
        <w:trPr>
          <w:trHeight w:hRule="exact" w:val="240"/>
          <w:jc w:val="center"/>
        </w:trPr>
        <w:tc>
          <w:tcPr>
            <w:tcW w:w="9752" w:type="dxa"/>
            <w:gridSpan w:val="2"/>
            <w:tcBorders>
              <w:top w:val="nil"/>
              <w:left w:val="nil"/>
              <w:bottom w:val="nil"/>
              <w:right w:val="nil"/>
            </w:tcBorders>
          </w:tcPr>
          <w:p w14:paraId="2C791013" w14:textId="77777777" w:rsidR="00447BD5" w:rsidRPr="00453693" w:rsidRDefault="00447BD5" w:rsidP="003738E9"/>
        </w:tc>
      </w:tr>
      <w:tr w:rsidR="00447BD5" w:rsidRPr="00453693" w14:paraId="10387CB1" w14:textId="77777777" w:rsidTr="003738E9">
        <w:trPr>
          <w:trHeight w:val="240"/>
          <w:jc w:val="center"/>
        </w:trPr>
        <w:tc>
          <w:tcPr>
            <w:tcW w:w="4876" w:type="dxa"/>
            <w:tcBorders>
              <w:top w:val="nil"/>
              <w:left w:val="nil"/>
              <w:bottom w:val="nil"/>
              <w:right w:val="nil"/>
            </w:tcBorders>
          </w:tcPr>
          <w:p w14:paraId="7F716CD7"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3D696AF1" w14:textId="77777777" w:rsidR="00447BD5" w:rsidRPr="00453693" w:rsidRDefault="00447BD5" w:rsidP="003738E9">
            <w:pPr>
              <w:pStyle w:val="AmColumnHeading"/>
            </w:pPr>
            <w:r w:rsidRPr="00453693">
              <w:t>Ändringsförslag</w:t>
            </w:r>
          </w:p>
        </w:tc>
      </w:tr>
      <w:tr w:rsidR="00447BD5" w:rsidRPr="00453693" w14:paraId="14A7837A" w14:textId="77777777" w:rsidTr="003738E9">
        <w:trPr>
          <w:jc w:val="center"/>
        </w:trPr>
        <w:tc>
          <w:tcPr>
            <w:tcW w:w="4876" w:type="dxa"/>
            <w:tcBorders>
              <w:top w:val="nil"/>
              <w:left w:val="nil"/>
              <w:bottom w:val="nil"/>
              <w:right w:val="nil"/>
            </w:tcBorders>
          </w:tcPr>
          <w:p w14:paraId="62143D4F" w14:textId="77777777" w:rsidR="00447BD5" w:rsidRPr="00453693" w:rsidRDefault="00447BD5" w:rsidP="003738E9">
            <w:pPr>
              <w:pStyle w:val="Normal6a"/>
            </w:pPr>
            <w:r w:rsidRPr="00453693">
              <w:t>6.</w:t>
            </w:r>
            <w:r w:rsidRPr="00453693">
              <w:tab/>
              <w:t>Tredjelandsmedborgare som hålls i förvar ska ges skriftlig information som förklarar de regler som tillämpas i anläggningen och anger deras rättigheter och skyldigheter klart och begripligt på ett språk som de förstår. Detta inbegriper information om deras rätt enligt nationell rätt att kontakta de personer eller organ som avses i punkterna 3 och 5.</w:t>
            </w:r>
          </w:p>
        </w:tc>
        <w:tc>
          <w:tcPr>
            <w:tcW w:w="4876" w:type="dxa"/>
            <w:tcBorders>
              <w:top w:val="nil"/>
              <w:left w:val="nil"/>
              <w:bottom w:val="nil"/>
              <w:right w:val="nil"/>
            </w:tcBorders>
          </w:tcPr>
          <w:p w14:paraId="3D80E394" w14:textId="77777777" w:rsidR="00447BD5" w:rsidRPr="00453693" w:rsidRDefault="00447BD5" w:rsidP="003738E9">
            <w:pPr>
              <w:pStyle w:val="Normal6a"/>
            </w:pPr>
            <w:r w:rsidRPr="00453693">
              <w:t>6.</w:t>
            </w:r>
            <w:r w:rsidRPr="00453693">
              <w:tab/>
              <w:t>Tredjelandsmedborgare som hålls i förvar ska ges skriftlig information som förklarar de regler som tillämpas i anläggningen och anger deras rättigheter och skyldigheter klart och begripligt på ett språk som de förstår</w:t>
            </w:r>
            <w:r w:rsidRPr="00453693">
              <w:rPr>
                <w:b/>
                <w:i/>
              </w:rPr>
              <w:t xml:space="preserve"> eller rimligen kan förväntas förstå</w:t>
            </w:r>
            <w:r w:rsidRPr="00453693">
              <w:t>. Detta inbegriper information om deras rätt enligt nationell rätt att kontakta de personer eller organ som avses i punkterna 3 och 5.</w:t>
            </w:r>
          </w:p>
        </w:tc>
      </w:tr>
    </w:tbl>
    <w:p w14:paraId="796BA992"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{FR}</w:t>
      </w:r>
      <w:r w:rsidRPr="00453693">
        <w:t>fr</w:t>
      </w:r>
      <w:r w:rsidRPr="00453693">
        <w:rPr>
          <w:rStyle w:val="HideTWBExt"/>
        </w:rPr>
        <w:t>&lt;/Original&gt;</w:t>
      </w:r>
    </w:p>
    <w:p w14:paraId="32554678" w14:textId="77777777" w:rsidR="00447BD5" w:rsidRPr="00453693" w:rsidRDefault="00447BD5" w:rsidP="00447BD5">
      <w:r w:rsidRPr="00453693">
        <w:rPr>
          <w:rStyle w:val="HideTWBExt"/>
        </w:rPr>
        <w:t>&lt;/Amend&gt;</w:t>
      </w:r>
    </w:p>
    <w:p w14:paraId="141DD07F"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2094</w:t>
      </w:r>
      <w:r w:rsidRPr="00453693">
        <w:rPr>
          <w:rStyle w:val="HideTWBExt"/>
        </w:rPr>
        <w:t>&lt;/NumAm&gt;</w:t>
      </w:r>
    </w:p>
    <w:p w14:paraId="56D44B03" w14:textId="77777777" w:rsidR="00447BD5" w:rsidRPr="00453693" w:rsidRDefault="00447BD5" w:rsidP="00447BD5">
      <w:pPr>
        <w:pStyle w:val="NormalBold"/>
      </w:pPr>
      <w:r w:rsidRPr="00453693">
        <w:rPr>
          <w:rStyle w:val="HideTWBExt"/>
          <w:b w:val="0"/>
        </w:rPr>
        <w:t>&lt;RepeatBlock-By&gt;&lt;Members&gt;</w:t>
      </w:r>
      <w:r w:rsidRPr="00453693">
        <w:t>Nadine Morano</w:t>
      </w:r>
      <w:r w:rsidRPr="00453693">
        <w:rPr>
          <w:rStyle w:val="HideTWBExt"/>
          <w:b w:val="0"/>
        </w:rPr>
        <w:t>&lt;/Members&gt;</w:t>
      </w:r>
    </w:p>
    <w:p w14:paraId="294E98BE" w14:textId="77777777" w:rsidR="00447BD5" w:rsidRPr="00453693" w:rsidRDefault="00447BD5" w:rsidP="00447BD5">
      <w:pPr>
        <w:pStyle w:val="NormalBold"/>
      </w:pPr>
      <w:r w:rsidRPr="00453693">
        <w:rPr>
          <w:rStyle w:val="HideTWBExt"/>
          <w:b w:val="0"/>
        </w:rPr>
        <w:t>&lt;/RepeatBlock-By&gt;</w:t>
      </w:r>
    </w:p>
    <w:p w14:paraId="47468505"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7769DC0B" w14:textId="77777777" w:rsidR="00447BD5" w:rsidRPr="00453693" w:rsidRDefault="00447BD5" w:rsidP="00447BD5">
      <w:pPr>
        <w:pStyle w:val="NormalBold"/>
      </w:pPr>
      <w:r w:rsidRPr="00453693">
        <w:rPr>
          <w:rStyle w:val="HideTWBExt"/>
        </w:rPr>
        <w:t>&lt;Article&gt;</w:t>
      </w:r>
      <w:r w:rsidRPr="00453693">
        <w:t>Artikel 35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25F12A2D" w14:textId="77777777" w:rsidTr="003738E9">
        <w:trPr>
          <w:trHeight w:hRule="exact" w:val="240"/>
          <w:jc w:val="center"/>
        </w:trPr>
        <w:tc>
          <w:tcPr>
            <w:tcW w:w="9752" w:type="dxa"/>
            <w:gridSpan w:val="2"/>
            <w:tcBorders>
              <w:top w:val="nil"/>
              <w:left w:val="nil"/>
              <w:bottom w:val="nil"/>
              <w:right w:val="nil"/>
            </w:tcBorders>
          </w:tcPr>
          <w:p w14:paraId="332B79EC" w14:textId="77777777" w:rsidR="00447BD5" w:rsidRPr="00453693" w:rsidRDefault="00447BD5" w:rsidP="003738E9"/>
        </w:tc>
      </w:tr>
      <w:tr w:rsidR="00447BD5" w:rsidRPr="00453693" w14:paraId="3654EBFC" w14:textId="77777777" w:rsidTr="003738E9">
        <w:trPr>
          <w:trHeight w:val="240"/>
          <w:jc w:val="center"/>
        </w:trPr>
        <w:tc>
          <w:tcPr>
            <w:tcW w:w="4876" w:type="dxa"/>
            <w:tcBorders>
              <w:top w:val="nil"/>
              <w:left w:val="nil"/>
              <w:bottom w:val="nil"/>
              <w:right w:val="nil"/>
            </w:tcBorders>
          </w:tcPr>
          <w:p w14:paraId="2FEBD937"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05F8D6CB" w14:textId="77777777" w:rsidR="00447BD5" w:rsidRPr="00453693" w:rsidRDefault="00447BD5" w:rsidP="003738E9">
            <w:pPr>
              <w:pStyle w:val="AmColumnHeading"/>
            </w:pPr>
            <w:r w:rsidRPr="00453693">
              <w:t>Ändringsförslag</w:t>
            </w:r>
          </w:p>
        </w:tc>
      </w:tr>
      <w:tr w:rsidR="00447BD5" w:rsidRPr="00453693" w14:paraId="3E5ECDCF" w14:textId="77777777" w:rsidTr="003738E9">
        <w:trPr>
          <w:jc w:val="center"/>
        </w:trPr>
        <w:tc>
          <w:tcPr>
            <w:tcW w:w="4876" w:type="dxa"/>
            <w:tcBorders>
              <w:top w:val="nil"/>
              <w:left w:val="nil"/>
              <w:bottom w:val="nil"/>
              <w:right w:val="nil"/>
            </w:tcBorders>
          </w:tcPr>
          <w:p w14:paraId="72EDEBE6" w14:textId="77777777" w:rsidR="00447BD5" w:rsidRPr="00453693" w:rsidRDefault="00447BD5" w:rsidP="003738E9">
            <w:pPr>
              <w:pStyle w:val="Normal6a"/>
            </w:pPr>
            <w:r w:rsidRPr="00453693">
              <w:t>1.</w:t>
            </w:r>
            <w:r w:rsidRPr="00453693">
              <w:tab/>
              <w:t xml:space="preserve">Ensamkommande barn och familjer med underåriga ska </w:t>
            </w:r>
            <w:r w:rsidRPr="00453693">
              <w:rPr>
                <w:b/>
                <w:i/>
              </w:rPr>
              <w:t xml:space="preserve">endast </w:t>
            </w:r>
            <w:r w:rsidRPr="00453693">
              <w:t>hållas i förvar</w:t>
            </w:r>
            <w:r w:rsidRPr="00453693">
              <w:rPr>
                <w:b/>
                <w:i/>
              </w:rPr>
              <w:t xml:space="preserve"> som en sista utväg och</w:t>
            </w:r>
            <w:r w:rsidRPr="00453693">
              <w:t xml:space="preserve"> under en så kort tid som möjligt, med beaktande av barnets bästa.</w:t>
            </w:r>
          </w:p>
        </w:tc>
        <w:tc>
          <w:tcPr>
            <w:tcW w:w="4876" w:type="dxa"/>
            <w:tcBorders>
              <w:top w:val="nil"/>
              <w:left w:val="nil"/>
              <w:bottom w:val="nil"/>
              <w:right w:val="nil"/>
            </w:tcBorders>
          </w:tcPr>
          <w:p w14:paraId="2C7FD017" w14:textId="77777777" w:rsidR="00447BD5" w:rsidRPr="00453693" w:rsidRDefault="00447BD5" w:rsidP="003738E9">
            <w:pPr>
              <w:pStyle w:val="Normal6a"/>
            </w:pPr>
            <w:r w:rsidRPr="00453693">
              <w:t>1.</w:t>
            </w:r>
            <w:r w:rsidRPr="00453693">
              <w:tab/>
              <w:t>Ensamkommande barn och familjer med underåriga ska hållas i förvar under en så kort tid som möjligt, med beaktande av barnets bästa.</w:t>
            </w:r>
          </w:p>
        </w:tc>
      </w:tr>
    </w:tbl>
    <w:p w14:paraId="560A54AA"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{FR}</w:t>
      </w:r>
      <w:r w:rsidRPr="00453693">
        <w:t>fr</w:t>
      </w:r>
      <w:r w:rsidRPr="00453693">
        <w:rPr>
          <w:rStyle w:val="HideTWBExt"/>
        </w:rPr>
        <w:t>&lt;/Original&gt;</w:t>
      </w:r>
    </w:p>
    <w:p w14:paraId="655EEF1F" w14:textId="77777777" w:rsidR="00447BD5" w:rsidRPr="00453693" w:rsidRDefault="00447BD5" w:rsidP="00447BD5">
      <w:r w:rsidRPr="00453693">
        <w:rPr>
          <w:rStyle w:val="HideTWBExt"/>
        </w:rPr>
        <w:t>&lt;/Amend&gt;</w:t>
      </w:r>
    </w:p>
    <w:p w14:paraId="1D87AFFD"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2203</w:t>
      </w:r>
      <w:r w:rsidRPr="00453693">
        <w:rPr>
          <w:rStyle w:val="HideTWBExt"/>
        </w:rPr>
        <w:t>&lt;/NumAm&gt;</w:t>
      </w:r>
    </w:p>
    <w:p w14:paraId="7977315B" w14:textId="77777777" w:rsidR="00447BD5" w:rsidRPr="00453693" w:rsidRDefault="00447BD5" w:rsidP="00447BD5">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6CAD75F4" w14:textId="77777777" w:rsidR="00447BD5" w:rsidRPr="00453693" w:rsidRDefault="00447BD5" w:rsidP="00447BD5">
      <w:pPr>
        <w:pStyle w:val="NormalBold"/>
      </w:pPr>
      <w:r w:rsidRPr="00453693">
        <w:rPr>
          <w:rStyle w:val="HideTWBExt"/>
          <w:b w:val="0"/>
        </w:rPr>
        <w:t>&lt;/RepeatBlock-By&gt;</w:t>
      </w:r>
    </w:p>
    <w:p w14:paraId="55930242"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03CA781F" w14:textId="77777777" w:rsidR="00447BD5" w:rsidRPr="00453693" w:rsidRDefault="00447BD5" w:rsidP="00447BD5">
      <w:pPr>
        <w:pStyle w:val="NormalBold"/>
      </w:pPr>
      <w:r w:rsidRPr="00453693">
        <w:rPr>
          <w:rStyle w:val="HideTWBExt"/>
        </w:rPr>
        <w:t>&lt;Article&gt;</w:t>
      </w:r>
      <w:r w:rsidRPr="00453693">
        <w:t>Artikel 39 – punkt 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7D4A9488" w14:textId="77777777" w:rsidTr="003738E9">
        <w:trPr>
          <w:trHeight w:hRule="exact" w:val="240"/>
          <w:jc w:val="center"/>
        </w:trPr>
        <w:tc>
          <w:tcPr>
            <w:tcW w:w="9752" w:type="dxa"/>
            <w:gridSpan w:val="2"/>
            <w:tcBorders>
              <w:top w:val="nil"/>
              <w:left w:val="nil"/>
              <w:bottom w:val="nil"/>
              <w:right w:val="nil"/>
            </w:tcBorders>
          </w:tcPr>
          <w:p w14:paraId="096EDE15" w14:textId="77777777" w:rsidR="00447BD5" w:rsidRPr="00453693" w:rsidRDefault="00447BD5" w:rsidP="003738E9"/>
        </w:tc>
      </w:tr>
      <w:tr w:rsidR="00447BD5" w:rsidRPr="00453693" w14:paraId="3271691F" w14:textId="77777777" w:rsidTr="003738E9">
        <w:trPr>
          <w:trHeight w:val="240"/>
          <w:jc w:val="center"/>
        </w:trPr>
        <w:tc>
          <w:tcPr>
            <w:tcW w:w="4876" w:type="dxa"/>
            <w:tcBorders>
              <w:top w:val="nil"/>
              <w:left w:val="nil"/>
              <w:bottom w:val="nil"/>
              <w:right w:val="nil"/>
            </w:tcBorders>
          </w:tcPr>
          <w:p w14:paraId="31311B7F"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43F894CE" w14:textId="77777777" w:rsidR="00447BD5" w:rsidRPr="00453693" w:rsidRDefault="00447BD5" w:rsidP="003738E9">
            <w:pPr>
              <w:pStyle w:val="AmColumnHeading"/>
            </w:pPr>
            <w:r w:rsidRPr="00453693">
              <w:t>Ändringsförslag</w:t>
            </w:r>
          </w:p>
        </w:tc>
      </w:tr>
      <w:tr w:rsidR="00447BD5" w:rsidRPr="00453693" w14:paraId="7D950E0E" w14:textId="77777777" w:rsidTr="003738E9">
        <w:trPr>
          <w:jc w:val="center"/>
        </w:trPr>
        <w:tc>
          <w:tcPr>
            <w:tcW w:w="4876" w:type="dxa"/>
            <w:tcBorders>
              <w:top w:val="nil"/>
              <w:left w:val="nil"/>
              <w:bottom w:val="nil"/>
              <w:right w:val="nil"/>
            </w:tcBorders>
          </w:tcPr>
          <w:p w14:paraId="43DA8C46" w14:textId="77777777" w:rsidR="00447BD5" w:rsidRPr="00453693" w:rsidRDefault="00447BD5" w:rsidP="003738E9">
            <w:pPr>
              <w:pStyle w:val="Normal6a"/>
            </w:pPr>
            <w:r w:rsidRPr="00453693">
              <w:t>4.</w:t>
            </w:r>
            <w:r w:rsidRPr="00453693">
              <w:tab/>
              <w:t>Om en överföring görs i enlighet med punkt 1 eller 2 ska en sådan överföring dokumenteras och dokumentationen ska på begäran göras tillgänglig för den behöriga tillsynsmyndighet som inrättats i enlighet med artikel 51.1 i förordning (EU) 2016/679 och artikel 52.1 i förordning (EU) 2018/1725, inbegripet datum och tidpunkt för överföringen och information om det mottagande tredjelandets behöriga myndighet.</w:t>
            </w:r>
          </w:p>
        </w:tc>
        <w:tc>
          <w:tcPr>
            <w:tcW w:w="4876" w:type="dxa"/>
            <w:tcBorders>
              <w:top w:val="nil"/>
              <w:left w:val="nil"/>
              <w:bottom w:val="nil"/>
              <w:right w:val="nil"/>
            </w:tcBorders>
          </w:tcPr>
          <w:p w14:paraId="3244343E" w14:textId="77777777" w:rsidR="00447BD5" w:rsidRPr="00453693" w:rsidRDefault="00447BD5" w:rsidP="003738E9">
            <w:pPr>
              <w:pStyle w:val="Normal6a"/>
            </w:pPr>
            <w:r w:rsidRPr="00453693">
              <w:t>4.</w:t>
            </w:r>
            <w:r w:rsidRPr="00453693">
              <w:tab/>
              <w:t xml:space="preserve">Om en överföring görs i enlighet med punkt 1 eller 2 ska en sådan överföring dokumenteras och dokumentationen ska på begäran göras tillgänglig för den behöriga tillsynsmyndighet som inrättats i enlighet med artikel 51.1 i förordning (EU) 2016/679 och artikel 52.1 i förordning (EU) 2018/1725, inbegripet datum och tidpunkt för överföringen och information om det mottagande tredjelandets behöriga myndighet. </w:t>
            </w:r>
            <w:r w:rsidRPr="00453693">
              <w:rPr>
                <w:b/>
                <w:i/>
              </w:rPr>
              <w:t>Denna dokumentation ska begränsas till information som är strikt nödvändig för att påvisa överensstämmelse med den rättsliga grunden för överföringen och ska inte medföra någon ytterligare rapporteringsskyldighet för medlemsstaterna.</w:t>
            </w:r>
          </w:p>
        </w:tc>
      </w:tr>
    </w:tbl>
    <w:p w14:paraId="5A491FA1"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24F36BC" w14:textId="77777777" w:rsidR="00447BD5" w:rsidRPr="00453693" w:rsidRDefault="00447BD5" w:rsidP="00447BD5">
      <w:r w:rsidRPr="00453693">
        <w:rPr>
          <w:rStyle w:val="HideTWBExt"/>
        </w:rPr>
        <w:t>&lt;/Amend&gt;</w:t>
      </w:r>
    </w:p>
    <w:p w14:paraId="36C17997"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2204</w:t>
      </w:r>
      <w:r w:rsidRPr="00453693">
        <w:rPr>
          <w:rStyle w:val="HideTWBExt"/>
        </w:rPr>
        <w:t>&lt;/NumAm&gt;</w:t>
      </w:r>
    </w:p>
    <w:p w14:paraId="376255B2"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527E5E36" w14:textId="77777777" w:rsidR="00447BD5" w:rsidRPr="00453693" w:rsidRDefault="00447BD5" w:rsidP="00447BD5">
      <w:pPr>
        <w:pStyle w:val="NormalBold"/>
      </w:pPr>
      <w:r w:rsidRPr="00453693">
        <w:rPr>
          <w:rStyle w:val="HideTWBExt"/>
          <w:b w:val="0"/>
        </w:rPr>
        <w:t>&lt;/RepeatBlock-By&gt;</w:t>
      </w:r>
    </w:p>
    <w:p w14:paraId="54F12192"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1A1C3B8" w14:textId="77777777" w:rsidR="00447BD5" w:rsidRPr="00453693" w:rsidRDefault="00447BD5" w:rsidP="00447BD5">
      <w:pPr>
        <w:pStyle w:val="NormalBold"/>
      </w:pPr>
      <w:r w:rsidRPr="00453693">
        <w:rPr>
          <w:rStyle w:val="HideTWBExt"/>
        </w:rPr>
        <w:t>&lt;Article&gt;</w:t>
      </w:r>
      <w:r w:rsidRPr="00453693">
        <w:t>Artikel 39 – punkt 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67E36442" w14:textId="77777777" w:rsidTr="003738E9">
        <w:trPr>
          <w:trHeight w:hRule="exact" w:val="240"/>
          <w:jc w:val="center"/>
        </w:trPr>
        <w:tc>
          <w:tcPr>
            <w:tcW w:w="9752" w:type="dxa"/>
            <w:gridSpan w:val="2"/>
            <w:tcBorders>
              <w:top w:val="nil"/>
              <w:left w:val="nil"/>
              <w:bottom w:val="nil"/>
              <w:right w:val="nil"/>
            </w:tcBorders>
          </w:tcPr>
          <w:p w14:paraId="75DE2FF9" w14:textId="77777777" w:rsidR="00447BD5" w:rsidRPr="00453693" w:rsidRDefault="00447BD5" w:rsidP="003738E9"/>
        </w:tc>
      </w:tr>
      <w:tr w:rsidR="00447BD5" w:rsidRPr="00453693" w14:paraId="1C6E216B" w14:textId="77777777" w:rsidTr="003738E9">
        <w:trPr>
          <w:trHeight w:val="240"/>
          <w:jc w:val="center"/>
        </w:trPr>
        <w:tc>
          <w:tcPr>
            <w:tcW w:w="4876" w:type="dxa"/>
            <w:tcBorders>
              <w:top w:val="nil"/>
              <w:left w:val="nil"/>
              <w:bottom w:val="nil"/>
              <w:right w:val="nil"/>
            </w:tcBorders>
          </w:tcPr>
          <w:p w14:paraId="198A1B1C"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623EC08F" w14:textId="77777777" w:rsidR="00447BD5" w:rsidRPr="00453693" w:rsidRDefault="00447BD5" w:rsidP="003738E9">
            <w:pPr>
              <w:pStyle w:val="AmColumnHeading"/>
            </w:pPr>
            <w:r w:rsidRPr="00453693">
              <w:t>Ändringsförslag</w:t>
            </w:r>
          </w:p>
        </w:tc>
      </w:tr>
      <w:tr w:rsidR="00447BD5" w:rsidRPr="00453693" w14:paraId="25DA57E5" w14:textId="77777777" w:rsidTr="003738E9">
        <w:trPr>
          <w:jc w:val="center"/>
        </w:trPr>
        <w:tc>
          <w:tcPr>
            <w:tcW w:w="4876" w:type="dxa"/>
            <w:tcBorders>
              <w:top w:val="nil"/>
              <w:left w:val="nil"/>
              <w:bottom w:val="nil"/>
              <w:right w:val="nil"/>
            </w:tcBorders>
          </w:tcPr>
          <w:p w14:paraId="4804B5D3" w14:textId="77777777" w:rsidR="00447BD5" w:rsidRPr="00453693" w:rsidRDefault="00447BD5" w:rsidP="003738E9">
            <w:pPr>
              <w:pStyle w:val="Normal6a"/>
            </w:pPr>
            <w:r w:rsidRPr="00453693">
              <w:t>4.</w:t>
            </w:r>
            <w:r w:rsidRPr="00453693">
              <w:tab/>
              <w:t xml:space="preserve">Om en överföring görs i enlighet med punkt 1 </w:t>
            </w:r>
            <w:r w:rsidRPr="00453693">
              <w:rPr>
                <w:b/>
                <w:i/>
              </w:rPr>
              <w:t>eller 2</w:t>
            </w:r>
            <w:r w:rsidRPr="00453693">
              <w:t xml:space="preserve"> ska en sådan överföring dokumenteras och dokumentationen ska på begäran göras tillgänglig för den behöriga tillsynsmyndighet som inrättats i enlighet med artikel 51.1 i förordning (EU) 2016/679 och artikel 52.1 i förordning (EU) 2018/1725, inbegripet datum och tidpunkt för överföringen och information om det mottagande tredjelandets behöriga myndighet.</w:t>
            </w:r>
          </w:p>
        </w:tc>
        <w:tc>
          <w:tcPr>
            <w:tcW w:w="4876" w:type="dxa"/>
            <w:tcBorders>
              <w:top w:val="nil"/>
              <w:left w:val="nil"/>
              <w:bottom w:val="nil"/>
              <w:right w:val="nil"/>
            </w:tcBorders>
          </w:tcPr>
          <w:p w14:paraId="77C04314" w14:textId="77777777" w:rsidR="00447BD5" w:rsidRPr="00453693" w:rsidRDefault="00447BD5" w:rsidP="003738E9">
            <w:pPr>
              <w:pStyle w:val="Normal6a"/>
            </w:pPr>
            <w:r w:rsidRPr="00453693">
              <w:t>4.</w:t>
            </w:r>
            <w:r w:rsidRPr="00453693">
              <w:tab/>
              <w:t>Om en överföring görs i enlighet med punkt 1 ska en sådan överföring dokumenteras och dokumentationen ska på begäran göras tillgänglig för den behöriga tillsynsmyndighet som inrättats i enlighet med artikel 51.1 i förordning (EU) 2016/679 och artikel 52.1 i förordning (EU) 2018/1725, inbegripet datum och tidpunkt för överföringen och information om det mottagande tredjelandets behöriga myndighet.</w:t>
            </w:r>
          </w:p>
        </w:tc>
      </w:tr>
    </w:tbl>
    <w:p w14:paraId="446AA8F5"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AE0A4C2" w14:textId="77777777" w:rsidR="00447BD5" w:rsidRPr="00453693" w:rsidRDefault="00447BD5" w:rsidP="00447BD5">
      <w:r w:rsidRPr="00453693">
        <w:rPr>
          <w:rStyle w:val="HideTWBExt"/>
        </w:rPr>
        <w:t>&lt;/Amend&gt;</w:t>
      </w:r>
    </w:p>
    <w:p w14:paraId="1C5E3F32"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2205</w:t>
      </w:r>
      <w:r w:rsidRPr="00453693">
        <w:rPr>
          <w:rStyle w:val="HideTWBExt"/>
        </w:rPr>
        <w:t>&lt;/NumAm&gt;</w:t>
      </w:r>
    </w:p>
    <w:p w14:paraId="66AB16BC" w14:textId="77777777" w:rsidR="00447BD5" w:rsidRPr="00453693" w:rsidRDefault="00447BD5" w:rsidP="00447BD5">
      <w:pPr>
        <w:pStyle w:val="NormalBold"/>
      </w:pPr>
      <w:r w:rsidRPr="00453693">
        <w:rPr>
          <w:rStyle w:val="HideTWBExt"/>
          <w:b w:val="0"/>
        </w:rPr>
        <w:t>&lt;RepeatBlock-By&gt;&lt;Members&gt;</w:t>
      </w:r>
      <w:r w:rsidRPr="00453693">
        <w:t>Cecilia Strada, Marco Tarquinio, Alessandro Zan</w:t>
      </w:r>
      <w:r w:rsidRPr="00453693">
        <w:rPr>
          <w:rStyle w:val="HideTWBExt"/>
          <w:b w:val="0"/>
        </w:rPr>
        <w:t>&lt;/Members&gt;</w:t>
      </w:r>
    </w:p>
    <w:p w14:paraId="4C9425A1" w14:textId="77777777" w:rsidR="00447BD5" w:rsidRPr="00453693" w:rsidRDefault="00447BD5" w:rsidP="00447BD5">
      <w:pPr>
        <w:pStyle w:val="NormalBold"/>
      </w:pPr>
      <w:r w:rsidRPr="00453693">
        <w:rPr>
          <w:rStyle w:val="HideTWBExt"/>
          <w:b w:val="0"/>
        </w:rPr>
        <w:t>&lt;/RepeatBlock-By&gt;</w:t>
      </w:r>
    </w:p>
    <w:p w14:paraId="6A746A93"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0F29887C" w14:textId="77777777" w:rsidR="00447BD5" w:rsidRPr="00453693" w:rsidRDefault="00447BD5" w:rsidP="00447BD5">
      <w:pPr>
        <w:pStyle w:val="NormalBold"/>
      </w:pPr>
      <w:r w:rsidRPr="00453693">
        <w:rPr>
          <w:rStyle w:val="HideTWBExt"/>
        </w:rPr>
        <w:t>&lt;Article&gt;</w:t>
      </w:r>
      <w:r w:rsidRPr="00453693">
        <w:t>Artikel 39 – punkt 4a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238DD237" w14:textId="77777777" w:rsidTr="003738E9">
        <w:trPr>
          <w:trHeight w:hRule="exact" w:val="240"/>
          <w:jc w:val="center"/>
        </w:trPr>
        <w:tc>
          <w:tcPr>
            <w:tcW w:w="9752" w:type="dxa"/>
            <w:gridSpan w:val="2"/>
            <w:tcBorders>
              <w:top w:val="nil"/>
              <w:left w:val="nil"/>
              <w:bottom w:val="nil"/>
              <w:right w:val="nil"/>
            </w:tcBorders>
          </w:tcPr>
          <w:p w14:paraId="4765B2EC" w14:textId="77777777" w:rsidR="00447BD5" w:rsidRPr="00453693" w:rsidRDefault="00447BD5" w:rsidP="003738E9"/>
        </w:tc>
      </w:tr>
      <w:tr w:rsidR="00447BD5" w:rsidRPr="00453693" w14:paraId="0C3A41E8" w14:textId="77777777" w:rsidTr="003738E9">
        <w:trPr>
          <w:trHeight w:val="240"/>
          <w:jc w:val="center"/>
        </w:trPr>
        <w:tc>
          <w:tcPr>
            <w:tcW w:w="4876" w:type="dxa"/>
            <w:tcBorders>
              <w:top w:val="nil"/>
              <w:left w:val="nil"/>
              <w:bottom w:val="nil"/>
              <w:right w:val="nil"/>
            </w:tcBorders>
          </w:tcPr>
          <w:p w14:paraId="12C65097"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5D0E64B4" w14:textId="77777777" w:rsidR="00447BD5" w:rsidRPr="00453693" w:rsidRDefault="00447BD5" w:rsidP="003738E9">
            <w:pPr>
              <w:pStyle w:val="AmColumnHeading"/>
            </w:pPr>
            <w:r w:rsidRPr="00453693">
              <w:t>Ändringsförslag</w:t>
            </w:r>
          </w:p>
        </w:tc>
      </w:tr>
      <w:tr w:rsidR="00447BD5" w:rsidRPr="00453693" w14:paraId="31B69FF0" w14:textId="77777777" w:rsidTr="003738E9">
        <w:trPr>
          <w:jc w:val="center"/>
        </w:trPr>
        <w:tc>
          <w:tcPr>
            <w:tcW w:w="4876" w:type="dxa"/>
            <w:tcBorders>
              <w:top w:val="nil"/>
              <w:left w:val="nil"/>
              <w:bottom w:val="nil"/>
              <w:right w:val="nil"/>
            </w:tcBorders>
          </w:tcPr>
          <w:p w14:paraId="31FF2611" w14:textId="77777777" w:rsidR="00447BD5" w:rsidRPr="00453693" w:rsidRDefault="00447BD5" w:rsidP="003738E9">
            <w:pPr>
              <w:pStyle w:val="Normal6a"/>
            </w:pPr>
          </w:p>
        </w:tc>
        <w:tc>
          <w:tcPr>
            <w:tcW w:w="4876" w:type="dxa"/>
            <w:tcBorders>
              <w:top w:val="nil"/>
              <w:left w:val="nil"/>
              <w:bottom w:val="nil"/>
              <w:right w:val="nil"/>
            </w:tcBorders>
          </w:tcPr>
          <w:p w14:paraId="24642A47" w14:textId="77777777" w:rsidR="00447BD5" w:rsidRPr="00453693" w:rsidRDefault="00447BD5" w:rsidP="003738E9">
            <w:pPr>
              <w:pStyle w:val="Normal6a"/>
            </w:pPr>
            <w:r w:rsidRPr="00453693">
              <w:rPr>
                <w:b/>
                <w:i/>
              </w:rPr>
              <w:t>4a.</w:t>
            </w:r>
            <w:r w:rsidRPr="00453693">
              <w:tab/>
            </w:r>
            <w:r w:rsidRPr="00453693">
              <w:rPr>
                <w:b/>
                <w:i/>
              </w:rPr>
              <w:t>Om överföringen av uppgifter i enlighet med punkterna 1 och 2 sannolikt kommer att äventyra den berörda tredjelandsmedborgarens säkerhet eller liv ska överföringen till det tredjelandet inte tillåtas.</w:t>
            </w:r>
          </w:p>
        </w:tc>
      </w:tr>
    </w:tbl>
    <w:p w14:paraId="4622923A"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750A552" w14:textId="77777777" w:rsidR="00447BD5" w:rsidRPr="00453693" w:rsidRDefault="00447BD5" w:rsidP="00447BD5">
      <w:r w:rsidRPr="00453693">
        <w:rPr>
          <w:rStyle w:val="HideTWBExt"/>
        </w:rPr>
        <w:t>&lt;/Amend&gt;</w:t>
      </w:r>
    </w:p>
    <w:p w14:paraId="1DC47AC6"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2206</w:t>
      </w:r>
      <w:r w:rsidRPr="00453693">
        <w:rPr>
          <w:rStyle w:val="HideTWBExt"/>
        </w:rPr>
        <w:t>&lt;/NumAm&gt;</w:t>
      </w:r>
    </w:p>
    <w:p w14:paraId="15A6B47B" w14:textId="77777777" w:rsidR="00447BD5" w:rsidRPr="00453693" w:rsidRDefault="00447BD5" w:rsidP="00447BD5">
      <w:pPr>
        <w:pStyle w:val="NormalBold"/>
      </w:pPr>
      <w:r w:rsidRPr="00453693">
        <w:rPr>
          <w:rStyle w:val="HideTWBExt"/>
          <w:b w:val="0"/>
        </w:rPr>
        <w:t>&lt;RepeatBlock-By&gt;&lt;Members&gt;</w:t>
      </w:r>
      <w:r w:rsidRPr="00453693">
        <w:t>Mélissa Camara</w:t>
      </w:r>
      <w:r w:rsidRPr="00453693">
        <w:rPr>
          <w:rStyle w:val="HideTWBExt"/>
          <w:b w:val="0"/>
        </w:rPr>
        <w:t>&lt;/Members&gt;</w:t>
      </w:r>
    </w:p>
    <w:p w14:paraId="37668F27" w14:textId="77777777" w:rsidR="00447BD5" w:rsidRPr="00453693" w:rsidRDefault="00447BD5" w:rsidP="00447BD5">
      <w:pPr>
        <w:pStyle w:val="NormalBold"/>
      </w:pPr>
      <w:r w:rsidRPr="00453693">
        <w:rPr>
          <w:rStyle w:val="HideTWBExt"/>
          <w:b w:val="0"/>
        </w:rPr>
        <w:t>&lt;/RepeatBlock-By&gt;</w:t>
      </w:r>
    </w:p>
    <w:p w14:paraId="748E950B"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1CF8CAF3" w14:textId="77777777" w:rsidR="00447BD5" w:rsidRPr="00453693" w:rsidRDefault="00447BD5" w:rsidP="00447BD5">
      <w:pPr>
        <w:pStyle w:val="NormalBold"/>
      </w:pPr>
      <w:r w:rsidRPr="00453693">
        <w:rPr>
          <w:rStyle w:val="HideTWBExt"/>
        </w:rPr>
        <w:t>&lt;Article&gt;</w:t>
      </w:r>
      <w:r w:rsidRPr="00453693">
        <w:t>Artikel 40</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680A2952" w14:textId="77777777" w:rsidTr="003738E9">
        <w:trPr>
          <w:trHeight w:hRule="exact" w:val="240"/>
          <w:jc w:val="center"/>
        </w:trPr>
        <w:tc>
          <w:tcPr>
            <w:tcW w:w="9752" w:type="dxa"/>
            <w:gridSpan w:val="2"/>
            <w:tcBorders>
              <w:top w:val="nil"/>
              <w:left w:val="nil"/>
              <w:bottom w:val="nil"/>
              <w:right w:val="nil"/>
            </w:tcBorders>
          </w:tcPr>
          <w:p w14:paraId="0F8E7AD0" w14:textId="77777777" w:rsidR="00447BD5" w:rsidRPr="00453693" w:rsidRDefault="00447BD5" w:rsidP="003738E9"/>
        </w:tc>
      </w:tr>
      <w:tr w:rsidR="00447BD5" w:rsidRPr="00453693" w14:paraId="6439BBE9" w14:textId="77777777" w:rsidTr="003738E9">
        <w:trPr>
          <w:trHeight w:val="240"/>
          <w:jc w:val="center"/>
        </w:trPr>
        <w:tc>
          <w:tcPr>
            <w:tcW w:w="4876" w:type="dxa"/>
            <w:tcBorders>
              <w:top w:val="nil"/>
              <w:left w:val="nil"/>
              <w:bottom w:val="nil"/>
              <w:right w:val="nil"/>
            </w:tcBorders>
          </w:tcPr>
          <w:p w14:paraId="68E00B9F"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762AD4FC" w14:textId="77777777" w:rsidR="00447BD5" w:rsidRPr="00453693" w:rsidRDefault="00447BD5" w:rsidP="003738E9">
            <w:pPr>
              <w:pStyle w:val="AmColumnHeading"/>
            </w:pPr>
            <w:r w:rsidRPr="00453693">
              <w:t>Ändringsförslag</w:t>
            </w:r>
          </w:p>
        </w:tc>
      </w:tr>
      <w:tr w:rsidR="00447BD5" w:rsidRPr="00453693" w14:paraId="77C90C33" w14:textId="77777777" w:rsidTr="003738E9">
        <w:trPr>
          <w:jc w:val="center"/>
        </w:trPr>
        <w:tc>
          <w:tcPr>
            <w:tcW w:w="4876" w:type="dxa"/>
            <w:tcBorders>
              <w:top w:val="nil"/>
              <w:left w:val="nil"/>
              <w:bottom w:val="nil"/>
              <w:right w:val="nil"/>
            </w:tcBorders>
          </w:tcPr>
          <w:p w14:paraId="15EAB6EF" w14:textId="77777777" w:rsidR="00447BD5" w:rsidRPr="00453693" w:rsidRDefault="00447BD5" w:rsidP="003738E9">
            <w:pPr>
              <w:pStyle w:val="Normal6a"/>
            </w:pPr>
            <w:r w:rsidRPr="00453693">
              <w:rPr>
                <w:b/>
                <w:i/>
              </w:rPr>
              <w:t>[...]</w:t>
            </w:r>
          </w:p>
        </w:tc>
        <w:tc>
          <w:tcPr>
            <w:tcW w:w="4876" w:type="dxa"/>
            <w:tcBorders>
              <w:top w:val="nil"/>
              <w:left w:val="nil"/>
              <w:bottom w:val="nil"/>
              <w:right w:val="nil"/>
            </w:tcBorders>
          </w:tcPr>
          <w:p w14:paraId="6878A7C5" w14:textId="77777777" w:rsidR="00447BD5" w:rsidRPr="00453693" w:rsidRDefault="00447BD5" w:rsidP="003738E9">
            <w:pPr>
              <w:pStyle w:val="Normal6a"/>
            </w:pPr>
            <w:r w:rsidRPr="00453693">
              <w:rPr>
                <w:b/>
                <w:i/>
              </w:rPr>
              <w:t>utgår</w:t>
            </w:r>
          </w:p>
        </w:tc>
      </w:tr>
    </w:tbl>
    <w:p w14:paraId="76E60659"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18E6E0E" w14:textId="77777777" w:rsidR="00447BD5" w:rsidRPr="00453693" w:rsidRDefault="00447BD5" w:rsidP="00447BD5">
      <w:r w:rsidRPr="00453693">
        <w:rPr>
          <w:rStyle w:val="HideTWBExt"/>
        </w:rPr>
        <w:t>&lt;/Amend&gt;</w:t>
      </w:r>
    </w:p>
    <w:p w14:paraId="0FB7F55C"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2207</w:t>
      </w:r>
      <w:r w:rsidRPr="00453693">
        <w:rPr>
          <w:rStyle w:val="HideTWBExt"/>
        </w:rPr>
        <w:t>&lt;/NumAm&gt;</w:t>
      </w:r>
    </w:p>
    <w:p w14:paraId="1F4C7D3A"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546CD364" w14:textId="77777777" w:rsidR="00447BD5" w:rsidRPr="00453693" w:rsidRDefault="00447BD5" w:rsidP="00447BD5">
      <w:pPr>
        <w:pStyle w:val="NormalBold"/>
      </w:pPr>
      <w:r w:rsidRPr="00453693">
        <w:rPr>
          <w:rStyle w:val="HideTWBExt"/>
          <w:b w:val="0"/>
        </w:rPr>
        <w:t>&lt;/RepeatBlock-By&gt;</w:t>
      </w:r>
    </w:p>
    <w:p w14:paraId="6DF67B71"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23EA8F45" w14:textId="77777777" w:rsidR="00447BD5" w:rsidRPr="00453693" w:rsidRDefault="00447BD5" w:rsidP="00447BD5">
      <w:pPr>
        <w:pStyle w:val="NormalBold"/>
      </w:pPr>
      <w:r w:rsidRPr="00453693">
        <w:rPr>
          <w:rStyle w:val="HideTWBExt"/>
        </w:rPr>
        <w:t>&lt;Article&gt;</w:t>
      </w:r>
      <w:r w:rsidRPr="00453693">
        <w:t>Artikel 40</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705FF0A5" w14:textId="77777777" w:rsidTr="003738E9">
        <w:trPr>
          <w:trHeight w:hRule="exact" w:val="240"/>
          <w:jc w:val="center"/>
        </w:trPr>
        <w:tc>
          <w:tcPr>
            <w:tcW w:w="9752" w:type="dxa"/>
            <w:gridSpan w:val="2"/>
            <w:tcBorders>
              <w:top w:val="nil"/>
              <w:left w:val="nil"/>
              <w:bottom w:val="nil"/>
              <w:right w:val="nil"/>
            </w:tcBorders>
          </w:tcPr>
          <w:p w14:paraId="78870F39" w14:textId="77777777" w:rsidR="00447BD5" w:rsidRPr="00453693" w:rsidRDefault="00447BD5" w:rsidP="003738E9"/>
        </w:tc>
      </w:tr>
      <w:tr w:rsidR="00447BD5" w:rsidRPr="00453693" w14:paraId="4E4278EA" w14:textId="77777777" w:rsidTr="003738E9">
        <w:trPr>
          <w:trHeight w:val="240"/>
          <w:jc w:val="center"/>
        </w:trPr>
        <w:tc>
          <w:tcPr>
            <w:tcW w:w="4876" w:type="dxa"/>
            <w:tcBorders>
              <w:top w:val="nil"/>
              <w:left w:val="nil"/>
              <w:bottom w:val="nil"/>
              <w:right w:val="nil"/>
            </w:tcBorders>
          </w:tcPr>
          <w:p w14:paraId="2B9FDC5C"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2ED576FC" w14:textId="77777777" w:rsidR="00447BD5" w:rsidRPr="00453693" w:rsidRDefault="00447BD5" w:rsidP="003738E9">
            <w:pPr>
              <w:pStyle w:val="AmColumnHeading"/>
            </w:pPr>
            <w:r w:rsidRPr="00453693">
              <w:t>Ändringsförslag</w:t>
            </w:r>
          </w:p>
        </w:tc>
      </w:tr>
      <w:tr w:rsidR="00447BD5" w:rsidRPr="00453693" w14:paraId="37A1A5D8" w14:textId="77777777" w:rsidTr="003738E9">
        <w:trPr>
          <w:jc w:val="center"/>
        </w:trPr>
        <w:tc>
          <w:tcPr>
            <w:tcW w:w="4876" w:type="dxa"/>
            <w:tcBorders>
              <w:top w:val="nil"/>
              <w:left w:val="nil"/>
              <w:bottom w:val="nil"/>
              <w:right w:val="nil"/>
            </w:tcBorders>
          </w:tcPr>
          <w:p w14:paraId="67257AE7" w14:textId="77777777" w:rsidR="00447BD5" w:rsidRPr="00453693" w:rsidRDefault="00447BD5" w:rsidP="003738E9">
            <w:pPr>
              <w:pStyle w:val="Normal6a"/>
            </w:pPr>
            <w:r w:rsidRPr="00453693">
              <w:rPr>
                <w:b/>
                <w:i/>
              </w:rPr>
              <w:t>[...]</w:t>
            </w:r>
          </w:p>
        </w:tc>
        <w:tc>
          <w:tcPr>
            <w:tcW w:w="4876" w:type="dxa"/>
            <w:tcBorders>
              <w:top w:val="nil"/>
              <w:left w:val="nil"/>
              <w:bottom w:val="nil"/>
              <w:right w:val="nil"/>
            </w:tcBorders>
          </w:tcPr>
          <w:p w14:paraId="23E8DE37" w14:textId="77777777" w:rsidR="00447BD5" w:rsidRPr="00453693" w:rsidRDefault="00447BD5" w:rsidP="003738E9">
            <w:pPr>
              <w:pStyle w:val="Normal6a"/>
            </w:pPr>
            <w:r w:rsidRPr="00453693">
              <w:rPr>
                <w:b/>
                <w:i/>
              </w:rPr>
              <w:t>utgår</w:t>
            </w:r>
          </w:p>
        </w:tc>
      </w:tr>
    </w:tbl>
    <w:p w14:paraId="4F641C58"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EA043BE" w14:textId="77777777" w:rsidR="00447BD5" w:rsidRPr="00453693" w:rsidRDefault="00447BD5" w:rsidP="00447BD5">
      <w:r w:rsidRPr="00453693">
        <w:rPr>
          <w:rStyle w:val="HideTWBExt"/>
        </w:rPr>
        <w:t>&lt;/Amend&gt;</w:t>
      </w:r>
    </w:p>
    <w:p w14:paraId="6F46E457"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2208</w:t>
      </w:r>
      <w:r w:rsidRPr="00453693">
        <w:rPr>
          <w:rStyle w:val="HideTWBExt"/>
        </w:rPr>
        <w:t>&lt;/NumAm&gt;</w:t>
      </w:r>
    </w:p>
    <w:p w14:paraId="0DB2CB87" w14:textId="77777777" w:rsidR="00447BD5" w:rsidRPr="00453693" w:rsidRDefault="00447BD5" w:rsidP="00447BD5">
      <w:pPr>
        <w:pStyle w:val="NormalBold"/>
      </w:pPr>
      <w:r w:rsidRPr="00453693">
        <w:rPr>
          <w:rStyle w:val="HideTWBExt"/>
          <w:b w:val="0"/>
        </w:rPr>
        <w:t>&lt;RepeatBlock-By&gt;&lt;Members&gt;</w:t>
      </w:r>
      <w:r w:rsidRPr="00453693">
        <w:t>Mary Khan</w:t>
      </w:r>
      <w:r w:rsidRPr="00453693">
        <w:rPr>
          <w:rStyle w:val="HideTWBExt"/>
          <w:b w:val="0"/>
        </w:rPr>
        <w:t>&lt;/Members&gt;</w:t>
      </w:r>
    </w:p>
    <w:p w14:paraId="1F36BF81" w14:textId="77777777" w:rsidR="00447BD5" w:rsidRPr="00453693" w:rsidRDefault="00447BD5" w:rsidP="00447BD5">
      <w:pPr>
        <w:pStyle w:val="NormalBold"/>
      </w:pPr>
      <w:r w:rsidRPr="00453693">
        <w:rPr>
          <w:rStyle w:val="HideTWBExt"/>
          <w:b w:val="0"/>
        </w:rPr>
        <w:t>&lt;/RepeatBlock-By&gt;</w:t>
      </w:r>
    </w:p>
    <w:p w14:paraId="125D79F4"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271C4110" w14:textId="77777777" w:rsidR="00447BD5" w:rsidRPr="00453693" w:rsidRDefault="00447BD5" w:rsidP="00447BD5">
      <w:pPr>
        <w:pStyle w:val="NormalBold"/>
      </w:pPr>
      <w:r w:rsidRPr="00453693">
        <w:rPr>
          <w:rStyle w:val="HideTWBExt"/>
        </w:rPr>
        <w:t>&lt;Article&gt;</w:t>
      </w:r>
      <w:r w:rsidRPr="00453693">
        <w:t>Artikel 40 – rubriken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3DB263D7" w14:textId="77777777" w:rsidTr="003738E9">
        <w:trPr>
          <w:trHeight w:hRule="exact" w:val="240"/>
          <w:jc w:val="center"/>
        </w:trPr>
        <w:tc>
          <w:tcPr>
            <w:tcW w:w="9752" w:type="dxa"/>
            <w:gridSpan w:val="2"/>
            <w:tcBorders>
              <w:top w:val="nil"/>
              <w:left w:val="nil"/>
              <w:bottom w:val="nil"/>
              <w:right w:val="nil"/>
            </w:tcBorders>
          </w:tcPr>
          <w:p w14:paraId="01F8B7DE" w14:textId="77777777" w:rsidR="00447BD5" w:rsidRPr="00453693" w:rsidRDefault="00447BD5" w:rsidP="003738E9"/>
        </w:tc>
      </w:tr>
      <w:tr w:rsidR="00447BD5" w:rsidRPr="00453693" w14:paraId="3A9D0A29" w14:textId="77777777" w:rsidTr="003738E9">
        <w:trPr>
          <w:trHeight w:val="240"/>
          <w:jc w:val="center"/>
        </w:trPr>
        <w:tc>
          <w:tcPr>
            <w:tcW w:w="4876" w:type="dxa"/>
            <w:tcBorders>
              <w:top w:val="nil"/>
              <w:left w:val="nil"/>
              <w:bottom w:val="nil"/>
              <w:right w:val="nil"/>
            </w:tcBorders>
          </w:tcPr>
          <w:p w14:paraId="7FACFEAE"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2AB3464F" w14:textId="77777777" w:rsidR="00447BD5" w:rsidRPr="00453693" w:rsidRDefault="00447BD5" w:rsidP="003738E9">
            <w:pPr>
              <w:pStyle w:val="AmColumnHeading"/>
            </w:pPr>
            <w:r w:rsidRPr="00453693">
              <w:t>Ändringsförslag</w:t>
            </w:r>
          </w:p>
        </w:tc>
      </w:tr>
      <w:tr w:rsidR="00447BD5" w:rsidRPr="00453693" w14:paraId="5DC36D24" w14:textId="77777777" w:rsidTr="003738E9">
        <w:trPr>
          <w:jc w:val="center"/>
        </w:trPr>
        <w:tc>
          <w:tcPr>
            <w:tcW w:w="4876" w:type="dxa"/>
            <w:tcBorders>
              <w:top w:val="nil"/>
              <w:left w:val="nil"/>
              <w:bottom w:val="nil"/>
              <w:right w:val="nil"/>
            </w:tcBorders>
          </w:tcPr>
          <w:p w14:paraId="359B88FB" w14:textId="77777777" w:rsidR="00447BD5" w:rsidRPr="00453693" w:rsidRDefault="00447BD5" w:rsidP="003738E9">
            <w:pPr>
              <w:pStyle w:val="Normal6a"/>
            </w:pPr>
            <w:r w:rsidRPr="00453693">
              <w:t xml:space="preserve">Överföring av uppgifter om tredjelandsmedborgares fällande domar till tredjeländer för återtagande </w:t>
            </w:r>
            <w:r w:rsidRPr="00453693">
              <w:rPr>
                <w:b/>
                <w:i/>
              </w:rPr>
              <w:t>och återanpassning</w:t>
            </w:r>
          </w:p>
        </w:tc>
        <w:tc>
          <w:tcPr>
            <w:tcW w:w="4876" w:type="dxa"/>
            <w:tcBorders>
              <w:top w:val="nil"/>
              <w:left w:val="nil"/>
              <w:bottom w:val="nil"/>
              <w:right w:val="nil"/>
            </w:tcBorders>
          </w:tcPr>
          <w:p w14:paraId="2AE2E6F7" w14:textId="77777777" w:rsidR="00447BD5" w:rsidRPr="00453693" w:rsidRDefault="00447BD5" w:rsidP="003738E9">
            <w:pPr>
              <w:pStyle w:val="Normal6a"/>
            </w:pPr>
            <w:r w:rsidRPr="00453693">
              <w:t>Överföring av uppgifter om tredjelandsmedborgares fällande domar till tredjeländer för återtagande</w:t>
            </w:r>
          </w:p>
        </w:tc>
      </w:tr>
    </w:tbl>
    <w:p w14:paraId="2D3EEEFF"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2637C35" w14:textId="77777777" w:rsidR="00447BD5" w:rsidRPr="00453693" w:rsidRDefault="00447BD5" w:rsidP="00447BD5">
      <w:r w:rsidRPr="00453693">
        <w:rPr>
          <w:rStyle w:val="HideTWBExt"/>
        </w:rPr>
        <w:t>&lt;/Amend&gt;</w:t>
      </w:r>
    </w:p>
    <w:p w14:paraId="6B0B7B40"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2209</w:t>
      </w:r>
      <w:r w:rsidRPr="00453693">
        <w:rPr>
          <w:rStyle w:val="HideTWBExt"/>
        </w:rPr>
        <w:t>&lt;/NumAm&gt;</w:t>
      </w:r>
    </w:p>
    <w:p w14:paraId="328432E6"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14A163B8" w14:textId="77777777" w:rsidR="00447BD5" w:rsidRPr="00453693" w:rsidRDefault="00447BD5" w:rsidP="00447BD5">
      <w:pPr>
        <w:pStyle w:val="NormalBold"/>
      </w:pPr>
      <w:r w:rsidRPr="00453693">
        <w:rPr>
          <w:rStyle w:val="HideTWBExt"/>
          <w:b w:val="0"/>
        </w:rPr>
        <w:t>&lt;/RepeatBlock-By&gt;</w:t>
      </w:r>
    </w:p>
    <w:p w14:paraId="0E7B4C3C"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2B284ABA" w14:textId="77777777" w:rsidR="00447BD5" w:rsidRPr="00453693" w:rsidRDefault="00447BD5" w:rsidP="00447BD5">
      <w:pPr>
        <w:pStyle w:val="NormalBold"/>
      </w:pPr>
      <w:r w:rsidRPr="00453693">
        <w:rPr>
          <w:rStyle w:val="HideTWBExt"/>
        </w:rPr>
        <w:t>&lt;Article&gt;</w:t>
      </w:r>
      <w:r w:rsidRPr="00453693">
        <w:t>Artikel 40 – punkt 1 – inledningen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5965D68D" w14:textId="77777777" w:rsidTr="003738E9">
        <w:trPr>
          <w:trHeight w:hRule="exact" w:val="240"/>
          <w:jc w:val="center"/>
        </w:trPr>
        <w:tc>
          <w:tcPr>
            <w:tcW w:w="9752" w:type="dxa"/>
            <w:gridSpan w:val="2"/>
            <w:tcBorders>
              <w:top w:val="nil"/>
              <w:left w:val="nil"/>
              <w:bottom w:val="nil"/>
              <w:right w:val="nil"/>
            </w:tcBorders>
          </w:tcPr>
          <w:p w14:paraId="43C78C80" w14:textId="77777777" w:rsidR="00447BD5" w:rsidRPr="00453693" w:rsidRDefault="00447BD5" w:rsidP="003738E9"/>
        </w:tc>
      </w:tr>
      <w:tr w:rsidR="00447BD5" w:rsidRPr="00453693" w14:paraId="186A03FE" w14:textId="77777777" w:rsidTr="003738E9">
        <w:trPr>
          <w:trHeight w:val="240"/>
          <w:jc w:val="center"/>
        </w:trPr>
        <w:tc>
          <w:tcPr>
            <w:tcW w:w="4876" w:type="dxa"/>
            <w:tcBorders>
              <w:top w:val="nil"/>
              <w:left w:val="nil"/>
              <w:bottom w:val="nil"/>
              <w:right w:val="nil"/>
            </w:tcBorders>
          </w:tcPr>
          <w:p w14:paraId="32E4C713"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0DB5F44E" w14:textId="77777777" w:rsidR="00447BD5" w:rsidRPr="00453693" w:rsidRDefault="00447BD5" w:rsidP="003738E9">
            <w:pPr>
              <w:pStyle w:val="AmColumnHeading"/>
            </w:pPr>
            <w:r w:rsidRPr="00453693">
              <w:t>Ändringsförslag</w:t>
            </w:r>
          </w:p>
        </w:tc>
      </w:tr>
      <w:tr w:rsidR="00447BD5" w:rsidRPr="00453693" w14:paraId="2E95E853" w14:textId="77777777" w:rsidTr="003738E9">
        <w:trPr>
          <w:jc w:val="center"/>
        </w:trPr>
        <w:tc>
          <w:tcPr>
            <w:tcW w:w="4876" w:type="dxa"/>
            <w:tcBorders>
              <w:top w:val="nil"/>
              <w:left w:val="nil"/>
              <w:bottom w:val="nil"/>
              <w:right w:val="nil"/>
            </w:tcBorders>
          </w:tcPr>
          <w:p w14:paraId="3627EED5" w14:textId="77777777" w:rsidR="00447BD5" w:rsidRPr="00453693" w:rsidRDefault="00447BD5" w:rsidP="003738E9">
            <w:pPr>
              <w:pStyle w:val="Normal6a"/>
            </w:pPr>
            <w:r w:rsidRPr="00453693">
              <w:t>1.</w:t>
            </w:r>
            <w:r w:rsidRPr="00453693">
              <w:tab/>
              <w:t xml:space="preserve">Uppgifter om en eller flera fällande domar i brottmål mot en tredjelandsmedborgare får i enskilda fall behandlas och överföras av en behörig myndighet och, i tillämpliga fall, </w:t>
            </w:r>
            <w:proofErr w:type="spellStart"/>
            <w:r w:rsidRPr="00453693">
              <w:t>Frontex</w:t>
            </w:r>
            <w:proofErr w:type="spellEnd"/>
            <w:r w:rsidRPr="00453693">
              <w:t xml:space="preserve"> till ett tredjelands behöriga myndighet när följande villkor är uppfyllda:</w:t>
            </w:r>
          </w:p>
        </w:tc>
        <w:tc>
          <w:tcPr>
            <w:tcW w:w="4876" w:type="dxa"/>
            <w:tcBorders>
              <w:top w:val="nil"/>
              <w:left w:val="nil"/>
              <w:bottom w:val="nil"/>
              <w:right w:val="nil"/>
            </w:tcBorders>
          </w:tcPr>
          <w:p w14:paraId="350226C3" w14:textId="77777777" w:rsidR="00447BD5" w:rsidRPr="00453693" w:rsidRDefault="00447BD5" w:rsidP="003738E9">
            <w:pPr>
              <w:pStyle w:val="Normal6a"/>
            </w:pPr>
            <w:r w:rsidRPr="00453693">
              <w:t>1.</w:t>
            </w:r>
            <w:r w:rsidRPr="00453693">
              <w:tab/>
              <w:t xml:space="preserve">Uppgifter om en eller flera fällande domar i brottmål mot en tredjelandsmedborgare får i enskilda fall behandlas och överföras av en behörig myndighet och, i tillämpliga fall, </w:t>
            </w:r>
            <w:proofErr w:type="spellStart"/>
            <w:r w:rsidRPr="00453693">
              <w:t>Frontex</w:t>
            </w:r>
            <w:proofErr w:type="spellEnd"/>
            <w:r w:rsidRPr="00453693">
              <w:t xml:space="preserve"> till ett tredjelands behöriga myndighet </w:t>
            </w:r>
            <w:r w:rsidRPr="00453693">
              <w:rPr>
                <w:b/>
                <w:i/>
              </w:rPr>
              <w:t>eller tredje parter som är behöriga för återanpassningsstöd eller andra uppgifter kopplade till genomförandet av återvändandet</w:t>
            </w:r>
            <w:r w:rsidRPr="00453693">
              <w:t xml:space="preserve"> när följande villkor är uppfyllda:</w:t>
            </w:r>
          </w:p>
        </w:tc>
      </w:tr>
    </w:tbl>
    <w:p w14:paraId="47FE77B1"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8429C58" w14:textId="77777777" w:rsidR="00447BD5" w:rsidRPr="00453693" w:rsidRDefault="00447BD5" w:rsidP="00447BD5">
      <w:r w:rsidRPr="00453693">
        <w:rPr>
          <w:rStyle w:val="HideTWBExt"/>
        </w:rPr>
        <w:t>&lt;/Amend&gt;</w:t>
      </w:r>
    </w:p>
    <w:p w14:paraId="58F362ED"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2210</w:t>
      </w:r>
      <w:r w:rsidRPr="00453693">
        <w:rPr>
          <w:rStyle w:val="HideTWBExt"/>
        </w:rPr>
        <w:t>&lt;/NumAm&gt;</w:t>
      </w:r>
    </w:p>
    <w:p w14:paraId="0C2709D9" w14:textId="77777777" w:rsidR="00447BD5" w:rsidRPr="00453693" w:rsidRDefault="00447BD5" w:rsidP="00447BD5">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50B184F3" w14:textId="77777777" w:rsidR="00447BD5" w:rsidRPr="00453693" w:rsidRDefault="00447BD5" w:rsidP="00447BD5">
      <w:pPr>
        <w:pStyle w:val="NormalBold"/>
      </w:pPr>
      <w:r w:rsidRPr="00453693">
        <w:rPr>
          <w:rStyle w:val="HideTWBExt"/>
          <w:b w:val="0"/>
        </w:rPr>
        <w:t>&lt;/RepeatBlock-By&gt;</w:t>
      </w:r>
    </w:p>
    <w:p w14:paraId="4546442E"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33B273C0" w14:textId="77777777" w:rsidR="00447BD5" w:rsidRPr="00453693" w:rsidRDefault="00447BD5" w:rsidP="00447BD5">
      <w:pPr>
        <w:pStyle w:val="NormalBold"/>
      </w:pPr>
      <w:r w:rsidRPr="00453693">
        <w:rPr>
          <w:rStyle w:val="HideTWBExt"/>
        </w:rPr>
        <w:t>&lt;Article&gt;</w:t>
      </w:r>
      <w:r w:rsidRPr="00453693">
        <w:t>Artikel 40 – punkt 1 – led a</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481C34D5" w14:textId="77777777" w:rsidTr="003738E9">
        <w:trPr>
          <w:trHeight w:hRule="exact" w:val="240"/>
          <w:jc w:val="center"/>
        </w:trPr>
        <w:tc>
          <w:tcPr>
            <w:tcW w:w="9752" w:type="dxa"/>
            <w:gridSpan w:val="2"/>
            <w:tcBorders>
              <w:top w:val="nil"/>
              <w:left w:val="nil"/>
              <w:bottom w:val="nil"/>
              <w:right w:val="nil"/>
            </w:tcBorders>
          </w:tcPr>
          <w:p w14:paraId="600F5AD3" w14:textId="77777777" w:rsidR="00447BD5" w:rsidRPr="00453693" w:rsidRDefault="00447BD5" w:rsidP="003738E9"/>
        </w:tc>
      </w:tr>
      <w:tr w:rsidR="00447BD5" w:rsidRPr="00453693" w14:paraId="74E9BC1D" w14:textId="77777777" w:rsidTr="003738E9">
        <w:trPr>
          <w:trHeight w:val="240"/>
          <w:jc w:val="center"/>
        </w:trPr>
        <w:tc>
          <w:tcPr>
            <w:tcW w:w="4876" w:type="dxa"/>
            <w:tcBorders>
              <w:top w:val="nil"/>
              <w:left w:val="nil"/>
              <w:bottom w:val="nil"/>
              <w:right w:val="nil"/>
            </w:tcBorders>
          </w:tcPr>
          <w:p w14:paraId="7D23A398"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5B4804B7" w14:textId="77777777" w:rsidR="00447BD5" w:rsidRPr="00453693" w:rsidRDefault="00447BD5" w:rsidP="003738E9">
            <w:pPr>
              <w:pStyle w:val="AmColumnHeading"/>
            </w:pPr>
            <w:r w:rsidRPr="00453693">
              <w:t>Ändringsförslag</w:t>
            </w:r>
          </w:p>
        </w:tc>
      </w:tr>
      <w:tr w:rsidR="00447BD5" w:rsidRPr="00453693" w14:paraId="711133CF" w14:textId="77777777" w:rsidTr="003738E9">
        <w:trPr>
          <w:jc w:val="center"/>
        </w:trPr>
        <w:tc>
          <w:tcPr>
            <w:tcW w:w="4876" w:type="dxa"/>
            <w:tcBorders>
              <w:top w:val="nil"/>
              <w:left w:val="nil"/>
              <w:bottom w:val="nil"/>
              <w:right w:val="nil"/>
            </w:tcBorders>
          </w:tcPr>
          <w:p w14:paraId="45E2AA5B" w14:textId="77777777" w:rsidR="00447BD5" w:rsidRPr="00453693" w:rsidRDefault="00447BD5" w:rsidP="003738E9">
            <w:pPr>
              <w:pStyle w:val="Normal6a"/>
            </w:pPr>
            <w:r w:rsidRPr="00453693">
              <w:t>a.</w:t>
            </w:r>
            <w:r w:rsidRPr="00453693">
              <w:tab/>
              <w:t>Den tredjelandsmedborgare vars personuppgifter överförs har under de senaste 25 åren dömts för ett terroristbrott eller under de senaste 15 åren dömts för något annat brott som förtecknas i bilagan till Europaparlamentets och rådets förordning (EU) 2018/1240</w:t>
            </w:r>
            <w:r w:rsidRPr="00453693">
              <w:rPr>
                <w:vertAlign w:val="superscript"/>
              </w:rPr>
              <w:t>31</w:t>
            </w:r>
            <w:r w:rsidRPr="00453693">
              <w:t xml:space="preserve"> om maximistraffet är fängelse eller en frihetsberövande åtgärd i minst </w:t>
            </w:r>
            <w:r w:rsidRPr="00453693">
              <w:rPr>
                <w:b/>
                <w:i/>
              </w:rPr>
              <w:t>tre</w:t>
            </w:r>
            <w:r w:rsidRPr="00453693">
              <w:t xml:space="preserve"> år enligt den dömande medlemsstatens nationella rätt.</w:t>
            </w:r>
          </w:p>
        </w:tc>
        <w:tc>
          <w:tcPr>
            <w:tcW w:w="4876" w:type="dxa"/>
            <w:tcBorders>
              <w:top w:val="nil"/>
              <w:left w:val="nil"/>
              <w:bottom w:val="nil"/>
              <w:right w:val="nil"/>
            </w:tcBorders>
          </w:tcPr>
          <w:p w14:paraId="23AE4EC9" w14:textId="77777777" w:rsidR="00447BD5" w:rsidRPr="00453693" w:rsidRDefault="00447BD5" w:rsidP="003738E9">
            <w:pPr>
              <w:pStyle w:val="Normal6a"/>
            </w:pPr>
            <w:r w:rsidRPr="00453693">
              <w:t>a.</w:t>
            </w:r>
            <w:r w:rsidRPr="00453693">
              <w:tab/>
              <w:t>Den tredjelandsmedborgare vars personuppgifter överförs har under de senaste 25 åren dömts för ett terroristbrott eller under de senaste 15 åren dömts för något annat brott som förtecknas i bilagan till Europaparlamentets och rådets förordning (EU) 2018/1240</w:t>
            </w:r>
            <w:r w:rsidRPr="00453693">
              <w:rPr>
                <w:vertAlign w:val="superscript"/>
              </w:rPr>
              <w:t>31</w:t>
            </w:r>
            <w:r w:rsidRPr="00453693">
              <w:t xml:space="preserve"> om maximistraffet är fängelse eller en frihetsberövande åtgärd i minst </w:t>
            </w:r>
            <w:r w:rsidRPr="00453693">
              <w:rPr>
                <w:b/>
                <w:i/>
              </w:rPr>
              <w:t>ett</w:t>
            </w:r>
            <w:r w:rsidRPr="00453693">
              <w:t xml:space="preserve"> år enligt den dömande medlemsstatens nationella rätt.</w:t>
            </w:r>
          </w:p>
        </w:tc>
      </w:tr>
      <w:tr w:rsidR="00447BD5" w:rsidRPr="00453693" w14:paraId="39D96C92" w14:textId="77777777" w:rsidTr="003738E9">
        <w:trPr>
          <w:jc w:val="center"/>
        </w:trPr>
        <w:tc>
          <w:tcPr>
            <w:tcW w:w="4876" w:type="dxa"/>
            <w:tcBorders>
              <w:top w:val="nil"/>
              <w:left w:val="nil"/>
              <w:bottom w:val="nil"/>
              <w:right w:val="nil"/>
            </w:tcBorders>
          </w:tcPr>
          <w:p w14:paraId="3BFD6E48" w14:textId="77777777" w:rsidR="00447BD5" w:rsidRPr="00453693" w:rsidRDefault="00447BD5" w:rsidP="003738E9">
            <w:pPr>
              <w:pStyle w:val="Normal6a"/>
            </w:pPr>
            <w:r w:rsidRPr="00453693">
              <w:rPr>
                <w:b/>
                <w:i/>
              </w:rPr>
              <w:t>_________________</w:t>
            </w:r>
          </w:p>
        </w:tc>
        <w:tc>
          <w:tcPr>
            <w:tcW w:w="4876" w:type="dxa"/>
            <w:tcBorders>
              <w:top w:val="nil"/>
              <w:left w:val="nil"/>
              <w:bottom w:val="nil"/>
              <w:right w:val="nil"/>
            </w:tcBorders>
          </w:tcPr>
          <w:p w14:paraId="047C9128" w14:textId="77777777" w:rsidR="00447BD5" w:rsidRPr="00453693" w:rsidRDefault="00447BD5" w:rsidP="003738E9">
            <w:pPr>
              <w:pStyle w:val="Normal6a"/>
            </w:pPr>
            <w:r w:rsidRPr="00453693">
              <w:rPr>
                <w:b/>
                <w:i/>
              </w:rPr>
              <w:t>_________________</w:t>
            </w:r>
          </w:p>
        </w:tc>
      </w:tr>
      <w:tr w:rsidR="00447BD5" w:rsidRPr="00453693" w14:paraId="05405B58" w14:textId="77777777" w:rsidTr="003738E9">
        <w:trPr>
          <w:jc w:val="center"/>
        </w:trPr>
        <w:tc>
          <w:tcPr>
            <w:tcW w:w="4876" w:type="dxa"/>
            <w:tcBorders>
              <w:top w:val="nil"/>
              <w:left w:val="nil"/>
              <w:bottom w:val="nil"/>
              <w:right w:val="nil"/>
            </w:tcBorders>
          </w:tcPr>
          <w:p w14:paraId="6526E9FD" w14:textId="77777777" w:rsidR="00447BD5" w:rsidRPr="00453693" w:rsidRDefault="00447BD5" w:rsidP="003738E9">
            <w:pPr>
              <w:pStyle w:val="Normal6a"/>
            </w:pPr>
            <w:r w:rsidRPr="00453693">
              <w:rPr>
                <w:vertAlign w:val="superscript"/>
              </w:rPr>
              <w:t>31</w:t>
            </w:r>
            <w:r w:rsidRPr="00453693">
              <w:t xml:space="preserve"> Europaparlamentets och rådets förordning (EU) 2018/1240 av den 12 september 2018 om inrättande av ett EU-system för reseuppgifter och resetillstånd (Etias) och om ändring av förordningarna (EU) nr 1077/2011, (EU) nr 515/2014, (EU) 2016/399, (EU) 2016/1624 och (EU) 2017/2226 (EUT L 236, 19.9.2018, s. 1, ELI: http://data.europa.eu/eli/reg/2018/1240/oj).</w:t>
            </w:r>
          </w:p>
        </w:tc>
        <w:tc>
          <w:tcPr>
            <w:tcW w:w="4876" w:type="dxa"/>
            <w:tcBorders>
              <w:top w:val="nil"/>
              <w:left w:val="nil"/>
              <w:bottom w:val="nil"/>
              <w:right w:val="nil"/>
            </w:tcBorders>
          </w:tcPr>
          <w:p w14:paraId="20EB7DA8" w14:textId="77777777" w:rsidR="00447BD5" w:rsidRPr="00453693" w:rsidRDefault="00447BD5" w:rsidP="003738E9">
            <w:pPr>
              <w:pStyle w:val="Normal6a"/>
            </w:pPr>
            <w:r w:rsidRPr="00453693">
              <w:rPr>
                <w:vertAlign w:val="superscript"/>
              </w:rPr>
              <w:t>31</w:t>
            </w:r>
            <w:r w:rsidRPr="00453693">
              <w:t xml:space="preserve"> Europaparlamentets och rådets förordning (EU) 2018/1240 av den 12 september 2018 om inrättande av ett EU-system för reseuppgifter och resetillstånd (Etias) och om ändring av förordningarna (EU) nr 1077/2011, (EU) nr 515/2014, (EU) 2016/399, (EU) 2016/1624 och (EU) 2017/2226 (EUT L 236, 19.9.2018, s. 1, ELI: http://data.europa.eu/eli/reg/2018/1240/oj).</w:t>
            </w:r>
          </w:p>
        </w:tc>
      </w:tr>
    </w:tbl>
    <w:p w14:paraId="10FCF31F"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307AFEC" w14:textId="77777777" w:rsidR="00447BD5" w:rsidRPr="00453693" w:rsidRDefault="00447BD5" w:rsidP="00447BD5">
      <w:r w:rsidRPr="00453693">
        <w:rPr>
          <w:rStyle w:val="HideTWBExt"/>
        </w:rPr>
        <w:t>&lt;/Amend&gt;</w:t>
      </w:r>
    </w:p>
    <w:p w14:paraId="7EA3979D"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2211</w:t>
      </w:r>
      <w:r w:rsidRPr="00453693">
        <w:rPr>
          <w:rStyle w:val="HideTWBExt"/>
        </w:rPr>
        <w:t>&lt;/NumAm&gt;</w:t>
      </w:r>
    </w:p>
    <w:p w14:paraId="64FC6455"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41A20C49" w14:textId="77777777" w:rsidR="00447BD5" w:rsidRPr="00453693" w:rsidRDefault="00447BD5" w:rsidP="00447BD5">
      <w:pPr>
        <w:pStyle w:val="NormalBold"/>
      </w:pPr>
      <w:r w:rsidRPr="00453693">
        <w:rPr>
          <w:rStyle w:val="HideTWBExt"/>
          <w:b w:val="0"/>
        </w:rPr>
        <w:t>&lt;/RepeatBlock-By&gt;</w:t>
      </w:r>
    </w:p>
    <w:p w14:paraId="00BE2C95"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1AC0FE5D" w14:textId="77777777" w:rsidR="00447BD5" w:rsidRPr="00453693" w:rsidRDefault="00447BD5" w:rsidP="00447BD5">
      <w:pPr>
        <w:pStyle w:val="NormalBold"/>
      </w:pPr>
      <w:r w:rsidRPr="00453693">
        <w:rPr>
          <w:rStyle w:val="HideTWBExt"/>
        </w:rPr>
        <w:t>&lt;Article&gt;</w:t>
      </w:r>
      <w:r w:rsidRPr="00453693">
        <w:t>Artikel 40 – punkt 1 – led a</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676DE7BA" w14:textId="77777777" w:rsidTr="003738E9">
        <w:trPr>
          <w:trHeight w:hRule="exact" w:val="240"/>
          <w:jc w:val="center"/>
        </w:trPr>
        <w:tc>
          <w:tcPr>
            <w:tcW w:w="9752" w:type="dxa"/>
            <w:gridSpan w:val="2"/>
            <w:tcBorders>
              <w:top w:val="nil"/>
              <w:left w:val="nil"/>
              <w:bottom w:val="nil"/>
              <w:right w:val="nil"/>
            </w:tcBorders>
          </w:tcPr>
          <w:p w14:paraId="78EAEC08" w14:textId="77777777" w:rsidR="00447BD5" w:rsidRPr="00453693" w:rsidRDefault="00447BD5" w:rsidP="003738E9"/>
        </w:tc>
      </w:tr>
      <w:tr w:rsidR="00447BD5" w:rsidRPr="00453693" w14:paraId="42C18A29" w14:textId="77777777" w:rsidTr="003738E9">
        <w:trPr>
          <w:trHeight w:val="240"/>
          <w:jc w:val="center"/>
        </w:trPr>
        <w:tc>
          <w:tcPr>
            <w:tcW w:w="4876" w:type="dxa"/>
            <w:tcBorders>
              <w:top w:val="nil"/>
              <w:left w:val="nil"/>
              <w:bottom w:val="nil"/>
              <w:right w:val="nil"/>
            </w:tcBorders>
          </w:tcPr>
          <w:p w14:paraId="7E5FB3B1"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387D876F" w14:textId="77777777" w:rsidR="00447BD5" w:rsidRPr="00453693" w:rsidRDefault="00447BD5" w:rsidP="003738E9">
            <w:pPr>
              <w:pStyle w:val="AmColumnHeading"/>
            </w:pPr>
            <w:r w:rsidRPr="00453693">
              <w:t>Ändringsförslag</w:t>
            </w:r>
          </w:p>
        </w:tc>
      </w:tr>
      <w:tr w:rsidR="00447BD5" w:rsidRPr="00453693" w14:paraId="39183788" w14:textId="77777777" w:rsidTr="003738E9">
        <w:trPr>
          <w:jc w:val="center"/>
        </w:trPr>
        <w:tc>
          <w:tcPr>
            <w:tcW w:w="4876" w:type="dxa"/>
            <w:tcBorders>
              <w:top w:val="nil"/>
              <w:left w:val="nil"/>
              <w:bottom w:val="nil"/>
              <w:right w:val="nil"/>
            </w:tcBorders>
          </w:tcPr>
          <w:p w14:paraId="15DE22C2" w14:textId="77777777" w:rsidR="00447BD5" w:rsidRPr="00453693" w:rsidRDefault="00447BD5" w:rsidP="003738E9">
            <w:pPr>
              <w:pStyle w:val="Normal6a"/>
            </w:pPr>
            <w:r w:rsidRPr="00453693">
              <w:t>a.</w:t>
            </w:r>
            <w:r w:rsidRPr="00453693">
              <w:tab/>
              <w:t xml:space="preserve">Den tredjelandsmedborgare vars personuppgifter överförs har under de senaste </w:t>
            </w:r>
            <w:r w:rsidRPr="00453693">
              <w:rPr>
                <w:b/>
                <w:i/>
              </w:rPr>
              <w:t>25</w:t>
            </w:r>
            <w:r w:rsidRPr="00453693">
              <w:t xml:space="preserve"> åren dömts för ett terroristbrott eller under de senaste </w:t>
            </w:r>
            <w:r w:rsidRPr="00453693">
              <w:rPr>
                <w:b/>
                <w:i/>
              </w:rPr>
              <w:t>15</w:t>
            </w:r>
            <w:r w:rsidRPr="00453693">
              <w:t xml:space="preserve"> åren dömts för något annat brott som förtecknas i bilagan till Europaparlamentets och rådets förordning (EU) 2018/1240</w:t>
            </w:r>
            <w:r w:rsidRPr="00453693">
              <w:rPr>
                <w:vertAlign w:val="superscript"/>
              </w:rPr>
              <w:t>31</w:t>
            </w:r>
            <w:r w:rsidRPr="00453693">
              <w:t xml:space="preserve"> om </w:t>
            </w:r>
            <w:r w:rsidRPr="00453693">
              <w:rPr>
                <w:b/>
                <w:i/>
              </w:rPr>
              <w:t>maximistraffet är</w:t>
            </w:r>
            <w:r w:rsidRPr="00453693">
              <w:t xml:space="preserve"> fängelse eller en frihetsberövande åtgärd i minst tre år enligt den dömande medlemsstatens nationella rätt.</w:t>
            </w:r>
          </w:p>
        </w:tc>
        <w:tc>
          <w:tcPr>
            <w:tcW w:w="4876" w:type="dxa"/>
            <w:tcBorders>
              <w:top w:val="nil"/>
              <w:left w:val="nil"/>
              <w:bottom w:val="nil"/>
              <w:right w:val="nil"/>
            </w:tcBorders>
          </w:tcPr>
          <w:p w14:paraId="05E83A7B" w14:textId="77777777" w:rsidR="00447BD5" w:rsidRPr="00453693" w:rsidRDefault="00447BD5" w:rsidP="003738E9">
            <w:pPr>
              <w:pStyle w:val="Normal6a"/>
            </w:pPr>
            <w:r w:rsidRPr="00453693">
              <w:t>a.</w:t>
            </w:r>
            <w:r w:rsidRPr="00453693">
              <w:tab/>
              <w:t xml:space="preserve">Den tredjelandsmedborgare vars personuppgifter överförs har under de senaste </w:t>
            </w:r>
            <w:r w:rsidRPr="00453693">
              <w:rPr>
                <w:b/>
                <w:i/>
              </w:rPr>
              <w:t>15</w:t>
            </w:r>
            <w:r w:rsidRPr="00453693">
              <w:t xml:space="preserve"> åren dömts för ett terroristbrott eller under de senaste </w:t>
            </w:r>
            <w:r w:rsidRPr="00453693">
              <w:rPr>
                <w:b/>
                <w:i/>
              </w:rPr>
              <w:t>10</w:t>
            </w:r>
            <w:r w:rsidRPr="00453693">
              <w:t xml:space="preserve"> åren dömts för något annat brott som förtecknas i bilagan till Europaparlamentets och rådets förordning (EU) 2018/1240</w:t>
            </w:r>
            <w:r w:rsidRPr="00453693">
              <w:rPr>
                <w:vertAlign w:val="superscript"/>
              </w:rPr>
              <w:t>31</w:t>
            </w:r>
            <w:r w:rsidRPr="00453693">
              <w:t xml:space="preserve"> om fängelse eller en frihetsberövande åtgärd i minst tre år </w:t>
            </w:r>
            <w:r w:rsidRPr="00453693">
              <w:rPr>
                <w:b/>
                <w:i/>
              </w:rPr>
              <w:t>har utdömts</w:t>
            </w:r>
            <w:r w:rsidRPr="00453693">
              <w:t xml:space="preserve"> enligt den dömande medlemsstatens nationella rätt.</w:t>
            </w:r>
          </w:p>
        </w:tc>
      </w:tr>
      <w:tr w:rsidR="00447BD5" w:rsidRPr="00453693" w14:paraId="5A9B61AD" w14:textId="77777777" w:rsidTr="003738E9">
        <w:trPr>
          <w:jc w:val="center"/>
        </w:trPr>
        <w:tc>
          <w:tcPr>
            <w:tcW w:w="4876" w:type="dxa"/>
            <w:tcBorders>
              <w:top w:val="nil"/>
              <w:left w:val="nil"/>
              <w:bottom w:val="nil"/>
              <w:right w:val="nil"/>
            </w:tcBorders>
          </w:tcPr>
          <w:p w14:paraId="711734BE" w14:textId="77777777" w:rsidR="00447BD5" w:rsidRPr="00453693" w:rsidRDefault="00447BD5" w:rsidP="003738E9">
            <w:pPr>
              <w:pStyle w:val="Normal6a"/>
            </w:pPr>
            <w:r w:rsidRPr="00453693">
              <w:rPr>
                <w:b/>
                <w:i/>
              </w:rPr>
              <w:t>_________________</w:t>
            </w:r>
          </w:p>
        </w:tc>
        <w:tc>
          <w:tcPr>
            <w:tcW w:w="4876" w:type="dxa"/>
            <w:tcBorders>
              <w:top w:val="nil"/>
              <w:left w:val="nil"/>
              <w:bottom w:val="nil"/>
              <w:right w:val="nil"/>
            </w:tcBorders>
          </w:tcPr>
          <w:p w14:paraId="224F6326" w14:textId="77777777" w:rsidR="00447BD5" w:rsidRPr="00453693" w:rsidRDefault="00447BD5" w:rsidP="003738E9">
            <w:pPr>
              <w:pStyle w:val="Normal6a"/>
            </w:pPr>
            <w:r w:rsidRPr="00453693">
              <w:rPr>
                <w:b/>
                <w:i/>
              </w:rPr>
              <w:t>_________________</w:t>
            </w:r>
          </w:p>
        </w:tc>
      </w:tr>
      <w:tr w:rsidR="00447BD5" w:rsidRPr="00453693" w14:paraId="581CD79B" w14:textId="77777777" w:rsidTr="003738E9">
        <w:trPr>
          <w:jc w:val="center"/>
        </w:trPr>
        <w:tc>
          <w:tcPr>
            <w:tcW w:w="4876" w:type="dxa"/>
            <w:tcBorders>
              <w:top w:val="nil"/>
              <w:left w:val="nil"/>
              <w:bottom w:val="nil"/>
              <w:right w:val="nil"/>
            </w:tcBorders>
          </w:tcPr>
          <w:p w14:paraId="15FEFE85" w14:textId="77777777" w:rsidR="00447BD5" w:rsidRPr="00453693" w:rsidRDefault="00447BD5" w:rsidP="003738E9">
            <w:pPr>
              <w:pStyle w:val="Normal6a"/>
            </w:pPr>
            <w:r w:rsidRPr="00453693">
              <w:rPr>
                <w:vertAlign w:val="superscript"/>
              </w:rPr>
              <w:t>31</w:t>
            </w:r>
            <w:r w:rsidRPr="00453693">
              <w:t xml:space="preserve"> Europaparlamentets och rådets förordning (EU) 2018/1240 av den 12 september 2018 om inrättande av ett EU-system för reseuppgifter och resetillstånd (Etias) och om ändring av förordningarna (EU) nr 1077/2011, (EU) nr 515/2014, (EU) 2016/399, (EU) 2016/1624 och (EU) 2017/2226 (EUT L 236, 19.9.2018, s. 1, ELI: http://data.europa.eu/eli/reg/2018/1240/oj).</w:t>
            </w:r>
          </w:p>
        </w:tc>
        <w:tc>
          <w:tcPr>
            <w:tcW w:w="4876" w:type="dxa"/>
            <w:tcBorders>
              <w:top w:val="nil"/>
              <w:left w:val="nil"/>
              <w:bottom w:val="nil"/>
              <w:right w:val="nil"/>
            </w:tcBorders>
          </w:tcPr>
          <w:p w14:paraId="7276F188" w14:textId="77777777" w:rsidR="00447BD5" w:rsidRPr="00453693" w:rsidRDefault="00447BD5" w:rsidP="003738E9">
            <w:pPr>
              <w:pStyle w:val="Normal6a"/>
            </w:pPr>
            <w:r w:rsidRPr="00453693">
              <w:rPr>
                <w:vertAlign w:val="superscript"/>
              </w:rPr>
              <w:t>31</w:t>
            </w:r>
            <w:r w:rsidRPr="00453693">
              <w:t xml:space="preserve"> Europaparlamentets och rådets förordning (EU) 2018/1240 av den 12 september 2018 om inrättande av ett EU-system för reseuppgifter och resetillstånd (Etias) och om ändring av förordningarna (EU) nr 1077/2011, (EU) nr 515/2014, (EU) 2016/399, (EU) 2016/1624 och (EU) 2017/2226 (EUT L 236, 19.9.2018, s. 1, ELI: http://data.europa.eu/eli/reg/2018/1240/oj).</w:t>
            </w:r>
          </w:p>
        </w:tc>
      </w:tr>
    </w:tbl>
    <w:p w14:paraId="6588300B"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4A814ED" w14:textId="77777777" w:rsidR="00447BD5" w:rsidRPr="00453693" w:rsidRDefault="00447BD5" w:rsidP="00447BD5">
      <w:pPr>
        <w:pStyle w:val="AmJustTitle"/>
      </w:pPr>
      <w:r w:rsidRPr="00453693">
        <w:rPr>
          <w:rStyle w:val="HideTWBExt"/>
        </w:rPr>
        <w:t>&lt;TitreJust&gt;</w:t>
      </w:r>
      <w:r w:rsidRPr="00453693">
        <w:t>Motivering</w:t>
      </w:r>
      <w:r w:rsidRPr="00453693">
        <w:rPr>
          <w:rStyle w:val="HideTWBExt"/>
        </w:rPr>
        <w:t>&lt;/TitreJust&gt;</w:t>
      </w:r>
    </w:p>
    <w:p w14:paraId="2F379666" w14:textId="77777777" w:rsidR="00447BD5" w:rsidRPr="00453693" w:rsidRDefault="00447BD5" w:rsidP="00447BD5">
      <w:pPr>
        <w:pStyle w:val="AmJustText"/>
      </w:pPr>
      <w:r w:rsidRPr="00453693">
        <w:t>Det är inte proportionerligt att överföra personuppgifter om återvändande som har dömts till lindrigare straff för potentiellt allvarliga brott, utan att beakta den påföljd som faktiskt utdömts för brottet i det aktuella fallet. De historiska brotten väcker också frågor om nödvändighet och proportionalitet.</w:t>
      </w:r>
    </w:p>
    <w:p w14:paraId="029199C8" w14:textId="77777777" w:rsidR="00447BD5" w:rsidRPr="00453693" w:rsidRDefault="00447BD5" w:rsidP="00447BD5">
      <w:r w:rsidRPr="00453693">
        <w:rPr>
          <w:rStyle w:val="HideTWBExt"/>
        </w:rPr>
        <w:t>&lt;/Amend&gt;</w:t>
      </w:r>
    </w:p>
    <w:p w14:paraId="15A78631"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2212</w:t>
      </w:r>
      <w:r w:rsidRPr="00453693">
        <w:rPr>
          <w:rStyle w:val="HideTWBExt"/>
        </w:rPr>
        <w:t>&lt;/NumAm&gt;</w:t>
      </w:r>
    </w:p>
    <w:p w14:paraId="56D3B694"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13102F20" w14:textId="77777777" w:rsidR="00447BD5" w:rsidRPr="00453693" w:rsidRDefault="00447BD5" w:rsidP="00447BD5">
      <w:pPr>
        <w:pStyle w:val="NormalBold"/>
      </w:pPr>
      <w:r w:rsidRPr="00453693">
        <w:rPr>
          <w:rStyle w:val="HideTWBExt"/>
          <w:b w:val="0"/>
        </w:rPr>
        <w:t>&lt;/RepeatBlock-By&gt;</w:t>
      </w:r>
    </w:p>
    <w:p w14:paraId="6EEC8C8E"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03D90AB1" w14:textId="77777777" w:rsidR="00447BD5" w:rsidRPr="00453693" w:rsidRDefault="00447BD5" w:rsidP="00447BD5">
      <w:pPr>
        <w:pStyle w:val="NormalBold"/>
      </w:pPr>
      <w:r w:rsidRPr="00453693">
        <w:rPr>
          <w:rStyle w:val="HideTWBExt"/>
        </w:rPr>
        <w:t>&lt;Article&gt;</w:t>
      </w:r>
      <w:r w:rsidRPr="00453693">
        <w:t>Artikel 40 – punkt 1 – led a</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024F371B" w14:textId="77777777" w:rsidTr="003738E9">
        <w:trPr>
          <w:trHeight w:hRule="exact" w:val="240"/>
          <w:jc w:val="center"/>
        </w:trPr>
        <w:tc>
          <w:tcPr>
            <w:tcW w:w="9752" w:type="dxa"/>
            <w:gridSpan w:val="2"/>
            <w:tcBorders>
              <w:top w:val="nil"/>
              <w:left w:val="nil"/>
              <w:bottom w:val="nil"/>
              <w:right w:val="nil"/>
            </w:tcBorders>
          </w:tcPr>
          <w:p w14:paraId="387BD961" w14:textId="77777777" w:rsidR="00447BD5" w:rsidRPr="00453693" w:rsidRDefault="00447BD5" w:rsidP="003738E9"/>
        </w:tc>
      </w:tr>
      <w:tr w:rsidR="00447BD5" w:rsidRPr="00453693" w14:paraId="4324F85C" w14:textId="77777777" w:rsidTr="003738E9">
        <w:trPr>
          <w:trHeight w:val="240"/>
          <w:jc w:val="center"/>
        </w:trPr>
        <w:tc>
          <w:tcPr>
            <w:tcW w:w="4876" w:type="dxa"/>
            <w:tcBorders>
              <w:top w:val="nil"/>
              <w:left w:val="nil"/>
              <w:bottom w:val="nil"/>
              <w:right w:val="nil"/>
            </w:tcBorders>
          </w:tcPr>
          <w:p w14:paraId="3401CA9F"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43C6F800" w14:textId="77777777" w:rsidR="00447BD5" w:rsidRPr="00453693" w:rsidRDefault="00447BD5" w:rsidP="003738E9">
            <w:pPr>
              <w:pStyle w:val="AmColumnHeading"/>
            </w:pPr>
            <w:r w:rsidRPr="00453693">
              <w:t>Ändringsförslag</w:t>
            </w:r>
          </w:p>
        </w:tc>
      </w:tr>
      <w:tr w:rsidR="00447BD5" w:rsidRPr="00453693" w14:paraId="09FA2E72" w14:textId="77777777" w:rsidTr="003738E9">
        <w:trPr>
          <w:jc w:val="center"/>
        </w:trPr>
        <w:tc>
          <w:tcPr>
            <w:tcW w:w="4876" w:type="dxa"/>
            <w:tcBorders>
              <w:top w:val="nil"/>
              <w:left w:val="nil"/>
              <w:bottom w:val="nil"/>
              <w:right w:val="nil"/>
            </w:tcBorders>
          </w:tcPr>
          <w:p w14:paraId="7C58AB86" w14:textId="77777777" w:rsidR="00447BD5" w:rsidRPr="00453693" w:rsidRDefault="00447BD5" w:rsidP="003738E9">
            <w:pPr>
              <w:pStyle w:val="Normal6a"/>
            </w:pPr>
            <w:r w:rsidRPr="00453693">
              <w:t>a.</w:t>
            </w:r>
            <w:r w:rsidRPr="00453693">
              <w:tab/>
              <w:t xml:space="preserve">Den tredjelandsmedborgare vars personuppgifter överförs har under de senaste </w:t>
            </w:r>
            <w:r w:rsidRPr="00453693">
              <w:rPr>
                <w:b/>
                <w:i/>
              </w:rPr>
              <w:t>25</w:t>
            </w:r>
            <w:r w:rsidRPr="00453693">
              <w:t xml:space="preserve"> åren dömts för ett terroristbrott eller under de senaste </w:t>
            </w:r>
            <w:r w:rsidRPr="00453693">
              <w:rPr>
                <w:b/>
                <w:i/>
              </w:rPr>
              <w:t>15</w:t>
            </w:r>
            <w:r w:rsidRPr="00453693">
              <w:t xml:space="preserve"> åren dömts för något annat brott som förtecknas i bilagan till Europaparlamentets och rådets förordning (EU) 2018/1240</w:t>
            </w:r>
            <w:r w:rsidRPr="00453693">
              <w:rPr>
                <w:b/>
                <w:bCs/>
                <w:i/>
                <w:iCs/>
                <w:vertAlign w:val="superscript"/>
              </w:rPr>
              <w:t>31</w:t>
            </w:r>
            <w:r w:rsidRPr="00453693">
              <w:rPr>
                <w:b/>
                <w:i/>
              </w:rPr>
              <w:t xml:space="preserve"> om maximistraffet är fängelse</w:t>
            </w:r>
            <w:r w:rsidRPr="00453693">
              <w:t xml:space="preserve"> eller en frihetsberövande </w:t>
            </w:r>
            <w:r w:rsidRPr="00453693">
              <w:rPr>
                <w:b/>
                <w:i/>
              </w:rPr>
              <w:t>åtgärd</w:t>
            </w:r>
            <w:r w:rsidRPr="00453693">
              <w:t xml:space="preserve"> i minst </w:t>
            </w:r>
            <w:r w:rsidRPr="00453693">
              <w:rPr>
                <w:b/>
                <w:i/>
              </w:rPr>
              <w:t>tre år</w:t>
            </w:r>
            <w:r w:rsidRPr="00453693">
              <w:t xml:space="preserve"> enligt den dömande medlemsstatens nationella rätt.</w:t>
            </w:r>
          </w:p>
        </w:tc>
        <w:tc>
          <w:tcPr>
            <w:tcW w:w="4876" w:type="dxa"/>
            <w:tcBorders>
              <w:top w:val="nil"/>
              <w:left w:val="nil"/>
              <w:bottom w:val="nil"/>
              <w:right w:val="nil"/>
            </w:tcBorders>
          </w:tcPr>
          <w:p w14:paraId="70B9262B" w14:textId="77777777" w:rsidR="00447BD5" w:rsidRPr="00453693" w:rsidRDefault="00447BD5" w:rsidP="003738E9">
            <w:pPr>
              <w:pStyle w:val="Normal6a"/>
            </w:pPr>
            <w:r w:rsidRPr="00453693">
              <w:t>a.</w:t>
            </w:r>
            <w:r w:rsidRPr="00453693">
              <w:tab/>
              <w:t xml:space="preserve">Den tredjelandsmedborgare vars personuppgifter överförs har under de senaste </w:t>
            </w:r>
            <w:r w:rsidRPr="00453693">
              <w:rPr>
                <w:b/>
                <w:i/>
              </w:rPr>
              <w:t>50</w:t>
            </w:r>
            <w:r w:rsidRPr="00453693">
              <w:t xml:space="preserve"> åren dömts för ett terroristbrott eller under de senaste </w:t>
            </w:r>
            <w:r w:rsidRPr="00453693">
              <w:rPr>
                <w:b/>
                <w:i/>
              </w:rPr>
              <w:t>30</w:t>
            </w:r>
            <w:r w:rsidRPr="00453693">
              <w:t xml:space="preserve"> åren dömts för något annat brott som förtecknas i bilagan till Europaparlamentets och rådets förordning (EU) 2018/1240 eller </w:t>
            </w:r>
            <w:r w:rsidRPr="00453693">
              <w:rPr>
                <w:b/>
                <w:i/>
              </w:rPr>
              <w:t>har begått ett brott som medför</w:t>
            </w:r>
            <w:r w:rsidRPr="00453693">
              <w:t xml:space="preserve"> en frihetsberövande </w:t>
            </w:r>
            <w:r w:rsidRPr="00453693">
              <w:rPr>
                <w:b/>
                <w:i/>
              </w:rPr>
              <w:t>påföljd</w:t>
            </w:r>
            <w:r w:rsidRPr="00453693">
              <w:t xml:space="preserve"> i minst </w:t>
            </w:r>
            <w:r w:rsidRPr="00453693">
              <w:rPr>
                <w:b/>
                <w:i/>
              </w:rPr>
              <w:t>sex månader</w:t>
            </w:r>
            <w:r w:rsidRPr="00453693">
              <w:t xml:space="preserve"> enligt den dömande medlemsstatens nationella rätt.</w:t>
            </w:r>
          </w:p>
        </w:tc>
      </w:tr>
      <w:tr w:rsidR="00447BD5" w:rsidRPr="00453693" w14:paraId="79F40D91" w14:textId="77777777" w:rsidTr="003738E9">
        <w:trPr>
          <w:jc w:val="center"/>
        </w:trPr>
        <w:tc>
          <w:tcPr>
            <w:tcW w:w="4876" w:type="dxa"/>
            <w:tcBorders>
              <w:top w:val="nil"/>
              <w:left w:val="nil"/>
              <w:bottom w:val="nil"/>
              <w:right w:val="nil"/>
            </w:tcBorders>
          </w:tcPr>
          <w:p w14:paraId="5DD47167" w14:textId="77777777" w:rsidR="00447BD5" w:rsidRPr="00453693" w:rsidRDefault="00447BD5" w:rsidP="003738E9">
            <w:pPr>
              <w:pStyle w:val="Normal6a"/>
            </w:pPr>
            <w:r w:rsidRPr="00453693">
              <w:rPr>
                <w:b/>
                <w:i/>
              </w:rPr>
              <w:t>_________________</w:t>
            </w:r>
          </w:p>
        </w:tc>
        <w:tc>
          <w:tcPr>
            <w:tcW w:w="4876" w:type="dxa"/>
            <w:tcBorders>
              <w:top w:val="nil"/>
              <w:left w:val="nil"/>
              <w:bottom w:val="nil"/>
              <w:right w:val="nil"/>
            </w:tcBorders>
          </w:tcPr>
          <w:p w14:paraId="3A0F59C8" w14:textId="77777777" w:rsidR="00447BD5" w:rsidRPr="00453693" w:rsidRDefault="00447BD5" w:rsidP="003738E9"/>
        </w:tc>
      </w:tr>
      <w:tr w:rsidR="00447BD5" w:rsidRPr="00453693" w14:paraId="0355D2ED" w14:textId="77777777" w:rsidTr="003738E9">
        <w:trPr>
          <w:jc w:val="center"/>
        </w:trPr>
        <w:tc>
          <w:tcPr>
            <w:tcW w:w="4876" w:type="dxa"/>
            <w:tcBorders>
              <w:top w:val="nil"/>
              <w:left w:val="nil"/>
              <w:bottom w:val="nil"/>
              <w:right w:val="nil"/>
            </w:tcBorders>
          </w:tcPr>
          <w:p w14:paraId="22B9718F" w14:textId="77777777" w:rsidR="00447BD5" w:rsidRPr="00453693" w:rsidRDefault="00447BD5" w:rsidP="003738E9">
            <w:pPr>
              <w:pStyle w:val="Normal6a"/>
            </w:pPr>
            <w:r w:rsidRPr="00453693">
              <w:rPr>
                <w:b/>
                <w:i/>
                <w:vertAlign w:val="superscript"/>
              </w:rPr>
              <w:t>31</w:t>
            </w:r>
            <w:r w:rsidRPr="00453693">
              <w:t xml:space="preserve"> </w:t>
            </w:r>
            <w:r w:rsidRPr="00453693">
              <w:rPr>
                <w:b/>
                <w:i/>
              </w:rPr>
              <w:t>Europaparlamentets och rådets förordning (EU) 2018/1240 av den 12 september 2018 om inrättande av ett EU-system för reseuppgifter och resetillstånd (Etias) och om ändring av förordningarna (EU) nr 1077/2011, (EU) nr 515/2014, (EU) 2016/399, (EU) 2016/1624 och (EU) 2017/2226 (EUT L 236, 19.9.2018, s. 1, ELI: http://data.europa.eu/eli/reg/2018/1240/oj).</w:t>
            </w:r>
          </w:p>
        </w:tc>
        <w:tc>
          <w:tcPr>
            <w:tcW w:w="4876" w:type="dxa"/>
            <w:tcBorders>
              <w:top w:val="nil"/>
              <w:left w:val="nil"/>
              <w:bottom w:val="nil"/>
              <w:right w:val="nil"/>
            </w:tcBorders>
          </w:tcPr>
          <w:p w14:paraId="3F46346B" w14:textId="77777777" w:rsidR="00447BD5" w:rsidRPr="00453693" w:rsidRDefault="00447BD5" w:rsidP="003738E9"/>
        </w:tc>
      </w:tr>
    </w:tbl>
    <w:p w14:paraId="0E8990B6"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E815BF3" w14:textId="77777777" w:rsidR="00447BD5" w:rsidRPr="00453693" w:rsidRDefault="00447BD5" w:rsidP="00447BD5">
      <w:r w:rsidRPr="00453693">
        <w:rPr>
          <w:rStyle w:val="HideTWBExt"/>
        </w:rPr>
        <w:t>&lt;/Amend&gt;</w:t>
      </w:r>
    </w:p>
    <w:p w14:paraId="626774A3"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2213</w:t>
      </w:r>
      <w:r w:rsidRPr="00453693">
        <w:rPr>
          <w:rStyle w:val="HideTWBExt"/>
        </w:rPr>
        <w:t>&lt;/NumAm&gt;</w:t>
      </w:r>
    </w:p>
    <w:p w14:paraId="35F2801C" w14:textId="77777777" w:rsidR="00447BD5" w:rsidRPr="00453693" w:rsidRDefault="00447BD5" w:rsidP="00447BD5">
      <w:pPr>
        <w:pStyle w:val="NormalBold"/>
      </w:pPr>
      <w:r w:rsidRPr="00453693">
        <w:rPr>
          <w:rStyle w:val="HideTWBExt"/>
          <w:b w:val="0"/>
        </w:rPr>
        <w:t>&lt;RepeatBlock-By&gt;&lt;Members&gt;</w:t>
      </w:r>
      <w:r w:rsidRPr="00453693">
        <w:t>Ana Miguel Pedro</w:t>
      </w:r>
      <w:r w:rsidRPr="00453693">
        <w:rPr>
          <w:rStyle w:val="HideTWBExt"/>
          <w:b w:val="0"/>
        </w:rPr>
        <w:t>&lt;/Members&gt;</w:t>
      </w:r>
    </w:p>
    <w:p w14:paraId="3329856B" w14:textId="77777777" w:rsidR="00447BD5" w:rsidRPr="00453693" w:rsidRDefault="00447BD5" w:rsidP="00447BD5">
      <w:pPr>
        <w:pStyle w:val="NormalBold"/>
      </w:pPr>
      <w:r w:rsidRPr="00453693">
        <w:rPr>
          <w:rStyle w:val="HideTWBExt"/>
          <w:b w:val="0"/>
        </w:rPr>
        <w:t>&lt;/RepeatBlock-By&gt;</w:t>
      </w:r>
    </w:p>
    <w:p w14:paraId="5AF02C24"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ADA4BDA" w14:textId="77777777" w:rsidR="00447BD5" w:rsidRPr="00453693" w:rsidRDefault="00447BD5" w:rsidP="00447BD5">
      <w:pPr>
        <w:pStyle w:val="NormalBold"/>
      </w:pPr>
      <w:r w:rsidRPr="00453693">
        <w:rPr>
          <w:rStyle w:val="HideTWBExt"/>
        </w:rPr>
        <w:t>&lt;Article&gt;</w:t>
      </w:r>
      <w:r w:rsidRPr="00453693">
        <w:t>Artikel 40 – punkt 1 – led a</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F2AC9AE" w14:textId="77777777" w:rsidTr="003738E9">
        <w:trPr>
          <w:trHeight w:hRule="exact" w:val="240"/>
          <w:jc w:val="center"/>
        </w:trPr>
        <w:tc>
          <w:tcPr>
            <w:tcW w:w="9752" w:type="dxa"/>
            <w:gridSpan w:val="2"/>
            <w:tcBorders>
              <w:top w:val="nil"/>
              <w:left w:val="nil"/>
              <w:bottom w:val="nil"/>
              <w:right w:val="nil"/>
            </w:tcBorders>
          </w:tcPr>
          <w:p w14:paraId="339CBDD1" w14:textId="77777777" w:rsidR="00447BD5" w:rsidRPr="00453693" w:rsidRDefault="00447BD5" w:rsidP="003738E9"/>
        </w:tc>
      </w:tr>
      <w:tr w:rsidR="00447BD5" w:rsidRPr="00453693" w14:paraId="0DAA256C" w14:textId="77777777" w:rsidTr="003738E9">
        <w:trPr>
          <w:trHeight w:val="240"/>
          <w:jc w:val="center"/>
        </w:trPr>
        <w:tc>
          <w:tcPr>
            <w:tcW w:w="4876" w:type="dxa"/>
            <w:tcBorders>
              <w:top w:val="nil"/>
              <w:left w:val="nil"/>
              <w:bottom w:val="nil"/>
              <w:right w:val="nil"/>
            </w:tcBorders>
          </w:tcPr>
          <w:p w14:paraId="4787C804"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3F1116F2" w14:textId="77777777" w:rsidR="00447BD5" w:rsidRPr="00453693" w:rsidRDefault="00447BD5" w:rsidP="003738E9">
            <w:pPr>
              <w:pStyle w:val="AmColumnHeading"/>
            </w:pPr>
            <w:r w:rsidRPr="00453693">
              <w:t>Ändringsförslag</w:t>
            </w:r>
          </w:p>
        </w:tc>
      </w:tr>
      <w:tr w:rsidR="00447BD5" w:rsidRPr="00453693" w14:paraId="15B5F888" w14:textId="77777777" w:rsidTr="003738E9">
        <w:trPr>
          <w:jc w:val="center"/>
        </w:trPr>
        <w:tc>
          <w:tcPr>
            <w:tcW w:w="4876" w:type="dxa"/>
            <w:tcBorders>
              <w:top w:val="nil"/>
              <w:left w:val="nil"/>
              <w:bottom w:val="nil"/>
              <w:right w:val="nil"/>
            </w:tcBorders>
          </w:tcPr>
          <w:p w14:paraId="536A5C1A" w14:textId="77777777" w:rsidR="00447BD5" w:rsidRPr="00453693" w:rsidRDefault="00447BD5" w:rsidP="003738E9">
            <w:pPr>
              <w:pStyle w:val="Normal6a"/>
            </w:pPr>
            <w:r w:rsidRPr="00453693">
              <w:t>a.</w:t>
            </w:r>
            <w:r w:rsidRPr="00453693">
              <w:tab/>
              <w:t>Den tredjelandsmedborgare vars personuppgifter överförs har under de senaste 25 åren dömts för ett terroristbrott eller under de senaste 15 åren dömts för något annat brott som förtecknas i bilagan till Europaparlamentets och rådets förordning (EU) 2018/1240</w:t>
            </w:r>
            <w:r w:rsidRPr="00453693">
              <w:rPr>
                <w:b/>
                <w:i/>
                <w:vertAlign w:val="superscript"/>
              </w:rPr>
              <w:t>31</w:t>
            </w:r>
            <w:r w:rsidRPr="00453693">
              <w:t xml:space="preserve"> </w:t>
            </w:r>
            <w:r w:rsidRPr="00453693">
              <w:rPr>
                <w:b/>
                <w:i/>
              </w:rPr>
              <w:t>om maximistraffet är fängelse</w:t>
            </w:r>
            <w:r w:rsidRPr="00453693">
              <w:t xml:space="preserve"> eller en frihetsberövande </w:t>
            </w:r>
            <w:r w:rsidRPr="00453693">
              <w:rPr>
                <w:b/>
                <w:i/>
              </w:rPr>
              <w:t>åtgärd</w:t>
            </w:r>
            <w:r w:rsidRPr="00453693">
              <w:t xml:space="preserve"> i minst </w:t>
            </w:r>
            <w:r w:rsidRPr="00453693">
              <w:rPr>
                <w:b/>
                <w:i/>
              </w:rPr>
              <w:t>tre</w:t>
            </w:r>
            <w:r w:rsidRPr="00453693">
              <w:t xml:space="preserve"> år enligt den dömande medlemsstatens nationella rätt.</w:t>
            </w:r>
          </w:p>
        </w:tc>
        <w:tc>
          <w:tcPr>
            <w:tcW w:w="4876" w:type="dxa"/>
            <w:tcBorders>
              <w:top w:val="nil"/>
              <w:left w:val="nil"/>
              <w:bottom w:val="nil"/>
              <w:right w:val="nil"/>
            </w:tcBorders>
          </w:tcPr>
          <w:p w14:paraId="325C304E" w14:textId="77777777" w:rsidR="00447BD5" w:rsidRPr="00453693" w:rsidRDefault="00447BD5" w:rsidP="003738E9">
            <w:pPr>
              <w:pStyle w:val="Normal6a"/>
            </w:pPr>
            <w:r w:rsidRPr="00453693">
              <w:t>a.</w:t>
            </w:r>
            <w:r w:rsidRPr="00453693">
              <w:tab/>
              <w:t xml:space="preserve">Den tredjelandsmedborgare vars personuppgifter överförs har under de senaste 25 åren dömts för ett terroristbrott eller under de senaste 15 åren dömts för något annat brott som förtecknas i bilagan till Europaparlamentets och rådets förordning (EU) 2018/1240 eller </w:t>
            </w:r>
            <w:r w:rsidRPr="00453693">
              <w:rPr>
                <w:b/>
                <w:i/>
              </w:rPr>
              <w:t>har begått ett brott som medför</w:t>
            </w:r>
            <w:r w:rsidRPr="00453693">
              <w:t xml:space="preserve"> en frihetsberövande </w:t>
            </w:r>
            <w:r w:rsidRPr="00453693">
              <w:rPr>
                <w:b/>
                <w:i/>
              </w:rPr>
              <w:t>påföljd</w:t>
            </w:r>
            <w:r w:rsidRPr="00453693">
              <w:t xml:space="preserve"> i minst </w:t>
            </w:r>
            <w:r w:rsidRPr="00453693">
              <w:rPr>
                <w:b/>
                <w:i/>
              </w:rPr>
              <w:t>ett</w:t>
            </w:r>
            <w:r w:rsidRPr="00453693">
              <w:t xml:space="preserve"> år enligt den dömande medlemsstatens nationella rätt.</w:t>
            </w:r>
          </w:p>
        </w:tc>
      </w:tr>
      <w:tr w:rsidR="00447BD5" w:rsidRPr="00453693" w14:paraId="74B66204" w14:textId="77777777" w:rsidTr="003738E9">
        <w:trPr>
          <w:jc w:val="center"/>
        </w:trPr>
        <w:tc>
          <w:tcPr>
            <w:tcW w:w="4876" w:type="dxa"/>
            <w:tcBorders>
              <w:top w:val="nil"/>
              <w:left w:val="nil"/>
              <w:bottom w:val="nil"/>
              <w:right w:val="nil"/>
            </w:tcBorders>
          </w:tcPr>
          <w:p w14:paraId="010C24DE" w14:textId="77777777" w:rsidR="00447BD5" w:rsidRPr="00453693" w:rsidRDefault="00447BD5" w:rsidP="003738E9">
            <w:pPr>
              <w:pStyle w:val="Normal6a"/>
            </w:pPr>
            <w:r w:rsidRPr="00453693">
              <w:rPr>
                <w:b/>
                <w:i/>
              </w:rPr>
              <w:t>_________________</w:t>
            </w:r>
          </w:p>
        </w:tc>
        <w:tc>
          <w:tcPr>
            <w:tcW w:w="4876" w:type="dxa"/>
            <w:tcBorders>
              <w:top w:val="nil"/>
              <w:left w:val="nil"/>
              <w:bottom w:val="nil"/>
              <w:right w:val="nil"/>
            </w:tcBorders>
          </w:tcPr>
          <w:p w14:paraId="49EF199C" w14:textId="77777777" w:rsidR="00447BD5" w:rsidRPr="00453693" w:rsidRDefault="00447BD5" w:rsidP="003738E9"/>
        </w:tc>
      </w:tr>
      <w:tr w:rsidR="00447BD5" w:rsidRPr="00453693" w14:paraId="4F908C41" w14:textId="77777777" w:rsidTr="003738E9">
        <w:trPr>
          <w:jc w:val="center"/>
        </w:trPr>
        <w:tc>
          <w:tcPr>
            <w:tcW w:w="4876" w:type="dxa"/>
            <w:tcBorders>
              <w:top w:val="nil"/>
              <w:left w:val="nil"/>
              <w:bottom w:val="nil"/>
              <w:right w:val="nil"/>
            </w:tcBorders>
          </w:tcPr>
          <w:p w14:paraId="13DB31C9" w14:textId="77777777" w:rsidR="00447BD5" w:rsidRPr="00453693" w:rsidRDefault="00447BD5" w:rsidP="003738E9">
            <w:pPr>
              <w:pStyle w:val="Normal6a"/>
            </w:pPr>
            <w:r w:rsidRPr="00453693">
              <w:rPr>
                <w:b/>
                <w:i/>
              </w:rPr>
              <w:t>31 Europaparlamentets och rådets förordning (EU) 2018/1240 av den 12 september 2018 om inrättande av ett EU-system för reseuppgifter och resetillstånd (Etias) och om ändring av förordningarna (EU) nr 1077/2011, (EU) nr 515/2014, (EU) 2016/399, (EU) 2016/1624 och (EU) 2017/2226 (EUT L 236, 19.9.2018, s. 1, ELI: http://data.europa.eu/eli/reg/2018/1240/oj).</w:t>
            </w:r>
          </w:p>
        </w:tc>
        <w:tc>
          <w:tcPr>
            <w:tcW w:w="4876" w:type="dxa"/>
            <w:tcBorders>
              <w:top w:val="nil"/>
              <w:left w:val="nil"/>
              <w:bottom w:val="nil"/>
              <w:right w:val="nil"/>
            </w:tcBorders>
          </w:tcPr>
          <w:p w14:paraId="5B11A916" w14:textId="77777777" w:rsidR="00447BD5" w:rsidRPr="00453693" w:rsidRDefault="00447BD5" w:rsidP="003738E9"/>
        </w:tc>
      </w:tr>
    </w:tbl>
    <w:p w14:paraId="77617C97"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1F5AB08" w14:textId="77777777" w:rsidR="00447BD5" w:rsidRPr="00453693" w:rsidRDefault="00447BD5" w:rsidP="00447BD5">
      <w:r w:rsidRPr="00453693">
        <w:rPr>
          <w:rStyle w:val="HideTWBExt"/>
        </w:rPr>
        <w:t>&lt;/Amend&gt;</w:t>
      </w:r>
    </w:p>
    <w:p w14:paraId="68BB30F6"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2214</w:t>
      </w:r>
      <w:r w:rsidRPr="00453693">
        <w:rPr>
          <w:rStyle w:val="HideTWBExt"/>
        </w:rPr>
        <w:t>&lt;/NumAm&gt;</w:t>
      </w:r>
    </w:p>
    <w:p w14:paraId="70522B40"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1B5226F2" w14:textId="77777777" w:rsidR="00447BD5" w:rsidRPr="00453693" w:rsidRDefault="00447BD5" w:rsidP="00447BD5">
      <w:pPr>
        <w:pStyle w:val="NormalBold"/>
      </w:pPr>
      <w:r w:rsidRPr="00453693">
        <w:rPr>
          <w:rStyle w:val="HideTWBExt"/>
          <w:b w:val="0"/>
        </w:rPr>
        <w:t>&lt;/RepeatBlock-By&gt;</w:t>
      </w:r>
    </w:p>
    <w:p w14:paraId="39ACCC95"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35315296" w14:textId="77777777" w:rsidR="00447BD5" w:rsidRPr="00453693" w:rsidRDefault="00447BD5" w:rsidP="00447BD5">
      <w:pPr>
        <w:pStyle w:val="NormalBold"/>
      </w:pPr>
      <w:r w:rsidRPr="00453693">
        <w:rPr>
          <w:rStyle w:val="HideTWBExt"/>
        </w:rPr>
        <w:t>&lt;Article&gt;</w:t>
      </w:r>
      <w:r w:rsidRPr="00453693">
        <w:t>Artikel 40 – punkt 1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0ECD4A06" w14:textId="77777777" w:rsidTr="003738E9">
        <w:trPr>
          <w:trHeight w:hRule="exact" w:val="240"/>
          <w:jc w:val="center"/>
        </w:trPr>
        <w:tc>
          <w:tcPr>
            <w:tcW w:w="9752" w:type="dxa"/>
            <w:gridSpan w:val="2"/>
            <w:tcBorders>
              <w:top w:val="nil"/>
              <w:left w:val="nil"/>
              <w:bottom w:val="nil"/>
              <w:right w:val="nil"/>
            </w:tcBorders>
          </w:tcPr>
          <w:p w14:paraId="403A11E5" w14:textId="77777777" w:rsidR="00447BD5" w:rsidRPr="00453693" w:rsidRDefault="00447BD5" w:rsidP="003738E9"/>
        </w:tc>
      </w:tr>
      <w:tr w:rsidR="00447BD5" w:rsidRPr="00453693" w14:paraId="12CF9DFE" w14:textId="77777777" w:rsidTr="003738E9">
        <w:trPr>
          <w:trHeight w:val="240"/>
          <w:jc w:val="center"/>
        </w:trPr>
        <w:tc>
          <w:tcPr>
            <w:tcW w:w="4876" w:type="dxa"/>
            <w:tcBorders>
              <w:top w:val="nil"/>
              <w:left w:val="nil"/>
              <w:bottom w:val="nil"/>
              <w:right w:val="nil"/>
            </w:tcBorders>
          </w:tcPr>
          <w:p w14:paraId="749D74C2"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5795399A" w14:textId="77777777" w:rsidR="00447BD5" w:rsidRPr="00453693" w:rsidRDefault="00447BD5" w:rsidP="003738E9">
            <w:pPr>
              <w:pStyle w:val="AmColumnHeading"/>
            </w:pPr>
            <w:r w:rsidRPr="00453693">
              <w:t>Ändringsförslag</w:t>
            </w:r>
          </w:p>
        </w:tc>
      </w:tr>
      <w:tr w:rsidR="00447BD5" w:rsidRPr="00453693" w14:paraId="2FFF648D" w14:textId="77777777" w:rsidTr="003738E9">
        <w:trPr>
          <w:jc w:val="center"/>
        </w:trPr>
        <w:tc>
          <w:tcPr>
            <w:tcW w:w="4876" w:type="dxa"/>
            <w:tcBorders>
              <w:top w:val="nil"/>
              <w:left w:val="nil"/>
              <w:bottom w:val="nil"/>
              <w:right w:val="nil"/>
            </w:tcBorders>
          </w:tcPr>
          <w:p w14:paraId="41ECD2F8" w14:textId="77777777" w:rsidR="00447BD5" w:rsidRPr="00453693" w:rsidRDefault="00447BD5" w:rsidP="003738E9">
            <w:pPr>
              <w:pStyle w:val="Normal6a"/>
            </w:pPr>
            <w:r w:rsidRPr="00453693">
              <w:t>b.</w:t>
            </w:r>
            <w:r w:rsidRPr="00453693">
              <w:tab/>
              <w:t>Överföringen av uppgifter är nödvändig för att genomföra det återtagandeförfarande som avses i artikel 36.</w:t>
            </w:r>
          </w:p>
        </w:tc>
        <w:tc>
          <w:tcPr>
            <w:tcW w:w="4876" w:type="dxa"/>
            <w:tcBorders>
              <w:top w:val="nil"/>
              <w:left w:val="nil"/>
              <w:bottom w:val="nil"/>
              <w:right w:val="nil"/>
            </w:tcBorders>
          </w:tcPr>
          <w:p w14:paraId="356648B0" w14:textId="77777777" w:rsidR="00447BD5" w:rsidRPr="00453693" w:rsidRDefault="00447BD5" w:rsidP="003738E9">
            <w:pPr>
              <w:pStyle w:val="Normal6a"/>
            </w:pPr>
            <w:r w:rsidRPr="00453693">
              <w:t>b.</w:t>
            </w:r>
            <w:r w:rsidRPr="00453693">
              <w:tab/>
              <w:t xml:space="preserve">Överföringen av uppgifter är </w:t>
            </w:r>
            <w:r w:rsidRPr="00453693">
              <w:rPr>
                <w:b/>
                <w:i/>
              </w:rPr>
              <w:t>strikt</w:t>
            </w:r>
            <w:r w:rsidRPr="00453693">
              <w:t xml:space="preserve"> nödvändig </w:t>
            </w:r>
            <w:r w:rsidRPr="00453693">
              <w:rPr>
                <w:b/>
                <w:i/>
              </w:rPr>
              <w:t>och proportionerlig</w:t>
            </w:r>
            <w:r w:rsidRPr="00453693">
              <w:t xml:space="preserve"> för att genomföra det återtagandeförfarande som avses i artikel 36.</w:t>
            </w:r>
          </w:p>
        </w:tc>
      </w:tr>
    </w:tbl>
    <w:p w14:paraId="73C13C2D"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72E8B13" w14:textId="77777777" w:rsidR="00447BD5" w:rsidRPr="00453693" w:rsidRDefault="00447BD5" w:rsidP="00447BD5">
      <w:pPr>
        <w:pStyle w:val="AmJustTitle"/>
      </w:pPr>
      <w:r w:rsidRPr="00453693">
        <w:rPr>
          <w:rStyle w:val="HideTWBExt"/>
        </w:rPr>
        <w:t>&lt;TitreJust&gt;</w:t>
      </w:r>
      <w:r w:rsidRPr="00453693">
        <w:t>Motivering</w:t>
      </w:r>
      <w:r w:rsidRPr="00453693">
        <w:rPr>
          <w:rStyle w:val="HideTWBExt"/>
        </w:rPr>
        <w:t>&lt;/TitreJust&gt;</w:t>
      </w:r>
    </w:p>
    <w:p w14:paraId="2F9A3424" w14:textId="77777777" w:rsidR="00447BD5" w:rsidRPr="00453693" w:rsidRDefault="00447BD5" w:rsidP="00447BD5">
      <w:pPr>
        <w:pStyle w:val="AmJustText"/>
      </w:pPr>
      <w:r w:rsidRPr="00453693">
        <w:t>Se punkt 26 i datatillsynsmannens yttrande.</w:t>
      </w:r>
    </w:p>
    <w:p w14:paraId="49CF138E" w14:textId="77777777" w:rsidR="00447BD5" w:rsidRPr="00453693" w:rsidRDefault="00447BD5" w:rsidP="00447BD5">
      <w:r w:rsidRPr="00453693">
        <w:rPr>
          <w:rStyle w:val="HideTWBExt"/>
        </w:rPr>
        <w:t>&lt;/Amend&gt;</w:t>
      </w:r>
    </w:p>
    <w:p w14:paraId="34D4EC9B"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2215</w:t>
      </w:r>
      <w:r w:rsidRPr="00453693">
        <w:rPr>
          <w:rStyle w:val="HideTWBExt"/>
        </w:rPr>
        <w:t>&lt;/NumAm&gt;</w:t>
      </w:r>
    </w:p>
    <w:p w14:paraId="6785C55B"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11F1261A" w14:textId="77777777" w:rsidR="00447BD5" w:rsidRPr="00453693" w:rsidRDefault="00447BD5" w:rsidP="00447BD5">
      <w:pPr>
        <w:pStyle w:val="NormalBold"/>
      </w:pPr>
      <w:r w:rsidRPr="00453693">
        <w:rPr>
          <w:rStyle w:val="HideTWBExt"/>
          <w:b w:val="0"/>
        </w:rPr>
        <w:t>&lt;/RepeatBlock-By&gt;</w:t>
      </w:r>
    </w:p>
    <w:p w14:paraId="6B4F7874"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62CCDF24" w14:textId="77777777" w:rsidR="00447BD5" w:rsidRPr="00453693" w:rsidRDefault="00447BD5" w:rsidP="00447BD5">
      <w:pPr>
        <w:pStyle w:val="NormalBold"/>
      </w:pPr>
      <w:r w:rsidRPr="00453693">
        <w:rPr>
          <w:rStyle w:val="HideTWBExt"/>
        </w:rPr>
        <w:t>&lt;Article&gt;</w:t>
      </w:r>
      <w:r w:rsidRPr="00453693">
        <w:t>Artikel 40 – punkt 1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5F67EDA8" w14:textId="77777777" w:rsidTr="003738E9">
        <w:trPr>
          <w:trHeight w:hRule="exact" w:val="240"/>
          <w:jc w:val="center"/>
        </w:trPr>
        <w:tc>
          <w:tcPr>
            <w:tcW w:w="9752" w:type="dxa"/>
            <w:gridSpan w:val="2"/>
            <w:tcBorders>
              <w:top w:val="nil"/>
              <w:left w:val="nil"/>
              <w:bottom w:val="nil"/>
              <w:right w:val="nil"/>
            </w:tcBorders>
          </w:tcPr>
          <w:p w14:paraId="68996295" w14:textId="77777777" w:rsidR="00447BD5" w:rsidRPr="00453693" w:rsidRDefault="00447BD5" w:rsidP="003738E9"/>
        </w:tc>
      </w:tr>
      <w:tr w:rsidR="00447BD5" w:rsidRPr="00453693" w14:paraId="33C77970" w14:textId="77777777" w:rsidTr="003738E9">
        <w:trPr>
          <w:trHeight w:val="240"/>
          <w:jc w:val="center"/>
        </w:trPr>
        <w:tc>
          <w:tcPr>
            <w:tcW w:w="4876" w:type="dxa"/>
            <w:tcBorders>
              <w:top w:val="nil"/>
              <w:left w:val="nil"/>
              <w:bottom w:val="nil"/>
              <w:right w:val="nil"/>
            </w:tcBorders>
          </w:tcPr>
          <w:p w14:paraId="311525B7"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1354B599" w14:textId="77777777" w:rsidR="00447BD5" w:rsidRPr="00453693" w:rsidRDefault="00447BD5" w:rsidP="003738E9">
            <w:pPr>
              <w:pStyle w:val="AmColumnHeading"/>
            </w:pPr>
            <w:r w:rsidRPr="00453693">
              <w:t>Ändringsförslag</w:t>
            </w:r>
          </w:p>
        </w:tc>
      </w:tr>
      <w:tr w:rsidR="00447BD5" w:rsidRPr="00453693" w14:paraId="290C9D28" w14:textId="77777777" w:rsidTr="003738E9">
        <w:trPr>
          <w:jc w:val="center"/>
        </w:trPr>
        <w:tc>
          <w:tcPr>
            <w:tcW w:w="4876" w:type="dxa"/>
            <w:tcBorders>
              <w:top w:val="nil"/>
              <w:left w:val="nil"/>
              <w:bottom w:val="nil"/>
              <w:right w:val="nil"/>
            </w:tcBorders>
          </w:tcPr>
          <w:p w14:paraId="068A82C6" w14:textId="77777777" w:rsidR="00447BD5" w:rsidRPr="00453693" w:rsidRDefault="00447BD5" w:rsidP="003738E9">
            <w:pPr>
              <w:pStyle w:val="Normal6a"/>
            </w:pPr>
            <w:r w:rsidRPr="00453693">
              <w:t>b.</w:t>
            </w:r>
            <w:r w:rsidRPr="00453693">
              <w:tab/>
              <w:t xml:space="preserve">Överföringen av uppgifter är nödvändig för </w:t>
            </w:r>
            <w:r w:rsidRPr="00453693">
              <w:rPr>
                <w:b/>
                <w:i/>
              </w:rPr>
              <w:t>att genomföra det återtagandeförfarande som avses i artikel 36</w:t>
            </w:r>
            <w:r w:rsidRPr="00453693">
              <w:t>.</w:t>
            </w:r>
          </w:p>
        </w:tc>
        <w:tc>
          <w:tcPr>
            <w:tcW w:w="4876" w:type="dxa"/>
            <w:tcBorders>
              <w:top w:val="nil"/>
              <w:left w:val="nil"/>
              <w:bottom w:val="nil"/>
              <w:right w:val="nil"/>
            </w:tcBorders>
          </w:tcPr>
          <w:p w14:paraId="0AC7AB8B" w14:textId="77777777" w:rsidR="00447BD5" w:rsidRPr="00453693" w:rsidRDefault="00447BD5" w:rsidP="003738E9">
            <w:pPr>
              <w:pStyle w:val="Normal6a"/>
            </w:pPr>
            <w:r w:rsidRPr="00453693">
              <w:t>b.</w:t>
            </w:r>
            <w:r w:rsidRPr="00453693">
              <w:tab/>
              <w:t xml:space="preserve">Överföringen av uppgifter är nödvändig för </w:t>
            </w:r>
            <w:r w:rsidRPr="00453693">
              <w:rPr>
                <w:b/>
                <w:i/>
              </w:rPr>
              <w:t>återvändandet, återtagandet och återanpassningen</w:t>
            </w:r>
            <w:r w:rsidRPr="00453693">
              <w:t>.</w:t>
            </w:r>
          </w:p>
        </w:tc>
      </w:tr>
    </w:tbl>
    <w:p w14:paraId="63F5E112"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AC84BB3" w14:textId="77777777" w:rsidR="00447BD5" w:rsidRPr="00453693" w:rsidRDefault="00447BD5" w:rsidP="00447BD5">
      <w:r w:rsidRPr="00453693">
        <w:rPr>
          <w:rStyle w:val="HideTWBExt"/>
        </w:rPr>
        <w:t>&lt;/Amend&gt;</w:t>
      </w:r>
    </w:p>
    <w:p w14:paraId="230C05D9"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2216</w:t>
      </w:r>
      <w:r w:rsidRPr="00453693">
        <w:rPr>
          <w:rStyle w:val="HideTWBExt"/>
        </w:rPr>
        <w:t>&lt;/NumAm&gt;</w:t>
      </w:r>
    </w:p>
    <w:p w14:paraId="1F491FDD"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53582671" w14:textId="77777777" w:rsidR="00447BD5" w:rsidRPr="00453693" w:rsidRDefault="00447BD5" w:rsidP="00447BD5">
      <w:pPr>
        <w:pStyle w:val="NormalBold"/>
      </w:pPr>
      <w:r w:rsidRPr="00453693">
        <w:rPr>
          <w:rStyle w:val="HideTWBExt"/>
          <w:b w:val="0"/>
        </w:rPr>
        <w:t>&lt;/RepeatBlock-By&gt;</w:t>
      </w:r>
    </w:p>
    <w:p w14:paraId="77C7AFFD"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2B76F2D" w14:textId="77777777" w:rsidR="00447BD5" w:rsidRPr="00453693" w:rsidRDefault="00447BD5" w:rsidP="00447BD5">
      <w:pPr>
        <w:pStyle w:val="NormalBold"/>
      </w:pPr>
      <w:r w:rsidRPr="00453693">
        <w:rPr>
          <w:rStyle w:val="HideTWBExt"/>
        </w:rPr>
        <w:t>&lt;Article&gt;</w:t>
      </w:r>
      <w:r w:rsidRPr="00453693">
        <w:t>Artikel 40 – punkt 1 – led c</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79C121D9" w14:textId="77777777" w:rsidTr="003738E9">
        <w:trPr>
          <w:trHeight w:hRule="exact" w:val="240"/>
          <w:jc w:val="center"/>
        </w:trPr>
        <w:tc>
          <w:tcPr>
            <w:tcW w:w="9752" w:type="dxa"/>
            <w:gridSpan w:val="2"/>
            <w:tcBorders>
              <w:top w:val="nil"/>
              <w:left w:val="nil"/>
              <w:bottom w:val="nil"/>
              <w:right w:val="nil"/>
            </w:tcBorders>
          </w:tcPr>
          <w:p w14:paraId="1230EB57" w14:textId="77777777" w:rsidR="00447BD5" w:rsidRPr="00453693" w:rsidRDefault="00447BD5" w:rsidP="003738E9"/>
        </w:tc>
      </w:tr>
      <w:tr w:rsidR="00447BD5" w:rsidRPr="00453693" w14:paraId="34292F7F" w14:textId="77777777" w:rsidTr="003738E9">
        <w:trPr>
          <w:trHeight w:val="240"/>
          <w:jc w:val="center"/>
        </w:trPr>
        <w:tc>
          <w:tcPr>
            <w:tcW w:w="4876" w:type="dxa"/>
            <w:tcBorders>
              <w:top w:val="nil"/>
              <w:left w:val="nil"/>
              <w:bottom w:val="nil"/>
              <w:right w:val="nil"/>
            </w:tcBorders>
          </w:tcPr>
          <w:p w14:paraId="013C7959"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0807F406" w14:textId="77777777" w:rsidR="00447BD5" w:rsidRPr="00453693" w:rsidRDefault="00447BD5" w:rsidP="003738E9">
            <w:pPr>
              <w:pStyle w:val="AmColumnHeading"/>
            </w:pPr>
            <w:r w:rsidRPr="00453693">
              <w:t>Ändringsförslag</w:t>
            </w:r>
          </w:p>
        </w:tc>
      </w:tr>
      <w:tr w:rsidR="00447BD5" w:rsidRPr="00453693" w14:paraId="747FF7C6" w14:textId="77777777" w:rsidTr="003738E9">
        <w:trPr>
          <w:jc w:val="center"/>
        </w:trPr>
        <w:tc>
          <w:tcPr>
            <w:tcW w:w="4876" w:type="dxa"/>
            <w:tcBorders>
              <w:top w:val="nil"/>
              <w:left w:val="nil"/>
              <w:bottom w:val="nil"/>
              <w:right w:val="nil"/>
            </w:tcBorders>
          </w:tcPr>
          <w:p w14:paraId="2B0FEBA6" w14:textId="77777777" w:rsidR="00447BD5" w:rsidRPr="00453693" w:rsidRDefault="00447BD5" w:rsidP="003738E9">
            <w:pPr>
              <w:pStyle w:val="Normal6a"/>
            </w:pPr>
            <w:r w:rsidRPr="00453693">
              <w:rPr>
                <w:b/>
                <w:i/>
              </w:rPr>
              <w:t>c.</w:t>
            </w:r>
            <w:r w:rsidRPr="00453693">
              <w:tab/>
            </w:r>
            <w:r w:rsidRPr="00453693">
              <w:rPr>
                <w:b/>
                <w:i/>
              </w:rPr>
              <w:t>Den tredjelandsmedborgare vars personuppgifter överförs har informerats om att hans eller hennes personuppgifter kan komma att delas med myndigheterna i ett tredjeland i syfte att genomföra återtagandeförfarandet.</w:t>
            </w:r>
          </w:p>
        </w:tc>
        <w:tc>
          <w:tcPr>
            <w:tcW w:w="4876" w:type="dxa"/>
            <w:tcBorders>
              <w:top w:val="nil"/>
              <w:left w:val="nil"/>
              <w:bottom w:val="nil"/>
              <w:right w:val="nil"/>
            </w:tcBorders>
          </w:tcPr>
          <w:p w14:paraId="1CD00C98" w14:textId="77777777" w:rsidR="00447BD5" w:rsidRPr="00453693" w:rsidRDefault="00447BD5" w:rsidP="003738E9">
            <w:pPr>
              <w:pStyle w:val="Normal6a"/>
            </w:pPr>
            <w:r w:rsidRPr="00453693">
              <w:rPr>
                <w:b/>
                <w:i/>
              </w:rPr>
              <w:t>utgår</w:t>
            </w:r>
          </w:p>
        </w:tc>
      </w:tr>
    </w:tbl>
    <w:p w14:paraId="6C51533C"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6F32767" w14:textId="77777777" w:rsidR="00447BD5" w:rsidRPr="00453693" w:rsidRDefault="00447BD5" w:rsidP="00447BD5">
      <w:r w:rsidRPr="00453693">
        <w:rPr>
          <w:rStyle w:val="HideTWBExt"/>
        </w:rPr>
        <w:t>&lt;/Amend&gt;</w:t>
      </w:r>
    </w:p>
    <w:p w14:paraId="644E5E9E"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2217</w:t>
      </w:r>
      <w:r w:rsidRPr="00453693">
        <w:rPr>
          <w:rStyle w:val="HideTWBExt"/>
        </w:rPr>
        <w:t>&lt;/NumAm&gt;</w:t>
      </w:r>
    </w:p>
    <w:p w14:paraId="2D90D0FB"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27ADF125" w14:textId="77777777" w:rsidR="00447BD5" w:rsidRPr="00453693" w:rsidRDefault="00447BD5" w:rsidP="00447BD5">
      <w:pPr>
        <w:pStyle w:val="NormalBold"/>
      </w:pPr>
      <w:r w:rsidRPr="00453693">
        <w:rPr>
          <w:rStyle w:val="HideTWBExt"/>
          <w:b w:val="0"/>
        </w:rPr>
        <w:t>&lt;/RepeatBlock-By&gt;</w:t>
      </w:r>
    </w:p>
    <w:p w14:paraId="5708E89D"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0BD0B684" w14:textId="77777777" w:rsidR="00447BD5" w:rsidRPr="00453693" w:rsidRDefault="00447BD5" w:rsidP="00447BD5">
      <w:pPr>
        <w:pStyle w:val="NormalBold"/>
      </w:pPr>
      <w:r w:rsidRPr="00453693">
        <w:rPr>
          <w:rStyle w:val="HideTWBExt"/>
        </w:rPr>
        <w:t>&lt;Article&gt;</w:t>
      </w:r>
      <w:r w:rsidRPr="00453693">
        <w:t>Artikel 40 – punkt 1 – led d</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6E85CCD9" w14:textId="77777777" w:rsidTr="003738E9">
        <w:trPr>
          <w:trHeight w:hRule="exact" w:val="240"/>
          <w:jc w:val="center"/>
        </w:trPr>
        <w:tc>
          <w:tcPr>
            <w:tcW w:w="9752" w:type="dxa"/>
            <w:gridSpan w:val="2"/>
            <w:tcBorders>
              <w:top w:val="nil"/>
              <w:left w:val="nil"/>
              <w:bottom w:val="nil"/>
              <w:right w:val="nil"/>
            </w:tcBorders>
          </w:tcPr>
          <w:p w14:paraId="60F69382" w14:textId="77777777" w:rsidR="00447BD5" w:rsidRPr="00453693" w:rsidRDefault="00447BD5" w:rsidP="003738E9"/>
        </w:tc>
      </w:tr>
      <w:tr w:rsidR="00447BD5" w:rsidRPr="00453693" w14:paraId="2A861D18" w14:textId="77777777" w:rsidTr="003738E9">
        <w:trPr>
          <w:trHeight w:val="240"/>
          <w:jc w:val="center"/>
        </w:trPr>
        <w:tc>
          <w:tcPr>
            <w:tcW w:w="4876" w:type="dxa"/>
            <w:tcBorders>
              <w:top w:val="nil"/>
              <w:left w:val="nil"/>
              <w:bottom w:val="nil"/>
              <w:right w:val="nil"/>
            </w:tcBorders>
          </w:tcPr>
          <w:p w14:paraId="1E108CE2"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7BF96AE0" w14:textId="77777777" w:rsidR="00447BD5" w:rsidRPr="00453693" w:rsidRDefault="00447BD5" w:rsidP="003738E9">
            <w:pPr>
              <w:pStyle w:val="AmColumnHeading"/>
            </w:pPr>
            <w:r w:rsidRPr="00453693">
              <w:t>Ändringsförslag</w:t>
            </w:r>
          </w:p>
        </w:tc>
      </w:tr>
      <w:tr w:rsidR="00447BD5" w:rsidRPr="00453693" w14:paraId="7C7BDB2B" w14:textId="77777777" w:rsidTr="003738E9">
        <w:trPr>
          <w:jc w:val="center"/>
        </w:trPr>
        <w:tc>
          <w:tcPr>
            <w:tcW w:w="4876" w:type="dxa"/>
            <w:tcBorders>
              <w:top w:val="nil"/>
              <w:left w:val="nil"/>
              <w:bottom w:val="nil"/>
              <w:right w:val="nil"/>
            </w:tcBorders>
          </w:tcPr>
          <w:p w14:paraId="7616F629" w14:textId="77777777" w:rsidR="00447BD5" w:rsidRPr="00453693" w:rsidRDefault="00447BD5" w:rsidP="003738E9">
            <w:pPr>
              <w:pStyle w:val="Normal6a"/>
            </w:pPr>
            <w:r w:rsidRPr="00453693">
              <w:rPr>
                <w:b/>
                <w:i/>
              </w:rPr>
              <w:t>d.</w:t>
            </w:r>
            <w:r w:rsidRPr="00453693">
              <w:tab/>
            </w:r>
            <w:r w:rsidRPr="00453693">
              <w:rPr>
                <w:b/>
                <w:i/>
              </w:rPr>
              <w:t xml:space="preserve">Den behöriga myndigheten och, i tillämpliga fall, </w:t>
            </w:r>
            <w:proofErr w:type="spellStart"/>
            <w:r w:rsidRPr="00453693">
              <w:rPr>
                <w:b/>
                <w:i/>
              </w:rPr>
              <w:t>Frontex</w:t>
            </w:r>
            <w:proofErr w:type="spellEnd"/>
            <w:r w:rsidRPr="00453693">
              <w:rPr>
                <w:b/>
                <w:i/>
              </w:rPr>
              <w:t xml:space="preserve"> har före överföringen av uppgifter försäkrat sig om att överföringen inte riskerar att bryta mot principen om non-</w:t>
            </w:r>
            <w:proofErr w:type="spellStart"/>
            <w:r w:rsidRPr="00453693">
              <w:rPr>
                <w:b/>
                <w:i/>
              </w:rPr>
              <w:t>refoulement</w:t>
            </w:r>
            <w:proofErr w:type="spellEnd"/>
            <w:r w:rsidRPr="00453693">
              <w:rPr>
                <w:b/>
                <w:i/>
              </w:rPr>
              <w:t>.</w:t>
            </w:r>
          </w:p>
        </w:tc>
        <w:tc>
          <w:tcPr>
            <w:tcW w:w="4876" w:type="dxa"/>
            <w:tcBorders>
              <w:top w:val="nil"/>
              <w:left w:val="nil"/>
              <w:bottom w:val="nil"/>
              <w:right w:val="nil"/>
            </w:tcBorders>
          </w:tcPr>
          <w:p w14:paraId="69EE77EE" w14:textId="77777777" w:rsidR="00447BD5" w:rsidRPr="00453693" w:rsidRDefault="00447BD5" w:rsidP="003738E9">
            <w:pPr>
              <w:pStyle w:val="Normal6a"/>
            </w:pPr>
            <w:r w:rsidRPr="00453693">
              <w:rPr>
                <w:b/>
                <w:i/>
              </w:rPr>
              <w:t>utgår</w:t>
            </w:r>
          </w:p>
        </w:tc>
      </w:tr>
    </w:tbl>
    <w:p w14:paraId="36940E89"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8FE78CE" w14:textId="77777777" w:rsidR="00447BD5" w:rsidRPr="00453693" w:rsidRDefault="00447BD5" w:rsidP="00447BD5">
      <w:r w:rsidRPr="00453693">
        <w:rPr>
          <w:rStyle w:val="HideTWBExt"/>
        </w:rPr>
        <w:t>&lt;/Amend&gt;</w:t>
      </w:r>
    </w:p>
    <w:p w14:paraId="24E2BF01"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2218</w:t>
      </w:r>
      <w:r w:rsidRPr="00453693">
        <w:rPr>
          <w:rStyle w:val="HideTWBExt"/>
        </w:rPr>
        <w:t>&lt;/NumAm&gt;</w:t>
      </w:r>
    </w:p>
    <w:p w14:paraId="29C63FD6"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358BD09B" w14:textId="77777777" w:rsidR="00447BD5" w:rsidRPr="00453693" w:rsidRDefault="00447BD5" w:rsidP="00447BD5">
      <w:pPr>
        <w:pStyle w:val="NormalBold"/>
      </w:pPr>
      <w:r w:rsidRPr="00453693">
        <w:rPr>
          <w:rStyle w:val="HideTWBExt"/>
          <w:b w:val="0"/>
        </w:rPr>
        <w:t>&lt;/RepeatBlock-By&gt;</w:t>
      </w:r>
    </w:p>
    <w:p w14:paraId="4FCE984F"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3B5EBE9" w14:textId="77777777" w:rsidR="00447BD5" w:rsidRPr="00453693" w:rsidRDefault="00447BD5" w:rsidP="00447BD5">
      <w:pPr>
        <w:pStyle w:val="NormalBold"/>
      </w:pPr>
      <w:r w:rsidRPr="00453693">
        <w:rPr>
          <w:rStyle w:val="HideTWBExt"/>
        </w:rPr>
        <w:t>&lt;Article&gt;</w:t>
      </w:r>
      <w:r w:rsidRPr="00453693">
        <w:t>Artikel 40 – punkt 1 – led d</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5FACA04E" w14:textId="77777777" w:rsidTr="003738E9">
        <w:trPr>
          <w:trHeight w:hRule="exact" w:val="240"/>
          <w:jc w:val="center"/>
        </w:trPr>
        <w:tc>
          <w:tcPr>
            <w:tcW w:w="9752" w:type="dxa"/>
            <w:gridSpan w:val="2"/>
            <w:tcBorders>
              <w:top w:val="nil"/>
              <w:left w:val="nil"/>
              <w:bottom w:val="nil"/>
              <w:right w:val="nil"/>
            </w:tcBorders>
          </w:tcPr>
          <w:p w14:paraId="352821FC" w14:textId="77777777" w:rsidR="00447BD5" w:rsidRPr="00453693" w:rsidRDefault="00447BD5" w:rsidP="003738E9"/>
        </w:tc>
      </w:tr>
      <w:tr w:rsidR="00447BD5" w:rsidRPr="00453693" w14:paraId="754F578D" w14:textId="77777777" w:rsidTr="003738E9">
        <w:trPr>
          <w:trHeight w:val="240"/>
          <w:jc w:val="center"/>
        </w:trPr>
        <w:tc>
          <w:tcPr>
            <w:tcW w:w="4876" w:type="dxa"/>
            <w:tcBorders>
              <w:top w:val="nil"/>
              <w:left w:val="nil"/>
              <w:bottom w:val="nil"/>
              <w:right w:val="nil"/>
            </w:tcBorders>
          </w:tcPr>
          <w:p w14:paraId="7C8EAF6B"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08EC88F8" w14:textId="77777777" w:rsidR="00447BD5" w:rsidRPr="00453693" w:rsidRDefault="00447BD5" w:rsidP="003738E9">
            <w:pPr>
              <w:pStyle w:val="AmColumnHeading"/>
            </w:pPr>
            <w:r w:rsidRPr="00453693">
              <w:t>Ändringsförslag</w:t>
            </w:r>
          </w:p>
        </w:tc>
      </w:tr>
      <w:tr w:rsidR="00447BD5" w:rsidRPr="00453693" w14:paraId="55FA97EE" w14:textId="77777777" w:rsidTr="003738E9">
        <w:trPr>
          <w:jc w:val="center"/>
        </w:trPr>
        <w:tc>
          <w:tcPr>
            <w:tcW w:w="4876" w:type="dxa"/>
            <w:tcBorders>
              <w:top w:val="nil"/>
              <w:left w:val="nil"/>
              <w:bottom w:val="nil"/>
              <w:right w:val="nil"/>
            </w:tcBorders>
          </w:tcPr>
          <w:p w14:paraId="7FDEA4AB" w14:textId="77777777" w:rsidR="00447BD5" w:rsidRPr="00453693" w:rsidRDefault="00447BD5" w:rsidP="003738E9">
            <w:pPr>
              <w:pStyle w:val="Normal6a"/>
            </w:pPr>
            <w:r w:rsidRPr="00453693">
              <w:t>d.</w:t>
            </w:r>
            <w:r w:rsidRPr="00453693">
              <w:tab/>
              <w:t xml:space="preserve">Den behöriga myndigheten och, i tillämpliga fall, </w:t>
            </w:r>
            <w:proofErr w:type="spellStart"/>
            <w:r w:rsidRPr="00453693">
              <w:t>Frontex</w:t>
            </w:r>
            <w:proofErr w:type="spellEnd"/>
            <w:r w:rsidRPr="00453693">
              <w:t xml:space="preserve"> har före överföringen av uppgifter försäkrat sig om att överföringen inte riskerar att bryta mot principen om non-</w:t>
            </w:r>
            <w:proofErr w:type="spellStart"/>
            <w:r w:rsidRPr="00453693">
              <w:t>refoulement</w:t>
            </w:r>
            <w:proofErr w:type="spellEnd"/>
            <w:r w:rsidRPr="00453693">
              <w:t>.</w:t>
            </w:r>
          </w:p>
        </w:tc>
        <w:tc>
          <w:tcPr>
            <w:tcW w:w="4876" w:type="dxa"/>
            <w:tcBorders>
              <w:top w:val="nil"/>
              <w:left w:val="nil"/>
              <w:bottom w:val="nil"/>
              <w:right w:val="nil"/>
            </w:tcBorders>
          </w:tcPr>
          <w:p w14:paraId="1B603C6B" w14:textId="77777777" w:rsidR="00447BD5" w:rsidRPr="00453693" w:rsidRDefault="00447BD5" w:rsidP="003738E9">
            <w:pPr>
              <w:pStyle w:val="Normal6a"/>
            </w:pPr>
            <w:r w:rsidRPr="00453693">
              <w:t>d.</w:t>
            </w:r>
            <w:r w:rsidRPr="00453693">
              <w:tab/>
              <w:t xml:space="preserve">Den behöriga myndigheten och, i tillämpliga fall, </w:t>
            </w:r>
            <w:proofErr w:type="spellStart"/>
            <w:r w:rsidRPr="00453693">
              <w:t>Frontex</w:t>
            </w:r>
            <w:proofErr w:type="spellEnd"/>
            <w:r w:rsidRPr="00453693">
              <w:t xml:space="preserve"> har före överföringen av uppgifter försäkrat sig om att överföringen inte riskerar att bryta mot principen om non-</w:t>
            </w:r>
            <w:proofErr w:type="spellStart"/>
            <w:r w:rsidRPr="00453693">
              <w:t>refoulement</w:t>
            </w:r>
            <w:proofErr w:type="spellEnd"/>
            <w:r w:rsidRPr="00453693">
              <w:t xml:space="preserve"> </w:t>
            </w:r>
            <w:r w:rsidRPr="00453693">
              <w:rPr>
                <w:b/>
                <w:i/>
              </w:rPr>
              <w:t>och att de överförda uppgifterna inte riskerar att leda till avkunnande eller verkställande av dödsstraff eller någon form av grym eller omänsklig behandling</w:t>
            </w:r>
            <w:r w:rsidRPr="00453693">
              <w:t>.</w:t>
            </w:r>
          </w:p>
        </w:tc>
      </w:tr>
    </w:tbl>
    <w:p w14:paraId="09A3751C"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ED05902" w14:textId="77777777" w:rsidR="00447BD5" w:rsidRPr="00453693" w:rsidRDefault="00447BD5" w:rsidP="00447BD5">
      <w:pPr>
        <w:pStyle w:val="AmJustTitle"/>
      </w:pPr>
      <w:r w:rsidRPr="00453693">
        <w:rPr>
          <w:rStyle w:val="HideTWBExt"/>
        </w:rPr>
        <w:t>&lt;TitreJust&gt;</w:t>
      </w:r>
      <w:r w:rsidRPr="00453693">
        <w:t>Motivering</w:t>
      </w:r>
      <w:r w:rsidRPr="00453693">
        <w:rPr>
          <w:rStyle w:val="HideTWBExt"/>
        </w:rPr>
        <w:t>&lt;/TitreJust&gt;</w:t>
      </w:r>
    </w:p>
    <w:p w14:paraId="79F39783" w14:textId="77777777" w:rsidR="00447BD5" w:rsidRPr="00453693" w:rsidRDefault="00447BD5" w:rsidP="00447BD5">
      <w:pPr>
        <w:pStyle w:val="AmJustText"/>
      </w:pPr>
      <w:r w:rsidRPr="00453693">
        <w:t>Se punkt 26 i datatillsynsmannens yttrande.</w:t>
      </w:r>
    </w:p>
    <w:p w14:paraId="11086B1D" w14:textId="77777777" w:rsidR="00447BD5" w:rsidRPr="00453693" w:rsidRDefault="00447BD5" w:rsidP="00447BD5">
      <w:r w:rsidRPr="00453693">
        <w:rPr>
          <w:rStyle w:val="HideTWBExt"/>
        </w:rPr>
        <w:t>&lt;/Amend&gt;</w:t>
      </w:r>
    </w:p>
    <w:p w14:paraId="2E36CA1A"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2219</w:t>
      </w:r>
      <w:r w:rsidRPr="00453693">
        <w:rPr>
          <w:rStyle w:val="HideTWBExt"/>
        </w:rPr>
        <w:t>&lt;/NumAm&gt;</w:t>
      </w:r>
    </w:p>
    <w:p w14:paraId="06F40ACF"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5B4F65FD" w14:textId="77777777" w:rsidR="00447BD5" w:rsidRPr="00453693" w:rsidRDefault="00447BD5" w:rsidP="00447BD5">
      <w:pPr>
        <w:pStyle w:val="NormalBold"/>
      </w:pPr>
      <w:r w:rsidRPr="00453693">
        <w:rPr>
          <w:rStyle w:val="HideTWBExt"/>
          <w:b w:val="0"/>
        </w:rPr>
        <w:t>&lt;/RepeatBlock-By&gt;</w:t>
      </w:r>
    </w:p>
    <w:p w14:paraId="10087CFF"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30AFED32" w14:textId="77777777" w:rsidR="00447BD5" w:rsidRPr="00453693" w:rsidRDefault="00447BD5" w:rsidP="00447BD5">
      <w:pPr>
        <w:pStyle w:val="NormalBold"/>
      </w:pPr>
      <w:r w:rsidRPr="00453693">
        <w:rPr>
          <w:rStyle w:val="HideTWBExt"/>
        </w:rPr>
        <w:t>&lt;Article&gt;</w:t>
      </w:r>
      <w:r w:rsidRPr="00453693">
        <w:t>Artikel 40 – punkt 1 – led e</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6697F9A7" w14:textId="77777777" w:rsidTr="003738E9">
        <w:trPr>
          <w:trHeight w:hRule="exact" w:val="240"/>
          <w:jc w:val="center"/>
        </w:trPr>
        <w:tc>
          <w:tcPr>
            <w:tcW w:w="9752" w:type="dxa"/>
            <w:gridSpan w:val="2"/>
            <w:tcBorders>
              <w:top w:val="nil"/>
              <w:left w:val="nil"/>
              <w:bottom w:val="nil"/>
              <w:right w:val="nil"/>
            </w:tcBorders>
          </w:tcPr>
          <w:p w14:paraId="682B7798" w14:textId="77777777" w:rsidR="00447BD5" w:rsidRPr="00453693" w:rsidRDefault="00447BD5" w:rsidP="003738E9"/>
        </w:tc>
      </w:tr>
      <w:tr w:rsidR="00447BD5" w:rsidRPr="00453693" w14:paraId="262CFFFD" w14:textId="77777777" w:rsidTr="003738E9">
        <w:trPr>
          <w:trHeight w:val="240"/>
          <w:jc w:val="center"/>
        </w:trPr>
        <w:tc>
          <w:tcPr>
            <w:tcW w:w="4876" w:type="dxa"/>
            <w:tcBorders>
              <w:top w:val="nil"/>
              <w:left w:val="nil"/>
              <w:bottom w:val="nil"/>
              <w:right w:val="nil"/>
            </w:tcBorders>
          </w:tcPr>
          <w:p w14:paraId="6F516A09"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215DCA77" w14:textId="77777777" w:rsidR="00447BD5" w:rsidRPr="00453693" w:rsidRDefault="00447BD5" w:rsidP="003738E9">
            <w:pPr>
              <w:pStyle w:val="AmColumnHeading"/>
            </w:pPr>
            <w:r w:rsidRPr="00453693">
              <w:t>Ändringsförslag</w:t>
            </w:r>
          </w:p>
        </w:tc>
      </w:tr>
      <w:tr w:rsidR="00447BD5" w:rsidRPr="00453693" w14:paraId="444332B9" w14:textId="77777777" w:rsidTr="003738E9">
        <w:trPr>
          <w:jc w:val="center"/>
        </w:trPr>
        <w:tc>
          <w:tcPr>
            <w:tcW w:w="4876" w:type="dxa"/>
            <w:tcBorders>
              <w:top w:val="nil"/>
              <w:left w:val="nil"/>
              <w:bottom w:val="nil"/>
              <w:right w:val="nil"/>
            </w:tcBorders>
          </w:tcPr>
          <w:p w14:paraId="27654EB3" w14:textId="77777777" w:rsidR="00447BD5" w:rsidRPr="00453693" w:rsidRDefault="00447BD5" w:rsidP="003738E9">
            <w:pPr>
              <w:pStyle w:val="Normal6a"/>
            </w:pPr>
            <w:r w:rsidRPr="00453693">
              <w:rPr>
                <w:b/>
                <w:i/>
              </w:rPr>
              <w:t>e.</w:t>
            </w:r>
            <w:r w:rsidRPr="00453693">
              <w:tab/>
            </w:r>
            <w:r w:rsidRPr="00453693">
              <w:rPr>
                <w:b/>
                <w:i/>
              </w:rPr>
              <w:t xml:space="preserve">Den behöriga myndigheten och, i tillämpliga fall, </w:t>
            </w:r>
            <w:proofErr w:type="spellStart"/>
            <w:r w:rsidRPr="00453693">
              <w:rPr>
                <w:b/>
                <w:i/>
              </w:rPr>
              <w:t>Frontex</w:t>
            </w:r>
            <w:proofErr w:type="spellEnd"/>
            <w:r w:rsidRPr="00453693">
              <w:rPr>
                <w:b/>
                <w:i/>
              </w:rPr>
              <w:t xml:space="preserve"> har före överföringen av uppgifter försäkrat sig om att överföringen inte riskerar att bryta mot artikel 50 i stadgan.</w:t>
            </w:r>
          </w:p>
        </w:tc>
        <w:tc>
          <w:tcPr>
            <w:tcW w:w="4876" w:type="dxa"/>
            <w:tcBorders>
              <w:top w:val="nil"/>
              <w:left w:val="nil"/>
              <w:bottom w:val="nil"/>
              <w:right w:val="nil"/>
            </w:tcBorders>
          </w:tcPr>
          <w:p w14:paraId="7488EEEF" w14:textId="77777777" w:rsidR="00447BD5" w:rsidRPr="00453693" w:rsidRDefault="00447BD5" w:rsidP="003738E9">
            <w:pPr>
              <w:pStyle w:val="Normal6a"/>
            </w:pPr>
            <w:r w:rsidRPr="00453693">
              <w:rPr>
                <w:b/>
                <w:i/>
              </w:rPr>
              <w:t>utgår</w:t>
            </w:r>
          </w:p>
        </w:tc>
      </w:tr>
    </w:tbl>
    <w:p w14:paraId="60FDAC43"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EC663FF" w14:textId="77777777" w:rsidR="00447BD5" w:rsidRPr="00453693" w:rsidRDefault="00447BD5" w:rsidP="00447BD5">
      <w:r w:rsidRPr="00453693">
        <w:rPr>
          <w:rStyle w:val="HideTWBExt"/>
        </w:rPr>
        <w:t>&lt;/Amend&gt;</w:t>
      </w:r>
    </w:p>
    <w:p w14:paraId="008709E8"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2220</w:t>
      </w:r>
      <w:r w:rsidRPr="00453693">
        <w:rPr>
          <w:rStyle w:val="HideTWBExt"/>
        </w:rPr>
        <w:t>&lt;/NumAm&gt;</w:t>
      </w:r>
    </w:p>
    <w:p w14:paraId="5793AA79"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56FFCFB4" w14:textId="77777777" w:rsidR="00447BD5" w:rsidRPr="00453693" w:rsidRDefault="00447BD5" w:rsidP="00447BD5">
      <w:pPr>
        <w:pStyle w:val="NormalBold"/>
      </w:pPr>
      <w:r w:rsidRPr="00453693">
        <w:rPr>
          <w:rStyle w:val="HideTWBExt"/>
          <w:b w:val="0"/>
        </w:rPr>
        <w:t>&lt;/RepeatBlock-By&gt;</w:t>
      </w:r>
    </w:p>
    <w:p w14:paraId="2ED01956"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0068D622" w14:textId="77777777" w:rsidR="00447BD5" w:rsidRPr="00453693" w:rsidRDefault="00447BD5" w:rsidP="00447BD5">
      <w:pPr>
        <w:pStyle w:val="NormalBold"/>
      </w:pPr>
      <w:r w:rsidRPr="00453693">
        <w:rPr>
          <w:rStyle w:val="HideTWBExt"/>
        </w:rPr>
        <w:t>&lt;Article&gt;</w:t>
      </w:r>
      <w:r w:rsidRPr="00453693">
        <w:t>Artikel 40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74C05675" w14:textId="77777777" w:rsidTr="003738E9">
        <w:trPr>
          <w:trHeight w:hRule="exact" w:val="240"/>
          <w:jc w:val="center"/>
        </w:trPr>
        <w:tc>
          <w:tcPr>
            <w:tcW w:w="9752" w:type="dxa"/>
            <w:gridSpan w:val="2"/>
            <w:tcBorders>
              <w:top w:val="nil"/>
              <w:left w:val="nil"/>
              <w:bottom w:val="nil"/>
              <w:right w:val="nil"/>
            </w:tcBorders>
          </w:tcPr>
          <w:p w14:paraId="50EB7A51" w14:textId="77777777" w:rsidR="00447BD5" w:rsidRPr="00453693" w:rsidRDefault="00447BD5" w:rsidP="003738E9"/>
        </w:tc>
      </w:tr>
      <w:tr w:rsidR="00447BD5" w:rsidRPr="00453693" w14:paraId="525B2624" w14:textId="77777777" w:rsidTr="003738E9">
        <w:trPr>
          <w:trHeight w:val="240"/>
          <w:jc w:val="center"/>
        </w:trPr>
        <w:tc>
          <w:tcPr>
            <w:tcW w:w="4876" w:type="dxa"/>
            <w:tcBorders>
              <w:top w:val="nil"/>
              <w:left w:val="nil"/>
              <w:bottom w:val="nil"/>
              <w:right w:val="nil"/>
            </w:tcBorders>
          </w:tcPr>
          <w:p w14:paraId="11C1B759"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4FA39A16" w14:textId="77777777" w:rsidR="00447BD5" w:rsidRPr="00453693" w:rsidRDefault="00447BD5" w:rsidP="003738E9">
            <w:pPr>
              <w:pStyle w:val="AmColumnHeading"/>
            </w:pPr>
            <w:r w:rsidRPr="00453693">
              <w:t>Ändringsförslag</w:t>
            </w:r>
          </w:p>
        </w:tc>
      </w:tr>
      <w:tr w:rsidR="00447BD5" w:rsidRPr="00453693" w14:paraId="3311F17D" w14:textId="77777777" w:rsidTr="003738E9">
        <w:trPr>
          <w:jc w:val="center"/>
        </w:trPr>
        <w:tc>
          <w:tcPr>
            <w:tcW w:w="4876" w:type="dxa"/>
            <w:tcBorders>
              <w:top w:val="nil"/>
              <w:left w:val="nil"/>
              <w:bottom w:val="nil"/>
              <w:right w:val="nil"/>
            </w:tcBorders>
          </w:tcPr>
          <w:p w14:paraId="0DD31F5A" w14:textId="77777777" w:rsidR="00447BD5" w:rsidRPr="00453693" w:rsidRDefault="00447BD5" w:rsidP="003738E9">
            <w:pPr>
              <w:pStyle w:val="Normal6a"/>
            </w:pPr>
            <w:r w:rsidRPr="00453693">
              <w:rPr>
                <w:b/>
                <w:i/>
              </w:rPr>
              <w:t>2.</w:t>
            </w:r>
            <w:r w:rsidRPr="00453693">
              <w:tab/>
            </w:r>
            <w:r w:rsidRPr="00453693">
              <w:rPr>
                <w:b/>
                <w:i/>
              </w:rPr>
              <w:t xml:space="preserve">Uppgifter om en eller flera fällande domar i brottmål mot en tredjelandsmedborgare får i enskilda fall behandlas och överföras av en behörig myndighet och, i tillämpliga fall, </w:t>
            </w:r>
            <w:proofErr w:type="spellStart"/>
            <w:r w:rsidRPr="00453693">
              <w:rPr>
                <w:b/>
                <w:i/>
              </w:rPr>
              <w:t>Frontex</w:t>
            </w:r>
            <w:proofErr w:type="spellEnd"/>
            <w:r w:rsidRPr="00453693">
              <w:rPr>
                <w:b/>
                <w:i/>
              </w:rPr>
              <w:t xml:space="preserve"> till en tredje part som är behörig för återanpassningsstöd när följande villkor är uppfyllda:</w:t>
            </w:r>
          </w:p>
        </w:tc>
        <w:tc>
          <w:tcPr>
            <w:tcW w:w="4876" w:type="dxa"/>
            <w:tcBorders>
              <w:top w:val="nil"/>
              <w:left w:val="nil"/>
              <w:bottom w:val="nil"/>
              <w:right w:val="nil"/>
            </w:tcBorders>
          </w:tcPr>
          <w:p w14:paraId="7766853A" w14:textId="77777777" w:rsidR="00447BD5" w:rsidRPr="00453693" w:rsidRDefault="00447BD5" w:rsidP="003738E9">
            <w:pPr>
              <w:pStyle w:val="Normal6a"/>
            </w:pPr>
            <w:r w:rsidRPr="00453693">
              <w:rPr>
                <w:b/>
                <w:i/>
              </w:rPr>
              <w:t>utgår</w:t>
            </w:r>
          </w:p>
        </w:tc>
      </w:tr>
      <w:tr w:rsidR="00447BD5" w:rsidRPr="00453693" w14:paraId="1A803371" w14:textId="77777777" w:rsidTr="003738E9">
        <w:trPr>
          <w:jc w:val="center"/>
        </w:trPr>
        <w:tc>
          <w:tcPr>
            <w:tcW w:w="4876" w:type="dxa"/>
            <w:tcBorders>
              <w:top w:val="nil"/>
              <w:left w:val="nil"/>
              <w:bottom w:val="nil"/>
              <w:right w:val="nil"/>
            </w:tcBorders>
          </w:tcPr>
          <w:p w14:paraId="526A2625" w14:textId="77777777" w:rsidR="00447BD5" w:rsidRPr="00453693" w:rsidRDefault="00447BD5" w:rsidP="003738E9">
            <w:pPr>
              <w:pStyle w:val="Normal6a"/>
            </w:pPr>
            <w:r w:rsidRPr="00453693">
              <w:rPr>
                <w:b/>
                <w:i/>
              </w:rPr>
              <w:t>a. Den tredjelandsmedborgare vars personuppgifter överförs har under de senaste 25 åren dömts för ett terroristbrott eller under de senaste 15 åren dömts för något annat brott som förtecknas i bilagan till förordning (EU) 2018/1240 om maximistraffet är fängelse eller en frihetsberövande åtgärd i minst tre år enligt den dömande medlemsstatens nationella rätt.</w:t>
            </w:r>
          </w:p>
        </w:tc>
        <w:tc>
          <w:tcPr>
            <w:tcW w:w="4876" w:type="dxa"/>
            <w:tcBorders>
              <w:top w:val="nil"/>
              <w:left w:val="nil"/>
              <w:bottom w:val="nil"/>
              <w:right w:val="nil"/>
            </w:tcBorders>
          </w:tcPr>
          <w:p w14:paraId="4D463C32" w14:textId="77777777" w:rsidR="00447BD5" w:rsidRPr="00453693" w:rsidRDefault="00447BD5" w:rsidP="003738E9">
            <w:pPr>
              <w:pStyle w:val="Normal6a"/>
            </w:pPr>
          </w:p>
        </w:tc>
      </w:tr>
      <w:tr w:rsidR="00447BD5" w:rsidRPr="00453693" w14:paraId="570A4163" w14:textId="77777777" w:rsidTr="003738E9">
        <w:trPr>
          <w:jc w:val="center"/>
        </w:trPr>
        <w:tc>
          <w:tcPr>
            <w:tcW w:w="4876" w:type="dxa"/>
            <w:tcBorders>
              <w:top w:val="nil"/>
              <w:left w:val="nil"/>
              <w:bottom w:val="nil"/>
              <w:right w:val="nil"/>
            </w:tcBorders>
          </w:tcPr>
          <w:p w14:paraId="43423165" w14:textId="77777777" w:rsidR="00447BD5" w:rsidRPr="00453693" w:rsidRDefault="00447BD5" w:rsidP="003738E9">
            <w:pPr>
              <w:pStyle w:val="Normal6a"/>
            </w:pPr>
            <w:r w:rsidRPr="00453693">
              <w:rPr>
                <w:b/>
                <w:i/>
              </w:rPr>
              <w:t>b. Överföringen av uppgifter är nödvändig för att tillhandahålla ett skräddarsytt och icke-ekonomiskt återanpassningsstöd som avses i artikel 46.</w:t>
            </w:r>
          </w:p>
        </w:tc>
        <w:tc>
          <w:tcPr>
            <w:tcW w:w="4876" w:type="dxa"/>
            <w:tcBorders>
              <w:top w:val="nil"/>
              <w:left w:val="nil"/>
              <w:bottom w:val="nil"/>
              <w:right w:val="nil"/>
            </w:tcBorders>
          </w:tcPr>
          <w:p w14:paraId="5D6DC422" w14:textId="77777777" w:rsidR="00447BD5" w:rsidRPr="00453693" w:rsidRDefault="00447BD5" w:rsidP="003738E9">
            <w:pPr>
              <w:pStyle w:val="Normal6a"/>
            </w:pPr>
          </w:p>
        </w:tc>
      </w:tr>
      <w:tr w:rsidR="00447BD5" w:rsidRPr="00453693" w14:paraId="6ACEFC29" w14:textId="77777777" w:rsidTr="003738E9">
        <w:trPr>
          <w:jc w:val="center"/>
        </w:trPr>
        <w:tc>
          <w:tcPr>
            <w:tcW w:w="4876" w:type="dxa"/>
            <w:tcBorders>
              <w:top w:val="nil"/>
              <w:left w:val="nil"/>
              <w:bottom w:val="nil"/>
              <w:right w:val="nil"/>
            </w:tcBorders>
          </w:tcPr>
          <w:p w14:paraId="3F7B6887" w14:textId="77777777" w:rsidR="00447BD5" w:rsidRPr="00453693" w:rsidRDefault="00447BD5" w:rsidP="003738E9">
            <w:pPr>
              <w:pStyle w:val="Normal6a"/>
            </w:pPr>
            <w:r w:rsidRPr="00453693">
              <w:rPr>
                <w:b/>
                <w:i/>
              </w:rPr>
              <w:t>c. Den tredjelandsmedborgare vars personuppgifter överförs har informerats om att hans eller hennes personuppgifter kan komma att delas med en tredje part som är behörig för återanpassningsstöd i syfte att tillhandahålla skräddarsytt och icke-ekonomiskt återanpassningsstöd.</w:t>
            </w:r>
          </w:p>
        </w:tc>
        <w:tc>
          <w:tcPr>
            <w:tcW w:w="4876" w:type="dxa"/>
            <w:tcBorders>
              <w:top w:val="nil"/>
              <w:left w:val="nil"/>
              <w:bottom w:val="nil"/>
              <w:right w:val="nil"/>
            </w:tcBorders>
          </w:tcPr>
          <w:p w14:paraId="7C65DCA7" w14:textId="77777777" w:rsidR="00447BD5" w:rsidRPr="00453693" w:rsidRDefault="00447BD5" w:rsidP="003738E9">
            <w:pPr>
              <w:pStyle w:val="Normal6a"/>
            </w:pPr>
          </w:p>
        </w:tc>
      </w:tr>
      <w:tr w:rsidR="00447BD5" w:rsidRPr="00453693" w14:paraId="430354DC" w14:textId="77777777" w:rsidTr="003738E9">
        <w:trPr>
          <w:jc w:val="center"/>
        </w:trPr>
        <w:tc>
          <w:tcPr>
            <w:tcW w:w="4876" w:type="dxa"/>
            <w:tcBorders>
              <w:top w:val="nil"/>
              <w:left w:val="nil"/>
              <w:bottom w:val="nil"/>
              <w:right w:val="nil"/>
            </w:tcBorders>
          </w:tcPr>
          <w:p w14:paraId="21AC96B9" w14:textId="77777777" w:rsidR="00447BD5" w:rsidRPr="00453693" w:rsidRDefault="00447BD5" w:rsidP="003738E9">
            <w:pPr>
              <w:pStyle w:val="Normal6a"/>
            </w:pPr>
            <w:r w:rsidRPr="00453693">
              <w:rPr>
                <w:b/>
                <w:i/>
              </w:rPr>
              <w:t xml:space="preserve">d. Den behöriga myndigheten och, i tillämpliga fall, </w:t>
            </w:r>
            <w:proofErr w:type="spellStart"/>
            <w:r w:rsidRPr="00453693">
              <w:rPr>
                <w:b/>
                <w:i/>
              </w:rPr>
              <w:t>Frontex</w:t>
            </w:r>
            <w:proofErr w:type="spellEnd"/>
            <w:r w:rsidRPr="00453693">
              <w:rPr>
                <w:b/>
                <w:i/>
              </w:rPr>
              <w:t xml:space="preserve"> har före överföringen av uppgifter försäkrat sig om att överföringen inte riskerar att bryta mot principen om non-</w:t>
            </w:r>
            <w:proofErr w:type="spellStart"/>
            <w:r w:rsidRPr="00453693">
              <w:rPr>
                <w:b/>
                <w:i/>
              </w:rPr>
              <w:t>refoulement</w:t>
            </w:r>
            <w:proofErr w:type="spellEnd"/>
            <w:r w:rsidRPr="00453693">
              <w:rPr>
                <w:b/>
                <w:i/>
              </w:rPr>
              <w:t>.</w:t>
            </w:r>
          </w:p>
        </w:tc>
        <w:tc>
          <w:tcPr>
            <w:tcW w:w="4876" w:type="dxa"/>
            <w:tcBorders>
              <w:top w:val="nil"/>
              <w:left w:val="nil"/>
              <w:bottom w:val="nil"/>
              <w:right w:val="nil"/>
            </w:tcBorders>
          </w:tcPr>
          <w:p w14:paraId="751F0B59" w14:textId="77777777" w:rsidR="00447BD5" w:rsidRPr="00453693" w:rsidRDefault="00447BD5" w:rsidP="003738E9">
            <w:pPr>
              <w:pStyle w:val="Normal6a"/>
            </w:pPr>
          </w:p>
        </w:tc>
      </w:tr>
    </w:tbl>
    <w:p w14:paraId="71DB5BC1"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75BE12B" w14:textId="77777777" w:rsidR="00447BD5" w:rsidRPr="00453693" w:rsidRDefault="00447BD5" w:rsidP="00447BD5">
      <w:r w:rsidRPr="00453693">
        <w:rPr>
          <w:rStyle w:val="HideTWBExt"/>
        </w:rPr>
        <w:t>&lt;/Amend&gt;</w:t>
      </w:r>
    </w:p>
    <w:p w14:paraId="0E85017E"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2221</w:t>
      </w:r>
      <w:r w:rsidRPr="00453693">
        <w:rPr>
          <w:rStyle w:val="HideTWBExt"/>
        </w:rPr>
        <w:t>&lt;/NumAm&gt;</w:t>
      </w:r>
    </w:p>
    <w:p w14:paraId="1F96EFB4" w14:textId="77777777" w:rsidR="00447BD5" w:rsidRPr="00453693" w:rsidRDefault="00447BD5" w:rsidP="00447BD5">
      <w:pPr>
        <w:pStyle w:val="NormalBold"/>
      </w:pPr>
      <w:r w:rsidRPr="00453693">
        <w:rPr>
          <w:rStyle w:val="HideTWBExt"/>
          <w:b w:val="0"/>
        </w:rPr>
        <w:t>&lt;RepeatBlock-By&gt;&lt;Members&gt;</w:t>
      </w:r>
      <w:r w:rsidRPr="00453693">
        <w:t>Mary Khan</w:t>
      </w:r>
      <w:r w:rsidRPr="00453693">
        <w:rPr>
          <w:rStyle w:val="HideTWBExt"/>
          <w:b w:val="0"/>
        </w:rPr>
        <w:t>&lt;/Members&gt;</w:t>
      </w:r>
    </w:p>
    <w:p w14:paraId="7C769751" w14:textId="77777777" w:rsidR="00447BD5" w:rsidRPr="00453693" w:rsidRDefault="00447BD5" w:rsidP="00447BD5">
      <w:pPr>
        <w:pStyle w:val="NormalBold"/>
      </w:pPr>
      <w:r w:rsidRPr="00453693">
        <w:rPr>
          <w:rStyle w:val="HideTWBExt"/>
          <w:b w:val="0"/>
        </w:rPr>
        <w:t>&lt;/RepeatBlock-By&gt;</w:t>
      </w:r>
    </w:p>
    <w:p w14:paraId="6C97F0D7"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1BFF5009" w14:textId="77777777" w:rsidR="00447BD5" w:rsidRPr="00453693" w:rsidRDefault="00447BD5" w:rsidP="00447BD5">
      <w:pPr>
        <w:pStyle w:val="NormalBold"/>
      </w:pPr>
      <w:r w:rsidRPr="00453693">
        <w:rPr>
          <w:rStyle w:val="HideTWBExt"/>
        </w:rPr>
        <w:t>&lt;Article&gt;</w:t>
      </w:r>
      <w:r w:rsidRPr="00453693">
        <w:t>Artikel 40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2E35A133" w14:textId="77777777" w:rsidTr="003738E9">
        <w:trPr>
          <w:trHeight w:hRule="exact" w:val="240"/>
          <w:jc w:val="center"/>
        </w:trPr>
        <w:tc>
          <w:tcPr>
            <w:tcW w:w="9752" w:type="dxa"/>
            <w:gridSpan w:val="2"/>
            <w:tcBorders>
              <w:top w:val="nil"/>
              <w:left w:val="nil"/>
              <w:bottom w:val="nil"/>
              <w:right w:val="nil"/>
            </w:tcBorders>
          </w:tcPr>
          <w:p w14:paraId="2CAE1A59" w14:textId="77777777" w:rsidR="00447BD5" w:rsidRPr="00453693" w:rsidRDefault="00447BD5" w:rsidP="003738E9"/>
        </w:tc>
      </w:tr>
      <w:tr w:rsidR="00447BD5" w:rsidRPr="00453693" w14:paraId="334FB3D3" w14:textId="77777777" w:rsidTr="003738E9">
        <w:trPr>
          <w:trHeight w:val="240"/>
          <w:jc w:val="center"/>
        </w:trPr>
        <w:tc>
          <w:tcPr>
            <w:tcW w:w="4876" w:type="dxa"/>
            <w:tcBorders>
              <w:top w:val="nil"/>
              <w:left w:val="nil"/>
              <w:bottom w:val="nil"/>
              <w:right w:val="nil"/>
            </w:tcBorders>
          </w:tcPr>
          <w:p w14:paraId="5A75E556"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77EBFCD7" w14:textId="77777777" w:rsidR="00447BD5" w:rsidRPr="00453693" w:rsidRDefault="00447BD5" w:rsidP="003738E9">
            <w:pPr>
              <w:pStyle w:val="AmColumnHeading"/>
            </w:pPr>
            <w:r w:rsidRPr="00453693">
              <w:t>Ändringsförslag</w:t>
            </w:r>
          </w:p>
        </w:tc>
      </w:tr>
      <w:tr w:rsidR="00447BD5" w:rsidRPr="00453693" w14:paraId="41E8466D" w14:textId="77777777" w:rsidTr="003738E9">
        <w:trPr>
          <w:jc w:val="center"/>
        </w:trPr>
        <w:tc>
          <w:tcPr>
            <w:tcW w:w="4876" w:type="dxa"/>
            <w:tcBorders>
              <w:top w:val="nil"/>
              <w:left w:val="nil"/>
              <w:bottom w:val="nil"/>
              <w:right w:val="nil"/>
            </w:tcBorders>
          </w:tcPr>
          <w:p w14:paraId="13B278E7" w14:textId="77777777" w:rsidR="00447BD5" w:rsidRPr="00453693" w:rsidRDefault="00447BD5" w:rsidP="003738E9">
            <w:pPr>
              <w:pStyle w:val="Normal6a"/>
            </w:pPr>
            <w:r w:rsidRPr="00453693">
              <w:rPr>
                <w:b/>
                <w:i/>
              </w:rPr>
              <w:t>2.</w:t>
            </w:r>
            <w:r w:rsidRPr="00453693">
              <w:tab/>
            </w:r>
            <w:r w:rsidRPr="00453693">
              <w:rPr>
                <w:b/>
                <w:i/>
              </w:rPr>
              <w:t xml:space="preserve">Uppgifter om en eller flera fällande domar i brottmål mot en tredjelandsmedborgare får i enskilda fall behandlas och överföras av en behörig myndighet och, i tillämpliga fall, </w:t>
            </w:r>
            <w:proofErr w:type="spellStart"/>
            <w:r w:rsidRPr="00453693">
              <w:rPr>
                <w:b/>
                <w:i/>
              </w:rPr>
              <w:t>Frontex</w:t>
            </w:r>
            <w:proofErr w:type="spellEnd"/>
            <w:r w:rsidRPr="00453693">
              <w:rPr>
                <w:b/>
                <w:i/>
              </w:rPr>
              <w:t xml:space="preserve"> till en tredje part som är behörig för återanpassningsstöd när följande villkor är uppfyllda:</w:t>
            </w:r>
          </w:p>
        </w:tc>
        <w:tc>
          <w:tcPr>
            <w:tcW w:w="4876" w:type="dxa"/>
            <w:tcBorders>
              <w:top w:val="nil"/>
              <w:left w:val="nil"/>
              <w:bottom w:val="nil"/>
              <w:right w:val="nil"/>
            </w:tcBorders>
          </w:tcPr>
          <w:p w14:paraId="40D4E1D4" w14:textId="77777777" w:rsidR="00447BD5" w:rsidRPr="00453693" w:rsidRDefault="00447BD5" w:rsidP="003738E9">
            <w:pPr>
              <w:pStyle w:val="Normal6a"/>
            </w:pPr>
            <w:r w:rsidRPr="00453693">
              <w:rPr>
                <w:b/>
                <w:i/>
              </w:rPr>
              <w:t>utgår</w:t>
            </w:r>
          </w:p>
        </w:tc>
      </w:tr>
      <w:tr w:rsidR="00447BD5" w:rsidRPr="00453693" w14:paraId="71B984E2" w14:textId="77777777" w:rsidTr="003738E9">
        <w:trPr>
          <w:jc w:val="center"/>
        </w:trPr>
        <w:tc>
          <w:tcPr>
            <w:tcW w:w="4876" w:type="dxa"/>
            <w:tcBorders>
              <w:top w:val="nil"/>
              <w:left w:val="nil"/>
              <w:bottom w:val="nil"/>
              <w:right w:val="nil"/>
            </w:tcBorders>
          </w:tcPr>
          <w:p w14:paraId="06E29739" w14:textId="77777777" w:rsidR="00447BD5" w:rsidRPr="00453693" w:rsidRDefault="00447BD5" w:rsidP="003738E9">
            <w:pPr>
              <w:pStyle w:val="Normal6a"/>
            </w:pPr>
            <w:r w:rsidRPr="00453693">
              <w:rPr>
                <w:b/>
                <w:i/>
              </w:rPr>
              <w:t>a. Den tredjelandsmedborgare vars personuppgifter överförs har under de senaste 25 åren dömts för ett terroristbrott eller under de senaste 15 åren dömts för något annat brott som förtecknas i bilagan till förordning (EU) 2018/1240 om maximistraffet är fängelse eller en frihetsberövande åtgärd i minst tre år enligt den dömande medlemsstatens nationella rätt.</w:t>
            </w:r>
          </w:p>
        </w:tc>
        <w:tc>
          <w:tcPr>
            <w:tcW w:w="4876" w:type="dxa"/>
            <w:tcBorders>
              <w:top w:val="nil"/>
              <w:left w:val="nil"/>
              <w:bottom w:val="nil"/>
              <w:right w:val="nil"/>
            </w:tcBorders>
          </w:tcPr>
          <w:p w14:paraId="3DD00E18" w14:textId="77777777" w:rsidR="00447BD5" w:rsidRPr="00453693" w:rsidRDefault="00447BD5" w:rsidP="003738E9">
            <w:pPr>
              <w:pStyle w:val="Normal6a"/>
            </w:pPr>
          </w:p>
        </w:tc>
      </w:tr>
      <w:tr w:rsidR="00447BD5" w:rsidRPr="00453693" w14:paraId="21C12468" w14:textId="77777777" w:rsidTr="003738E9">
        <w:trPr>
          <w:jc w:val="center"/>
        </w:trPr>
        <w:tc>
          <w:tcPr>
            <w:tcW w:w="4876" w:type="dxa"/>
            <w:tcBorders>
              <w:top w:val="nil"/>
              <w:left w:val="nil"/>
              <w:bottom w:val="nil"/>
              <w:right w:val="nil"/>
            </w:tcBorders>
          </w:tcPr>
          <w:p w14:paraId="752BCDF5" w14:textId="77777777" w:rsidR="00447BD5" w:rsidRPr="00453693" w:rsidRDefault="00447BD5" w:rsidP="003738E9">
            <w:pPr>
              <w:pStyle w:val="Normal6a"/>
            </w:pPr>
            <w:r w:rsidRPr="00453693">
              <w:rPr>
                <w:b/>
                <w:i/>
              </w:rPr>
              <w:t>b. Överföringen av uppgifter är nödvändig för att tillhandahålla ett skräddarsytt och icke-ekonomiskt återanpassningsstöd som avses i artikel 46.</w:t>
            </w:r>
          </w:p>
        </w:tc>
        <w:tc>
          <w:tcPr>
            <w:tcW w:w="4876" w:type="dxa"/>
            <w:tcBorders>
              <w:top w:val="nil"/>
              <w:left w:val="nil"/>
              <w:bottom w:val="nil"/>
              <w:right w:val="nil"/>
            </w:tcBorders>
          </w:tcPr>
          <w:p w14:paraId="2C891396" w14:textId="77777777" w:rsidR="00447BD5" w:rsidRPr="00453693" w:rsidRDefault="00447BD5" w:rsidP="003738E9">
            <w:pPr>
              <w:pStyle w:val="Normal6a"/>
            </w:pPr>
          </w:p>
        </w:tc>
      </w:tr>
      <w:tr w:rsidR="00447BD5" w:rsidRPr="00453693" w14:paraId="6724EE36" w14:textId="77777777" w:rsidTr="003738E9">
        <w:trPr>
          <w:jc w:val="center"/>
        </w:trPr>
        <w:tc>
          <w:tcPr>
            <w:tcW w:w="4876" w:type="dxa"/>
            <w:tcBorders>
              <w:top w:val="nil"/>
              <w:left w:val="nil"/>
              <w:bottom w:val="nil"/>
              <w:right w:val="nil"/>
            </w:tcBorders>
          </w:tcPr>
          <w:p w14:paraId="099E6521" w14:textId="77777777" w:rsidR="00447BD5" w:rsidRPr="00453693" w:rsidRDefault="00447BD5" w:rsidP="003738E9">
            <w:pPr>
              <w:pStyle w:val="Normal6a"/>
            </w:pPr>
            <w:r w:rsidRPr="00453693">
              <w:rPr>
                <w:b/>
                <w:i/>
              </w:rPr>
              <w:t>c. Den tredjelandsmedborgare vars personuppgifter överförs har informerats om att hans eller hennes personuppgifter kan komma att delas med en tredje part som är behörig för återanpassningsstöd i syfte att tillhandahålla skräddarsytt och icke-ekonomiskt återanpassningsstöd.</w:t>
            </w:r>
          </w:p>
        </w:tc>
        <w:tc>
          <w:tcPr>
            <w:tcW w:w="4876" w:type="dxa"/>
            <w:tcBorders>
              <w:top w:val="nil"/>
              <w:left w:val="nil"/>
              <w:bottom w:val="nil"/>
              <w:right w:val="nil"/>
            </w:tcBorders>
          </w:tcPr>
          <w:p w14:paraId="1C9A5112" w14:textId="77777777" w:rsidR="00447BD5" w:rsidRPr="00453693" w:rsidRDefault="00447BD5" w:rsidP="003738E9">
            <w:pPr>
              <w:pStyle w:val="Normal6a"/>
            </w:pPr>
          </w:p>
        </w:tc>
      </w:tr>
      <w:tr w:rsidR="00447BD5" w:rsidRPr="00453693" w14:paraId="68423448" w14:textId="77777777" w:rsidTr="003738E9">
        <w:trPr>
          <w:jc w:val="center"/>
        </w:trPr>
        <w:tc>
          <w:tcPr>
            <w:tcW w:w="4876" w:type="dxa"/>
            <w:tcBorders>
              <w:top w:val="nil"/>
              <w:left w:val="nil"/>
              <w:bottom w:val="nil"/>
              <w:right w:val="nil"/>
            </w:tcBorders>
          </w:tcPr>
          <w:p w14:paraId="0ED3832F" w14:textId="77777777" w:rsidR="00447BD5" w:rsidRPr="00453693" w:rsidRDefault="00447BD5" w:rsidP="003738E9">
            <w:pPr>
              <w:pStyle w:val="Normal6a"/>
            </w:pPr>
            <w:r w:rsidRPr="00453693">
              <w:rPr>
                <w:b/>
                <w:i/>
              </w:rPr>
              <w:t xml:space="preserve">d. Den behöriga myndigheten och, i tillämpliga fall, </w:t>
            </w:r>
            <w:proofErr w:type="spellStart"/>
            <w:r w:rsidRPr="00453693">
              <w:rPr>
                <w:b/>
                <w:i/>
              </w:rPr>
              <w:t>Frontex</w:t>
            </w:r>
            <w:proofErr w:type="spellEnd"/>
            <w:r w:rsidRPr="00453693">
              <w:rPr>
                <w:b/>
                <w:i/>
              </w:rPr>
              <w:t xml:space="preserve"> har före överföringen av uppgifter försäkrat sig om att överföringen inte riskerar att bryta mot principen om non-</w:t>
            </w:r>
            <w:proofErr w:type="spellStart"/>
            <w:r w:rsidRPr="00453693">
              <w:rPr>
                <w:b/>
                <w:i/>
              </w:rPr>
              <w:t>refoulement</w:t>
            </w:r>
            <w:proofErr w:type="spellEnd"/>
            <w:r w:rsidRPr="00453693">
              <w:rPr>
                <w:b/>
                <w:i/>
              </w:rPr>
              <w:t>.</w:t>
            </w:r>
          </w:p>
        </w:tc>
        <w:tc>
          <w:tcPr>
            <w:tcW w:w="4876" w:type="dxa"/>
            <w:tcBorders>
              <w:top w:val="nil"/>
              <w:left w:val="nil"/>
              <w:bottom w:val="nil"/>
              <w:right w:val="nil"/>
            </w:tcBorders>
          </w:tcPr>
          <w:p w14:paraId="635C5553" w14:textId="77777777" w:rsidR="00447BD5" w:rsidRPr="00453693" w:rsidRDefault="00447BD5" w:rsidP="003738E9">
            <w:pPr>
              <w:pStyle w:val="Normal6a"/>
            </w:pPr>
          </w:p>
        </w:tc>
      </w:tr>
    </w:tbl>
    <w:p w14:paraId="4EDC93E9"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F231EBE" w14:textId="77777777" w:rsidR="00447BD5" w:rsidRPr="00453693" w:rsidRDefault="00447BD5" w:rsidP="00447BD5">
      <w:r w:rsidRPr="00453693">
        <w:rPr>
          <w:rStyle w:val="HideTWBExt"/>
        </w:rPr>
        <w:t>&lt;/Amend&gt;</w:t>
      </w:r>
    </w:p>
    <w:p w14:paraId="27FDCE4C"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2222</w:t>
      </w:r>
      <w:r w:rsidRPr="00453693">
        <w:rPr>
          <w:rStyle w:val="HideTWBExt"/>
        </w:rPr>
        <w:t>&lt;/NumAm&gt;</w:t>
      </w:r>
    </w:p>
    <w:p w14:paraId="4EE00B95"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04292208" w14:textId="77777777" w:rsidR="00447BD5" w:rsidRPr="00453693" w:rsidRDefault="00447BD5" w:rsidP="00447BD5">
      <w:pPr>
        <w:pStyle w:val="NormalBold"/>
      </w:pPr>
      <w:r w:rsidRPr="00453693">
        <w:rPr>
          <w:rStyle w:val="HideTWBExt"/>
          <w:b w:val="0"/>
        </w:rPr>
        <w:t>&lt;/RepeatBlock-By&gt;</w:t>
      </w:r>
    </w:p>
    <w:p w14:paraId="390B4AA6"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013B8F8F" w14:textId="77777777" w:rsidR="00447BD5" w:rsidRPr="00453693" w:rsidRDefault="00447BD5" w:rsidP="00447BD5">
      <w:pPr>
        <w:pStyle w:val="NormalBold"/>
      </w:pPr>
      <w:r w:rsidRPr="00453693">
        <w:rPr>
          <w:rStyle w:val="HideTWBExt"/>
        </w:rPr>
        <w:t>&lt;Article&gt;</w:t>
      </w:r>
      <w:r w:rsidRPr="00453693">
        <w:t>Artikel 40 – punkt 2 – led a</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2A4EF94C" w14:textId="77777777" w:rsidTr="003738E9">
        <w:trPr>
          <w:trHeight w:hRule="exact" w:val="240"/>
          <w:jc w:val="center"/>
        </w:trPr>
        <w:tc>
          <w:tcPr>
            <w:tcW w:w="9752" w:type="dxa"/>
            <w:gridSpan w:val="2"/>
            <w:tcBorders>
              <w:top w:val="nil"/>
              <w:left w:val="nil"/>
              <w:bottom w:val="nil"/>
              <w:right w:val="nil"/>
            </w:tcBorders>
          </w:tcPr>
          <w:p w14:paraId="64FF1ED7" w14:textId="77777777" w:rsidR="00447BD5" w:rsidRPr="00453693" w:rsidRDefault="00447BD5" w:rsidP="003738E9"/>
        </w:tc>
      </w:tr>
      <w:tr w:rsidR="00447BD5" w:rsidRPr="00453693" w14:paraId="33561040" w14:textId="77777777" w:rsidTr="003738E9">
        <w:trPr>
          <w:trHeight w:val="240"/>
          <w:jc w:val="center"/>
        </w:trPr>
        <w:tc>
          <w:tcPr>
            <w:tcW w:w="4876" w:type="dxa"/>
            <w:tcBorders>
              <w:top w:val="nil"/>
              <w:left w:val="nil"/>
              <w:bottom w:val="nil"/>
              <w:right w:val="nil"/>
            </w:tcBorders>
          </w:tcPr>
          <w:p w14:paraId="32BE99B9"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551C2220" w14:textId="77777777" w:rsidR="00447BD5" w:rsidRPr="00453693" w:rsidRDefault="00447BD5" w:rsidP="003738E9">
            <w:pPr>
              <w:pStyle w:val="AmColumnHeading"/>
            </w:pPr>
            <w:r w:rsidRPr="00453693">
              <w:t>Ändringsförslag</w:t>
            </w:r>
          </w:p>
        </w:tc>
      </w:tr>
      <w:tr w:rsidR="00447BD5" w:rsidRPr="00453693" w14:paraId="0C4B5E59" w14:textId="77777777" w:rsidTr="003738E9">
        <w:trPr>
          <w:jc w:val="center"/>
        </w:trPr>
        <w:tc>
          <w:tcPr>
            <w:tcW w:w="4876" w:type="dxa"/>
            <w:tcBorders>
              <w:top w:val="nil"/>
              <w:left w:val="nil"/>
              <w:bottom w:val="nil"/>
              <w:right w:val="nil"/>
            </w:tcBorders>
          </w:tcPr>
          <w:p w14:paraId="07BA2CF0" w14:textId="77777777" w:rsidR="00447BD5" w:rsidRPr="00453693" w:rsidRDefault="00447BD5" w:rsidP="003738E9">
            <w:pPr>
              <w:pStyle w:val="Normal6a"/>
            </w:pPr>
            <w:r w:rsidRPr="00453693">
              <w:t>a.</w:t>
            </w:r>
            <w:r w:rsidRPr="00453693">
              <w:tab/>
              <w:t xml:space="preserve">Den tredjelandsmedborgare vars personuppgifter överförs har under de senaste </w:t>
            </w:r>
            <w:r w:rsidRPr="00453693">
              <w:rPr>
                <w:b/>
                <w:i/>
              </w:rPr>
              <w:t>25</w:t>
            </w:r>
            <w:r w:rsidRPr="00453693">
              <w:t xml:space="preserve"> åren dömts för ett terroristbrott eller under de senaste </w:t>
            </w:r>
            <w:r w:rsidRPr="00453693">
              <w:rPr>
                <w:b/>
                <w:i/>
              </w:rPr>
              <w:t>15</w:t>
            </w:r>
            <w:r w:rsidRPr="00453693">
              <w:t xml:space="preserve"> åren dömts för något annat brott som förtecknas i bilagan till förordning (EU) 2018/1240 om </w:t>
            </w:r>
            <w:r w:rsidRPr="00453693">
              <w:rPr>
                <w:b/>
                <w:i/>
              </w:rPr>
              <w:t>maximistraffet är</w:t>
            </w:r>
            <w:r w:rsidRPr="00453693">
              <w:t xml:space="preserve"> fängelse eller en frihetsberövande åtgärd i minst tre år enligt den dömande medlemsstatens nationella rätt.</w:t>
            </w:r>
          </w:p>
        </w:tc>
        <w:tc>
          <w:tcPr>
            <w:tcW w:w="4876" w:type="dxa"/>
            <w:tcBorders>
              <w:top w:val="nil"/>
              <w:left w:val="nil"/>
              <w:bottom w:val="nil"/>
              <w:right w:val="nil"/>
            </w:tcBorders>
          </w:tcPr>
          <w:p w14:paraId="0C5AA3D2" w14:textId="77777777" w:rsidR="00447BD5" w:rsidRPr="00453693" w:rsidRDefault="00447BD5" w:rsidP="003738E9">
            <w:pPr>
              <w:pStyle w:val="Normal6a"/>
            </w:pPr>
            <w:r w:rsidRPr="00453693">
              <w:t>a.</w:t>
            </w:r>
            <w:r w:rsidRPr="00453693">
              <w:tab/>
              <w:t xml:space="preserve">Den tredjelandsmedborgare vars personuppgifter överförs har under de senaste </w:t>
            </w:r>
            <w:r w:rsidRPr="00453693">
              <w:rPr>
                <w:b/>
                <w:i/>
              </w:rPr>
              <w:t>15</w:t>
            </w:r>
            <w:r w:rsidRPr="00453693">
              <w:t xml:space="preserve"> åren dömts för ett terroristbrott eller under de senaste </w:t>
            </w:r>
            <w:r w:rsidRPr="00453693">
              <w:rPr>
                <w:b/>
                <w:i/>
              </w:rPr>
              <w:t>10</w:t>
            </w:r>
            <w:r w:rsidRPr="00453693">
              <w:t xml:space="preserve"> åren dömts för något annat brott som förtecknas i bilagan till förordning (EU) 2018/1240 om fängelse eller en frihetsberövande åtgärd i minst tre år </w:t>
            </w:r>
            <w:r w:rsidRPr="00453693">
              <w:rPr>
                <w:b/>
                <w:i/>
              </w:rPr>
              <w:t>har utdömts</w:t>
            </w:r>
            <w:r w:rsidRPr="00453693">
              <w:t xml:space="preserve"> enligt den dömande medlemsstatens nationella rätt.</w:t>
            </w:r>
          </w:p>
        </w:tc>
      </w:tr>
    </w:tbl>
    <w:p w14:paraId="426F3281"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EF16537" w14:textId="77777777" w:rsidR="00447BD5" w:rsidRPr="00453693" w:rsidRDefault="00447BD5" w:rsidP="00447BD5">
      <w:pPr>
        <w:pStyle w:val="AmJustTitle"/>
      </w:pPr>
      <w:r w:rsidRPr="00453693">
        <w:rPr>
          <w:rStyle w:val="HideTWBExt"/>
        </w:rPr>
        <w:t>&lt;TitreJust&gt;</w:t>
      </w:r>
      <w:r w:rsidRPr="00453693">
        <w:t>Motivering</w:t>
      </w:r>
      <w:r w:rsidRPr="00453693">
        <w:rPr>
          <w:rStyle w:val="HideTWBExt"/>
        </w:rPr>
        <w:t>&lt;/TitreJust&gt;</w:t>
      </w:r>
    </w:p>
    <w:p w14:paraId="4DC4CD77" w14:textId="77777777" w:rsidR="00447BD5" w:rsidRPr="00453693" w:rsidRDefault="00447BD5" w:rsidP="00447BD5">
      <w:pPr>
        <w:pStyle w:val="AmJustText"/>
      </w:pPr>
      <w:r w:rsidRPr="00453693">
        <w:t>Det är inte proportionerligt att överföra personuppgifter om återvändande som har dömts till lindrigare straff för potentiellt allvarliga brott, utan att beakta den påföljd som faktiskt utdömts för brottet i det aktuella fallet. De historiska brotten väcker också frågor om nödvändighet och proportionalitet.</w:t>
      </w:r>
    </w:p>
    <w:p w14:paraId="120B29F2" w14:textId="77777777" w:rsidR="00447BD5" w:rsidRPr="00453693" w:rsidRDefault="00447BD5" w:rsidP="00447BD5">
      <w:r w:rsidRPr="00453693">
        <w:rPr>
          <w:rStyle w:val="HideTWBExt"/>
        </w:rPr>
        <w:t>&lt;/Amend&gt;</w:t>
      </w:r>
    </w:p>
    <w:p w14:paraId="19A4ACAB"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2223</w:t>
      </w:r>
      <w:r w:rsidRPr="00453693">
        <w:rPr>
          <w:rStyle w:val="HideTWBExt"/>
        </w:rPr>
        <w:t>&lt;/NumAm&gt;</w:t>
      </w:r>
    </w:p>
    <w:p w14:paraId="5D80C8A1" w14:textId="77777777" w:rsidR="00447BD5" w:rsidRPr="00453693" w:rsidRDefault="00447BD5" w:rsidP="00447BD5">
      <w:pPr>
        <w:pStyle w:val="NormalBold"/>
      </w:pPr>
      <w:r w:rsidRPr="00453693">
        <w:rPr>
          <w:rStyle w:val="HideTWBExt"/>
          <w:b w:val="0"/>
        </w:rPr>
        <w:t>&lt;RepeatBlock-By&gt;&lt;Members&gt;</w:t>
      </w:r>
      <w:r w:rsidRPr="00453693">
        <w:t>Marieke Ehlers</w:t>
      </w:r>
      <w:r w:rsidRPr="00453693">
        <w:rPr>
          <w:rStyle w:val="HideTWBExt"/>
          <w:b w:val="0"/>
        </w:rPr>
        <w:t>&lt;/Members&gt;</w:t>
      </w:r>
    </w:p>
    <w:p w14:paraId="309D9E48" w14:textId="77777777" w:rsidR="00447BD5" w:rsidRPr="00453693" w:rsidRDefault="00447BD5" w:rsidP="00447BD5">
      <w:r w:rsidRPr="00453693">
        <w:rPr>
          <w:rStyle w:val="HideTWBExt"/>
        </w:rPr>
        <w:t>&lt;AuNomDe&gt;</w:t>
      </w:r>
      <w:r w:rsidRPr="00453693">
        <w:rPr>
          <w:rStyle w:val="HideTWBInt"/>
          <w:color w:val="auto"/>
        </w:rPr>
        <w:t>{PfE}</w:t>
      </w:r>
      <w:r w:rsidRPr="00453693">
        <w:t xml:space="preserve">för </w:t>
      </w:r>
      <w:proofErr w:type="spellStart"/>
      <w:r w:rsidRPr="00453693">
        <w:t>PfE</w:t>
      </w:r>
      <w:proofErr w:type="spellEnd"/>
      <w:r w:rsidRPr="00453693">
        <w:t>-gruppen</w:t>
      </w:r>
      <w:r w:rsidRPr="00453693">
        <w:rPr>
          <w:rStyle w:val="HideTWBExt"/>
        </w:rPr>
        <w:t>&lt;/AuNomDe&gt;</w:t>
      </w:r>
    </w:p>
    <w:p w14:paraId="29CE092C" w14:textId="77777777" w:rsidR="00447BD5" w:rsidRPr="00453693" w:rsidRDefault="00447BD5" w:rsidP="00447BD5">
      <w:pPr>
        <w:pStyle w:val="NormalBold"/>
      </w:pPr>
      <w:r w:rsidRPr="00453693">
        <w:rPr>
          <w:rStyle w:val="HideTWBExt"/>
          <w:b w:val="0"/>
        </w:rPr>
        <w:t>&lt;/RepeatBlock-By&gt;</w:t>
      </w:r>
    </w:p>
    <w:p w14:paraId="6042AEBB"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79361C4A" w14:textId="77777777" w:rsidR="00447BD5" w:rsidRPr="00453693" w:rsidRDefault="00447BD5" w:rsidP="00447BD5">
      <w:pPr>
        <w:pStyle w:val="NormalBold"/>
      </w:pPr>
      <w:r w:rsidRPr="00453693">
        <w:rPr>
          <w:rStyle w:val="HideTWBExt"/>
        </w:rPr>
        <w:t>&lt;Article&gt;</w:t>
      </w:r>
      <w:r w:rsidRPr="00453693">
        <w:t>Artikel 40 – punkt 2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0606CFE7" w14:textId="77777777" w:rsidTr="003738E9">
        <w:trPr>
          <w:trHeight w:hRule="exact" w:val="240"/>
          <w:jc w:val="center"/>
        </w:trPr>
        <w:tc>
          <w:tcPr>
            <w:tcW w:w="9752" w:type="dxa"/>
            <w:gridSpan w:val="2"/>
            <w:tcBorders>
              <w:top w:val="nil"/>
              <w:left w:val="nil"/>
              <w:bottom w:val="nil"/>
              <w:right w:val="nil"/>
            </w:tcBorders>
          </w:tcPr>
          <w:p w14:paraId="2BE8335A" w14:textId="77777777" w:rsidR="00447BD5" w:rsidRPr="00453693" w:rsidRDefault="00447BD5" w:rsidP="003738E9"/>
        </w:tc>
      </w:tr>
      <w:tr w:rsidR="00447BD5" w:rsidRPr="00453693" w14:paraId="7D0C925E" w14:textId="77777777" w:rsidTr="003738E9">
        <w:trPr>
          <w:trHeight w:val="240"/>
          <w:jc w:val="center"/>
        </w:trPr>
        <w:tc>
          <w:tcPr>
            <w:tcW w:w="4876" w:type="dxa"/>
            <w:tcBorders>
              <w:top w:val="nil"/>
              <w:left w:val="nil"/>
              <w:bottom w:val="nil"/>
              <w:right w:val="nil"/>
            </w:tcBorders>
          </w:tcPr>
          <w:p w14:paraId="4E6279FA"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32EE5A57" w14:textId="77777777" w:rsidR="00447BD5" w:rsidRPr="00453693" w:rsidRDefault="00447BD5" w:rsidP="003738E9">
            <w:pPr>
              <w:pStyle w:val="AmColumnHeading"/>
            </w:pPr>
            <w:r w:rsidRPr="00453693">
              <w:t>Ändringsförslag</w:t>
            </w:r>
          </w:p>
        </w:tc>
      </w:tr>
      <w:tr w:rsidR="00447BD5" w:rsidRPr="00453693" w14:paraId="19ED3E63" w14:textId="77777777" w:rsidTr="003738E9">
        <w:trPr>
          <w:jc w:val="center"/>
        </w:trPr>
        <w:tc>
          <w:tcPr>
            <w:tcW w:w="4876" w:type="dxa"/>
            <w:tcBorders>
              <w:top w:val="nil"/>
              <w:left w:val="nil"/>
              <w:bottom w:val="nil"/>
              <w:right w:val="nil"/>
            </w:tcBorders>
          </w:tcPr>
          <w:p w14:paraId="66582D63" w14:textId="77777777" w:rsidR="00447BD5" w:rsidRPr="00453693" w:rsidRDefault="00447BD5" w:rsidP="003738E9">
            <w:pPr>
              <w:pStyle w:val="Normal6a"/>
            </w:pPr>
            <w:r w:rsidRPr="00453693">
              <w:rPr>
                <w:b/>
                <w:i/>
              </w:rPr>
              <w:t>b.</w:t>
            </w:r>
            <w:r w:rsidRPr="00453693">
              <w:tab/>
            </w:r>
            <w:r w:rsidRPr="00453693">
              <w:rPr>
                <w:b/>
                <w:i/>
              </w:rPr>
              <w:t>Överföringen av uppgifter är nödvändig för att tillhandahålla ett skräddarsytt och icke-ekonomiskt återanpassningsstöd som avses i artikel 46.</w:t>
            </w:r>
          </w:p>
        </w:tc>
        <w:tc>
          <w:tcPr>
            <w:tcW w:w="4876" w:type="dxa"/>
            <w:tcBorders>
              <w:top w:val="nil"/>
              <w:left w:val="nil"/>
              <w:bottom w:val="nil"/>
              <w:right w:val="nil"/>
            </w:tcBorders>
          </w:tcPr>
          <w:p w14:paraId="5FD217F0" w14:textId="77777777" w:rsidR="00447BD5" w:rsidRPr="00453693" w:rsidRDefault="00447BD5" w:rsidP="003738E9">
            <w:pPr>
              <w:pStyle w:val="Normal6a"/>
            </w:pPr>
            <w:r w:rsidRPr="00453693">
              <w:rPr>
                <w:b/>
                <w:i/>
              </w:rPr>
              <w:t>utgår</w:t>
            </w:r>
          </w:p>
        </w:tc>
      </w:tr>
    </w:tbl>
    <w:p w14:paraId="3D7F1A88"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029A095" w14:textId="77777777" w:rsidR="00447BD5" w:rsidRPr="00453693" w:rsidRDefault="00447BD5" w:rsidP="00447BD5">
      <w:r w:rsidRPr="00453693">
        <w:rPr>
          <w:rStyle w:val="HideTWBExt"/>
        </w:rPr>
        <w:t>&lt;/Amend&gt;</w:t>
      </w:r>
    </w:p>
    <w:p w14:paraId="68AA1F47"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2224</w:t>
      </w:r>
      <w:r w:rsidRPr="00453693">
        <w:rPr>
          <w:rStyle w:val="HideTWBExt"/>
        </w:rPr>
        <w:t>&lt;/NumAm&gt;</w:t>
      </w:r>
    </w:p>
    <w:p w14:paraId="617EE86B"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5CA733DA" w14:textId="77777777" w:rsidR="00447BD5" w:rsidRPr="00453693" w:rsidRDefault="00447BD5" w:rsidP="00447BD5">
      <w:pPr>
        <w:pStyle w:val="NormalBold"/>
      </w:pPr>
      <w:r w:rsidRPr="00453693">
        <w:rPr>
          <w:rStyle w:val="HideTWBExt"/>
          <w:b w:val="0"/>
        </w:rPr>
        <w:t>&lt;/RepeatBlock-By&gt;</w:t>
      </w:r>
    </w:p>
    <w:p w14:paraId="157D0A04"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78F5EA6E" w14:textId="77777777" w:rsidR="00447BD5" w:rsidRPr="00453693" w:rsidRDefault="00447BD5" w:rsidP="00447BD5">
      <w:pPr>
        <w:pStyle w:val="NormalBold"/>
      </w:pPr>
      <w:r w:rsidRPr="00453693">
        <w:rPr>
          <w:rStyle w:val="HideTWBExt"/>
        </w:rPr>
        <w:t>&lt;Article&gt;</w:t>
      </w:r>
      <w:r w:rsidRPr="00453693">
        <w:t>Artikel 40 – punkt 2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71640A73" w14:textId="77777777" w:rsidTr="003738E9">
        <w:trPr>
          <w:trHeight w:hRule="exact" w:val="240"/>
          <w:jc w:val="center"/>
        </w:trPr>
        <w:tc>
          <w:tcPr>
            <w:tcW w:w="9752" w:type="dxa"/>
            <w:gridSpan w:val="2"/>
            <w:tcBorders>
              <w:top w:val="nil"/>
              <w:left w:val="nil"/>
              <w:bottom w:val="nil"/>
              <w:right w:val="nil"/>
            </w:tcBorders>
          </w:tcPr>
          <w:p w14:paraId="0D2F79E5" w14:textId="77777777" w:rsidR="00447BD5" w:rsidRPr="00453693" w:rsidRDefault="00447BD5" w:rsidP="003738E9"/>
        </w:tc>
      </w:tr>
      <w:tr w:rsidR="00447BD5" w:rsidRPr="00453693" w14:paraId="56EBA11A" w14:textId="77777777" w:rsidTr="003738E9">
        <w:trPr>
          <w:trHeight w:val="240"/>
          <w:jc w:val="center"/>
        </w:trPr>
        <w:tc>
          <w:tcPr>
            <w:tcW w:w="4876" w:type="dxa"/>
            <w:tcBorders>
              <w:top w:val="nil"/>
              <w:left w:val="nil"/>
              <w:bottom w:val="nil"/>
              <w:right w:val="nil"/>
            </w:tcBorders>
          </w:tcPr>
          <w:p w14:paraId="25F1C9D3"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47D87ACB" w14:textId="77777777" w:rsidR="00447BD5" w:rsidRPr="00453693" w:rsidRDefault="00447BD5" w:rsidP="003738E9">
            <w:pPr>
              <w:pStyle w:val="AmColumnHeading"/>
            </w:pPr>
            <w:r w:rsidRPr="00453693">
              <w:t>Ändringsförslag</w:t>
            </w:r>
          </w:p>
        </w:tc>
      </w:tr>
      <w:tr w:rsidR="00447BD5" w:rsidRPr="00453693" w14:paraId="32B22B48" w14:textId="77777777" w:rsidTr="003738E9">
        <w:trPr>
          <w:jc w:val="center"/>
        </w:trPr>
        <w:tc>
          <w:tcPr>
            <w:tcW w:w="4876" w:type="dxa"/>
            <w:tcBorders>
              <w:top w:val="nil"/>
              <w:left w:val="nil"/>
              <w:bottom w:val="nil"/>
              <w:right w:val="nil"/>
            </w:tcBorders>
          </w:tcPr>
          <w:p w14:paraId="289036BE" w14:textId="77777777" w:rsidR="00447BD5" w:rsidRPr="00453693" w:rsidRDefault="00447BD5" w:rsidP="003738E9">
            <w:pPr>
              <w:pStyle w:val="Normal6a"/>
            </w:pPr>
            <w:r w:rsidRPr="00453693">
              <w:t>b.</w:t>
            </w:r>
            <w:r w:rsidRPr="00453693">
              <w:tab/>
              <w:t>Överföringen av uppgifter är nödvändig för att tillhandahålla ett skräddarsytt och icke-ekonomiskt återanpassningsstöd som avses i artikel 46.</w:t>
            </w:r>
          </w:p>
        </w:tc>
        <w:tc>
          <w:tcPr>
            <w:tcW w:w="4876" w:type="dxa"/>
            <w:tcBorders>
              <w:top w:val="nil"/>
              <w:left w:val="nil"/>
              <w:bottom w:val="nil"/>
              <w:right w:val="nil"/>
            </w:tcBorders>
          </w:tcPr>
          <w:p w14:paraId="3F90D7C3" w14:textId="77777777" w:rsidR="00447BD5" w:rsidRPr="00453693" w:rsidRDefault="00447BD5" w:rsidP="003738E9">
            <w:pPr>
              <w:pStyle w:val="Normal6a"/>
            </w:pPr>
            <w:r w:rsidRPr="00453693">
              <w:t>b.</w:t>
            </w:r>
            <w:r w:rsidRPr="00453693">
              <w:tab/>
              <w:t xml:space="preserve">Överföringen av uppgifter är </w:t>
            </w:r>
            <w:r w:rsidRPr="00453693">
              <w:rPr>
                <w:b/>
                <w:i/>
              </w:rPr>
              <w:t>strikt</w:t>
            </w:r>
            <w:r w:rsidRPr="00453693">
              <w:t xml:space="preserve"> nödvändig </w:t>
            </w:r>
            <w:r w:rsidRPr="00453693">
              <w:rPr>
                <w:b/>
                <w:i/>
              </w:rPr>
              <w:t>och proportionerlig</w:t>
            </w:r>
            <w:r w:rsidRPr="00453693">
              <w:t xml:space="preserve"> för att tillhandahålla ett skräddarsytt och icke-ekonomiskt återanpassningsstöd som avses i artikel 46.</w:t>
            </w:r>
          </w:p>
        </w:tc>
      </w:tr>
    </w:tbl>
    <w:p w14:paraId="78334205"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178A3FD" w14:textId="77777777" w:rsidR="00447BD5" w:rsidRPr="00453693" w:rsidRDefault="00447BD5" w:rsidP="00447BD5">
      <w:r w:rsidRPr="00453693">
        <w:rPr>
          <w:rStyle w:val="HideTWBExt"/>
        </w:rPr>
        <w:t>&lt;/Amend&gt;</w:t>
      </w:r>
    </w:p>
    <w:p w14:paraId="13014FE1"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2225</w:t>
      </w:r>
      <w:r w:rsidRPr="00453693">
        <w:rPr>
          <w:rStyle w:val="HideTWBExt"/>
        </w:rPr>
        <w:t>&lt;/NumAm&gt;</w:t>
      </w:r>
    </w:p>
    <w:p w14:paraId="3462178C"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322E212A" w14:textId="77777777" w:rsidR="00447BD5" w:rsidRPr="00453693" w:rsidRDefault="00447BD5" w:rsidP="00447BD5">
      <w:pPr>
        <w:pStyle w:val="NormalBold"/>
      </w:pPr>
      <w:r w:rsidRPr="00453693">
        <w:rPr>
          <w:rStyle w:val="HideTWBExt"/>
          <w:b w:val="0"/>
        </w:rPr>
        <w:t>&lt;/RepeatBlock-By&gt;</w:t>
      </w:r>
    </w:p>
    <w:p w14:paraId="2EBB10CA"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97FE8A0" w14:textId="77777777" w:rsidR="00447BD5" w:rsidRPr="00453693" w:rsidRDefault="00447BD5" w:rsidP="00447BD5">
      <w:pPr>
        <w:pStyle w:val="NormalBold"/>
      </w:pPr>
      <w:r w:rsidRPr="00453693">
        <w:rPr>
          <w:rStyle w:val="HideTWBExt"/>
        </w:rPr>
        <w:t>&lt;Article&gt;</w:t>
      </w:r>
      <w:r w:rsidRPr="00453693">
        <w:t>Artikel 40 – punkt 2 – led d</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3F370F40" w14:textId="77777777" w:rsidTr="003738E9">
        <w:trPr>
          <w:trHeight w:hRule="exact" w:val="240"/>
          <w:jc w:val="center"/>
        </w:trPr>
        <w:tc>
          <w:tcPr>
            <w:tcW w:w="9752" w:type="dxa"/>
            <w:gridSpan w:val="2"/>
            <w:tcBorders>
              <w:top w:val="nil"/>
              <w:left w:val="nil"/>
              <w:bottom w:val="nil"/>
              <w:right w:val="nil"/>
            </w:tcBorders>
          </w:tcPr>
          <w:p w14:paraId="1B0C3AC3" w14:textId="77777777" w:rsidR="00447BD5" w:rsidRPr="00453693" w:rsidRDefault="00447BD5" w:rsidP="003738E9"/>
        </w:tc>
      </w:tr>
      <w:tr w:rsidR="00447BD5" w:rsidRPr="00453693" w14:paraId="5B114902" w14:textId="77777777" w:rsidTr="003738E9">
        <w:trPr>
          <w:trHeight w:val="240"/>
          <w:jc w:val="center"/>
        </w:trPr>
        <w:tc>
          <w:tcPr>
            <w:tcW w:w="4876" w:type="dxa"/>
            <w:tcBorders>
              <w:top w:val="nil"/>
              <w:left w:val="nil"/>
              <w:bottom w:val="nil"/>
              <w:right w:val="nil"/>
            </w:tcBorders>
          </w:tcPr>
          <w:p w14:paraId="3E50DDDF"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3F5C82C3" w14:textId="77777777" w:rsidR="00447BD5" w:rsidRPr="00453693" w:rsidRDefault="00447BD5" w:rsidP="003738E9">
            <w:pPr>
              <w:pStyle w:val="AmColumnHeading"/>
            </w:pPr>
            <w:r w:rsidRPr="00453693">
              <w:t>Ändringsförslag</w:t>
            </w:r>
          </w:p>
        </w:tc>
      </w:tr>
      <w:tr w:rsidR="00447BD5" w:rsidRPr="00453693" w14:paraId="5B3A5110" w14:textId="77777777" w:rsidTr="003738E9">
        <w:trPr>
          <w:jc w:val="center"/>
        </w:trPr>
        <w:tc>
          <w:tcPr>
            <w:tcW w:w="4876" w:type="dxa"/>
            <w:tcBorders>
              <w:top w:val="nil"/>
              <w:left w:val="nil"/>
              <w:bottom w:val="nil"/>
              <w:right w:val="nil"/>
            </w:tcBorders>
          </w:tcPr>
          <w:p w14:paraId="412AA738" w14:textId="77777777" w:rsidR="00447BD5" w:rsidRPr="00453693" w:rsidRDefault="00447BD5" w:rsidP="003738E9">
            <w:pPr>
              <w:pStyle w:val="Normal6a"/>
            </w:pPr>
            <w:r w:rsidRPr="00453693">
              <w:t>d.</w:t>
            </w:r>
            <w:r w:rsidRPr="00453693">
              <w:tab/>
              <w:t xml:space="preserve">Den behöriga myndigheten och, i tillämpliga fall, </w:t>
            </w:r>
            <w:proofErr w:type="spellStart"/>
            <w:r w:rsidRPr="00453693">
              <w:t>Frontex</w:t>
            </w:r>
            <w:proofErr w:type="spellEnd"/>
            <w:r w:rsidRPr="00453693">
              <w:t xml:space="preserve"> har före överföringen av uppgifter försäkrat sig om att överföringen inte riskerar att bryta mot principen om non-</w:t>
            </w:r>
            <w:proofErr w:type="spellStart"/>
            <w:r w:rsidRPr="00453693">
              <w:t>refoulement</w:t>
            </w:r>
            <w:proofErr w:type="spellEnd"/>
            <w:r w:rsidRPr="00453693">
              <w:t>.</w:t>
            </w:r>
          </w:p>
        </w:tc>
        <w:tc>
          <w:tcPr>
            <w:tcW w:w="4876" w:type="dxa"/>
            <w:tcBorders>
              <w:top w:val="nil"/>
              <w:left w:val="nil"/>
              <w:bottom w:val="nil"/>
              <w:right w:val="nil"/>
            </w:tcBorders>
          </w:tcPr>
          <w:p w14:paraId="1C5DF2DA" w14:textId="77777777" w:rsidR="00447BD5" w:rsidRPr="00453693" w:rsidRDefault="00447BD5" w:rsidP="003738E9">
            <w:pPr>
              <w:pStyle w:val="Normal6a"/>
            </w:pPr>
            <w:r w:rsidRPr="00453693">
              <w:t>d.</w:t>
            </w:r>
            <w:r w:rsidRPr="00453693">
              <w:tab/>
              <w:t xml:space="preserve">Den behöriga myndigheten och, i tillämpliga fall, </w:t>
            </w:r>
            <w:proofErr w:type="spellStart"/>
            <w:r w:rsidRPr="00453693">
              <w:t>Frontex</w:t>
            </w:r>
            <w:proofErr w:type="spellEnd"/>
            <w:r w:rsidRPr="00453693">
              <w:t xml:space="preserve"> har före överföringen av uppgifter försäkrat sig om att överföringen inte riskerar att bryta mot principen om non-</w:t>
            </w:r>
            <w:proofErr w:type="spellStart"/>
            <w:r w:rsidRPr="00453693">
              <w:t>refoulement</w:t>
            </w:r>
            <w:proofErr w:type="spellEnd"/>
            <w:r w:rsidRPr="00453693">
              <w:t xml:space="preserve"> </w:t>
            </w:r>
            <w:r w:rsidRPr="00453693">
              <w:rPr>
                <w:b/>
                <w:i/>
              </w:rPr>
              <w:t>och att de överförda uppgifterna inte riskerar att leda till avkunnande eller verkställande av dödsstraff eller någon form av grym eller omänsklig behandling</w:t>
            </w:r>
            <w:r w:rsidRPr="00453693">
              <w:t>.</w:t>
            </w:r>
          </w:p>
        </w:tc>
      </w:tr>
    </w:tbl>
    <w:p w14:paraId="6744B1AB"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160EBAD" w14:textId="77777777" w:rsidR="00447BD5" w:rsidRPr="00453693" w:rsidRDefault="00447BD5" w:rsidP="00447BD5">
      <w:r w:rsidRPr="00453693">
        <w:rPr>
          <w:rStyle w:val="HideTWBExt"/>
        </w:rPr>
        <w:t>&lt;/Amend&gt;</w:t>
      </w:r>
    </w:p>
    <w:p w14:paraId="46F68C89"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2226</w:t>
      </w:r>
      <w:r w:rsidRPr="00453693">
        <w:rPr>
          <w:rStyle w:val="HideTWBExt"/>
        </w:rPr>
        <w:t>&lt;/NumAm&gt;</w:t>
      </w:r>
    </w:p>
    <w:p w14:paraId="7B7A4074"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1C07966F" w14:textId="77777777" w:rsidR="00447BD5" w:rsidRPr="00453693" w:rsidRDefault="00447BD5" w:rsidP="00447BD5">
      <w:pPr>
        <w:pStyle w:val="NormalBold"/>
      </w:pPr>
      <w:r w:rsidRPr="00453693">
        <w:rPr>
          <w:rStyle w:val="HideTWBExt"/>
          <w:b w:val="0"/>
        </w:rPr>
        <w:t>&lt;/RepeatBlock-By&gt;</w:t>
      </w:r>
    </w:p>
    <w:p w14:paraId="6A22D033"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49A375A" w14:textId="77777777" w:rsidR="00447BD5" w:rsidRPr="00453693" w:rsidRDefault="00447BD5" w:rsidP="00447BD5">
      <w:pPr>
        <w:pStyle w:val="NormalBold"/>
      </w:pPr>
      <w:r w:rsidRPr="00453693">
        <w:rPr>
          <w:rStyle w:val="HideTWBExt"/>
        </w:rPr>
        <w:t>&lt;Article&gt;</w:t>
      </w:r>
      <w:r w:rsidRPr="00453693">
        <w:t>Artikel 40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2DFB7CDF" w14:textId="77777777" w:rsidTr="003738E9">
        <w:trPr>
          <w:trHeight w:hRule="exact" w:val="240"/>
          <w:jc w:val="center"/>
        </w:trPr>
        <w:tc>
          <w:tcPr>
            <w:tcW w:w="9752" w:type="dxa"/>
            <w:gridSpan w:val="2"/>
            <w:tcBorders>
              <w:top w:val="nil"/>
              <w:left w:val="nil"/>
              <w:bottom w:val="nil"/>
              <w:right w:val="nil"/>
            </w:tcBorders>
          </w:tcPr>
          <w:p w14:paraId="3B4A5714" w14:textId="77777777" w:rsidR="00447BD5" w:rsidRPr="00453693" w:rsidRDefault="00447BD5" w:rsidP="003738E9"/>
        </w:tc>
      </w:tr>
      <w:tr w:rsidR="00447BD5" w:rsidRPr="00453693" w14:paraId="26ED3FDA" w14:textId="77777777" w:rsidTr="003738E9">
        <w:trPr>
          <w:trHeight w:val="240"/>
          <w:jc w:val="center"/>
        </w:trPr>
        <w:tc>
          <w:tcPr>
            <w:tcW w:w="4876" w:type="dxa"/>
            <w:tcBorders>
              <w:top w:val="nil"/>
              <w:left w:val="nil"/>
              <w:bottom w:val="nil"/>
              <w:right w:val="nil"/>
            </w:tcBorders>
          </w:tcPr>
          <w:p w14:paraId="23F2525A"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224E0A48" w14:textId="77777777" w:rsidR="00447BD5" w:rsidRPr="00453693" w:rsidRDefault="00447BD5" w:rsidP="003738E9">
            <w:pPr>
              <w:pStyle w:val="AmColumnHeading"/>
            </w:pPr>
            <w:r w:rsidRPr="00453693">
              <w:t>Ändringsförslag</w:t>
            </w:r>
          </w:p>
        </w:tc>
      </w:tr>
      <w:tr w:rsidR="00447BD5" w:rsidRPr="00453693" w14:paraId="0E3A2108" w14:textId="77777777" w:rsidTr="003738E9">
        <w:trPr>
          <w:jc w:val="center"/>
        </w:trPr>
        <w:tc>
          <w:tcPr>
            <w:tcW w:w="4876" w:type="dxa"/>
            <w:tcBorders>
              <w:top w:val="nil"/>
              <w:left w:val="nil"/>
              <w:bottom w:val="nil"/>
              <w:right w:val="nil"/>
            </w:tcBorders>
          </w:tcPr>
          <w:p w14:paraId="76B763E9" w14:textId="77777777" w:rsidR="00447BD5" w:rsidRPr="00453693" w:rsidRDefault="00447BD5" w:rsidP="003738E9">
            <w:pPr>
              <w:pStyle w:val="Normal6a"/>
            </w:pPr>
            <w:r w:rsidRPr="00453693">
              <w:t>3.</w:t>
            </w:r>
            <w:r w:rsidRPr="00453693">
              <w:tab/>
              <w:t xml:space="preserve">När medlemsstaterna och </w:t>
            </w:r>
            <w:proofErr w:type="spellStart"/>
            <w:r w:rsidRPr="00453693">
              <w:t>Frontex</w:t>
            </w:r>
            <w:proofErr w:type="spellEnd"/>
            <w:r w:rsidRPr="00453693">
              <w:t xml:space="preserve"> överför personuppgifter i enlighet med punkt 1 eller 2 ska de säkerställa att sådana överföringar är förenliga med kapitel V i förordning (EU) 2016/679 respektive kapitel V i förordning (EU) 2018/1725.</w:t>
            </w:r>
          </w:p>
        </w:tc>
        <w:tc>
          <w:tcPr>
            <w:tcW w:w="4876" w:type="dxa"/>
            <w:tcBorders>
              <w:top w:val="nil"/>
              <w:left w:val="nil"/>
              <w:bottom w:val="nil"/>
              <w:right w:val="nil"/>
            </w:tcBorders>
          </w:tcPr>
          <w:p w14:paraId="7480DA0D" w14:textId="77777777" w:rsidR="00447BD5" w:rsidRPr="00453693" w:rsidRDefault="00447BD5" w:rsidP="003738E9">
            <w:pPr>
              <w:pStyle w:val="Normal6a"/>
            </w:pPr>
            <w:r w:rsidRPr="00453693">
              <w:t>3.</w:t>
            </w:r>
            <w:r w:rsidRPr="00453693">
              <w:tab/>
              <w:t xml:space="preserve">När medlemsstaterna och </w:t>
            </w:r>
            <w:proofErr w:type="spellStart"/>
            <w:r w:rsidRPr="00453693">
              <w:t>Frontex</w:t>
            </w:r>
            <w:proofErr w:type="spellEnd"/>
            <w:r w:rsidRPr="00453693">
              <w:t xml:space="preserve"> överför personuppgifter i enlighet med punkt 1 eller 2 ska de säkerställa att sådana överföringar är förenliga med kapitel V i förordning (EU) 2016/679 respektive kapitel V i förordning (EU) 2018/1725.</w:t>
            </w:r>
            <w:r w:rsidRPr="00453693">
              <w:rPr>
                <w:b/>
                <w:i/>
              </w:rPr>
              <w:t xml:space="preserve">Om överföringen av personuppgifter rör en underårigs personuppgifter ska medlemsstaterna och, i tillämpliga fall, </w:t>
            </w:r>
            <w:proofErr w:type="spellStart"/>
            <w:r w:rsidRPr="00453693">
              <w:rPr>
                <w:b/>
                <w:i/>
              </w:rPr>
              <w:t>Frontex</w:t>
            </w:r>
            <w:proofErr w:type="spellEnd"/>
            <w:r w:rsidRPr="00453693">
              <w:rPr>
                <w:b/>
                <w:i/>
              </w:rPr>
              <w:t xml:space="preserve"> fastställa att överföringen av uppgifter är till barnets bästa innan en sådan överföring äger rum.</w:t>
            </w:r>
          </w:p>
        </w:tc>
      </w:tr>
    </w:tbl>
    <w:p w14:paraId="6711F091"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646E183" w14:textId="77777777" w:rsidR="00447BD5" w:rsidRPr="00453693" w:rsidRDefault="00447BD5" w:rsidP="00447BD5">
      <w:r w:rsidRPr="00453693">
        <w:rPr>
          <w:rStyle w:val="HideTWBExt"/>
        </w:rPr>
        <w:t>&lt;/Amend&gt;</w:t>
      </w:r>
    </w:p>
    <w:p w14:paraId="5BD4E70F"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2227</w:t>
      </w:r>
      <w:r w:rsidRPr="00453693">
        <w:rPr>
          <w:rStyle w:val="HideTWBExt"/>
        </w:rPr>
        <w:t>&lt;/NumAm&gt;</w:t>
      </w:r>
    </w:p>
    <w:p w14:paraId="11B10D0F"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504EAD6C" w14:textId="77777777" w:rsidR="00447BD5" w:rsidRPr="00453693" w:rsidRDefault="00447BD5" w:rsidP="00447BD5">
      <w:pPr>
        <w:pStyle w:val="NormalBold"/>
      </w:pPr>
      <w:r w:rsidRPr="00453693">
        <w:rPr>
          <w:rStyle w:val="HideTWBExt"/>
          <w:b w:val="0"/>
        </w:rPr>
        <w:t>&lt;/RepeatBlock-By&gt;</w:t>
      </w:r>
    </w:p>
    <w:p w14:paraId="755FF22E"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7CDAC8C4" w14:textId="77777777" w:rsidR="00447BD5" w:rsidRPr="00453693" w:rsidRDefault="00447BD5" w:rsidP="00447BD5">
      <w:pPr>
        <w:pStyle w:val="NormalBold"/>
      </w:pPr>
      <w:r w:rsidRPr="00453693">
        <w:rPr>
          <w:rStyle w:val="HideTWBExt"/>
        </w:rPr>
        <w:t>&lt;Article&gt;</w:t>
      </w:r>
      <w:r w:rsidRPr="00453693">
        <w:t>Artikel 40 – punkt 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086EB984" w14:textId="77777777" w:rsidTr="003738E9">
        <w:trPr>
          <w:trHeight w:hRule="exact" w:val="240"/>
          <w:jc w:val="center"/>
        </w:trPr>
        <w:tc>
          <w:tcPr>
            <w:tcW w:w="9752" w:type="dxa"/>
            <w:gridSpan w:val="2"/>
            <w:tcBorders>
              <w:top w:val="nil"/>
              <w:left w:val="nil"/>
              <w:bottom w:val="nil"/>
              <w:right w:val="nil"/>
            </w:tcBorders>
          </w:tcPr>
          <w:p w14:paraId="7055035B" w14:textId="77777777" w:rsidR="00447BD5" w:rsidRPr="00453693" w:rsidRDefault="00447BD5" w:rsidP="003738E9"/>
        </w:tc>
      </w:tr>
      <w:tr w:rsidR="00447BD5" w:rsidRPr="00453693" w14:paraId="785F7EC5" w14:textId="77777777" w:rsidTr="003738E9">
        <w:trPr>
          <w:trHeight w:val="240"/>
          <w:jc w:val="center"/>
        </w:trPr>
        <w:tc>
          <w:tcPr>
            <w:tcW w:w="4876" w:type="dxa"/>
            <w:tcBorders>
              <w:top w:val="nil"/>
              <w:left w:val="nil"/>
              <w:bottom w:val="nil"/>
              <w:right w:val="nil"/>
            </w:tcBorders>
          </w:tcPr>
          <w:p w14:paraId="1ACFAF62"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2C87FF72" w14:textId="77777777" w:rsidR="00447BD5" w:rsidRPr="00453693" w:rsidRDefault="00447BD5" w:rsidP="003738E9">
            <w:pPr>
              <w:pStyle w:val="AmColumnHeading"/>
            </w:pPr>
            <w:r w:rsidRPr="00453693">
              <w:t>Ändringsförslag</w:t>
            </w:r>
          </w:p>
        </w:tc>
      </w:tr>
      <w:tr w:rsidR="00447BD5" w:rsidRPr="00453693" w14:paraId="186529E6" w14:textId="77777777" w:rsidTr="003738E9">
        <w:trPr>
          <w:jc w:val="center"/>
        </w:trPr>
        <w:tc>
          <w:tcPr>
            <w:tcW w:w="4876" w:type="dxa"/>
            <w:tcBorders>
              <w:top w:val="nil"/>
              <w:left w:val="nil"/>
              <w:bottom w:val="nil"/>
              <w:right w:val="nil"/>
            </w:tcBorders>
          </w:tcPr>
          <w:p w14:paraId="028F3AEA" w14:textId="77777777" w:rsidR="00447BD5" w:rsidRPr="00453693" w:rsidRDefault="00447BD5" w:rsidP="003738E9">
            <w:pPr>
              <w:pStyle w:val="Normal6a"/>
            </w:pPr>
            <w:r w:rsidRPr="00453693">
              <w:t>4.</w:t>
            </w:r>
            <w:r w:rsidRPr="00453693">
              <w:tab/>
              <w:t xml:space="preserve">Om en överföring görs i enlighet med punkt 1 </w:t>
            </w:r>
            <w:r w:rsidRPr="00453693">
              <w:rPr>
                <w:b/>
                <w:i/>
              </w:rPr>
              <w:t>eller 2</w:t>
            </w:r>
            <w:r w:rsidRPr="00453693">
              <w:t xml:space="preserve"> ska en sådan överföring dokumenteras och dokumentationen ska på begäran göras tillgänglig för den behöriga tillsynsmyndighet som inrättats i enlighet med artikel 51.1 i förordning (EU) 2016/679 och artikel 52.1 i förordning (EU) 2018/1725, inbegripet datum och tidpunkt för överföringen, information om det mottagande tredjelandets behöriga myndighet, motiveringen till att överföringen uppfyller de villkor som anges i punkt 1 </w:t>
            </w:r>
            <w:r w:rsidRPr="00453693">
              <w:rPr>
                <w:b/>
                <w:i/>
              </w:rPr>
              <w:t>eller 2</w:t>
            </w:r>
            <w:r w:rsidRPr="00453693">
              <w:t xml:space="preserve"> och vilka personuppgifter som överförts.</w:t>
            </w:r>
          </w:p>
        </w:tc>
        <w:tc>
          <w:tcPr>
            <w:tcW w:w="4876" w:type="dxa"/>
            <w:tcBorders>
              <w:top w:val="nil"/>
              <w:left w:val="nil"/>
              <w:bottom w:val="nil"/>
              <w:right w:val="nil"/>
            </w:tcBorders>
          </w:tcPr>
          <w:p w14:paraId="4BD3D37C" w14:textId="77777777" w:rsidR="00447BD5" w:rsidRPr="00453693" w:rsidRDefault="00447BD5" w:rsidP="003738E9">
            <w:pPr>
              <w:pStyle w:val="Normal6a"/>
            </w:pPr>
            <w:r w:rsidRPr="00453693">
              <w:t>4.</w:t>
            </w:r>
            <w:r w:rsidRPr="00453693">
              <w:tab/>
              <w:t>Om en överföring görs i enlighet med punkt 1 ska en sådan överföring dokumenteras och dokumentationen ska på begäran göras tillgänglig för den behöriga tillsynsmyndighet som inrättats i enlighet med artikel 51.1 i förordning (EU) 2016/679 och artikel 52.1 i förordning (EU) 2018/1725, inbegripet datum och tidpunkt för överföringen, information om det mottagande tredjelandets behöriga myndighet, motiveringen till att överföringen uppfyller de villkor som anges i punkt 1 och vilka personuppgifter som överförts.</w:t>
            </w:r>
          </w:p>
        </w:tc>
      </w:tr>
    </w:tbl>
    <w:p w14:paraId="7C050B9B"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89B3C35" w14:textId="77777777" w:rsidR="00447BD5" w:rsidRPr="00453693" w:rsidRDefault="00447BD5" w:rsidP="00447BD5">
      <w:r w:rsidRPr="00453693">
        <w:rPr>
          <w:rStyle w:val="HideTWBExt"/>
        </w:rPr>
        <w:t>&lt;/Amend&gt;</w:t>
      </w:r>
    </w:p>
    <w:p w14:paraId="7056AB1C"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2228</w:t>
      </w:r>
      <w:r w:rsidRPr="00453693">
        <w:rPr>
          <w:rStyle w:val="HideTWBExt"/>
        </w:rPr>
        <w:t>&lt;/NumAm&gt;</w:t>
      </w:r>
    </w:p>
    <w:p w14:paraId="47EF3820"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3F48ED48" w14:textId="77777777" w:rsidR="00447BD5" w:rsidRPr="00453693" w:rsidRDefault="00447BD5" w:rsidP="00447BD5">
      <w:pPr>
        <w:pStyle w:val="NormalBold"/>
      </w:pPr>
      <w:r w:rsidRPr="00453693">
        <w:rPr>
          <w:rStyle w:val="HideTWBExt"/>
          <w:b w:val="0"/>
        </w:rPr>
        <w:t>&lt;/RepeatBlock-By&gt;</w:t>
      </w:r>
    </w:p>
    <w:p w14:paraId="6BC3ABD6"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CA411EC" w14:textId="77777777" w:rsidR="00447BD5" w:rsidRPr="00453693" w:rsidRDefault="00447BD5" w:rsidP="00447BD5">
      <w:pPr>
        <w:pStyle w:val="NormalBold"/>
      </w:pPr>
      <w:r w:rsidRPr="00453693">
        <w:rPr>
          <w:rStyle w:val="HideTWBExt"/>
        </w:rPr>
        <w:t>&lt;Article&gt;</w:t>
      </w:r>
      <w:r w:rsidRPr="00453693">
        <w:t>Artikel 41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23934605" w14:textId="77777777" w:rsidTr="003738E9">
        <w:trPr>
          <w:trHeight w:hRule="exact" w:val="240"/>
          <w:jc w:val="center"/>
        </w:trPr>
        <w:tc>
          <w:tcPr>
            <w:tcW w:w="9752" w:type="dxa"/>
            <w:gridSpan w:val="2"/>
            <w:tcBorders>
              <w:top w:val="nil"/>
              <w:left w:val="nil"/>
              <w:bottom w:val="nil"/>
              <w:right w:val="nil"/>
            </w:tcBorders>
          </w:tcPr>
          <w:p w14:paraId="4D507B34" w14:textId="77777777" w:rsidR="00447BD5" w:rsidRPr="00453693" w:rsidRDefault="00447BD5" w:rsidP="003738E9"/>
        </w:tc>
      </w:tr>
      <w:tr w:rsidR="00447BD5" w:rsidRPr="00453693" w14:paraId="0D0BA126" w14:textId="77777777" w:rsidTr="003738E9">
        <w:trPr>
          <w:trHeight w:val="240"/>
          <w:jc w:val="center"/>
        </w:trPr>
        <w:tc>
          <w:tcPr>
            <w:tcW w:w="4876" w:type="dxa"/>
            <w:tcBorders>
              <w:top w:val="nil"/>
              <w:left w:val="nil"/>
              <w:bottom w:val="nil"/>
              <w:right w:val="nil"/>
            </w:tcBorders>
          </w:tcPr>
          <w:p w14:paraId="63F1F645"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5481A7B5" w14:textId="77777777" w:rsidR="00447BD5" w:rsidRPr="00453693" w:rsidRDefault="00447BD5" w:rsidP="003738E9">
            <w:pPr>
              <w:pStyle w:val="AmColumnHeading"/>
            </w:pPr>
            <w:r w:rsidRPr="00453693">
              <w:t>Ändringsförslag</w:t>
            </w:r>
          </w:p>
        </w:tc>
      </w:tr>
      <w:tr w:rsidR="00447BD5" w:rsidRPr="00453693" w14:paraId="618FC93D" w14:textId="77777777" w:rsidTr="003738E9">
        <w:trPr>
          <w:jc w:val="center"/>
        </w:trPr>
        <w:tc>
          <w:tcPr>
            <w:tcW w:w="4876" w:type="dxa"/>
            <w:tcBorders>
              <w:top w:val="nil"/>
              <w:left w:val="nil"/>
              <w:bottom w:val="nil"/>
              <w:right w:val="nil"/>
            </w:tcBorders>
          </w:tcPr>
          <w:p w14:paraId="1231F2D8" w14:textId="77777777" w:rsidR="00447BD5" w:rsidRPr="00453693" w:rsidRDefault="00447BD5" w:rsidP="003738E9">
            <w:pPr>
              <w:pStyle w:val="Normal6a"/>
              <w:jc w:val="center"/>
            </w:pPr>
            <w:r w:rsidRPr="00453693">
              <w:rPr>
                <w:b/>
                <w:i/>
              </w:rPr>
              <w:t>Artikel 41</w:t>
            </w:r>
            <w:r w:rsidRPr="00453693">
              <w:tab/>
            </w:r>
          </w:p>
        </w:tc>
        <w:tc>
          <w:tcPr>
            <w:tcW w:w="4876" w:type="dxa"/>
            <w:tcBorders>
              <w:top w:val="nil"/>
              <w:left w:val="nil"/>
              <w:bottom w:val="nil"/>
              <w:right w:val="nil"/>
            </w:tcBorders>
          </w:tcPr>
          <w:p w14:paraId="213DF940" w14:textId="77777777" w:rsidR="00447BD5" w:rsidRPr="00453693" w:rsidRDefault="00447BD5" w:rsidP="003738E9">
            <w:pPr>
              <w:pStyle w:val="Normal6a"/>
            </w:pPr>
            <w:r w:rsidRPr="00453693">
              <w:rPr>
                <w:b/>
                <w:i/>
              </w:rPr>
              <w:t>utgår</w:t>
            </w:r>
          </w:p>
        </w:tc>
      </w:tr>
      <w:tr w:rsidR="00447BD5" w:rsidRPr="00453693" w14:paraId="6CEF13FB" w14:textId="77777777" w:rsidTr="003738E9">
        <w:trPr>
          <w:jc w:val="center"/>
        </w:trPr>
        <w:tc>
          <w:tcPr>
            <w:tcW w:w="4876" w:type="dxa"/>
            <w:tcBorders>
              <w:top w:val="nil"/>
              <w:left w:val="nil"/>
              <w:bottom w:val="nil"/>
              <w:right w:val="nil"/>
            </w:tcBorders>
          </w:tcPr>
          <w:p w14:paraId="642823D1" w14:textId="77777777" w:rsidR="00447BD5" w:rsidRPr="00453693" w:rsidRDefault="00447BD5" w:rsidP="003738E9">
            <w:pPr>
              <w:pStyle w:val="Normal6a"/>
              <w:jc w:val="center"/>
            </w:pPr>
            <w:r w:rsidRPr="00453693">
              <w:rPr>
                <w:b/>
                <w:i/>
              </w:rPr>
              <w:t>Överföring av tredjelandsmedborgares hälsouppgifter till tredjeländer i syfte att genomföra återvändande och återanpassning</w:t>
            </w:r>
          </w:p>
        </w:tc>
        <w:tc>
          <w:tcPr>
            <w:tcW w:w="4876" w:type="dxa"/>
            <w:tcBorders>
              <w:top w:val="nil"/>
              <w:left w:val="nil"/>
              <w:bottom w:val="nil"/>
              <w:right w:val="nil"/>
            </w:tcBorders>
          </w:tcPr>
          <w:p w14:paraId="72F2F006" w14:textId="77777777" w:rsidR="00447BD5" w:rsidRPr="00453693" w:rsidRDefault="00447BD5" w:rsidP="003738E9">
            <w:pPr>
              <w:pStyle w:val="Normal6a"/>
            </w:pPr>
          </w:p>
        </w:tc>
      </w:tr>
      <w:tr w:rsidR="00447BD5" w:rsidRPr="00453693" w14:paraId="4FDA7EC9" w14:textId="77777777" w:rsidTr="003738E9">
        <w:trPr>
          <w:jc w:val="center"/>
        </w:trPr>
        <w:tc>
          <w:tcPr>
            <w:tcW w:w="4876" w:type="dxa"/>
            <w:tcBorders>
              <w:top w:val="nil"/>
              <w:left w:val="nil"/>
              <w:bottom w:val="nil"/>
              <w:right w:val="nil"/>
            </w:tcBorders>
          </w:tcPr>
          <w:p w14:paraId="2ADE837D" w14:textId="77777777" w:rsidR="00447BD5" w:rsidRPr="00453693" w:rsidRDefault="00447BD5" w:rsidP="003738E9">
            <w:pPr>
              <w:pStyle w:val="Normal6a"/>
            </w:pPr>
            <w:r w:rsidRPr="00453693">
              <w:rPr>
                <w:b/>
                <w:i/>
              </w:rPr>
              <w:t xml:space="preserve">1. Uppgifter om medicinskt stöd som ska tillhandahållas tredjelandsmedborgare under återvändandeinsatsen får i enskilda fall behandlas och överföras av en behörig myndighet och, i tillämpliga fall, </w:t>
            </w:r>
            <w:proofErr w:type="spellStart"/>
            <w:r w:rsidRPr="00453693">
              <w:rPr>
                <w:b/>
                <w:i/>
              </w:rPr>
              <w:t>Frontex</w:t>
            </w:r>
            <w:proofErr w:type="spellEnd"/>
            <w:r w:rsidRPr="00453693">
              <w:rPr>
                <w:b/>
                <w:i/>
              </w:rPr>
              <w:t xml:space="preserve"> till ett tredjelands behöriga myndighet när följande villkor är uppfyllda:</w:t>
            </w:r>
          </w:p>
        </w:tc>
        <w:tc>
          <w:tcPr>
            <w:tcW w:w="4876" w:type="dxa"/>
            <w:tcBorders>
              <w:top w:val="nil"/>
              <w:left w:val="nil"/>
              <w:bottom w:val="nil"/>
              <w:right w:val="nil"/>
            </w:tcBorders>
          </w:tcPr>
          <w:p w14:paraId="35671D44" w14:textId="77777777" w:rsidR="00447BD5" w:rsidRPr="00453693" w:rsidRDefault="00447BD5" w:rsidP="003738E9">
            <w:pPr>
              <w:pStyle w:val="Normal6a"/>
            </w:pPr>
          </w:p>
        </w:tc>
      </w:tr>
      <w:tr w:rsidR="00447BD5" w:rsidRPr="00453693" w14:paraId="36B4ED26" w14:textId="77777777" w:rsidTr="003738E9">
        <w:trPr>
          <w:jc w:val="center"/>
        </w:trPr>
        <w:tc>
          <w:tcPr>
            <w:tcW w:w="4876" w:type="dxa"/>
            <w:tcBorders>
              <w:top w:val="nil"/>
              <w:left w:val="nil"/>
              <w:bottom w:val="nil"/>
              <w:right w:val="nil"/>
            </w:tcBorders>
          </w:tcPr>
          <w:p w14:paraId="0C3ED0FF" w14:textId="77777777" w:rsidR="00447BD5" w:rsidRPr="00453693" w:rsidRDefault="00447BD5" w:rsidP="003738E9">
            <w:pPr>
              <w:pStyle w:val="Normal6a"/>
            </w:pPr>
            <w:r w:rsidRPr="00453693">
              <w:rPr>
                <w:b/>
                <w:i/>
              </w:rPr>
              <w:t>a. Överföringen av uppgifter är nödvändig för att genomföra återvändandeinsatsen.</w:t>
            </w:r>
          </w:p>
        </w:tc>
        <w:tc>
          <w:tcPr>
            <w:tcW w:w="4876" w:type="dxa"/>
            <w:tcBorders>
              <w:top w:val="nil"/>
              <w:left w:val="nil"/>
              <w:bottom w:val="nil"/>
              <w:right w:val="nil"/>
            </w:tcBorders>
          </w:tcPr>
          <w:p w14:paraId="60E4704C" w14:textId="77777777" w:rsidR="00447BD5" w:rsidRPr="00453693" w:rsidRDefault="00447BD5" w:rsidP="003738E9">
            <w:pPr>
              <w:pStyle w:val="Normal6a"/>
            </w:pPr>
          </w:p>
        </w:tc>
      </w:tr>
      <w:tr w:rsidR="00447BD5" w:rsidRPr="00453693" w14:paraId="4DCF7609" w14:textId="77777777" w:rsidTr="003738E9">
        <w:trPr>
          <w:jc w:val="center"/>
        </w:trPr>
        <w:tc>
          <w:tcPr>
            <w:tcW w:w="4876" w:type="dxa"/>
            <w:tcBorders>
              <w:top w:val="nil"/>
              <w:left w:val="nil"/>
              <w:bottom w:val="nil"/>
              <w:right w:val="nil"/>
            </w:tcBorders>
          </w:tcPr>
          <w:p w14:paraId="55FAA6F7" w14:textId="77777777" w:rsidR="00447BD5" w:rsidRPr="00453693" w:rsidRDefault="00447BD5" w:rsidP="003738E9">
            <w:pPr>
              <w:pStyle w:val="Normal6a"/>
            </w:pPr>
            <w:r w:rsidRPr="00453693">
              <w:rPr>
                <w:b/>
                <w:i/>
              </w:rPr>
              <w:t>b. Den tredjelandsmedborgare vars personuppgifter överförs har informerats om att hans eller hennes personuppgifter kan komma att delas med myndigheterna i ett tredjeland i syfte att genomföra återvändandeinsatsen.</w:t>
            </w:r>
          </w:p>
        </w:tc>
        <w:tc>
          <w:tcPr>
            <w:tcW w:w="4876" w:type="dxa"/>
            <w:tcBorders>
              <w:top w:val="nil"/>
              <w:left w:val="nil"/>
              <w:bottom w:val="nil"/>
              <w:right w:val="nil"/>
            </w:tcBorders>
          </w:tcPr>
          <w:p w14:paraId="0BE43B9C" w14:textId="77777777" w:rsidR="00447BD5" w:rsidRPr="00453693" w:rsidRDefault="00447BD5" w:rsidP="003738E9">
            <w:pPr>
              <w:pStyle w:val="Normal6a"/>
            </w:pPr>
          </w:p>
        </w:tc>
      </w:tr>
      <w:tr w:rsidR="00447BD5" w:rsidRPr="00453693" w14:paraId="18D7A7DC" w14:textId="77777777" w:rsidTr="003738E9">
        <w:trPr>
          <w:jc w:val="center"/>
        </w:trPr>
        <w:tc>
          <w:tcPr>
            <w:tcW w:w="4876" w:type="dxa"/>
            <w:tcBorders>
              <w:top w:val="nil"/>
              <w:left w:val="nil"/>
              <w:bottom w:val="nil"/>
              <w:right w:val="nil"/>
            </w:tcBorders>
          </w:tcPr>
          <w:p w14:paraId="2AF0111C" w14:textId="77777777" w:rsidR="00447BD5" w:rsidRPr="00453693" w:rsidRDefault="00447BD5" w:rsidP="003738E9">
            <w:pPr>
              <w:pStyle w:val="Normal6a"/>
            </w:pPr>
            <w:r w:rsidRPr="00453693">
              <w:rPr>
                <w:b/>
                <w:i/>
              </w:rPr>
              <w:t xml:space="preserve">c. Den behöriga myndigheten och, i tillämpliga fall, </w:t>
            </w:r>
            <w:proofErr w:type="spellStart"/>
            <w:r w:rsidRPr="00453693">
              <w:rPr>
                <w:b/>
                <w:i/>
              </w:rPr>
              <w:t>Frontex</w:t>
            </w:r>
            <w:proofErr w:type="spellEnd"/>
            <w:r w:rsidRPr="00453693">
              <w:rPr>
                <w:b/>
                <w:i/>
              </w:rPr>
              <w:t xml:space="preserve"> har före överföringen av uppgifter försäkrat sig om att överföringen inte riskerar att bryta mot principen om non-</w:t>
            </w:r>
            <w:proofErr w:type="spellStart"/>
            <w:r w:rsidRPr="00453693">
              <w:rPr>
                <w:b/>
                <w:i/>
              </w:rPr>
              <w:t>refoulement</w:t>
            </w:r>
            <w:proofErr w:type="spellEnd"/>
            <w:r w:rsidRPr="00453693">
              <w:rPr>
                <w:b/>
                <w:i/>
              </w:rPr>
              <w:t>.</w:t>
            </w:r>
          </w:p>
        </w:tc>
        <w:tc>
          <w:tcPr>
            <w:tcW w:w="4876" w:type="dxa"/>
            <w:tcBorders>
              <w:top w:val="nil"/>
              <w:left w:val="nil"/>
              <w:bottom w:val="nil"/>
              <w:right w:val="nil"/>
            </w:tcBorders>
          </w:tcPr>
          <w:p w14:paraId="56CD30D8" w14:textId="77777777" w:rsidR="00447BD5" w:rsidRPr="00453693" w:rsidRDefault="00447BD5" w:rsidP="003738E9">
            <w:pPr>
              <w:pStyle w:val="Normal6a"/>
            </w:pPr>
          </w:p>
        </w:tc>
      </w:tr>
      <w:tr w:rsidR="00447BD5" w:rsidRPr="00453693" w14:paraId="27345BEE" w14:textId="77777777" w:rsidTr="003738E9">
        <w:trPr>
          <w:jc w:val="center"/>
        </w:trPr>
        <w:tc>
          <w:tcPr>
            <w:tcW w:w="4876" w:type="dxa"/>
            <w:tcBorders>
              <w:top w:val="nil"/>
              <w:left w:val="nil"/>
              <w:bottom w:val="nil"/>
              <w:right w:val="nil"/>
            </w:tcBorders>
          </w:tcPr>
          <w:p w14:paraId="244F7126" w14:textId="77777777" w:rsidR="00447BD5" w:rsidRPr="00453693" w:rsidRDefault="00447BD5" w:rsidP="003738E9">
            <w:pPr>
              <w:pStyle w:val="Normal6a"/>
            </w:pPr>
            <w:r w:rsidRPr="00453693">
              <w:rPr>
                <w:b/>
                <w:i/>
              </w:rPr>
              <w:t xml:space="preserve">2. Uppgifter om en tredjelandsmedborgares hälsa får i enskilda fall behandlas och överföras av en behörig myndighet och, i tillämpliga fall, </w:t>
            </w:r>
            <w:proofErr w:type="spellStart"/>
            <w:r w:rsidRPr="00453693">
              <w:rPr>
                <w:b/>
                <w:i/>
              </w:rPr>
              <w:t>Frontex</w:t>
            </w:r>
            <w:proofErr w:type="spellEnd"/>
            <w:r w:rsidRPr="00453693">
              <w:rPr>
                <w:b/>
                <w:i/>
              </w:rPr>
              <w:t xml:space="preserve"> till en tredje part som är behörig för återanpassningsstöd när följande villkor är uppfyllda:</w:t>
            </w:r>
          </w:p>
        </w:tc>
        <w:tc>
          <w:tcPr>
            <w:tcW w:w="4876" w:type="dxa"/>
            <w:tcBorders>
              <w:top w:val="nil"/>
              <w:left w:val="nil"/>
              <w:bottom w:val="nil"/>
              <w:right w:val="nil"/>
            </w:tcBorders>
          </w:tcPr>
          <w:p w14:paraId="16B48A8F" w14:textId="77777777" w:rsidR="00447BD5" w:rsidRPr="00453693" w:rsidRDefault="00447BD5" w:rsidP="003738E9">
            <w:pPr>
              <w:pStyle w:val="Normal6a"/>
            </w:pPr>
          </w:p>
        </w:tc>
      </w:tr>
      <w:tr w:rsidR="00447BD5" w:rsidRPr="00453693" w14:paraId="54312708" w14:textId="77777777" w:rsidTr="003738E9">
        <w:trPr>
          <w:jc w:val="center"/>
        </w:trPr>
        <w:tc>
          <w:tcPr>
            <w:tcW w:w="4876" w:type="dxa"/>
            <w:tcBorders>
              <w:top w:val="nil"/>
              <w:left w:val="nil"/>
              <w:bottom w:val="nil"/>
              <w:right w:val="nil"/>
            </w:tcBorders>
          </w:tcPr>
          <w:p w14:paraId="1EB773FB" w14:textId="77777777" w:rsidR="00447BD5" w:rsidRPr="00453693" w:rsidRDefault="00447BD5" w:rsidP="003738E9">
            <w:pPr>
              <w:pStyle w:val="Normal6a"/>
            </w:pPr>
            <w:r w:rsidRPr="00453693">
              <w:rPr>
                <w:b/>
                <w:i/>
              </w:rPr>
              <w:t>a. Överföringen av uppgifter är nödvändig för att tillhandahålla det återanpassningsstöd som avses i artikel 46 och som är skräddarsytt enligt tredjelandsmedborgarens medicinska behov.</w:t>
            </w:r>
          </w:p>
        </w:tc>
        <w:tc>
          <w:tcPr>
            <w:tcW w:w="4876" w:type="dxa"/>
            <w:tcBorders>
              <w:top w:val="nil"/>
              <w:left w:val="nil"/>
              <w:bottom w:val="nil"/>
              <w:right w:val="nil"/>
            </w:tcBorders>
          </w:tcPr>
          <w:p w14:paraId="7EE938B3" w14:textId="77777777" w:rsidR="00447BD5" w:rsidRPr="00453693" w:rsidRDefault="00447BD5" w:rsidP="003738E9">
            <w:pPr>
              <w:pStyle w:val="Normal6a"/>
            </w:pPr>
          </w:p>
        </w:tc>
      </w:tr>
      <w:tr w:rsidR="00447BD5" w:rsidRPr="00453693" w14:paraId="001F0A71" w14:textId="77777777" w:rsidTr="003738E9">
        <w:trPr>
          <w:jc w:val="center"/>
        </w:trPr>
        <w:tc>
          <w:tcPr>
            <w:tcW w:w="4876" w:type="dxa"/>
            <w:tcBorders>
              <w:top w:val="nil"/>
              <w:left w:val="nil"/>
              <w:bottom w:val="nil"/>
              <w:right w:val="nil"/>
            </w:tcBorders>
          </w:tcPr>
          <w:p w14:paraId="7CB34F6B" w14:textId="77777777" w:rsidR="00447BD5" w:rsidRPr="00453693" w:rsidRDefault="00447BD5" w:rsidP="003738E9">
            <w:pPr>
              <w:pStyle w:val="Normal6a"/>
            </w:pPr>
            <w:r w:rsidRPr="00453693">
              <w:rPr>
                <w:b/>
                <w:i/>
              </w:rPr>
              <w:t>b. Den tredjelandsmedborgare vars personuppgifter överförs har informerats om att hans eller hennes personuppgifter kan komma att delas med en tredje part som är behörig för återanpassningsstöd, så att stödet kan skräddarsys enligt hans eller hennes medicinska behov, och har samtyckt till överföringen.</w:t>
            </w:r>
          </w:p>
        </w:tc>
        <w:tc>
          <w:tcPr>
            <w:tcW w:w="4876" w:type="dxa"/>
            <w:tcBorders>
              <w:top w:val="nil"/>
              <w:left w:val="nil"/>
              <w:bottom w:val="nil"/>
              <w:right w:val="nil"/>
            </w:tcBorders>
          </w:tcPr>
          <w:p w14:paraId="05FAC332" w14:textId="77777777" w:rsidR="00447BD5" w:rsidRPr="00453693" w:rsidRDefault="00447BD5" w:rsidP="003738E9">
            <w:pPr>
              <w:pStyle w:val="Normal6a"/>
            </w:pPr>
          </w:p>
        </w:tc>
      </w:tr>
      <w:tr w:rsidR="00447BD5" w:rsidRPr="00453693" w14:paraId="33DC1A0F" w14:textId="77777777" w:rsidTr="003738E9">
        <w:trPr>
          <w:jc w:val="center"/>
        </w:trPr>
        <w:tc>
          <w:tcPr>
            <w:tcW w:w="4876" w:type="dxa"/>
            <w:tcBorders>
              <w:top w:val="nil"/>
              <w:left w:val="nil"/>
              <w:bottom w:val="nil"/>
              <w:right w:val="nil"/>
            </w:tcBorders>
          </w:tcPr>
          <w:p w14:paraId="41E04A25" w14:textId="77777777" w:rsidR="00447BD5" w:rsidRPr="00453693" w:rsidRDefault="00447BD5" w:rsidP="003738E9">
            <w:pPr>
              <w:pStyle w:val="Normal6a"/>
            </w:pPr>
            <w:r w:rsidRPr="00453693">
              <w:rPr>
                <w:b/>
                <w:i/>
              </w:rPr>
              <w:t xml:space="preserve">3. När medlemsstaterna och </w:t>
            </w:r>
            <w:proofErr w:type="spellStart"/>
            <w:r w:rsidRPr="00453693">
              <w:rPr>
                <w:b/>
                <w:i/>
              </w:rPr>
              <w:t>Frontex</w:t>
            </w:r>
            <w:proofErr w:type="spellEnd"/>
            <w:r w:rsidRPr="00453693">
              <w:rPr>
                <w:b/>
                <w:i/>
              </w:rPr>
              <w:t xml:space="preserve"> överför personuppgifter i enlighet med punkt 1 eller 2 ska de säkerställa att sådana överföringar är förenliga med kapitel V i förordning (EU) 2016/679 respektive kapitel V i förordning (EU) 2018/1725.</w:t>
            </w:r>
          </w:p>
        </w:tc>
        <w:tc>
          <w:tcPr>
            <w:tcW w:w="4876" w:type="dxa"/>
            <w:tcBorders>
              <w:top w:val="nil"/>
              <w:left w:val="nil"/>
              <w:bottom w:val="nil"/>
              <w:right w:val="nil"/>
            </w:tcBorders>
          </w:tcPr>
          <w:p w14:paraId="54895704" w14:textId="77777777" w:rsidR="00447BD5" w:rsidRPr="00453693" w:rsidRDefault="00447BD5" w:rsidP="003738E9">
            <w:pPr>
              <w:pStyle w:val="Normal6a"/>
            </w:pPr>
          </w:p>
        </w:tc>
      </w:tr>
      <w:tr w:rsidR="00447BD5" w:rsidRPr="00453693" w14:paraId="16424AE7" w14:textId="77777777" w:rsidTr="003738E9">
        <w:trPr>
          <w:jc w:val="center"/>
        </w:trPr>
        <w:tc>
          <w:tcPr>
            <w:tcW w:w="4876" w:type="dxa"/>
            <w:tcBorders>
              <w:top w:val="nil"/>
              <w:left w:val="nil"/>
              <w:bottom w:val="nil"/>
              <w:right w:val="nil"/>
            </w:tcBorders>
          </w:tcPr>
          <w:p w14:paraId="1DE0709E" w14:textId="77777777" w:rsidR="00447BD5" w:rsidRPr="00453693" w:rsidRDefault="00447BD5" w:rsidP="003738E9">
            <w:pPr>
              <w:pStyle w:val="Normal6a"/>
            </w:pPr>
            <w:r w:rsidRPr="00453693">
              <w:rPr>
                <w:b/>
                <w:i/>
              </w:rPr>
              <w:t>4. Om en överföring görs i enlighet med punkt 1 eller 2 ska en sådan överföring dokumenteras och dokumentationen ska på begäran göras tillgänglig för den behöriga tillsynsmyndighet som inrättats i enlighet med artikel 51.1 i förordning (EU) 2016/679 och artikel 52.1 i förordning (EU) 2018/1725, inbegripet datum och tidpunkt för överföringen, information om det mottagande tredjelandets behöriga myndighet, motiveringen till att överföringen uppfyller de villkor som anges i punkt 1 eller 2 och vilka personuppgifter som överförts.</w:t>
            </w:r>
          </w:p>
        </w:tc>
        <w:tc>
          <w:tcPr>
            <w:tcW w:w="4876" w:type="dxa"/>
            <w:tcBorders>
              <w:top w:val="nil"/>
              <w:left w:val="nil"/>
              <w:bottom w:val="nil"/>
              <w:right w:val="nil"/>
            </w:tcBorders>
          </w:tcPr>
          <w:p w14:paraId="464D1598" w14:textId="77777777" w:rsidR="00447BD5" w:rsidRPr="00453693" w:rsidRDefault="00447BD5" w:rsidP="003738E9">
            <w:pPr>
              <w:pStyle w:val="Normal6a"/>
            </w:pPr>
          </w:p>
        </w:tc>
      </w:tr>
    </w:tbl>
    <w:p w14:paraId="08403BDD"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3454CC0" w14:textId="77777777" w:rsidR="00447BD5" w:rsidRPr="00453693" w:rsidRDefault="00447BD5" w:rsidP="00447BD5">
      <w:r w:rsidRPr="00453693">
        <w:rPr>
          <w:rStyle w:val="HideTWBExt"/>
        </w:rPr>
        <w:t>&lt;/Amend&gt;</w:t>
      </w:r>
    </w:p>
    <w:p w14:paraId="4CB112BC"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2229</w:t>
      </w:r>
      <w:r w:rsidRPr="00453693">
        <w:rPr>
          <w:rStyle w:val="HideTWBExt"/>
        </w:rPr>
        <w:t>&lt;/NumAm&gt;</w:t>
      </w:r>
    </w:p>
    <w:p w14:paraId="40288CC4" w14:textId="77777777" w:rsidR="00447BD5" w:rsidRPr="00453693" w:rsidRDefault="00447BD5" w:rsidP="00447BD5">
      <w:pPr>
        <w:pStyle w:val="NormalBold"/>
      </w:pPr>
      <w:r w:rsidRPr="00453693">
        <w:rPr>
          <w:rStyle w:val="HideTWBExt"/>
          <w:b w:val="0"/>
        </w:rPr>
        <w:t>&lt;RepeatBlock-By&gt;&lt;Members&gt;</w:t>
      </w:r>
      <w:r w:rsidRPr="00453693">
        <w:t>Mélissa Camara</w:t>
      </w:r>
      <w:r w:rsidRPr="00453693">
        <w:rPr>
          <w:rStyle w:val="HideTWBExt"/>
          <w:b w:val="0"/>
        </w:rPr>
        <w:t>&lt;/Members&gt;</w:t>
      </w:r>
    </w:p>
    <w:p w14:paraId="6EAD0634" w14:textId="77777777" w:rsidR="00447BD5" w:rsidRPr="00453693" w:rsidRDefault="00447BD5" w:rsidP="00447BD5">
      <w:pPr>
        <w:pStyle w:val="NormalBold"/>
      </w:pPr>
      <w:r w:rsidRPr="00453693">
        <w:rPr>
          <w:rStyle w:val="HideTWBExt"/>
          <w:b w:val="0"/>
        </w:rPr>
        <w:t>&lt;/RepeatBlock-By&gt;</w:t>
      </w:r>
    </w:p>
    <w:p w14:paraId="7ED3F245"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24024B29" w14:textId="77777777" w:rsidR="00447BD5" w:rsidRPr="00453693" w:rsidRDefault="00447BD5" w:rsidP="00447BD5">
      <w:pPr>
        <w:pStyle w:val="NormalBold"/>
      </w:pPr>
      <w:r w:rsidRPr="00453693">
        <w:rPr>
          <w:rStyle w:val="HideTWBExt"/>
        </w:rPr>
        <w:t>&lt;Article&gt;</w:t>
      </w:r>
      <w:r w:rsidRPr="00453693">
        <w:t>Artikel 41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2D96367D" w14:textId="77777777" w:rsidTr="003738E9">
        <w:trPr>
          <w:trHeight w:hRule="exact" w:val="240"/>
          <w:jc w:val="center"/>
        </w:trPr>
        <w:tc>
          <w:tcPr>
            <w:tcW w:w="9752" w:type="dxa"/>
            <w:gridSpan w:val="2"/>
            <w:tcBorders>
              <w:top w:val="nil"/>
              <w:left w:val="nil"/>
              <w:bottom w:val="nil"/>
              <w:right w:val="nil"/>
            </w:tcBorders>
          </w:tcPr>
          <w:p w14:paraId="070A34BF" w14:textId="77777777" w:rsidR="00447BD5" w:rsidRPr="00453693" w:rsidRDefault="00447BD5" w:rsidP="003738E9"/>
        </w:tc>
      </w:tr>
      <w:tr w:rsidR="00447BD5" w:rsidRPr="00453693" w14:paraId="18A264E8" w14:textId="77777777" w:rsidTr="003738E9">
        <w:trPr>
          <w:trHeight w:val="240"/>
          <w:jc w:val="center"/>
        </w:trPr>
        <w:tc>
          <w:tcPr>
            <w:tcW w:w="4876" w:type="dxa"/>
            <w:tcBorders>
              <w:top w:val="nil"/>
              <w:left w:val="nil"/>
              <w:bottom w:val="nil"/>
              <w:right w:val="nil"/>
            </w:tcBorders>
          </w:tcPr>
          <w:p w14:paraId="76B52E9A"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1FC9B7F1" w14:textId="77777777" w:rsidR="00447BD5" w:rsidRPr="00453693" w:rsidRDefault="00447BD5" w:rsidP="003738E9">
            <w:pPr>
              <w:pStyle w:val="AmColumnHeading"/>
            </w:pPr>
            <w:r w:rsidRPr="00453693">
              <w:t>Ändringsförslag</w:t>
            </w:r>
          </w:p>
        </w:tc>
      </w:tr>
      <w:tr w:rsidR="00447BD5" w:rsidRPr="00453693" w14:paraId="617B330E" w14:textId="77777777" w:rsidTr="003738E9">
        <w:trPr>
          <w:jc w:val="center"/>
        </w:trPr>
        <w:tc>
          <w:tcPr>
            <w:tcW w:w="4876" w:type="dxa"/>
            <w:tcBorders>
              <w:top w:val="nil"/>
              <w:left w:val="nil"/>
              <w:bottom w:val="nil"/>
              <w:right w:val="nil"/>
            </w:tcBorders>
          </w:tcPr>
          <w:p w14:paraId="2905CF48" w14:textId="77777777" w:rsidR="00447BD5" w:rsidRPr="00453693" w:rsidRDefault="00447BD5" w:rsidP="003738E9">
            <w:pPr>
              <w:pStyle w:val="Normal6a"/>
              <w:jc w:val="center"/>
            </w:pPr>
            <w:r w:rsidRPr="00453693">
              <w:rPr>
                <w:b/>
                <w:i/>
              </w:rPr>
              <w:t>Artikel 41</w:t>
            </w:r>
            <w:r w:rsidRPr="00453693">
              <w:tab/>
            </w:r>
          </w:p>
        </w:tc>
        <w:tc>
          <w:tcPr>
            <w:tcW w:w="4876" w:type="dxa"/>
            <w:tcBorders>
              <w:top w:val="nil"/>
              <w:left w:val="nil"/>
              <w:bottom w:val="nil"/>
              <w:right w:val="nil"/>
            </w:tcBorders>
          </w:tcPr>
          <w:p w14:paraId="5EEDBD12" w14:textId="77777777" w:rsidR="00447BD5" w:rsidRPr="00453693" w:rsidRDefault="00447BD5" w:rsidP="003738E9">
            <w:pPr>
              <w:pStyle w:val="Normal6a"/>
            </w:pPr>
            <w:r w:rsidRPr="00453693">
              <w:rPr>
                <w:b/>
                <w:i/>
              </w:rPr>
              <w:t>utgår</w:t>
            </w:r>
          </w:p>
        </w:tc>
      </w:tr>
      <w:tr w:rsidR="00447BD5" w:rsidRPr="00453693" w14:paraId="23FE5836" w14:textId="77777777" w:rsidTr="003738E9">
        <w:trPr>
          <w:jc w:val="center"/>
        </w:trPr>
        <w:tc>
          <w:tcPr>
            <w:tcW w:w="4876" w:type="dxa"/>
            <w:tcBorders>
              <w:top w:val="nil"/>
              <w:left w:val="nil"/>
              <w:bottom w:val="nil"/>
              <w:right w:val="nil"/>
            </w:tcBorders>
          </w:tcPr>
          <w:p w14:paraId="4E627FEB" w14:textId="77777777" w:rsidR="00447BD5" w:rsidRPr="00453693" w:rsidRDefault="00447BD5" w:rsidP="003738E9">
            <w:pPr>
              <w:pStyle w:val="Normal6a"/>
              <w:jc w:val="center"/>
            </w:pPr>
            <w:r w:rsidRPr="00453693">
              <w:rPr>
                <w:b/>
                <w:i/>
              </w:rPr>
              <w:t>Överföring av tredjelandsmedborgares hälsouppgifter till tredjeländer i syfte att genomföra återvändande och återanpassning</w:t>
            </w:r>
          </w:p>
        </w:tc>
        <w:tc>
          <w:tcPr>
            <w:tcW w:w="4876" w:type="dxa"/>
            <w:tcBorders>
              <w:top w:val="nil"/>
              <w:left w:val="nil"/>
              <w:bottom w:val="nil"/>
              <w:right w:val="nil"/>
            </w:tcBorders>
          </w:tcPr>
          <w:p w14:paraId="33D2406D" w14:textId="77777777" w:rsidR="00447BD5" w:rsidRPr="00453693" w:rsidRDefault="00447BD5" w:rsidP="003738E9">
            <w:pPr>
              <w:pStyle w:val="Normal6a"/>
            </w:pPr>
          </w:p>
        </w:tc>
      </w:tr>
      <w:tr w:rsidR="00447BD5" w:rsidRPr="00453693" w14:paraId="6C1BCA01" w14:textId="77777777" w:rsidTr="003738E9">
        <w:trPr>
          <w:jc w:val="center"/>
        </w:trPr>
        <w:tc>
          <w:tcPr>
            <w:tcW w:w="4876" w:type="dxa"/>
            <w:tcBorders>
              <w:top w:val="nil"/>
              <w:left w:val="nil"/>
              <w:bottom w:val="nil"/>
              <w:right w:val="nil"/>
            </w:tcBorders>
          </w:tcPr>
          <w:p w14:paraId="6F8AD573" w14:textId="77777777" w:rsidR="00447BD5" w:rsidRPr="00453693" w:rsidRDefault="00447BD5" w:rsidP="003738E9">
            <w:pPr>
              <w:pStyle w:val="Normal6a"/>
            </w:pPr>
            <w:r w:rsidRPr="00453693">
              <w:rPr>
                <w:b/>
                <w:i/>
              </w:rPr>
              <w:t xml:space="preserve">1. Uppgifter om medicinskt stöd som ska tillhandahållas tredjelandsmedborgare under återvändandeinsatsen får i enskilda fall behandlas och överföras av en behörig myndighet och, i tillämpliga fall, </w:t>
            </w:r>
            <w:proofErr w:type="spellStart"/>
            <w:r w:rsidRPr="00453693">
              <w:rPr>
                <w:b/>
                <w:i/>
              </w:rPr>
              <w:t>Frontex</w:t>
            </w:r>
            <w:proofErr w:type="spellEnd"/>
            <w:r w:rsidRPr="00453693">
              <w:rPr>
                <w:b/>
                <w:i/>
              </w:rPr>
              <w:t xml:space="preserve"> till ett tredjelands behöriga myndighet när följande villkor är uppfyllda:</w:t>
            </w:r>
          </w:p>
        </w:tc>
        <w:tc>
          <w:tcPr>
            <w:tcW w:w="4876" w:type="dxa"/>
            <w:tcBorders>
              <w:top w:val="nil"/>
              <w:left w:val="nil"/>
              <w:bottom w:val="nil"/>
              <w:right w:val="nil"/>
            </w:tcBorders>
          </w:tcPr>
          <w:p w14:paraId="3C2B81B5" w14:textId="77777777" w:rsidR="00447BD5" w:rsidRPr="00453693" w:rsidRDefault="00447BD5" w:rsidP="003738E9">
            <w:pPr>
              <w:pStyle w:val="Normal6a"/>
            </w:pPr>
          </w:p>
        </w:tc>
      </w:tr>
      <w:tr w:rsidR="00447BD5" w:rsidRPr="00453693" w14:paraId="07984A40" w14:textId="77777777" w:rsidTr="003738E9">
        <w:trPr>
          <w:jc w:val="center"/>
        </w:trPr>
        <w:tc>
          <w:tcPr>
            <w:tcW w:w="4876" w:type="dxa"/>
            <w:tcBorders>
              <w:top w:val="nil"/>
              <w:left w:val="nil"/>
              <w:bottom w:val="nil"/>
              <w:right w:val="nil"/>
            </w:tcBorders>
          </w:tcPr>
          <w:p w14:paraId="01216C9F" w14:textId="77777777" w:rsidR="00447BD5" w:rsidRPr="00453693" w:rsidRDefault="00447BD5" w:rsidP="003738E9">
            <w:pPr>
              <w:pStyle w:val="Normal6a"/>
            </w:pPr>
            <w:r w:rsidRPr="00453693">
              <w:rPr>
                <w:b/>
                <w:i/>
              </w:rPr>
              <w:t>a. Överföringen av uppgifter är nödvändig för att genomföra återvändandeinsatsen.</w:t>
            </w:r>
          </w:p>
        </w:tc>
        <w:tc>
          <w:tcPr>
            <w:tcW w:w="4876" w:type="dxa"/>
            <w:tcBorders>
              <w:top w:val="nil"/>
              <w:left w:val="nil"/>
              <w:bottom w:val="nil"/>
              <w:right w:val="nil"/>
            </w:tcBorders>
          </w:tcPr>
          <w:p w14:paraId="7A50C4BC" w14:textId="77777777" w:rsidR="00447BD5" w:rsidRPr="00453693" w:rsidRDefault="00447BD5" w:rsidP="003738E9">
            <w:pPr>
              <w:pStyle w:val="Normal6a"/>
            </w:pPr>
          </w:p>
        </w:tc>
      </w:tr>
      <w:tr w:rsidR="00447BD5" w:rsidRPr="00453693" w14:paraId="13DDC532" w14:textId="77777777" w:rsidTr="003738E9">
        <w:trPr>
          <w:jc w:val="center"/>
        </w:trPr>
        <w:tc>
          <w:tcPr>
            <w:tcW w:w="4876" w:type="dxa"/>
            <w:tcBorders>
              <w:top w:val="nil"/>
              <w:left w:val="nil"/>
              <w:bottom w:val="nil"/>
              <w:right w:val="nil"/>
            </w:tcBorders>
          </w:tcPr>
          <w:p w14:paraId="7865321E" w14:textId="77777777" w:rsidR="00447BD5" w:rsidRPr="00453693" w:rsidRDefault="00447BD5" w:rsidP="003738E9">
            <w:pPr>
              <w:pStyle w:val="Normal6a"/>
            </w:pPr>
            <w:r w:rsidRPr="00453693">
              <w:rPr>
                <w:b/>
                <w:i/>
              </w:rPr>
              <w:t>b. Den tredjelandsmedborgare vars personuppgifter överförs har informerats om att hans eller hennes personuppgifter kan komma att delas med myndigheterna i ett tredjeland i syfte att genomföra återvändandeinsatsen.</w:t>
            </w:r>
          </w:p>
        </w:tc>
        <w:tc>
          <w:tcPr>
            <w:tcW w:w="4876" w:type="dxa"/>
            <w:tcBorders>
              <w:top w:val="nil"/>
              <w:left w:val="nil"/>
              <w:bottom w:val="nil"/>
              <w:right w:val="nil"/>
            </w:tcBorders>
          </w:tcPr>
          <w:p w14:paraId="5D40A3EE" w14:textId="77777777" w:rsidR="00447BD5" w:rsidRPr="00453693" w:rsidRDefault="00447BD5" w:rsidP="003738E9">
            <w:pPr>
              <w:pStyle w:val="Normal6a"/>
            </w:pPr>
          </w:p>
        </w:tc>
      </w:tr>
      <w:tr w:rsidR="00447BD5" w:rsidRPr="00453693" w14:paraId="23A666DF" w14:textId="77777777" w:rsidTr="003738E9">
        <w:trPr>
          <w:jc w:val="center"/>
        </w:trPr>
        <w:tc>
          <w:tcPr>
            <w:tcW w:w="4876" w:type="dxa"/>
            <w:tcBorders>
              <w:top w:val="nil"/>
              <w:left w:val="nil"/>
              <w:bottom w:val="nil"/>
              <w:right w:val="nil"/>
            </w:tcBorders>
          </w:tcPr>
          <w:p w14:paraId="3DE2B993" w14:textId="77777777" w:rsidR="00447BD5" w:rsidRPr="00453693" w:rsidRDefault="00447BD5" w:rsidP="003738E9">
            <w:pPr>
              <w:pStyle w:val="Normal6a"/>
            </w:pPr>
            <w:r w:rsidRPr="00453693">
              <w:rPr>
                <w:b/>
                <w:i/>
              </w:rPr>
              <w:t xml:space="preserve">c. Den behöriga myndigheten och, i tillämpliga fall, </w:t>
            </w:r>
            <w:proofErr w:type="spellStart"/>
            <w:r w:rsidRPr="00453693">
              <w:rPr>
                <w:b/>
                <w:i/>
              </w:rPr>
              <w:t>Frontex</w:t>
            </w:r>
            <w:proofErr w:type="spellEnd"/>
            <w:r w:rsidRPr="00453693">
              <w:rPr>
                <w:b/>
                <w:i/>
              </w:rPr>
              <w:t xml:space="preserve"> har före överföringen av uppgifter försäkrat sig om att överföringen inte riskerar att bryta mot principen om non-</w:t>
            </w:r>
            <w:proofErr w:type="spellStart"/>
            <w:r w:rsidRPr="00453693">
              <w:rPr>
                <w:b/>
                <w:i/>
              </w:rPr>
              <w:t>refoulement</w:t>
            </w:r>
            <w:proofErr w:type="spellEnd"/>
            <w:r w:rsidRPr="00453693">
              <w:rPr>
                <w:b/>
                <w:i/>
              </w:rPr>
              <w:t>.</w:t>
            </w:r>
          </w:p>
        </w:tc>
        <w:tc>
          <w:tcPr>
            <w:tcW w:w="4876" w:type="dxa"/>
            <w:tcBorders>
              <w:top w:val="nil"/>
              <w:left w:val="nil"/>
              <w:bottom w:val="nil"/>
              <w:right w:val="nil"/>
            </w:tcBorders>
          </w:tcPr>
          <w:p w14:paraId="3DF60EE6" w14:textId="77777777" w:rsidR="00447BD5" w:rsidRPr="00453693" w:rsidRDefault="00447BD5" w:rsidP="003738E9">
            <w:pPr>
              <w:pStyle w:val="Normal6a"/>
            </w:pPr>
          </w:p>
        </w:tc>
      </w:tr>
      <w:tr w:rsidR="00447BD5" w:rsidRPr="00453693" w14:paraId="665CF727" w14:textId="77777777" w:rsidTr="003738E9">
        <w:trPr>
          <w:jc w:val="center"/>
        </w:trPr>
        <w:tc>
          <w:tcPr>
            <w:tcW w:w="4876" w:type="dxa"/>
            <w:tcBorders>
              <w:top w:val="nil"/>
              <w:left w:val="nil"/>
              <w:bottom w:val="nil"/>
              <w:right w:val="nil"/>
            </w:tcBorders>
          </w:tcPr>
          <w:p w14:paraId="41C54045" w14:textId="77777777" w:rsidR="00447BD5" w:rsidRPr="00453693" w:rsidRDefault="00447BD5" w:rsidP="003738E9">
            <w:pPr>
              <w:pStyle w:val="Normal6a"/>
            </w:pPr>
            <w:r w:rsidRPr="00453693">
              <w:rPr>
                <w:b/>
                <w:i/>
              </w:rPr>
              <w:t xml:space="preserve">2. Uppgifter om en tredjelandsmedborgares hälsa får i enskilda fall behandlas och överföras av en behörig myndighet och, i tillämpliga fall, </w:t>
            </w:r>
            <w:proofErr w:type="spellStart"/>
            <w:r w:rsidRPr="00453693">
              <w:rPr>
                <w:b/>
                <w:i/>
              </w:rPr>
              <w:t>Frontex</w:t>
            </w:r>
            <w:proofErr w:type="spellEnd"/>
            <w:r w:rsidRPr="00453693">
              <w:rPr>
                <w:b/>
                <w:i/>
              </w:rPr>
              <w:t xml:space="preserve"> till en tredje part som är behörig för återanpassningsstöd när följande villkor är uppfyllda:</w:t>
            </w:r>
          </w:p>
        </w:tc>
        <w:tc>
          <w:tcPr>
            <w:tcW w:w="4876" w:type="dxa"/>
            <w:tcBorders>
              <w:top w:val="nil"/>
              <w:left w:val="nil"/>
              <w:bottom w:val="nil"/>
              <w:right w:val="nil"/>
            </w:tcBorders>
          </w:tcPr>
          <w:p w14:paraId="473F66F1" w14:textId="77777777" w:rsidR="00447BD5" w:rsidRPr="00453693" w:rsidRDefault="00447BD5" w:rsidP="003738E9">
            <w:pPr>
              <w:pStyle w:val="Normal6a"/>
            </w:pPr>
          </w:p>
        </w:tc>
      </w:tr>
      <w:tr w:rsidR="00447BD5" w:rsidRPr="00453693" w14:paraId="30FCF007" w14:textId="77777777" w:rsidTr="003738E9">
        <w:trPr>
          <w:jc w:val="center"/>
        </w:trPr>
        <w:tc>
          <w:tcPr>
            <w:tcW w:w="4876" w:type="dxa"/>
            <w:tcBorders>
              <w:top w:val="nil"/>
              <w:left w:val="nil"/>
              <w:bottom w:val="nil"/>
              <w:right w:val="nil"/>
            </w:tcBorders>
          </w:tcPr>
          <w:p w14:paraId="17827793" w14:textId="77777777" w:rsidR="00447BD5" w:rsidRPr="00453693" w:rsidRDefault="00447BD5" w:rsidP="003738E9">
            <w:pPr>
              <w:pStyle w:val="Normal6a"/>
            </w:pPr>
            <w:r w:rsidRPr="00453693">
              <w:rPr>
                <w:b/>
                <w:i/>
              </w:rPr>
              <w:t>a. Överföringen av uppgifter är nödvändig för att tillhandahålla det återanpassningsstöd som avses i artikel 46 och som är skräddarsytt enligt tredjelandsmedborgarens medicinska behov.</w:t>
            </w:r>
          </w:p>
        </w:tc>
        <w:tc>
          <w:tcPr>
            <w:tcW w:w="4876" w:type="dxa"/>
            <w:tcBorders>
              <w:top w:val="nil"/>
              <w:left w:val="nil"/>
              <w:bottom w:val="nil"/>
              <w:right w:val="nil"/>
            </w:tcBorders>
          </w:tcPr>
          <w:p w14:paraId="0332052B" w14:textId="77777777" w:rsidR="00447BD5" w:rsidRPr="00453693" w:rsidRDefault="00447BD5" w:rsidP="003738E9">
            <w:pPr>
              <w:pStyle w:val="Normal6a"/>
            </w:pPr>
          </w:p>
        </w:tc>
      </w:tr>
      <w:tr w:rsidR="00447BD5" w:rsidRPr="00453693" w14:paraId="6649AA09" w14:textId="77777777" w:rsidTr="003738E9">
        <w:trPr>
          <w:jc w:val="center"/>
        </w:trPr>
        <w:tc>
          <w:tcPr>
            <w:tcW w:w="4876" w:type="dxa"/>
            <w:tcBorders>
              <w:top w:val="nil"/>
              <w:left w:val="nil"/>
              <w:bottom w:val="nil"/>
              <w:right w:val="nil"/>
            </w:tcBorders>
          </w:tcPr>
          <w:p w14:paraId="7291193B" w14:textId="77777777" w:rsidR="00447BD5" w:rsidRPr="00453693" w:rsidRDefault="00447BD5" w:rsidP="003738E9">
            <w:pPr>
              <w:pStyle w:val="Normal6a"/>
            </w:pPr>
            <w:r w:rsidRPr="00453693">
              <w:rPr>
                <w:b/>
                <w:i/>
              </w:rPr>
              <w:t>b. Den tredjelandsmedborgare vars personuppgifter överförs har informerats om att hans eller hennes personuppgifter kan komma att delas med en tredje part som är behörig för återanpassningsstöd, så att stödet kan skräddarsys enligt hans eller hennes medicinska behov, och har samtyckt till överföringen.</w:t>
            </w:r>
          </w:p>
        </w:tc>
        <w:tc>
          <w:tcPr>
            <w:tcW w:w="4876" w:type="dxa"/>
            <w:tcBorders>
              <w:top w:val="nil"/>
              <w:left w:val="nil"/>
              <w:bottom w:val="nil"/>
              <w:right w:val="nil"/>
            </w:tcBorders>
          </w:tcPr>
          <w:p w14:paraId="4381D15D" w14:textId="77777777" w:rsidR="00447BD5" w:rsidRPr="00453693" w:rsidRDefault="00447BD5" w:rsidP="003738E9">
            <w:pPr>
              <w:pStyle w:val="Normal6a"/>
            </w:pPr>
          </w:p>
        </w:tc>
      </w:tr>
      <w:tr w:rsidR="00447BD5" w:rsidRPr="00453693" w14:paraId="48162AA9" w14:textId="77777777" w:rsidTr="003738E9">
        <w:trPr>
          <w:jc w:val="center"/>
        </w:trPr>
        <w:tc>
          <w:tcPr>
            <w:tcW w:w="4876" w:type="dxa"/>
            <w:tcBorders>
              <w:top w:val="nil"/>
              <w:left w:val="nil"/>
              <w:bottom w:val="nil"/>
              <w:right w:val="nil"/>
            </w:tcBorders>
          </w:tcPr>
          <w:p w14:paraId="330CFF86" w14:textId="77777777" w:rsidR="00447BD5" w:rsidRPr="00453693" w:rsidRDefault="00447BD5" w:rsidP="003738E9">
            <w:pPr>
              <w:pStyle w:val="Normal6a"/>
            </w:pPr>
            <w:r w:rsidRPr="00453693">
              <w:rPr>
                <w:b/>
                <w:i/>
              </w:rPr>
              <w:t xml:space="preserve">3. När medlemsstaterna och </w:t>
            </w:r>
            <w:proofErr w:type="spellStart"/>
            <w:r w:rsidRPr="00453693">
              <w:rPr>
                <w:b/>
                <w:i/>
              </w:rPr>
              <w:t>Frontex</w:t>
            </w:r>
            <w:proofErr w:type="spellEnd"/>
            <w:r w:rsidRPr="00453693">
              <w:rPr>
                <w:b/>
                <w:i/>
              </w:rPr>
              <w:t xml:space="preserve"> överför personuppgifter i enlighet med punkt 1 eller 2 ska de säkerställa att sådana överföringar är förenliga med kapitel V i förordning (EU) 2016/679 respektive kapitel V i förordning (EU) 2018/1725.</w:t>
            </w:r>
          </w:p>
        </w:tc>
        <w:tc>
          <w:tcPr>
            <w:tcW w:w="4876" w:type="dxa"/>
            <w:tcBorders>
              <w:top w:val="nil"/>
              <w:left w:val="nil"/>
              <w:bottom w:val="nil"/>
              <w:right w:val="nil"/>
            </w:tcBorders>
          </w:tcPr>
          <w:p w14:paraId="14B392DF" w14:textId="77777777" w:rsidR="00447BD5" w:rsidRPr="00453693" w:rsidRDefault="00447BD5" w:rsidP="003738E9">
            <w:pPr>
              <w:pStyle w:val="Normal6a"/>
            </w:pPr>
          </w:p>
        </w:tc>
      </w:tr>
      <w:tr w:rsidR="00447BD5" w:rsidRPr="00453693" w14:paraId="28E9C3EC" w14:textId="77777777" w:rsidTr="003738E9">
        <w:trPr>
          <w:jc w:val="center"/>
        </w:trPr>
        <w:tc>
          <w:tcPr>
            <w:tcW w:w="4876" w:type="dxa"/>
            <w:tcBorders>
              <w:top w:val="nil"/>
              <w:left w:val="nil"/>
              <w:bottom w:val="nil"/>
              <w:right w:val="nil"/>
            </w:tcBorders>
          </w:tcPr>
          <w:p w14:paraId="156F7156" w14:textId="77777777" w:rsidR="00447BD5" w:rsidRPr="00453693" w:rsidRDefault="00447BD5" w:rsidP="003738E9">
            <w:pPr>
              <w:pStyle w:val="Normal6a"/>
            </w:pPr>
            <w:r w:rsidRPr="00453693">
              <w:rPr>
                <w:b/>
                <w:i/>
              </w:rPr>
              <w:t>4. Om en överföring görs i enlighet med punkt 1 eller 2 ska en sådan överföring dokumenteras och dokumentationen ska på begäran göras tillgänglig för den behöriga tillsynsmyndighet som inrättats i enlighet med artikel 51.1 i förordning (EU) 2016/679 och artikel 52.1 i förordning (EU) 2018/1725, inbegripet datum och tidpunkt för överföringen, information om det mottagande tredjelandets behöriga myndighet, motiveringen till att överföringen uppfyller de villkor som anges i punkt 1 eller 2 och vilka personuppgifter som överförts.</w:t>
            </w:r>
          </w:p>
        </w:tc>
        <w:tc>
          <w:tcPr>
            <w:tcW w:w="4876" w:type="dxa"/>
            <w:tcBorders>
              <w:top w:val="nil"/>
              <w:left w:val="nil"/>
              <w:bottom w:val="nil"/>
              <w:right w:val="nil"/>
            </w:tcBorders>
          </w:tcPr>
          <w:p w14:paraId="6F5B9ED8" w14:textId="77777777" w:rsidR="00447BD5" w:rsidRPr="00453693" w:rsidRDefault="00447BD5" w:rsidP="003738E9">
            <w:pPr>
              <w:pStyle w:val="Normal6a"/>
            </w:pPr>
          </w:p>
        </w:tc>
      </w:tr>
    </w:tbl>
    <w:p w14:paraId="2B0E0D87"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529B0E2" w14:textId="77777777" w:rsidR="00447BD5" w:rsidRPr="00453693" w:rsidRDefault="00447BD5" w:rsidP="00447BD5">
      <w:r w:rsidRPr="00453693">
        <w:rPr>
          <w:rStyle w:val="HideTWBExt"/>
        </w:rPr>
        <w:t>&lt;/Amend&gt;</w:t>
      </w:r>
    </w:p>
    <w:p w14:paraId="0BDD6BBE"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2230</w:t>
      </w:r>
      <w:r w:rsidRPr="00453693">
        <w:rPr>
          <w:rStyle w:val="HideTWBExt"/>
        </w:rPr>
        <w:t>&lt;/NumAm&gt;</w:t>
      </w:r>
    </w:p>
    <w:p w14:paraId="487B19F6"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359FC637" w14:textId="77777777" w:rsidR="00447BD5" w:rsidRPr="00453693" w:rsidRDefault="00447BD5" w:rsidP="00447BD5">
      <w:pPr>
        <w:pStyle w:val="NormalBold"/>
      </w:pPr>
      <w:r w:rsidRPr="00453693">
        <w:rPr>
          <w:rStyle w:val="HideTWBExt"/>
          <w:b w:val="0"/>
        </w:rPr>
        <w:t>&lt;/RepeatBlock-By&gt;</w:t>
      </w:r>
    </w:p>
    <w:p w14:paraId="4D83E945"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898EC3C" w14:textId="77777777" w:rsidR="00447BD5" w:rsidRPr="00453693" w:rsidRDefault="00447BD5" w:rsidP="00447BD5">
      <w:pPr>
        <w:pStyle w:val="NormalBold"/>
      </w:pPr>
      <w:r w:rsidRPr="00453693">
        <w:rPr>
          <w:rStyle w:val="HideTWBExt"/>
        </w:rPr>
        <w:t>&lt;Article&gt;</w:t>
      </w:r>
      <w:r w:rsidRPr="00453693">
        <w:t>Artikel 41 – punkt 1 – inledningen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39D00B73" w14:textId="77777777" w:rsidTr="003738E9">
        <w:trPr>
          <w:trHeight w:hRule="exact" w:val="240"/>
          <w:jc w:val="center"/>
        </w:trPr>
        <w:tc>
          <w:tcPr>
            <w:tcW w:w="9752" w:type="dxa"/>
            <w:gridSpan w:val="2"/>
            <w:tcBorders>
              <w:top w:val="nil"/>
              <w:left w:val="nil"/>
              <w:bottom w:val="nil"/>
              <w:right w:val="nil"/>
            </w:tcBorders>
          </w:tcPr>
          <w:p w14:paraId="7DAB9069" w14:textId="77777777" w:rsidR="00447BD5" w:rsidRPr="00453693" w:rsidRDefault="00447BD5" w:rsidP="003738E9"/>
        </w:tc>
      </w:tr>
      <w:tr w:rsidR="00447BD5" w:rsidRPr="00453693" w14:paraId="20F0A8F3" w14:textId="77777777" w:rsidTr="003738E9">
        <w:trPr>
          <w:trHeight w:val="240"/>
          <w:jc w:val="center"/>
        </w:trPr>
        <w:tc>
          <w:tcPr>
            <w:tcW w:w="4876" w:type="dxa"/>
            <w:tcBorders>
              <w:top w:val="nil"/>
              <w:left w:val="nil"/>
              <w:bottom w:val="nil"/>
              <w:right w:val="nil"/>
            </w:tcBorders>
          </w:tcPr>
          <w:p w14:paraId="7D5405A1"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1B68DCF0" w14:textId="77777777" w:rsidR="00447BD5" w:rsidRPr="00453693" w:rsidRDefault="00447BD5" w:rsidP="003738E9">
            <w:pPr>
              <w:pStyle w:val="AmColumnHeading"/>
            </w:pPr>
            <w:r w:rsidRPr="00453693">
              <w:t>Ändringsförslag</w:t>
            </w:r>
          </w:p>
        </w:tc>
      </w:tr>
      <w:tr w:rsidR="00447BD5" w:rsidRPr="00453693" w14:paraId="3B6F6E65" w14:textId="77777777" w:rsidTr="003738E9">
        <w:trPr>
          <w:jc w:val="center"/>
        </w:trPr>
        <w:tc>
          <w:tcPr>
            <w:tcW w:w="4876" w:type="dxa"/>
            <w:tcBorders>
              <w:top w:val="nil"/>
              <w:left w:val="nil"/>
              <w:bottom w:val="nil"/>
              <w:right w:val="nil"/>
            </w:tcBorders>
          </w:tcPr>
          <w:p w14:paraId="4B8E29E0" w14:textId="77777777" w:rsidR="00447BD5" w:rsidRPr="00453693" w:rsidRDefault="00447BD5" w:rsidP="003738E9">
            <w:pPr>
              <w:pStyle w:val="Normal6a"/>
            </w:pPr>
            <w:r w:rsidRPr="00453693">
              <w:t>1.</w:t>
            </w:r>
            <w:r w:rsidRPr="00453693">
              <w:tab/>
              <w:t xml:space="preserve">Uppgifter om medicinskt stöd som ska tillhandahållas tredjelandsmedborgare under återvändandeinsatsen får i enskilda fall behandlas och överföras av en behörig myndighet och, i tillämpliga fall, </w:t>
            </w:r>
            <w:proofErr w:type="spellStart"/>
            <w:r w:rsidRPr="00453693">
              <w:t>Frontex</w:t>
            </w:r>
            <w:proofErr w:type="spellEnd"/>
            <w:r w:rsidRPr="00453693">
              <w:t xml:space="preserve"> till ett tredjelands behöriga myndighet när följande villkor är uppfyllda:</w:t>
            </w:r>
          </w:p>
        </w:tc>
        <w:tc>
          <w:tcPr>
            <w:tcW w:w="4876" w:type="dxa"/>
            <w:tcBorders>
              <w:top w:val="nil"/>
              <w:left w:val="nil"/>
              <w:bottom w:val="nil"/>
              <w:right w:val="nil"/>
            </w:tcBorders>
          </w:tcPr>
          <w:p w14:paraId="27E947AD" w14:textId="77777777" w:rsidR="00447BD5" w:rsidRPr="00453693" w:rsidRDefault="00447BD5" w:rsidP="003738E9">
            <w:pPr>
              <w:pStyle w:val="Normal6a"/>
            </w:pPr>
            <w:r w:rsidRPr="00453693">
              <w:t>1.</w:t>
            </w:r>
            <w:r w:rsidRPr="00453693">
              <w:tab/>
              <w:t xml:space="preserve">Uppgifter om medicinskt stöd som ska tillhandahållas tredjelandsmedborgare under återvändandeinsatsen får i enskilda fall behandlas och överföras av en behörig myndighet och, i tillämpliga fall, </w:t>
            </w:r>
            <w:proofErr w:type="spellStart"/>
            <w:r w:rsidRPr="00453693">
              <w:t>Frontex</w:t>
            </w:r>
            <w:proofErr w:type="spellEnd"/>
            <w:r w:rsidRPr="00453693">
              <w:t xml:space="preserve"> till ett tredjelands behöriga myndighet </w:t>
            </w:r>
            <w:r w:rsidRPr="00453693">
              <w:rPr>
                <w:b/>
                <w:i/>
              </w:rPr>
              <w:t>eller tredje parter som är behöriga för återanpassningsstöd eller andra uppgifter kopplade till genomförandet av återvändandet, såsom vårdgivare,</w:t>
            </w:r>
            <w:r w:rsidRPr="00453693">
              <w:t xml:space="preserve"> när följande villkor är uppfyllda:</w:t>
            </w:r>
          </w:p>
        </w:tc>
      </w:tr>
    </w:tbl>
    <w:p w14:paraId="3CEAFB86"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DC00D90" w14:textId="77777777" w:rsidR="00447BD5" w:rsidRPr="00453693" w:rsidRDefault="00447BD5" w:rsidP="00447BD5">
      <w:r w:rsidRPr="00453693">
        <w:rPr>
          <w:rStyle w:val="HideTWBExt"/>
        </w:rPr>
        <w:t>&lt;/Amend&gt;</w:t>
      </w:r>
    </w:p>
    <w:p w14:paraId="6A2B7278"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2231</w:t>
      </w:r>
      <w:r w:rsidRPr="00453693">
        <w:rPr>
          <w:rStyle w:val="HideTWBExt"/>
        </w:rPr>
        <w:t>&lt;/NumAm&gt;</w:t>
      </w:r>
    </w:p>
    <w:p w14:paraId="1FD34EB8"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087FBC9E" w14:textId="77777777" w:rsidR="00447BD5" w:rsidRPr="00453693" w:rsidRDefault="00447BD5" w:rsidP="00447BD5">
      <w:pPr>
        <w:pStyle w:val="NormalBold"/>
      </w:pPr>
      <w:r w:rsidRPr="00453693">
        <w:rPr>
          <w:rStyle w:val="HideTWBExt"/>
          <w:b w:val="0"/>
        </w:rPr>
        <w:t>&lt;/RepeatBlock-By&gt;</w:t>
      </w:r>
    </w:p>
    <w:p w14:paraId="2773AFB9"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1C291A23" w14:textId="77777777" w:rsidR="00447BD5" w:rsidRPr="00453693" w:rsidRDefault="00447BD5" w:rsidP="00447BD5">
      <w:pPr>
        <w:pStyle w:val="NormalBold"/>
      </w:pPr>
      <w:r w:rsidRPr="00453693">
        <w:rPr>
          <w:rStyle w:val="HideTWBExt"/>
        </w:rPr>
        <w:t>&lt;Article&gt;</w:t>
      </w:r>
      <w:r w:rsidRPr="00453693">
        <w:t>Artikel 41 – punkt 1 – led a</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747283AD" w14:textId="77777777" w:rsidTr="003738E9">
        <w:trPr>
          <w:trHeight w:hRule="exact" w:val="240"/>
          <w:jc w:val="center"/>
        </w:trPr>
        <w:tc>
          <w:tcPr>
            <w:tcW w:w="9752" w:type="dxa"/>
            <w:gridSpan w:val="2"/>
            <w:tcBorders>
              <w:top w:val="nil"/>
              <w:left w:val="nil"/>
              <w:bottom w:val="nil"/>
              <w:right w:val="nil"/>
            </w:tcBorders>
          </w:tcPr>
          <w:p w14:paraId="6FDC6097" w14:textId="77777777" w:rsidR="00447BD5" w:rsidRPr="00453693" w:rsidRDefault="00447BD5" w:rsidP="003738E9"/>
        </w:tc>
      </w:tr>
      <w:tr w:rsidR="00447BD5" w:rsidRPr="00453693" w14:paraId="749923A4" w14:textId="77777777" w:rsidTr="003738E9">
        <w:trPr>
          <w:trHeight w:val="240"/>
          <w:jc w:val="center"/>
        </w:trPr>
        <w:tc>
          <w:tcPr>
            <w:tcW w:w="4876" w:type="dxa"/>
            <w:tcBorders>
              <w:top w:val="nil"/>
              <w:left w:val="nil"/>
              <w:bottom w:val="nil"/>
              <w:right w:val="nil"/>
            </w:tcBorders>
          </w:tcPr>
          <w:p w14:paraId="683289BE"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75DB2EA3" w14:textId="77777777" w:rsidR="00447BD5" w:rsidRPr="00453693" w:rsidRDefault="00447BD5" w:rsidP="003738E9">
            <w:pPr>
              <w:pStyle w:val="AmColumnHeading"/>
            </w:pPr>
            <w:r w:rsidRPr="00453693">
              <w:t>Ändringsförslag</w:t>
            </w:r>
          </w:p>
        </w:tc>
      </w:tr>
      <w:tr w:rsidR="00447BD5" w:rsidRPr="00453693" w14:paraId="5C7C28F3" w14:textId="77777777" w:rsidTr="003738E9">
        <w:trPr>
          <w:jc w:val="center"/>
        </w:trPr>
        <w:tc>
          <w:tcPr>
            <w:tcW w:w="4876" w:type="dxa"/>
            <w:tcBorders>
              <w:top w:val="nil"/>
              <w:left w:val="nil"/>
              <w:bottom w:val="nil"/>
              <w:right w:val="nil"/>
            </w:tcBorders>
          </w:tcPr>
          <w:p w14:paraId="31F9314E" w14:textId="77777777" w:rsidR="00447BD5" w:rsidRPr="00453693" w:rsidRDefault="00447BD5" w:rsidP="003738E9">
            <w:pPr>
              <w:pStyle w:val="Normal6a"/>
            </w:pPr>
            <w:r w:rsidRPr="00453693">
              <w:t>a.</w:t>
            </w:r>
            <w:r w:rsidRPr="00453693">
              <w:tab/>
              <w:t>Överföringen av uppgifter är nödvändig för att genomföra återvändandeinsatsen.</w:t>
            </w:r>
          </w:p>
        </w:tc>
        <w:tc>
          <w:tcPr>
            <w:tcW w:w="4876" w:type="dxa"/>
            <w:tcBorders>
              <w:top w:val="nil"/>
              <w:left w:val="nil"/>
              <w:bottom w:val="nil"/>
              <w:right w:val="nil"/>
            </w:tcBorders>
          </w:tcPr>
          <w:p w14:paraId="3FE55860" w14:textId="77777777" w:rsidR="00447BD5" w:rsidRPr="00453693" w:rsidRDefault="00447BD5" w:rsidP="003738E9">
            <w:pPr>
              <w:pStyle w:val="Normal6a"/>
            </w:pPr>
            <w:r w:rsidRPr="00453693">
              <w:t>a.</w:t>
            </w:r>
            <w:r w:rsidRPr="00453693">
              <w:tab/>
              <w:t xml:space="preserve">Överföringen av uppgifter är </w:t>
            </w:r>
            <w:r w:rsidRPr="00453693">
              <w:rPr>
                <w:b/>
                <w:i/>
              </w:rPr>
              <w:t>strikt</w:t>
            </w:r>
            <w:r w:rsidRPr="00453693">
              <w:t xml:space="preserve"> nödvändig </w:t>
            </w:r>
            <w:r w:rsidRPr="00453693">
              <w:rPr>
                <w:b/>
                <w:i/>
              </w:rPr>
              <w:t>och proportionerlig</w:t>
            </w:r>
            <w:r w:rsidRPr="00453693">
              <w:t xml:space="preserve"> för att genomföra återvändandeinsatsen.</w:t>
            </w:r>
          </w:p>
        </w:tc>
      </w:tr>
    </w:tbl>
    <w:p w14:paraId="223BD675"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C9F1AB9" w14:textId="77777777" w:rsidR="00447BD5" w:rsidRPr="00453693" w:rsidRDefault="00447BD5" w:rsidP="00447BD5">
      <w:r w:rsidRPr="00453693">
        <w:rPr>
          <w:rStyle w:val="HideTWBExt"/>
        </w:rPr>
        <w:t>&lt;/Amend&gt;</w:t>
      </w:r>
    </w:p>
    <w:p w14:paraId="14A666DB"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2232</w:t>
      </w:r>
      <w:r w:rsidRPr="00453693">
        <w:rPr>
          <w:rStyle w:val="HideTWBExt"/>
        </w:rPr>
        <w:t>&lt;/NumAm&gt;</w:t>
      </w:r>
    </w:p>
    <w:p w14:paraId="4EC4992E"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67354756" w14:textId="77777777" w:rsidR="00447BD5" w:rsidRPr="00453693" w:rsidRDefault="00447BD5" w:rsidP="00447BD5">
      <w:pPr>
        <w:pStyle w:val="NormalBold"/>
      </w:pPr>
      <w:r w:rsidRPr="00453693">
        <w:rPr>
          <w:rStyle w:val="HideTWBExt"/>
          <w:b w:val="0"/>
        </w:rPr>
        <w:t>&lt;/RepeatBlock-By&gt;</w:t>
      </w:r>
    </w:p>
    <w:p w14:paraId="01FE8EFB"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1DBFD368" w14:textId="77777777" w:rsidR="00447BD5" w:rsidRPr="00453693" w:rsidRDefault="00447BD5" w:rsidP="00447BD5">
      <w:pPr>
        <w:pStyle w:val="NormalBold"/>
      </w:pPr>
      <w:r w:rsidRPr="00453693">
        <w:rPr>
          <w:rStyle w:val="HideTWBExt"/>
        </w:rPr>
        <w:t>&lt;Article&gt;</w:t>
      </w:r>
      <w:r w:rsidRPr="00453693">
        <w:t>Artikel 41 – punkt 1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0F3235AC" w14:textId="77777777" w:rsidTr="003738E9">
        <w:trPr>
          <w:trHeight w:hRule="exact" w:val="240"/>
          <w:jc w:val="center"/>
        </w:trPr>
        <w:tc>
          <w:tcPr>
            <w:tcW w:w="9752" w:type="dxa"/>
            <w:gridSpan w:val="2"/>
            <w:tcBorders>
              <w:top w:val="nil"/>
              <w:left w:val="nil"/>
              <w:bottom w:val="nil"/>
              <w:right w:val="nil"/>
            </w:tcBorders>
          </w:tcPr>
          <w:p w14:paraId="631DF44E" w14:textId="77777777" w:rsidR="00447BD5" w:rsidRPr="00453693" w:rsidRDefault="00447BD5" w:rsidP="003738E9"/>
        </w:tc>
      </w:tr>
      <w:tr w:rsidR="00447BD5" w:rsidRPr="00453693" w14:paraId="4B219EC1" w14:textId="77777777" w:rsidTr="003738E9">
        <w:trPr>
          <w:trHeight w:val="240"/>
          <w:jc w:val="center"/>
        </w:trPr>
        <w:tc>
          <w:tcPr>
            <w:tcW w:w="4876" w:type="dxa"/>
            <w:tcBorders>
              <w:top w:val="nil"/>
              <w:left w:val="nil"/>
              <w:bottom w:val="nil"/>
              <w:right w:val="nil"/>
            </w:tcBorders>
          </w:tcPr>
          <w:p w14:paraId="1441B917"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38666446" w14:textId="77777777" w:rsidR="00447BD5" w:rsidRPr="00453693" w:rsidRDefault="00447BD5" w:rsidP="003738E9">
            <w:pPr>
              <w:pStyle w:val="AmColumnHeading"/>
            </w:pPr>
            <w:r w:rsidRPr="00453693">
              <w:t>Ändringsförslag</w:t>
            </w:r>
          </w:p>
        </w:tc>
      </w:tr>
      <w:tr w:rsidR="00447BD5" w:rsidRPr="00453693" w14:paraId="5ABA2A16" w14:textId="77777777" w:rsidTr="003738E9">
        <w:trPr>
          <w:jc w:val="center"/>
        </w:trPr>
        <w:tc>
          <w:tcPr>
            <w:tcW w:w="4876" w:type="dxa"/>
            <w:tcBorders>
              <w:top w:val="nil"/>
              <w:left w:val="nil"/>
              <w:bottom w:val="nil"/>
              <w:right w:val="nil"/>
            </w:tcBorders>
          </w:tcPr>
          <w:p w14:paraId="63D43D55" w14:textId="77777777" w:rsidR="00447BD5" w:rsidRPr="00453693" w:rsidRDefault="00447BD5" w:rsidP="003738E9">
            <w:pPr>
              <w:pStyle w:val="Normal6a"/>
            </w:pPr>
            <w:r w:rsidRPr="00453693">
              <w:rPr>
                <w:b/>
                <w:i/>
              </w:rPr>
              <w:t>b.</w:t>
            </w:r>
            <w:r w:rsidRPr="00453693">
              <w:tab/>
            </w:r>
            <w:r w:rsidRPr="00453693">
              <w:rPr>
                <w:b/>
                <w:i/>
              </w:rPr>
              <w:t>Den tredjelandsmedborgare vars personuppgifter överförs har informerats om att hans eller hennes personuppgifter kan komma att delas med myndigheterna i ett tredjeland i syfte att genomföra återvändandeinsatsen.</w:t>
            </w:r>
          </w:p>
        </w:tc>
        <w:tc>
          <w:tcPr>
            <w:tcW w:w="4876" w:type="dxa"/>
            <w:tcBorders>
              <w:top w:val="nil"/>
              <w:left w:val="nil"/>
              <w:bottom w:val="nil"/>
              <w:right w:val="nil"/>
            </w:tcBorders>
          </w:tcPr>
          <w:p w14:paraId="6041E34F" w14:textId="77777777" w:rsidR="00447BD5" w:rsidRPr="00453693" w:rsidRDefault="00447BD5" w:rsidP="003738E9">
            <w:pPr>
              <w:pStyle w:val="Normal6a"/>
            </w:pPr>
            <w:r w:rsidRPr="00453693">
              <w:rPr>
                <w:b/>
                <w:i/>
              </w:rPr>
              <w:t>utgår</w:t>
            </w:r>
          </w:p>
        </w:tc>
      </w:tr>
    </w:tbl>
    <w:p w14:paraId="32ED6669"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87E8A82" w14:textId="77777777" w:rsidR="00447BD5" w:rsidRPr="00453693" w:rsidRDefault="00447BD5" w:rsidP="00447BD5">
      <w:r w:rsidRPr="00453693">
        <w:rPr>
          <w:rStyle w:val="HideTWBExt"/>
        </w:rPr>
        <w:t>&lt;/Amend&gt;</w:t>
      </w:r>
    </w:p>
    <w:p w14:paraId="7E465D33"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2233</w:t>
      </w:r>
      <w:r w:rsidRPr="00453693">
        <w:rPr>
          <w:rStyle w:val="HideTWBExt"/>
        </w:rPr>
        <w:t>&lt;/NumAm&gt;</w:t>
      </w:r>
    </w:p>
    <w:p w14:paraId="6C726ACE"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7C7855A5" w14:textId="77777777" w:rsidR="00447BD5" w:rsidRPr="00453693" w:rsidRDefault="00447BD5" w:rsidP="00447BD5">
      <w:pPr>
        <w:pStyle w:val="NormalBold"/>
      </w:pPr>
      <w:r w:rsidRPr="00453693">
        <w:rPr>
          <w:rStyle w:val="HideTWBExt"/>
          <w:b w:val="0"/>
        </w:rPr>
        <w:t>&lt;/RepeatBlock-By&gt;</w:t>
      </w:r>
    </w:p>
    <w:p w14:paraId="2F7AA20A"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0EA7204B" w14:textId="77777777" w:rsidR="00447BD5" w:rsidRPr="00453693" w:rsidRDefault="00447BD5" w:rsidP="00447BD5">
      <w:pPr>
        <w:pStyle w:val="NormalBold"/>
      </w:pPr>
      <w:r w:rsidRPr="00453693">
        <w:rPr>
          <w:rStyle w:val="HideTWBExt"/>
        </w:rPr>
        <w:t>&lt;Article&gt;</w:t>
      </w:r>
      <w:r w:rsidRPr="00453693">
        <w:t>Artikel 41 – punkt 1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45F967DE" w14:textId="77777777" w:rsidTr="003738E9">
        <w:trPr>
          <w:trHeight w:hRule="exact" w:val="240"/>
          <w:jc w:val="center"/>
        </w:trPr>
        <w:tc>
          <w:tcPr>
            <w:tcW w:w="9752" w:type="dxa"/>
            <w:gridSpan w:val="2"/>
            <w:tcBorders>
              <w:top w:val="nil"/>
              <w:left w:val="nil"/>
              <w:bottom w:val="nil"/>
              <w:right w:val="nil"/>
            </w:tcBorders>
          </w:tcPr>
          <w:p w14:paraId="3C8E9BBD" w14:textId="77777777" w:rsidR="00447BD5" w:rsidRPr="00453693" w:rsidRDefault="00447BD5" w:rsidP="003738E9"/>
        </w:tc>
      </w:tr>
      <w:tr w:rsidR="00447BD5" w:rsidRPr="00453693" w14:paraId="06EE8FFB" w14:textId="77777777" w:rsidTr="003738E9">
        <w:trPr>
          <w:trHeight w:val="240"/>
          <w:jc w:val="center"/>
        </w:trPr>
        <w:tc>
          <w:tcPr>
            <w:tcW w:w="4876" w:type="dxa"/>
            <w:tcBorders>
              <w:top w:val="nil"/>
              <w:left w:val="nil"/>
              <w:bottom w:val="nil"/>
              <w:right w:val="nil"/>
            </w:tcBorders>
          </w:tcPr>
          <w:p w14:paraId="0C12910F"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3F53A505" w14:textId="77777777" w:rsidR="00447BD5" w:rsidRPr="00453693" w:rsidRDefault="00447BD5" w:rsidP="003738E9">
            <w:pPr>
              <w:pStyle w:val="AmColumnHeading"/>
            </w:pPr>
            <w:r w:rsidRPr="00453693">
              <w:t>Ändringsförslag</w:t>
            </w:r>
          </w:p>
        </w:tc>
      </w:tr>
      <w:tr w:rsidR="00447BD5" w:rsidRPr="00453693" w14:paraId="67CB6F47" w14:textId="77777777" w:rsidTr="003738E9">
        <w:trPr>
          <w:jc w:val="center"/>
        </w:trPr>
        <w:tc>
          <w:tcPr>
            <w:tcW w:w="4876" w:type="dxa"/>
            <w:tcBorders>
              <w:top w:val="nil"/>
              <w:left w:val="nil"/>
              <w:bottom w:val="nil"/>
              <w:right w:val="nil"/>
            </w:tcBorders>
          </w:tcPr>
          <w:p w14:paraId="09163786" w14:textId="77777777" w:rsidR="00447BD5" w:rsidRPr="00453693" w:rsidRDefault="00447BD5" w:rsidP="003738E9">
            <w:pPr>
              <w:pStyle w:val="Normal6a"/>
            </w:pPr>
            <w:r w:rsidRPr="00453693">
              <w:t>b.</w:t>
            </w:r>
            <w:r w:rsidRPr="00453693">
              <w:tab/>
              <w:t xml:space="preserve">Den tredjelandsmedborgare vars personuppgifter överförs har </w:t>
            </w:r>
            <w:r w:rsidRPr="00453693">
              <w:rPr>
                <w:b/>
                <w:i/>
              </w:rPr>
              <w:t>informerats om</w:t>
            </w:r>
            <w:r w:rsidRPr="00453693">
              <w:t xml:space="preserve"> att hans eller hennes personuppgifter </w:t>
            </w:r>
            <w:r w:rsidRPr="00453693">
              <w:rPr>
                <w:b/>
                <w:i/>
              </w:rPr>
              <w:t>kan komma att</w:t>
            </w:r>
            <w:r w:rsidRPr="00453693">
              <w:t xml:space="preserve"> delas med myndigheterna i ett tredjeland i syfte att genomföra återvändandeinsatsen.</w:t>
            </w:r>
          </w:p>
        </w:tc>
        <w:tc>
          <w:tcPr>
            <w:tcW w:w="4876" w:type="dxa"/>
            <w:tcBorders>
              <w:top w:val="nil"/>
              <w:left w:val="nil"/>
              <w:bottom w:val="nil"/>
              <w:right w:val="nil"/>
            </w:tcBorders>
          </w:tcPr>
          <w:p w14:paraId="345CD105" w14:textId="77777777" w:rsidR="00447BD5" w:rsidRPr="00453693" w:rsidRDefault="00447BD5" w:rsidP="003738E9">
            <w:pPr>
              <w:pStyle w:val="Normal6a"/>
            </w:pPr>
            <w:r w:rsidRPr="00453693">
              <w:t>b.</w:t>
            </w:r>
            <w:r w:rsidRPr="00453693">
              <w:tab/>
              <w:t xml:space="preserve">Den tredjelandsmedborgare vars personuppgifter överförs har </w:t>
            </w:r>
            <w:r w:rsidRPr="00453693">
              <w:rPr>
                <w:b/>
                <w:i/>
              </w:rPr>
              <w:t>gett sitt samtycke till</w:t>
            </w:r>
            <w:r w:rsidRPr="00453693">
              <w:t xml:space="preserve"> att hans eller hennes personuppgifter delas med myndigheterna i ett tredjeland i syfte att genomföra återvändandeinsatsen.</w:t>
            </w:r>
          </w:p>
        </w:tc>
      </w:tr>
    </w:tbl>
    <w:p w14:paraId="0278D50F"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09240E4" w14:textId="77777777" w:rsidR="00447BD5" w:rsidRPr="00453693" w:rsidRDefault="00447BD5" w:rsidP="00447BD5">
      <w:pPr>
        <w:pStyle w:val="AmJustTitle"/>
      </w:pPr>
      <w:r w:rsidRPr="00453693">
        <w:rPr>
          <w:rStyle w:val="HideTWBExt"/>
        </w:rPr>
        <w:t>&lt;TitreJust&gt;</w:t>
      </w:r>
      <w:r w:rsidRPr="00453693">
        <w:t>Motivering</w:t>
      </w:r>
      <w:r w:rsidRPr="00453693">
        <w:rPr>
          <w:rStyle w:val="HideTWBExt"/>
        </w:rPr>
        <w:t>&lt;/TitreJust&gt;</w:t>
      </w:r>
    </w:p>
    <w:p w14:paraId="35D05D9F" w14:textId="77777777" w:rsidR="00447BD5" w:rsidRPr="00453693" w:rsidRDefault="00447BD5" w:rsidP="00447BD5">
      <w:pPr>
        <w:pStyle w:val="AmJustText"/>
      </w:pPr>
      <w:r w:rsidRPr="00453693">
        <w:t>Med tanke på att hälsodata är känsliga personuppgifter bör den återvändande uppmanas att ge sitt samtycke innan sådana hälsodata delas med ett tredjeland.</w:t>
      </w:r>
    </w:p>
    <w:p w14:paraId="15A471CF" w14:textId="77777777" w:rsidR="00447BD5" w:rsidRPr="00453693" w:rsidRDefault="00447BD5" w:rsidP="00447BD5">
      <w:r w:rsidRPr="00453693">
        <w:rPr>
          <w:rStyle w:val="HideTWBExt"/>
        </w:rPr>
        <w:t>&lt;/Amend&gt;</w:t>
      </w:r>
    </w:p>
    <w:p w14:paraId="7F32CF43"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2234</w:t>
      </w:r>
      <w:r w:rsidRPr="00453693">
        <w:rPr>
          <w:rStyle w:val="HideTWBExt"/>
        </w:rPr>
        <w:t>&lt;/NumAm&gt;</w:t>
      </w:r>
    </w:p>
    <w:p w14:paraId="5B464722"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3223BEB1" w14:textId="77777777" w:rsidR="00447BD5" w:rsidRPr="00453693" w:rsidRDefault="00447BD5" w:rsidP="00447BD5">
      <w:pPr>
        <w:pStyle w:val="NormalBold"/>
      </w:pPr>
      <w:r w:rsidRPr="00453693">
        <w:rPr>
          <w:rStyle w:val="HideTWBExt"/>
          <w:b w:val="0"/>
        </w:rPr>
        <w:t>&lt;/RepeatBlock-By&gt;</w:t>
      </w:r>
    </w:p>
    <w:p w14:paraId="20574FE3"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0A08B29" w14:textId="77777777" w:rsidR="00447BD5" w:rsidRPr="00453693" w:rsidRDefault="00447BD5" w:rsidP="00447BD5">
      <w:pPr>
        <w:pStyle w:val="NormalBold"/>
      </w:pPr>
      <w:r w:rsidRPr="00453693">
        <w:rPr>
          <w:rStyle w:val="HideTWBExt"/>
        </w:rPr>
        <w:t>&lt;Article&gt;</w:t>
      </w:r>
      <w:r w:rsidRPr="00453693">
        <w:t>Artikel 41 – punkt 1 – led c</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4BD14E15" w14:textId="77777777" w:rsidTr="003738E9">
        <w:trPr>
          <w:trHeight w:hRule="exact" w:val="240"/>
          <w:jc w:val="center"/>
        </w:trPr>
        <w:tc>
          <w:tcPr>
            <w:tcW w:w="9752" w:type="dxa"/>
            <w:gridSpan w:val="2"/>
            <w:tcBorders>
              <w:top w:val="nil"/>
              <w:left w:val="nil"/>
              <w:bottom w:val="nil"/>
              <w:right w:val="nil"/>
            </w:tcBorders>
          </w:tcPr>
          <w:p w14:paraId="3A07799D" w14:textId="77777777" w:rsidR="00447BD5" w:rsidRPr="00453693" w:rsidRDefault="00447BD5" w:rsidP="003738E9"/>
        </w:tc>
      </w:tr>
      <w:tr w:rsidR="00447BD5" w:rsidRPr="00453693" w14:paraId="4CFA53E3" w14:textId="77777777" w:rsidTr="003738E9">
        <w:trPr>
          <w:trHeight w:val="240"/>
          <w:jc w:val="center"/>
        </w:trPr>
        <w:tc>
          <w:tcPr>
            <w:tcW w:w="4876" w:type="dxa"/>
            <w:tcBorders>
              <w:top w:val="nil"/>
              <w:left w:val="nil"/>
              <w:bottom w:val="nil"/>
              <w:right w:val="nil"/>
            </w:tcBorders>
          </w:tcPr>
          <w:p w14:paraId="37AD517F"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0F1C5520" w14:textId="77777777" w:rsidR="00447BD5" w:rsidRPr="00453693" w:rsidRDefault="00447BD5" w:rsidP="003738E9">
            <w:pPr>
              <w:pStyle w:val="AmColumnHeading"/>
            </w:pPr>
            <w:r w:rsidRPr="00453693">
              <w:t>Ändringsförslag</w:t>
            </w:r>
          </w:p>
        </w:tc>
      </w:tr>
      <w:tr w:rsidR="00447BD5" w:rsidRPr="00453693" w14:paraId="45FC5B0F" w14:textId="77777777" w:rsidTr="003738E9">
        <w:trPr>
          <w:jc w:val="center"/>
        </w:trPr>
        <w:tc>
          <w:tcPr>
            <w:tcW w:w="4876" w:type="dxa"/>
            <w:tcBorders>
              <w:top w:val="nil"/>
              <w:left w:val="nil"/>
              <w:bottom w:val="nil"/>
              <w:right w:val="nil"/>
            </w:tcBorders>
          </w:tcPr>
          <w:p w14:paraId="3A710C33" w14:textId="77777777" w:rsidR="00447BD5" w:rsidRPr="00453693" w:rsidRDefault="00447BD5" w:rsidP="003738E9">
            <w:pPr>
              <w:pStyle w:val="Normal6a"/>
            </w:pPr>
            <w:r w:rsidRPr="00453693">
              <w:rPr>
                <w:b/>
                <w:i/>
              </w:rPr>
              <w:t>c.</w:t>
            </w:r>
            <w:r w:rsidRPr="00453693">
              <w:tab/>
            </w:r>
            <w:r w:rsidRPr="00453693">
              <w:rPr>
                <w:b/>
                <w:i/>
              </w:rPr>
              <w:t xml:space="preserve">Den behöriga myndigheten och, i tillämpliga fall, </w:t>
            </w:r>
            <w:proofErr w:type="spellStart"/>
            <w:r w:rsidRPr="00453693">
              <w:rPr>
                <w:b/>
                <w:i/>
              </w:rPr>
              <w:t>Frontex</w:t>
            </w:r>
            <w:proofErr w:type="spellEnd"/>
            <w:r w:rsidRPr="00453693">
              <w:rPr>
                <w:b/>
                <w:i/>
              </w:rPr>
              <w:t xml:space="preserve"> har före överföringen av uppgifter försäkrat sig om att överföringen inte riskerar att bryta mot principen om non-</w:t>
            </w:r>
            <w:proofErr w:type="spellStart"/>
            <w:r w:rsidRPr="00453693">
              <w:rPr>
                <w:b/>
                <w:i/>
              </w:rPr>
              <w:t>refoulement</w:t>
            </w:r>
            <w:proofErr w:type="spellEnd"/>
            <w:r w:rsidRPr="00453693">
              <w:rPr>
                <w:b/>
                <w:i/>
              </w:rPr>
              <w:t>.</w:t>
            </w:r>
          </w:p>
        </w:tc>
        <w:tc>
          <w:tcPr>
            <w:tcW w:w="4876" w:type="dxa"/>
            <w:tcBorders>
              <w:top w:val="nil"/>
              <w:left w:val="nil"/>
              <w:bottom w:val="nil"/>
              <w:right w:val="nil"/>
            </w:tcBorders>
          </w:tcPr>
          <w:p w14:paraId="1DEDC71D" w14:textId="77777777" w:rsidR="00447BD5" w:rsidRPr="00453693" w:rsidRDefault="00447BD5" w:rsidP="003738E9">
            <w:pPr>
              <w:pStyle w:val="Normal6a"/>
            </w:pPr>
            <w:r w:rsidRPr="00453693">
              <w:rPr>
                <w:b/>
                <w:i/>
              </w:rPr>
              <w:t>utgår</w:t>
            </w:r>
          </w:p>
        </w:tc>
      </w:tr>
    </w:tbl>
    <w:p w14:paraId="7D3E18C6"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2496B53" w14:textId="77777777" w:rsidR="00447BD5" w:rsidRPr="00453693" w:rsidRDefault="00447BD5" w:rsidP="00447BD5">
      <w:r w:rsidRPr="00453693">
        <w:rPr>
          <w:rStyle w:val="HideTWBExt"/>
        </w:rPr>
        <w:t>&lt;/Amend&gt;</w:t>
      </w:r>
    </w:p>
    <w:p w14:paraId="69CF2D63"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2235</w:t>
      </w:r>
      <w:r w:rsidRPr="00453693">
        <w:rPr>
          <w:rStyle w:val="HideTWBExt"/>
        </w:rPr>
        <w:t>&lt;/NumAm&gt;</w:t>
      </w:r>
    </w:p>
    <w:p w14:paraId="4C0D0D4D"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2BC410C0" w14:textId="77777777" w:rsidR="00447BD5" w:rsidRPr="00453693" w:rsidRDefault="00447BD5" w:rsidP="00447BD5">
      <w:pPr>
        <w:pStyle w:val="NormalBold"/>
      </w:pPr>
      <w:r w:rsidRPr="00453693">
        <w:rPr>
          <w:rStyle w:val="HideTWBExt"/>
          <w:b w:val="0"/>
        </w:rPr>
        <w:t>&lt;/RepeatBlock-By&gt;</w:t>
      </w:r>
    </w:p>
    <w:p w14:paraId="1BC35E0F"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30FC23CA" w14:textId="77777777" w:rsidR="00447BD5" w:rsidRPr="00453693" w:rsidRDefault="00447BD5" w:rsidP="00447BD5">
      <w:pPr>
        <w:pStyle w:val="NormalBold"/>
      </w:pPr>
      <w:r w:rsidRPr="00453693">
        <w:rPr>
          <w:rStyle w:val="HideTWBExt"/>
        </w:rPr>
        <w:t>&lt;Article&gt;</w:t>
      </w:r>
      <w:r w:rsidRPr="00453693">
        <w:t>Artikel 41 – punkt 2 – inledningen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9E0121B" w14:textId="77777777" w:rsidTr="003738E9">
        <w:trPr>
          <w:trHeight w:hRule="exact" w:val="240"/>
          <w:jc w:val="center"/>
        </w:trPr>
        <w:tc>
          <w:tcPr>
            <w:tcW w:w="9752" w:type="dxa"/>
            <w:gridSpan w:val="2"/>
            <w:tcBorders>
              <w:top w:val="nil"/>
              <w:left w:val="nil"/>
              <w:bottom w:val="nil"/>
              <w:right w:val="nil"/>
            </w:tcBorders>
          </w:tcPr>
          <w:p w14:paraId="53F5DB04" w14:textId="77777777" w:rsidR="00447BD5" w:rsidRPr="00453693" w:rsidRDefault="00447BD5" w:rsidP="003738E9"/>
        </w:tc>
      </w:tr>
      <w:tr w:rsidR="00447BD5" w:rsidRPr="00453693" w14:paraId="790EF9D8" w14:textId="77777777" w:rsidTr="003738E9">
        <w:trPr>
          <w:trHeight w:val="240"/>
          <w:jc w:val="center"/>
        </w:trPr>
        <w:tc>
          <w:tcPr>
            <w:tcW w:w="4876" w:type="dxa"/>
            <w:tcBorders>
              <w:top w:val="nil"/>
              <w:left w:val="nil"/>
              <w:bottom w:val="nil"/>
              <w:right w:val="nil"/>
            </w:tcBorders>
          </w:tcPr>
          <w:p w14:paraId="44234DA1"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1965FFB1" w14:textId="77777777" w:rsidR="00447BD5" w:rsidRPr="00453693" w:rsidRDefault="00447BD5" w:rsidP="003738E9">
            <w:pPr>
              <w:pStyle w:val="AmColumnHeading"/>
            </w:pPr>
            <w:r w:rsidRPr="00453693">
              <w:t>Ändringsförslag</w:t>
            </w:r>
          </w:p>
        </w:tc>
      </w:tr>
      <w:tr w:rsidR="00447BD5" w:rsidRPr="00453693" w14:paraId="1BA751E7" w14:textId="77777777" w:rsidTr="003738E9">
        <w:trPr>
          <w:jc w:val="center"/>
        </w:trPr>
        <w:tc>
          <w:tcPr>
            <w:tcW w:w="4876" w:type="dxa"/>
            <w:tcBorders>
              <w:top w:val="nil"/>
              <w:left w:val="nil"/>
              <w:bottom w:val="nil"/>
              <w:right w:val="nil"/>
            </w:tcBorders>
          </w:tcPr>
          <w:p w14:paraId="4E93DDC9" w14:textId="77777777" w:rsidR="00447BD5" w:rsidRPr="00453693" w:rsidRDefault="00447BD5" w:rsidP="003738E9">
            <w:pPr>
              <w:pStyle w:val="Normal6a"/>
            </w:pPr>
            <w:r w:rsidRPr="00453693">
              <w:t>2.</w:t>
            </w:r>
            <w:r w:rsidRPr="00453693">
              <w:tab/>
              <w:t xml:space="preserve">Uppgifter om en tredjelandsmedborgares hälsa får i enskilda fall behandlas och överföras av en behörig myndighet och, i tillämpliga fall, </w:t>
            </w:r>
            <w:proofErr w:type="spellStart"/>
            <w:r w:rsidRPr="00453693">
              <w:t>Frontex</w:t>
            </w:r>
            <w:proofErr w:type="spellEnd"/>
            <w:r w:rsidRPr="00453693">
              <w:t xml:space="preserve"> till en tredje part som är behörig för återanpassningsstöd när följande villkor är uppfyllda:</w:t>
            </w:r>
          </w:p>
        </w:tc>
        <w:tc>
          <w:tcPr>
            <w:tcW w:w="4876" w:type="dxa"/>
            <w:tcBorders>
              <w:top w:val="nil"/>
              <w:left w:val="nil"/>
              <w:bottom w:val="nil"/>
              <w:right w:val="nil"/>
            </w:tcBorders>
          </w:tcPr>
          <w:p w14:paraId="19B04DDA" w14:textId="77777777" w:rsidR="00447BD5" w:rsidRPr="00453693" w:rsidRDefault="00447BD5" w:rsidP="003738E9">
            <w:pPr>
              <w:pStyle w:val="Normal6a"/>
            </w:pPr>
            <w:r w:rsidRPr="00453693">
              <w:t>2.</w:t>
            </w:r>
            <w:r w:rsidRPr="00453693">
              <w:tab/>
              <w:t xml:space="preserve">Uppgifter om en tredjelandsmedborgares hälsa </w:t>
            </w:r>
            <w:r w:rsidRPr="00453693">
              <w:rPr>
                <w:b/>
                <w:i/>
              </w:rPr>
              <w:t>och medicinska behov</w:t>
            </w:r>
            <w:r w:rsidRPr="00453693">
              <w:t xml:space="preserve"> får i enskilda fall behandlas och överföras av en behörig myndighet och, i tillämpliga fall, </w:t>
            </w:r>
            <w:proofErr w:type="spellStart"/>
            <w:r w:rsidRPr="00453693">
              <w:t>Frontex</w:t>
            </w:r>
            <w:proofErr w:type="spellEnd"/>
            <w:r w:rsidRPr="00453693">
              <w:t xml:space="preserve"> till en tredje part som är behörig för återanpassningsstöd </w:t>
            </w:r>
            <w:r w:rsidRPr="00453693">
              <w:rPr>
                <w:b/>
                <w:i/>
              </w:rPr>
              <w:t>eller andra uppgifter kopplade till genomförandet av återvändandet</w:t>
            </w:r>
            <w:r w:rsidRPr="00453693">
              <w:t xml:space="preserve"> när följande villkor är uppfyllda:</w:t>
            </w:r>
          </w:p>
        </w:tc>
      </w:tr>
    </w:tbl>
    <w:p w14:paraId="7CFDDD1C"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2188557" w14:textId="77777777" w:rsidR="00447BD5" w:rsidRPr="00453693" w:rsidRDefault="00447BD5" w:rsidP="00447BD5">
      <w:r w:rsidRPr="00453693">
        <w:rPr>
          <w:rStyle w:val="HideTWBExt"/>
        </w:rPr>
        <w:t>&lt;/Amend&gt;</w:t>
      </w:r>
    </w:p>
    <w:p w14:paraId="1A28FA8F"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2236</w:t>
      </w:r>
      <w:r w:rsidRPr="00453693">
        <w:rPr>
          <w:rStyle w:val="HideTWBExt"/>
        </w:rPr>
        <w:t>&lt;/NumAm&gt;</w:t>
      </w:r>
    </w:p>
    <w:p w14:paraId="3120F4ED" w14:textId="77777777" w:rsidR="00447BD5" w:rsidRPr="00453693" w:rsidRDefault="00447BD5" w:rsidP="00447BD5">
      <w:pPr>
        <w:pStyle w:val="NormalBold"/>
      </w:pPr>
      <w:r w:rsidRPr="00453693">
        <w:rPr>
          <w:rStyle w:val="HideTWBExt"/>
          <w:b w:val="0"/>
        </w:rPr>
        <w:t>&lt;RepeatBlock-By&gt;&lt;Members&gt;</w:t>
      </w:r>
      <w:r w:rsidRPr="00453693">
        <w:t>Marieke Ehlers</w:t>
      </w:r>
      <w:r w:rsidRPr="00453693">
        <w:rPr>
          <w:rStyle w:val="HideTWBExt"/>
          <w:b w:val="0"/>
        </w:rPr>
        <w:t>&lt;/Members&gt;</w:t>
      </w:r>
    </w:p>
    <w:p w14:paraId="5860EBAF" w14:textId="77777777" w:rsidR="00447BD5" w:rsidRPr="00453693" w:rsidRDefault="00447BD5" w:rsidP="00447BD5">
      <w:r w:rsidRPr="00453693">
        <w:rPr>
          <w:rStyle w:val="HideTWBExt"/>
        </w:rPr>
        <w:t>&lt;AuNomDe&gt;</w:t>
      </w:r>
      <w:r w:rsidRPr="00453693">
        <w:rPr>
          <w:rStyle w:val="HideTWBInt"/>
          <w:color w:val="auto"/>
        </w:rPr>
        <w:t>{PfE}</w:t>
      </w:r>
      <w:r w:rsidRPr="00453693">
        <w:t xml:space="preserve">för </w:t>
      </w:r>
      <w:proofErr w:type="spellStart"/>
      <w:r w:rsidRPr="00453693">
        <w:t>PfE</w:t>
      </w:r>
      <w:proofErr w:type="spellEnd"/>
      <w:r w:rsidRPr="00453693">
        <w:t>-gruppen</w:t>
      </w:r>
      <w:r w:rsidRPr="00453693">
        <w:rPr>
          <w:rStyle w:val="HideTWBExt"/>
        </w:rPr>
        <w:t>&lt;/AuNomDe&gt;</w:t>
      </w:r>
    </w:p>
    <w:p w14:paraId="193E6C46" w14:textId="77777777" w:rsidR="00447BD5" w:rsidRPr="00453693" w:rsidRDefault="00447BD5" w:rsidP="00447BD5">
      <w:pPr>
        <w:pStyle w:val="NormalBold"/>
      </w:pPr>
      <w:r w:rsidRPr="00453693">
        <w:rPr>
          <w:rStyle w:val="HideTWBExt"/>
          <w:b w:val="0"/>
        </w:rPr>
        <w:t>&lt;/RepeatBlock-By&gt;</w:t>
      </w:r>
    </w:p>
    <w:p w14:paraId="0ACC68CA"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EDCB911" w14:textId="77777777" w:rsidR="00447BD5" w:rsidRPr="00453693" w:rsidRDefault="00447BD5" w:rsidP="00447BD5">
      <w:pPr>
        <w:pStyle w:val="NormalBold"/>
      </w:pPr>
      <w:r w:rsidRPr="00453693">
        <w:rPr>
          <w:rStyle w:val="HideTWBExt"/>
        </w:rPr>
        <w:t>&lt;Article&gt;</w:t>
      </w:r>
      <w:r w:rsidRPr="00453693">
        <w:t>Artikel 41 – punkt 2 – led a</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2F1360FB" w14:textId="77777777" w:rsidTr="003738E9">
        <w:trPr>
          <w:trHeight w:hRule="exact" w:val="240"/>
          <w:jc w:val="center"/>
        </w:trPr>
        <w:tc>
          <w:tcPr>
            <w:tcW w:w="9752" w:type="dxa"/>
            <w:gridSpan w:val="2"/>
            <w:tcBorders>
              <w:top w:val="nil"/>
              <w:left w:val="nil"/>
              <w:bottom w:val="nil"/>
              <w:right w:val="nil"/>
            </w:tcBorders>
          </w:tcPr>
          <w:p w14:paraId="54B4970B" w14:textId="77777777" w:rsidR="00447BD5" w:rsidRPr="00453693" w:rsidRDefault="00447BD5" w:rsidP="003738E9"/>
        </w:tc>
      </w:tr>
      <w:tr w:rsidR="00447BD5" w:rsidRPr="00453693" w14:paraId="5558E268" w14:textId="77777777" w:rsidTr="003738E9">
        <w:trPr>
          <w:trHeight w:val="240"/>
          <w:jc w:val="center"/>
        </w:trPr>
        <w:tc>
          <w:tcPr>
            <w:tcW w:w="4876" w:type="dxa"/>
            <w:tcBorders>
              <w:top w:val="nil"/>
              <w:left w:val="nil"/>
              <w:bottom w:val="nil"/>
              <w:right w:val="nil"/>
            </w:tcBorders>
          </w:tcPr>
          <w:p w14:paraId="157C4AD0"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5C4EC7EE" w14:textId="77777777" w:rsidR="00447BD5" w:rsidRPr="00453693" w:rsidRDefault="00447BD5" w:rsidP="003738E9">
            <w:pPr>
              <w:pStyle w:val="AmColumnHeading"/>
            </w:pPr>
            <w:r w:rsidRPr="00453693">
              <w:t>Ändringsförslag</w:t>
            </w:r>
          </w:p>
        </w:tc>
      </w:tr>
      <w:tr w:rsidR="00447BD5" w:rsidRPr="00453693" w14:paraId="245853D0" w14:textId="77777777" w:rsidTr="003738E9">
        <w:trPr>
          <w:jc w:val="center"/>
        </w:trPr>
        <w:tc>
          <w:tcPr>
            <w:tcW w:w="4876" w:type="dxa"/>
            <w:tcBorders>
              <w:top w:val="nil"/>
              <w:left w:val="nil"/>
              <w:bottom w:val="nil"/>
              <w:right w:val="nil"/>
            </w:tcBorders>
          </w:tcPr>
          <w:p w14:paraId="4DF28DAA" w14:textId="77777777" w:rsidR="00447BD5" w:rsidRPr="00453693" w:rsidRDefault="00447BD5" w:rsidP="003738E9">
            <w:pPr>
              <w:pStyle w:val="Normal6a"/>
            </w:pPr>
            <w:r w:rsidRPr="00453693">
              <w:rPr>
                <w:b/>
                <w:i/>
              </w:rPr>
              <w:t>a.</w:t>
            </w:r>
            <w:r w:rsidRPr="00453693">
              <w:tab/>
            </w:r>
            <w:r w:rsidRPr="00453693">
              <w:rPr>
                <w:b/>
                <w:i/>
              </w:rPr>
              <w:t>Överföringen av uppgifter är nödvändig för att tillhandahålla det återanpassningsstöd som avses i artikel 46 och som är skräddarsytt enligt tredjelandsmedborgarens medicinska behov.</w:t>
            </w:r>
          </w:p>
        </w:tc>
        <w:tc>
          <w:tcPr>
            <w:tcW w:w="4876" w:type="dxa"/>
            <w:tcBorders>
              <w:top w:val="nil"/>
              <w:left w:val="nil"/>
              <w:bottom w:val="nil"/>
              <w:right w:val="nil"/>
            </w:tcBorders>
          </w:tcPr>
          <w:p w14:paraId="6D31A373" w14:textId="77777777" w:rsidR="00447BD5" w:rsidRPr="00453693" w:rsidRDefault="00447BD5" w:rsidP="003738E9">
            <w:pPr>
              <w:pStyle w:val="Normal6a"/>
            </w:pPr>
            <w:r w:rsidRPr="00453693">
              <w:rPr>
                <w:b/>
                <w:i/>
              </w:rPr>
              <w:t>utgår</w:t>
            </w:r>
          </w:p>
        </w:tc>
      </w:tr>
    </w:tbl>
    <w:p w14:paraId="6B940EBA"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A05F04E" w14:textId="77777777" w:rsidR="00447BD5" w:rsidRPr="00453693" w:rsidRDefault="00447BD5" w:rsidP="00447BD5">
      <w:r w:rsidRPr="00453693">
        <w:rPr>
          <w:rStyle w:val="HideTWBExt"/>
        </w:rPr>
        <w:t>&lt;/Amend&gt;</w:t>
      </w:r>
    </w:p>
    <w:p w14:paraId="6690CFF9"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2237</w:t>
      </w:r>
      <w:r w:rsidRPr="00453693">
        <w:rPr>
          <w:rStyle w:val="HideTWBExt"/>
        </w:rPr>
        <w:t>&lt;/NumAm&gt;</w:t>
      </w:r>
    </w:p>
    <w:p w14:paraId="5C877233"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5334FA33" w14:textId="77777777" w:rsidR="00447BD5" w:rsidRPr="00453693" w:rsidRDefault="00447BD5" w:rsidP="00447BD5">
      <w:pPr>
        <w:pStyle w:val="NormalBold"/>
      </w:pPr>
      <w:r w:rsidRPr="00453693">
        <w:rPr>
          <w:rStyle w:val="HideTWBExt"/>
          <w:b w:val="0"/>
        </w:rPr>
        <w:t>&lt;/RepeatBlock-By&gt;</w:t>
      </w:r>
    </w:p>
    <w:p w14:paraId="326F510B"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7384D6A7" w14:textId="77777777" w:rsidR="00447BD5" w:rsidRPr="00453693" w:rsidRDefault="00447BD5" w:rsidP="00447BD5">
      <w:pPr>
        <w:pStyle w:val="NormalBold"/>
      </w:pPr>
      <w:r w:rsidRPr="00453693">
        <w:rPr>
          <w:rStyle w:val="HideTWBExt"/>
        </w:rPr>
        <w:t>&lt;Article&gt;</w:t>
      </w:r>
      <w:r w:rsidRPr="00453693">
        <w:t>Artikel 41 – punkt 2 – led a</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0C4C0F6A" w14:textId="77777777" w:rsidTr="003738E9">
        <w:trPr>
          <w:trHeight w:hRule="exact" w:val="240"/>
          <w:jc w:val="center"/>
        </w:trPr>
        <w:tc>
          <w:tcPr>
            <w:tcW w:w="9752" w:type="dxa"/>
            <w:gridSpan w:val="2"/>
            <w:tcBorders>
              <w:top w:val="nil"/>
              <w:left w:val="nil"/>
              <w:bottom w:val="nil"/>
              <w:right w:val="nil"/>
            </w:tcBorders>
          </w:tcPr>
          <w:p w14:paraId="4A2BC5B2" w14:textId="77777777" w:rsidR="00447BD5" w:rsidRPr="00453693" w:rsidRDefault="00447BD5" w:rsidP="003738E9"/>
        </w:tc>
      </w:tr>
      <w:tr w:rsidR="00447BD5" w:rsidRPr="00453693" w14:paraId="0D27A339" w14:textId="77777777" w:rsidTr="003738E9">
        <w:trPr>
          <w:trHeight w:val="240"/>
          <w:jc w:val="center"/>
        </w:trPr>
        <w:tc>
          <w:tcPr>
            <w:tcW w:w="4876" w:type="dxa"/>
            <w:tcBorders>
              <w:top w:val="nil"/>
              <w:left w:val="nil"/>
              <w:bottom w:val="nil"/>
              <w:right w:val="nil"/>
            </w:tcBorders>
          </w:tcPr>
          <w:p w14:paraId="5CF80F80"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337791F8" w14:textId="77777777" w:rsidR="00447BD5" w:rsidRPr="00453693" w:rsidRDefault="00447BD5" w:rsidP="003738E9">
            <w:pPr>
              <w:pStyle w:val="AmColumnHeading"/>
            </w:pPr>
            <w:r w:rsidRPr="00453693">
              <w:t>Ändringsförslag</w:t>
            </w:r>
          </w:p>
        </w:tc>
      </w:tr>
      <w:tr w:rsidR="00447BD5" w:rsidRPr="00453693" w14:paraId="479E1329" w14:textId="77777777" w:rsidTr="003738E9">
        <w:trPr>
          <w:jc w:val="center"/>
        </w:trPr>
        <w:tc>
          <w:tcPr>
            <w:tcW w:w="4876" w:type="dxa"/>
            <w:tcBorders>
              <w:top w:val="nil"/>
              <w:left w:val="nil"/>
              <w:bottom w:val="nil"/>
              <w:right w:val="nil"/>
            </w:tcBorders>
          </w:tcPr>
          <w:p w14:paraId="44AD8A2A" w14:textId="77777777" w:rsidR="00447BD5" w:rsidRPr="00453693" w:rsidRDefault="00447BD5" w:rsidP="003738E9">
            <w:pPr>
              <w:pStyle w:val="Normal6a"/>
            </w:pPr>
            <w:r w:rsidRPr="00453693">
              <w:t>a.</w:t>
            </w:r>
            <w:r w:rsidRPr="00453693">
              <w:tab/>
              <w:t>Överföringen av uppgifter är nödvändig för att tillhandahålla det återanpassningsstöd som avses i artikel 46 och som är skräddarsytt enligt tredjelandsmedborgarens medicinska behov.</w:t>
            </w:r>
          </w:p>
        </w:tc>
        <w:tc>
          <w:tcPr>
            <w:tcW w:w="4876" w:type="dxa"/>
            <w:tcBorders>
              <w:top w:val="nil"/>
              <w:left w:val="nil"/>
              <w:bottom w:val="nil"/>
              <w:right w:val="nil"/>
            </w:tcBorders>
          </w:tcPr>
          <w:p w14:paraId="509A3989" w14:textId="77777777" w:rsidR="00447BD5" w:rsidRPr="00453693" w:rsidRDefault="00447BD5" w:rsidP="003738E9">
            <w:pPr>
              <w:pStyle w:val="Normal6a"/>
            </w:pPr>
            <w:r w:rsidRPr="00453693">
              <w:t>a.</w:t>
            </w:r>
            <w:r w:rsidRPr="00453693">
              <w:tab/>
              <w:t xml:space="preserve">Överföringen av uppgifter är </w:t>
            </w:r>
            <w:r w:rsidRPr="00453693">
              <w:rPr>
                <w:b/>
                <w:i/>
              </w:rPr>
              <w:t>strikt</w:t>
            </w:r>
            <w:r w:rsidRPr="00453693">
              <w:t xml:space="preserve"> nödvändig </w:t>
            </w:r>
            <w:r w:rsidRPr="00453693">
              <w:rPr>
                <w:b/>
                <w:i/>
              </w:rPr>
              <w:t>och proportionerlig</w:t>
            </w:r>
            <w:r w:rsidRPr="00453693">
              <w:t xml:space="preserve"> för att tillhandahålla det återanpassningsstöd som avses i artikel 46 och som är skräddarsytt enligt tredjelandsmedborgarens medicinska behov.</w:t>
            </w:r>
          </w:p>
        </w:tc>
      </w:tr>
    </w:tbl>
    <w:p w14:paraId="1651F64C"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1627263" w14:textId="77777777" w:rsidR="00447BD5" w:rsidRPr="00453693" w:rsidRDefault="00447BD5" w:rsidP="00447BD5">
      <w:r w:rsidRPr="00453693">
        <w:rPr>
          <w:rStyle w:val="HideTWBExt"/>
        </w:rPr>
        <w:t>&lt;/Amend&gt;</w:t>
      </w:r>
    </w:p>
    <w:p w14:paraId="38B76902"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2238</w:t>
      </w:r>
      <w:r w:rsidRPr="00453693">
        <w:rPr>
          <w:rStyle w:val="HideTWBExt"/>
        </w:rPr>
        <w:t>&lt;/NumAm&gt;</w:t>
      </w:r>
    </w:p>
    <w:p w14:paraId="6F445275"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2B1C3F74" w14:textId="77777777" w:rsidR="00447BD5" w:rsidRPr="00453693" w:rsidRDefault="00447BD5" w:rsidP="00447BD5">
      <w:pPr>
        <w:pStyle w:val="NormalBold"/>
      </w:pPr>
      <w:r w:rsidRPr="00453693">
        <w:rPr>
          <w:rStyle w:val="HideTWBExt"/>
          <w:b w:val="0"/>
        </w:rPr>
        <w:t>&lt;/RepeatBlock-By&gt;</w:t>
      </w:r>
    </w:p>
    <w:p w14:paraId="75BAFCCF"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21818FD5" w14:textId="77777777" w:rsidR="00447BD5" w:rsidRPr="00453693" w:rsidRDefault="00447BD5" w:rsidP="00447BD5">
      <w:pPr>
        <w:pStyle w:val="NormalBold"/>
      </w:pPr>
      <w:r w:rsidRPr="00453693">
        <w:rPr>
          <w:rStyle w:val="HideTWBExt"/>
        </w:rPr>
        <w:t>&lt;Article&gt;</w:t>
      </w:r>
      <w:r w:rsidRPr="00453693">
        <w:t>Artikel 41 – punkt 2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4000D1C8" w14:textId="77777777" w:rsidTr="003738E9">
        <w:trPr>
          <w:trHeight w:hRule="exact" w:val="240"/>
          <w:jc w:val="center"/>
        </w:trPr>
        <w:tc>
          <w:tcPr>
            <w:tcW w:w="9752" w:type="dxa"/>
            <w:gridSpan w:val="2"/>
            <w:tcBorders>
              <w:top w:val="nil"/>
              <w:left w:val="nil"/>
              <w:bottom w:val="nil"/>
              <w:right w:val="nil"/>
            </w:tcBorders>
          </w:tcPr>
          <w:p w14:paraId="027790F6" w14:textId="77777777" w:rsidR="00447BD5" w:rsidRPr="00453693" w:rsidRDefault="00447BD5" w:rsidP="003738E9"/>
        </w:tc>
      </w:tr>
      <w:tr w:rsidR="00447BD5" w:rsidRPr="00453693" w14:paraId="2469DF70" w14:textId="77777777" w:rsidTr="003738E9">
        <w:trPr>
          <w:trHeight w:val="240"/>
          <w:jc w:val="center"/>
        </w:trPr>
        <w:tc>
          <w:tcPr>
            <w:tcW w:w="4876" w:type="dxa"/>
            <w:tcBorders>
              <w:top w:val="nil"/>
              <w:left w:val="nil"/>
              <w:bottom w:val="nil"/>
              <w:right w:val="nil"/>
            </w:tcBorders>
          </w:tcPr>
          <w:p w14:paraId="7A7CCA22"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20638173" w14:textId="77777777" w:rsidR="00447BD5" w:rsidRPr="00453693" w:rsidRDefault="00447BD5" w:rsidP="003738E9">
            <w:pPr>
              <w:pStyle w:val="AmColumnHeading"/>
            </w:pPr>
            <w:r w:rsidRPr="00453693">
              <w:t>Ändringsförslag</w:t>
            </w:r>
          </w:p>
        </w:tc>
      </w:tr>
      <w:tr w:rsidR="00447BD5" w:rsidRPr="00453693" w14:paraId="65B434C7" w14:textId="77777777" w:rsidTr="003738E9">
        <w:trPr>
          <w:jc w:val="center"/>
        </w:trPr>
        <w:tc>
          <w:tcPr>
            <w:tcW w:w="4876" w:type="dxa"/>
            <w:tcBorders>
              <w:top w:val="nil"/>
              <w:left w:val="nil"/>
              <w:bottom w:val="nil"/>
              <w:right w:val="nil"/>
            </w:tcBorders>
          </w:tcPr>
          <w:p w14:paraId="0CAD8A2E" w14:textId="77777777" w:rsidR="00447BD5" w:rsidRPr="00453693" w:rsidRDefault="00447BD5" w:rsidP="003738E9">
            <w:pPr>
              <w:pStyle w:val="Normal6a"/>
            </w:pPr>
            <w:r w:rsidRPr="00453693">
              <w:t>b.</w:t>
            </w:r>
            <w:r w:rsidRPr="00453693">
              <w:tab/>
              <w:t xml:space="preserve">Den tredjelandsmedborgare vars personuppgifter överförs har </w:t>
            </w:r>
            <w:r w:rsidRPr="00453693">
              <w:rPr>
                <w:b/>
                <w:i/>
              </w:rPr>
              <w:t>informerats om</w:t>
            </w:r>
            <w:r w:rsidRPr="00453693">
              <w:t xml:space="preserve"> att hans eller hennes personuppgifter </w:t>
            </w:r>
            <w:r w:rsidRPr="00453693">
              <w:rPr>
                <w:b/>
                <w:i/>
              </w:rPr>
              <w:t>kan komma att</w:t>
            </w:r>
            <w:r w:rsidRPr="00453693">
              <w:t xml:space="preserve"> delas med en tredje part som är behörig för återanpassningsstöd, så att stödet kan skräddarsys enligt hans eller hennes medicinska behov, och har samtyckt till överföringen.</w:t>
            </w:r>
          </w:p>
        </w:tc>
        <w:tc>
          <w:tcPr>
            <w:tcW w:w="4876" w:type="dxa"/>
            <w:tcBorders>
              <w:top w:val="nil"/>
              <w:left w:val="nil"/>
              <w:bottom w:val="nil"/>
              <w:right w:val="nil"/>
            </w:tcBorders>
          </w:tcPr>
          <w:p w14:paraId="789ACCEA" w14:textId="77777777" w:rsidR="00447BD5" w:rsidRPr="00453693" w:rsidRDefault="00447BD5" w:rsidP="003738E9">
            <w:pPr>
              <w:pStyle w:val="Normal6a"/>
            </w:pPr>
            <w:r w:rsidRPr="00453693">
              <w:t>b.</w:t>
            </w:r>
            <w:r w:rsidRPr="00453693">
              <w:tab/>
              <w:t xml:space="preserve">Den tredjelandsmedborgare vars personuppgifter överförs har </w:t>
            </w:r>
            <w:r w:rsidRPr="00453693">
              <w:rPr>
                <w:b/>
                <w:i/>
              </w:rPr>
              <w:t>gett sitt samtycke till</w:t>
            </w:r>
            <w:r w:rsidRPr="00453693">
              <w:t xml:space="preserve"> att hans eller hennes personuppgifter delas med en tredje part som är behörig för återanpassningsstöd, så att stödet kan skräddarsys enligt hans eller hennes medicinska behov, och har samtyckt till överföringen.</w:t>
            </w:r>
          </w:p>
        </w:tc>
      </w:tr>
    </w:tbl>
    <w:p w14:paraId="4D59953A"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0BEB13C" w14:textId="77777777" w:rsidR="00447BD5" w:rsidRPr="00453693" w:rsidRDefault="00447BD5" w:rsidP="00447BD5">
      <w:pPr>
        <w:pStyle w:val="AmJustTitle"/>
      </w:pPr>
      <w:r w:rsidRPr="00453693">
        <w:rPr>
          <w:rStyle w:val="HideTWBExt"/>
        </w:rPr>
        <w:t>&lt;TitreJust&gt;</w:t>
      </w:r>
      <w:r w:rsidRPr="00453693">
        <w:t>Motivering</w:t>
      </w:r>
      <w:r w:rsidRPr="00453693">
        <w:rPr>
          <w:rStyle w:val="HideTWBExt"/>
        </w:rPr>
        <w:t>&lt;/TitreJust&gt;</w:t>
      </w:r>
    </w:p>
    <w:p w14:paraId="2EA1F223" w14:textId="77777777" w:rsidR="00447BD5" w:rsidRPr="00453693" w:rsidRDefault="00447BD5" w:rsidP="00447BD5">
      <w:pPr>
        <w:pStyle w:val="AmJustText"/>
      </w:pPr>
      <w:r w:rsidRPr="00453693">
        <w:t>Med tanke på att hälsodata är känsliga personuppgifter bör den återvändande uppmanas att ge sitt samtycke innan sådana hälsodata delas med ett tredjeland.</w:t>
      </w:r>
    </w:p>
    <w:p w14:paraId="15D2EA0E" w14:textId="77777777" w:rsidR="00447BD5" w:rsidRPr="00453693" w:rsidRDefault="00447BD5" w:rsidP="00447BD5">
      <w:r w:rsidRPr="00453693">
        <w:rPr>
          <w:rStyle w:val="HideTWBExt"/>
        </w:rPr>
        <w:t>&lt;/Amend&gt;</w:t>
      </w:r>
    </w:p>
    <w:p w14:paraId="1BA08C58"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2239</w:t>
      </w:r>
      <w:r w:rsidRPr="00453693">
        <w:rPr>
          <w:rStyle w:val="HideTWBExt"/>
        </w:rPr>
        <w:t>&lt;/NumAm&gt;</w:t>
      </w:r>
    </w:p>
    <w:p w14:paraId="7934CA88" w14:textId="77777777" w:rsidR="00447BD5" w:rsidRPr="00453693" w:rsidRDefault="00447BD5" w:rsidP="00447BD5">
      <w:pPr>
        <w:pStyle w:val="NormalBold"/>
      </w:pPr>
      <w:r w:rsidRPr="00453693">
        <w:rPr>
          <w:rStyle w:val="HideTWBExt"/>
          <w:b w:val="0"/>
        </w:rPr>
        <w:t>&lt;RepeatBlock-By&gt;&lt;Members&gt;</w:t>
      </w:r>
      <w:r w:rsidRPr="00453693">
        <w:t>Marieke Ehlers</w:t>
      </w:r>
      <w:r w:rsidRPr="00453693">
        <w:rPr>
          <w:rStyle w:val="HideTWBExt"/>
          <w:b w:val="0"/>
        </w:rPr>
        <w:t>&lt;/Members&gt;</w:t>
      </w:r>
    </w:p>
    <w:p w14:paraId="794AB6F1" w14:textId="77777777" w:rsidR="00447BD5" w:rsidRPr="00453693" w:rsidRDefault="00447BD5" w:rsidP="00447BD5">
      <w:r w:rsidRPr="00453693">
        <w:rPr>
          <w:rStyle w:val="HideTWBExt"/>
        </w:rPr>
        <w:t>&lt;AuNomDe&gt;</w:t>
      </w:r>
      <w:r w:rsidRPr="00453693">
        <w:rPr>
          <w:rStyle w:val="HideTWBInt"/>
          <w:color w:val="auto"/>
        </w:rPr>
        <w:t>{PfE}</w:t>
      </w:r>
      <w:r w:rsidRPr="00453693">
        <w:t xml:space="preserve">för </w:t>
      </w:r>
      <w:proofErr w:type="spellStart"/>
      <w:r w:rsidRPr="00453693">
        <w:t>PfE</w:t>
      </w:r>
      <w:proofErr w:type="spellEnd"/>
      <w:r w:rsidRPr="00453693">
        <w:t>-gruppen</w:t>
      </w:r>
      <w:r w:rsidRPr="00453693">
        <w:rPr>
          <w:rStyle w:val="HideTWBExt"/>
        </w:rPr>
        <w:t>&lt;/AuNomDe&gt;</w:t>
      </w:r>
    </w:p>
    <w:p w14:paraId="42593F5A" w14:textId="77777777" w:rsidR="00447BD5" w:rsidRPr="00453693" w:rsidRDefault="00447BD5" w:rsidP="00447BD5">
      <w:pPr>
        <w:pStyle w:val="NormalBold"/>
      </w:pPr>
      <w:r w:rsidRPr="00453693">
        <w:rPr>
          <w:rStyle w:val="HideTWBExt"/>
          <w:b w:val="0"/>
        </w:rPr>
        <w:t>&lt;/RepeatBlock-By&gt;</w:t>
      </w:r>
    </w:p>
    <w:p w14:paraId="74E026A6"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637AF08" w14:textId="77777777" w:rsidR="00447BD5" w:rsidRPr="00453693" w:rsidRDefault="00447BD5" w:rsidP="00447BD5">
      <w:pPr>
        <w:pStyle w:val="NormalBold"/>
      </w:pPr>
      <w:r w:rsidRPr="00453693">
        <w:rPr>
          <w:rStyle w:val="HideTWBExt"/>
        </w:rPr>
        <w:t>&lt;Article&gt;</w:t>
      </w:r>
      <w:r w:rsidRPr="00453693">
        <w:t>Artikel 42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64532FEB" w14:textId="77777777" w:rsidTr="003738E9">
        <w:trPr>
          <w:trHeight w:hRule="exact" w:val="240"/>
          <w:jc w:val="center"/>
        </w:trPr>
        <w:tc>
          <w:tcPr>
            <w:tcW w:w="9752" w:type="dxa"/>
            <w:gridSpan w:val="2"/>
            <w:tcBorders>
              <w:top w:val="nil"/>
              <w:left w:val="nil"/>
              <w:bottom w:val="nil"/>
              <w:right w:val="nil"/>
            </w:tcBorders>
          </w:tcPr>
          <w:p w14:paraId="3142A225" w14:textId="77777777" w:rsidR="00447BD5" w:rsidRPr="00453693" w:rsidRDefault="00447BD5" w:rsidP="003738E9"/>
        </w:tc>
      </w:tr>
      <w:tr w:rsidR="00447BD5" w:rsidRPr="00453693" w14:paraId="39797E71" w14:textId="77777777" w:rsidTr="003738E9">
        <w:trPr>
          <w:trHeight w:val="240"/>
          <w:jc w:val="center"/>
        </w:trPr>
        <w:tc>
          <w:tcPr>
            <w:tcW w:w="4876" w:type="dxa"/>
            <w:tcBorders>
              <w:top w:val="nil"/>
              <w:left w:val="nil"/>
              <w:bottom w:val="nil"/>
              <w:right w:val="nil"/>
            </w:tcBorders>
          </w:tcPr>
          <w:p w14:paraId="66623956"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613E98D1" w14:textId="77777777" w:rsidR="00447BD5" w:rsidRPr="00453693" w:rsidRDefault="00447BD5" w:rsidP="003738E9">
            <w:pPr>
              <w:pStyle w:val="AmColumnHeading"/>
            </w:pPr>
            <w:r w:rsidRPr="00453693">
              <w:t>Ändringsförslag</w:t>
            </w:r>
          </w:p>
        </w:tc>
      </w:tr>
      <w:tr w:rsidR="00447BD5" w:rsidRPr="00453693" w14:paraId="4C28D69D" w14:textId="77777777" w:rsidTr="003738E9">
        <w:trPr>
          <w:jc w:val="center"/>
        </w:trPr>
        <w:tc>
          <w:tcPr>
            <w:tcW w:w="4876" w:type="dxa"/>
            <w:tcBorders>
              <w:top w:val="nil"/>
              <w:left w:val="nil"/>
              <w:bottom w:val="nil"/>
              <w:right w:val="nil"/>
            </w:tcBorders>
          </w:tcPr>
          <w:p w14:paraId="04F479D7" w14:textId="77777777" w:rsidR="00447BD5" w:rsidRPr="00453693" w:rsidRDefault="00447BD5" w:rsidP="003738E9">
            <w:pPr>
              <w:pStyle w:val="Normal6a"/>
              <w:jc w:val="center"/>
            </w:pPr>
            <w:r w:rsidRPr="00453693">
              <w:rPr>
                <w:b/>
                <w:i/>
              </w:rPr>
              <w:t>Artikel 42</w:t>
            </w:r>
            <w:r w:rsidRPr="00453693">
              <w:tab/>
            </w:r>
          </w:p>
        </w:tc>
        <w:tc>
          <w:tcPr>
            <w:tcW w:w="4876" w:type="dxa"/>
            <w:tcBorders>
              <w:top w:val="nil"/>
              <w:left w:val="nil"/>
              <w:bottom w:val="nil"/>
              <w:right w:val="nil"/>
            </w:tcBorders>
          </w:tcPr>
          <w:p w14:paraId="31F2D6D7" w14:textId="77777777" w:rsidR="00447BD5" w:rsidRPr="00453693" w:rsidRDefault="00447BD5" w:rsidP="003738E9">
            <w:pPr>
              <w:pStyle w:val="Normal6a"/>
            </w:pPr>
            <w:r w:rsidRPr="00453693">
              <w:rPr>
                <w:b/>
                <w:i/>
              </w:rPr>
              <w:t>utgår</w:t>
            </w:r>
          </w:p>
        </w:tc>
      </w:tr>
      <w:tr w:rsidR="00447BD5" w:rsidRPr="00453693" w14:paraId="176C3D60" w14:textId="77777777" w:rsidTr="003738E9">
        <w:trPr>
          <w:jc w:val="center"/>
        </w:trPr>
        <w:tc>
          <w:tcPr>
            <w:tcW w:w="4876" w:type="dxa"/>
            <w:tcBorders>
              <w:top w:val="nil"/>
              <w:left w:val="nil"/>
              <w:bottom w:val="nil"/>
              <w:right w:val="nil"/>
            </w:tcBorders>
          </w:tcPr>
          <w:p w14:paraId="55BE1D13" w14:textId="77777777" w:rsidR="00447BD5" w:rsidRPr="00453693" w:rsidRDefault="00447BD5" w:rsidP="003738E9">
            <w:pPr>
              <w:pStyle w:val="Normal6a"/>
              <w:jc w:val="center"/>
            </w:pPr>
            <w:r w:rsidRPr="00453693">
              <w:rPr>
                <w:b/>
                <w:i/>
              </w:rPr>
              <w:t>Komponenter i ett gemensamt system för återvändande</w:t>
            </w:r>
          </w:p>
        </w:tc>
        <w:tc>
          <w:tcPr>
            <w:tcW w:w="4876" w:type="dxa"/>
            <w:tcBorders>
              <w:top w:val="nil"/>
              <w:left w:val="nil"/>
              <w:bottom w:val="nil"/>
              <w:right w:val="nil"/>
            </w:tcBorders>
          </w:tcPr>
          <w:p w14:paraId="796E4C26" w14:textId="77777777" w:rsidR="00447BD5" w:rsidRPr="00453693" w:rsidRDefault="00447BD5" w:rsidP="003738E9">
            <w:pPr>
              <w:pStyle w:val="Normal6a"/>
            </w:pPr>
          </w:p>
        </w:tc>
      </w:tr>
      <w:tr w:rsidR="00447BD5" w:rsidRPr="00453693" w14:paraId="5DFB2E84" w14:textId="77777777" w:rsidTr="003738E9">
        <w:trPr>
          <w:jc w:val="center"/>
        </w:trPr>
        <w:tc>
          <w:tcPr>
            <w:tcW w:w="4876" w:type="dxa"/>
            <w:tcBorders>
              <w:top w:val="nil"/>
              <w:left w:val="nil"/>
              <w:bottom w:val="nil"/>
              <w:right w:val="nil"/>
            </w:tcBorders>
          </w:tcPr>
          <w:p w14:paraId="2E7B512F" w14:textId="77777777" w:rsidR="00447BD5" w:rsidRPr="00453693" w:rsidRDefault="00447BD5" w:rsidP="003738E9">
            <w:pPr>
              <w:pStyle w:val="Normal6a"/>
            </w:pPr>
            <w:r w:rsidRPr="00453693">
              <w:rPr>
                <w:b/>
                <w:i/>
              </w:rPr>
              <w:t>1. Ett gemensamt system för återvändande enligt denna förordning ska bestå av följande:</w:t>
            </w:r>
          </w:p>
        </w:tc>
        <w:tc>
          <w:tcPr>
            <w:tcW w:w="4876" w:type="dxa"/>
            <w:tcBorders>
              <w:top w:val="nil"/>
              <w:left w:val="nil"/>
              <w:bottom w:val="nil"/>
              <w:right w:val="nil"/>
            </w:tcBorders>
          </w:tcPr>
          <w:p w14:paraId="4BE65296" w14:textId="77777777" w:rsidR="00447BD5" w:rsidRPr="00453693" w:rsidRDefault="00447BD5" w:rsidP="003738E9">
            <w:pPr>
              <w:pStyle w:val="Normal6a"/>
            </w:pPr>
          </w:p>
        </w:tc>
      </w:tr>
      <w:tr w:rsidR="00447BD5" w:rsidRPr="00453693" w14:paraId="2039E70F" w14:textId="77777777" w:rsidTr="003738E9">
        <w:trPr>
          <w:jc w:val="center"/>
        </w:trPr>
        <w:tc>
          <w:tcPr>
            <w:tcW w:w="4876" w:type="dxa"/>
            <w:tcBorders>
              <w:top w:val="nil"/>
              <w:left w:val="nil"/>
              <w:bottom w:val="nil"/>
              <w:right w:val="nil"/>
            </w:tcBorders>
          </w:tcPr>
          <w:p w14:paraId="0834589F" w14:textId="77777777" w:rsidR="00447BD5" w:rsidRPr="00453693" w:rsidRDefault="00447BD5" w:rsidP="003738E9">
            <w:pPr>
              <w:pStyle w:val="Normal6a"/>
            </w:pPr>
            <w:r w:rsidRPr="00453693">
              <w:rPr>
                <w:b/>
                <w:i/>
              </w:rPr>
              <w:t>a. Ett gemensamt förfarande för återvändande av tredjelandsmedborgare som inte har rätt att vistas i unionen, inbegripet ett gemensamt återtagandeförfarande som en integrerad del av detta.</w:t>
            </w:r>
          </w:p>
        </w:tc>
        <w:tc>
          <w:tcPr>
            <w:tcW w:w="4876" w:type="dxa"/>
            <w:tcBorders>
              <w:top w:val="nil"/>
              <w:left w:val="nil"/>
              <w:bottom w:val="nil"/>
              <w:right w:val="nil"/>
            </w:tcBorders>
          </w:tcPr>
          <w:p w14:paraId="5B3876FE" w14:textId="77777777" w:rsidR="00447BD5" w:rsidRPr="00453693" w:rsidRDefault="00447BD5" w:rsidP="003738E9">
            <w:pPr>
              <w:pStyle w:val="Normal6a"/>
            </w:pPr>
          </w:p>
        </w:tc>
      </w:tr>
      <w:tr w:rsidR="00447BD5" w:rsidRPr="00453693" w14:paraId="39A92FE9" w14:textId="77777777" w:rsidTr="003738E9">
        <w:trPr>
          <w:jc w:val="center"/>
        </w:trPr>
        <w:tc>
          <w:tcPr>
            <w:tcW w:w="4876" w:type="dxa"/>
            <w:tcBorders>
              <w:top w:val="nil"/>
              <w:left w:val="nil"/>
              <w:bottom w:val="nil"/>
              <w:right w:val="nil"/>
            </w:tcBorders>
          </w:tcPr>
          <w:p w14:paraId="6861FCCB" w14:textId="77777777" w:rsidR="00447BD5" w:rsidRPr="00453693" w:rsidRDefault="00447BD5" w:rsidP="003738E9">
            <w:pPr>
              <w:pStyle w:val="Normal6a"/>
            </w:pPr>
            <w:r w:rsidRPr="00453693">
              <w:rPr>
                <w:b/>
                <w:i/>
              </w:rPr>
              <w:t>b. Ett system för erkännande och verkställighet av beslut om återvändande mellan medlemsstaterna.</w:t>
            </w:r>
          </w:p>
        </w:tc>
        <w:tc>
          <w:tcPr>
            <w:tcW w:w="4876" w:type="dxa"/>
            <w:tcBorders>
              <w:top w:val="nil"/>
              <w:left w:val="nil"/>
              <w:bottom w:val="nil"/>
              <w:right w:val="nil"/>
            </w:tcBorders>
          </w:tcPr>
          <w:p w14:paraId="122BE97E" w14:textId="77777777" w:rsidR="00447BD5" w:rsidRPr="00453693" w:rsidRDefault="00447BD5" w:rsidP="003738E9">
            <w:pPr>
              <w:pStyle w:val="Normal6a"/>
            </w:pPr>
          </w:p>
        </w:tc>
      </w:tr>
      <w:tr w:rsidR="00447BD5" w:rsidRPr="00453693" w14:paraId="679A22DE" w14:textId="77777777" w:rsidTr="003738E9">
        <w:trPr>
          <w:jc w:val="center"/>
        </w:trPr>
        <w:tc>
          <w:tcPr>
            <w:tcW w:w="4876" w:type="dxa"/>
            <w:tcBorders>
              <w:top w:val="nil"/>
              <w:left w:val="nil"/>
              <w:bottom w:val="nil"/>
              <w:right w:val="nil"/>
            </w:tcBorders>
          </w:tcPr>
          <w:p w14:paraId="2A9FCCC5" w14:textId="77777777" w:rsidR="00447BD5" w:rsidRPr="00453693" w:rsidRDefault="00447BD5" w:rsidP="003738E9">
            <w:pPr>
              <w:pStyle w:val="Normal6a"/>
            </w:pPr>
            <w:r w:rsidRPr="00453693">
              <w:rPr>
                <w:b/>
                <w:i/>
              </w:rPr>
              <w:t>c. Nödvändiga resurser och tillräcklig kompetent personal i medlemsstaterna för genomförandet av denna förordning, inbegripet för förvar.</w:t>
            </w:r>
          </w:p>
        </w:tc>
        <w:tc>
          <w:tcPr>
            <w:tcW w:w="4876" w:type="dxa"/>
            <w:tcBorders>
              <w:top w:val="nil"/>
              <w:left w:val="nil"/>
              <w:bottom w:val="nil"/>
              <w:right w:val="nil"/>
            </w:tcBorders>
          </w:tcPr>
          <w:p w14:paraId="4F7F7436" w14:textId="77777777" w:rsidR="00447BD5" w:rsidRPr="00453693" w:rsidRDefault="00447BD5" w:rsidP="003738E9">
            <w:pPr>
              <w:pStyle w:val="Normal6a"/>
            </w:pPr>
          </w:p>
        </w:tc>
      </w:tr>
      <w:tr w:rsidR="00447BD5" w:rsidRPr="00453693" w14:paraId="36BE232E" w14:textId="77777777" w:rsidTr="003738E9">
        <w:trPr>
          <w:jc w:val="center"/>
        </w:trPr>
        <w:tc>
          <w:tcPr>
            <w:tcW w:w="4876" w:type="dxa"/>
            <w:tcBorders>
              <w:top w:val="nil"/>
              <w:left w:val="nil"/>
              <w:bottom w:val="nil"/>
              <w:right w:val="nil"/>
            </w:tcBorders>
          </w:tcPr>
          <w:p w14:paraId="1F388407" w14:textId="77777777" w:rsidR="00447BD5" w:rsidRPr="00453693" w:rsidRDefault="00447BD5" w:rsidP="003738E9">
            <w:pPr>
              <w:pStyle w:val="Normal6a"/>
            </w:pPr>
            <w:r w:rsidRPr="00453693">
              <w:rPr>
                <w:b/>
                <w:i/>
              </w:rPr>
              <w:t>d. Digitala system för hantering av tredjelandsmedborgares återvändande, återtagande och återanpassning.</w:t>
            </w:r>
          </w:p>
        </w:tc>
        <w:tc>
          <w:tcPr>
            <w:tcW w:w="4876" w:type="dxa"/>
            <w:tcBorders>
              <w:top w:val="nil"/>
              <w:left w:val="nil"/>
              <w:bottom w:val="nil"/>
              <w:right w:val="nil"/>
            </w:tcBorders>
          </w:tcPr>
          <w:p w14:paraId="562DD12A" w14:textId="77777777" w:rsidR="00447BD5" w:rsidRPr="00453693" w:rsidRDefault="00447BD5" w:rsidP="003738E9">
            <w:pPr>
              <w:pStyle w:val="Normal6a"/>
            </w:pPr>
          </w:p>
        </w:tc>
      </w:tr>
      <w:tr w:rsidR="00447BD5" w:rsidRPr="00453693" w14:paraId="6C998C51" w14:textId="77777777" w:rsidTr="003738E9">
        <w:trPr>
          <w:jc w:val="center"/>
        </w:trPr>
        <w:tc>
          <w:tcPr>
            <w:tcW w:w="4876" w:type="dxa"/>
            <w:tcBorders>
              <w:top w:val="nil"/>
              <w:left w:val="nil"/>
              <w:bottom w:val="nil"/>
              <w:right w:val="nil"/>
            </w:tcBorders>
          </w:tcPr>
          <w:p w14:paraId="37587D45" w14:textId="77777777" w:rsidR="00447BD5" w:rsidRPr="00453693" w:rsidRDefault="00447BD5" w:rsidP="003738E9">
            <w:pPr>
              <w:pStyle w:val="Normal6a"/>
            </w:pPr>
            <w:r w:rsidRPr="00453693">
              <w:rPr>
                <w:b/>
                <w:i/>
              </w:rPr>
              <w:t>e. Samarbete mellan medlemsstaterna.</w:t>
            </w:r>
          </w:p>
        </w:tc>
        <w:tc>
          <w:tcPr>
            <w:tcW w:w="4876" w:type="dxa"/>
            <w:tcBorders>
              <w:top w:val="nil"/>
              <w:left w:val="nil"/>
              <w:bottom w:val="nil"/>
              <w:right w:val="nil"/>
            </w:tcBorders>
          </w:tcPr>
          <w:p w14:paraId="58CA8693" w14:textId="77777777" w:rsidR="00447BD5" w:rsidRPr="00453693" w:rsidRDefault="00447BD5" w:rsidP="003738E9">
            <w:pPr>
              <w:pStyle w:val="Normal6a"/>
            </w:pPr>
          </w:p>
        </w:tc>
      </w:tr>
      <w:tr w:rsidR="00447BD5" w:rsidRPr="00453693" w14:paraId="64921FC6" w14:textId="77777777" w:rsidTr="003738E9">
        <w:trPr>
          <w:jc w:val="center"/>
        </w:trPr>
        <w:tc>
          <w:tcPr>
            <w:tcW w:w="4876" w:type="dxa"/>
            <w:tcBorders>
              <w:top w:val="nil"/>
              <w:left w:val="nil"/>
              <w:bottom w:val="nil"/>
              <w:right w:val="nil"/>
            </w:tcBorders>
          </w:tcPr>
          <w:p w14:paraId="59A8F43D" w14:textId="77777777" w:rsidR="00447BD5" w:rsidRPr="00453693" w:rsidRDefault="00447BD5" w:rsidP="003738E9">
            <w:pPr>
              <w:pStyle w:val="Normal6a"/>
            </w:pPr>
            <w:r w:rsidRPr="00453693">
              <w:rPr>
                <w:b/>
                <w:i/>
              </w:rPr>
              <w:t>f. Stöd från unionens organ och byråer i enlighet med artikel 43.4 och i linje med deras respektive mandat.</w:t>
            </w:r>
          </w:p>
        </w:tc>
        <w:tc>
          <w:tcPr>
            <w:tcW w:w="4876" w:type="dxa"/>
            <w:tcBorders>
              <w:top w:val="nil"/>
              <w:left w:val="nil"/>
              <w:bottom w:val="nil"/>
              <w:right w:val="nil"/>
            </w:tcBorders>
          </w:tcPr>
          <w:p w14:paraId="41AEA8E5" w14:textId="77777777" w:rsidR="00447BD5" w:rsidRPr="00453693" w:rsidRDefault="00447BD5" w:rsidP="003738E9">
            <w:pPr>
              <w:pStyle w:val="Normal6a"/>
            </w:pPr>
          </w:p>
        </w:tc>
      </w:tr>
      <w:tr w:rsidR="00447BD5" w:rsidRPr="00453693" w14:paraId="24E1F6A6" w14:textId="77777777" w:rsidTr="003738E9">
        <w:trPr>
          <w:jc w:val="center"/>
        </w:trPr>
        <w:tc>
          <w:tcPr>
            <w:tcW w:w="4876" w:type="dxa"/>
            <w:tcBorders>
              <w:top w:val="nil"/>
              <w:left w:val="nil"/>
              <w:bottom w:val="nil"/>
              <w:right w:val="nil"/>
            </w:tcBorders>
          </w:tcPr>
          <w:p w14:paraId="54D9CCD0" w14:textId="77777777" w:rsidR="00447BD5" w:rsidRPr="00453693" w:rsidRDefault="00447BD5" w:rsidP="003738E9">
            <w:pPr>
              <w:pStyle w:val="Normal6a"/>
            </w:pPr>
            <w:r w:rsidRPr="00453693">
              <w:rPr>
                <w:b/>
                <w:i/>
              </w:rPr>
              <w:t>2. Unionen och medlemsstaterna ska fastställa gemensamma prioriteringar på området återvändande, återtagande och återanpassning och säkerställa nödvändig uppföljning, med beaktande av den europeiska asyl- och migrationshanteringsstrategi som antagits i enlighet med artikel 8 i förordning (EU) 2024/1351, genomförandet av gränsförfarandet för återvändande enligt förordning (EU) 2024/1351, bedömningen av graden av samarbete mellan tredjeländer och medlemsstaterna vad avser återtagande i enlighet med artikel 25a i Europaparlamentets och rådets förordning (EG) nr 810/2009</w:t>
            </w:r>
            <w:r w:rsidRPr="00453693">
              <w:rPr>
                <w:b/>
                <w:i/>
                <w:vertAlign w:val="superscript"/>
              </w:rPr>
              <w:t>32</w:t>
            </w:r>
            <w:r w:rsidRPr="00453693">
              <w:rPr>
                <w:b/>
                <w:i/>
              </w:rPr>
              <w:t xml:space="preserve"> samt unionens återtagandeinstrument och andra unionsinstrument som är relevanta för samarbetet om återtagande.</w:t>
            </w:r>
          </w:p>
        </w:tc>
        <w:tc>
          <w:tcPr>
            <w:tcW w:w="4876" w:type="dxa"/>
            <w:tcBorders>
              <w:top w:val="nil"/>
              <w:left w:val="nil"/>
              <w:bottom w:val="nil"/>
              <w:right w:val="nil"/>
            </w:tcBorders>
          </w:tcPr>
          <w:p w14:paraId="42933841" w14:textId="77777777" w:rsidR="00447BD5" w:rsidRPr="00453693" w:rsidRDefault="00447BD5" w:rsidP="003738E9">
            <w:pPr>
              <w:pStyle w:val="Normal6a"/>
            </w:pPr>
          </w:p>
        </w:tc>
      </w:tr>
      <w:tr w:rsidR="00447BD5" w:rsidRPr="00453693" w14:paraId="1AE39C55" w14:textId="77777777" w:rsidTr="003738E9">
        <w:trPr>
          <w:jc w:val="center"/>
        </w:trPr>
        <w:tc>
          <w:tcPr>
            <w:tcW w:w="4876" w:type="dxa"/>
            <w:tcBorders>
              <w:top w:val="nil"/>
              <w:left w:val="nil"/>
              <w:bottom w:val="nil"/>
              <w:right w:val="nil"/>
            </w:tcBorders>
          </w:tcPr>
          <w:p w14:paraId="0BBFFA67" w14:textId="77777777" w:rsidR="00447BD5" w:rsidRPr="00453693" w:rsidRDefault="00447BD5" w:rsidP="003738E9">
            <w:pPr>
              <w:pStyle w:val="Normal6a"/>
            </w:pPr>
            <w:r w:rsidRPr="00453693">
              <w:rPr>
                <w:b/>
                <w:i/>
              </w:rPr>
              <w:t>3. Unionen och medlemsstaterna ska säkerställa lojalt samarbete och nära samordning mellan behöriga myndigheter och mellan unionen och medlemsstaterna samt synergier mellan interna och externa komponenter, med beaktande av deras gemensamma intresse av att unionens politik för asyl- och migrationshantering fungerar effektivt.</w:t>
            </w:r>
          </w:p>
        </w:tc>
        <w:tc>
          <w:tcPr>
            <w:tcW w:w="4876" w:type="dxa"/>
            <w:tcBorders>
              <w:top w:val="nil"/>
              <w:left w:val="nil"/>
              <w:bottom w:val="nil"/>
              <w:right w:val="nil"/>
            </w:tcBorders>
          </w:tcPr>
          <w:p w14:paraId="5EF5E874" w14:textId="77777777" w:rsidR="00447BD5" w:rsidRPr="00453693" w:rsidRDefault="00447BD5" w:rsidP="003738E9">
            <w:pPr>
              <w:pStyle w:val="Normal6a"/>
            </w:pPr>
          </w:p>
        </w:tc>
      </w:tr>
      <w:tr w:rsidR="00447BD5" w:rsidRPr="00453693" w14:paraId="577DB967" w14:textId="77777777" w:rsidTr="003738E9">
        <w:trPr>
          <w:jc w:val="center"/>
        </w:trPr>
        <w:tc>
          <w:tcPr>
            <w:tcW w:w="4876" w:type="dxa"/>
            <w:tcBorders>
              <w:top w:val="nil"/>
              <w:left w:val="nil"/>
              <w:bottom w:val="nil"/>
              <w:right w:val="nil"/>
            </w:tcBorders>
          </w:tcPr>
          <w:p w14:paraId="28F13BD4" w14:textId="77777777" w:rsidR="00447BD5" w:rsidRPr="00453693" w:rsidRDefault="00447BD5" w:rsidP="003738E9">
            <w:pPr>
              <w:pStyle w:val="Normal6a"/>
            </w:pPr>
            <w:r w:rsidRPr="00453693">
              <w:rPr>
                <w:b/>
                <w:i/>
              </w:rPr>
              <w:t>_________________</w:t>
            </w:r>
          </w:p>
        </w:tc>
        <w:tc>
          <w:tcPr>
            <w:tcW w:w="4876" w:type="dxa"/>
            <w:tcBorders>
              <w:top w:val="nil"/>
              <w:left w:val="nil"/>
              <w:bottom w:val="nil"/>
              <w:right w:val="nil"/>
            </w:tcBorders>
          </w:tcPr>
          <w:p w14:paraId="4990EA6A" w14:textId="77777777" w:rsidR="00447BD5" w:rsidRPr="00453693" w:rsidRDefault="00447BD5" w:rsidP="003738E9"/>
        </w:tc>
      </w:tr>
      <w:tr w:rsidR="00447BD5" w:rsidRPr="00453693" w14:paraId="7E05CDF4" w14:textId="77777777" w:rsidTr="003738E9">
        <w:trPr>
          <w:jc w:val="center"/>
        </w:trPr>
        <w:tc>
          <w:tcPr>
            <w:tcW w:w="4876" w:type="dxa"/>
            <w:tcBorders>
              <w:top w:val="nil"/>
              <w:left w:val="nil"/>
              <w:bottom w:val="nil"/>
              <w:right w:val="nil"/>
            </w:tcBorders>
          </w:tcPr>
          <w:p w14:paraId="0D3E768B" w14:textId="77777777" w:rsidR="00447BD5" w:rsidRPr="00453693" w:rsidRDefault="00447BD5" w:rsidP="003738E9">
            <w:pPr>
              <w:pStyle w:val="Normal6a"/>
            </w:pPr>
            <w:r w:rsidRPr="00453693">
              <w:rPr>
                <w:b/>
                <w:i/>
                <w:vertAlign w:val="superscript"/>
              </w:rPr>
              <w:t>32</w:t>
            </w:r>
            <w:r w:rsidRPr="00453693">
              <w:t xml:space="preserve"> </w:t>
            </w:r>
            <w:r w:rsidRPr="00453693">
              <w:rPr>
                <w:b/>
                <w:i/>
              </w:rPr>
              <w:t>Europaparlamentets och rådets förordning (EG) nr 810/2009 av den 13 juli 2009 om införande av en gemenskapskodex om viseringar (viseringskodexen) (EUT L 243, 15.9.2009, s. 1, ELI: http://data.europa.eu/eli/reg/2009/810/oj).</w:t>
            </w:r>
          </w:p>
        </w:tc>
        <w:tc>
          <w:tcPr>
            <w:tcW w:w="4876" w:type="dxa"/>
            <w:tcBorders>
              <w:top w:val="nil"/>
              <w:left w:val="nil"/>
              <w:bottom w:val="nil"/>
              <w:right w:val="nil"/>
            </w:tcBorders>
          </w:tcPr>
          <w:p w14:paraId="305668F8" w14:textId="77777777" w:rsidR="00447BD5" w:rsidRPr="00453693" w:rsidRDefault="00447BD5" w:rsidP="003738E9"/>
        </w:tc>
      </w:tr>
    </w:tbl>
    <w:p w14:paraId="3FBAFE01"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3AF49A7" w14:textId="77777777" w:rsidR="00447BD5" w:rsidRPr="00453693" w:rsidRDefault="00447BD5" w:rsidP="00447BD5">
      <w:pPr>
        <w:pStyle w:val="AmJustTitle"/>
      </w:pPr>
      <w:r w:rsidRPr="00453693">
        <w:rPr>
          <w:rStyle w:val="HideTWBExt"/>
        </w:rPr>
        <w:t>&lt;TitreJust&gt;</w:t>
      </w:r>
      <w:r w:rsidRPr="00453693">
        <w:t>Motivering</w:t>
      </w:r>
      <w:r w:rsidRPr="00453693">
        <w:rPr>
          <w:rStyle w:val="HideTWBExt"/>
        </w:rPr>
        <w:t>&lt;/TitreJust&gt;</w:t>
      </w:r>
    </w:p>
    <w:p w14:paraId="76A9449C" w14:textId="77777777" w:rsidR="00447BD5" w:rsidRPr="00453693" w:rsidRDefault="00447BD5" w:rsidP="00447BD5">
      <w:pPr>
        <w:pStyle w:val="AmJustText"/>
      </w:pPr>
      <w:r w:rsidRPr="00453693">
        <w:t>Har slagits samman med artikel 1. Denna artikels rättsverkan är oklar.</w:t>
      </w:r>
    </w:p>
    <w:p w14:paraId="56BA16AC" w14:textId="77777777" w:rsidR="00447BD5" w:rsidRPr="00453693" w:rsidRDefault="00447BD5" w:rsidP="00447BD5">
      <w:r w:rsidRPr="00453693">
        <w:rPr>
          <w:rStyle w:val="HideTWBExt"/>
        </w:rPr>
        <w:t>&lt;/Amend&gt;</w:t>
      </w:r>
    </w:p>
    <w:p w14:paraId="400089EC"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2240</w:t>
      </w:r>
      <w:r w:rsidRPr="00453693">
        <w:rPr>
          <w:rStyle w:val="HideTWBExt"/>
        </w:rPr>
        <w:t>&lt;/NumAm&gt;</w:t>
      </w:r>
    </w:p>
    <w:p w14:paraId="6FB7E784"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7D39A969" w14:textId="77777777" w:rsidR="00447BD5" w:rsidRPr="00453693" w:rsidRDefault="00447BD5" w:rsidP="00447BD5">
      <w:pPr>
        <w:pStyle w:val="NormalBold"/>
      </w:pPr>
      <w:r w:rsidRPr="00453693">
        <w:rPr>
          <w:rStyle w:val="HideTWBExt"/>
          <w:b w:val="0"/>
        </w:rPr>
        <w:t>&lt;/RepeatBlock-By&gt;</w:t>
      </w:r>
    </w:p>
    <w:p w14:paraId="28252818"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347FD971" w14:textId="77777777" w:rsidR="00447BD5" w:rsidRPr="00453693" w:rsidRDefault="00447BD5" w:rsidP="00447BD5">
      <w:pPr>
        <w:pStyle w:val="NormalBold"/>
      </w:pPr>
      <w:r w:rsidRPr="00453693">
        <w:rPr>
          <w:rStyle w:val="HideTWBExt"/>
        </w:rPr>
        <w:t>&lt;Article&gt;</w:t>
      </w:r>
      <w:r w:rsidRPr="00453693">
        <w:t>Artikel 42 – punkt 1 – inledningen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606A067A" w14:textId="77777777" w:rsidTr="003738E9">
        <w:trPr>
          <w:trHeight w:hRule="exact" w:val="240"/>
          <w:jc w:val="center"/>
        </w:trPr>
        <w:tc>
          <w:tcPr>
            <w:tcW w:w="9752" w:type="dxa"/>
            <w:gridSpan w:val="2"/>
            <w:tcBorders>
              <w:top w:val="nil"/>
              <w:left w:val="nil"/>
              <w:bottom w:val="nil"/>
              <w:right w:val="nil"/>
            </w:tcBorders>
          </w:tcPr>
          <w:p w14:paraId="27C58AC9" w14:textId="77777777" w:rsidR="00447BD5" w:rsidRPr="00453693" w:rsidRDefault="00447BD5" w:rsidP="003738E9"/>
        </w:tc>
      </w:tr>
      <w:tr w:rsidR="00447BD5" w:rsidRPr="00453693" w14:paraId="0F7A6ABF" w14:textId="77777777" w:rsidTr="003738E9">
        <w:trPr>
          <w:trHeight w:val="240"/>
          <w:jc w:val="center"/>
        </w:trPr>
        <w:tc>
          <w:tcPr>
            <w:tcW w:w="4876" w:type="dxa"/>
            <w:tcBorders>
              <w:top w:val="nil"/>
              <w:left w:val="nil"/>
              <w:bottom w:val="nil"/>
              <w:right w:val="nil"/>
            </w:tcBorders>
          </w:tcPr>
          <w:p w14:paraId="5E875EC5"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0A4B8D5A" w14:textId="77777777" w:rsidR="00447BD5" w:rsidRPr="00453693" w:rsidRDefault="00447BD5" w:rsidP="003738E9">
            <w:pPr>
              <w:pStyle w:val="AmColumnHeading"/>
            </w:pPr>
            <w:r w:rsidRPr="00453693">
              <w:t>Ändringsförslag</w:t>
            </w:r>
          </w:p>
        </w:tc>
      </w:tr>
      <w:tr w:rsidR="00447BD5" w:rsidRPr="00453693" w14:paraId="4A423DB8" w14:textId="77777777" w:rsidTr="003738E9">
        <w:trPr>
          <w:jc w:val="center"/>
        </w:trPr>
        <w:tc>
          <w:tcPr>
            <w:tcW w:w="4876" w:type="dxa"/>
            <w:tcBorders>
              <w:top w:val="nil"/>
              <w:left w:val="nil"/>
              <w:bottom w:val="nil"/>
              <w:right w:val="nil"/>
            </w:tcBorders>
          </w:tcPr>
          <w:p w14:paraId="665DEBF0" w14:textId="77777777" w:rsidR="00447BD5" w:rsidRPr="00453693" w:rsidRDefault="00447BD5" w:rsidP="003738E9">
            <w:pPr>
              <w:pStyle w:val="Normal6a"/>
            </w:pPr>
            <w:r w:rsidRPr="00453693">
              <w:t>1.</w:t>
            </w:r>
            <w:r w:rsidRPr="00453693">
              <w:tab/>
              <w:t xml:space="preserve">Ett gemensamt system för återvändande enligt </w:t>
            </w:r>
            <w:r w:rsidRPr="00453693">
              <w:rPr>
                <w:b/>
                <w:i/>
              </w:rPr>
              <w:t>denna förordning</w:t>
            </w:r>
            <w:r w:rsidRPr="00453693">
              <w:t xml:space="preserve"> ska bestå av följande:</w:t>
            </w:r>
          </w:p>
        </w:tc>
        <w:tc>
          <w:tcPr>
            <w:tcW w:w="4876" w:type="dxa"/>
            <w:tcBorders>
              <w:top w:val="nil"/>
              <w:left w:val="nil"/>
              <w:bottom w:val="nil"/>
              <w:right w:val="nil"/>
            </w:tcBorders>
          </w:tcPr>
          <w:p w14:paraId="3C314C20" w14:textId="77777777" w:rsidR="00447BD5" w:rsidRPr="00453693" w:rsidRDefault="00447BD5" w:rsidP="003738E9">
            <w:pPr>
              <w:pStyle w:val="Normal6a"/>
            </w:pPr>
            <w:r w:rsidRPr="00453693">
              <w:t>1.</w:t>
            </w:r>
            <w:r w:rsidRPr="00453693">
              <w:tab/>
              <w:t xml:space="preserve">Ett gemensamt system för återvändande enligt </w:t>
            </w:r>
            <w:r w:rsidRPr="00453693">
              <w:rPr>
                <w:b/>
                <w:i/>
              </w:rPr>
              <w:t>detta direktiv</w:t>
            </w:r>
            <w:r w:rsidRPr="00453693">
              <w:t xml:space="preserve"> ska bestå av följande:</w:t>
            </w:r>
          </w:p>
        </w:tc>
      </w:tr>
    </w:tbl>
    <w:p w14:paraId="6A468A5E"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F371FC7" w14:textId="77777777" w:rsidR="00447BD5" w:rsidRPr="00453693" w:rsidRDefault="00447BD5" w:rsidP="00447BD5">
      <w:r w:rsidRPr="00453693">
        <w:rPr>
          <w:rStyle w:val="HideTWBExt"/>
        </w:rPr>
        <w:t>&lt;/Amend&gt;</w:t>
      </w:r>
    </w:p>
    <w:p w14:paraId="63D19021"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2241</w:t>
      </w:r>
      <w:r w:rsidRPr="00453693">
        <w:rPr>
          <w:rStyle w:val="HideTWBExt"/>
        </w:rPr>
        <w:t>&lt;/NumAm&gt;</w:t>
      </w:r>
    </w:p>
    <w:p w14:paraId="799325B7"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1D1AD49E" w14:textId="77777777" w:rsidR="00447BD5" w:rsidRPr="00453693" w:rsidRDefault="00447BD5" w:rsidP="00447BD5">
      <w:pPr>
        <w:pStyle w:val="NormalBold"/>
      </w:pPr>
      <w:r w:rsidRPr="00453693">
        <w:rPr>
          <w:rStyle w:val="HideTWBExt"/>
          <w:b w:val="0"/>
        </w:rPr>
        <w:t>&lt;/RepeatBlock-By&gt;</w:t>
      </w:r>
    </w:p>
    <w:p w14:paraId="295B840C"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36E58140" w14:textId="77777777" w:rsidR="00447BD5" w:rsidRPr="00453693" w:rsidRDefault="00447BD5" w:rsidP="00447BD5">
      <w:pPr>
        <w:pStyle w:val="NormalBold"/>
      </w:pPr>
      <w:r w:rsidRPr="00453693">
        <w:rPr>
          <w:rStyle w:val="HideTWBExt"/>
        </w:rPr>
        <w:t>&lt;Article&gt;</w:t>
      </w:r>
      <w:r w:rsidRPr="00453693">
        <w:t>Artikel 42 – punkt 1 – led a</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0C678854" w14:textId="77777777" w:rsidTr="003738E9">
        <w:trPr>
          <w:trHeight w:hRule="exact" w:val="240"/>
          <w:jc w:val="center"/>
        </w:trPr>
        <w:tc>
          <w:tcPr>
            <w:tcW w:w="9752" w:type="dxa"/>
            <w:gridSpan w:val="2"/>
            <w:tcBorders>
              <w:top w:val="nil"/>
              <w:left w:val="nil"/>
              <w:bottom w:val="nil"/>
              <w:right w:val="nil"/>
            </w:tcBorders>
          </w:tcPr>
          <w:p w14:paraId="1D9C3344" w14:textId="77777777" w:rsidR="00447BD5" w:rsidRPr="00453693" w:rsidRDefault="00447BD5" w:rsidP="003738E9"/>
        </w:tc>
      </w:tr>
      <w:tr w:rsidR="00447BD5" w:rsidRPr="00453693" w14:paraId="61CE2286" w14:textId="77777777" w:rsidTr="003738E9">
        <w:trPr>
          <w:trHeight w:val="240"/>
          <w:jc w:val="center"/>
        </w:trPr>
        <w:tc>
          <w:tcPr>
            <w:tcW w:w="4876" w:type="dxa"/>
            <w:tcBorders>
              <w:top w:val="nil"/>
              <w:left w:val="nil"/>
              <w:bottom w:val="nil"/>
              <w:right w:val="nil"/>
            </w:tcBorders>
          </w:tcPr>
          <w:p w14:paraId="7AE5C312"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5B799175" w14:textId="77777777" w:rsidR="00447BD5" w:rsidRPr="00453693" w:rsidRDefault="00447BD5" w:rsidP="003738E9">
            <w:pPr>
              <w:pStyle w:val="AmColumnHeading"/>
            </w:pPr>
            <w:r w:rsidRPr="00453693">
              <w:t>Ändringsförslag</w:t>
            </w:r>
          </w:p>
        </w:tc>
      </w:tr>
      <w:tr w:rsidR="00447BD5" w:rsidRPr="00453693" w14:paraId="4D087C3A" w14:textId="77777777" w:rsidTr="003738E9">
        <w:trPr>
          <w:jc w:val="center"/>
        </w:trPr>
        <w:tc>
          <w:tcPr>
            <w:tcW w:w="4876" w:type="dxa"/>
            <w:tcBorders>
              <w:top w:val="nil"/>
              <w:left w:val="nil"/>
              <w:bottom w:val="nil"/>
              <w:right w:val="nil"/>
            </w:tcBorders>
          </w:tcPr>
          <w:p w14:paraId="3C0F5389" w14:textId="77777777" w:rsidR="00447BD5" w:rsidRPr="00453693" w:rsidRDefault="00447BD5" w:rsidP="003738E9">
            <w:pPr>
              <w:pStyle w:val="Normal6a"/>
            </w:pPr>
            <w:r w:rsidRPr="00453693">
              <w:t>a.</w:t>
            </w:r>
            <w:r w:rsidRPr="00453693">
              <w:tab/>
              <w:t>Ett gemensamt förfarande för återvändande av tredjelandsmedborgare som inte har rätt att vistas i unionen</w:t>
            </w:r>
            <w:r w:rsidRPr="00453693">
              <w:rPr>
                <w:b/>
                <w:i/>
              </w:rPr>
              <w:t>, inbegripet ett gemensamt återtagandeförfarande som en integrerad del av detta</w:t>
            </w:r>
            <w:r w:rsidRPr="00453693">
              <w:t>.</w:t>
            </w:r>
          </w:p>
        </w:tc>
        <w:tc>
          <w:tcPr>
            <w:tcW w:w="4876" w:type="dxa"/>
            <w:tcBorders>
              <w:top w:val="nil"/>
              <w:left w:val="nil"/>
              <w:bottom w:val="nil"/>
              <w:right w:val="nil"/>
            </w:tcBorders>
          </w:tcPr>
          <w:p w14:paraId="330474FA" w14:textId="77777777" w:rsidR="00447BD5" w:rsidRPr="00453693" w:rsidRDefault="00447BD5" w:rsidP="003738E9">
            <w:pPr>
              <w:pStyle w:val="Normal6a"/>
            </w:pPr>
            <w:r w:rsidRPr="00453693">
              <w:t>a.</w:t>
            </w:r>
            <w:r w:rsidRPr="00453693">
              <w:tab/>
              <w:t>Ett gemensamt förfarande för återvändande av tredjelandsmedborgare som inte har rätt att vistas i unionen.</w:t>
            </w:r>
          </w:p>
        </w:tc>
      </w:tr>
    </w:tbl>
    <w:p w14:paraId="59929C01"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877B185" w14:textId="77777777" w:rsidR="00447BD5" w:rsidRPr="00453693" w:rsidRDefault="00447BD5" w:rsidP="00447BD5">
      <w:pPr>
        <w:pStyle w:val="AmJustTitle"/>
      </w:pPr>
      <w:r w:rsidRPr="00453693">
        <w:rPr>
          <w:rStyle w:val="HideTWBExt"/>
        </w:rPr>
        <w:t>&lt;TitreJust&gt;</w:t>
      </w:r>
      <w:r w:rsidRPr="00453693">
        <w:t>Motivering</w:t>
      </w:r>
      <w:r w:rsidRPr="00453693">
        <w:rPr>
          <w:rStyle w:val="HideTWBExt"/>
        </w:rPr>
        <w:t>&lt;/TitreJust&gt;</w:t>
      </w:r>
    </w:p>
    <w:p w14:paraId="52E22F61" w14:textId="77777777" w:rsidR="00447BD5" w:rsidRPr="00453693" w:rsidRDefault="00447BD5" w:rsidP="00447BD5">
      <w:pPr>
        <w:pStyle w:val="AmJustText"/>
      </w:pPr>
      <w:r w:rsidRPr="00453693">
        <w:t>Återtagandeförfaranden behöver inte alltid vara nödvändiga, när en person lämnar EU efter att ha godtagit beslutet om återvändande.</w:t>
      </w:r>
    </w:p>
    <w:p w14:paraId="4A4083F0" w14:textId="77777777" w:rsidR="00447BD5" w:rsidRPr="00453693" w:rsidRDefault="00447BD5" w:rsidP="00447BD5">
      <w:r w:rsidRPr="00453693">
        <w:rPr>
          <w:rStyle w:val="HideTWBExt"/>
        </w:rPr>
        <w:t>&lt;/Amend&gt;</w:t>
      </w:r>
    </w:p>
    <w:p w14:paraId="244841FB"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2242</w:t>
      </w:r>
      <w:r w:rsidRPr="00453693">
        <w:rPr>
          <w:rStyle w:val="HideTWBExt"/>
        </w:rPr>
        <w:t>&lt;/NumAm&gt;</w:t>
      </w:r>
    </w:p>
    <w:p w14:paraId="03180E55"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4CEA85AE" w14:textId="77777777" w:rsidR="00447BD5" w:rsidRPr="00453693" w:rsidRDefault="00447BD5" w:rsidP="00447BD5">
      <w:pPr>
        <w:pStyle w:val="NormalBold"/>
      </w:pPr>
      <w:r w:rsidRPr="00453693">
        <w:rPr>
          <w:rStyle w:val="HideTWBExt"/>
          <w:b w:val="0"/>
        </w:rPr>
        <w:t>&lt;/RepeatBlock-By&gt;</w:t>
      </w:r>
    </w:p>
    <w:p w14:paraId="5C1743E5"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03949750" w14:textId="77777777" w:rsidR="00447BD5" w:rsidRPr="00453693" w:rsidRDefault="00447BD5" w:rsidP="00447BD5">
      <w:pPr>
        <w:pStyle w:val="NormalBold"/>
      </w:pPr>
      <w:r w:rsidRPr="00453693">
        <w:rPr>
          <w:rStyle w:val="HideTWBExt"/>
        </w:rPr>
        <w:t>&lt;Article&gt;</w:t>
      </w:r>
      <w:r w:rsidRPr="00453693">
        <w:t>Artikel 42 – punkt 1 – led a</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4B84061A" w14:textId="77777777" w:rsidTr="003738E9">
        <w:trPr>
          <w:trHeight w:hRule="exact" w:val="240"/>
          <w:jc w:val="center"/>
        </w:trPr>
        <w:tc>
          <w:tcPr>
            <w:tcW w:w="9752" w:type="dxa"/>
            <w:gridSpan w:val="2"/>
            <w:tcBorders>
              <w:top w:val="nil"/>
              <w:left w:val="nil"/>
              <w:bottom w:val="nil"/>
              <w:right w:val="nil"/>
            </w:tcBorders>
          </w:tcPr>
          <w:p w14:paraId="767D99D9" w14:textId="77777777" w:rsidR="00447BD5" w:rsidRPr="00453693" w:rsidRDefault="00447BD5" w:rsidP="003738E9"/>
        </w:tc>
      </w:tr>
      <w:tr w:rsidR="00447BD5" w:rsidRPr="00453693" w14:paraId="667ED9BB" w14:textId="77777777" w:rsidTr="003738E9">
        <w:trPr>
          <w:trHeight w:val="240"/>
          <w:jc w:val="center"/>
        </w:trPr>
        <w:tc>
          <w:tcPr>
            <w:tcW w:w="4876" w:type="dxa"/>
            <w:tcBorders>
              <w:top w:val="nil"/>
              <w:left w:val="nil"/>
              <w:bottom w:val="nil"/>
              <w:right w:val="nil"/>
            </w:tcBorders>
          </w:tcPr>
          <w:p w14:paraId="22EAFF6B"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2C557BE5" w14:textId="77777777" w:rsidR="00447BD5" w:rsidRPr="00453693" w:rsidRDefault="00447BD5" w:rsidP="003738E9">
            <w:pPr>
              <w:pStyle w:val="AmColumnHeading"/>
            </w:pPr>
            <w:r w:rsidRPr="00453693">
              <w:t>Ändringsförslag</w:t>
            </w:r>
          </w:p>
        </w:tc>
      </w:tr>
      <w:tr w:rsidR="00447BD5" w:rsidRPr="00453693" w14:paraId="78647CF1" w14:textId="77777777" w:rsidTr="003738E9">
        <w:trPr>
          <w:jc w:val="center"/>
        </w:trPr>
        <w:tc>
          <w:tcPr>
            <w:tcW w:w="4876" w:type="dxa"/>
            <w:tcBorders>
              <w:top w:val="nil"/>
              <w:left w:val="nil"/>
              <w:bottom w:val="nil"/>
              <w:right w:val="nil"/>
            </w:tcBorders>
          </w:tcPr>
          <w:p w14:paraId="2B73B719" w14:textId="77777777" w:rsidR="00447BD5" w:rsidRPr="00453693" w:rsidRDefault="00447BD5" w:rsidP="003738E9">
            <w:pPr>
              <w:pStyle w:val="Normal6a"/>
            </w:pPr>
            <w:r w:rsidRPr="00453693">
              <w:t>a.</w:t>
            </w:r>
            <w:r w:rsidRPr="00453693">
              <w:tab/>
              <w:t xml:space="preserve">Ett </w:t>
            </w:r>
            <w:r w:rsidRPr="00453693">
              <w:rPr>
                <w:b/>
                <w:i/>
              </w:rPr>
              <w:t>gemensamt</w:t>
            </w:r>
            <w:r w:rsidRPr="00453693">
              <w:t xml:space="preserve"> förfarande för återvändande av tredjelandsmedborgare som inte har rätt att vistas </w:t>
            </w:r>
            <w:r w:rsidRPr="00453693">
              <w:rPr>
                <w:b/>
                <w:i/>
              </w:rPr>
              <w:t>i unionen, inbegripet ett gemensamt återtagandeförfarande som en integrerad del av detta</w:t>
            </w:r>
            <w:r w:rsidRPr="00453693">
              <w:t>.</w:t>
            </w:r>
          </w:p>
        </w:tc>
        <w:tc>
          <w:tcPr>
            <w:tcW w:w="4876" w:type="dxa"/>
            <w:tcBorders>
              <w:top w:val="nil"/>
              <w:left w:val="nil"/>
              <w:bottom w:val="nil"/>
              <w:right w:val="nil"/>
            </w:tcBorders>
          </w:tcPr>
          <w:p w14:paraId="1143FD98" w14:textId="77777777" w:rsidR="00447BD5" w:rsidRPr="00453693" w:rsidRDefault="00447BD5" w:rsidP="003738E9">
            <w:pPr>
              <w:pStyle w:val="Normal6a"/>
            </w:pPr>
            <w:r w:rsidRPr="00453693">
              <w:t>a.</w:t>
            </w:r>
            <w:r w:rsidRPr="00453693">
              <w:tab/>
              <w:t xml:space="preserve">Ett förfarande för återvändande av tredjelandsmedborgare som inte har rätt att vistas </w:t>
            </w:r>
            <w:r w:rsidRPr="00453693">
              <w:rPr>
                <w:b/>
                <w:i/>
              </w:rPr>
              <w:t>på medlemsstaternas territorium</w:t>
            </w:r>
            <w:r w:rsidRPr="00453693">
              <w:t>.</w:t>
            </w:r>
          </w:p>
        </w:tc>
      </w:tr>
    </w:tbl>
    <w:p w14:paraId="421A29C1"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0C0A2DD" w14:textId="77777777" w:rsidR="00447BD5" w:rsidRPr="00453693" w:rsidRDefault="00447BD5" w:rsidP="00447BD5">
      <w:r w:rsidRPr="00453693">
        <w:rPr>
          <w:rStyle w:val="HideTWBExt"/>
        </w:rPr>
        <w:t>&lt;/Amend&gt;</w:t>
      </w:r>
    </w:p>
    <w:p w14:paraId="17D99D40"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2243</w:t>
      </w:r>
      <w:r w:rsidRPr="00453693">
        <w:rPr>
          <w:rStyle w:val="HideTWBExt"/>
        </w:rPr>
        <w:t>&lt;/NumAm&gt;</w:t>
      </w:r>
    </w:p>
    <w:p w14:paraId="12726590"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49AEF976" w14:textId="77777777" w:rsidR="00447BD5" w:rsidRPr="00453693" w:rsidRDefault="00447BD5" w:rsidP="00447BD5">
      <w:pPr>
        <w:pStyle w:val="NormalBold"/>
      </w:pPr>
      <w:r w:rsidRPr="00453693">
        <w:rPr>
          <w:rStyle w:val="HideTWBExt"/>
          <w:b w:val="0"/>
        </w:rPr>
        <w:t>&lt;/RepeatBlock-By&gt;</w:t>
      </w:r>
    </w:p>
    <w:p w14:paraId="58A50DE4"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F12BE7E" w14:textId="77777777" w:rsidR="00447BD5" w:rsidRPr="00453693" w:rsidRDefault="00447BD5" w:rsidP="00447BD5">
      <w:pPr>
        <w:pStyle w:val="NormalBold"/>
      </w:pPr>
      <w:r w:rsidRPr="00453693">
        <w:rPr>
          <w:rStyle w:val="HideTWBExt"/>
        </w:rPr>
        <w:t>&lt;Article&gt;</w:t>
      </w:r>
      <w:r w:rsidRPr="00453693">
        <w:t>Artikel 42 – punkt 1 – led a</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582E43EF" w14:textId="77777777" w:rsidTr="003738E9">
        <w:trPr>
          <w:trHeight w:hRule="exact" w:val="240"/>
          <w:jc w:val="center"/>
        </w:trPr>
        <w:tc>
          <w:tcPr>
            <w:tcW w:w="9752" w:type="dxa"/>
            <w:gridSpan w:val="2"/>
            <w:tcBorders>
              <w:top w:val="nil"/>
              <w:left w:val="nil"/>
              <w:bottom w:val="nil"/>
              <w:right w:val="nil"/>
            </w:tcBorders>
          </w:tcPr>
          <w:p w14:paraId="1D22B95F" w14:textId="77777777" w:rsidR="00447BD5" w:rsidRPr="00453693" w:rsidRDefault="00447BD5" w:rsidP="003738E9"/>
        </w:tc>
      </w:tr>
      <w:tr w:rsidR="00447BD5" w:rsidRPr="00453693" w14:paraId="469E0049" w14:textId="77777777" w:rsidTr="003738E9">
        <w:trPr>
          <w:trHeight w:val="240"/>
          <w:jc w:val="center"/>
        </w:trPr>
        <w:tc>
          <w:tcPr>
            <w:tcW w:w="4876" w:type="dxa"/>
            <w:tcBorders>
              <w:top w:val="nil"/>
              <w:left w:val="nil"/>
              <w:bottom w:val="nil"/>
              <w:right w:val="nil"/>
            </w:tcBorders>
          </w:tcPr>
          <w:p w14:paraId="01F0FA2D"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14BA355D" w14:textId="77777777" w:rsidR="00447BD5" w:rsidRPr="00453693" w:rsidRDefault="00447BD5" w:rsidP="003738E9">
            <w:pPr>
              <w:pStyle w:val="AmColumnHeading"/>
            </w:pPr>
            <w:r w:rsidRPr="00453693">
              <w:t>Ändringsförslag</w:t>
            </w:r>
          </w:p>
        </w:tc>
      </w:tr>
      <w:tr w:rsidR="00447BD5" w:rsidRPr="00453693" w14:paraId="68BE312D" w14:textId="77777777" w:rsidTr="003738E9">
        <w:trPr>
          <w:jc w:val="center"/>
        </w:trPr>
        <w:tc>
          <w:tcPr>
            <w:tcW w:w="4876" w:type="dxa"/>
            <w:tcBorders>
              <w:top w:val="nil"/>
              <w:left w:val="nil"/>
              <w:bottom w:val="nil"/>
              <w:right w:val="nil"/>
            </w:tcBorders>
          </w:tcPr>
          <w:p w14:paraId="367DD6A6" w14:textId="77777777" w:rsidR="00447BD5" w:rsidRPr="00453693" w:rsidRDefault="00447BD5" w:rsidP="003738E9">
            <w:pPr>
              <w:pStyle w:val="Normal6a"/>
            </w:pPr>
            <w:r w:rsidRPr="00453693">
              <w:t>a.</w:t>
            </w:r>
            <w:r w:rsidRPr="00453693">
              <w:tab/>
            </w:r>
            <w:r w:rsidRPr="00453693">
              <w:rPr>
                <w:b/>
                <w:i/>
              </w:rPr>
              <w:t>Ett gemensamt förfarande</w:t>
            </w:r>
            <w:r w:rsidRPr="00453693">
              <w:t xml:space="preserve"> för återvändande av tredjelandsmedborgare som inte har rätt att vistas i unionen</w:t>
            </w:r>
            <w:r w:rsidRPr="00453693">
              <w:rPr>
                <w:b/>
                <w:i/>
              </w:rPr>
              <w:t>, inbegripet ett gemensamt återtagandeförfarande som en integrerad del av detta</w:t>
            </w:r>
            <w:r w:rsidRPr="00453693">
              <w:t>.</w:t>
            </w:r>
          </w:p>
        </w:tc>
        <w:tc>
          <w:tcPr>
            <w:tcW w:w="4876" w:type="dxa"/>
            <w:tcBorders>
              <w:top w:val="nil"/>
              <w:left w:val="nil"/>
              <w:bottom w:val="nil"/>
              <w:right w:val="nil"/>
            </w:tcBorders>
          </w:tcPr>
          <w:p w14:paraId="14A067E3" w14:textId="77777777" w:rsidR="00447BD5" w:rsidRPr="00453693" w:rsidRDefault="00447BD5" w:rsidP="003738E9">
            <w:pPr>
              <w:pStyle w:val="Normal6a"/>
            </w:pPr>
            <w:r w:rsidRPr="00453693">
              <w:t>a.</w:t>
            </w:r>
            <w:r w:rsidRPr="00453693">
              <w:tab/>
            </w:r>
            <w:r w:rsidRPr="00453693">
              <w:rPr>
                <w:b/>
                <w:i/>
              </w:rPr>
              <w:t>Gemensamma standarder och förfaranden</w:t>
            </w:r>
            <w:r w:rsidRPr="00453693">
              <w:t xml:space="preserve"> för återvändande av tredjelandsmedborgare som inte har rätt att vistas i unionen.</w:t>
            </w:r>
          </w:p>
        </w:tc>
      </w:tr>
    </w:tbl>
    <w:p w14:paraId="637170A6"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1FB8053" w14:textId="77777777" w:rsidR="00447BD5" w:rsidRPr="00453693" w:rsidRDefault="00447BD5" w:rsidP="00447BD5">
      <w:r w:rsidRPr="00453693">
        <w:rPr>
          <w:rStyle w:val="HideTWBExt"/>
        </w:rPr>
        <w:t>&lt;/Amend&gt;</w:t>
      </w:r>
    </w:p>
    <w:p w14:paraId="4E8B8FDA"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2244</w:t>
      </w:r>
      <w:r w:rsidRPr="00453693">
        <w:rPr>
          <w:rStyle w:val="HideTWBExt"/>
        </w:rPr>
        <w:t>&lt;/NumAm&gt;</w:t>
      </w:r>
    </w:p>
    <w:p w14:paraId="5B1A6D18"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1FD815D3" w14:textId="77777777" w:rsidR="00447BD5" w:rsidRPr="00453693" w:rsidRDefault="00447BD5" w:rsidP="00447BD5">
      <w:pPr>
        <w:pStyle w:val="NormalBold"/>
      </w:pPr>
      <w:r w:rsidRPr="00453693">
        <w:rPr>
          <w:rStyle w:val="HideTWBExt"/>
          <w:b w:val="0"/>
        </w:rPr>
        <w:t>&lt;/RepeatBlock-By&gt;</w:t>
      </w:r>
    </w:p>
    <w:p w14:paraId="3FCA0CE7"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55DDE2C" w14:textId="77777777" w:rsidR="00447BD5" w:rsidRPr="00453693" w:rsidRDefault="00447BD5" w:rsidP="00447BD5">
      <w:pPr>
        <w:pStyle w:val="NormalBold"/>
      </w:pPr>
      <w:r w:rsidRPr="00453693">
        <w:rPr>
          <w:rStyle w:val="HideTWBExt"/>
        </w:rPr>
        <w:t>&lt;Article&gt;</w:t>
      </w:r>
      <w:r w:rsidRPr="00453693">
        <w:t>Artikel 42 – punkt 1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39CF88FF" w14:textId="77777777" w:rsidTr="003738E9">
        <w:trPr>
          <w:trHeight w:hRule="exact" w:val="240"/>
          <w:jc w:val="center"/>
        </w:trPr>
        <w:tc>
          <w:tcPr>
            <w:tcW w:w="9752" w:type="dxa"/>
            <w:gridSpan w:val="2"/>
            <w:tcBorders>
              <w:top w:val="nil"/>
              <w:left w:val="nil"/>
              <w:bottom w:val="nil"/>
              <w:right w:val="nil"/>
            </w:tcBorders>
          </w:tcPr>
          <w:p w14:paraId="3D21192C" w14:textId="77777777" w:rsidR="00447BD5" w:rsidRPr="00453693" w:rsidRDefault="00447BD5" w:rsidP="003738E9"/>
        </w:tc>
      </w:tr>
      <w:tr w:rsidR="00447BD5" w:rsidRPr="00453693" w14:paraId="7C1DCB99" w14:textId="77777777" w:rsidTr="003738E9">
        <w:trPr>
          <w:trHeight w:val="240"/>
          <w:jc w:val="center"/>
        </w:trPr>
        <w:tc>
          <w:tcPr>
            <w:tcW w:w="4876" w:type="dxa"/>
            <w:tcBorders>
              <w:top w:val="nil"/>
              <w:left w:val="nil"/>
              <w:bottom w:val="nil"/>
              <w:right w:val="nil"/>
            </w:tcBorders>
          </w:tcPr>
          <w:p w14:paraId="69C77A92"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24B62E5F" w14:textId="77777777" w:rsidR="00447BD5" w:rsidRPr="00453693" w:rsidRDefault="00447BD5" w:rsidP="003738E9">
            <w:pPr>
              <w:pStyle w:val="AmColumnHeading"/>
            </w:pPr>
            <w:r w:rsidRPr="00453693">
              <w:t>Ändringsförslag</w:t>
            </w:r>
          </w:p>
        </w:tc>
      </w:tr>
      <w:tr w:rsidR="00447BD5" w:rsidRPr="00453693" w14:paraId="0F9B6755" w14:textId="77777777" w:rsidTr="003738E9">
        <w:trPr>
          <w:jc w:val="center"/>
        </w:trPr>
        <w:tc>
          <w:tcPr>
            <w:tcW w:w="4876" w:type="dxa"/>
            <w:tcBorders>
              <w:top w:val="nil"/>
              <w:left w:val="nil"/>
              <w:bottom w:val="nil"/>
              <w:right w:val="nil"/>
            </w:tcBorders>
          </w:tcPr>
          <w:p w14:paraId="1E18ABAA" w14:textId="77777777" w:rsidR="00447BD5" w:rsidRPr="00453693" w:rsidRDefault="00447BD5" w:rsidP="003738E9">
            <w:pPr>
              <w:pStyle w:val="Normal6a"/>
            </w:pPr>
            <w:r w:rsidRPr="00453693">
              <w:rPr>
                <w:b/>
                <w:i/>
              </w:rPr>
              <w:t>b.</w:t>
            </w:r>
            <w:r w:rsidRPr="00453693">
              <w:tab/>
            </w:r>
            <w:r w:rsidRPr="00453693">
              <w:rPr>
                <w:b/>
                <w:i/>
              </w:rPr>
              <w:t>Ett system för erkännande och verkställighet av beslut om återvändande mellan medlemsstaterna.</w:t>
            </w:r>
          </w:p>
        </w:tc>
        <w:tc>
          <w:tcPr>
            <w:tcW w:w="4876" w:type="dxa"/>
            <w:tcBorders>
              <w:top w:val="nil"/>
              <w:left w:val="nil"/>
              <w:bottom w:val="nil"/>
              <w:right w:val="nil"/>
            </w:tcBorders>
          </w:tcPr>
          <w:p w14:paraId="337E4EA2" w14:textId="77777777" w:rsidR="00447BD5" w:rsidRPr="00453693" w:rsidRDefault="00447BD5" w:rsidP="003738E9">
            <w:pPr>
              <w:pStyle w:val="Normal6a"/>
            </w:pPr>
            <w:r w:rsidRPr="00453693">
              <w:rPr>
                <w:b/>
                <w:i/>
              </w:rPr>
              <w:t>utgår</w:t>
            </w:r>
          </w:p>
        </w:tc>
      </w:tr>
    </w:tbl>
    <w:p w14:paraId="57D7F07C"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2319F43" w14:textId="77777777" w:rsidR="00447BD5" w:rsidRPr="00453693" w:rsidRDefault="00447BD5" w:rsidP="00447BD5">
      <w:r w:rsidRPr="00453693">
        <w:rPr>
          <w:rStyle w:val="HideTWBExt"/>
        </w:rPr>
        <w:t>&lt;/Amend&gt;</w:t>
      </w:r>
    </w:p>
    <w:p w14:paraId="1BEC9AA1"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2245</w:t>
      </w:r>
      <w:r w:rsidRPr="00453693">
        <w:rPr>
          <w:rStyle w:val="HideTWBExt"/>
        </w:rPr>
        <w:t>&lt;/NumAm&gt;</w:t>
      </w:r>
    </w:p>
    <w:p w14:paraId="5EF4C06B" w14:textId="77777777" w:rsidR="00447BD5" w:rsidRPr="00453693" w:rsidRDefault="00447BD5" w:rsidP="00447BD5">
      <w:pPr>
        <w:pStyle w:val="NormalBold"/>
      </w:pPr>
      <w:r w:rsidRPr="00453693">
        <w:rPr>
          <w:rStyle w:val="HideTWBExt"/>
          <w:b w:val="0"/>
        </w:rPr>
        <w:t>&lt;RepeatBlock-By&gt;&lt;Members&gt;</w:t>
      </w:r>
      <w:r w:rsidRPr="00453693">
        <w:t>Mélissa Camara</w:t>
      </w:r>
      <w:r w:rsidRPr="00453693">
        <w:rPr>
          <w:rStyle w:val="HideTWBExt"/>
          <w:b w:val="0"/>
        </w:rPr>
        <w:t>&lt;/Members&gt;</w:t>
      </w:r>
    </w:p>
    <w:p w14:paraId="6E86AFF8" w14:textId="77777777" w:rsidR="00447BD5" w:rsidRPr="00453693" w:rsidRDefault="00447BD5" w:rsidP="00447BD5">
      <w:pPr>
        <w:pStyle w:val="NormalBold"/>
      </w:pPr>
      <w:r w:rsidRPr="00453693">
        <w:rPr>
          <w:rStyle w:val="HideTWBExt"/>
          <w:b w:val="0"/>
        </w:rPr>
        <w:t>&lt;/RepeatBlock-By&gt;</w:t>
      </w:r>
    </w:p>
    <w:p w14:paraId="4019BAE6"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3623E27F" w14:textId="77777777" w:rsidR="00447BD5" w:rsidRPr="00453693" w:rsidRDefault="00447BD5" w:rsidP="00447BD5">
      <w:pPr>
        <w:pStyle w:val="NormalBold"/>
      </w:pPr>
      <w:r w:rsidRPr="00453693">
        <w:rPr>
          <w:rStyle w:val="HideTWBExt"/>
        </w:rPr>
        <w:t>&lt;Article&gt;</w:t>
      </w:r>
      <w:r w:rsidRPr="00453693">
        <w:t>Artikel 42 – punkt 1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4CF1B17C" w14:textId="77777777" w:rsidTr="003738E9">
        <w:trPr>
          <w:trHeight w:hRule="exact" w:val="240"/>
          <w:jc w:val="center"/>
        </w:trPr>
        <w:tc>
          <w:tcPr>
            <w:tcW w:w="9752" w:type="dxa"/>
            <w:gridSpan w:val="2"/>
            <w:tcBorders>
              <w:top w:val="nil"/>
              <w:left w:val="nil"/>
              <w:bottom w:val="nil"/>
              <w:right w:val="nil"/>
            </w:tcBorders>
          </w:tcPr>
          <w:p w14:paraId="19B4ECEB" w14:textId="77777777" w:rsidR="00447BD5" w:rsidRPr="00453693" w:rsidRDefault="00447BD5" w:rsidP="003738E9"/>
        </w:tc>
      </w:tr>
      <w:tr w:rsidR="00447BD5" w:rsidRPr="00453693" w14:paraId="266E82B5" w14:textId="77777777" w:rsidTr="003738E9">
        <w:trPr>
          <w:trHeight w:val="240"/>
          <w:jc w:val="center"/>
        </w:trPr>
        <w:tc>
          <w:tcPr>
            <w:tcW w:w="4876" w:type="dxa"/>
            <w:tcBorders>
              <w:top w:val="nil"/>
              <w:left w:val="nil"/>
              <w:bottom w:val="nil"/>
              <w:right w:val="nil"/>
            </w:tcBorders>
          </w:tcPr>
          <w:p w14:paraId="6F32D223"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0BB47EBB" w14:textId="77777777" w:rsidR="00447BD5" w:rsidRPr="00453693" w:rsidRDefault="00447BD5" w:rsidP="003738E9">
            <w:pPr>
              <w:pStyle w:val="AmColumnHeading"/>
            </w:pPr>
            <w:r w:rsidRPr="00453693">
              <w:t>Ändringsförslag</w:t>
            </w:r>
          </w:p>
        </w:tc>
      </w:tr>
      <w:tr w:rsidR="00447BD5" w:rsidRPr="00453693" w14:paraId="6A8889A5" w14:textId="77777777" w:rsidTr="003738E9">
        <w:trPr>
          <w:jc w:val="center"/>
        </w:trPr>
        <w:tc>
          <w:tcPr>
            <w:tcW w:w="4876" w:type="dxa"/>
            <w:tcBorders>
              <w:top w:val="nil"/>
              <w:left w:val="nil"/>
              <w:bottom w:val="nil"/>
              <w:right w:val="nil"/>
            </w:tcBorders>
          </w:tcPr>
          <w:p w14:paraId="78992B1F" w14:textId="77777777" w:rsidR="00447BD5" w:rsidRPr="00453693" w:rsidRDefault="00447BD5" w:rsidP="003738E9">
            <w:pPr>
              <w:pStyle w:val="Normal6a"/>
            </w:pPr>
            <w:r w:rsidRPr="00453693">
              <w:rPr>
                <w:b/>
                <w:i/>
              </w:rPr>
              <w:t>b.</w:t>
            </w:r>
            <w:r w:rsidRPr="00453693">
              <w:tab/>
            </w:r>
            <w:r w:rsidRPr="00453693">
              <w:rPr>
                <w:b/>
                <w:i/>
              </w:rPr>
              <w:t>Ett system för erkännande och verkställighet av beslut om återvändande mellan medlemsstaterna.</w:t>
            </w:r>
          </w:p>
        </w:tc>
        <w:tc>
          <w:tcPr>
            <w:tcW w:w="4876" w:type="dxa"/>
            <w:tcBorders>
              <w:top w:val="nil"/>
              <w:left w:val="nil"/>
              <w:bottom w:val="nil"/>
              <w:right w:val="nil"/>
            </w:tcBorders>
          </w:tcPr>
          <w:p w14:paraId="27184E82" w14:textId="77777777" w:rsidR="00447BD5" w:rsidRPr="00453693" w:rsidRDefault="00447BD5" w:rsidP="003738E9">
            <w:pPr>
              <w:pStyle w:val="Normal6a"/>
            </w:pPr>
            <w:r w:rsidRPr="00453693">
              <w:rPr>
                <w:b/>
                <w:i/>
              </w:rPr>
              <w:t>utgår</w:t>
            </w:r>
          </w:p>
        </w:tc>
      </w:tr>
    </w:tbl>
    <w:p w14:paraId="13157688"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970EEFD" w14:textId="77777777" w:rsidR="00447BD5" w:rsidRPr="00453693" w:rsidRDefault="00447BD5" w:rsidP="00447BD5">
      <w:r w:rsidRPr="00453693">
        <w:rPr>
          <w:rStyle w:val="HideTWBExt"/>
        </w:rPr>
        <w:t>&lt;/Amend&gt;</w:t>
      </w:r>
    </w:p>
    <w:p w14:paraId="678D4024"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2246</w:t>
      </w:r>
      <w:r w:rsidRPr="00453693">
        <w:rPr>
          <w:rStyle w:val="HideTWBExt"/>
        </w:rPr>
        <w:t>&lt;/NumAm&gt;</w:t>
      </w:r>
    </w:p>
    <w:p w14:paraId="30E29FBD"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0116D667" w14:textId="77777777" w:rsidR="00447BD5" w:rsidRPr="00453693" w:rsidRDefault="00447BD5" w:rsidP="00447BD5">
      <w:pPr>
        <w:pStyle w:val="NormalBold"/>
      </w:pPr>
      <w:r w:rsidRPr="00453693">
        <w:rPr>
          <w:rStyle w:val="HideTWBExt"/>
          <w:b w:val="0"/>
        </w:rPr>
        <w:t>&lt;/RepeatBlock-By&gt;</w:t>
      </w:r>
    </w:p>
    <w:p w14:paraId="642BDE7E"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02038702" w14:textId="77777777" w:rsidR="00447BD5" w:rsidRPr="00453693" w:rsidRDefault="00447BD5" w:rsidP="00447BD5">
      <w:pPr>
        <w:pStyle w:val="NormalBold"/>
      </w:pPr>
      <w:r w:rsidRPr="00453693">
        <w:rPr>
          <w:rStyle w:val="HideTWBExt"/>
        </w:rPr>
        <w:t>&lt;Article&gt;</w:t>
      </w:r>
      <w:r w:rsidRPr="00453693">
        <w:t>Artikel 42 – punkt 1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43A84DCD" w14:textId="77777777" w:rsidTr="003738E9">
        <w:trPr>
          <w:trHeight w:hRule="exact" w:val="240"/>
          <w:jc w:val="center"/>
        </w:trPr>
        <w:tc>
          <w:tcPr>
            <w:tcW w:w="9752" w:type="dxa"/>
            <w:gridSpan w:val="2"/>
            <w:tcBorders>
              <w:top w:val="nil"/>
              <w:left w:val="nil"/>
              <w:bottom w:val="nil"/>
              <w:right w:val="nil"/>
            </w:tcBorders>
          </w:tcPr>
          <w:p w14:paraId="5C5F00A3" w14:textId="77777777" w:rsidR="00447BD5" w:rsidRPr="00453693" w:rsidRDefault="00447BD5" w:rsidP="003738E9"/>
        </w:tc>
      </w:tr>
      <w:tr w:rsidR="00447BD5" w:rsidRPr="00453693" w14:paraId="3FC8BD8E" w14:textId="77777777" w:rsidTr="003738E9">
        <w:trPr>
          <w:trHeight w:val="240"/>
          <w:jc w:val="center"/>
        </w:trPr>
        <w:tc>
          <w:tcPr>
            <w:tcW w:w="4876" w:type="dxa"/>
            <w:tcBorders>
              <w:top w:val="nil"/>
              <w:left w:val="nil"/>
              <w:bottom w:val="nil"/>
              <w:right w:val="nil"/>
            </w:tcBorders>
          </w:tcPr>
          <w:p w14:paraId="2ABD8120"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430F5F53" w14:textId="77777777" w:rsidR="00447BD5" w:rsidRPr="00453693" w:rsidRDefault="00447BD5" w:rsidP="003738E9">
            <w:pPr>
              <w:pStyle w:val="AmColumnHeading"/>
            </w:pPr>
            <w:r w:rsidRPr="00453693">
              <w:t>Ändringsförslag</w:t>
            </w:r>
          </w:p>
        </w:tc>
      </w:tr>
      <w:tr w:rsidR="00447BD5" w:rsidRPr="00453693" w14:paraId="2B3122CB" w14:textId="77777777" w:rsidTr="003738E9">
        <w:trPr>
          <w:jc w:val="center"/>
        </w:trPr>
        <w:tc>
          <w:tcPr>
            <w:tcW w:w="4876" w:type="dxa"/>
            <w:tcBorders>
              <w:top w:val="nil"/>
              <w:left w:val="nil"/>
              <w:bottom w:val="nil"/>
              <w:right w:val="nil"/>
            </w:tcBorders>
          </w:tcPr>
          <w:p w14:paraId="131CD897" w14:textId="77777777" w:rsidR="00447BD5" w:rsidRPr="00453693" w:rsidRDefault="00447BD5" w:rsidP="003738E9">
            <w:pPr>
              <w:pStyle w:val="Normal6a"/>
            </w:pPr>
            <w:r w:rsidRPr="00453693">
              <w:t>b.</w:t>
            </w:r>
            <w:r w:rsidRPr="00453693">
              <w:tab/>
              <w:t>Ett system för erkännande och verkställighet av beslut om återvändande mellan medlemsstaterna.</w:t>
            </w:r>
          </w:p>
        </w:tc>
        <w:tc>
          <w:tcPr>
            <w:tcW w:w="4876" w:type="dxa"/>
            <w:tcBorders>
              <w:top w:val="nil"/>
              <w:left w:val="nil"/>
              <w:bottom w:val="nil"/>
              <w:right w:val="nil"/>
            </w:tcBorders>
          </w:tcPr>
          <w:p w14:paraId="54ADD0D3" w14:textId="77777777" w:rsidR="00447BD5" w:rsidRPr="00453693" w:rsidRDefault="00447BD5" w:rsidP="003738E9">
            <w:pPr>
              <w:pStyle w:val="Normal6a"/>
            </w:pPr>
            <w:r w:rsidRPr="00453693">
              <w:t>b.</w:t>
            </w:r>
            <w:r w:rsidRPr="00453693">
              <w:tab/>
              <w:t xml:space="preserve">Ett system för </w:t>
            </w:r>
            <w:r w:rsidRPr="00453693">
              <w:rPr>
                <w:b/>
                <w:i/>
              </w:rPr>
              <w:t>frivilligt</w:t>
            </w:r>
            <w:r w:rsidRPr="00453693">
              <w:t xml:space="preserve"> erkännande och verkställighet av beslut om återvändande mellan medlemsstaterna.</w:t>
            </w:r>
          </w:p>
        </w:tc>
      </w:tr>
    </w:tbl>
    <w:p w14:paraId="17108E0E"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1266D6C" w14:textId="77777777" w:rsidR="00447BD5" w:rsidRPr="00453693" w:rsidRDefault="00447BD5" w:rsidP="00447BD5">
      <w:pPr>
        <w:pStyle w:val="AmJustTitle"/>
      </w:pPr>
      <w:r w:rsidRPr="00453693">
        <w:rPr>
          <w:rStyle w:val="HideTWBExt"/>
        </w:rPr>
        <w:t>&lt;TitreJust&gt;</w:t>
      </w:r>
      <w:r w:rsidRPr="00453693">
        <w:t>Motivering</w:t>
      </w:r>
      <w:r w:rsidRPr="00453693">
        <w:rPr>
          <w:rStyle w:val="HideTWBExt"/>
        </w:rPr>
        <w:t>&lt;/TitreJust&gt;</w:t>
      </w:r>
    </w:p>
    <w:p w14:paraId="6A40CD3B" w14:textId="77777777" w:rsidR="00447BD5" w:rsidRPr="00453693" w:rsidRDefault="00447BD5" w:rsidP="00447BD5">
      <w:pPr>
        <w:pStyle w:val="AmJustText"/>
      </w:pPr>
      <w:r w:rsidRPr="00453693">
        <w:t>För konsekvensen med ändringsförslagen till artikel 9.</w:t>
      </w:r>
    </w:p>
    <w:p w14:paraId="530E3A28" w14:textId="77777777" w:rsidR="00447BD5" w:rsidRPr="00453693" w:rsidRDefault="00447BD5" w:rsidP="00447BD5">
      <w:r w:rsidRPr="00453693">
        <w:rPr>
          <w:rStyle w:val="HideTWBExt"/>
        </w:rPr>
        <w:t>&lt;/Amend&gt;</w:t>
      </w:r>
    </w:p>
    <w:p w14:paraId="18A77F66"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2247</w:t>
      </w:r>
      <w:r w:rsidRPr="00453693">
        <w:rPr>
          <w:rStyle w:val="HideTWBExt"/>
        </w:rPr>
        <w:t>&lt;/NumAm&gt;</w:t>
      </w:r>
    </w:p>
    <w:p w14:paraId="6CCF1D5B"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60A619D4" w14:textId="77777777" w:rsidR="00447BD5" w:rsidRPr="00453693" w:rsidRDefault="00447BD5" w:rsidP="00447BD5">
      <w:pPr>
        <w:pStyle w:val="NormalBold"/>
      </w:pPr>
      <w:r w:rsidRPr="00453693">
        <w:rPr>
          <w:rStyle w:val="HideTWBExt"/>
          <w:b w:val="0"/>
        </w:rPr>
        <w:t>&lt;/RepeatBlock-By&gt;</w:t>
      </w:r>
    </w:p>
    <w:p w14:paraId="5F39B7E6"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450E33F" w14:textId="77777777" w:rsidR="00447BD5" w:rsidRPr="00453693" w:rsidRDefault="00447BD5" w:rsidP="00447BD5">
      <w:pPr>
        <w:pStyle w:val="NormalBold"/>
      </w:pPr>
      <w:r w:rsidRPr="00453693">
        <w:rPr>
          <w:rStyle w:val="HideTWBExt"/>
        </w:rPr>
        <w:t>&lt;Article&gt;</w:t>
      </w:r>
      <w:r w:rsidRPr="00453693">
        <w:t xml:space="preserve">Artikel 42 – punkt 1 – led </w:t>
      </w:r>
      <w:proofErr w:type="spellStart"/>
      <w:r w:rsidRPr="00453693">
        <w:t>ba</w:t>
      </w:r>
      <w:proofErr w:type="spellEnd"/>
      <w:r w:rsidRPr="00453693">
        <w:t xml:space="preserve"> (nytt)</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7A6AC1D3" w14:textId="77777777" w:rsidTr="003738E9">
        <w:trPr>
          <w:trHeight w:hRule="exact" w:val="240"/>
          <w:jc w:val="center"/>
        </w:trPr>
        <w:tc>
          <w:tcPr>
            <w:tcW w:w="9752" w:type="dxa"/>
            <w:gridSpan w:val="2"/>
            <w:tcBorders>
              <w:top w:val="nil"/>
              <w:left w:val="nil"/>
              <w:bottom w:val="nil"/>
              <w:right w:val="nil"/>
            </w:tcBorders>
          </w:tcPr>
          <w:p w14:paraId="6E2AC8EB" w14:textId="77777777" w:rsidR="00447BD5" w:rsidRPr="00453693" w:rsidRDefault="00447BD5" w:rsidP="003738E9"/>
        </w:tc>
      </w:tr>
      <w:tr w:rsidR="00447BD5" w:rsidRPr="00453693" w14:paraId="224EC4B4" w14:textId="77777777" w:rsidTr="003738E9">
        <w:trPr>
          <w:trHeight w:val="240"/>
          <w:jc w:val="center"/>
        </w:trPr>
        <w:tc>
          <w:tcPr>
            <w:tcW w:w="4876" w:type="dxa"/>
            <w:tcBorders>
              <w:top w:val="nil"/>
              <w:left w:val="nil"/>
              <w:bottom w:val="nil"/>
              <w:right w:val="nil"/>
            </w:tcBorders>
          </w:tcPr>
          <w:p w14:paraId="6C9AAF90"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054E2785" w14:textId="77777777" w:rsidR="00447BD5" w:rsidRPr="00453693" w:rsidRDefault="00447BD5" w:rsidP="003738E9">
            <w:pPr>
              <w:pStyle w:val="AmColumnHeading"/>
            </w:pPr>
            <w:r w:rsidRPr="00453693">
              <w:t>Ändringsförslag</w:t>
            </w:r>
          </w:p>
        </w:tc>
      </w:tr>
      <w:tr w:rsidR="00447BD5" w:rsidRPr="00453693" w14:paraId="7CD4FDAA" w14:textId="77777777" w:rsidTr="003738E9">
        <w:trPr>
          <w:jc w:val="center"/>
        </w:trPr>
        <w:tc>
          <w:tcPr>
            <w:tcW w:w="4876" w:type="dxa"/>
            <w:tcBorders>
              <w:top w:val="nil"/>
              <w:left w:val="nil"/>
              <w:bottom w:val="nil"/>
              <w:right w:val="nil"/>
            </w:tcBorders>
          </w:tcPr>
          <w:p w14:paraId="42DCE763" w14:textId="77777777" w:rsidR="00447BD5" w:rsidRPr="00453693" w:rsidRDefault="00447BD5" w:rsidP="003738E9">
            <w:pPr>
              <w:pStyle w:val="Normal6a"/>
            </w:pPr>
          </w:p>
        </w:tc>
        <w:tc>
          <w:tcPr>
            <w:tcW w:w="4876" w:type="dxa"/>
            <w:tcBorders>
              <w:top w:val="nil"/>
              <w:left w:val="nil"/>
              <w:bottom w:val="nil"/>
              <w:right w:val="nil"/>
            </w:tcBorders>
          </w:tcPr>
          <w:p w14:paraId="2FA58B12" w14:textId="77777777" w:rsidR="00447BD5" w:rsidRPr="00453693" w:rsidRDefault="00447BD5" w:rsidP="003738E9">
            <w:pPr>
              <w:pStyle w:val="Normal6a"/>
            </w:pPr>
            <w:proofErr w:type="spellStart"/>
            <w:r w:rsidRPr="00453693">
              <w:rPr>
                <w:b/>
                <w:i/>
              </w:rPr>
              <w:t>ba</w:t>
            </w:r>
            <w:proofErr w:type="spellEnd"/>
            <w:r w:rsidRPr="00453693">
              <w:rPr>
                <w:b/>
                <w:i/>
              </w:rPr>
              <w:t>.</w:t>
            </w:r>
            <w:r w:rsidRPr="00453693">
              <w:tab/>
            </w:r>
            <w:r w:rsidRPr="00453693">
              <w:rPr>
                <w:b/>
                <w:i/>
              </w:rPr>
              <w:t>Ett system för erkännande och verkställighet av beslut om återvändande mellan medlemsstaterna.</w:t>
            </w:r>
          </w:p>
        </w:tc>
      </w:tr>
    </w:tbl>
    <w:p w14:paraId="12145194"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08A671E" w14:textId="77777777" w:rsidR="00447BD5" w:rsidRPr="00453693" w:rsidRDefault="00447BD5" w:rsidP="00447BD5">
      <w:r w:rsidRPr="00453693">
        <w:rPr>
          <w:rStyle w:val="HideTWBExt"/>
        </w:rPr>
        <w:t>&lt;/Amend&gt;</w:t>
      </w:r>
    </w:p>
    <w:p w14:paraId="73110696"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2248</w:t>
      </w:r>
      <w:r w:rsidRPr="00453693">
        <w:rPr>
          <w:rStyle w:val="HideTWBExt"/>
        </w:rPr>
        <w:t>&lt;/NumAm&gt;</w:t>
      </w:r>
    </w:p>
    <w:p w14:paraId="6F36A09A"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1DBC1461" w14:textId="77777777" w:rsidR="00447BD5" w:rsidRPr="00453693" w:rsidRDefault="00447BD5" w:rsidP="00447BD5">
      <w:pPr>
        <w:pStyle w:val="NormalBold"/>
      </w:pPr>
      <w:r w:rsidRPr="00453693">
        <w:rPr>
          <w:rStyle w:val="HideTWBExt"/>
          <w:b w:val="0"/>
        </w:rPr>
        <w:t>&lt;/RepeatBlock-By&gt;</w:t>
      </w:r>
    </w:p>
    <w:p w14:paraId="53669E62"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22D70AF1" w14:textId="77777777" w:rsidR="00447BD5" w:rsidRPr="00453693" w:rsidRDefault="00447BD5" w:rsidP="00447BD5">
      <w:pPr>
        <w:pStyle w:val="NormalBold"/>
      </w:pPr>
      <w:r w:rsidRPr="00453693">
        <w:rPr>
          <w:rStyle w:val="HideTWBExt"/>
        </w:rPr>
        <w:t>&lt;Article&gt;</w:t>
      </w:r>
      <w:r w:rsidRPr="00453693">
        <w:t>Artikel 42 – punkt 1 – led c</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509DC778" w14:textId="77777777" w:rsidTr="003738E9">
        <w:trPr>
          <w:trHeight w:hRule="exact" w:val="240"/>
          <w:jc w:val="center"/>
        </w:trPr>
        <w:tc>
          <w:tcPr>
            <w:tcW w:w="9752" w:type="dxa"/>
            <w:gridSpan w:val="2"/>
            <w:tcBorders>
              <w:top w:val="nil"/>
              <w:left w:val="nil"/>
              <w:bottom w:val="nil"/>
              <w:right w:val="nil"/>
            </w:tcBorders>
          </w:tcPr>
          <w:p w14:paraId="2ECB8443" w14:textId="77777777" w:rsidR="00447BD5" w:rsidRPr="00453693" w:rsidRDefault="00447BD5" w:rsidP="003738E9"/>
        </w:tc>
      </w:tr>
      <w:tr w:rsidR="00447BD5" w:rsidRPr="00453693" w14:paraId="30968748" w14:textId="77777777" w:rsidTr="003738E9">
        <w:trPr>
          <w:trHeight w:val="240"/>
          <w:jc w:val="center"/>
        </w:trPr>
        <w:tc>
          <w:tcPr>
            <w:tcW w:w="4876" w:type="dxa"/>
            <w:tcBorders>
              <w:top w:val="nil"/>
              <w:left w:val="nil"/>
              <w:bottom w:val="nil"/>
              <w:right w:val="nil"/>
            </w:tcBorders>
          </w:tcPr>
          <w:p w14:paraId="4FFA2B39"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4B59015F" w14:textId="77777777" w:rsidR="00447BD5" w:rsidRPr="00453693" w:rsidRDefault="00447BD5" w:rsidP="003738E9">
            <w:pPr>
              <w:pStyle w:val="AmColumnHeading"/>
            </w:pPr>
            <w:r w:rsidRPr="00453693">
              <w:t>Ändringsförslag</w:t>
            </w:r>
          </w:p>
        </w:tc>
      </w:tr>
      <w:tr w:rsidR="00447BD5" w:rsidRPr="00453693" w14:paraId="0BB5224C" w14:textId="77777777" w:rsidTr="003738E9">
        <w:trPr>
          <w:jc w:val="center"/>
        </w:trPr>
        <w:tc>
          <w:tcPr>
            <w:tcW w:w="4876" w:type="dxa"/>
            <w:tcBorders>
              <w:top w:val="nil"/>
              <w:left w:val="nil"/>
              <w:bottom w:val="nil"/>
              <w:right w:val="nil"/>
            </w:tcBorders>
          </w:tcPr>
          <w:p w14:paraId="19D0B2F8" w14:textId="77777777" w:rsidR="00447BD5" w:rsidRPr="00453693" w:rsidRDefault="00447BD5" w:rsidP="003738E9">
            <w:pPr>
              <w:pStyle w:val="Normal6a"/>
            </w:pPr>
            <w:r w:rsidRPr="00453693">
              <w:t>c.</w:t>
            </w:r>
            <w:r w:rsidRPr="00453693">
              <w:tab/>
              <w:t xml:space="preserve">Nödvändiga resurser och tillräcklig kompetent personal i medlemsstaterna för genomförandet av </w:t>
            </w:r>
            <w:r w:rsidRPr="00453693">
              <w:rPr>
                <w:b/>
                <w:i/>
              </w:rPr>
              <w:t>denna förordning, inbegripet för förvar</w:t>
            </w:r>
            <w:r w:rsidRPr="00453693">
              <w:t>.</w:t>
            </w:r>
          </w:p>
        </w:tc>
        <w:tc>
          <w:tcPr>
            <w:tcW w:w="4876" w:type="dxa"/>
            <w:tcBorders>
              <w:top w:val="nil"/>
              <w:left w:val="nil"/>
              <w:bottom w:val="nil"/>
              <w:right w:val="nil"/>
            </w:tcBorders>
          </w:tcPr>
          <w:p w14:paraId="766E9774" w14:textId="77777777" w:rsidR="00447BD5" w:rsidRPr="00453693" w:rsidRDefault="00447BD5" w:rsidP="003738E9">
            <w:pPr>
              <w:pStyle w:val="Normal6a"/>
            </w:pPr>
            <w:r w:rsidRPr="00453693">
              <w:t>c.</w:t>
            </w:r>
            <w:r w:rsidRPr="00453693">
              <w:tab/>
              <w:t xml:space="preserve">Nödvändiga resurser och tillräcklig kompetent personal i medlemsstaterna för genomförandet av </w:t>
            </w:r>
            <w:r w:rsidRPr="00453693">
              <w:rPr>
                <w:b/>
                <w:i/>
              </w:rPr>
              <w:t>detta direktiv</w:t>
            </w:r>
            <w:r w:rsidRPr="00453693">
              <w:t>.</w:t>
            </w:r>
          </w:p>
        </w:tc>
      </w:tr>
    </w:tbl>
    <w:p w14:paraId="3EF1797A"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0CE1C2E" w14:textId="77777777" w:rsidR="00447BD5" w:rsidRPr="00453693" w:rsidRDefault="00447BD5" w:rsidP="00447BD5">
      <w:r w:rsidRPr="00453693">
        <w:rPr>
          <w:rStyle w:val="HideTWBExt"/>
        </w:rPr>
        <w:t>&lt;/Amend&gt;</w:t>
      </w:r>
    </w:p>
    <w:p w14:paraId="21301AEB"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2249</w:t>
      </w:r>
      <w:r w:rsidRPr="00453693">
        <w:rPr>
          <w:rStyle w:val="HideTWBExt"/>
        </w:rPr>
        <w:t>&lt;/NumAm&gt;</w:t>
      </w:r>
    </w:p>
    <w:p w14:paraId="4D8564DD"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117B54AB" w14:textId="77777777" w:rsidR="00447BD5" w:rsidRPr="00453693" w:rsidRDefault="00447BD5" w:rsidP="00447BD5">
      <w:pPr>
        <w:pStyle w:val="NormalBold"/>
      </w:pPr>
      <w:r w:rsidRPr="00453693">
        <w:rPr>
          <w:rStyle w:val="HideTWBExt"/>
          <w:b w:val="0"/>
        </w:rPr>
        <w:t>&lt;/RepeatBlock-By&gt;</w:t>
      </w:r>
    </w:p>
    <w:p w14:paraId="436BEA8E"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1E121989" w14:textId="77777777" w:rsidR="00447BD5" w:rsidRPr="00453693" w:rsidRDefault="00447BD5" w:rsidP="00447BD5">
      <w:pPr>
        <w:pStyle w:val="NormalBold"/>
      </w:pPr>
      <w:r w:rsidRPr="00453693">
        <w:rPr>
          <w:rStyle w:val="HideTWBExt"/>
        </w:rPr>
        <w:t>&lt;Article&gt;</w:t>
      </w:r>
      <w:r w:rsidRPr="00453693">
        <w:t>Artikel 42 – punkt 1 – led c</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093E3CE4" w14:textId="77777777" w:rsidTr="003738E9">
        <w:trPr>
          <w:trHeight w:hRule="exact" w:val="240"/>
          <w:jc w:val="center"/>
        </w:trPr>
        <w:tc>
          <w:tcPr>
            <w:tcW w:w="9752" w:type="dxa"/>
            <w:gridSpan w:val="2"/>
            <w:tcBorders>
              <w:top w:val="nil"/>
              <w:left w:val="nil"/>
              <w:bottom w:val="nil"/>
              <w:right w:val="nil"/>
            </w:tcBorders>
          </w:tcPr>
          <w:p w14:paraId="376A6F57" w14:textId="77777777" w:rsidR="00447BD5" w:rsidRPr="00453693" w:rsidRDefault="00447BD5" w:rsidP="003738E9"/>
        </w:tc>
      </w:tr>
      <w:tr w:rsidR="00447BD5" w:rsidRPr="00453693" w14:paraId="72864D43" w14:textId="77777777" w:rsidTr="003738E9">
        <w:trPr>
          <w:trHeight w:val="240"/>
          <w:jc w:val="center"/>
        </w:trPr>
        <w:tc>
          <w:tcPr>
            <w:tcW w:w="4876" w:type="dxa"/>
            <w:tcBorders>
              <w:top w:val="nil"/>
              <w:left w:val="nil"/>
              <w:bottom w:val="nil"/>
              <w:right w:val="nil"/>
            </w:tcBorders>
          </w:tcPr>
          <w:p w14:paraId="33B2B9F7"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6A9508FA" w14:textId="77777777" w:rsidR="00447BD5" w:rsidRPr="00453693" w:rsidRDefault="00447BD5" w:rsidP="003738E9">
            <w:pPr>
              <w:pStyle w:val="AmColumnHeading"/>
            </w:pPr>
            <w:r w:rsidRPr="00453693">
              <w:t>Ändringsförslag</w:t>
            </w:r>
          </w:p>
        </w:tc>
      </w:tr>
      <w:tr w:rsidR="00447BD5" w:rsidRPr="00453693" w14:paraId="19586689" w14:textId="77777777" w:rsidTr="003738E9">
        <w:trPr>
          <w:jc w:val="center"/>
        </w:trPr>
        <w:tc>
          <w:tcPr>
            <w:tcW w:w="4876" w:type="dxa"/>
            <w:tcBorders>
              <w:top w:val="nil"/>
              <w:left w:val="nil"/>
              <w:bottom w:val="nil"/>
              <w:right w:val="nil"/>
            </w:tcBorders>
          </w:tcPr>
          <w:p w14:paraId="254EF981" w14:textId="77777777" w:rsidR="00447BD5" w:rsidRPr="00453693" w:rsidRDefault="00447BD5" w:rsidP="003738E9">
            <w:pPr>
              <w:pStyle w:val="Normal6a"/>
            </w:pPr>
            <w:r w:rsidRPr="00453693">
              <w:t>c.</w:t>
            </w:r>
            <w:r w:rsidRPr="00453693">
              <w:tab/>
              <w:t>Nödvändiga resurser och tillräcklig kompetent personal i medlemsstaterna för genomförandet av denna förordning</w:t>
            </w:r>
            <w:r w:rsidRPr="00453693">
              <w:rPr>
                <w:b/>
                <w:i/>
              </w:rPr>
              <w:t>, inbegripet för förvar</w:t>
            </w:r>
            <w:r w:rsidRPr="00453693">
              <w:t>.</w:t>
            </w:r>
          </w:p>
        </w:tc>
        <w:tc>
          <w:tcPr>
            <w:tcW w:w="4876" w:type="dxa"/>
            <w:tcBorders>
              <w:top w:val="nil"/>
              <w:left w:val="nil"/>
              <w:bottom w:val="nil"/>
              <w:right w:val="nil"/>
            </w:tcBorders>
          </w:tcPr>
          <w:p w14:paraId="61C68E92" w14:textId="77777777" w:rsidR="00447BD5" w:rsidRPr="00453693" w:rsidRDefault="00447BD5" w:rsidP="003738E9">
            <w:pPr>
              <w:pStyle w:val="Normal6a"/>
            </w:pPr>
            <w:r w:rsidRPr="00453693">
              <w:t>c.</w:t>
            </w:r>
            <w:r w:rsidRPr="00453693">
              <w:tab/>
              <w:t>Nödvändiga resurser och tillräcklig kompetent personal i medlemsstaterna för genomförandet av denna förordning.</w:t>
            </w:r>
          </w:p>
        </w:tc>
      </w:tr>
    </w:tbl>
    <w:p w14:paraId="6F625408"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A3EB4F0" w14:textId="77777777" w:rsidR="00447BD5" w:rsidRPr="00453693" w:rsidRDefault="00447BD5" w:rsidP="00447BD5">
      <w:pPr>
        <w:pStyle w:val="AmJustTitle"/>
      </w:pPr>
      <w:r w:rsidRPr="00453693">
        <w:rPr>
          <w:rStyle w:val="HideTWBExt"/>
        </w:rPr>
        <w:t>&lt;TitreJust&gt;</w:t>
      </w:r>
      <w:r w:rsidRPr="00453693">
        <w:t>Motivering</w:t>
      </w:r>
      <w:r w:rsidRPr="00453693">
        <w:rPr>
          <w:rStyle w:val="HideTWBExt"/>
        </w:rPr>
        <w:t>&lt;/TitreJust&gt;</w:t>
      </w:r>
    </w:p>
    <w:p w14:paraId="42B022BF" w14:textId="77777777" w:rsidR="00447BD5" w:rsidRPr="00453693" w:rsidRDefault="00447BD5" w:rsidP="00447BD5">
      <w:pPr>
        <w:pStyle w:val="AmJustText"/>
      </w:pPr>
      <w:r w:rsidRPr="00453693">
        <w:t xml:space="preserve">En ökning av </w:t>
      </w:r>
      <w:proofErr w:type="spellStart"/>
      <w:r w:rsidRPr="00453693">
        <w:t>förvarskapaciteten</w:t>
      </w:r>
      <w:proofErr w:type="spellEnd"/>
      <w:r w:rsidRPr="00453693">
        <w:t xml:space="preserve"> kommer inte nödvändigtvis att öka återvändandetalen. Mer sannolikt kommer </w:t>
      </w:r>
      <w:proofErr w:type="spellStart"/>
      <w:r w:rsidRPr="00453693">
        <w:t>förvarstalen</w:t>
      </w:r>
      <w:proofErr w:type="spellEnd"/>
      <w:r w:rsidRPr="00453693">
        <w:t xml:space="preserve"> att öka. Detta är inte bara feltänkt utan kostar också medlemsstaterna och unionen mycket pengar.</w:t>
      </w:r>
    </w:p>
    <w:p w14:paraId="7A31BEC4" w14:textId="77777777" w:rsidR="00447BD5" w:rsidRPr="00453693" w:rsidRDefault="00447BD5" w:rsidP="00447BD5">
      <w:r w:rsidRPr="00453693">
        <w:rPr>
          <w:rStyle w:val="HideTWBExt"/>
        </w:rPr>
        <w:t>&lt;/Amend&gt;</w:t>
      </w:r>
    </w:p>
    <w:p w14:paraId="0BF4F634"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2250</w:t>
      </w:r>
      <w:r w:rsidRPr="00453693">
        <w:rPr>
          <w:rStyle w:val="HideTWBExt"/>
        </w:rPr>
        <w:t>&lt;/NumAm&gt;</w:t>
      </w:r>
    </w:p>
    <w:p w14:paraId="4F95D852" w14:textId="77777777" w:rsidR="00447BD5" w:rsidRPr="00453693" w:rsidRDefault="00447BD5" w:rsidP="00447BD5">
      <w:pPr>
        <w:pStyle w:val="NormalBold"/>
      </w:pPr>
      <w:r w:rsidRPr="00453693">
        <w:rPr>
          <w:rStyle w:val="HideTWBExt"/>
          <w:b w:val="0"/>
        </w:rPr>
        <w:t>&lt;RepeatBlock-By&gt;&lt;Members&gt;</w:t>
      </w:r>
      <w:r w:rsidRPr="00453693">
        <w:t>Mélissa Camara</w:t>
      </w:r>
      <w:r w:rsidRPr="00453693">
        <w:rPr>
          <w:rStyle w:val="HideTWBExt"/>
          <w:b w:val="0"/>
        </w:rPr>
        <w:t>&lt;/Members&gt;</w:t>
      </w:r>
    </w:p>
    <w:p w14:paraId="42989ACE" w14:textId="77777777" w:rsidR="00447BD5" w:rsidRPr="00453693" w:rsidRDefault="00447BD5" w:rsidP="00447BD5">
      <w:pPr>
        <w:pStyle w:val="NormalBold"/>
      </w:pPr>
      <w:r w:rsidRPr="00453693">
        <w:rPr>
          <w:rStyle w:val="HideTWBExt"/>
          <w:b w:val="0"/>
        </w:rPr>
        <w:t>&lt;/RepeatBlock-By&gt;</w:t>
      </w:r>
    </w:p>
    <w:p w14:paraId="7377A294"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FA50E7C" w14:textId="77777777" w:rsidR="00447BD5" w:rsidRPr="00453693" w:rsidRDefault="00447BD5" w:rsidP="00447BD5">
      <w:pPr>
        <w:pStyle w:val="NormalBold"/>
      </w:pPr>
      <w:r w:rsidRPr="00453693">
        <w:rPr>
          <w:rStyle w:val="HideTWBExt"/>
        </w:rPr>
        <w:t>&lt;Article&gt;</w:t>
      </w:r>
      <w:r w:rsidRPr="00453693">
        <w:t>Artikel 42 – punkt 1 – led d</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7945A2D2" w14:textId="77777777" w:rsidTr="003738E9">
        <w:trPr>
          <w:trHeight w:hRule="exact" w:val="240"/>
          <w:jc w:val="center"/>
        </w:trPr>
        <w:tc>
          <w:tcPr>
            <w:tcW w:w="9752" w:type="dxa"/>
            <w:gridSpan w:val="2"/>
            <w:tcBorders>
              <w:top w:val="nil"/>
              <w:left w:val="nil"/>
              <w:bottom w:val="nil"/>
              <w:right w:val="nil"/>
            </w:tcBorders>
          </w:tcPr>
          <w:p w14:paraId="0A299BAB" w14:textId="77777777" w:rsidR="00447BD5" w:rsidRPr="00453693" w:rsidRDefault="00447BD5" w:rsidP="003738E9"/>
        </w:tc>
      </w:tr>
      <w:tr w:rsidR="00447BD5" w:rsidRPr="00453693" w14:paraId="5593C124" w14:textId="77777777" w:rsidTr="003738E9">
        <w:trPr>
          <w:trHeight w:val="240"/>
          <w:jc w:val="center"/>
        </w:trPr>
        <w:tc>
          <w:tcPr>
            <w:tcW w:w="4876" w:type="dxa"/>
            <w:tcBorders>
              <w:top w:val="nil"/>
              <w:left w:val="nil"/>
              <w:bottom w:val="nil"/>
              <w:right w:val="nil"/>
            </w:tcBorders>
          </w:tcPr>
          <w:p w14:paraId="7F8438DD"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0E8669C1" w14:textId="77777777" w:rsidR="00447BD5" w:rsidRPr="00453693" w:rsidRDefault="00447BD5" w:rsidP="003738E9">
            <w:pPr>
              <w:pStyle w:val="AmColumnHeading"/>
            </w:pPr>
            <w:r w:rsidRPr="00453693">
              <w:t>Ändringsförslag</w:t>
            </w:r>
          </w:p>
        </w:tc>
      </w:tr>
      <w:tr w:rsidR="00447BD5" w:rsidRPr="00453693" w14:paraId="7864A138" w14:textId="77777777" w:rsidTr="003738E9">
        <w:trPr>
          <w:jc w:val="center"/>
        </w:trPr>
        <w:tc>
          <w:tcPr>
            <w:tcW w:w="4876" w:type="dxa"/>
            <w:tcBorders>
              <w:top w:val="nil"/>
              <w:left w:val="nil"/>
              <w:bottom w:val="nil"/>
              <w:right w:val="nil"/>
            </w:tcBorders>
          </w:tcPr>
          <w:p w14:paraId="20656C7B" w14:textId="77777777" w:rsidR="00447BD5" w:rsidRPr="00453693" w:rsidRDefault="00447BD5" w:rsidP="003738E9">
            <w:pPr>
              <w:pStyle w:val="Normal6a"/>
            </w:pPr>
            <w:r w:rsidRPr="00453693">
              <w:rPr>
                <w:b/>
                <w:i/>
              </w:rPr>
              <w:t>d.</w:t>
            </w:r>
            <w:r w:rsidRPr="00453693">
              <w:tab/>
            </w:r>
            <w:r w:rsidRPr="00453693">
              <w:rPr>
                <w:b/>
                <w:i/>
              </w:rPr>
              <w:t>Digitala system för hantering av tredjelandsmedborgares återvändande, återtagande och återanpassning.</w:t>
            </w:r>
          </w:p>
        </w:tc>
        <w:tc>
          <w:tcPr>
            <w:tcW w:w="4876" w:type="dxa"/>
            <w:tcBorders>
              <w:top w:val="nil"/>
              <w:left w:val="nil"/>
              <w:bottom w:val="nil"/>
              <w:right w:val="nil"/>
            </w:tcBorders>
          </w:tcPr>
          <w:p w14:paraId="6DFF5B76" w14:textId="77777777" w:rsidR="00447BD5" w:rsidRPr="00453693" w:rsidRDefault="00447BD5" w:rsidP="003738E9">
            <w:pPr>
              <w:pStyle w:val="Normal6a"/>
            </w:pPr>
            <w:r w:rsidRPr="00453693">
              <w:rPr>
                <w:b/>
                <w:i/>
              </w:rPr>
              <w:t>utgår</w:t>
            </w:r>
          </w:p>
        </w:tc>
      </w:tr>
    </w:tbl>
    <w:p w14:paraId="4789DC27"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ECF92EC" w14:textId="77777777" w:rsidR="00447BD5" w:rsidRPr="00453693" w:rsidRDefault="00447BD5" w:rsidP="00447BD5">
      <w:r w:rsidRPr="00453693">
        <w:rPr>
          <w:rStyle w:val="HideTWBExt"/>
        </w:rPr>
        <w:t>&lt;/Amend&gt;</w:t>
      </w:r>
    </w:p>
    <w:p w14:paraId="3EE248F4"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2251</w:t>
      </w:r>
      <w:r w:rsidRPr="00453693">
        <w:rPr>
          <w:rStyle w:val="HideTWBExt"/>
        </w:rPr>
        <w:t>&lt;/NumAm&gt;</w:t>
      </w:r>
    </w:p>
    <w:p w14:paraId="0A159B7A"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79FA3AD5" w14:textId="77777777" w:rsidR="00447BD5" w:rsidRPr="00453693" w:rsidRDefault="00447BD5" w:rsidP="00447BD5">
      <w:pPr>
        <w:pStyle w:val="NormalBold"/>
      </w:pPr>
      <w:r w:rsidRPr="00453693">
        <w:rPr>
          <w:rStyle w:val="HideTWBExt"/>
          <w:b w:val="0"/>
        </w:rPr>
        <w:t>&lt;/RepeatBlock-By&gt;</w:t>
      </w:r>
    </w:p>
    <w:p w14:paraId="0FB00155"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6E2FC868" w14:textId="77777777" w:rsidR="00447BD5" w:rsidRPr="00453693" w:rsidRDefault="00447BD5" w:rsidP="00447BD5">
      <w:pPr>
        <w:pStyle w:val="NormalBold"/>
      </w:pPr>
      <w:r w:rsidRPr="00453693">
        <w:rPr>
          <w:rStyle w:val="HideTWBExt"/>
        </w:rPr>
        <w:t>&lt;Article&gt;</w:t>
      </w:r>
      <w:r w:rsidRPr="00453693">
        <w:t>Artikel 42 – punkt 1 – led d</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33B6AB8A" w14:textId="77777777" w:rsidTr="003738E9">
        <w:trPr>
          <w:trHeight w:hRule="exact" w:val="240"/>
          <w:jc w:val="center"/>
        </w:trPr>
        <w:tc>
          <w:tcPr>
            <w:tcW w:w="9752" w:type="dxa"/>
            <w:gridSpan w:val="2"/>
            <w:tcBorders>
              <w:top w:val="nil"/>
              <w:left w:val="nil"/>
              <w:bottom w:val="nil"/>
              <w:right w:val="nil"/>
            </w:tcBorders>
          </w:tcPr>
          <w:p w14:paraId="3A283644" w14:textId="77777777" w:rsidR="00447BD5" w:rsidRPr="00453693" w:rsidRDefault="00447BD5" w:rsidP="003738E9"/>
        </w:tc>
      </w:tr>
      <w:tr w:rsidR="00447BD5" w:rsidRPr="00453693" w14:paraId="7EE8A66D" w14:textId="77777777" w:rsidTr="003738E9">
        <w:trPr>
          <w:trHeight w:val="240"/>
          <w:jc w:val="center"/>
        </w:trPr>
        <w:tc>
          <w:tcPr>
            <w:tcW w:w="4876" w:type="dxa"/>
            <w:tcBorders>
              <w:top w:val="nil"/>
              <w:left w:val="nil"/>
              <w:bottom w:val="nil"/>
              <w:right w:val="nil"/>
            </w:tcBorders>
          </w:tcPr>
          <w:p w14:paraId="01DFA900"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7C630CA2" w14:textId="77777777" w:rsidR="00447BD5" w:rsidRPr="00453693" w:rsidRDefault="00447BD5" w:rsidP="003738E9">
            <w:pPr>
              <w:pStyle w:val="AmColumnHeading"/>
            </w:pPr>
            <w:r w:rsidRPr="00453693">
              <w:t>Ändringsförslag</w:t>
            </w:r>
          </w:p>
        </w:tc>
      </w:tr>
      <w:tr w:rsidR="00447BD5" w:rsidRPr="00453693" w14:paraId="5DC9BA31" w14:textId="77777777" w:rsidTr="003738E9">
        <w:trPr>
          <w:jc w:val="center"/>
        </w:trPr>
        <w:tc>
          <w:tcPr>
            <w:tcW w:w="4876" w:type="dxa"/>
            <w:tcBorders>
              <w:top w:val="nil"/>
              <w:left w:val="nil"/>
              <w:bottom w:val="nil"/>
              <w:right w:val="nil"/>
            </w:tcBorders>
          </w:tcPr>
          <w:p w14:paraId="3E459304" w14:textId="77777777" w:rsidR="00447BD5" w:rsidRPr="00453693" w:rsidRDefault="00447BD5" w:rsidP="003738E9">
            <w:pPr>
              <w:pStyle w:val="Normal6a"/>
            </w:pPr>
            <w:r w:rsidRPr="00453693">
              <w:rPr>
                <w:b/>
                <w:i/>
              </w:rPr>
              <w:t>d.</w:t>
            </w:r>
            <w:r w:rsidRPr="00453693">
              <w:tab/>
            </w:r>
            <w:r w:rsidRPr="00453693">
              <w:rPr>
                <w:b/>
                <w:i/>
              </w:rPr>
              <w:t>Digitala system för hantering av tredjelandsmedborgares återvändande, återtagande och återanpassning.</w:t>
            </w:r>
          </w:p>
        </w:tc>
        <w:tc>
          <w:tcPr>
            <w:tcW w:w="4876" w:type="dxa"/>
            <w:tcBorders>
              <w:top w:val="nil"/>
              <w:left w:val="nil"/>
              <w:bottom w:val="nil"/>
              <w:right w:val="nil"/>
            </w:tcBorders>
          </w:tcPr>
          <w:p w14:paraId="0E25DE31" w14:textId="77777777" w:rsidR="00447BD5" w:rsidRPr="00453693" w:rsidRDefault="00447BD5" w:rsidP="003738E9">
            <w:pPr>
              <w:pStyle w:val="Normal6a"/>
            </w:pPr>
            <w:r w:rsidRPr="00453693">
              <w:rPr>
                <w:b/>
                <w:i/>
              </w:rPr>
              <w:t>utgår</w:t>
            </w:r>
          </w:p>
        </w:tc>
      </w:tr>
    </w:tbl>
    <w:p w14:paraId="1EF8D314"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AC6619C" w14:textId="77777777" w:rsidR="00447BD5" w:rsidRPr="00453693" w:rsidRDefault="00447BD5" w:rsidP="00447BD5">
      <w:r w:rsidRPr="00453693">
        <w:rPr>
          <w:rStyle w:val="HideTWBExt"/>
        </w:rPr>
        <w:t>&lt;/Amend&gt;</w:t>
      </w:r>
    </w:p>
    <w:p w14:paraId="15F10586"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2252</w:t>
      </w:r>
      <w:r w:rsidRPr="00453693">
        <w:rPr>
          <w:rStyle w:val="HideTWBExt"/>
        </w:rPr>
        <w:t>&lt;/NumAm&gt;</w:t>
      </w:r>
    </w:p>
    <w:p w14:paraId="5A6DA36B"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3B23337C" w14:textId="77777777" w:rsidR="00447BD5" w:rsidRPr="00453693" w:rsidRDefault="00447BD5" w:rsidP="00447BD5">
      <w:pPr>
        <w:pStyle w:val="NormalBold"/>
      </w:pPr>
      <w:r w:rsidRPr="00453693">
        <w:rPr>
          <w:rStyle w:val="HideTWBExt"/>
          <w:b w:val="0"/>
        </w:rPr>
        <w:t>&lt;/RepeatBlock-By&gt;</w:t>
      </w:r>
    </w:p>
    <w:p w14:paraId="507B004D"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19C7652A" w14:textId="77777777" w:rsidR="00447BD5" w:rsidRPr="00453693" w:rsidRDefault="00447BD5" w:rsidP="00447BD5">
      <w:pPr>
        <w:pStyle w:val="NormalBold"/>
      </w:pPr>
      <w:r w:rsidRPr="00453693">
        <w:rPr>
          <w:rStyle w:val="HideTWBExt"/>
        </w:rPr>
        <w:t>&lt;Article&gt;</w:t>
      </w:r>
      <w:r w:rsidRPr="00453693">
        <w:t>Artikel 42 – punkt 1 – led d</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135ED39" w14:textId="77777777" w:rsidTr="003738E9">
        <w:trPr>
          <w:trHeight w:hRule="exact" w:val="240"/>
          <w:jc w:val="center"/>
        </w:trPr>
        <w:tc>
          <w:tcPr>
            <w:tcW w:w="9752" w:type="dxa"/>
            <w:gridSpan w:val="2"/>
            <w:tcBorders>
              <w:top w:val="nil"/>
              <w:left w:val="nil"/>
              <w:bottom w:val="nil"/>
              <w:right w:val="nil"/>
            </w:tcBorders>
          </w:tcPr>
          <w:p w14:paraId="1180B1E9" w14:textId="77777777" w:rsidR="00447BD5" w:rsidRPr="00453693" w:rsidRDefault="00447BD5" w:rsidP="003738E9"/>
        </w:tc>
      </w:tr>
      <w:tr w:rsidR="00447BD5" w:rsidRPr="00453693" w14:paraId="66D0D0E2" w14:textId="77777777" w:rsidTr="003738E9">
        <w:trPr>
          <w:trHeight w:val="240"/>
          <w:jc w:val="center"/>
        </w:trPr>
        <w:tc>
          <w:tcPr>
            <w:tcW w:w="4876" w:type="dxa"/>
            <w:tcBorders>
              <w:top w:val="nil"/>
              <w:left w:val="nil"/>
              <w:bottom w:val="nil"/>
              <w:right w:val="nil"/>
            </w:tcBorders>
          </w:tcPr>
          <w:p w14:paraId="5CDA5250"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3E94A027" w14:textId="77777777" w:rsidR="00447BD5" w:rsidRPr="00453693" w:rsidRDefault="00447BD5" w:rsidP="003738E9">
            <w:pPr>
              <w:pStyle w:val="AmColumnHeading"/>
            </w:pPr>
            <w:r w:rsidRPr="00453693">
              <w:t>Ändringsförslag</w:t>
            </w:r>
          </w:p>
        </w:tc>
      </w:tr>
      <w:tr w:rsidR="00447BD5" w:rsidRPr="00453693" w14:paraId="7A8032BF" w14:textId="77777777" w:rsidTr="003738E9">
        <w:trPr>
          <w:jc w:val="center"/>
        </w:trPr>
        <w:tc>
          <w:tcPr>
            <w:tcW w:w="4876" w:type="dxa"/>
            <w:tcBorders>
              <w:top w:val="nil"/>
              <w:left w:val="nil"/>
              <w:bottom w:val="nil"/>
              <w:right w:val="nil"/>
            </w:tcBorders>
          </w:tcPr>
          <w:p w14:paraId="73EA4A56" w14:textId="77777777" w:rsidR="00447BD5" w:rsidRPr="00453693" w:rsidRDefault="00447BD5" w:rsidP="003738E9">
            <w:pPr>
              <w:pStyle w:val="Normal6a"/>
            </w:pPr>
            <w:r w:rsidRPr="00453693">
              <w:rPr>
                <w:b/>
                <w:i/>
              </w:rPr>
              <w:t>d.</w:t>
            </w:r>
            <w:r w:rsidRPr="00453693">
              <w:tab/>
            </w:r>
            <w:r w:rsidRPr="00453693">
              <w:rPr>
                <w:b/>
                <w:i/>
              </w:rPr>
              <w:t>Digitala system för hantering av tredjelandsmedborgares återvändande, återtagande och återanpassning.</w:t>
            </w:r>
          </w:p>
        </w:tc>
        <w:tc>
          <w:tcPr>
            <w:tcW w:w="4876" w:type="dxa"/>
            <w:tcBorders>
              <w:top w:val="nil"/>
              <w:left w:val="nil"/>
              <w:bottom w:val="nil"/>
              <w:right w:val="nil"/>
            </w:tcBorders>
          </w:tcPr>
          <w:p w14:paraId="7E32B615" w14:textId="77777777" w:rsidR="00447BD5" w:rsidRPr="00453693" w:rsidRDefault="00447BD5" w:rsidP="003738E9">
            <w:pPr>
              <w:pStyle w:val="Normal6a"/>
            </w:pPr>
            <w:r w:rsidRPr="00453693">
              <w:rPr>
                <w:b/>
                <w:i/>
              </w:rPr>
              <w:t>utgår</w:t>
            </w:r>
          </w:p>
        </w:tc>
      </w:tr>
    </w:tbl>
    <w:p w14:paraId="2327B19D"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4D5A0FD" w14:textId="77777777" w:rsidR="00447BD5" w:rsidRPr="00453693" w:rsidRDefault="00447BD5" w:rsidP="00447BD5">
      <w:pPr>
        <w:pStyle w:val="AmJustTitle"/>
      </w:pPr>
      <w:r w:rsidRPr="00453693">
        <w:rPr>
          <w:rStyle w:val="HideTWBExt"/>
        </w:rPr>
        <w:t>&lt;TitreJust&gt;</w:t>
      </w:r>
      <w:r w:rsidRPr="00453693">
        <w:t>Motivering</w:t>
      </w:r>
      <w:r w:rsidRPr="00453693">
        <w:rPr>
          <w:rStyle w:val="HideTWBExt"/>
        </w:rPr>
        <w:t>&lt;/TitreJust&gt;</w:t>
      </w:r>
    </w:p>
    <w:p w14:paraId="528DD24A" w14:textId="77777777" w:rsidR="00447BD5" w:rsidRPr="00453693" w:rsidRDefault="00447BD5" w:rsidP="00447BD5">
      <w:pPr>
        <w:pStyle w:val="AmJustText"/>
      </w:pPr>
      <w:r w:rsidRPr="00453693">
        <w:t>Kommissionen har meddelat sin avsikt att lägga fram ett lagstiftningsförslag om digitalisering av ärendehanteringssystemen för återvändande. Ett beslut om detta bör överlåtas till medlagstiftaren för den delen av lagstiftningen.</w:t>
      </w:r>
    </w:p>
    <w:p w14:paraId="25C94C8F" w14:textId="77777777" w:rsidR="00447BD5" w:rsidRPr="00453693" w:rsidRDefault="00447BD5" w:rsidP="00447BD5">
      <w:r w:rsidRPr="00453693">
        <w:rPr>
          <w:rStyle w:val="HideTWBExt"/>
        </w:rPr>
        <w:t>&lt;/Amend&gt;</w:t>
      </w:r>
    </w:p>
    <w:p w14:paraId="48449A5C"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2253</w:t>
      </w:r>
      <w:r w:rsidRPr="00453693">
        <w:rPr>
          <w:rStyle w:val="HideTWBExt"/>
        </w:rPr>
        <w:t>&lt;/NumAm&gt;</w:t>
      </w:r>
    </w:p>
    <w:p w14:paraId="0AE2A021"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3325CA43" w14:textId="77777777" w:rsidR="00447BD5" w:rsidRPr="00453693" w:rsidRDefault="00447BD5" w:rsidP="00447BD5">
      <w:pPr>
        <w:pStyle w:val="NormalBold"/>
      </w:pPr>
      <w:r w:rsidRPr="00453693">
        <w:rPr>
          <w:rStyle w:val="HideTWBExt"/>
          <w:b w:val="0"/>
        </w:rPr>
        <w:t>&lt;/RepeatBlock-By&gt;</w:t>
      </w:r>
    </w:p>
    <w:p w14:paraId="4BCD2FA0"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19A8EB50" w14:textId="77777777" w:rsidR="00447BD5" w:rsidRPr="00453693" w:rsidRDefault="00447BD5" w:rsidP="00447BD5">
      <w:pPr>
        <w:pStyle w:val="NormalBold"/>
      </w:pPr>
      <w:r w:rsidRPr="00453693">
        <w:rPr>
          <w:rStyle w:val="HideTWBExt"/>
        </w:rPr>
        <w:t>&lt;Article&gt;</w:t>
      </w:r>
      <w:r w:rsidRPr="00453693">
        <w:t>Artikel 42 – punkt 1 – led d</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4F333D77" w14:textId="77777777" w:rsidTr="003738E9">
        <w:trPr>
          <w:trHeight w:hRule="exact" w:val="240"/>
          <w:jc w:val="center"/>
        </w:trPr>
        <w:tc>
          <w:tcPr>
            <w:tcW w:w="9752" w:type="dxa"/>
            <w:gridSpan w:val="2"/>
            <w:tcBorders>
              <w:top w:val="nil"/>
              <w:left w:val="nil"/>
              <w:bottom w:val="nil"/>
              <w:right w:val="nil"/>
            </w:tcBorders>
          </w:tcPr>
          <w:p w14:paraId="00581BE8" w14:textId="77777777" w:rsidR="00447BD5" w:rsidRPr="00453693" w:rsidRDefault="00447BD5" w:rsidP="003738E9"/>
        </w:tc>
      </w:tr>
      <w:tr w:rsidR="00447BD5" w:rsidRPr="00453693" w14:paraId="448C3B7E" w14:textId="77777777" w:rsidTr="003738E9">
        <w:trPr>
          <w:trHeight w:val="240"/>
          <w:jc w:val="center"/>
        </w:trPr>
        <w:tc>
          <w:tcPr>
            <w:tcW w:w="4876" w:type="dxa"/>
            <w:tcBorders>
              <w:top w:val="nil"/>
              <w:left w:val="nil"/>
              <w:bottom w:val="nil"/>
              <w:right w:val="nil"/>
            </w:tcBorders>
          </w:tcPr>
          <w:p w14:paraId="7BC9E22F"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0AF71924" w14:textId="77777777" w:rsidR="00447BD5" w:rsidRPr="00453693" w:rsidRDefault="00447BD5" w:rsidP="003738E9">
            <w:pPr>
              <w:pStyle w:val="AmColumnHeading"/>
            </w:pPr>
            <w:r w:rsidRPr="00453693">
              <w:t>Ändringsförslag</w:t>
            </w:r>
          </w:p>
        </w:tc>
      </w:tr>
      <w:tr w:rsidR="00447BD5" w:rsidRPr="00453693" w14:paraId="49FD5516" w14:textId="77777777" w:rsidTr="003738E9">
        <w:trPr>
          <w:jc w:val="center"/>
        </w:trPr>
        <w:tc>
          <w:tcPr>
            <w:tcW w:w="4876" w:type="dxa"/>
            <w:tcBorders>
              <w:top w:val="nil"/>
              <w:left w:val="nil"/>
              <w:bottom w:val="nil"/>
              <w:right w:val="nil"/>
            </w:tcBorders>
          </w:tcPr>
          <w:p w14:paraId="52D31A34" w14:textId="77777777" w:rsidR="00447BD5" w:rsidRPr="00453693" w:rsidRDefault="00447BD5" w:rsidP="003738E9">
            <w:pPr>
              <w:pStyle w:val="Normal6a"/>
            </w:pPr>
            <w:r w:rsidRPr="00453693">
              <w:t>d.</w:t>
            </w:r>
            <w:r w:rsidRPr="00453693">
              <w:tab/>
              <w:t>Digitala system för hantering av tredjelandsmedborgares återvändande</w:t>
            </w:r>
            <w:r w:rsidRPr="00453693">
              <w:rPr>
                <w:b/>
                <w:i/>
              </w:rPr>
              <w:t>, återtagande</w:t>
            </w:r>
            <w:r w:rsidRPr="00453693">
              <w:t xml:space="preserve"> och återanpassning.</w:t>
            </w:r>
          </w:p>
        </w:tc>
        <w:tc>
          <w:tcPr>
            <w:tcW w:w="4876" w:type="dxa"/>
            <w:tcBorders>
              <w:top w:val="nil"/>
              <w:left w:val="nil"/>
              <w:bottom w:val="nil"/>
              <w:right w:val="nil"/>
            </w:tcBorders>
          </w:tcPr>
          <w:p w14:paraId="07A11708" w14:textId="77777777" w:rsidR="00447BD5" w:rsidRPr="00453693" w:rsidRDefault="00447BD5" w:rsidP="003738E9">
            <w:pPr>
              <w:pStyle w:val="Normal6a"/>
            </w:pPr>
            <w:r w:rsidRPr="00453693">
              <w:t>d.</w:t>
            </w:r>
            <w:r w:rsidRPr="00453693">
              <w:tab/>
              <w:t>Digitala system för hantering av tredjelandsmedborgares återvändande och återanpassning.</w:t>
            </w:r>
          </w:p>
        </w:tc>
      </w:tr>
    </w:tbl>
    <w:p w14:paraId="16B61C43"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3670610" w14:textId="77777777" w:rsidR="00447BD5" w:rsidRPr="00453693" w:rsidRDefault="00447BD5" w:rsidP="00447BD5">
      <w:r w:rsidRPr="00453693">
        <w:rPr>
          <w:rStyle w:val="HideTWBExt"/>
        </w:rPr>
        <w:t>&lt;/Amend&gt;</w:t>
      </w:r>
    </w:p>
    <w:p w14:paraId="5F5598BF"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2254</w:t>
      </w:r>
      <w:r w:rsidRPr="00453693">
        <w:rPr>
          <w:rStyle w:val="HideTWBExt"/>
        </w:rPr>
        <w:t>&lt;/NumAm&gt;</w:t>
      </w:r>
    </w:p>
    <w:p w14:paraId="71D1CBAC" w14:textId="77777777" w:rsidR="00447BD5" w:rsidRPr="00453693" w:rsidRDefault="00447BD5" w:rsidP="00447BD5">
      <w:pPr>
        <w:pStyle w:val="NormalBold"/>
      </w:pPr>
      <w:r w:rsidRPr="00453693">
        <w:rPr>
          <w:rStyle w:val="HideTWBExt"/>
          <w:b w:val="0"/>
        </w:rPr>
        <w:t>&lt;RepeatBlock-By&gt;&lt;Members&gt;</w:t>
      </w:r>
      <w:r w:rsidRPr="00453693">
        <w:t>Mary Khan</w:t>
      </w:r>
      <w:r w:rsidRPr="00453693">
        <w:rPr>
          <w:rStyle w:val="HideTWBExt"/>
          <w:b w:val="0"/>
        </w:rPr>
        <w:t>&lt;/Members&gt;</w:t>
      </w:r>
    </w:p>
    <w:p w14:paraId="187F8218" w14:textId="77777777" w:rsidR="00447BD5" w:rsidRPr="00453693" w:rsidRDefault="00447BD5" w:rsidP="00447BD5">
      <w:pPr>
        <w:pStyle w:val="NormalBold"/>
      </w:pPr>
      <w:r w:rsidRPr="00453693">
        <w:rPr>
          <w:rStyle w:val="HideTWBExt"/>
          <w:b w:val="0"/>
        </w:rPr>
        <w:t>&lt;/RepeatBlock-By&gt;</w:t>
      </w:r>
    </w:p>
    <w:p w14:paraId="6EAE88E4"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38C6792E" w14:textId="77777777" w:rsidR="00447BD5" w:rsidRPr="00453693" w:rsidRDefault="00447BD5" w:rsidP="00447BD5">
      <w:pPr>
        <w:pStyle w:val="NormalBold"/>
      </w:pPr>
      <w:r w:rsidRPr="00453693">
        <w:rPr>
          <w:rStyle w:val="HideTWBExt"/>
        </w:rPr>
        <w:t>&lt;Article&gt;</w:t>
      </w:r>
      <w:r w:rsidRPr="00453693">
        <w:t>Artikel 42 – punkt 1 – led d</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4263F19E" w14:textId="77777777" w:rsidTr="003738E9">
        <w:trPr>
          <w:trHeight w:hRule="exact" w:val="240"/>
          <w:jc w:val="center"/>
        </w:trPr>
        <w:tc>
          <w:tcPr>
            <w:tcW w:w="9752" w:type="dxa"/>
            <w:gridSpan w:val="2"/>
            <w:tcBorders>
              <w:top w:val="nil"/>
              <w:left w:val="nil"/>
              <w:bottom w:val="nil"/>
              <w:right w:val="nil"/>
            </w:tcBorders>
          </w:tcPr>
          <w:p w14:paraId="3123B859" w14:textId="77777777" w:rsidR="00447BD5" w:rsidRPr="00453693" w:rsidRDefault="00447BD5" w:rsidP="003738E9"/>
        </w:tc>
      </w:tr>
      <w:tr w:rsidR="00447BD5" w:rsidRPr="00453693" w14:paraId="340D776E" w14:textId="77777777" w:rsidTr="003738E9">
        <w:trPr>
          <w:trHeight w:val="240"/>
          <w:jc w:val="center"/>
        </w:trPr>
        <w:tc>
          <w:tcPr>
            <w:tcW w:w="4876" w:type="dxa"/>
            <w:tcBorders>
              <w:top w:val="nil"/>
              <w:left w:val="nil"/>
              <w:bottom w:val="nil"/>
              <w:right w:val="nil"/>
            </w:tcBorders>
          </w:tcPr>
          <w:p w14:paraId="0F391896"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1C70F255" w14:textId="77777777" w:rsidR="00447BD5" w:rsidRPr="00453693" w:rsidRDefault="00447BD5" w:rsidP="003738E9">
            <w:pPr>
              <w:pStyle w:val="AmColumnHeading"/>
            </w:pPr>
            <w:r w:rsidRPr="00453693">
              <w:t>Ändringsförslag</w:t>
            </w:r>
          </w:p>
        </w:tc>
      </w:tr>
      <w:tr w:rsidR="00447BD5" w:rsidRPr="00453693" w14:paraId="05B1A60E" w14:textId="77777777" w:rsidTr="003738E9">
        <w:trPr>
          <w:jc w:val="center"/>
        </w:trPr>
        <w:tc>
          <w:tcPr>
            <w:tcW w:w="4876" w:type="dxa"/>
            <w:tcBorders>
              <w:top w:val="nil"/>
              <w:left w:val="nil"/>
              <w:bottom w:val="nil"/>
              <w:right w:val="nil"/>
            </w:tcBorders>
          </w:tcPr>
          <w:p w14:paraId="03AB748E" w14:textId="77777777" w:rsidR="00447BD5" w:rsidRPr="00453693" w:rsidRDefault="00447BD5" w:rsidP="003738E9">
            <w:pPr>
              <w:pStyle w:val="Normal6a"/>
            </w:pPr>
            <w:r w:rsidRPr="00453693">
              <w:t>d.</w:t>
            </w:r>
            <w:r w:rsidRPr="00453693">
              <w:tab/>
              <w:t>Digitala system för hantering av tredjelandsmedborgares återvändande</w:t>
            </w:r>
            <w:r w:rsidRPr="00453693">
              <w:rPr>
                <w:b/>
                <w:i/>
              </w:rPr>
              <w:t>,</w:t>
            </w:r>
            <w:r w:rsidRPr="00453693">
              <w:t xml:space="preserve"> återtagande </w:t>
            </w:r>
            <w:r w:rsidRPr="00453693">
              <w:rPr>
                <w:b/>
                <w:i/>
              </w:rPr>
              <w:t>och återanpassning</w:t>
            </w:r>
            <w:r w:rsidRPr="00453693">
              <w:t>.</w:t>
            </w:r>
          </w:p>
        </w:tc>
        <w:tc>
          <w:tcPr>
            <w:tcW w:w="4876" w:type="dxa"/>
            <w:tcBorders>
              <w:top w:val="nil"/>
              <w:left w:val="nil"/>
              <w:bottom w:val="nil"/>
              <w:right w:val="nil"/>
            </w:tcBorders>
          </w:tcPr>
          <w:p w14:paraId="63A32AE6" w14:textId="77777777" w:rsidR="00447BD5" w:rsidRPr="00453693" w:rsidRDefault="00447BD5" w:rsidP="003738E9">
            <w:pPr>
              <w:pStyle w:val="Normal6a"/>
            </w:pPr>
            <w:r w:rsidRPr="00453693">
              <w:t>d.</w:t>
            </w:r>
            <w:r w:rsidRPr="00453693">
              <w:tab/>
              <w:t xml:space="preserve">Digitala system för hantering av tredjelandsmedborgares återvändande </w:t>
            </w:r>
            <w:r w:rsidRPr="00453693">
              <w:rPr>
                <w:b/>
                <w:i/>
              </w:rPr>
              <w:t>och</w:t>
            </w:r>
            <w:r w:rsidRPr="00453693">
              <w:t xml:space="preserve"> återtagande.</w:t>
            </w:r>
          </w:p>
        </w:tc>
      </w:tr>
    </w:tbl>
    <w:p w14:paraId="0B3C1B2A"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BEAD6F4" w14:textId="77777777" w:rsidR="00447BD5" w:rsidRPr="00453693" w:rsidRDefault="00447BD5" w:rsidP="00447BD5">
      <w:r w:rsidRPr="00453693">
        <w:rPr>
          <w:rStyle w:val="HideTWBExt"/>
        </w:rPr>
        <w:t>&lt;/Amend&gt;</w:t>
      </w:r>
    </w:p>
    <w:p w14:paraId="434B9344"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2255</w:t>
      </w:r>
      <w:r w:rsidRPr="00453693">
        <w:rPr>
          <w:rStyle w:val="HideTWBExt"/>
        </w:rPr>
        <w:t>&lt;/NumAm&gt;</w:t>
      </w:r>
    </w:p>
    <w:p w14:paraId="455D82ED"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2F74952A" w14:textId="77777777" w:rsidR="00447BD5" w:rsidRPr="00453693" w:rsidRDefault="00447BD5" w:rsidP="00447BD5">
      <w:pPr>
        <w:pStyle w:val="NormalBold"/>
      </w:pPr>
      <w:r w:rsidRPr="00453693">
        <w:rPr>
          <w:rStyle w:val="HideTWBExt"/>
          <w:b w:val="0"/>
        </w:rPr>
        <w:t>&lt;/RepeatBlock-By&gt;</w:t>
      </w:r>
    </w:p>
    <w:p w14:paraId="268B48A5"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86EBA5B" w14:textId="77777777" w:rsidR="00447BD5" w:rsidRPr="00453693" w:rsidRDefault="00447BD5" w:rsidP="00447BD5">
      <w:pPr>
        <w:pStyle w:val="NormalBold"/>
      </w:pPr>
      <w:r w:rsidRPr="00453693">
        <w:rPr>
          <w:rStyle w:val="HideTWBExt"/>
        </w:rPr>
        <w:t>&lt;Article&gt;</w:t>
      </w:r>
      <w:r w:rsidRPr="00453693">
        <w:t>Artikel 42 – punkt 1 – led e</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4866C8FB" w14:textId="77777777" w:rsidTr="003738E9">
        <w:trPr>
          <w:trHeight w:hRule="exact" w:val="240"/>
          <w:jc w:val="center"/>
        </w:trPr>
        <w:tc>
          <w:tcPr>
            <w:tcW w:w="9752" w:type="dxa"/>
            <w:gridSpan w:val="2"/>
            <w:tcBorders>
              <w:top w:val="nil"/>
              <w:left w:val="nil"/>
              <w:bottom w:val="nil"/>
              <w:right w:val="nil"/>
            </w:tcBorders>
          </w:tcPr>
          <w:p w14:paraId="5AF01BC9" w14:textId="77777777" w:rsidR="00447BD5" w:rsidRPr="00453693" w:rsidRDefault="00447BD5" w:rsidP="003738E9"/>
        </w:tc>
      </w:tr>
      <w:tr w:rsidR="00447BD5" w:rsidRPr="00453693" w14:paraId="481FB5F0" w14:textId="77777777" w:rsidTr="003738E9">
        <w:trPr>
          <w:trHeight w:val="240"/>
          <w:jc w:val="center"/>
        </w:trPr>
        <w:tc>
          <w:tcPr>
            <w:tcW w:w="4876" w:type="dxa"/>
            <w:tcBorders>
              <w:top w:val="nil"/>
              <w:left w:val="nil"/>
              <w:bottom w:val="nil"/>
              <w:right w:val="nil"/>
            </w:tcBorders>
          </w:tcPr>
          <w:p w14:paraId="2A3932A8"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6F5918F7" w14:textId="77777777" w:rsidR="00447BD5" w:rsidRPr="00453693" w:rsidRDefault="00447BD5" w:rsidP="003738E9">
            <w:pPr>
              <w:pStyle w:val="AmColumnHeading"/>
            </w:pPr>
            <w:r w:rsidRPr="00453693">
              <w:t>Ändringsförslag</w:t>
            </w:r>
          </w:p>
        </w:tc>
      </w:tr>
      <w:tr w:rsidR="00447BD5" w:rsidRPr="00453693" w14:paraId="0A08F8F1" w14:textId="77777777" w:rsidTr="003738E9">
        <w:trPr>
          <w:jc w:val="center"/>
        </w:trPr>
        <w:tc>
          <w:tcPr>
            <w:tcW w:w="4876" w:type="dxa"/>
            <w:tcBorders>
              <w:top w:val="nil"/>
              <w:left w:val="nil"/>
              <w:bottom w:val="nil"/>
              <w:right w:val="nil"/>
            </w:tcBorders>
          </w:tcPr>
          <w:p w14:paraId="03939BEC" w14:textId="77777777" w:rsidR="00447BD5" w:rsidRPr="00453693" w:rsidRDefault="00447BD5" w:rsidP="003738E9">
            <w:pPr>
              <w:pStyle w:val="Normal6a"/>
            </w:pPr>
            <w:r w:rsidRPr="00453693">
              <w:rPr>
                <w:b/>
                <w:i/>
              </w:rPr>
              <w:t>e.</w:t>
            </w:r>
            <w:r w:rsidRPr="00453693">
              <w:tab/>
            </w:r>
            <w:r w:rsidRPr="00453693">
              <w:rPr>
                <w:b/>
                <w:i/>
              </w:rPr>
              <w:t>Samarbete mellan medlemsstaterna.</w:t>
            </w:r>
          </w:p>
        </w:tc>
        <w:tc>
          <w:tcPr>
            <w:tcW w:w="4876" w:type="dxa"/>
            <w:tcBorders>
              <w:top w:val="nil"/>
              <w:left w:val="nil"/>
              <w:bottom w:val="nil"/>
              <w:right w:val="nil"/>
            </w:tcBorders>
          </w:tcPr>
          <w:p w14:paraId="50D15725" w14:textId="77777777" w:rsidR="00447BD5" w:rsidRPr="00453693" w:rsidRDefault="00447BD5" w:rsidP="003738E9">
            <w:pPr>
              <w:pStyle w:val="Normal6a"/>
            </w:pPr>
            <w:r w:rsidRPr="00453693">
              <w:rPr>
                <w:b/>
                <w:i/>
              </w:rPr>
              <w:t>utgår</w:t>
            </w:r>
          </w:p>
        </w:tc>
      </w:tr>
    </w:tbl>
    <w:p w14:paraId="1542E881"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2DE641F" w14:textId="77777777" w:rsidR="00447BD5" w:rsidRPr="00453693" w:rsidRDefault="00447BD5" w:rsidP="00447BD5">
      <w:r w:rsidRPr="00453693">
        <w:rPr>
          <w:rStyle w:val="HideTWBExt"/>
        </w:rPr>
        <w:t>&lt;/Amend&gt;</w:t>
      </w:r>
    </w:p>
    <w:p w14:paraId="7630D70D"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2256</w:t>
      </w:r>
      <w:r w:rsidRPr="00453693">
        <w:rPr>
          <w:rStyle w:val="HideTWBExt"/>
        </w:rPr>
        <w:t>&lt;/NumAm&gt;</w:t>
      </w:r>
    </w:p>
    <w:p w14:paraId="4AB6F6C6"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6825D6E1" w14:textId="77777777" w:rsidR="00447BD5" w:rsidRPr="00453693" w:rsidRDefault="00447BD5" w:rsidP="00447BD5">
      <w:pPr>
        <w:pStyle w:val="NormalBold"/>
      </w:pPr>
      <w:r w:rsidRPr="00453693">
        <w:rPr>
          <w:rStyle w:val="HideTWBExt"/>
          <w:b w:val="0"/>
        </w:rPr>
        <w:t>&lt;/RepeatBlock-By&gt;</w:t>
      </w:r>
    </w:p>
    <w:p w14:paraId="0EB1647C"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668AE5B" w14:textId="77777777" w:rsidR="00447BD5" w:rsidRPr="00453693" w:rsidRDefault="00447BD5" w:rsidP="00447BD5">
      <w:pPr>
        <w:pStyle w:val="NormalBold"/>
      </w:pPr>
      <w:r w:rsidRPr="00453693">
        <w:rPr>
          <w:rStyle w:val="HideTWBExt"/>
        </w:rPr>
        <w:t>&lt;Article&gt;</w:t>
      </w:r>
      <w:r w:rsidRPr="00453693">
        <w:t xml:space="preserve">Artikel 42 – punkt 1 – led </w:t>
      </w:r>
      <w:proofErr w:type="spellStart"/>
      <w:r w:rsidRPr="00453693">
        <w:t>ea</w:t>
      </w:r>
      <w:proofErr w:type="spellEnd"/>
      <w:r w:rsidRPr="00453693">
        <w:t xml:space="preserve"> (nytt)</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44F6D210" w14:textId="77777777" w:rsidTr="003738E9">
        <w:trPr>
          <w:trHeight w:hRule="exact" w:val="240"/>
          <w:jc w:val="center"/>
        </w:trPr>
        <w:tc>
          <w:tcPr>
            <w:tcW w:w="9752" w:type="dxa"/>
            <w:gridSpan w:val="2"/>
            <w:tcBorders>
              <w:top w:val="nil"/>
              <w:left w:val="nil"/>
              <w:bottom w:val="nil"/>
              <w:right w:val="nil"/>
            </w:tcBorders>
          </w:tcPr>
          <w:p w14:paraId="38F5B393" w14:textId="77777777" w:rsidR="00447BD5" w:rsidRPr="00453693" w:rsidRDefault="00447BD5" w:rsidP="003738E9"/>
        </w:tc>
      </w:tr>
      <w:tr w:rsidR="00447BD5" w:rsidRPr="00453693" w14:paraId="174D78CC" w14:textId="77777777" w:rsidTr="003738E9">
        <w:trPr>
          <w:trHeight w:val="240"/>
          <w:jc w:val="center"/>
        </w:trPr>
        <w:tc>
          <w:tcPr>
            <w:tcW w:w="4876" w:type="dxa"/>
            <w:tcBorders>
              <w:top w:val="nil"/>
              <w:left w:val="nil"/>
              <w:bottom w:val="nil"/>
              <w:right w:val="nil"/>
            </w:tcBorders>
          </w:tcPr>
          <w:p w14:paraId="4BE58A7A"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3FFE3BEB" w14:textId="77777777" w:rsidR="00447BD5" w:rsidRPr="00453693" w:rsidRDefault="00447BD5" w:rsidP="003738E9">
            <w:pPr>
              <w:pStyle w:val="AmColumnHeading"/>
            </w:pPr>
            <w:r w:rsidRPr="00453693">
              <w:t>Ändringsförslag</w:t>
            </w:r>
          </w:p>
        </w:tc>
      </w:tr>
      <w:tr w:rsidR="00447BD5" w:rsidRPr="00453693" w14:paraId="44D9E895" w14:textId="77777777" w:rsidTr="003738E9">
        <w:trPr>
          <w:jc w:val="center"/>
        </w:trPr>
        <w:tc>
          <w:tcPr>
            <w:tcW w:w="4876" w:type="dxa"/>
            <w:tcBorders>
              <w:top w:val="nil"/>
              <w:left w:val="nil"/>
              <w:bottom w:val="nil"/>
              <w:right w:val="nil"/>
            </w:tcBorders>
          </w:tcPr>
          <w:p w14:paraId="121FD618" w14:textId="77777777" w:rsidR="00447BD5" w:rsidRPr="00453693" w:rsidRDefault="00447BD5" w:rsidP="003738E9">
            <w:pPr>
              <w:pStyle w:val="Normal6a"/>
            </w:pPr>
          </w:p>
        </w:tc>
        <w:tc>
          <w:tcPr>
            <w:tcW w:w="4876" w:type="dxa"/>
            <w:tcBorders>
              <w:top w:val="nil"/>
              <w:left w:val="nil"/>
              <w:bottom w:val="nil"/>
              <w:right w:val="nil"/>
            </w:tcBorders>
          </w:tcPr>
          <w:p w14:paraId="6A652218" w14:textId="77777777" w:rsidR="00447BD5" w:rsidRPr="00453693" w:rsidRDefault="00447BD5" w:rsidP="003738E9">
            <w:pPr>
              <w:pStyle w:val="Normal6a"/>
            </w:pPr>
            <w:proofErr w:type="spellStart"/>
            <w:r w:rsidRPr="00453693">
              <w:rPr>
                <w:b/>
                <w:i/>
              </w:rPr>
              <w:t>ea</w:t>
            </w:r>
            <w:proofErr w:type="spellEnd"/>
            <w:r w:rsidRPr="00453693">
              <w:rPr>
                <w:b/>
                <w:i/>
              </w:rPr>
              <w:t>)</w:t>
            </w:r>
            <w:r w:rsidRPr="00453693">
              <w:tab/>
            </w:r>
            <w:r w:rsidRPr="00453693">
              <w:rPr>
                <w:b/>
                <w:i/>
              </w:rPr>
              <w:t xml:space="preserve">Tillräcklig </w:t>
            </w:r>
            <w:proofErr w:type="spellStart"/>
            <w:r w:rsidRPr="00453693">
              <w:rPr>
                <w:b/>
                <w:i/>
              </w:rPr>
              <w:t>förvarskapacitet</w:t>
            </w:r>
            <w:proofErr w:type="spellEnd"/>
            <w:r w:rsidRPr="00453693">
              <w:rPr>
                <w:b/>
                <w:i/>
              </w:rPr>
              <w:t xml:space="preserve"> enligt vad som fastställts av medlemsstaten med hänsyn till de faktiska behoven.</w:t>
            </w:r>
          </w:p>
        </w:tc>
      </w:tr>
    </w:tbl>
    <w:p w14:paraId="76BC6B40"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56B6F43" w14:textId="77777777" w:rsidR="00447BD5" w:rsidRPr="00453693" w:rsidRDefault="00447BD5" w:rsidP="00447BD5">
      <w:r w:rsidRPr="00453693">
        <w:rPr>
          <w:rStyle w:val="HideTWBExt"/>
        </w:rPr>
        <w:t>&lt;/Amend&gt;</w:t>
      </w:r>
    </w:p>
    <w:p w14:paraId="61C2E448"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2257</w:t>
      </w:r>
      <w:r w:rsidRPr="00453693">
        <w:rPr>
          <w:rStyle w:val="HideTWBExt"/>
        </w:rPr>
        <w:t>&lt;/NumAm&gt;</w:t>
      </w:r>
    </w:p>
    <w:p w14:paraId="0CBC8440" w14:textId="77777777" w:rsidR="00447BD5" w:rsidRPr="00453693" w:rsidRDefault="00447BD5" w:rsidP="00447BD5">
      <w:pPr>
        <w:pStyle w:val="NormalBold"/>
      </w:pPr>
      <w:r w:rsidRPr="00453693">
        <w:rPr>
          <w:rStyle w:val="HideTWBExt"/>
          <w:b w:val="0"/>
        </w:rPr>
        <w:t>&lt;RepeatBlock-By&gt;&lt;Members&gt;</w:t>
      </w:r>
      <w:r w:rsidRPr="00453693">
        <w:t>Tomáš Zdechovský</w:t>
      </w:r>
      <w:r w:rsidRPr="00453693">
        <w:rPr>
          <w:rStyle w:val="HideTWBExt"/>
          <w:b w:val="0"/>
        </w:rPr>
        <w:t>&lt;/Members&gt;</w:t>
      </w:r>
    </w:p>
    <w:p w14:paraId="372A3E34" w14:textId="77777777" w:rsidR="00447BD5" w:rsidRPr="00453693" w:rsidRDefault="00447BD5" w:rsidP="00447BD5">
      <w:pPr>
        <w:pStyle w:val="NormalBold"/>
      </w:pPr>
      <w:r w:rsidRPr="00453693">
        <w:rPr>
          <w:rStyle w:val="HideTWBExt"/>
          <w:b w:val="0"/>
        </w:rPr>
        <w:t>&lt;/RepeatBlock-By&gt;</w:t>
      </w:r>
    </w:p>
    <w:p w14:paraId="6AA11825"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12839AE" w14:textId="77777777" w:rsidR="00447BD5" w:rsidRPr="00453693" w:rsidRDefault="00447BD5" w:rsidP="00447BD5">
      <w:pPr>
        <w:pStyle w:val="NormalBold"/>
      </w:pPr>
      <w:r w:rsidRPr="00453693">
        <w:rPr>
          <w:rStyle w:val="HideTWBExt"/>
        </w:rPr>
        <w:t>&lt;Article&gt;</w:t>
      </w:r>
      <w:r w:rsidRPr="00453693">
        <w:t>Artikel 42 – punkt 1 – led f</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EE876F8" w14:textId="77777777" w:rsidTr="003738E9">
        <w:trPr>
          <w:trHeight w:hRule="exact" w:val="240"/>
          <w:jc w:val="center"/>
        </w:trPr>
        <w:tc>
          <w:tcPr>
            <w:tcW w:w="9752" w:type="dxa"/>
            <w:gridSpan w:val="2"/>
            <w:tcBorders>
              <w:top w:val="nil"/>
              <w:left w:val="nil"/>
              <w:bottom w:val="nil"/>
              <w:right w:val="nil"/>
            </w:tcBorders>
          </w:tcPr>
          <w:p w14:paraId="3F3993D0" w14:textId="77777777" w:rsidR="00447BD5" w:rsidRPr="00453693" w:rsidRDefault="00447BD5" w:rsidP="003738E9"/>
        </w:tc>
      </w:tr>
      <w:tr w:rsidR="00447BD5" w:rsidRPr="00453693" w14:paraId="0354FE35" w14:textId="77777777" w:rsidTr="003738E9">
        <w:trPr>
          <w:trHeight w:val="240"/>
          <w:jc w:val="center"/>
        </w:trPr>
        <w:tc>
          <w:tcPr>
            <w:tcW w:w="4876" w:type="dxa"/>
            <w:tcBorders>
              <w:top w:val="nil"/>
              <w:left w:val="nil"/>
              <w:bottom w:val="nil"/>
              <w:right w:val="nil"/>
            </w:tcBorders>
          </w:tcPr>
          <w:p w14:paraId="5728CADB"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52FB0754" w14:textId="77777777" w:rsidR="00447BD5" w:rsidRPr="00453693" w:rsidRDefault="00447BD5" w:rsidP="003738E9">
            <w:pPr>
              <w:pStyle w:val="AmColumnHeading"/>
            </w:pPr>
            <w:r w:rsidRPr="00453693">
              <w:t>Ändringsförslag</w:t>
            </w:r>
          </w:p>
        </w:tc>
      </w:tr>
      <w:tr w:rsidR="00447BD5" w:rsidRPr="00453693" w14:paraId="388A3B16" w14:textId="77777777" w:rsidTr="003738E9">
        <w:trPr>
          <w:jc w:val="center"/>
        </w:trPr>
        <w:tc>
          <w:tcPr>
            <w:tcW w:w="4876" w:type="dxa"/>
            <w:tcBorders>
              <w:top w:val="nil"/>
              <w:left w:val="nil"/>
              <w:bottom w:val="nil"/>
              <w:right w:val="nil"/>
            </w:tcBorders>
          </w:tcPr>
          <w:p w14:paraId="6EA8DED0" w14:textId="77777777" w:rsidR="00447BD5" w:rsidRPr="00453693" w:rsidRDefault="00447BD5" w:rsidP="003738E9">
            <w:pPr>
              <w:pStyle w:val="Normal6a"/>
            </w:pPr>
            <w:r w:rsidRPr="00453693">
              <w:t>f.</w:t>
            </w:r>
            <w:r w:rsidRPr="00453693">
              <w:tab/>
              <w:t>Stöd från unionens organ och byråer i enlighet med artikel 43.4 och i linje med deras respektive mandat.</w:t>
            </w:r>
          </w:p>
        </w:tc>
        <w:tc>
          <w:tcPr>
            <w:tcW w:w="4876" w:type="dxa"/>
            <w:tcBorders>
              <w:top w:val="nil"/>
              <w:left w:val="nil"/>
              <w:bottom w:val="nil"/>
              <w:right w:val="nil"/>
            </w:tcBorders>
          </w:tcPr>
          <w:p w14:paraId="5F78CE2B" w14:textId="77777777" w:rsidR="00447BD5" w:rsidRPr="00453693" w:rsidRDefault="00447BD5" w:rsidP="003738E9">
            <w:pPr>
              <w:pStyle w:val="Normal6a"/>
            </w:pPr>
            <w:r w:rsidRPr="00453693">
              <w:t>f.</w:t>
            </w:r>
            <w:r w:rsidRPr="00453693">
              <w:tab/>
            </w:r>
            <w:r w:rsidRPr="00453693">
              <w:rPr>
                <w:b/>
                <w:i/>
              </w:rPr>
              <w:t>Ekonomiskt stöd från unionen och operativt</w:t>
            </w:r>
            <w:r w:rsidRPr="00453693">
              <w:t xml:space="preserve"> stöd från unionens organ och byråer</w:t>
            </w:r>
            <w:r w:rsidRPr="00453693">
              <w:rPr>
                <w:b/>
                <w:i/>
              </w:rPr>
              <w:t xml:space="preserve">, i synnerhet stöd från </w:t>
            </w:r>
            <w:proofErr w:type="spellStart"/>
            <w:r w:rsidRPr="00453693">
              <w:rPr>
                <w:b/>
                <w:i/>
              </w:rPr>
              <w:t>Frontex</w:t>
            </w:r>
            <w:proofErr w:type="spellEnd"/>
            <w:r w:rsidRPr="00453693">
              <w:rPr>
                <w:b/>
                <w:i/>
              </w:rPr>
              <w:t>,</w:t>
            </w:r>
            <w:r w:rsidRPr="00453693">
              <w:t xml:space="preserve"> i enlighet med artikel 43.4 och i linje med deras respektive mandat.</w:t>
            </w:r>
          </w:p>
        </w:tc>
      </w:tr>
    </w:tbl>
    <w:p w14:paraId="2A099150"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C186721" w14:textId="77777777" w:rsidR="00447BD5" w:rsidRPr="00453693" w:rsidRDefault="00447BD5" w:rsidP="00447BD5">
      <w:r w:rsidRPr="00453693">
        <w:rPr>
          <w:rStyle w:val="HideTWBExt"/>
        </w:rPr>
        <w:t>&lt;/Amend&gt;</w:t>
      </w:r>
    </w:p>
    <w:p w14:paraId="60228797"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2258</w:t>
      </w:r>
      <w:r w:rsidRPr="00453693">
        <w:rPr>
          <w:rStyle w:val="HideTWBExt"/>
        </w:rPr>
        <w:t>&lt;/NumAm&gt;</w:t>
      </w:r>
    </w:p>
    <w:p w14:paraId="27B8A265" w14:textId="77777777" w:rsidR="00447BD5" w:rsidRPr="00453693" w:rsidRDefault="00447BD5" w:rsidP="00447BD5">
      <w:pPr>
        <w:pStyle w:val="NormalBold"/>
      </w:pPr>
      <w:r w:rsidRPr="00453693">
        <w:rPr>
          <w:rStyle w:val="HideTWBExt"/>
          <w:b w:val="0"/>
        </w:rPr>
        <w:t>&lt;RepeatBlock-By&gt;&lt;Members&gt;</w:t>
      </w:r>
      <w:r w:rsidRPr="00453693">
        <w:t>Elissavet Vozemberg-Vrionidi, Fredis Beleris</w:t>
      </w:r>
      <w:r w:rsidRPr="00453693">
        <w:rPr>
          <w:rStyle w:val="HideTWBExt"/>
          <w:b w:val="0"/>
        </w:rPr>
        <w:t>&lt;/Members&gt;</w:t>
      </w:r>
    </w:p>
    <w:p w14:paraId="713ABDCD" w14:textId="77777777" w:rsidR="00447BD5" w:rsidRPr="00453693" w:rsidRDefault="00447BD5" w:rsidP="00447BD5">
      <w:pPr>
        <w:pStyle w:val="NormalBold"/>
      </w:pPr>
      <w:r w:rsidRPr="00453693">
        <w:rPr>
          <w:rStyle w:val="HideTWBExt"/>
          <w:b w:val="0"/>
        </w:rPr>
        <w:t>&lt;/RepeatBlock-By&gt;</w:t>
      </w:r>
    </w:p>
    <w:p w14:paraId="75905BC1"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3E1CE5BD" w14:textId="77777777" w:rsidR="00447BD5" w:rsidRPr="00453693" w:rsidRDefault="00447BD5" w:rsidP="00447BD5">
      <w:pPr>
        <w:pStyle w:val="NormalBold"/>
      </w:pPr>
      <w:r w:rsidRPr="00453693">
        <w:rPr>
          <w:rStyle w:val="HideTWBExt"/>
        </w:rPr>
        <w:t>&lt;Article&gt;</w:t>
      </w:r>
      <w:r w:rsidRPr="00453693">
        <w:t>Artikel 42 – punkt 1 – led f</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075B6BD6" w14:textId="77777777" w:rsidTr="003738E9">
        <w:trPr>
          <w:trHeight w:hRule="exact" w:val="240"/>
          <w:jc w:val="center"/>
        </w:trPr>
        <w:tc>
          <w:tcPr>
            <w:tcW w:w="9752" w:type="dxa"/>
            <w:gridSpan w:val="2"/>
            <w:tcBorders>
              <w:top w:val="nil"/>
              <w:left w:val="nil"/>
              <w:bottom w:val="nil"/>
              <w:right w:val="nil"/>
            </w:tcBorders>
          </w:tcPr>
          <w:p w14:paraId="75A6496A" w14:textId="77777777" w:rsidR="00447BD5" w:rsidRPr="00453693" w:rsidRDefault="00447BD5" w:rsidP="003738E9"/>
        </w:tc>
      </w:tr>
      <w:tr w:rsidR="00447BD5" w:rsidRPr="00453693" w14:paraId="78F08116" w14:textId="77777777" w:rsidTr="003738E9">
        <w:trPr>
          <w:trHeight w:val="240"/>
          <w:jc w:val="center"/>
        </w:trPr>
        <w:tc>
          <w:tcPr>
            <w:tcW w:w="4876" w:type="dxa"/>
            <w:tcBorders>
              <w:top w:val="nil"/>
              <w:left w:val="nil"/>
              <w:bottom w:val="nil"/>
              <w:right w:val="nil"/>
            </w:tcBorders>
          </w:tcPr>
          <w:p w14:paraId="59449BD3"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381AD880" w14:textId="77777777" w:rsidR="00447BD5" w:rsidRPr="00453693" w:rsidRDefault="00447BD5" w:rsidP="003738E9">
            <w:pPr>
              <w:pStyle w:val="AmColumnHeading"/>
            </w:pPr>
            <w:r w:rsidRPr="00453693">
              <w:t>Ändringsförslag</w:t>
            </w:r>
          </w:p>
        </w:tc>
      </w:tr>
      <w:tr w:rsidR="00447BD5" w:rsidRPr="00453693" w14:paraId="13D3D754" w14:textId="77777777" w:rsidTr="003738E9">
        <w:trPr>
          <w:jc w:val="center"/>
        </w:trPr>
        <w:tc>
          <w:tcPr>
            <w:tcW w:w="4876" w:type="dxa"/>
            <w:tcBorders>
              <w:top w:val="nil"/>
              <w:left w:val="nil"/>
              <w:bottom w:val="nil"/>
              <w:right w:val="nil"/>
            </w:tcBorders>
          </w:tcPr>
          <w:p w14:paraId="3D9519FC" w14:textId="77777777" w:rsidR="00447BD5" w:rsidRPr="00453693" w:rsidRDefault="00447BD5" w:rsidP="003738E9">
            <w:pPr>
              <w:pStyle w:val="Normal6a"/>
            </w:pPr>
            <w:r w:rsidRPr="00453693">
              <w:t>f.</w:t>
            </w:r>
            <w:r w:rsidRPr="00453693">
              <w:tab/>
              <w:t xml:space="preserve">Stöd från unionens organ och byråer </w:t>
            </w:r>
            <w:r w:rsidRPr="00453693">
              <w:rPr>
                <w:b/>
                <w:i/>
              </w:rPr>
              <w:t>i enlighet med artikel 43.4 och</w:t>
            </w:r>
            <w:r w:rsidRPr="00453693">
              <w:t xml:space="preserve"> i linje med deras respektive mandat.</w:t>
            </w:r>
          </w:p>
        </w:tc>
        <w:tc>
          <w:tcPr>
            <w:tcW w:w="4876" w:type="dxa"/>
            <w:tcBorders>
              <w:top w:val="nil"/>
              <w:left w:val="nil"/>
              <w:bottom w:val="nil"/>
              <w:right w:val="nil"/>
            </w:tcBorders>
          </w:tcPr>
          <w:p w14:paraId="1C12AF17" w14:textId="77777777" w:rsidR="00447BD5" w:rsidRPr="00453693" w:rsidRDefault="00447BD5" w:rsidP="003738E9">
            <w:pPr>
              <w:pStyle w:val="Normal6a"/>
            </w:pPr>
            <w:r w:rsidRPr="00453693">
              <w:t>f.</w:t>
            </w:r>
            <w:r w:rsidRPr="00453693">
              <w:tab/>
            </w:r>
            <w:r w:rsidRPr="00453693">
              <w:rPr>
                <w:b/>
                <w:i/>
              </w:rPr>
              <w:t>Ekonomiskt stöd från unionen och operativt</w:t>
            </w:r>
            <w:r w:rsidRPr="00453693">
              <w:t xml:space="preserve"> stöd från unionens organ och byråer i linje med deras respektive mandat.</w:t>
            </w:r>
          </w:p>
        </w:tc>
      </w:tr>
    </w:tbl>
    <w:p w14:paraId="40F8806A"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863469D" w14:textId="77777777" w:rsidR="00447BD5" w:rsidRPr="00453693" w:rsidRDefault="00447BD5" w:rsidP="00447BD5">
      <w:r w:rsidRPr="00453693">
        <w:rPr>
          <w:rStyle w:val="HideTWBExt"/>
        </w:rPr>
        <w:t>&lt;/Amend&gt;</w:t>
      </w:r>
    </w:p>
    <w:p w14:paraId="1F439651"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2259</w:t>
      </w:r>
      <w:r w:rsidRPr="00453693">
        <w:rPr>
          <w:rStyle w:val="HideTWBExt"/>
        </w:rPr>
        <w:t>&lt;/NumAm&gt;</w:t>
      </w:r>
    </w:p>
    <w:p w14:paraId="7EEA54E6"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7EC7F396" w14:textId="77777777" w:rsidR="00447BD5" w:rsidRPr="00453693" w:rsidRDefault="00447BD5" w:rsidP="00447BD5">
      <w:pPr>
        <w:pStyle w:val="NormalBold"/>
      </w:pPr>
      <w:r w:rsidRPr="00453693">
        <w:rPr>
          <w:rStyle w:val="HideTWBExt"/>
          <w:b w:val="0"/>
        </w:rPr>
        <w:t>&lt;/RepeatBlock-By&gt;</w:t>
      </w:r>
    </w:p>
    <w:p w14:paraId="57D8C165"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31801BEE" w14:textId="77777777" w:rsidR="00447BD5" w:rsidRPr="00453693" w:rsidRDefault="00447BD5" w:rsidP="00447BD5">
      <w:pPr>
        <w:pStyle w:val="NormalBold"/>
      </w:pPr>
      <w:r w:rsidRPr="00453693">
        <w:rPr>
          <w:rStyle w:val="HideTWBExt"/>
        </w:rPr>
        <w:t>&lt;Article&gt;</w:t>
      </w:r>
      <w:r w:rsidRPr="00453693">
        <w:t>Artikel 42 – punkt 1 – led f</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43873D28" w14:textId="77777777" w:rsidTr="003738E9">
        <w:trPr>
          <w:trHeight w:hRule="exact" w:val="240"/>
          <w:jc w:val="center"/>
        </w:trPr>
        <w:tc>
          <w:tcPr>
            <w:tcW w:w="9752" w:type="dxa"/>
            <w:gridSpan w:val="2"/>
            <w:tcBorders>
              <w:top w:val="nil"/>
              <w:left w:val="nil"/>
              <w:bottom w:val="nil"/>
              <w:right w:val="nil"/>
            </w:tcBorders>
          </w:tcPr>
          <w:p w14:paraId="1ABC43F1" w14:textId="77777777" w:rsidR="00447BD5" w:rsidRPr="00453693" w:rsidRDefault="00447BD5" w:rsidP="003738E9"/>
        </w:tc>
      </w:tr>
      <w:tr w:rsidR="00447BD5" w:rsidRPr="00453693" w14:paraId="32EBD4EB" w14:textId="77777777" w:rsidTr="003738E9">
        <w:trPr>
          <w:trHeight w:val="240"/>
          <w:jc w:val="center"/>
        </w:trPr>
        <w:tc>
          <w:tcPr>
            <w:tcW w:w="4876" w:type="dxa"/>
            <w:tcBorders>
              <w:top w:val="nil"/>
              <w:left w:val="nil"/>
              <w:bottom w:val="nil"/>
              <w:right w:val="nil"/>
            </w:tcBorders>
          </w:tcPr>
          <w:p w14:paraId="364201BF"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1D49CA8A" w14:textId="77777777" w:rsidR="00447BD5" w:rsidRPr="00453693" w:rsidRDefault="00447BD5" w:rsidP="003738E9">
            <w:pPr>
              <w:pStyle w:val="AmColumnHeading"/>
            </w:pPr>
            <w:r w:rsidRPr="00453693">
              <w:t>Ändringsförslag</w:t>
            </w:r>
          </w:p>
        </w:tc>
      </w:tr>
      <w:tr w:rsidR="00447BD5" w:rsidRPr="00453693" w14:paraId="090A4C7D" w14:textId="77777777" w:rsidTr="003738E9">
        <w:trPr>
          <w:jc w:val="center"/>
        </w:trPr>
        <w:tc>
          <w:tcPr>
            <w:tcW w:w="4876" w:type="dxa"/>
            <w:tcBorders>
              <w:top w:val="nil"/>
              <w:left w:val="nil"/>
              <w:bottom w:val="nil"/>
              <w:right w:val="nil"/>
            </w:tcBorders>
          </w:tcPr>
          <w:p w14:paraId="1C540B79" w14:textId="77777777" w:rsidR="00447BD5" w:rsidRPr="00453693" w:rsidRDefault="00447BD5" w:rsidP="003738E9">
            <w:pPr>
              <w:pStyle w:val="Normal6a"/>
            </w:pPr>
            <w:r w:rsidRPr="00453693">
              <w:t>f.</w:t>
            </w:r>
            <w:r w:rsidRPr="00453693">
              <w:tab/>
              <w:t xml:space="preserve">Stöd från unionens organ och byråer </w:t>
            </w:r>
            <w:r w:rsidRPr="00453693">
              <w:rPr>
                <w:b/>
                <w:i/>
              </w:rPr>
              <w:t>i enlighet med artikel 43.4 och</w:t>
            </w:r>
            <w:r w:rsidRPr="00453693">
              <w:t xml:space="preserve"> i linje med deras respektive mandat.</w:t>
            </w:r>
          </w:p>
        </w:tc>
        <w:tc>
          <w:tcPr>
            <w:tcW w:w="4876" w:type="dxa"/>
            <w:tcBorders>
              <w:top w:val="nil"/>
              <w:left w:val="nil"/>
              <w:bottom w:val="nil"/>
              <w:right w:val="nil"/>
            </w:tcBorders>
          </w:tcPr>
          <w:p w14:paraId="5F48DB1A" w14:textId="77777777" w:rsidR="00447BD5" w:rsidRPr="00453693" w:rsidRDefault="00447BD5" w:rsidP="003738E9">
            <w:pPr>
              <w:pStyle w:val="Normal6a"/>
            </w:pPr>
            <w:r w:rsidRPr="00453693">
              <w:t>f.</w:t>
            </w:r>
            <w:r w:rsidRPr="00453693">
              <w:tab/>
            </w:r>
            <w:r w:rsidRPr="00453693">
              <w:rPr>
                <w:b/>
                <w:i/>
              </w:rPr>
              <w:t>Ekonomiskt stöd från unionen och operativt</w:t>
            </w:r>
            <w:r w:rsidRPr="00453693">
              <w:t xml:space="preserve"> stöd från unionens organ och byråer i linje med deras respektive mandat.</w:t>
            </w:r>
          </w:p>
        </w:tc>
      </w:tr>
    </w:tbl>
    <w:p w14:paraId="6B251B4B"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994FBD1" w14:textId="77777777" w:rsidR="00447BD5" w:rsidRPr="00453693" w:rsidRDefault="00447BD5" w:rsidP="00447BD5">
      <w:r w:rsidRPr="00453693">
        <w:rPr>
          <w:rStyle w:val="HideTWBExt"/>
        </w:rPr>
        <w:t>&lt;/Amend&gt;</w:t>
      </w:r>
    </w:p>
    <w:p w14:paraId="07AC9B4C"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2260</w:t>
      </w:r>
      <w:r w:rsidRPr="00453693">
        <w:rPr>
          <w:rStyle w:val="HideTWBExt"/>
        </w:rPr>
        <w:t>&lt;/NumAm&gt;</w:t>
      </w:r>
    </w:p>
    <w:p w14:paraId="03CE5AB3"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1E7A3F53" w14:textId="77777777" w:rsidR="00447BD5" w:rsidRPr="00453693" w:rsidRDefault="00447BD5" w:rsidP="00447BD5">
      <w:pPr>
        <w:pStyle w:val="NormalBold"/>
      </w:pPr>
      <w:r w:rsidRPr="00453693">
        <w:rPr>
          <w:rStyle w:val="HideTWBExt"/>
          <w:b w:val="0"/>
        </w:rPr>
        <w:t>&lt;/RepeatBlock-By&gt;</w:t>
      </w:r>
    </w:p>
    <w:p w14:paraId="52DC12C4"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FC8CB35" w14:textId="77777777" w:rsidR="00447BD5" w:rsidRPr="00453693" w:rsidRDefault="00447BD5" w:rsidP="00447BD5">
      <w:pPr>
        <w:pStyle w:val="NormalBold"/>
      </w:pPr>
      <w:r w:rsidRPr="00453693">
        <w:rPr>
          <w:rStyle w:val="HideTWBExt"/>
        </w:rPr>
        <w:t>&lt;Article&gt;</w:t>
      </w:r>
      <w:r w:rsidRPr="00453693">
        <w:t>Artikel 42 – punkt 1 – led fa (nytt)</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72A4E597" w14:textId="77777777" w:rsidTr="003738E9">
        <w:trPr>
          <w:trHeight w:hRule="exact" w:val="240"/>
          <w:jc w:val="center"/>
        </w:trPr>
        <w:tc>
          <w:tcPr>
            <w:tcW w:w="9752" w:type="dxa"/>
            <w:gridSpan w:val="2"/>
            <w:tcBorders>
              <w:top w:val="nil"/>
              <w:left w:val="nil"/>
              <w:bottom w:val="nil"/>
              <w:right w:val="nil"/>
            </w:tcBorders>
          </w:tcPr>
          <w:p w14:paraId="3528A093" w14:textId="77777777" w:rsidR="00447BD5" w:rsidRPr="00453693" w:rsidRDefault="00447BD5" w:rsidP="003738E9"/>
        </w:tc>
      </w:tr>
      <w:tr w:rsidR="00447BD5" w:rsidRPr="00453693" w14:paraId="297BF6DD" w14:textId="77777777" w:rsidTr="003738E9">
        <w:trPr>
          <w:trHeight w:val="240"/>
          <w:jc w:val="center"/>
        </w:trPr>
        <w:tc>
          <w:tcPr>
            <w:tcW w:w="4876" w:type="dxa"/>
            <w:tcBorders>
              <w:top w:val="nil"/>
              <w:left w:val="nil"/>
              <w:bottom w:val="nil"/>
              <w:right w:val="nil"/>
            </w:tcBorders>
          </w:tcPr>
          <w:p w14:paraId="3B08C8EB"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5B10AAF9" w14:textId="77777777" w:rsidR="00447BD5" w:rsidRPr="00453693" w:rsidRDefault="00447BD5" w:rsidP="003738E9">
            <w:pPr>
              <w:pStyle w:val="AmColumnHeading"/>
            </w:pPr>
            <w:r w:rsidRPr="00453693">
              <w:t>Ändringsförslag</w:t>
            </w:r>
          </w:p>
        </w:tc>
      </w:tr>
      <w:tr w:rsidR="00447BD5" w:rsidRPr="00453693" w14:paraId="19E065AD" w14:textId="77777777" w:rsidTr="003738E9">
        <w:trPr>
          <w:jc w:val="center"/>
        </w:trPr>
        <w:tc>
          <w:tcPr>
            <w:tcW w:w="4876" w:type="dxa"/>
            <w:tcBorders>
              <w:top w:val="nil"/>
              <w:left w:val="nil"/>
              <w:bottom w:val="nil"/>
              <w:right w:val="nil"/>
            </w:tcBorders>
          </w:tcPr>
          <w:p w14:paraId="13BA3F0D" w14:textId="77777777" w:rsidR="00447BD5" w:rsidRPr="00453693" w:rsidRDefault="00447BD5" w:rsidP="003738E9">
            <w:pPr>
              <w:pStyle w:val="Normal6a"/>
            </w:pPr>
          </w:p>
        </w:tc>
        <w:tc>
          <w:tcPr>
            <w:tcW w:w="4876" w:type="dxa"/>
            <w:tcBorders>
              <w:top w:val="nil"/>
              <w:left w:val="nil"/>
              <w:bottom w:val="nil"/>
              <w:right w:val="nil"/>
            </w:tcBorders>
          </w:tcPr>
          <w:p w14:paraId="6B118320" w14:textId="77777777" w:rsidR="00447BD5" w:rsidRPr="00453693" w:rsidRDefault="00447BD5" w:rsidP="003738E9">
            <w:pPr>
              <w:pStyle w:val="Normal6a"/>
            </w:pPr>
            <w:r w:rsidRPr="00453693">
              <w:rPr>
                <w:b/>
                <w:i/>
              </w:rPr>
              <w:t>fa.</w:t>
            </w:r>
            <w:r w:rsidRPr="00453693">
              <w:tab/>
            </w:r>
            <w:r w:rsidRPr="00453693">
              <w:rPr>
                <w:b/>
                <w:i/>
              </w:rPr>
              <w:t>Full överensstämmelse med tillämplig unionsrätt, inbegripet stadgan, med tillämplig internationell rätt, inbegripet 1951 års Genèvekonvention angående flyktingars rättsliga ställning av den 28 juli 1951, kompletterad genom 1967 års New York-protokoll, och konventionen angående statslösa personers rättsliga ställning av den 28 september 1954, med skyldigheter avseende tillgång till internationellt skydd, i synnerhet principen om non-</w:t>
            </w:r>
            <w:proofErr w:type="spellStart"/>
            <w:r w:rsidRPr="00453693">
              <w:rPr>
                <w:b/>
                <w:i/>
              </w:rPr>
              <w:t>refoulement</w:t>
            </w:r>
            <w:proofErr w:type="spellEnd"/>
            <w:r w:rsidRPr="00453693">
              <w:rPr>
                <w:b/>
                <w:i/>
              </w:rPr>
              <w:t>, och med de grundläggande rättigheterna, inbegripet rätten till ett effektivt rättsmedel. </w:t>
            </w:r>
          </w:p>
        </w:tc>
      </w:tr>
    </w:tbl>
    <w:p w14:paraId="50A96BD9"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E9B410C" w14:textId="77777777" w:rsidR="00447BD5" w:rsidRPr="00453693" w:rsidRDefault="00447BD5" w:rsidP="00447BD5">
      <w:r w:rsidRPr="00453693">
        <w:rPr>
          <w:rStyle w:val="HideTWBExt"/>
        </w:rPr>
        <w:t>&lt;/Amend&gt;</w:t>
      </w:r>
    </w:p>
    <w:p w14:paraId="4907C842"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2261</w:t>
      </w:r>
      <w:r w:rsidRPr="00453693">
        <w:rPr>
          <w:rStyle w:val="HideTWBExt"/>
        </w:rPr>
        <w:t>&lt;/NumAm&gt;</w:t>
      </w:r>
    </w:p>
    <w:p w14:paraId="4A9A789F" w14:textId="77777777" w:rsidR="00447BD5" w:rsidRPr="00453693" w:rsidRDefault="00447BD5" w:rsidP="00447BD5">
      <w:pPr>
        <w:pStyle w:val="NormalBold"/>
      </w:pPr>
      <w:r w:rsidRPr="00453693">
        <w:rPr>
          <w:rStyle w:val="HideTWBExt"/>
          <w:b w:val="0"/>
        </w:rPr>
        <w:t>&lt;RepeatBlock-By&gt;&lt;Members&gt;</w:t>
      </w:r>
      <w:r w:rsidRPr="00453693">
        <w:t>Mélissa Camara</w:t>
      </w:r>
      <w:r w:rsidRPr="00453693">
        <w:rPr>
          <w:rStyle w:val="HideTWBExt"/>
          <w:b w:val="0"/>
        </w:rPr>
        <w:t>&lt;/Members&gt;</w:t>
      </w:r>
    </w:p>
    <w:p w14:paraId="23125424" w14:textId="77777777" w:rsidR="00447BD5" w:rsidRPr="00453693" w:rsidRDefault="00447BD5" w:rsidP="00447BD5">
      <w:pPr>
        <w:pStyle w:val="NormalBold"/>
      </w:pPr>
      <w:r w:rsidRPr="00453693">
        <w:rPr>
          <w:rStyle w:val="HideTWBExt"/>
          <w:b w:val="0"/>
        </w:rPr>
        <w:t>&lt;/RepeatBlock-By&gt;</w:t>
      </w:r>
    </w:p>
    <w:p w14:paraId="11329D88"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DD22393" w14:textId="77777777" w:rsidR="00447BD5" w:rsidRPr="00453693" w:rsidRDefault="00447BD5" w:rsidP="00447BD5">
      <w:pPr>
        <w:pStyle w:val="NormalBold"/>
      </w:pPr>
      <w:r w:rsidRPr="00453693">
        <w:rPr>
          <w:rStyle w:val="HideTWBExt"/>
        </w:rPr>
        <w:t>&lt;Article&gt;</w:t>
      </w:r>
      <w:r w:rsidRPr="00453693">
        <w:t>Artikel 42 – punkt 1 – led fa (nytt)</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2634D03" w14:textId="77777777" w:rsidTr="003738E9">
        <w:trPr>
          <w:trHeight w:hRule="exact" w:val="240"/>
          <w:jc w:val="center"/>
        </w:trPr>
        <w:tc>
          <w:tcPr>
            <w:tcW w:w="9752" w:type="dxa"/>
            <w:gridSpan w:val="2"/>
            <w:tcBorders>
              <w:top w:val="nil"/>
              <w:left w:val="nil"/>
              <w:bottom w:val="nil"/>
              <w:right w:val="nil"/>
            </w:tcBorders>
          </w:tcPr>
          <w:p w14:paraId="61ABAEF1" w14:textId="77777777" w:rsidR="00447BD5" w:rsidRPr="00453693" w:rsidRDefault="00447BD5" w:rsidP="003738E9"/>
        </w:tc>
      </w:tr>
      <w:tr w:rsidR="00447BD5" w:rsidRPr="00453693" w14:paraId="36CB741F" w14:textId="77777777" w:rsidTr="003738E9">
        <w:trPr>
          <w:trHeight w:val="240"/>
          <w:jc w:val="center"/>
        </w:trPr>
        <w:tc>
          <w:tcPr>
            <w:tcW w:w="4876" w:type="dxa"/>
            <w:tcBorders>
              <w:top w:val="nil"/>
              <w:left w:val="nil"/>
              <w:bottom w:val="nil"/>
              <w:right w:val="nil"/>
            </w:tcBorders>
          </w:tcPr>
          <w:p w14:paraId="068E306E"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17E49241" w14:textId="77777777" w:rsidR="00447BD5" w:rsidRPr="00453693" w:rsidRDefault="00447BD5" w:rsidP="003738E9">
            <w:pPr>
              <w:pStyle w:val="AmColumnHeading"/>
            </w:pPr>
            <w:r w:rsidRPr="00453693">
              <w:t>Ändringsförslag</w:t>
            </w:r>
          </w:p>
        </w:tc>
      </w:tr>
      <w:tr w:rsidR="00447BD5" w:rsidRPr="00453693" w14:paraId="358C7831" w14:textId="77777777" w:rsidTr="003738E9">
        <w:trPr>
          <w:jc w:val="center"/>
        </w:trPr>
        <w:tc>
          <w:tcPr>
            <w:tcW w:w="4876" w:type="dxa"/>
            <w:tcBorders>
              <w:top w:val="nil"/>
              <w:left w:val="nil"/>
              <w:bottom w:val="nil"/>
              <w:right w:val="nil"/>
            </w:tcBorders>
          </w:tcPr>
          <w:p w14:paraId="36329F0E" w14:textId="77777777" w:rsidR="00447BD5" w:rsidRPr="00453693" w:rsidRDefault="00447BD5" w:rsidP="003738E9">
            <w:pPr>
              <w:pStyle w:val="Normal6a"/>
            </w:pPr>
          </w:p>
        </w:tc>
        <w:tc>
          <w:tcPr>
            <w:tcW w:w="4876" w:type="dxa"/>
            <w:tcBorders>
              <w:top w:val="nil"/>
              <w:left w:val="nil"/>
              <w:bottom w:val="nil"/>
              <w:right w:val="nil"/>
            </w:tcBorders>
          </w:tcPr>
          <w:p w14:paraId="4F0CB51A" w14:textId="77777777" w:rsidR="00447BD5" w:rsidRPr="00453693" w:rsidRDefault="00447BD5" w:rsidP="003738E9">
            <w:pPr>
              <w:pStyle w:val="Normal6a"/>
            </w:pPr>
            <w:r w:rsidRPr="00453693">
              <w:rPr>
                <w:b/>
                <w:i/>
              </w:rPr>
              <w:t>fa.</w:t>
            </w:r>
            <w:r w:rsidRPr="00453693">
              <w:tab/>
            </w:r>
            <w:r w:rsidRPr="00453693">
              <w:rPr>
                <w:b/>
                <w:i/>
              </w:rPr>
              <w:t>Full överensstämmelse med relevant unionsrätt, inbegripet stadgan, med relevant internationell rätt, med de skyldigheter som följer av tillgång till internationellt skydd, i synnerhet principen om non-</w:t>
            </w:r>
            <w:proofErr w:type="spellStart"/>
            <w:r w:rsidRPr="00453693">
              <w:rPr>
                <w:b/>
                <w:i/>
              </w:rPr>
              <w:t>refoulement</w:t>
            </w:r>
            <w:proofErr w:type="spellEnd"/>
            <w:r w:rsidRPr="00453693">
              <w:rPr>
                <w:b/>
                <w:i/>
              </w:rPr>
              <w:t>, och med de grundläggande rättigheterna, inbegripet rätten till ett effektivt rättsmedel. </w:t>
            </w:r>
          </w:p>
        </w:tc>
      </w:tr>
    </w:tbl>
    <w:p w14:paraId="68EBD028"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99D7F00" w14:textId="77777777" w:rsidR="00447BD5" w:rsidRPr="00453693" w:rsidRDefault="00447BD5" w:rsidP="00447BD5">
      <w:r w:rsidRPr="00453693">
        <w:rPr>
          <w:rStyle w:val="HideTWBExt"/>
        </w:rPr>
        <w:t>&lt;/Amend&gt;</w:t>
      </w:r>
    </w:p>
    <w:p w14:paraId="72C2CC7E"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2262</w:t>
      </w:r>
      <w:r w:rsidRPr="00453693">
        <w:rPr>
          <w:rStyle w:val="HideTWBExt"/>
        </w:rPr>
        <w:t>&lt;/NumAm&gt;</w:t>
      </w:r>
    </w:p>
    <w:p w14:paraId="362C03F9"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51A12738" w14:textId="77777777" w:rsidR="00447BD5" w:rsidRPr="00453693" w:rsidRDefault="00447BD5" w:rsidP="00447BD5">
      <w:pPr>
        <w:pStyle w:val="NormalBold"/>
      </w:pPr>
      <w:r w:rsidRPr="00453693">
        <w:rPr>
          <w:rStyle w:val="HideTWBExt"/>
          <w:b w:val="0"/>
        </w:rPr>
        <w:t>&lt;/RepeatBlock-By&gt;</w:t>
      </w:r>
    </w:p>
    <w:p w14:paraId="2E6A7F4A"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6A1FB98" w14:textId="77777777" w:rsidR="00447BD5" w:rsidRPr="00453693" w:rsidRDefault="00447BD5" w:rsidP="00447BD5">
      <w:pPr>
        <w:pStyle w:val="NormalBold"/>
      </w:pPr>
      <w:r w:rsidRPr="00453693">
        <w:rPr>
          <w:rStyle w:val="HideTWBExt"/>
        </w:rPr>
        <w:t>&lt;Article&gt;</w:t>
      </w:r>
      <w:r w:rsidRPr="00453693">
        <w:t>Artikel 42 – punkt 1 – led fa (nytt)</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31B6D56" w14:textId="77777777" w:rsidTr="003738E9">
        <w:trPr>
          <w:trHeight w:hRule="exact" w:val="240"/>
          <w:jc w:val="center"/>
        </w:trPr>
        <w:tc>
          <w:tcPr>
            <w:tcW w:w="9752" w:type="dxa"/>
            <w:gridSpan w:val="2"/>
            <w:tcBorders>
              <w:top w:val="nil"/>
              <w:left w:val="nil"/>
              <w:bottom w:val="nil"/>
              <w:right w:val="nil"/>
            </w:tcBorders>
          </w:tcPr>
          <w:p w14:paraId="4F3DDB85" w14:textId="77777777" w:rsidR="00447BD5" w:rsidRPr="00453693" w:rsidRDefault="00447BD5" w:rsidP="003738E9"/>
        </w:tc>
      </w:tr>
      <w:tr w:rsidR="00447BD5" w:rsidRPr="00453693" w14:paraId="1801EB67" w14:textId="77777777" w:rsidTr="003738E9">
        <w:trPr>
          <w:trHeight w:val="240"/>
          <w:jc w:val="center"/>
        </w:trPr>
        <w:tc>
          <w:tcPr>
            <w:tcW w:w="4876" w:type="dxa"/>
            <w:tcBorders>
              <w:top w:val="nil"/>
              <w:left w:val="nil"/>
              <w:bottom w:val="nil"/>
              <w:right w:val="nil"/>
            </w:tcBorders>
          </w:tcPr>
          <w:p w14:paraId="1E3E44ED"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55E6F2EA" w14:textId="77777777" w:rsidR="00447BD5" w:rsidRPr="00453693" w:rsidRDefault="00447BD5" w:rsidP="003738E9">
            <w:pPr>
              <w:pStyle w:val="AmColumnHeading"/>
            </w:pPr>
            <w:r w:rsidRPr="00453693">
              <w:t>Ändringsförslag</w:t>
            </w:r>
          </w:p>
        </w:tc>
      </w:tr>
      <w:tr w:rsidR="00447BD5" w:rsidRPr="00453693" w14:paraId="381538DF" w14:textId="77777777" w:rsidTr="003738E9">
        <w:trPr>
          <w:jc w:val="center"/>
        </w:trPr>
        <w:tc>
          <w:tcPr>
            <w:tcW w:w="4876" w:type="dxa"/>
            <w:tcBorders>
              <w:top w:val="nil"/>
              <w:left w:val="nil"/>
              <w:bottom w:val="nil"/>
              <w:right w:val="nil"/>
            </w:tcBorders>
          </w:tcPr>
          <w:p w14:paraId="1CB09394" w14:textId="77777777" w:rsidR="00447BD5" w:rsidRPr="00453693" w:rsidRDefault="00447BD5" w:rsidP="003738E9">
            <w:pPr>
              <w:pStyle w:val="Normal6a"/>
            </w:pPr>
          </w:p>
        </w:tc>
        <w:tc>
          <w:tcPr>
            <w:tcW w:w="4876" w:type="dxa"/>
            <w:tcBorders>
              <w:top w:val="nil"/>
              <w:left w:val="nil"/>
              <w:bottom w:val="nil"/>
              <w:right w:val="nil"/>
            </w:tcBorders>
          </w:tcPr>
          <w:p w14:paraId="3D1A6158" w14:textId="77777777" w:rsidR="00447BD5" w:rsidRPr="00453693" w:rsidRDefault="00447BD5" w:rsidP="003738E9">
            <w:pPr>
              <w:pStyle w:val="Normal6a"/>
            </w:pPr>
            <w:r w:rsidRPr="00453693">
              <w:rPr>
                <w:b/>
                <w:i/>
              </w:rPr>
              <w:t>fa.</w:t>
            </w:r>
            <w:r w:rsidRPr="00453693">
              <w:tab/>
            </w:r>
            <w:r w:rsidRPr="00453693">
              <w:rPr>
                <w:b/>
                <w:i/>
              </w:rPr>
              <w:t>Effektiva och oberoende övervakningsmekanismer.</w:t>
            </w:r>
          </w:p>
        </w:tc>
      </w:tr>
    </w:tbl>
    <w:p w14:paraId="21339CEE"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41808BD" w14:textId="77777777" w:rsidR="00447BD5" w:rsidRPr="00453693" w:rsidRDefault="00447BD5" w:rsidP="00447BD5">
      <w:r w:rsidRPr="00453693">
        <w:rPr>
          <w:rStyle w:val="HideTWBExt"/>
        </w:rPr>
        <w:t>&lt;/Amend&gt;</w:t>
      </w:r>
    </w:p>
    <w:p w14:paraId="42D426FF"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2263</w:t>
      </w:r>
      <w:r w:rsidRPr="00453693">
        <w:rPr>
          <w:rStyle w:val="HideTWBExt"/>
        </w:rPr>
        <w:t>&lt;/NumAm&gt;</w:t>
      </w:r>
    </w:p>
    <w:p w14:paraId="5FE8D4F5"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023EB06C" w14:textId="77777777" w:rsidR="00447BD5" w:rsidRPr="00453693" w:rsidRDefault="00447BD5" w:rsidP="00447BD5">
      <w:pPr>
        <w:pStyle w:val="NormalBold"/>
      </w:pPr>
      <w:r w:rsidRPr="00453693">
        <w:rPr>
          <w:rStyle w:val="HideTWBExt"/>
          <w:b w:val="0"/>
        </w:rPr>
        <w:t>&lt;/RepeatBlock-By&gt;</w:t>
      </w:r>
    </w:p>
    <w:p w14:paraId="3A02C48D"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173B1A3D" w14:textId="77777777" w:rsidR="00447BD5" w:rsidRPr="00453693" w:rsidRDefault="00447BD5" w:rsidP="00447BD5">
      <w:pPr>
        <w:pStyle w:val="NormalBold"/>
      </w:pPr>
      <w:r w:rsidRPr="00453693">
        <w:rPr>
          <w:rStyle w:val="HideTWBExt"/>
        </w:rPr>
        <w:t>&lt;Article&gt;</w:t>
      </w:r>
      <w:r w:rsidRPr="00453693">
        <w:t xml:space="preserve">Artikel 42 – punkt 1 – led </w:t>
      </w:r>
      <w:proofErr w:type="spellStart"/>
      <w:r w:rsidRPr="00453693">
        <w:t>fb</w:t>
      </w:r>
      <w:proofErr w:type="spellEnd"/>
      <w:r w:rsidRPr="00453693">
        <w:t xml:space="preserve"> (nytt)</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74F6CB20" w14:textId="77777777" w:rsidTr="003738E9">
        <w:trPr>
          <w:trHeight w:hRule="exact" w:val="240"/>
          <w:jc w:val="center"/>
        </w:trPr>
        <w:tc>
          <w:tcPr>
            <w:tcW w:w="9752" w:type="dxa"/>
            <w:gridSpan w:val="2"/>
            <w:tcBorders>
              <w:top w:val="nil"/>
              <w:left w:val="nil"/>
              <w:bottom w:val="nil"/>
              <w:right w:val="nil"/>
            </w:tcBorders>
          </w:tcPr>
          <w:p w14:paraId="516A4570" w14:textId="77777777" w:rsidR="00447BD5" w:rsidRPr="00453693" w:rsidRDefault="00447BD5" w:rsidP="003738E9"/>
        </w:tc>
      </w:tr>
      <w:tr w:rsidR="00447BD5" w:rsidRPr="00453693" w14:paraId="366EC4FB" w14:textId="77777777" w:rsidTr="003738E9">
        <w:trPr>
          <w:trHeight w:val="240"/>
          <w:jc w:val="center"/>
        </w:trPr>
        <w:tc>
          <w:tcPr>
            <w:tcW w:w="4876" w:type="dxa"/>
            <w:tcBorders>
              <w:top w:val="nil"/>
              <w:left w:val="nil"/>
              <w:bottom w:val="nil"/>
              <w:right w:val="nil"/>
            </w:tcBorders>
          </w:tcPr>
          <w:p w14:paraId="3ADB8AFA"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136F7882" w14:textId="77777777" w:rsidR="00447BD5" w:rsidRPr="00453693" w:rsidRDefault="00447BD5" w:rsidP="003738E9">
            <w:pPr>
              <w:pStyle w:val="AmColumnHeading"/>
            </w:pPr>
            <w:r w:rsidRPr="00453693">
              <w:t>Ändringsförslag</w:t>
            </w:r>
          </w:p>
        </w:tc>
      </w:tr>
      <w:tr w:rsidR="00447BD5" w:rsidRPr="00453693" w14:paraId="5C148873" w14:textId="77777777" w:rsidTr="003738E9">
        <w:trPr>
          <w:jc w:val="center"/>
        </w:trPr>
        <w:tc>
          <w:tcPr>
            <w:tcW w:w="4876" w:type="dxa"/>
            <w:tcBorders>
              <w:top w:val="nil"/>
              <w:left w:val="nil"/>
              <w:bottom w:val="nil"/>
              <w:right w:val="nil"/>
            </w:tcBorders>
          </w:tcPr>
          <w:p w14:paraId="52879C09" w14:textId="77777777" w:rsidR="00447BD5" w:rsidRPr="00453693" w:rsidRDefault="00447BD5" w:rsidP="003738E9">
            <w:pPr>
              <w:pStyle w:val="Normal6a"/>
            </w:pPr>
          </w:p>
        </w:tc>
        <w:tc>
          <w:tcPr>
            <w:tcW w:w="4876" w:type="dxa"/>
            <w:tcBorders>
              <w:top w:val="nil"/>
              <w:left w:val="nil"/>
              <w:bottom w:val="nil"/>
              <w:right w:val="nil"/>
            </w:tcBorders>
          </w:tcPr>
          <w:p w14:paraId="3779F0B8" w14:textId="77777777" w:rsidR="00447BD5" w:rsidRPr="00453693" w:rsidRDefault="00447BD5" w:rsidP="003738E9">
            <w:pPr>
              <w:pStyle w:val="Normal6a"/>
            </w:pPr>
            <w:proofErr w:type="spellStart"/>
            <w:r w:rsidRPr="00453693">
              <w:rPr>
                <w:b/>
                <w:i/>
              </w:rPr>
              <w:t>fb</w:t>
            </w:r>
            <w:proofErr w:type="spellEnd"/>
            <w:r w:rsidRPr="00453693">
              <w:rPr>
                <w:b/>
                <w:i/>
              </w:rPr>
              <w:t>.</w:t>
            </w:r>
            <w:r w:rsidRPr="00453693">
              <w:tab/>
            </w:r>
            <w:r w:rsidRPr="00453693">
              <w:rPr>
                <w:b/>
                <w:i/>
              </w:rPr>
              <w:t>En effektiv och oberoende övervakningsmekanism avseende respekten för de grundläggande rättigheterna. </w:t>
            </w:r>
          </w:p>
        </w:tc>
      </w:tr>
    </w:tbl>
    <w:p w14:paraId="1AC39A2B"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CFE16CC" w14:textId="77777777" w:rsidR="00447BD5" w:rsidRPr="00453693" w:rsidRDefault="00447BD5" w:rsidP="00447BD5">
      <w:r w:rsidRPr="00453693">
        <w:rPr>
          <w:rStyle w:val="HideTWBExt"/>
        </w:rPr>
        <w:t>&lt;/Amend&gt;</w:t>
      </w:r>
    </w:p>
    <w:p w14:paraId="3B43D00A"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2264</w:t>
      </w:r>
      <w:r w:rsidRPr="00453693">
        <w:rPr>
          <w:rStyle w:val="HideTWBExt"/>
        </w:rPr>
        <w:t>&lt;/NumAm&gt;</w:t>
      </w:r>
    </w:p>
    <w:p w14:paraId="3390DAF0" w14:textId="77777777" w:rsidR="00447BD5" w:rsidRPr="00453693" w:rsidRDefault="00447BD5" w:rsidP="00447BD5">
      <w:pPr>
        <w:pStyle w:val="NormalBold"/>
      </w:pPr>
      <w:r w:rsidRPr="00453693">
        <w:rPr>
          <w:rStyle w:val="HideTWBExt"/>
          <w:b w:val="0"/>
        </w:rPr>
        <w:t>&lt;RepeatBlock-By&gt;&lt;Members&gt;</w:t>
      </w:r>
      <w:r w:rsidRPr="00453693">
        <w:t>Mélissa Camara</w:t>
      </w:r>
      <w:r w:rsidRPr="00453693">
        <w:rPr>
          <w:rStyle w:val="HideTWBExt"/>
          <w:b w:val="0"/>
        </w:rPr>
        <w:t>&lt;/Members&gt;</w:t>
      </w:r>
    </w:p>
    <w:p w14:paraId="572BF1B8" w14:textId="77777777" w:rsidR="00447BD5" w:rsidRPr="00453693" w:rsidRDefault="00447BD5" w:rsidP="00447BD5">
      <w:pPr>
        <w:pStyle w:val="NormalBold"/>
      </w:pPr>
      <w:r w:rsidRPr="00453693">
        <w:rPr>
          <w:rStyle w:val="HideTWBExt"/>
          <w:b w:val="0"/>
        </w:rPr>
        <w:t>&lt;/RepeatBlock-By&gt;</w:t>
      </w:r>
    </w:p>
    <w:p w14:paraId="4BE4F317"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294E8BA1" w14:textId="77777777" w:rsidR="00447BD5" w:rsidRPr="00453693" w:rsidRDefault="00447BD5" w:rsidP="00447BD5">
      <w:pPr>
        <w:pStyle w:val="NormalBold"/>
      </w:pPr>
      <w:r w:rsidRPr="00453693">
        <w:rPr>
          <w:rStyle w:val="HideTWBExt"/>
        </w:rPr>
        <w:t>&lt;Article&gt;</w:t>
      </w:r>
      <w:r w:rsidRPr="00453693">
        <w:t xml:space="preserve">Artikel 42 – punkt 1 – led </w:t>
      </w:r>
      <w:proofErr w:type="spellStart"/>
      <w:r w:rsidRPr="00453693">
        <w:t>fb</w:t>
      </w:r>
      <w:proofErr w:type="spellEnd"/>
      <w:r w:rsidRPr="00453693">
        <w:t xml:space="preserve"> (nytt)</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1B8422E" w14:textId="77777777" w:rsidTr="003738E9">
        <w:trPr>
          <w:trHeight w:hRule="exact" w:val="240"/>
          <w:jc w:val="center"/>
        </w:trPr>
        <w:tc>
          <w:tcPr>
            <w:tcW w:w="9752" w:type="dxa"/>
            <w:gridSpan w:val="2"/>
            <w:tcBorders>
              <w:top w:val="nil"/>
              <w:left w:val="nil"/>
              <w:bottom w:val="nil"/>
              <w:right w:val="nil"/>
            </w:tcBorders>
          </w:tcPr>
          <w:p w14:paraId="454F63E6" w14:textId="77777777" w:rsidR="00447BD5" w:rsidRPr="00453693" w:rsidRDefault="00447BD5" w:rsidP="003738E9"/>
        </w:tc>
      </w:tr>
      <w:tr w:rsidR="00447BD5" w:rsidRPr="00453693" w14:paraId="7CD68CBD" w14:textId="77777777" w:rsidTr="003738E9">
        <w:trPr>
          <w:trHeight w:val="240"/>
          <w:jc w:val="center"/>
        </w:trPr>
        <w:tc>
          <w:tcPr>
            <w:tcW w:w="4876" w:type="dxa"/>
            <w:tcBorders>
              <w:top w:val="nil"/>
              <w:left w:val="nil"/>
              <w:bottom w:val="nil"/>
              <w:right w:val="nil"/>
            </w:tcBorders>
          </w:tcPr>
          <w:p w14:paraId="64CF8718"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087EA041" w14:textId="77777777" w:rsidR="00447BD5" w:rsidRPr="00453693" w:rsidRDefault="00447BD5" w:rsidP="003738E9">
            <w:pPr>
              <w:pStyle w:val="AmColumnHeading"/>
            </w:pPr>
            <w:r w:rsidRPr="00453693">
              <w:t>Ändringsförslag</w:t>
            </w:r>
          </w:p>
        </w:tc>
      </w:tr>
      <w:tr w:rsidR="00447BD5" w:rsidRPr="00453693" w14:paraId="5262DD4A" w14:textId="77777777" w:rsidTr="003738E9">
        <w:trPr>
          <w:jc w:val="center"/>
        </w:trPr>
        <w:tc>
          <w:tcPr>
            <w:tcW w:w="4876" w:type="dxa"/>
            <w:tcBorders>
              <w:top w:val="nil"/>
              <w:left w:val="nil"/>
              <w:bottom w:val="nil"/>
              <w:right w:val="nil"/>
            </w:tcBorders>
          </w:tcPr>
          <w:p w14:paraId="4DE23887" w14:textId="77777777" w:rsidR="00447BD5" w:rsidRPr="00453693" w:rsidRDefault="00447BD5" w:rsidP="003738E9">
            <w:pPr>
              <w:pStyle w:val="Normal6a"/>
            </w:pPr>
          </w:p>
        </w:tc>
        <w:tc>
          <w:tcPr>
            <w:tcW w:w="4876" w:type="dxa"/>
            <w:tcBorders>
              <w:top w:val="nil"/>
              <w:left w:val="nil"/>
              <w:bottom w:val="nil"/>
              <w:right w:val="nil"/>
            </w:tcBorders>
          </w:tcPr>
          <w:p w14:paraId="7A9F7545" w14:textId="77777777" w:rsidR="00447BD5" w:rsidRPr="00453693" w:rsidRDefault="00447BD5" w:rsidP="003738E9">
            <w:pPr>
              <w:pStyle w:val="Normal6a"/>
            </w:pPr>
            <w:proofErr w:type="spellStart"/>
            <w:r w:rsidRPr="00453693">
              <w:rPr>
                <w:b/>
                <w:i/>
              </w:rPr>
              <w:t>fb</w:t>
            </w:r>
            <w:proofErr w:type="spellEnd"/>
            <w:r w:rsidRPr="00453693">
              <w:rPr>
                <w:b/>
                <w:i/>
              </w:rPr>
              <w:t>.</w:t>
            </w:r>
            <w:r w:rsidRPr="00453693">
              <w:tab/>
            </w:r>
            <w:r w:rsidRPr="00453693">
              <w:rPr>
                <w:b/>
                <w:i/>
              </w:rPr>
              <w:t>Effektiva och oberoende övervakningsmekanismer.</w:t>
            </w:r>
          </w:p>
        </w:tc>
      </w:tr>
    </w:tbl>
    <w:p w14:paraId="35D03839"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009C278" w14:textId="77777777" w:rsidR="00447BD5" w:rsidRPr="00453693" w:rsidRDefault="00447BD5" w:rsidP="00447BD5">
      <w:r w:rsidRPr="00453693">
        <w:rPr>
          <w:rStyle w:val="HideTWBExt"/>
        </w:rPr>
        <w:t>&lt;/Amend&gt;</w:t>
      </w:r>
    </w:p>
    <w:p w14:paraId="5DAED732"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2265</w:t>
      </w:r>
      <w:r w:rsidRPr="00453693">
        <w:rPr>
          <w:rStyle w:val="HideTWBExt"/>
        </w:rPr>
        <w:t>&lt;/NumAm&gt;</w:t>
      </w:r>
    </w:p>
    <w:p w14:paraId="17829386" w14:textId="77777777" w:rsidR="00447BD5" w:rsidRPr="00453693" w:rsidRDefault="00447BD5" w:rsidP="00447BD5">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 Karlo Ressler</w:t>
      </w:r>
      <w:r w:rsidRPr="00453693">
        <w:rPr>
          <w:rStyle w:val="HideTWBExt"/>
          <w:b w:val="0"/>
        </w:rPr>
        <w:t>&lt;/Members&gt;</w:t>
      </w:r>
    </w:p>
    <w:p w14:paraId="076246E9" w14:textId="77777777" w:rsidR="00447BD5" w:rsidRPr="00453693" w:rsidRDefault="00447BD5" w:rsidP="00447BD5">
      <w:pPr>
        <w:pStyle w:val="NormalBold"/>
      </w:pPr>
      <w:r w:rsidRPr="00453693">
        <w:rPr>
          <w:rStyle w:val="HideTWBExt"/>
          <w:b w:val="0"/>
        </w:rPr>
        <w:t>&lt;/RepeatBlock-By&gt;</w:t>
      </w:r>
    </w:p>
    <w:p w14:paraId="60471A35"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22C53A9F" w14:textId="77777777" w:rsidR="00447BD5" w:rsidRPr="00453693" w:rsidRDefault="00447BD5" w:rsidP="00447BD5">
      <w:pPr>
        <w:pStyle w:val="NormalBold"/>
      </w:pPr>
      <w:r w:rsidRPr="00453693">
        <w:rPr>
          <w:rStyle w:val="HideTWBExt"/>
        </w:rPr>
        <w:t>&lt;Article&gt;</w:t>
      </w:r>
      <w:r w:rsidRPr="00453693">
        <w:t>Artikel 42 – punkt 1a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6A09654" w14:textId="77777777" w:rsidTr="003738E9">
        <w:trPr>
          <w:trHeight w:hRule="exact" w:val="240"/>
          <w:jc w:val="center"/>
        </w:trPr>
        <w:tc>
          <w:tcPr>
            <w:tcW w:w="9752" w:type="dxa"/>
            <w:gridSpan w:val="2"/>
            <w:tcBorders>
              <w:top w:val="nil"/>
              <w:left w:val="nil"/>
              <w:bottom w:val="nil"/>
              <w:right w:val="nil"/>
            </w:tcBorders>
          </w:tcPr>
          <w:p w14:paraId="0366B7AA" w14:textId="77777777" w:rsidR="00447BD5" w:rsidRPr="00453693" w:rsidRDefault="00447BD5" w:rsidP="003738E9"/>
        </w:tc>
      </w:tr>
      <w:tr w:rsidR="00447BD5" w:rsidRPr="00453693" w14:paraId="2FF48450" w14:textId="77777777" w:rsidTr="003738E9">
        <w:trPr>
          <w:trHeight w:val="240"/>
          <w:jc w:val="center"/>
        </w:trPr>
        <w:tc>
          <w:tcPr>
            <w:tcW w:w="4876" w:type="dxa"/>
            <w:tcBorders>
              <w:top w:val="nil"/>
              <w:left w:val="nil"/>
              <w:bottom w:val="nil"/>
              <w:right w:val="nil"/>
            </w:tcBorders>
          </w:tcPr>
          <w:p w14:paraId="29B3D661"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7334141D" w14:textId="77777777" w:rsidR="00447BD5" w:rsidRPr="00453693" w:rsidRDefault="00447BD5" w:rsidP="003738E9">
            <w:pPr>
              <w:pStyle w:val="AmColumnHeading"/>
            </w:pPr>
            <w:r w:rsidRPr="00453693">
              <w:t>Ändringsförslag</w:t>
            </w:r>
          </w:p>
        </w:tc>
      </w:tr>
      <w:tr w:rsidR="00447BD5" w:rsidRPr="00453693" w14:paraId="27473B15" w14:textId="77777777" w:rsidTr="003738E9">
        <w:trPr>
          <w:jc w:val="center"/>
        </w:trPr>
        <w:tc>
          <w:tcPr>
            <w:tcW w:w="4876" w:type="dxa"/>
            <w:tcBorders>
              <w:top w:val="nil"/>
              <w:left w:val="nil"/>
              <w:bottom w:val="nil"/>
              <w:right w:val="nil"/>
            </w:tcBorders>
          </w:tcPr>
          <w:p w14:paraId="5284BA91" w14:textId="77777777" w:rsidR="00447BD5" w:rsidRPr="00453693" w:rsidRDefault="00447BD5" w:rsidP="003738E9">
            <w:pPr>
              <w:pStyle w:val="Normal6a"/>
            </w:pPr>
          </w:p>
        </w:tc>
        <w:tc>
          <w:tcPr>
            <w:tcW w:w="4876" w:type="dxa"/>
            <w:tcBorders>
              <w:top w:val="nil"/>
              <w:left w:val="nil"/>
              <w:bottom w:val="nil"/>
              <w:right w:val="nil"/>
            </w:tcBorders>
          </w:tcPr>
          <w:p w14:paraId="48F62DC8" w14:textId="77777777" w:rsidR="00447BD5" w:rsidRPr="00453693" w:rsidRDefault="00447BD5" w:rsidP="003738E9">
            <w:pPr>
              <w:pStyle w:val="Normal6a"/>
            </w:pPr>
            <w:r w:rsidRPr="00453693">
              <w:rPr>
                <w:b/>
                <w:i/>
              </w:rPr>
              <w:t>1a.</w:t>
            </w:r>
            <w:r w:rsidRPr="00453693">
              <w:tab/>
            </w:r>
            <w:r w:rsidRPr="00453693">
              <w:rPr>
                <w:b/>
                <w:i/>
              </w:rPr>
              <w:t>Utvecklingen av digitala system ska i största möjliga mån bygga på befintliga nationella infrastrukturer och driftskompatibla unionssystem och får inte skapa ytterligare rapporterings- eller förfarandebördor för medlemsstaterna.</w:t>
            </w:r>
          </w:p>
        </w:tc>
      </w:tr>
    </w:tbl>
    <w:p w14:paraId="72B25DE8"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FC97FD9" w14:textId="77777777" w:rsidR="00447BD5" w:rsidRPr="00453693" w:rsidRDefault="00447BD5" w:rsidP="00447BD5">
      <w:r w:rsidRPr="00453693">
        <w:rPr>
          <w:rStyle w:val="HideTWBExt"/>
        </w:rPr>
        <w:t>&lt;/Amend&gt;</w:t>
      </w:r>
    </w:p>
    <w:p w14:paraId="0FAD87B1"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2266</w:t>
      </w:r>
      <w:r w:rsidRPr="00453693">
        <w:rPr>
          <w:rStyle w:val="HideTWBExt"/>
        </w:rPr>
        <w:t>&lt;/NumAm&gt;</w:t>
      </w:r>
    </w:p>
    <w:p w14:paraId="0F3B4A8D"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70A7AE01" w14:textId="77777777" w:rsidR="00447BD5" w:rsidRPr="00453693" w:rsidRDefault="00447BD5" w:rsidP="00447BD5">
      <w:pPr>
        <w:pStyle w:val="NormalBold"/>
      </w:pPr>
      <w:r w:rsidRPr="00453693">
        <w:rPr>
          <w:rStyle w:val="HideTWBExt"/>
          <w:b w:val="0"/>
        </w:rPr>
        <w:t>&lt;/RepeatBlock-By&gt;</w:t>
      </w:r>
    </w:p>
    <w:p w14:paraId="6BCB51B3"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720A2B3F" w14:textId="77777777" w:rsidR="00447BD5" w:rsidRPr="00453693" w:rsidRDefault="00447BD5" w:rsidP="00447BD5">
      <w:pPr>
        <w:pStyle w:val="NormalBold"/>
      </w:pPr>
      <w:r w:rsidRPr="00453693">
        <w:rPr>
          <w:rStyle w:val="HideTWBExt"/>
        </w:rPr>
        <w:t>&lt;Article&gt;</w:t>
      </w:r>
      <w:r w:rsidRPr="00453693">
        <w:t>Artikel 42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675098C2" w14:textId="77777777" w:rsidTr="003738E9">
        <w:trPr>
          <w:trHeight w:hRule="exact" w:val="240"/>
          <w:jc w:val="center"/>
        </w:trPr>
        <w:tc>
          <w:tcPr>
            <w:tcW w:w="9752" w:type="dxa"/>
            <w:gridSpan w:val="2"/>
            <w:tcBorders>
              <w:top w:val="nil"/>
              <w:left w:val="nil"/>
              <w:bottom w:val="nil"/>
              <w:right w:val="nil"/>
            </w:tcBorders>
          </w:tcPr>
          <w:p w14:paraId="0B2A0D65" w14:textId="77777777" w:rsidR="00447BD5" w:rsidRPr="00453693" w:rsidRDefault="00447BD5" w:rsidP="003738E9"/>
        </w:tc>
      </w:tr>
      <w:tr w:rsidR="00447BD5" w:rsidRPr="00453693" w14:paraId="7532B964" w14:textId="77777777" w:rsidTr="003738E9">
        <w:trPr>
          <w:trHeight w:val="240"/>
          <w:jc w:val="center"/>
        </w:trPr>
        <w:tc>
          <w:tcPr>
            <w:tcW w:w="4876" w:type="dxa"/>
            <w:tcBorders>
              <w:top w:val="nil"/>
              <w:left w:val="nil"/>
              <w:bottom w:val="nil"/>
              <w:right w:val="nil"/>
            </w:tcBorders>
          </w:tcPr>
          <w:p w14:paraId="1A0125BE"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3911A6A4" w14:textId="77777777" w:rsidR="00447BD5" w:rsidRPr="00453693" w:rsidRDefault="00447BD5" w:rsidP="003738E9">
            <w:pPr>
              <w:pStyle w:val="AmColumnHeading"/>
            </w:pPr>
            <w:r w:rsidRPr="00453693">
              <w:t>Ändringsförslag</w:t>
            </w:r>
          </w:p>
        </w:tc>
      </w:tr>
      <w:tr w:rsidR="00447BD5" w:rsidRPr="00453693" w14:paraId="66BDE715" w14:textId="77777777" w:rsidTr="003738E9">
        <w:trPr>
          <w:jc w:val="center"/>
        </w:trPr>
        <w:tc>
          <w:tcPr>
            <w:tcW w:w="4876" w:type="dxa"/>
            <w:tcBorders>
              <w:top w:val="nil"/>
              <w:left w:val="nil"/>
              <w:bottom w:val="nil"/>
              <w:right w:val="nil"/>
            </w:tcBorders>
          </w:tcPr>
          <w:p w14:paraId="35FF2D09" w14:textId="77777777" w:rsidR="00447BD5" w:rsidRPr="00453693" w:rsidRDefault="00447BD5" w:rsidP="003738E9">
            <w:pPr>
              <w:pStyle w:val="Normal6a"/>
            </w:pPr>
            <w:r w:rsidRPr="00453693">
              <w:rPr>
                <w:b/>
                <w:i/>
              </w:rPr>
              <w:t>2.</w:t>
            </w:r>
            <w:r w:rsidRPr="00453693">
              <w:tab/>
            </w:r>
            <w:r w:rsidRPr="00453693">
              <w:rPr>
                <w:b/>
                <w:i/>
              </w:rPr>
              <w:t>Unionen och medlemsstaterna ska fastställa gemensamma prioriteringar på området återvändande, återtagande och återanpassning och säkerställa nödvändig uppföljning, med beaktande av den europeiska asyl- och migrationshanteringsstrategi som antagits i enlighet med artikel 8 i förordning (EU) 2024/1351, genomförandet av gränsförfarandet för återvändande enligt förordning (EU) 2024/1351, bedömningen av graden av samarbete mellan tredjeländer och medlemsstaterna vad avser återtagande i enlighet med artikel 25a i Europaparlamentets och rådets förordning (EG) nr 810/2009</w:t>
            </w:r>
            <w:r w:rsidRPr="00453693">
              <w:rPr>
                <w:b/>
                <w:i/>
                <w:vertAlign w:val="superscript"/>
              </w:rPr>
              <w:t>32</w:t>
            </w:r>
            <w:r w:rsidRPr="00453693">
              <w:rPr>
                <w:b/>
                <w:i/>
              </w:rPr>
              <w:t xml:space="preserve"> samt unionens återtagandeinstrument och andra unionsinstrument som är relevanta för samarbetet om återtagande.</w:t>
            </w:r>
          </w:p>
        </w:tc>
        <w:tc>
          <w:tcPr>
            <w:tcW w:w="4876" w:type="dxa"/>
            <w:tcBorders>
              <w:top w:val="nil"/>
              <w:left w:val="nil"/>
              <w:bottom w:val="nil"/>
              <w:right w:val="nil"/>
            </w:tcBorders>
          </w:tcPr>
          <w:p w14:paraId="196F87EA" w14:textId="77777777" w:rsidR="00447BD5" w:rsidRPr="00453693" w:rsidRDefault="00447BD5" w:rsidP="003738E9">
            <w:pPr>
              <w:pStyle w:val="Normal6a"/>
            </w:pPr>
            <w:r w:rsidRPr="00453693">
              <w:rPr>
                <w:b/>
                <w:i/>
              </w:rPr>
              <w:t>utgår</w:t>
            </w:r>
          </w:p>
        </w:tc>
      </w:tr>
      <w:tr w:rsidR="00447BD5" w:rsidRPr="00453693" w14:paraId="0415D8E6" w14:textId="77777777" w:rsidTr="003738E9">
        <w:trPr>
          <w:jc w:val="center"/>
        </w:trPr>
        <w:tc>
          <w:tcPr>
            <w:tcW w:w="4876" w:type="dxa"/>
            <w:tcBorders>
              <w:top w:val="nil"/>
              <w:left w:val="nil"/>
              <w:bottom w:val="nil"/>
              <w:right w:val="nil"/>
            </w:tcBorders>
          </w:tcPr>
          <w:p w14:paraId="1E5710FC" w14:textId="77777777" w:rsidR="00447BD5" w:rsidRPr="00453693" w:rsidRDefault="00447BD5" w:rsidP="003738E9">
            <w:pPr>
              <w:pStyle w:val="Normal6a"/>
            </w:pPr>
            <w:r w:rsidRPr="00453693">
              <w:rPr>
                <w:b/>
                <w:i/>
              </w:rPr>
              <w:t>_________________</w:t>
            </w:r>
          </w:p>
        </w:tc>
        <w:tc>
          <w:tcPr>
            <w:tcW w:w="4876" w:type="dxa"/>
            <w:tcBorders>
              <w:top w:val="nil"/>
              <w:left w:val="nil"/>
              <w:bottom w:val="nil"/>
              <w:right w:val="nil"/>
            </w:tcBorders>
          </w:tcPr>
          <w:p w14:paraId="0D334CCC" w14:textId="77777777" w:rsidR="00447BD5" w:rsidRPr="00453693" w:rsidRDefault="00447BD5" w:rsidP="003738E9"/>
        </w:tc>
      </w:tr>
      <w:tr w:rsidR="00447BD5" w:rsidRPr="00453693" w14:paraId="7AE57C01" w14:textId="77777777" w:rsidTr="003738E9">
        <w:trPr>
          <w:jc w:val="center"/>
        </w:trPr>
        <w:tc>
          <w:tcPr>
            <w:tcW w:w="4876" w:type="dxa"/>
            <w:tcBorders>
              <w:top w:val="nil"/>
              <w:left w:val="nil"/>
              <w:bottom w:val="nil"/>
              <w:right w:val="nil"/>
            </w:tcBorders>
          </w:tcPr>
          <w:p w14:paraId="552E982A" w14:textId="77777777" w:rsidR="00447BD5" w:rsidRPr="00453693" w:rsidRDefault="00447BD5" w:rsidP="003738E9">
            <w:pPr>
              <w:pStyle w:val="Normal6a"/>
            </w:pPr>
            <w:r w:rsidRPr="00453693">
              <w:rPr>
                <w:b/>
                <w:i/>
                <w:vertAlign w:val="superscript"/>
              </w:rPr>
              <w:t>32</w:t>
            </w:r>
            <w:r w:rsidRPr="00453693">
              <w:t xml:space="preserve"> </w:t>
            </w:r>
            <w:r w:rsidRPr="00453693">
              <w:rPr>
                <w:b/>
                <w:i/>
              </w:rPr>
              <w:t>Europaparlamentets och rådets förordning (EG) nr 810/2009 av den 13 juli 2009 om införande av en gemenskapskodex om viseringar (viseringskodexen) (EUT L 243, 15.9.2009, s. 1, ELI: http://data.europa.eu/eli/reg/2009/810/oj).</w:t>
            </w:r>
          </w:p>
        </w:tc>
        <w:tc>
          <w:tcPr>
            <w:tcW w:w="4876" w:type="dxa"/>
            <w:tcBorders>
              <w:top w:val="nil"/>
              <w:left w:val="nil"/>
              <w:bottom w:val="nil"/>
              <w:right w:val="nil"/>
            </w:tcBorders>
          </w:tcPr>
          <w:p w14:paraId="77906E54" w14:textId="77777777" w:rsidR="00447BD5" w:rsidRPr="00453693" w:rsidRDefault="00447BD5" w:rsidP="003738E9"/>
        </w:tc>
      </w:tr>
    </w:tbl>
    <w:p w14:paraId="50D33D5B"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2E5A3CC" w14:textId="77777777" w:rsidR="00447BD5" w:rsidRPr="00453693" w:rsidRDefault="00447BD5" w:rsidP="00447BD5">
      <w:pPr>
        <w:pStyle w:val="AmJustTitle"/>
      </w:pPr>
      <w:r w:rsidRPr="00453693">
        <w:rPr>
          <w:rStyle w:val="HideTWBExt"/>
        </w:rPr>
        <w:t>&lt;TitreJust&gt;</w:t>
      </w:r>
      <w:r w:rsidRPr="00453693">
        <w:t>Motivering</w:t>
      </w:r>
      <w:r w:rsidRPr="00453693">
        <w:rPr>
          <w:rStyle w:val="HideTWBExt"/>
        </w:rPr>
        <w:t>&lt;/TitreJust&gt;</w:t>
      </w:r>
    </w:p>
    <w:p w14:paraId="4EC9BDD9" w14:textId="77777777" w:rsidR="00447BD5" w:rsidRPr="00453693" w:rsidRDefault="00447BD5" w:rsidP="00447BD5">
      <w:pPr>
        <w:pStyle w:val="AmJustText"/>
      </w:pPr>
      <w:r w:rsidRPr="00453693">
        <w:t>Inget tydligt mervärde. Hänvisningen till befintliga samarbetsmekanismer tyder på att denna bestämmelse bara skulle tillföra ytterligare byråkrati i dessa mekanismer.</w:t>
      </w:r>
    </w:p>
    <w:p w14:paraId="2C850786" w14:textId="77777777" w:rsidR="00447BD5" w:rsidRPr="00453693" w:rsidRDefault="00447BD5" w:rsidP="00447BD5">
      <w:r w:rsidRPr="00453693">
        <w:rPr>
          <w:rStyle w:val="HideTWBExt"/>
        </w:rPr>
        <w:t>&lt;/Amend&gt;</w:t>
      </w:r>
    </w:p>
    <w:p w14:paraId="31EDB9D0"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2267</w:t>
      </w:r>
      <w:r w:rsidRPr="00453693">
        <w:rPr>
          <w:rStyle w:val="HideTWBExt"/>
        </w:rPr>
        <w:t>&lt;/NumAm&gt;</w:t>
      </w:r>
    </w:p>
    <w:p w14:paraId="07FE2ABF"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3CBA8E1F" w14:textId="77777777" w:rsidR="00447BD5" w:rsidRPr="00453693" w:rsidRDefault="00447BD5" w:rsidP="00447BD5">
      <w:pPr>
        <w:pStyle w:val="NormalBold"/>
      </w:pPr>
      <w:r w:rsidRPr="00453693">
        <w:rPr>
          <w:rStyle w:val="HideTWBExt"/>
          <w:b w:val="0"/>
        </w:rPr>
        <w:t>&lt;/RepeatBlock-By&gt;</w:t>
      </w:r>
    </w:p>
    <w:p w14:paraId="5BEAFF98"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615C5D3B" w14:textId="77777777" w:rsidR="00447BD5" w:rsidRPr="00453693" w:rsidRDefault="00447BD5" w:rsidP="00447BD5">
      <w:pPr>
        <w:pStyle w:val="NormalBold"/>
      </w:pPr>
      <w:r w:rsidRPr="00453693">
        <w:rPr>
          <w:rStyle w:val="HideTWBExt"/>
        </w:rPr>
        <w:t>&lt;Article&gt;</w:t>
      </w:r>
      <w:r w:rsidRPr="00453693">
        <w:t>Artikel 42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34210AEA" w14:textId="77777777" w:rsidTr="003738E9">
        <w:trPr>
          <w:trHeight w:hRule="exact" w:val="240"/>
          <w:jc w:val="center"/>
        </w:trPr>
        <w:tc>
          <w:tcPr>
            <w:tcW w:w="9752" w:type="dxa"/>
            <w:gridSpan w:val="2"/>
            <w:tcBorders>
              <w:top w:val="nil"/>
              <w:left w:val="nil"/>
              <w:bottom w:val="nil"/>
              <w:right w:val="nil"/>
            </w:tcBorders>
          </w:tcPr>
          <w:p w14:paraId="2F7199AB" w14:textId="77777777" w:rsidR="00447BD5" w:rsidRPr="00453693" w:rsidRDefault="00447BD5" w:rsidP="003738E9"/>
        </w:tc>
      </w:tr>
      <w:tr w:rsidR="00447BD5" w:rsidRPr="00453693" w14:paraId="592BCB87" w14:textId="77777777" w:rsidTr="003738E9">
        <w:trPr>
          <w:trHeight w:val="240"/>
          <w:jc w:val="center"/>
        </w:trPr>
        <w:tc>
          <w:tcPr>
            <w:tcW w:w="4876" w:type="dxa"/>
            <w:tcBorders>
              <w:top w:val="nil"/>
              <w:left w:val="nil"/>
              <w:bottom w:val="nil"/>
              <w:right w:val="nil"/>
            </w:tcBorders>
          </w:tcPr>
          <w:p w14:paraId="72AC8C05"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608493ED" w14:textId="77777777" w:rsidR="00447BD5" w:rsidRPr="00453693" w:rsidRDefault="00447BD5" w:rsidP="003738E9">
            <w:pPr>
              <w:pStyle w:val="AmColumnHeading"/>
            </w:pPr>
            <w:r w:rsidRPr="00453693">
              <w:t>Ändringsförslag</w:t>
            </w:r>
          </w:p>
        </w:tc>
      </w:tr>
      <w:tr w:rsidR="00447BD5" w:rsidRPr="00453693" w14:paraId="79EF2621" w14:textId="77777777" w:rsidTr="003738E9">
        <w:trPr>
          <w:jc w:val="center"/>
        </w:trPr>
        <w:tc>
          <w:tcPr>
            <w:tcW w:w="4876" w:type="dxa"/>
            <w:tcBorders>
              <w:top w:val="nil"/>
              <w:left w:val="nil"/>
              <w:bottom w:val="nil"/>
              <w:right w:val="nil"/>
            </w:tcBorders>
          </w:tcPr>
          <w:p w14:paraId="002BF17C" w14:textId="77777777" w:rsidR="00447BD5" w:rsidRPr="00453693" w:rsidRDefault="00447BD5" w:rsidP="003738E9">
            <w:pPr>
              <w:pStyle w:val="Normal6a"/>
            </w:pPr>
            <w:r w:rsidRPr="00453693">
              <w:rPr>
                <w:b/>
                <w:i/>
              </w:rPr>
              <w:t>2.</w:t>
            </w:r>
            <w:r w:rsidRPr="00453693">
              <w:tab/>
            </w:r>
            <w:r w:rsidRPr="00453693">
              <w:rPr>
                <w:b/>
                <w:i/>
              </w:rPr>
              <w:t>Unionen och medlemsstaterna ska fastställa gemensamma prioriteringar på området återvändande, återtagande och återanpassning och säkerställa nödvändig uppföljning, med beaktande av den europeiska asyl- och migrationshanteringsstrategi som antagits i enlighet med artikel 8 i förordning (EU) 2024/1351, genomförandet av gränsförfarandet för återvändande enligt förordning (EU) 2024/1351, bedömningen av graden av samarbete mellan tredjeländer och medlemsstaterna vad avser återtagande i enlighet med artikel 25a i Europaparlamentets och rådets förordning (EG) nr 810/2009</w:t>
            </w:r>
            <w:r w:rsidRPr="00453693">
              <w:rPr>
                <w:b/>
                <w:i/>
                <w:vertAlign w:val="superscript"/>
              </w:rPr>
              <w:t>32</w:t>
            </w:r>
            <w:r w:rsidRPr="00453693">
              <w:rPr>
                <w:b/>
                <w:i/>
              </w:rPr>
              <w:t xml:space="preserve"> samt unionens återtagandeinstrument och andra unionsinstrument som är relevanta för samarbetet om återtagande.</w:t>
            </w:r>
          </w:p>
        </w:tc>
        <w:tc>
          <w:tcPr>
            <w:tcW w:w="4876" w:type="dxa"/>
            <w:tcBorders>
              <w:top w:val="nil"/>
              <w:left w:val="nil"/>
              <w:bottom w:val="nil"/>
              <w:right w:val="nil"/>
            </w:tcBorders>
          </w:tcPr>
          <w:p w14:paraId="30DBC3B1" w14:textId="77777777" w:rsidR="00447BD5" w:rsidRPr="00453693" w:rsidRDefault="00447BD5" w:rsidP="003738E9">
            <w:pPr>
              <w:pStyle w:val="Normal6a"/>
            </w:pPr>
            <w:r w:rsidRPr="00453693">
              <w:rPr>
                <w:b/>
                <w:i/>
              </w:rPr>
              <w:t>utgår</w:t>
            </w:r>
          </w:p>
        </w:tc>
      </w:tr>
      <w:tr w:rsidR="00447BD5" w:rsidRPr="00453693" w14:paraId="05C09C28" w14:textId="77777777" w:rsidTr="003738E9">
        <w:trPr>
          <w:jc w:val="center"/>
        </w:trPr>
        <w:tc>
          <w:tcPr>
            <w:tcW w:w="4876" w:type="dxa"/>
            <w:tcBorders>
              <w:top w:val="nil"/>
              <w:left w:val="nil"/>
              <w:bottom w:val="nil"/>
              <w:right w:val="nil"/>
            </w:tcBorders>
          </w:tcPr>
          <w:p w14:paraId="6696BD7E" w14:textId="77777777" w:rsidR="00447BD5" w:rsidRPr="00453693" w:rsidRDefault="00447BD5" w:rsidP="003738E9">
            <w:pPr>
              <w:pStyle w:val="Normal6a"/>
            </w:pPr>
            <w:r w:rsidRPr="00453693">
              <w:rPr>
                <w:b/>
                <w:i/>
              </w:rPr>
              <w:t>_________________</w:t>
            </w:r>
          </w:p>
        </w:tc>
        <w:tc>
          <w:tcPr>
            <w:tcW w:w="4876" w:type="dxa"/>
            <w:tcBorders>
              <w:top w:val="nil"/>
              <w:left w:val="nil"/>
              <w:bottom w:val="nil"/>
              <w:right w:val="nil"/>
            </w:tcBorders>
          </w:tcPr>
          <w:p w14:paraId="3FF06E34" w14:textId="77777777" w:rsidR="00447BD5" w:rsidRPr="00453693" w:rsidRDefault="00447BD5" w:rsidP="003738E9"/>
        </w:tc>
      </w:tr>
      <w:tr w:rsidR="00447BD5" w:rsidRPr="00453693" w14:paraId="769D4D1A" w14:textId="77777777" w:rsidTr="003738E9">
        <w:trPr>
          <w:jc w:val="center"/>
        </w:trPr>
        <w:tc>
          <w:tcPr>
            <w:tcW w:w="4876" w:type="dxa"/>
            <w:tcBorders>
              <w:top w:val="nil"/>
              <w:left w:val="nil"/>
              <w:bottom w:val="nil"/>
              <w:right w:val="nil"/>
            </w:tcBorders>
          </w:tcPr>
          <w:p w14:paraId="49336726" w14:textId="77777777" w:rsidR="00447BD5" w:rsidRPr="00453693" w:rsidRDefault="00447BD5" w:rsidP="003738E9">
            <w:pPr>
              <w:pStyle w:val="Normal6a"/>
            </w:pPr>
            <w:r w:rsidRPr="00453693">
              <w:rPr>
                <w:b/>
                <w:i/>
                <w:vertAlign w:val="superscript"/>
              </w:rPr>
              <w:t>32</w:t>
            </w:r>
            <w:r w:rsidRPr="00453693">
              <w:t xml:space="preserve"> </w:t>
            </w:r>
            <w:r w:rsidRPr="00453693">
              <w:rPr>
                <w:b/>
                <w:i/>
              </w:rPr>
              <w:t>Europaparlamentets och rådets förordning (EG) nr 810/2009 av den 13 juli 2009 om införande av en gemenskapskodex om viseringar (viseringskodexen) (EUT L 243, 15.9.2009, s. 1, ELI: http://data.europa.eu/eli/reg/2009/810/oj).</w:t>
            </w:r>
          </w:p>
        </w:tc>
        <w:tc>
          <w:tcPr>
            <w:tcW w:w="4876" w:type="dxa"/>
            <w:tcBorders>
              <w:top w:val="nil"/>
              <w:left w:val="nil"/>
              <w:bottom w:val="nil"/>
              <w:right w:val="nil"/>
            </w:tcBorders>
          </w:tcPr>
          <w:p w14:paraId="5408F49F" w14:textId="77777777" w:rsidR="00447BD5" w:rsidRPr="00453693" w:rsidRDefault="00447BD5" w:rsidP="003738E9"/>
        </w:tc>
      </w:tr>
    </w:tbl>
    <w:p w14:paraId="0BA3DA61"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7FD7F80" w14:textId="77777777" w:rsidR="00447BD5" w:rsidRPr="00453693" w:rsidRDefault="00447BD5" w:rsidP="00447BD5">
      <w:r w:rsidRPr="00453693">
        <w:rPr>
          <w:rStyle w:val="HideTWBExt"/>
        </w:rPr>
        <w:t>&lt;/Amend&gt;</w:t>
      </w:r>
    </w:p>
    <w:p w14:paraId="0B3C2114"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2268</w:t>
      </w:r>
      <w:r w:rsidRPr="00453693">
        <w:rPr>
          <w:rStyle w:val="HideTWBExt"/>
        </w:rPr>
        <w:t>&lt;/NumAm&gt;</w:t>
      </w:r>
    </w:p>
    <w:p w14:paraId="1CCDA4CE" w14:textId="77777777" w:rsidR="00447BD5" w:rsidRPr="00453693" w:rsidRDefault="00447BD5" w:rsidP="00447BD5">
      <w:pPr>
        <w:pStyle w:val="NormalBold"/>
      </w:pPr>
      <w:r w:rsidRPr="00453693">
        <w:rPr>
          <w:rStyle w:val="HideTWBExt"/>
          <w:b w:val="0"/>
        </w:rPr>
        <w:t>&lt;RepeatBlock-By&gt;&lt;Members&gt;</w:t>
      </w:r>
      <w:r w:rsidRPr="00453693">
        <w:t>Mélissa Camara</w:t>
      </w:r>
      <w:r w:rsidRPr="00453693">
        <w:rPr>
          <w:rStyle w:val="HideTWBExt"/>
          <w:b w:val="0"/>
        </w:rPr>
        <w:t>&lt;/Members&gt;</w:t>
      </w:r>
    </w:p>
    <w:p w14:paraId="18383094" w14:textId="77777777" w:rsidR="00447BD5" w:rsidRPr="00453693" w:rsidRDefault="00447BD5" w:rsidP="00447BD5">
      <w:pPr>
        <w:pStyle w:val="NormalBold"/>
      </w:pPr>
      <w:r w:rsidRPr="00453693">
        <w:rPr>
          <w:rStyle w:val="HideTWBExt"/>
          <w:b w:val="0"/>
        </w:rPr>
        <w:t>&lt;/RepeatBlock-By&gt;</w:t>
      </w:r>
    </w:p>
    <w:p w14:paraId="3EAC6B04"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77925CB4" w14:textId="77777777" w:rsidR="00447BD5" w:rsidRPr="00453693" w:rsidRDefault="00447BD5" w:rsidP="00447BD5">
      <w:pPr>
        <w:pStyle w:val="NormalBold"/>
      </w:pPr>
      <w:r w:rsidRPr="00453693">
        <w:rPr>
          <w:rStyle w:val="HideTWBExt"/>
        </w:rPr>
        <w:t>&lt;Article&gt;</w:t>
      </w:r>
      <w:r w:rsidRPr="00453693">
        <w:t>Artikel 42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7BA907A2" w14:textId="77777777" w:rsidTr="003738E9">
        <w:trPr>
          <w:trHeight w:hRule="exact" w:val="240"/>
          <w:jc w:val="center"/>
        </w:trPr>
        <w:tc>
          <w:tcPr>
            <w:tcW w:w="9752" w:type="dxa"/>
            <w:gridSpan w:val="2"/>
            <w:tcBorders>
              <w:top w:val="nil"/>
              <w:left w:val="nil"/>
              <w:bottom w:val="nil"/>
              <w:right w:val="nil"/>
            </w:tcBorders>
          </w:tcPr>
          <w:p w14:paraId="44FB66F1" w14:textId="77777777" w:rsidR="00447BD5" w:rsidRPr="00453693" w:rsidRDefault="00447BD5" w:rsidP="003738E9"/>
        </w:tc>
      </w:tr>
      <w:tr w:rsidR="00447BD5" w:rsidRPr="00453693" w14:paraId="510DDCA3" w14:textId="77777777" w:rsidTr="003738E9">
        <w:trPr>
          <w:trHeight w:val="240"/>
          <w:jc w:val="center"/>
        </w:trPr>
        <w:tc>
          <w:tcPr>
            <w:tcW w:w="4876" w:type="dxa"/>
            <w:tcBorders>
              <w:top w:val="nil"/>
              <w:left w:val="nil"/>
              <w:bottom w:val="nil"/>
              <w:right w:val="nil"/>
            </w:tcBorders>
          </w:tcPr>
          <w:p w14:paraId="1E96DB1F"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1C61051D" w14:textId="77777777" w:rsidR="00447BD5" w:rsidRPr="00453693" w:rsidRDefault="00447BD5" w:rsidP="003738E9">
            <w:pPr>
              <w:pStyle w:val="AmColumnHeading"/>
            </w:pPr>
            <w:r w:rsidRPr="00453693">
              <w:t>Ändringsförslag</w:t>
            </w:r>
          </w:p>
        </w:tc>
      </w:tr>
      <w:tr w:rsidR="00447BD5" w:rsidRPr="00453693" w14:paraId="7D1853A4" w14:textId="77777777" w:rsidTr="003738E9">
        <w:trPr>
          <w:jc w:val="center"/>
        </w:trPr>
        <w:tc>
          <w:tcPr>
            <w:tcW w:w="4876" w:type="dxa"/>
            <w:tcBorders>
              <w:top w:val="nil"/>
              <w:left w:val="nil"/>
              <w:bottom w:val="nil"/>
              <w:right w:val="nil"/>
            </w:tcBorders>
          </w:tcPr>
          <w:p w14:paraId="1BD62E69" w14:textId="77777777" w:rsidR="00447BD5" w:rsidRPr="00453693" w:rsidRDefault="00447BD5" w:rsidP="003738E9">
            <w:pPr>
              <w:pStyle w:val="Normal6a"/>
            </w:pPr>
            <w:r w:rsidRPr="00453693">
              <w:rPr>
                <w:b/>
                <w:i/>
              </w:rPr>
              <w:t>2.</w:t>
            </w:r>
            <w:r w:rsidRPr="00453693">
              <w:tab/>
            </w:r>
            <w:r w:rsidRPr="00453693">
              <w:rPr>
                <w:b/>
                <w:i/>
              </w:rPr>
              <w:t>Unionen och medlemsstaterna ska fastställa gemensamma prioriteringar på området återvändande, återtagande och återanpassning och säkerställa nödvändig uppföljning, med beaktande av den europeiska asyl- och migrationshanteringsstrategi som antagits i enlighet med artikel 8 i förordning (EU) 2024/1351, genomförandet av gränsförfarandet för återvändande enligt förordning (EU) 2024/1351, bedömningen av graden av samarbete mellan tredjeländer och medlemsstaterna vad avser återtagande i enlighet med artikel 25a i Europaparlamentets och rådets förordning (EG) nr 810/2009</w:t>
            </w:r>
            <w:r w:rsidRPr="00453693">
              <w:rPr>
                <w:b/>
                <w:i/>
                <w:vertAlign w:val="superscript"/>
              </w:rPr>
              <w:t>32</w:t>
            </w:r>
            <w:r w:rsidRPr="00453693">
              <w:rPr>
                <w:b/>
                <w:i/>
              </w:rPr>
              <w:t xml:space="preserve"> samt unionens återtagandeinstrument och andra unionsinstrument som är relevanta för samarbetet om återtagande.</w:t>
            </w:r>
          </w:p>
        </w:tc>
        <w:tc>
          <w:tcPr>
            <w:tcW w:w="4876" w:type="dxa"/>
            <w:tcBorders>
              <w:top w:val="nil"/>
              <w:left w:val="nil"/>
              <w:bottom w:val="nil"/>
              <w:right w:val="nil"/>
            </w:tcBorders>
          </w:tcPr>
          <w:p w14:paraId="02BF39C8" w14:textId="77777777" w:rsidR="00447BD5" w:rsidRPr="00453693" w:rsidRDefault="00447BD5" w:rsidP="003738E9">
            <w:pPr>
              <w:pStyle w:val="Normal6a"/>
            </w:pPr>
            <w:r w:rsidRPr="00453693">
              <w:rPr>
                <w:b/>
                <w:i/>
              </w:rPr>
              <w:t>utgår</w:t>
            </w:r>
          </w:p>
        </w:tc>
      </w:tr>
      <w:tr w:rsidR="00447BD5" w:rsidRPr="00453693" w14:paraId="2C5CA4EF" w14:textId="77777777" w:rsidTr="003738E9">
        <w:trPr>
          <w:jc w:val="center"/>
        </w:trPr>
        <w:tc>
          <w:tcPr>
            <w:tcW w:w="4876" w:type="dxa"/>
            <w:tcBorders>
              <w:top w:val="nil"/>
              <w:left w:val="nil"/>
              <w:bottom w:val="nil"/>
              <w:right w:val="nil"/>
            </w:tcBorders>
          </w:tcPr>
          <w:p w14:paraId="294DBE4E" w14:textId="77777777" w:rsidR="00447BD5" w:rsidRPr="00453693" w:rsidRDefault="00447BD5" w:rsidP="003738E9">
            <w:pPr>
              <w:pStyle w:val="Normal6a"/>
            </w:pPr>
            <w:r w:rsidRPr="00453693">
              <w:rPr>
                <w:b/>
                <w:i/>
              </w:rPr>
              <w:t>_________________</w:t>
            </w:r>
          </w:p>
        </w:tc>
        <w:tc>
          <w:tcPr>
            <w:tcW w:w="4876" w:type="dxa"/>
            <w:tcBorders>
              <w:top w:val="nil"/>
              <w:left w:val="nil"/>
              <w:bottom w:val="nil"/>
              <w:right w:val="nil"/>
            </w:tcBorders>
          </w:tcPr>
          <w:p w14:paraId="268A8D54" w14:textId="77777777" w:rsidR="00447BD5" w:rsidRPr="00453693" w:rsidRDefault="00447BD5" w:rsidP="003738E9"/>
        </w:tc>
      </w:tr>
      <w:tr w:rsidR="00447BD5" w:rsidRPr="00453693" w14:paraId="2FB62691" w14:textId="77777777" w:rsidTr="003738E9">
        <w:trPr>
          <w:jc w:val="center"/>
        </w:trPr>
        <w:tc>
          <w:tcPr>
            <w:tcW w:w="4876" w:type="dxa"/>
            <w:tcBorders>
              <w:top w:val="nil"/>
              <w:left w:val="nil"/>
              <w:bottom w:val="nil"/>
              <w:right w:val="nil"/>
            </w:tcBorders>
          </w:tcPr>
          <w:p w14:paraId="7930415C" w14:textId="77777777" w:rsidR="00447BD5" w:rsidRPr="00453693" w:rsidRDefault="00447BD5" w:rsidP="003738E9">
            <w:pPr>
              <w:pStyle w:val="Normal6a"/>
            </w:pPr>
            <w:r w:rsidRPr="00453693">
              <w:rPr>
                <w:b/>
                <w:i/>
                <w:vertAlign w:val="superscript"/>
              </w:rPr>
              <w:t>32</w:t>
            </w:r>
            <w:r w:rsidRPr="00453693">
              <w:t xml:space="preserve"> </w:t>
            </w:r>
            <w:r w:rsidRPr="00453693">
              <w:rPr>
                <w:b/>
                <w:i/>
              </w:rPr>
              <w:t>Europaparlamentets och rådets förordning (EG) nr 810/2009 av den 13 juli 2009 om införande av en gemenskapskodex om viseringar (viseringskodexen) (EUT L 243, 15.9.2009, s. 1, ELI: http://data.europa.eu/eli/reg/2009/810/oj).</w:t>
            </w:r>
          </w:p>
        </w:tc>
        <w:tc>
          <w:tcPr>
            <w:tcW w:w="4876" w:type="dxa"/>
            <w:tcBorders>
              <w:top w:val="nil"/>
              <w:left w:val="nil"/>
              <w:bottom w:val="nil"/>
              <w:right w:val="nil"/>
            </w:tcBorders>
          </w:tcPr>
          <w:p w14:paraId="4B484CC6" w14:textId="77777777" w:rsidR="00447BD5" w:rsidRPr="00453693" w:rsidRDefault="00447BD5" w:rsidP="003738E9"/>
        </w:tc>
      </w:tr>
    </w:tbl>
    <w:p w14:paraId="79F24BF5"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F58FA8D" w14:textId="77777777" w:rsidR="00447BD5" w:rsidRPr="00453693" w:rsidRDefault="00447BD5" w:rsidP="00447BD5">
      <w:r w:rsidRPr="00453693">
        <w:rPr>
          <w:rStyle w:val="HideTWBExt"/>
        </w:rPr>
        <w:t>&lt;/Amend&gt;</w:t>
      </w:r>
    </w:p>
    <w:p w14:paraId="6FEB4299"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2269</w:t>
      </w:r>
      <w:r w:rsidRPr="00453693">
        <w:rPr>
          <w:rStyle w:val="HideTWBExt"/>
        </w:rPr>
        <w:t>&lt;/NumAm&gt;</w:t>
      </w:r>
    </w:p>
    <w:p w14:paraId="2F66CA44"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156A4EB9" w14:textId="77777777" w:rsidR="00447BD5" w:rsidRPr="00453693" w:rsidRDefault="00447BD5" w:rsidP="00447BD5">
      <w:pPr>
        <w:pStyle w:val="NormalBold"/>
      </w:pPr>
      <w:r w:rsidRPr="00453693">
        <w:rPr>
          <w:rStyle w:val="HideTWBExt"/>
          <w:b w:val="0"/>
        </w:rPr>
        <w:t>&lt;/RepeatBlock-By&gt;</w:t>
      </w:r>
    </w:p>
    <w:p w14:paraId="2A5AD5A4"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79C2C486" w14:textId="77777777" w:rsidR="00447BD5" w:rsidRPr="00453693" w:rsidRDefault="00447BD5" w:rsidP="00447BD5">
      <w:pPr>
        <w:pStyle w:val="NormalBold"/>
      </w:pPr>
      <w:r w:rsidRPr="00453693">
        <w:rPr>
          <w:rStyle w:val="HideTWBExt"/>
        </w:rPr>
        <w:t>&lt;Article&gt;</w:t>
      </w:r>
      <w:r w:rsidRPr="00453693">
        <w:t>Artikel 42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7EB40477" w14:textId="77777777" w:rsidTr="003738E9">
        <w:trPr>
          <w:trHeight w:hRule="exact" w:val="240"/>
          <w:jc w:val="center"/>
        </w:trPr>
        <w:tc>
          <w:tcPr>
            <w:tcW w:w="9752" w:type="dxa"/>
            <w:gridSpan w:val="2"/>
            <w:tcBorders>
              <w:top w:val="nil"/>
              <w:left w:val="nil"/>
              <w:bottom w:val="nil"/>
              <w:right w:val="nil"/>
            </w:tcBorders>
          </w:tcPr>
          <w:p w14:paraId="3FFA419D" w14:textId="77777777" w:rsidR="00447BD5" w:rsidRPr="00453693" w:rsidRDefault="00447BD5" w:rsidP="003738E9"/>
        </w:tc>
      </w:tr>
      <w:tr w:rsidR="00447BD5" w:rsidRPr="00453693" w14:paraId="4FE9828F" w14:textId="77777777" w:rsidTr="003738E9">
        <w:trPr>
          <w:trHeight w:val="240"/>
          <w:jc w:val="center"/>
        </w:trPr>
        <w:tc>
          <w:tcPr>
            <w:tcW w:w="4876" w:type="dxa"/>
            <w:tcBorders>
              <w:top w:val="nil"/>
              <w:left w:val="nil"/>
              <w:bottom w:val="nil"/>
              <w:right w:val="nil"/>
            </w:tcBorders>
          </w:tcPr>
          <w:p w14:paraId="5B1C40AA"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65E9A846" w14:textId="77777777" w:rsidR="00447BD5" w:rsidRPr="00453693" w:rsidRDefault="00447BD5" w:rsidP="003738E9">
            <w:pPr>
              <w:pStyle w:val="AmColumnHeading"/>
            </w:pPr>
            <w:r w:rsidRPr="00453693">
              <w:t>Ändringsförslag</w:t>
            </w:r>
          </w:p>
        </w:tc>
      </w:tr>
      <w:tr w:rsidR="00447BD5" w:rsidRPr="00453693" w14:paraId="0B708F74" w14:textId="77777777" w:rsidTr="003738E9">
        <w:trPr>
          <w:jc w:val="center"/>
        </w:trPr>
        <w:tc>
          <w:tcPr>
            <w:tcW w:w="4876" w:type="dxa"/>
            <w:tcBorders>
              <w:top w:val="nil"/>
              <w:left w:val="nil"/>
              <w:bottom w:val="nil"/>
              <w:right w:val="nil"/>
            </w:tcBorders>
          </w:tcPr>
          <w:p w14:paraId="4C428ED3" w14:textId="77777777" w:rsidR="00447BD5" w:rsidRPr="00453693" w:rsidRDefault="00447BD5" w:rsidP="003738E9">
            <w:pPr>
              <w:pStyle w:val="Normal6a"/>
            </w:pPr>
            <w:r w:rsidRPr="00453693">
              <w:t>2.</w:t>
            </w:r>
            <w:r w:rsidRPr="00453693">
              <w:tab/>
              <w:t xml:space="preserve">Unionen och medlemsstaterna ska fastställa gemensamma prioriteringar på området </w:t>
            </w:r>
            <w:r w:rsidRPr="00453693">
              <w:rPr>
                <w:b/>
                <w:i/>
              </w:rPr>
              <w:t>återvändande, återtagande och återanpassning och säkerställa nödvändig uppföljning, med beaktande av den europeiska asyl- och migrationshanteringsstrategi som antagits i enlighet med artikel 8 i förordning (EU) 2024/1351, genomförandet av gränsförfarandet för återvändande enligt förordning (EU) 2024/1351, bedömningen av graden av samarbete mellan tredjeländer och medlemsstaterna vad avser återtagande i enlighet med artikel 25a i Europaparlamentets och rådets förordning (EG) nr 810/2009</w:t>
            </w:r>
            <w:r w:rsidRPr="00453693">
              <w:rPr>
                <w:b/>
                <w:i/>
                <w:vertAlign w:val="superscript"/>
              </w:rPr>
              <w:t>32</w:t>
            </w:r>
            <w:r w:rsidRPr="00453693">
              <w:rPr>
                <w:b/>
                <w:i/>
              </w:rPr>
              <w:t xml:space="preserve"> samt unionens återtagandeinstrument och andra unionsinstrument som är relevanta för samarbetet om återtagande</w:t>
            </w:r>
            <w:r w:rsidRPr="00453693">
              <w:t>.</w:t>
            </w:r>
          </w:p>
        </w:tc>
        <w:tc>
          <w:tcPr>
            <w:tcW w:w="4876" w:type="dxa"/>
            <w:tcBorders>
              <w:top w:val="nil"/>
              <w:left w:val="nil"/>
              <w:bottom w:val="nil"/>
              <w:right w:val="nil"/>
            </w:tcBorders>
          </w:tcPr>
          <w:p w14:paraId="306E1D8E" w14:textId="77777777" w:rsidR="00447BD5" w:rsidRPr="00453693" w:rsidRDefault="00447BD5" w:rsidP="003738E9">
            <w:pPr>
              <w:pStyle w:val="Normal6a"/>
            </w:pPr>
            <w:r w:rsidRPr="00453693">
              <w:t>2.</w:t>
            </w:r>
            <w:r w:rsidRPr="00453693">
              <w:tab/>
              <w:t xml:space="preserve">Unionen och medlemsstaterna ska fastställa gemensamma prioriteringar på området </w:t>
            </w:r>
            <w:r w:rsidRPr="00453693">
              <w:rPr>
                <w:b/>
                <w:i/>
              </w:rPr>
              <w:t>för återvändanden</w:t>
            </w:r>
            <w:r w:rsidRPr="00453693">
              <w:t>.</w:t>
            </w:r>
          </w:p>
        </w:tc>
      </w:tr>
      <w:tr w:rsidR="00447BD5" w:rsidRPr="00453693" w14:paraId="050BEED0" w14:textId="77777777" w:rsidTr="003738E9">
        <w:trPr>
          <w:jc w:val="center"/>
        </w:trPr>
        <w:tc>
          <w:tcPr>
            <w:tcW w:w="4876" w:type="dxa"/>
            <w:tcBorders>
              <w:top w:val="nil"/>
              <w:left w:val="nil"/>
              <w:bottom w:val="nil"/>
              <w:right w:val="nil"/>
            </w:tcBorders>
          </w:tcPr>
          <w:p w14:paraId="783C17D3" w14:textId="77777777" w:rsidR="00447BD5" w:rsidRPr="00453693" w:rsidRDefault="00447BD5" w:rsidP="003738E9">
            <w:pPr>
              <w:pStyle w:val="Normal6a"/>
            </w:pPr>
            <w:r w:rsidRPr="00453693">
              <w:rPr>
                <w:b/>
                <w:i/>
              </w:rPr>
              <w:t>_________________</w:t>
            </w:r>
          </w:p>
        </w:tc>
        <w:tc>
          <w:tcPr>
            <w:tcW w:w="4876" w:type="dxa"/>
            <w:tcBorders>
              <w:top w:val="nil"/>
              <w:left w:val="nil"/>
              <w:bottom w:val="nil"/>
              <w:right w:val="nil"/>
            </w:tcBorders>
          </w:tcPr>
          <w:p w14:paraId="346AECD1" w14:textId="77777777" w:rsidR="00447BD5" w:rsidRPr="00453693" w:rsidRDefault="00447BD5" w:rsidP="003738E9"/>
        </w:tc>
      </w:tr>
      <w:tr w:rsidR="00447BD5" w:rsidRPr="00453693" w14:paraId="290B557D" w14:textId="77777777" w:rsidTr="003738E9">
        <w:trPr>
          <w:jc w:val="center"/>
        </w:trPr>
        <w:tc>
          <w:tcPr>
            <w:tcW w:w="4876" w:type="dxa"/>
            <w:tcBorders>
              <w:top w:val="nil"/>
              <w:left w:val="nil"/>
              <w:bottom w:val="nil"/>
              <w:right w:val="nil"/>
            </w:tcBorders>
          </w:tcPr>
          <w:p w14:paraId="35D54FB8" w14:textId="77777777" w:rsidR="00447BD5" w:rsidRPr="00453693" w:rsidRDefault="00447BD5" w:rsidP="003738E9">
            <w:pPr>
              <w:pStyle w:val="Normal6a"/>
            </w:pPr>
            <w:r w:rsidRPr="00453693">
              <w:rPr>
                <w:b/>
                <w:i/>
                <w:vertAlign w:val="superscript"/>
              </w:rPr>
              <w:t>32</w:t>
            </w:r>
            <w:r w:rsidRPr="00453693">
              <w:t xml:space="preserve"> </w:t>
            </w:r>
            <w:r w:rsidRPr="00453693">
              <w:rPr>
                <w:b/>
                <w:i/>
              </w:rPr>
              <w:t>Europaparlamentets och rådets förordning (EG) nr 810/2009 av den 13 juli 2009 om införande av en gemenskapskodex om viseringar (viseringskodexen) (EUT L 243, 15.9.2009, s. 1, ELI: http://data.europa.eu/eli/reg/2009/810/oj).</w:t>
            </w:r>
          </w:p>
        </w:tc>
        <w:tc>
          <w:tcPr>
            <w:tcW w:w="4876" w:type="dxa"/>
            <w:tcBorders>
              <w:top w:val="nil"/>
              <w:left w:val="nil"/>
              <w:bottom w:val="nil"/>
              <w:right w:val="nil"/>
            </w:tcBorders>
          </w:tcPr>
          <w:p w14:paraId="53601B7C" w14:textId="77777777" w:rsidR="00447BD5" w:rsidRPr="00453693" w:rsidRDefault="00447BD5" w:rsidP="003738E9"/>
        </w:tc>
      </w:tr>
    </w:tbl>
    <w:p w14:paraId="32DB7666"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85A06AA" w14:textId="77777777" w:rsidR="00447BD5" w:rsidRPr="00453693" w:rsidRDefault="00447BD5" w:rsidP="00447BD5">
      <w:r w:rsidRPr="00453693">
        <w:rPr>
          <w:rStyle w:val="HideTWBExt"/>
        </w:rPr>
        <w:t>&lt;/Amend&gt;</w:t>
      </w:r>
    </w:p>
    <w:p w14:paraId="145472CB"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2270</w:t>
      </w:r>
      <w:r w:rsidRPr="00453693">
        <w:rPr>
          <w:rStyle w:val="HideTWBExt"/>
        </w:rPr>
        <w:t>&lt;/NumAm&gt;</w:t>
      </w:r>
    </w:p>
    <w:p w14:paraId="06C48E22" w14:textId="77777777" w:rsidR="00447BD5" w:rsidRPr="00453693" w:rsidRDefault="00447BD5" w:rsidP="00447BD5">
      <w:pPr>
        <w:pStyle w:val="NormalBold"/>
      </w:pPr>
      <w:r w:rsidRPr="00453693">
        <w:rPr>
          <w:rStyle w:val="HideTWBExt"/>
          <w:b w:val="0"/>
        </w:rPr>
        <w:t>&lt;RepeatBlock-By&gt;&lt;Members&gt;</w:t>
      </w:r>
      <w:r w:rsidRPr="00453693">
        <w:t>Maciej Wąsik, Mariusz Kamiński, Jacek Ozdoba, Jadwiga Wiśniewska</w:t>
      </w:r>
      <w:r w:rsidRPr="00453693">
        <w:rPr>
          <w:rStyle w:val="HideTWBExt"/>
          <w:b w:val="0"/>
        </w:rPr>
        <w:t>&lt;/Members&gt;</w:t>
      </w:r>
    </w:p>
    <w:p w14:paraId="3D8D68E9" w14:textId="77777777" w:rsidR="00447BD5" w:rsidRPr="00453693" w:rsidRDefault="00447BD5" w:rsidP="00447BD5">
      <w:pPr>
        <w:pStyle w:val="NormalBold"/>
      </w:pPr>
      <w:r w:rsidRPr="00453693">
        <w:rPr>
          <w:rStyle w:val="HideTWBExt"/>
          <w:b w:val="0"/>
        </w:rPr>
        <w:t>&lt;/RepeatBlock-By&gt;</w:t>
      </w:r>
    </w:p>
    <w:p w14:paraId="74FE7777"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6139F708" w14:textId="77777777" w:rsidR="00447BD5" w:rsidRPr="00453693" w:rsidRDefault="00447BD5" w:rsidP="00447BD5">
      <w:pPr>
        <w:pStyle w:val="NormalBold"/>
      </w:pPr>
      <w:r w:rsidRPr="00453693">
        <w:rPr>
          <w:rStyle w:val="HideTWBExt"/>
        </w:rPr>
        <w:t>&lt;Article&gt;</w:t>
      </w:r>
      <w:r w:rsidRPr="00453693">
        <w:t>Artikel 42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71202E17" w14:textId="77777777" w:rsidTr="003738E9">
        <w:trPr>
          <w:trHeight w:hRule="exact" w:val="240"/>
          <w:jc w:val="center"/>
        </w:trPr>
        <w:tc>
          <w:tcPr>
            <w:tcW w:w="9752" w:type="dxa"/>
            <w:gridSpan w:val="2"/>
            <w:tcBorders>
              <w:top w:val="nil"/>
              <w:left w:val="nil"/>
              <w:bottom w:val="nil"/>
              <w:right w:val="nil"/>
            </w:tcBorders>
          </w:tcPr>
          <w:p w14:paraId="07C6CFD7" w14:textId="77777777" w:rsidR="00447BD5" w:rsidRPr="00453693" w:rsidRDefault="00447BD5" w:rsidP="003738E9"/>
        </w:tc>
      </w:tr>
      <w:tr w:rsidR="00447BD5" w:rsidRPr="00453693" w14:paraId="7F38F66D" w14:textId="77777777" w:rsidTr="003738E9">
        <w:trPr>
          <w:trHeight w:val="240"/>
          <w:jc w:val="center"/>
        </w:trPr>
        <w:tc>
          <w:tcPr>
            <w:tcW w:w="4876" w:type="dxa"/>
            <w:tcBorders>
              <w:top w:val="nil"/>
              <w:left w:val="nil"/>
              <w:bottom w:val="nil"/>
              <w:right w:val="nil"/>
            </w:tcBorders>
          </w:tcPr>
          <w:p w14:paraId="7A951107"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43BB304E" w14:textId="77777777" w:rsidR="00447BD5" w:rsidRPr="00453693" w:rsidRDefault="00447BD5" w:rsidP="003738E9">
            <w:pPr>
              <w:pStyle w:val="AmColumnHeading"/>
            </w:pPr>
            <w:r w:rsidRPr="00453693">
              <w:t>Ändringsförslag</w:t>
            </w:r>
          </w:p>
        </w:tc>
      </w:tr>
      <w:tr w:rsidR="00447BD5" w:rsidRPr="00453693" w14:paraId="7FEC9C56" w14:textId="77777777" w:rsidTr="003738E9">
        <w:trPr>
          <w:jc w:val="center"/>
        </w:trPr>
        <w:tc>
          <w:tcPr>
            <w:tcW w:w="4876" w:type="dxa"/>
            <w:tcBorders>
              <w:top w:val="nil"/>
              <w:left w:val="nil"/>
              <w:bottom w:val="nil"/>
              <w:right w:val="nil"/>
            </w:tcBorders>
          </w:tcPr>
          <w:p w14:paraId="4752A87C" w14:textId="77777777" w:rsidR="00447BD5" w:rsidRPr="00453693" w:rsidRDefault="00447BD5" w:rsidP="003738E9">
            <w:pPr>
              <w:pStyle w:val="Normal6a"/>
            </w:pPr>
            <w:r w:rsidRPr="00453693">
              <w:t>2.</w:t>
            </w:r>
            <w:r w:rsidRPr="00453693">
              <w:tab/>
              <w:t xml:space="preserve">Unionen och medlemsstaterna ska fastställa gemensamma prioriteringar på området </w:t>
            </w:r>
            <w:r w:rsidRPr="00453693">
              <w:rPr>
                <w:b/>
                <w:i/>
              </w:rPr>
              <w:t>återvändande, återtagande och återanpassning och säkerställa nödvändig uppföljning, med beaktande av den europeiska asyl- och migrationshanteringsstrategi som antagits i enlighet med artikel 8 i förordning (EU) 2024/1351, genomförandet av gränsförfarandet för återvändande enligt förordning (EU) 2024/1351, bedömningen av graden av samarbete mellan tredjeländer och medlemsstaterna vad avser återtagande i enlighet med artikel 25a i Europaparlamentets och rådets förordning (EG) nr 810/2009</w:t>
            </w:r>
            <w:r w:rsidRPr="00453693">
              <w:rPr>
                <w:b/>
                <w:i/>
                <w:vertAlign w:val="superscript"/>
              </w:rPr>
              <w:t>32</w:t>
            </w:r>
            <w:r w:rsidRPr="00453693">
              <w:rPr>
                <w:b/>
                <w:i/>
              </w:rPr>
              <w:t xml:space="preserve"> samt unionens återtagandeinstrument och andra unionsinstrument som är relevanta för samarbetet om återtagande</w:t>
            </w:r>
            <w:r w:rsidRPr="00453693">
              <w:t>.</w:t>
            </w:r>
          </w:p>
        </w:tc>
        <w:tc>
          <w:tcPr>
            <w:tcW w:w="4876" w:type="dxa"/>
            <w:tcBorders>
              <w:top w:val="nil"/>
              <w:left w:val="nil"/>
              <w:bottom w:val="nil"/>
              <w:right w:val="nil"/>
            </w:tcBorders>
          </w:tcPr>
          <w:p w14:paraId="491684AC" w14:textId="77777777" w:rsidR="00447BD5" w:rsidRPr="00453693" w:rsidRDefault="00447BD5" w:rsidP="003738E9">
            <w:pPr>
              <w:pStyle w:val="Normal6a"/>
            </w:pPr>
            <w:r w:rsidRPr="00453693">
              <w:t>2.</w:t>
            </w:r>
            <w:r w:rsidRPr="00453693">
              <w:tab/>
              <w:t xml:space="preserve">Unionen och medlemsstaterna ska fastställa gemensamma prioriteringar på området </w:t>
            </w:r>
            <w:r w:rsidRPr="00453693">
              <w:rPr>
                <w:b/>
                <w:i/>
              </w:rPr>
              <w:t>för återvändanden</w:t>
            </w:r>
            <w:r w:rsidRPr="00453693">
              <w:t>.</w:t>
            </w:r>
          </w:p>
        </w:tc>
      </w:tr>
      <w:tr w:rsidR="00447BD5" w:rsidRPr="00453693" w14:paraId="2EFE5ECA" w14:textId="77777777" w:rsidTr="003738E9">
        <w:trPr>
          <w:jc w:val="center"/>
        </w:trPr>
        <w:tc>
          <w:tcPr>
            <w:tcW w:w="4876" w:type="dxa"/>
            <w:tcBorders>
              <w:top w:val="nil"/>
              <w:left w:val="nil"/>
              <w:bottom w:val="nil"/>
              <w:right w:val="nil"/>
            </w:tcBorders>
          </w:tcPr>
          <w:p w14:paraId="333697FD" w14:textId="77777777" w:rsidR="00447BD5" w:rsidRPr="00453693" w:rsidRDefault="00447BD5" w:rsidP="003738E9">
            <w:pPr>
              <w:pStyle w:val="Normal6a"/>
            </w:pPr>
            <w:r w:rsidRPr="00453693">
              <w:rPr>
                <w:b/>
                <w:i/>
              </w:rPr>
              <w:t>_________________</w:t>
            </w:r>
          </w:p>
        </w:tc>
        <w:tc>
          <w:tcPr>
            <w:tcW w:w="4876" w:type="dxa"/>
            <w:tcBorders>
              <w:top w:val="nil"/>
              <w:left w:val="nil"/>
              <w:bottom w:val="nil"/>
              <w:right w:val="nil"/>
            </w:tcBorders>
          </w:tcPr>
          <w:p w14:paraId="50718B6B" w14:textId="77777777" w:rsidR="00447BD5" w:rsidRPr="00453693" w:rsidRDefault="00447BD5" w:rsidP="003738E9"/>
        </w:tc>
      </w:tr>
      <w:tr w:rsidR="00447BD5" w:rsidRPr="00453693" w14:paraId="0DDD1C66" w14:textId="77777777" w:rsidTr="003738E9">
        <w:trPr>
          <w:jc w:val="center"/>
        </w:trPr>
        <w:tc>
          <w:tcPr>
            <w:tcW w:w="4876" w:type="dxa"/>
            <w:tcBorders>
              <w:top w:val="nil"/>
              <w:left w:val="nil"/>
              <w:bottom w:val="nil"/>
              <w:right w:val="nil"/>
            </w:tcBorders>
          </w:tcPr>
          <w:p w14:paraId="6F8739D5" w14:textId="77777777" w:rsidR="00447BD5" w:rsidRPr="00453693" w:rsidRDefault="00447BD5" w:rsidP="003738E9">
            <w:pPr>
              <w:pStyle w:val="Normal6a"/>
            </w:pPr>
            <w:r w:rsidRPr="00453693">
              <w:rPr>
                <w:b/>
                <w:i/>
                <w:vertAlign w:val="superscript"/>
              </w:rPr>
              <w:t>32</w:t>
            </w:r>
            <w:r w:rsidRPr="00453693">
              <w:t xml:space="preserve"> </w:t>
            </w:r>
            <w:r w:rsidRPr="00453693">
              <w:rPr>
                <w:b/>
                <w:i/>
              </w:rPr>
              <w:t>Europaparlamentets och rådets förordning (EG) nr 810/2009 av den 13 juli 2009 om införande av en gemenskapskodex om viseringar (viseringskodexen) (EUT L 243, 15.9.2009, s. 1, ELI: http://data.europa.eu/eli/reg/2009/810/oj).</w:t>
            </w:r>
          </w:p>
        </w:tc>
        <w:tc>
          <w:tcPr>
            <w:tcW w:w="4876" w:type="dxa"/>
            <w:tcBorders>
              <w:top w:val="nil"/>
              <w:left w:val="nil"/>
              <w:bottom w:val="nil"/>
              <w:right w:val="nil"/>
            </w:tcBorders>
          </w:tcPr>
          <w:p w14:paraId="31C2810A" w14:textId="77777777" w:rsidR="00447BD5" w:rsidRPr="00453693" w:rsidRDefault="00447BD5" w:rsidP="003738E9"/>
        </w:tc>
      </w:tr>
    </w:tbl>
    <w:p w14:paraId="76973EA2"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34AB4EE" w14:textId="77777777" w:rsidR="00447BD5" w:rsidRPr="00453693" w:rsidRDefault="00447BD5" w:rsidP="00447BD5">
      <w:r w:rsidRPr="00453693">
        <w:rPr>
          <w:rStyle w:val="HideTWBExt"/>
        </w:rPr>
        <w:t>&lt;/Amend&gt;</w:t>
      </w:r>
    </w:p>
    <w:p w14:paraId="24587ABC"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2271</w:t>
      </w:r>
      <w:r w:rsidRPr="00453693">
        <w:rPr>
          <w:rStyle w:val="HideTWBExt"/>
        </w:rPr>
        <w:t>&lt;/NumAm&gt;</w:t>
      </w:r>
    </w:p>
    <w:p w14:paraId="71694CAB" w14:textId="77777777" w:rsidR="00447BD5" w:rsidRPr="00453693" w:rsidRDefault="00447BD5" w:rsidP="00447BD5">
      <w:pPr>
        <w:pStyle w:val="NormalBold"/>
      </w:pPr>
      <w:r w:rsidRPr="00453693">
        <w:rPr>
          <w:rStyle w:val="HideTWBExt"/>
          <w:b w:val="0"/>
        </w:rPr>
        <w:t>&lt;RepeatBlock-By&gt;&lt;Members&gt;</w:t>
      </w:r>
      <w:r w:rsidRPr="00453693">
        <w:t>Mary Khan</w:t>
      </w:r>
      <w:r w:rsidRPr="00453693">
        <w:rPr>
          <w:rStyle w:val="HideTWBExt"/>
          <w:b w:val="0"/>
        </w:rPr>
        <w:t>&lt;/Members&gt;</w:t>
      </w:r>
    </w:p>
    <w:p w14:paraId="6FAF3C2C" w14:textId="77777777" w:rsidR="00447BD5" w:rsidRPr="00453693" w:rsidRDefault="00447BD5" w:rsidP="00447BD5">
      <w:pPr>
        <w:pStyle w:val="NormalBold"/>
      </w:pPr>
      <w:r w:rsidRPr="00453693">
        <w:rPr>
          <w:rStyle w:val="HideTWBExt"/>
          <w:b w:val="0"/>
        </w:rPr>
        <w:t>&lt;/RepeatBlock-By&gt;</w:t>
      </w:r>
    </w:p>
    <w:p w14:paraId="30A44E29"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2A573D35" w14:textId="77777777" w:rsidR="00447BD5" w:rsidRPr="00453693" w:rsidRDefault="00447BD5" w:rsidP="00447BD5">
      <w:pPr>
        <w:pStyle w:val="NormalBold"/>
      </w:pPr>
      <w:r w:rsidRPr="00453693">
        <w:rPr>
          <w:rStyle w:val="HideTWBExt"/>
        </w:rPr>
        <w:t>&lt;Article&gt;</w:t>
      </w:r>
      <w:r w:rsidRPr="00453693">
        <w:t>Artikel 42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2FDAFED1" w14:textId="77777777" w:rsidTr="003738E9">
        <w:trPr>
          <w:trHeight w:hRule="exact" w:val="240"/>
          <w:jc w:val="center"/>
        </w:trPr>
        <w:tc>
          <w:tcPr>
            <w:tcW w:w="9752" w:type="dxa"/>
            <w:gridSpan w:val="2"/>
            <w:tcBorders>
              <w:top w:val="nil"/>
              <w:left w:val="nil"/>
              <w:bottom w:val="nil"/>
              <w:right w:val="nil"/>
            </w:tcBorders>
          </w:tcPr>
          <w:p w14:paraId="6FD3EA93" w14:textId="77777777" w:rsidR="00447BD5" w:rsidRPr="00453693" w:rsidRDefault="00447BD5" w:rsidP="003738E9"/>
        </w:tc>
      </w:tr>
      <w:tr w:rsidR="00447BD5" w:rsidRPr="00453693" w14:paraId="270FD079" w14:textId="77777777" w:rsidTr="003738E9">
        <w:trPr>
          <w:trHeight w:val="240"/>
          <w:jc w:val="center"/>
        </w:trPr>
        <w:tc>
          <w:tcPr>
            <w:tcW w:w="4876" w:type="dxa"/>
            <w:tcBorders>
              <w:top w:val="nil"/>
              <w:left w:val="nil"/>
              <w:bottom w:val="nil"/>
              <w:right w:val="nil"/>
            </w:tcBorders>
          </w:tcPr>
          <w:p w14:paraId="7F6E63AD"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48F2D630" w14:textId="77777777" w:rsidR="00447BD5" w:rsidRPr="00453693" w:rsidRDefault="00447BD5" w:rsidP="003738E9">
            <w:pPr>
              <w:pStyle w:val="AmColumnHeading"/>
            </w:pPr>
            <w:r w:rsidRPr="00453693">
              <w:t>Ändringsförslag</w:t>
            </w:r>
          </w:p>
        </w:tc>
      </w:tr>
      <w:tr w:rsidR="00447BD5" w:rsidRPr="00453693" w14:paraId="64DEB573" w14:textId="77777777" w:rsidTr="003738E9">
        <w:trPr>
          <w:jc w:val="center"/>
        </w:trPr>
        <w:tc>
          <w:tcPr>
            <w:tcW w:w="4876" w:type="dxa"/>
            <w:tcBorders>
              <w:top w:val="nil"/>
              <w:left w:val="nil"/>
              <w:bottom w:val="nil"/>
              <w:right w:val="nil"/>
            </w:tcBorders>
          </w:tcPr>
          <w:p w14:paraId="24BD6E0D" w14:textId="77777777" w:rsidR="00447BD5" w:rsidRPr="00453693" w:rsidRDefault="00447BD5" w:rsidP="003738E9">
            <w:pPr>
              <w:pStyle w:val="Normal6a"/>
            </w:pPr>
            <w:r w:rsidRPr="00453693">
              <w:t>2.</w:t>
            </w:r>
            <w:r w:rsidRPr="00453693">
              <w:tab/>
              <w:t>Unionen och medlemsstaterna ska fastställa gemensamma prioriteringar på området återvändande</w:t>
            </w:r>
            <w:r w:rsidRPr="00453693">
              <w:rPr>
                <w:b/>
                <w:i/>
              </w:rPr>
              <w:t>,</w:t>
            </w:r>
            <w:r w:rsidRPr="00453693">
              <w:t xml:space="preserve"> återtagande </w:t>
            </w:r>
            <w:r w:rsidRPr="00453693">
              <w:rPr>
                <w:b/>
                <w:i/>
              </w:rPr>
              <w:t>och återanpassning</w:t>
            </w:r>
            <w:r w:rsidRPr="00453693">
              <w:t xml:space="preserve"> och säkerställa nödvändig uppföljning, med beaktande av den europeiska asyl- och migrationshanteringsstrategi som antagits i enlighet med artikel 8 i förordning (EU) 2024/1351, genomförandet av gränsförfarandet för återvändande enligt förordning (EU) 2024/1351, bedömningen av graden av samarbete mellan tredjeländer och medlemsstaterna vad avser återtagande i enlighet med artikel 25a i Europaparlamentets och rådets förordning (EG) nr 810/2009</w:t>
            </w:r>
            <w:r w:rsidRPr="00453693">
              <w:rPr>
                <w:vertAlign w:val="superscript"/>
              </w:rPr>
              <w:t>32</w:t>
            </w:r>
            <w:r w:rsidRPr="00453693">
              <w:t xml:space="preserve"> samt unionens återtagandeinstrument och andra unionsinstrument som är relevanta för samarbetet om återtagande.</w:t>
            </w:r>
          </w:p>
        </w:tc>
        <w:tc>
          <w:tcPr>
            <w:tcW w:w="4876" w:type="dxa"/>
            <w:tcBorders>
              <w:top w:val="nil"/>
              <w:left w:val="nil"/>
              <w:bottom w:val="nil"/>
              <w:right w:val="nil"/>
            </w:tcBorders>
          </w:tcPr>
          <w:p w14:paraId="1233B620" w14:textId="77777777" w:rsidR="00447BD5" w:rsidRPr="00453693" w:rsidRDefault="00447BD5" w:rsidP="003738E9">
            <w:pPr>
              <w:pStyle w:val="Normal6a"/>
            </w:pPr>
            <w:r w:rsidRPr="00453693">
              <w:t>2.</w:t>
            </w:r>
            <w:r w:rsidRPr="00453693">
              <w:tab/>
              <w:t xml:space="preserve">Unionen och medlemsstaterna ska fastställa gemensamma prioriteringar på området återvändande </w:t>
            </w:r>
            <w:r w:rsidRPr="00453693">
              <w:rPr>
                <w:b/>
                <w:i/>
              </w:rPr>
              <w:t>och</w:t>
            </w:r>
            <w:r w:rsidRPr="00453693">
              <w:t xml:space="preserve"> återtagande och säkerställa nödvändig uppföljning, med beaktande av den europeiska asyl- och migrationshanteringsstrategi som antagits i enlighet med artikel 8 i förordning (EU) 2024/1351, genomförandet av gränsförfarandet för återvändande enligt förordning (EU) 2024/1351, bedömningen av graden av samarbete mellan tredjeländer och medlemsstaterna vad avser återtagande i enlighet med artikel 25a i Europaparlamentets och rådets förordning (EG) nr 810/2009</w:t>
            </w:r>
            <w:r w:rsidRPr="00453693">
              <w:rPr>
                <w:vertAlign w:val="superscript"/>
              </w:rPr>
              <w:t>32</w:t>
            </w:r>
            <w:r w:rsidRPr="00453693">
              <w:t xml:space="preserve"> samt unionens återtagandeinstrument och andra unionsinstrument som är relevanta för samarbetet om återtagande.</w:t>
            </w:r>
          </w:p>
        </w:tc>
      </w:tr>
      <w:tr w:rsidR="00447BD5" w:rsidRPr="00453693" w14:paraId="1D926F02" w14:textId="77777777" w:rsidTr="003738E9">
        <w:trPr>
          <w:jc w:val="center"/>
        </w:trPr>
        <w:tc>
          <w:tcPr>
            <w:tcW w:w="4876" w:type="dxa"/>
            <w:tcBorders>
              <w:top w:val="nil"/>
              <w:left w:val="nil"/>
              <w:bottom w:val="nil"/>
              <w:right w:val="nil"/>
            </w:tcBorders>
          </w:tcPr>
          <w:p w14:paraId="4EE3F616" w14:textId="77777777" w:rsidR="00447BD5" w:rsidRPr="00453693" w:rsidRDefault="00447BD5" w:rsidP="003738E9">
            <w:pPr>
              <w:pStyle w:val="Normal6a"/>
            </w:pPr>
            <w:r w:rsidRPr="00453693">
              <w:rPr>
                <w:b/>
                <w:i/>
              </w:rPr>
              <w:t>_________________</w:t>
            </w:r>
          </w:p>
        </w:tc>
        <w:tc>
          <w:tcPr>
            <w:tcW w:w="4876" w:type="dxa"/>
            <w:tcBorders>
              <w:top w:val="nil"/>
              <w:left w:val="nil"/>
              <w:bottom w:val="nil"/>
              <w:right w:val="nil"/>
            </w:tcBorders>
          </w:tcPr>
          <w:p w14:paraId="1A6486C2" w14:textId="77777777" w:rsidR="00447BD5" w:rsidRPr="00453693" w:rsidRDefault="00447BD5" w:rsidP="003738E9">
            <w:pPr>
              <w:pStyle w:val="Normal6a"/>
            </w:pPr>
            <w:r w:rsidRPr="00453693">
              <w:rPr>
                <w:b/>
                <w:i/>
              </w:rPr>
              <w:t>_________________</w:t>
            </w:r>
          </w:p>
        </w:tc>
      </w:tr>
      <w:tr w:rsidR="00447BD5" w:rsidRPr="00453693" w14:paraId="7D0F71FB" w14:textId="77777777" w:rsidTr="003738E9">
        <w:trPr>
          <w:jc w:val="center"/>
        </w:trPr>
        <w:tc>
          <w:tcPr>
            <w:tcW w:w="4876" w:type="dxa"/>
            <w:tcBorders>
              <w:top w:val="nil"/>
              <w:left w:val="nil"/>
              <w:bottom w:val="nil"/>
              <w:right w:val="nil"/>
            </w:tcBorders>
          </w:tcPr>
          <w:p w14:paraId="15B971DA" w14:textId="77777777" w:rsidR="00447BD5" w:rsidRPr="00453693" w:rsidRDefault="00447BD5" w:rsidP="003738E9">
            <w:pPr>
              <w:pStyle w:val="Normal6a"/>
            </w:pPr>
            <w:r w:rsidRPr="00453693">
              <w:rPr>
                <w:vertAlign w:val="superscript"/>
              </w:rPr>
              <w:t>32</w:t>
            </w:r>
            <w:r w:rsidRPr="00453693">
              <w:t>Europaparlamentets och rådets förordning (EG) nr 810/2009 av den 13 juli 2009 om införande av en gemenskapskodex om viseringar (viseringskodexen) (EUT L 243, 15.9.2009, s. 1, ELI: http://data.europa.eu/eli/reg/2009/810/oj).</w:t>
            </w:r>
          </w:p>
        </w:tc>
        <w:tc>
          <w:tcPr>
            <w:tcW w:w="4876" w:type="dxa"/>
            <w:tcBorders>
              <w:top w:val="nil"/>
              <w:left w:val="nil"/>
              <w:bottom w:val="nil"/>
              <w:right w:val="nil"/>
            </w:tcBorders>
          </w:tcPr>
          <w:p w14:paraId="06516EAC" w14:textId="77777777" w:rsidR="00447BD5" w:rsidRPr="00453693" w:rsidRDefault="00447BD5" w:rsidP="003738E9">
            <w:pPr>
              <w:pStyle w:val="Normal6a"/>
            </w:pPr>
            <w:r w:rsidRPr="00453693">
              <w:rPr>
                <w:vertAlign w:val="superscript"/>
              </w:rPr>
              <w:t>32</w:t>
            </w:r>
            <w:r w:rsidRPr="00453693">
              <w:t>Europaparlamentets och rådets förordning (EG) nr 810/2009 av den 13 juli 2009 om införande av en gemenskapskodex om viseringar (viseringskodexen) (EUT L 243, 15.9.2009, s. 1, ELI: http://data.europa.eu/eli/reg/2009/810/oj).</w:t>
            </w:r>
          </w:p>
        </w:tc>
      </w:tr>
    </w:tbl>
    <w:p w14:paraId="54949E8C"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4933E25" w14:textId="77777777" w:rsidR="00447BD5" w:rsidRPr="00453693" w:rsidRDefault="00447BD5" w:rsidP="00447BD5">
      <w:r w:rsidRPr="00453693">
        <w:rPr>
          <w:rStyle w:val="HideTWBExt"/>
        </w:rPr>
        <w:t>&lt;/Amend&gt;</w:t>
      </w:r>
    </w:p>
    <w:p w14:paraId="2A9DB9D6"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2272</w:t>
      </w:r>
      <w:r w:rsidRPr="00453693">
        <w:rPr>
          <w:rStyle w:val="HideTWBExt"/>
        </w:rPr>
        <w:t>&lt;/NumAm&gt;</w:t>
      </w:r>
    </w:p>
    <w:p w14:paraId="7FEF1D81" w14:textId="77777777" w:rsidR="00447BD5" w:rsidRPr="00453693" w:rsidRDefault="00447BD5" w:rsidP="00447BD5">
      <w:pPr>
        <w:pStyle w:val="NormalBold"/>
      </w:pPr>
      <w:r w:rsidRPr="00453693">
        <w:rPr>
          <w:rStyle w:val="HideTWBExt"/>
          <w:b w:val="0"/>
        </w:rPr>
        <w:t>&lt;RepeatBlock-By&gt;&lt;Members&gt;</w:t>
      </w:r>
      <w:r w:rsidRPr="00453693">
        <w:t>Mélissa Camara</w:t>
      </w:r>
      <w:r w:rsidRPr="00453693">
        <w:rPr>
          <w:rStyle w:val="HideTWBExt"/>
          <w:b w:val="0"/>
        </w:rPr>
        <w:t>&lt;/Members&gt;</w:t>
      </w:r>
    </w:p>
    <w:p w14:paraId="134BEB1B" w14:textId="77777777" w:rsidR="00447BD5" w:rsidRPr="00453693" w:rsidRDefault="00447BD5" w:rsidP="00447BD5">
      <w:pPr>
        <w:pStyle w:val="NormalBold"/>
      </w:pPr>
      <w:r w:rsidRPr="00453693">
        <w:rPr>
          <w:rStyle w:val="HideTWBExt"/>
          <w:b w:val="0"/>
        </w:rPr>
        <w:t>&lt;/RepeatBlock-By&gt;</w:t>
      </w:r>
    </w:p>
    <w:p w14:paraId="62872D6B"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76E64E11" w14:textId="77777777" w:rsidR="00447BD5" w:rsidRPr="00453693" w:rsidRDefault="00447BD5" w:rsidP="00447BD5">
      <w:pPr>
        <w:pStyle w:val="NormalBold"/>
      </w:pPr>
      <w:r w:rsidRPr="00453693">
        <w:rPr>
          <w:rStyle w:val="HideTWBExt"/>
        </w:rPr>
        <w:t>&lt;Article&gt;</w:t>
      </w:r>
      <w:r w:rsidRPr="00453693">
        <w:t>Artikel 42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4EDC240F" w14:textId="77777777" w:rsidTr="003738E9">
        <w:trPr>
          <w:trHeight w:hRule="exact" w:val="240"/>
          <w:jc w:val="center"/>
        </w:trPr>
        <w:tc>
          <w:tcPr>
            <w:tcW w:w="9752" w:type="dxa"/>
            <w:gridSpan w:val="2"/>
            <w:tcBorders>
              <w:top w:val="nil"/>
              <w:left w:val="nil"/>
              <w:bottom w:val="nil"/>
              <w:right w:val="nil"/>
            </w:tcBorders>
          </w:tcPr>
          <w:p w14:paraId="7C4DC71A" w14:textId="77777777" w:rsidR="00447BD5" w:rsidRPr="00453693" w:rsidRDefault="00447BD5" w:rsidP="003738E9"/>
        </w:tc>
      </w:tr>
      <w:tr w:rsidR="00447BD5" w:rsidRPr="00453693" w14:paraId="0B7FA6D2" w14:textId="77777777" w:rsidTr="003738E9">
        <w:trPr>
          <w:trHeight w:val="240"/>
          <w:jc w:val="center"/>
        </w:trPr>
        <w:tc>
          <w:tcPr>
            <w:tcW w:w="4876" w:type="dxa"/>
            <w:tcBorders>
              <w:top w:val="nil"/>
              <w:left w:val="nil"/>
              <w:bottom w:val="nil"/>
              <w:right w:val="nil"/>
            </w:tcBorders>
          </w:tcPr>
          <w:p w14:paraId="6E6037C7"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7C48AF72" w14:textId="77777777" w:rsidR="00447BD5" w:rsidRPr="00453693" w:rsidRDefault="00447BD5" w:rsidP="003738E9">
            <w:pPr>
              <w:pStyle w:val="AmColumnHeading"/>
            </w:pPr>
            <w:r w:rsidRPr="00453693">
              <w:t>Ändringsförslag</w:t>
            </w:r>
          </w:p>
        </w:tc>
      </w:tr>
      <w:tr w:rsidR="00447BD5" w:rsidRPr="00453693" w14:paraId="4CBFDBB6" w14:textId="77777777" w:rsidTr="003738E9">
        <w:trPr>
          <w:jc w:val="center"/>
        </w:trPr>
        <w:tc>
          <w:tcPr>
            <w:tcW w:w="4876" w:type="dxa"/>
            <w:tcBorders>
              <w:top w:val="nil"/>
              <w:left w:val="nil"/>
              <w:bottom w:val="nil"/>
              <w:right w:val="nil"/>
            </w:tcBorders>
          </w:tcPr>
          <w:p w14:paraId="3B2F8A40" w14:textId="77777777" w:rsidR="00447BD5" w:rsidRPr="00453693" w:rsidRDefault="00447BD5" w:rsidP="003738E9">
            <w:pPr>
              <w:pStyle w:val="Normal6a"/>
            </w:pPr>
            <w:r w:rsidRPr="00453693">
              <w:rPr>
                <w:b/>
                <w:i/>
              </w:rPr>
              <w:t>3.</w:t>
            </w:r>
            <w:r w:rsidRPr="00453693">
              <w:tab/>
            </w:r>
            <w:r w:rsidRPr="00453693">
              <w:rPr>
                <w:b/>
                <w:i/>
              </w:rPr>
              <w:t>Unionen och medlemsstaterna ska säkerställa lojalt samarbete och nära samordning mellan behöriga myndigheter och mellan unionen och medlemsstaterna samt synergier mellan interna och externa komponenter, med beaktande av deras gemensamma intresse av att unionens politik för asyl- och migrationshantering fungerar effektivt.</w:t>
            </w:r>
          </w:p>
        </w:tc>
        <w:tc>
          <w:tcPr>
            <w:tcW w:w="4876" w:type="dxa"/>
            <w:tcBorders>
              <w:top w:val="nil"/>
              <w:left w:val="nil"/>
              <w:bottom w:val="nil"/>
              <w:right w:val="nil"/>
            </w:tcBorders>
          </w:tcPr>
          <w:p w14:paraId="29D7896D" w14:textId="77777777" w:rsidR="00447BD5" w:rsidRPr="00453693" w:rsidRDefault="00447BD5" w:rsidP="003738E9">
            <w:pPr>
              <w:pStyle w:val="Normal6a"/>
            </w:pPr>
            <w:r w:rsidRPr="00453693">
              <w:rPr>
                <w:b/>
                <w:i/>
              </w:rPr>
              <w:t>utgår</w:t>
            </w:r>
          </w:p>
        </w:tc>
      </w:tr>
    </w:tbl>
    <w:p w14:paraId="775CA909"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8CDA8E5" w14:textId="77777777" w:rsidR="00447BD5" w:rsidRPr="00453693" w:rsidRDefault="00447BD5" w:rsidP="00447BD5">
      <w:r w:rsidRPr="00453693">
        <w:rPr>
          <w:rStyle w:val="HideTWBExt"/>
        </w:rPr>
        <w:t>&lt;/Amend&gt;</w:t>
      </w:r>
    </w:p>
    <w:p w14:paraId="20CD0F53"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2273</w:t>
      </w:r>
      <w:r w:rsidRPr="00453693">
        <w:rPr>
          <w:rStyle w:val="HideTWBExt"/>
        </w:rPr>
        <w:t>&lt;/NumAm&gt;</w:t>
      </w:r>
    </w:p>
    <w:p w14:paraId="75D1A5C3"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06D1160A" w14:textId="77777777" w:rsidR="00447BD5" w:rsidRPr="00453693" w:rsidRDefault="00447BD5" w:rsidP="00447BD5">
      <w:pPr>
        <w:pStyle w:val="NormalBold"/>
      </w:pPr>
      <w:r w:rsidRPr="00453693">
        <w:rPr>
          <w:rStyle w:val="HideTWBExt"/>
          <w:b w:val="0"/>
        </w:rPr>
        <w:t>&lt;/RepeatBlock-By&gt;</w:t>
      </w:r>
    </w:p>
    <w:p w14:paraId="1E473C33"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2DDD3DB4" w14:textId="77777777" w:rsidR="00447BD5" w:rsidRPr="00453693" w:rsidRDefault="00447BD5" w:rsidP="00447BD5">
      <w:pPr>
        <w:pStyle w:val="NormalBold"/>
      </w:pPr>
      <w:r w:rsidRPr="00453693">
        <w:rPr>
          <w:rStyle w:val="HideTWBExt"/>
        </w:rPr>
        <w:t>&lt;Article&gt;</w:t>
      </w:r>
      <w:r w:rsidRPr="00453693">
        <w:t>Artikel 42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3E216F28" w14:textId="77777777" w:rsidTr="003738E9">
        <w:trPr>
          <w:trHeight w:hRule="exact" w:val="240"/>
          <w:jc w:val="center"/>
        </w:trPr>
        <w:tc>
          <w:tcPr>
            <w:tcW w:w="9752" w:type="dxa"/>
            <w:gridSpan w:val="2"/>
            <w:tcBorders>
              <w:top w:val="nil"/>
              <w:left w:val="nil"/>
              <w:bottom w:val="nil"/>
              <w:right w:val="nil"/>
            </w:tcBorders>
          </w:tcPr>
          <w:p w14:paraId="1B94FFAE" w14:textId="77777777" w:rsidR="00447BD5" w:rsidRPr="00453693" w:rsidRDefault="00447BD5" w:rsidP="003738E9"/>
        </w:tc>
      </w:tr>
      <w:tr w:rsidR="00447BD5" w:rsidRPr="00453693" w14:paraId="7438AAD6" w14:textId="77777777" w:rsidTr="003738E9">
        <w:trPr>
          <w:trHeight w:val="240"/>
          <w:jc w:val="center"/>
        </w:trPr>
        <w:tc>
          <w:tcPr>
            <w:tcW w:w="4876" w:type="dxa"/>
            <w:tcBorders>
              <w:top w:val="nil"/>
              <w:left w:val="nil"/>
              <w:bottom w:val="nil"/>
              <w:right w:val="nil"/>
            </w:tcBorders>
          </w:tcPr>
          <w:p w14:paraId="23B22D2C"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057BAA15" w14:textId="77777777" w:rsidR="00447BD5" w:rsidRPr="00453693" w:rsidRDefault="00447BD5" w:rsidP="003738E9">
            <w:pPr>
              <w:pStyle w:val="AmColumnHeading"/>
            </w:pPr>
            <w:r w:rsidRPr="00453693">
              <w:t>Ändringsförslag</w:t>
            </w:r>
          </w:p>
        </w:tc>
      </w:tr>
      <w:tr w:rsidR="00447BD5" w:rsidRPr="00453693" w14:paraId="245025B6" w14:textId="77777777" w:rsidTr="003738E9">
        <w:trPr>
          <w:jc w:val="center"/>
        </w:trPr>
        <w:tc>
          <w:tcPr>
            <w:tcW w:w="4876" w:type="dxa"/>
            <w:tcBorders>
              <w:top w:val="nil"/>
              <w:left w:val="nil"/>
              <w:bottom w:val="nil"/>
              <w:right w:val="nil"/>
            </w:tcBorders>
          </w:tcPr>
          <w:p w14:paraId="3CFED153" w14:textId="77777777" w:rsidR="00447BD5" w:rsidRPr="00453693" w:rsidRDefault="00447BD5" w:rsidP="003738E9">
            <w:pPr>
              <w:pStyle w:val="Normal6a"/>
            </w:pPr>
            <w:r w:rsidRPr="00453693">
              <w:rPr>
                <w:b/>
                <w:i/>
              </w:rPr>
              <w:t>3.</w:t>
            </w:r>
            <w:r w:rsidRPr="00453693">
              <w:tab/>
            </w:r>
            <w:r w:rsidRPr="00453693">
              <w:rPr>
                <w:b/>
                <w:i/>
              </w:rPr>
              <w:t>Unionen och medlemsstaterna ska säkerställa lojalt samarbete och nära samordning mellan behöriga myndigheter och mellan unionen och medlemsstaterna samt synergier mellan interna och externa komponenter, med beaktande av deras gemensamma intresse av att unionens politik för asyl- och migrationshantering fungerar effektivt.</w:t>
            </w:r>
          </w:p>
        </w:tc>
        <w:tc>
          <w:tcPr>
            <w:tcW w:w="4876" w:type="dxa"/>
            <w:tcBorders>
              <w:top w:val="nil"/>
              <w:left w:val="nil"/>
              <w:bottom w:val="nil"/>
              <w:right w:val="nil"/>
            </w:tcBorders>
          </w:tcPr>
          <w:p w14:paraId="16B1211D" w14:textId="77777777" w:rsidR="00447BD5" w:rsidRPr="00453693" w:rsidRDefault="00447BD5" w:rsidP="003738E9">
            <w:pPr>
              <w:pStyle w:val="Normal6a"/>
            </w:pPr>
            <w:r w:rsidRPr="00453693">
              <w:rPr>
                <w:b/>
                <w:i/>
              </w:rPr>
              <w:t>utgår</w:t>
            </w:r>
          </w:p>
        </w:tc>
      </w:tr>
    </w:tbl>
    <w:p w14:paraId="31C3783B"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2E8435B" w14:textId="77777777" w:rsidR="00447BD5" w:rsidRPr="00453693" w:rsidRDefault="00447BD5" w:rsidP="00447BD5">
      <w:r w:rsidRPr="00453693">
        <w:rPr>
          <w:rStyle w:val="HideTWBExt"/>
        </w:rPr>
        <w:t>&lt;/Amend&gt;</w:t>
      </w:r>
    </w:p>
    <w:p w14:paraId="1B4B7167"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2274</w:t>
      </w:r>
      <w:r w:rsidRPr="00453693">
        <w:rPr>
          <w:rStyle w:val="HideTWBExt"/>
        </w:rPr>
        <w:t>&lt;/NumAm&gt;</w:t>
      </w:r>
    </w:p>
    <w:p w14:paraId="384A2C13"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10899C76" w14:textId="77777777" w:rsidR="00447BD5" w:rsidRPr="00453693" w:rsidRDefault="00447BD5" w:rsidP="00447BD5">
      <w:pPr>
        <w:pStyle w:val="NormalBold"/>
      </w:pPr>
      <w:r w:rsidRPr="00453693">
        <w:rPr>
          <w:rStyle w:val="HideTWBExt"/>
          <w:b w:val="0"/>
        </w:rPr>
        <w:t>&lt;/RepeatBlock-By&gt;</w:t>
      </w:r>
    </w:p>
    <w:p w14:paraId="0A442041"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729618BB" w14:textId="77777777" w:rsidR="00447BD5" w:rsidRPr="00453693" w:rsidRDefault="00447BD5" w:rsidP="00447BD5">
      <w:pPr>
        <w:pStyle w:val="NormalBold"/>
      </w:pPr>
      <w:r w:rsidRPr="00453693">
        <w:rPr>
          <w:rStyle w:val="HideTWBExt"/>
        </w:rPr>
        <w:t>&lt;Article&gt;</w:t>
      </w:r>
      <w:r w:rsidRPr="00453693">
        <w:t>Artikel 42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3B7D23C8" w14:textId="77777777" w:rsidTr="003738E9">
        <w:trPr>
          <w:trHeight w:hRule="exact" w:val="240"/>
          <w:jc w:val="center"/>
        </w:trPr>
        <w:tc>
          <w:tcPr>
            <w:tcW w:w="9752" w:type="dxa"/>
            <w:gridSpan w:val="2"/>
            <w:tcBorders>
              <w:top w:val="nil"/>
              <w:left w:val="nil"/>
              <w:bottom w:val="nil"/>
              <w:right w:val="nil"/>
            </w:tcBorders>
          </w:tcPr>
          <w:p w14:paraId="033FA3D7" w14:textId="77777777" w:rsidR="00447BD5" w:rsidRPr="00453693" w:rsidRDefault="00447BD5" w:rsidP="003738E9"/>
        </w:tc>
      </w:tr>
      <w:tr w:rsidR="00447BD5" w:rsidRPr="00453693" w14:paraId="77A9CC0C" w14:textId="77777777" w:rsidTr="003738E9">
        <w:trPr>
          <w:trHeight w:val="240"/>
          <w:jc w:val="center"/>
        </w:trPr>
        <w:tc>
          <w:tcPr>
            <w:tcW w:w="4876" w:type="dxa"/>
            <w:tcBorders>
              <w:top w:val="nil"/>
              <w:left w:val="nil"/>
              <w:bottom w:val="nil"/>
              <w:right w:val="nil"/>
            </w:tcBorders>
          </w:tcPr>
          <w:p w14:paraId="4AD27DBC"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082E6A1F" w14:textId="77777777" w:rsidR="00447BD5" w:rsidRPr="00453693" w:rsidRDefault="00447BD5" w:rsidP="003738E9">
            <w:pPr>
              <w:pStyle w:val="AmColumnHeading"/>
            </w:pPr>
            <w:r w:rsidRPr="00453693">
              <w:t>Ändringsförslag</w:t>
            </w:r>
          </w:p>
        </w:tc>
      </w:tr>
      <w:tr w:rsidR="00447BD5" w:rsidRPr="00453693" w14:paraId="7EC1814A" w14:textId="77777777" w:rsidTr="003738E9">
        <w:trPr>
          <w:jc w:val="center"/>
        </w:trPr>
        <w:tc>
          <w:tcPr>
            <w:tcW w:w="4876" w:type="dxa"/>
            <w:tcBorders>
              <w:top w:val="nil"/>
              <w:left w:val="nil"/>
              <w:bottom w:val="nil"/>
              <w:right w:val="nil"/>
            </w:tcBorders>
          </w:tcPr>
          <w:p w14:paraId="4805EFAE" w14:textId="77777777" w:rsidR="00447BD5" w:rsidRPr="00453693" w:rsidRDefault="00447BD5" w:rsidP="003738E9">
            <w:pPr>
              <w:pStyle w:val="Normal6a"/>
            </w:pPr>
            <w:r w:rsidRPr="00453693">
              <w:t>3.</w:t>
            </w:r>
            <w:r w:rsidRPr="00453693">
              <w:tab/>
              <w:t>Unionen och medlemsstaterna ska säkerställa lojalt samarbete och nära samordning mellan behöriga myndigheter och mellan unionen och medlemsstaterna samt synergier mellan interna och externa komponenter</w:t>
            </w:r>
            <w:r w:rsidRPr="00453693">
              <w:rPr>
                <w:b/>
                <w:i/>
              </w:rPr>
              <w:t>, med beaktande av deras gemensamma intresse av att unionens politik för asyl- och migrationshantering fungerar effektivt</w:t>
            </w:r>
            <w:r w:rsidRPr="00453693">
              <w:t>.</w:t>
            </w:r>
          </w:p>
        </w:tc>
        <w:tc>
          <w:tcPr>
            <w:tcW w:w="4876" w:type="dxa"/>
            <w:tcBorders>
              <w:top w:val="nil"/>
              <w:left w:val="nil"/>
              <w:bottom w:val="nil"/>
              <w:right w:val="nil"/>
            </w:tcBorders>
          </w:tcPr>
          <w:p w14:paraId="26C8C1DA" w14:textId="77777777" w:rsidR="00447BD5" w:rsidRPr="00453693" w:rsidRDefault="00447BD5" w:rsidP="003738E9">
            <w:pPr>
              <w:pStyle w:val="Normal6a"/>
            </w:pPr>
            <w:r w:rsidRPr="00453693">
              <w:t>3.</w:t>
            </w:r>
            <w:r w:rsidRPr="00453693">
              <w:tab/>
              <w:t>Unionen och medlemsstaterna ska säkerställa lojalt samarbete och nära samordning mellan behöriga myndigheter och mellan unionen och medlemsstaterna samt synergier mellan interna och externa komponenter.</w:t>
            </w:r>
          </w:p>
        </w:tc>
      </w:tr>
    </w:tbl>
    <w:p w14:paraId="6089DD75"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401A8CC" w14:textId="77777777" w:rsidR="00447BD5" w:rsidRPr="00453693" w:rsidRDefault="00447BD5" w:rsidP="00447BD5">
      <w:r w:rsidRPr="00453693">
        <w:rPr>
          <w:rStyle w:val="HideTWBExt"/>
        </w:rPr>
        <w:t>&lt;/Amend&gt;</w:t>
      </w:r>
    </w:p>
    <w:p w14:paraId="1FAD3CDD"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2275</w:t>
      </w:r>
      <w:r w:rsidRPr="00453693">
        <w:rPr>
          <w:rStyle w:val="HideTWBExt"/>
        </w:rPr>
        <w:t>&lt;/NumAm&gt;</w:t>
      </w:r>
    </w:p>
    <w:p w14:paraId="5404B4B0" w14:textId="77777777" w:rsidR="00447BD5" w:rsidRPr="00453693" w:rsidRDefault="00447BD5" w:rsidP="00447BD5">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 Karlo Ressler</w:t>
      </w:r>
      <w:r w:rsidRPr="00453693">
        <w:rPr>
          <w:rStyle w:val="HideTWBExt"/>
          <w:b w:val="0"/>
        </w:rPr>
        <w:t>&lt;/Members&gt;</w:t>
      </w:r>
    </w:p>
    <w:p w14:paraId="5394ABF0" w14:textId="77777777" w:rsidR="00447BD5" w:rsidRPr="00453693" w:rsidRDefault="00447BD5" w:rsidP="00447BD5">
      <w:pPr>
        <w:pStyle w:val="NormalBold"/>
      </w:pPr>
      <w:r w:rsidRPr="00453693">
        <w:rPr>
          <w:rStyle w:val="HideTWBExt"/>
          <w:b w:val="0"/>
        </w:rPr>
        <w:t>&lt;/RepeatBlock-By&gt;</w:t>
      </w:r>
    </w:p>
    <w:p w14:paraId="0994F487"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32758675" w14:textId="77777777" w:rsidR="00447BD5" w:rsidRPr="00453693" w:rsidRDefault="00447BD5" w:rsidP="00447BD5">
      <w:pPr>
        <w:pStyle w:val="NormalBold"/>
      </w:pPr>
      <w:r w:rsidRPr="00453693">
        <w:rPr>
          <w:rStyle w:val="HideTWBExt"/>
        </w:rPr>
        <w:t>&lt;Article&gt;</w:t>
      </w:r>
      <w:r w:rsidRPr="00453693">
        <w:t>Artikel 42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51432FE7" w14:textId="77777777" w:rsidTr="003738E9">
        <w:trPr>
          <w:trHeight w:hRule="exact" w:val="240"/>
          <w:jc w:val="center"/>
        </w:trPr>
        <w:tc>
          <w:tcPr>
            <w:tcW w:w="9752" w:type="dxa"/>
            <w:gridSpan w:val="2"/>
            <w:tcBorders>
              <w:top w:val="nil"/>
              <w:left w:val="nil"/>
              <w:bottom w:val="nil"/>
              <w:right w:val="nil"/>
            </w:tcBorders>
          </w:tcPr>
          <w:p w14:paraId="61B3FECF" w14:textId="77777777" w:rsidR="00447BD5" w:rsidRPr="00453693" w:rsidRDefault="00447BD5" w:rsidP="003738E9"/>
        </w:tc>
      </w:tr>
      <w:tr w:rsidR="00447BD5" w:rsidRPr="00453693" w14:paraId="3EE43232" w14:textId="77777777" w:rsidTr="003738E9">
        <w:trPr>
          <w:trHeight w:val="240"/>
          <w:jc w:val="center"/>
        </w:trPr>
        <w:tc>
          <w:tcPr>
            <w:tcW w:w="4876" w:type="dxa"/>
            <w:tcBorders>
              <w:top w:val="nil"/>
              <w:left w:val="nil"/>
              <w:bottom w:val="nil"/>
              <w:right w:val="nil"/>
            </w:tcBorders>
          </w:tcPr>
          <w:p w14:paraId="19918F8E"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003CFDE0" w14:textId="77777777" w:rsidR="00447BD5" w:rsidRPr="00453693" w:rsidRDefault="00447BD5" w:rsidP="003738E9">
            <w:pPr>
              <w:pStyle w:val="AmColumnHeading"/>
            </w:pPr>
            <w:r w:rsidRPr="00453693">
              <w:t>Ändringsförslag</w:t>
            </w:r>
          </w:p>
        </w:tc>
      </w:tr>
      <w:tr w:rsidR="00447BD5" w:rsidRPr="00453693" w14:paraId="189483CA" w14:textId="77777777" w:rsidTr="003738E9">
        <w:trPr>
          <w:jc w:val="center"/>
        </w:trPr>
        <w:tc>
          <w:tcPr>
            <w:tcW w:w="4876" w:type="dxa"/>
            <w:tcBorders>
              <w:top w:val="nil"/>
              <w:left w:val="nil"/>
              <w:bottom w:val="nil"/>
              <w:right w:val="nil"/>
            </w:tcBorders>
          </w:tcPr>
          <w:p w14:paraId="53668E5E" w14:textId="77777777" w:rsidR="00447BD5" w:rsidRPr="00453693" w:rsidRDefault="00447BD5" w:rsidP="003738E9">
            <w:pPr>
              <w:pStyle w:val="Normal6a"/>
            </w:pPr>
            <w:r w:rsidRPr="00453693">
              <w:t>3.</w:t>
            </w:r>
            <w:r w:rsidRPr="00453693">
              <w:tab/>
              <w:t xml:space="preserve">Unionen och medlemsstaterna ska säkerställa lojalt samarbete och nära samordning mellan behöriga myndigheter och mellan unionen och medlemsstaterna </w:t>
            </w:r>
            <w:r w:rsidRPr="00453693">
              <w:rPr>
                <w:b/>
                <w:i/>
              </w:rPr>
              <w:t>samt synergier mellan interna och externa komponenter</w:t>
            </w:r>
            <w:r w:rsidRPr="00453693">
              <w:t>, med beaktande av deras gemensamma intresse av att unionens politik för asyl- och migrationshantering fungerar effektivt.</w:t>
            </w:r>
          </w:p>
        </w:tc>
        <w:tc>
          <w:tcPr>
            <w:tcW w:w="4876" w:type="dxa"/>
            <w:tcBorders>
              <w:top w:val="nil"/>
              <w:left w:val="nil"/>
              <w:bottom w:val="nil"/>
              <w:right w:val="nil"/>
            </w:tcBorders>
          </w:tcPr>
          <w:p w14:paraId="20708B16" w14:textId="77777777" w:rsidR="00447BD5" w:rsidRPr="00453693" w:rsidRDefault="00447BD5" w:rsidP="003738E9">
            <w:pPr>
              <w:pStyle w:val="Normal6a"/>
            </w:pPr>
            <w:r w:rsidRPr="00453693">
              <w:t>3.</w:t>
            </w:r>
            <w:r w:rsidRPr="00453693">
              <w:tab/>
              <w:t xml:space="preserve">Unionen och medlemsstaterna ska säkerställa lojalt samarbete och nära samordning mellan behöriga myndigheter och mellan unionen och medlemsstaterna, med beaktande av deras gemensamma intresse av att unionens politik för asyl- och migrationshantering fungerar effektivt. </w:t>
            </w:r>
            <w:r w:rsidRPr="00453693">
              <w:rPr>
                <w:b/>
                <w:i/>
              </w:rPr>
              <w:t>Sådant samarbete och sådan samordning ska inte påverka medlemsstaternas behörighet att organisera och handha återvändandeinsatser.</w:t>
            </w:r>
          </w:p>
        </w:tc>
      </w:tr>
    </w:tbl>
    <w:p w14:paraId="1490AA16"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CD9CF55" w14:textId="77777777" w:rsidR="00447BD5" w:rsidRPr="00453693" w:rsidRDefault="00447BD5" w:rsidP="00447BD5">
      <w:r w:rsidRPr="00453693">
        <w:rPr>
          <w:rStyle w:val="HideTWBExt"/>
        </w:rPr>
        <w:t>&lt;/Amend&gt;</w:t>
      </w:r>
    </w:p>
    <w:p w14:paraId="32AAAA5B"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2276</w:t>
      </w:r>
      <w:r w:rsidRPr="00453693">
        <w:rPr>
          <w:rStyle w:val="HideTWBExt"/>
        </w:rPr>
        <w:t>&lt;/NumAm&gt;</w:t>
      </w:r>
    </w:p>
    <w:p w14:paraId="58562499" w14:textId="77777777" w:rsidR="00447BD5" w:rsidRPr="00453693" w:rsidRDefault="00447BD5" w:rsidP="00447BD5">
      <w:pPr>
        <w:pStyle w:val="NormalBold"/>
      </w:pPr>
      <w:r w:rsidRPr="00453693">
        <w:rPr>
          <w:rStyle w:val="HideTWBExt"/>
          <w:b w:val="0"/>
        </w:rPr>
        <w:t>&lt;RepeatBlock-By&gt;&lt;Members&gt;</w:t>
      </w:r>
      <w:r w:rsidRPr="00453693">
        <w:t>Nadine Morano</w:t>
      </w:r>
      <w:r w:rsidRPr="00453693">
        <w:rPr>
          <w:rStyle w:val="HideTWBExt"/>
          <w:b w:val="0"/>
        </w:rPr>
        <w:t>&lt;/Members&gt;</w:t>
      </w:r>
    </w:p>
    <w:p w14:paraId="7BC6DC9E" w14:textId="77777777" w:rsidR="00447BD5" w:rsidRPr="00453693" w:rsidRDefault="00447BD5" w:rsidP="00447BD5">
      <w:pPr>
        <w:pStyle w:val="NormalBold"/>
      </w:pPr>
      <w:r w:rsidRPr="00453693">
        <w:rPr>
          <w:rStyle w:val="HideTWBExt"/>
          <w:b w:val="0"/>
        </w:rPr>
        <w:t>&lt;/RepeatBlock-By&gt;</w:t>
      </w:r>
    </w:p>
    <w:p w14:paraId="170A8DD7"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0AF02F13" w14:textId="77777777" w:rsidR="00447BD5" w:rsidRPr="00453693" w:rsidRDefault="00447BD5" w:rsidP="00447BD5">
      <w:pPr>
        <w:pStyle w:val="NormalBold"/>
      </w:pPr>
      <w:r w:rsidRPr="00453693">
        <w:rPr>
          <w:rStyle w:val="HideTWBExt"/>
        </w:rPr>
        <w:t>&lt;Article&gt;</w:t>
      </w:r>
      <w:r w:rsidRPr="00453693">
        <w:t>Artikel 42 – punkt 3a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3A102F8E" w14:textId="77777777" w:rsidTr="003738E9">
        <w:trPr>
          <w:trHeight w:hRule="exact" w:val="240"/>
          <w:jc w:val="center"/>
        </w:trPr>
        <w:tc>
          <w:tcPr>
            <w:tcW w:w="9752" w:type="dxa"/>
            <w:gridSpan w:val="2"/>
            <w:tcBorders>
              <w:top w:val="nil"/>
              <w:left w:val="nil"/>
              <w:bottom w:val="nil"/>
              <w:right w:val="nil"/>
            </w:tcBorders>
          </w:tcPr>
          <w:p w14:paraId="3B4AA7B2" w14:textId="77777777" w:rsidR="00447BD5" w:rsidRPr="00453693" w:rsidRDefault="00447BD5" w:rsidP="003738E9"/>
        </w:tc>
      </w:tr>
      <w:tr w:rsidR="00447BD5" w:rsidRPr="00453693" w14:paraId="22BDD5DA" w14:textId="77777777" w:rsidTr="003738E9">
        <w:trPr>
          <w:trHeight w:val="240"/>
          <w:jc w:val="center"/>
        </w:trPr>
        <w:tc>
          <w:tcPr>
            <w:tcW w:w="4876" w:type="dxa"/>
            <w:tcBorders>
              <w:top w:val="nil"/>
              <w:left w:val="nil"/>
              <w:bottom w:val="nil"/>
              <w:right w:val="nil"/>
            </w:tcBorders>
          </w:tcPr>
          <w:p w14:paraId="19FD36E6"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222FE701" w14:textId="77777777" w:rsidR="00447BD5" w:rsidRPr="00453693" w:rsidRDefault="00447BD5" w:rsidP="003738E9">
            <w:pPr>
              <w:pStyle w:val="AmColumnHeading"/>
            </w:pPr>
            <w:r w:rsidRPr="00453693">
              <w:t>Ändringsförslag</w:t>
            </w:r>
          </w:p>
        </w:tc>
      </w:tr>
      <w:tr w:rsidR="00447BD5" w:rsidRPr="00453693" w14:paraId="038A29D5" w14:textId="77777777" w:rsidTr="003738E9">
        <w:trPr>
          <w:jc w:val="center"/>
        </w:trPr>
        <w:tc>
          <w:tcPr>
            <w:tcW w:w="4876" w:type="dxa"/>
            <w:tcBorders>
              <w:top w:val="nil"/>
              <w:left w:val="nil"/>
              <w:bottom w:val="nil"/>
              <w:right w:val="nil"/>
            </w:tcBorders>
          </w:tcPr>
          <w:p w14:paraId="67C1C06B" w14:textId="77777777" w:rsidR="00447BD5" w:rsidRPr="00453693" w:rsidRDefault="00447BD5" w:rsidP="003738E9">
            <w:pPr>
              <w:pStyle w:val="Normal6a"/>
            </w:pPr>
          </w:p>
        </w:tc>
        <w:tc>
          <w:tcPr>
            <w:tcW w:w="4876" w:type="dxa"/>
            <w:tcBorders>
              <w:top w:val="nil"/>
              <w:left w:val="nil"/>
              <w:bottom w:val="nil"/>
              <w:right w:val="nil"/>
            </w:tcBorders>
          </w:tcPr>
          <w:p w14:paraId="0EFFB9DE" w14:textId="77777777" w:rsidR="00447BD5" w:rsidRPr="00453693" w:rsidRDefault="00447BD5" w:rsidP="003738E9">
            <w:pPr>
              <w:pStyle w:val="Normal6a"/>
            </w:pPr>
            <w:r w:rsidRPr="00453693">
              <w:rPr>
                <w:b/>
                <w:i/>
              </w:rPr>
              <w:t>3a.</w:t>
            </w:r>
            <w:r w:rsidRPr="00453693">
              <w:tab/>
            </w:r>
            <w:r w:rsidRPr="00453693">
              <w:rPr>
                <w:b/>
                <w:i/>
              </w:rPr>
              <w:t>Om en medlemsstat stöter på svårigheter med ett tredjeland när det gäller återtagandet av dess medborgare som är föremål för ett beslut om återvändande eller i samband med frivilligt återvändande, måste övriga medlemsstater och unionen visa solidaritet med den berörda medlemsstaten. Unionen får, i samordning med medlemsstaterna, anta tvångsåtgärder mot det tredjeland som vägrar att samarbeta, såsom diplomatiska repressalier, visumrestriktioner, begränsningar i det ekonomiska samarbetet och utvecklingsbiståndet eller på andra områden, för att garantera efterlevnad av skyldigheterna i fråga om återvändande.</w:t>
            </w:r>
          </w:p>
        </w:tc>
      </w:tr>
    </w:tbl>
    <w:p w14:paraId="66737BFC"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{FR}</w:t>
      </w:r>
      <w:r w:rsidRPr="00453693">
        <w:t>fr</w:t>
      </w:r>
      <w:r w:rsidRPr="00453693">
        <w:rPr>
          <w:rStyle w:val="HideTWBExt"/>
        </w:rPr>
        <w:t>&lt;/Original&gt;</w:t>
      </w:r>
    </w:p>
    <w:p w14:paraId="776867CE" w14:textId="77777777" w:rsidR="00447BD5" w:rsidRPr="00453693" w:rsidRDefault="00447BD5" w:rsidP="00447BD5">
      <w:r w:rsidRPr="00453693">
        <w:rPr>
          <w:rStyle w:val="HideTWBExt"/>
        </w:rPr>
        <w:t>&lt;/Amend&gt;</w:t>
      </w:r>
    </w:p>
    <w:p w14:paraId="46FC57BB"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2277</w:t>
      </w:r>
      <w:r w:rsidRPr="00453693">
        <w:rPr>
          <w:rStyle w:val="HideTWBExt"/>
        </w:rPr>
        <w:t>&lt;/NumAm&gt;</w:t>
      </w:r>
    </w:p>
    <w:p w14:paraId="59BE7CA5"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7BC0AC5D" w14:textId="77777777" w:rsidR="00447BD5" w:rsidRPr="00453693" w:rsidRDefault="00447BD5" w:rsidP="00447BD5">
      <w:pPr>
        <w:pStyle w:val="NormalBold"/>
      </w:pPr>
      <w:r w:rsidRPr="00453693">
        <w:rPr>
          <w:rStyle w:val="HideTWBExt"/>
          <w:b w:val="0"/>
        </w:rPr>
        <w:t>&lt;/RepeatBlock-By&gt;</w:t>
      </w:r>
    </w:p>
    <w:p w14:paraId="29A1779A"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327626B0" w14:textId="77777777" w:rsidR="00447BD5" w:rsidRPr="00453693" w:rsidRDefault="00447BD5" w:rsidP="00447BD5">
      <w:pPr>
        <w:pStyle w:val="NormalBold"/>
      </w:pPr>
      <w:r w:rsidRPr="00453693">
        <w:rPr>
          <w:rStyle w:val="HideTWBExt"/>
        </w:rPr>
        <w:t>&lt;Article&gt;</w:t>
      </w:r>
      <w:r w:rsidRPr="00453693">
        <w:t>Artikel 43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7BFA62C0" w14:textId="77777777" w:rsidTr="003738E9">
        <w:trPr>
          <w:trHeight w:hRule="exact" w:val="240"/>
          <w:jc w:val="center"/>
        </w:trPr>
        <w:tc>
          <w:tcPr>
            <w:tcW w:w="9752" w:type="dxa"/>
            <w:gridSpan w:val="2"/>
            <w:tcBorders>
              <w:top w:val="nil"/>
              <w:left w:val="nil"/>
              <w:bottom w:val="nil"/>
              <w:right w:val="nil"/>
            </w:tcBorders>
          </w:tcPr>
          <w:p w14:paraId="79B6FC4F" w14:textId="77777777" w:rsidR="00447BD5" w:rsidRPr="00453693" w:rsidRDefault="00447BD5" w:rsidP="003738E9"/>
        </w:tc>
      </w:tr>
      <w:tr w:rsidR="00447BD5" w:rsidRPr="00453693" w14:paraId="1F6B4B78" w14:textId="77777777" w:rsidTr="003738E9">
        <w:trPr>
          <w:trHeight w:val="240"/>
          <w:jc w:val="center"/>
        </w:trPr>
        <w:tc>
          <w:tcPr>
            <w:tcW w:w="4876" w:type="dxa"/>
            <w:tcBorders>
              <w:top w:val="nil"/>
              <w:left w:val="nil"/>
              <w:bottom w:val="nil"/>
              <w:right w:val="nil"/>
            </w:tcBorders>
          </w:tcPr>
          <w:p w14:paraId="4FAB49EC"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793FCB68" w14:textId="77777777" w:rsidR="00447BD5" w:rsidRPr="00453693" w:rsidRDefault="00447BD5" w:rsidP="003738E9">
            <w:pPr>
              <w:pStyle w:val="AmColumnHeading"/>
            </w:pPr>
            <w:r w:rsidRPr="00453693">
              <w:t>Ändringsförslag</w:t>
            </w:r>
          </w:p>
        </w:tc>
      </w:tr>
      <w:tr w:rsidR="00447BD5" w:rsidRPr="00453693" w14:paraId="0682FAED" w14:textId="77777777" w:rsidTr="003738E9">
        <w:trPr>
          <w:jc w:val="center"/>
        </w:trPr>
        <w:tc>
          <w:tcPr>
            <w:tcW w:w="4876" w:type="dxa"/>
            <w:tcBorders>
              <w:top w:val="nil"/>
              <w:left w:val="nil"/>
              <w:bottom w:val="nil"/>
              <w:right w:val="nil"/>
            </w:tcBorders>
          </w:tcPr>
          <w:p w14:paraId="723B09A4" w14:textId="77777777" w:rsidR="00447BD5" w:rsidRPr="00453693" w:rsidRDefault="00447BD5" w:rsidP="003738E9">
            <w:pPr>
              <w:pStyle w:val="Normal6a"/>
            </w:pPr>
            <w:r w:rsidRPr="00453693">
              <w:t>1.</w:t>
            </w:r>
            <w:r w:rsidRPr="00453693">
              <w:tab/>
              <w:t xml:space="preserve">Varje medlemsstat ska i enlighet med nationell rätt utse de behöriga myndigheter som ska ansvara för att fullgöra de skyldigheter som följer av </w:t>
            </w:r>
            <w:r w:rsidRPr="00453693">
              <w:rPr>
                <w:b/>
                <w:i/>
              </w:rPr>
              <w:t>denna förordning</w:t>
            </w:r>
            <w:r w:rsidRPr="00453693">
              <w:t>.</w:t>
            </w:r>
          </w:p>
        </w:tc>
        <w:tc>
          <w:tcPr>
            <w:tcW w:w="4876" w:type="dxa"/>
            <w:tcBorders>
              <w:top w:val="nil"/>
              <w:left w:val="nil"/>
              <w:bottom w:val="nil"/>
              <w:right w:val="nil"/>
            </w:tcBorders>
          </w:tcPr>
          <w:p w14:paraId="5DEDCA9E" w14:textId="77777777" w:rsidR="00447BD5" w:rsidRPr="00453693" w:rsidRDefault="00447BD5" w:rsidP="003738E9">
            <w:pPr>
              <w:pStyle w:val="Normal6a"/>
            </w:pPr>
            <w:r w:rsidRPr="00453693">
              <w:t>1.</w:t>
            </w:r>
            <w:r w:rsidRPr="00453693">
              <w:tab/>
              <w:t xml:space="preserve">Varje medlemsstat ska i enlighet med nationell rätt utse de behöriga myndigheter som ska ansvara för att fullgöra de skyldigheter som följer av </w:t>
            </w:r>
            <w:r w:rsidRPr="00453693">
              <w:rPr>
                <w:b/>
                <w:i/>
              </w:rPr>
              <w:t>detta direktiv</w:t>
            </w:r>
            <w:r w:rsidRPr="00453693">
              <w:t>.</w:t>
            </w:r>
          </w:p>
        </w:tc>
      </w:tr>
    </w:tbl>
    <w:p w14:paraId="69E0FC4F"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73C54F6" w14:textId="77777777" w:rsidR="00447BD5" w:rsidRPr="00453693" w:rsidRDefault="00447BD5" w:rsidP="00447BD5">
      <w:r w:rsidRPr="00453693">
        <w:rPr>
          <w:rStyle w:val="HideTWBExt"/>
        </w:rPr>
        <w:t>&lt;/Amend&gt;</w:t>
      </w:r>
    </w:p>
    <w:p w14:paraId="6ACD73E0"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2278</w:t>
      </w:r>
      <w:r w:rsidRPr="00453693">
        <w:rPr>
          <w:rStyle w:val="HideTWBExt"/>
        </w:rPr>
        <w:t>&lt;/NumAm&gt;</w:t>
      </w:r>
    </w:p>
    <w:p w14:paraId="66E336C8"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35B991C4" w14:textId="77777777" w:rsidR="00447BD5" w:rsidRPr="00453693" w:rsidRDefault="00447BD5" w:rsidP="00447BD5">
      <w:pPr>
        <w:pStyle w:val="NormalBold"/>
      </w:pPr>
      <w:r w:rsidRPr="00453693">
        <w:rPr>
          <w:rStyle w:val="HideTWBExt"/>
          <w:b w:val="0"/>
        </w:rPr>
        <w:t>&lt;/RepeatBlock-By&gt;</w:t>
      </w:r>
    </w:p>
    <w:p w14:paraId="2B19D064"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185C4B0C" w14:textId="77777777" w:rsidR="00447BD5" w:rsidRPr="00453693" w:rsidRDefault="00447BD5" w:rsidP="00447BD5">
      <w:pPr>
        <w:pStyle w:val="NormalBold"/>
      </w:pPr>
      <w:r w:rsidRPr="00453693">
        <w:rPr>
          <w:rStyle w:val="HideTWBExt"/>
        </w:rPr>
        <w:t>&lt;Article&gt;</w:t>
      </w:r>
      <w:r w:rsidRPr="00453693">
        <w:t>Artikel 43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4F51C737" w14:textId="77777777" w:rsidTr="003738E9">
        <w:trPr>
          <w:trHeight w:hRule="exact" w:val="240"/>
          <w:jc w:val="center"/>
        </w:trPr>
        <w:tc>
          <w:tcPr>
            <w:tcW w:w="9752" w:type="dxa"/>
            <w:gridSpan w:val="2"/>
            <w:tcBorders>
              <w:top w:val="nil"/>
              <w:left w:val="nil"/>
              <w:bottom w:val="nil"/>
              <w:right w:val="nil"/>
            </w:tcBorders>
          </w:tcPr>
          <w:p w14:paraId="27B7C01C" w14:textId="77777777" w:rsidR="00447BD5" w:rsidRPr="00453693" w:rsidRDefault="00447BD5" w:rsidP="003738E9"/>
        </w:tc>
      </w:tr>
      <w:tr w:rsidR="00447BD5" w:rsidRPr="00453693" w14:paraId="418D82AF" w14:textId="77777777" w:rsidTr="003738E9">
        <w:trPr>
          <w:trHeight w:val="240"/>
          <w:jc w:val="center"/>
        </w:trPr>
        <w:tc>
          <w:tcPr>
            <w:tcW w:w="4876" w:type="dxa"/>
            <w:tcBorders>
              <w:top w:val="nil"/>
              <w:left w:val="nil"/>
              <w:bottom w:val="nil"/>
              <w:right w:val="nil"/>
            </w:tcBorders>
          </w:tcPr>
          <w:p w14:paraId="0F54690B"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344E793A" w14:textId="77777777" w:rsidR="00447BD5" w:rsidRPr="00453693" w:rsidRDefault="00447BD5" w:rsidP="003738E9">
            <w:pPr>
              <w:pStyle w:val="AmColumnHeading"/>
            </w:pPr>
            <w:r w:rsidRPr="00453693">
              <w:t>Ändringsförslag</w:t>
            </w:r>
          </w:p>
        </w:tc>
      </w:tr>
      <w:tr w:rsidR="00447BD5" w:rsidRPr="00453693" w14:paraId="7CF15ACD" w14:textId="77777777" w:rsidTr="003738E9">
        <w:trPr>
          <w:jc w:val="center"/>
        </w:trPr>
        <w:tc>
          <w:tcPr>
            <w:tcW w:w="4876" w:type="dxa"/>
            <w:tcBorders>
              <w:top w:val="nil"/>
              <w:left w:val="nil"/>
              <w:bottom w:val="nil"/>
              <w:right w:val="nil"/>
            </w:tcBorders>
          </w:tcPr>
          <w:p w14:paraId="6CDB3A87" w14:textId="77777777" w:rsidR="00447BD5" w:rsidRPr="00453693" w:rsidRDefault="00447BD5" w:rsidP="003738E9">
            <w:pPr>
              <w:pStyle w:val="Normal6a"/>
            </w:pPr>
            <w:r w:rsidRPr="00453693">
              <w:rPr>
                <w:b/>
                <w:i/>
              </w:rPr>
              <w:t>2.</w:t>
            </w:r>
            <w:r w:rsidRPr="00453693">
              <w:tab/>
            </w:r>
            <w:r w:rsidRPr="00453693">
              <w:rPr>
                <w:b/>
                <w:i/>
              </w:rPr>
              <w:t>Varje medlemsstat ska anslå nödvändiga resurser till de behöriga myndigheterna, inbegripet personal med lämplig utbildning som fått vägledning för att fullgöra sina skyldigheter enligt denna förordning.</w:t>
            </w:r>
          </w:p>
        </w:tc>
        <w:tc>
          <w:tcPr>
            <w:tcW w:w="4876" w:type="dxa"/>
            <w:tcBorders>
              <w:top w:val="nil"/>
              <w:left w:val="nil"/>
              <w:bottom w:val="nil"/>
              <w:right w:val="nil"/>
            </w:tcBorders>
          </w:tcPr>
          <w:p w14:paraId="31614DC5" w14:textId="77777777" w:rsidR="00447BD5" w:rsidRPr="00453693" w:rsidRDefault="00447BD5" w:rsidP="003738E9">
            <w:pPr>
              <w:pStyle w:val="Normal6a"/>
            </w:pPr>
            <w:r w:rsidRPr="00453693">
              <w:rPr>
                <w:b/>
                <w:i/>
              </w:rPr>
              <w:t>utgår</w:t>
            </w:r>
          </w:p>
        </w:tc>
      </w:tr>
    </w:tbl>
    <w:p w14:paraId="52355B50"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3FCFB2E" w14:textId="77777777" w:rsidR="00447BD5" w:rsidRPr="00453693" w:rsidRDefault="00447BD5" w:rsidP="00447BD5">
      <w:r w:rsidRPr="00453693">
        <w:rPr>
          <w:rStyle w:val="HideTWBExt"/>
        </w:rPr>
        <w:t>&lt;/Amend&gt;</w:t>
      </w:r>
    </w:p>
    <w:p w14:paraId="2DBDD646"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2279</w:t>
      </w:r>
      <w:r w:rsidRPr="00453693">
        <w:rPr>
          <w:rStyle w:val="HideTWBExt"/>
        </w:rPr>
        <w:t>&lt;/NumAm&gt;</w:t>
      </w:r>
    </w:p>
    <w:p w14:paraId="66D213C5"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244D4C54" w14:textId="77777777" w:rsidR="00447BD5" w:rsidRPr="00453693" w:rsidRDefault="00447BD5" w:rsidP="00447BD5">
      <w:pPr>
        <w:pStyle w:val="NormalBold"/>
      </w:pPr>
      <w:r w:rsidRPr="00453693">
        <w:rPr>
          <w:rStyle w:val="HideTWBExt"/>
          <w:b w:val="0"/>
        </w:rPr>
        <w:t>&lt;/RepeatBlock-By&gt;</w:t>
      </w:r>
    </w:p>
    <w:p w14:paraId="4475EB3D"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7ACE49E4" w14:textId="77777777" w:rsidR="00447BD5" w:rsidRPr="00453693" w:rsidRDefault="00447BD5" w:rsidP="00447BD5">
      <w:pPr>
        <w:pStyle w:val="NormalBold"/>
      </w:pPr>
      <w:r w:rsidRPr="00453693">
        <w:rPr>
          <w:rStyle w:val="HideTWBExt"/>
        </w:rPr>
        <w:t>&lt;Article&gt;</w:t>
      </w:r>
      <w:r w:rsidRPr="00453693">
        <w:t>Artikel 43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276117D5" w14:textId="77777777" w:rsidTr="003738E9">
        <w:trPr>
          <w:trHeight w:hRule="exact" w:val="240"/>
          <w:jc w:val="center"/>
        </w:trPr>
        <w:tc>
          <w:tcPr>
            <w:tcW w:w="9752" w:type="dxa"/>
            <w:gridSpan w:val="2"/>
            <w:tcBorders>
              <w:top w:val="nil"/>
              <w:left w:val="nil"/>
              <w:bottom w:val="nil"/>
              <w:right w:val="nil"/>
            </w:tcBorders>
          </w:tcPr>
          <w:p w14:paraId="56F59BA6" w14:textId="77777777" w:rsidR="00447BD5" w:rsidRPr="00453693" w:rsidRDefault="00447BD5" w:rsidP="003738E9"/>
        </w:tc>
      </w:tr>
      <w:tr w:rsidR="00447BD5" w:rsidRPr="00453693" w14:paraId="3623B911" w14:textId="77777777" w:rsidTr="003738E9">
        <w:trPr>
          <w:trHeight w:val="240"/>
          <w:jc w:val="center"/>
        </w:trPr>
        <w:tc>
          <w:tcPr>
            <w:tcW w:w="4876" w:type="dxa"/>
            <w:tcBorders>
              <w:top w:val="nil"/>
              <w:left w:val="nil"/>
              <w:bottom w:val="nil"/>
              <w:right w:val="nil"/>
            </w:tcBorders>
          </w:tcPr>
          <w:p w14:paraId="52DC08C4"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5E491E7E" w14:textId="77777777" w:rsidR="00447BD5" w:rsidRPr="00453693" w:rsidRDefault="00447BD5" w:rsidP="003738E9">
            <w:pPr>
              <w:pStyle w:val="AmColumnHeading"/>
            </w:pPr>
            <w:r w:rsidRPr="00453693">
              <w:t>Ändringsförslag</w:t>
            </w:r>
          </w:p>
        </w:tc>
      </w:tr>
      <w:tr w:rsidR="00447BD5" w:rsidRPr="00453693" w14:paraId="53D71B22" w14:textId="77777777" w:rsidTr="003738E9">
        <w:trPr>
          <w:jc w:val="center"/>
        </w:trPr>
        <w:tc>
          <w:tcPr>
            <w:tcW w:w="4876" w:type="dxa"/>
            <w:tcBorders>
              <w:top w:val="nil"/>
              <w:left w:val="nil"/>
              <w:bottom w:val="nil"/>
              <w:right w:val="nil"/>
            </w:tcBorders>
          </w:tcPr>
          <w:p w14:paraId="137F8D3B" w14:textId="77777777" w:rsidR="00447BD5" w:rsidRPr="00453693" w:rsidRDefault="00447BD5" w:rsidP="003738E9">
            <w:pPr>
              <w:pStyle w:val="Normal6a"/>
            </w:pPr>
            <w:r w:rsidRPr="00453693">
              <w:t>2.</w:t>
            </w:r>
            <w:r w:rsidRPr="00453693">
              <w:tab/>
              <w:t xml:space="preserve">Varje medlemsstat ska anslå nödvändiga resurser till de behöriga myndigheterna, inbegripet personal med lämplig utbildning som fått vägledning för att fullgöra sina skyldigheter enligt </w:t>
            </w:r>
            <w:r w:rsidRPr="00453693">
              <w:rPr>
                <w:b/>
                <w:i/>
              </w:rPr>
              <w:t>denna förordning</w:t>
            </w:r>
            <w:r w:rsidRPr="00453693">
              <w:t>.</w:t>
            </w:r>
          </w:p>
        </w:tc>
        <w:tc>
          <w:tcPr>
            <w:tcW w:w="4876" w:type="dxa"/>
            <w:tcBorders>
              <w:top w:val="nil"/>
              <w:left w:val="nil"/>
              <w:bottom w:val="nil"/>
              <w:right w:val="nil"/>
            </w:tcBorders>
          </w:tcPr>
          <w:p w14:paraId="1F59D1EC" w14:textId="77777777" w:rsidR="00447BD5" w:rsidRPr="00453693" w:rsidRDefault="00447BD5" w:rsidP="003738E9">
            <w:pPr>
              <w:pStyle w:val="Normal6a"/>
            </w:pPr>
            <w:r w:rsidRPr="00453693">
              <w:t>2.</w:t>
            </w:r>
            <w:r w:rsidRPr="00453693">
              <w:tab/>
              <w:t xml:space="preserve">Varje medlemsstat ska anslå nödvändiga resurser till de behöriga myndigheterna, inbegripet personal med lämplig utbildning som fått vägledning för att fullgöra sina skyldigheter </w:t>
            </w:r>
            <w:r w:rsidRPr="00453693">
              <w:rPr>
                <w:b/>
                <w:i/>
              </w:rPr>
              <w:t>avseende grundläggande rättigheter</w:t>
            </w:r>
            <w:r w:rsidRPr="00453693">
              <w:t xml:space="preserve"> enligt </w:t>
            </w:r>
            <w:r w:rsidRPr="00453693">
              <w:rPr>
                <w:b/>
                <w:i/>
              </w:rPr>
              <w:t>detta direktiv, liksom andra europeiska och internationella instrument</w:t>
            </w:r>
            <w:r w:rsidRPr="00453693">
              <w:t>.</w:t>
            </w:r>
          </w:p>
        </w:tc>
      </w:tr>
    </w:tbl>
    <w:p w14:paraId="7E38BD5E"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1C5AD11" w14:textId="77777777" w:rsidR="00447BD5" w:rsidRPr="00453693" w:rsidRDefault="00447BD5" w:rsidP="00447BD5">
      <w:r w:rsidRPr="00453693">
        <w:rPr>
          <w:rStyle w:val="HideTWBExt"/>
        </w:rPr>
        <w:t>&lt;/Amend&gt;</w:t>
      </w:r>
    </w:p>
    <w:p w14:paraId="75D5864D"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2280</w:t>
      </w:r>
      <w:r w:rsidRPr="00453693">
        <w:rPr>
          <w:rStyle w:val="HideTWBExt"/>
        </w:rPr>
        <w:t>&lt;/NumAm&gt;</w:t>
      </w:r>
    </w:p>
    <w:p w14:paraId="1B8E2D3D" w14:textId="77777777" w:rsidR="00447BD5" w:rsidRPr="00453693" w:rsidRDefault="00447BD5" w:rsidP="00447BD5">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386A3AFA" w14:textId="77777777" w:rsidR="00447BD5" w:rsidRPr="00453693" w:rsidRDefault="00447BD5" w:rsidP="00447BD5">
      <w:pPr>
        <w:pStyle w:val="NormalBold"/>
      </w:pPr>
      <w:r w:rsidRPr="00453693">
        <w:rPr>
          <w:rStyle w:val="HideTWBExt"/>
          <w:b w:val="0"/>
        </w:rPr>
        <w:t>&lt;/RepeatBlock-By&gt;</w:t>
      </w:r>
    </w:p>
    <w:p w14:paraId="5E655D0A"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71AF28C3" w14:textId="77777777" w:rsidR="00447BD5" w:rsidRPr="00453693" w:rsidRDefault="00447BD5" w:rsidP="00447BD5">
      <w:pPr>
        <w:pStyle w:val="NormalBold"/>
      </w:pPr>
      <w:r w:rsidRPr="00453693">
        <w:rPr>
          <w:rStyle w:val="HideTWBExt"/>
        </w:rPr>
        <w:t>&lt;Article&gt;</w:t>
      </w:r>
      <w:r w:rsidRPr="00453693">
        <w:t>Artikel 43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292BB1D8" w14:textId="77777777" w:rsidTr="003738E9">
        <w:trPr>
          <w:trHeight w:hRule="exact" w:val="240"/>
          <w:jc w:val="center"/>
        </w:trPr>
        <w:tc>
          <w:tcPr>
            <w:tcW w:w="9752" w:type="dxa"/>
            <w:gridSpan w:val="2"/>
            <w:tcBorders>
              <w:top w:val="nil"/>
              <w:left w:val="nil"/>
              <w:bottom w:val="nil"/>
              <w:right w:val="nil"/>
            </w:tcBorders>
          </w:tcPr>
          <w:p w14:paraId="67BBC2C3" w14:textId="77777777" w:rsidR="00447BD5" w:rsidRPr="00453693" w:rsidRDefault="00447BD5" w:rsidP="003738E9"/>
        </w:tc>
      </w:tr>
      <w:tr w:rsidR="00447BD5" w:rsidRPr="00453693" w14:paraId="29344F93" w14:textId="77777777" w:rsidTr="003738E9">
        <w:trPr>
          <w:trHeight w:val="240"/>
          <w:jc w:val="center"/>
        </w:trPr>
        <w:tc>
          <w:tcPr>
            <w:tcW w:w="4876" w:type="dxa"/>
            <w:tcBorders>
              <w:top w:val="nil"/>
              <w:left w:val="nil"/>
              <w:bottom w:val="nil"/>
              <w:right w:val="nil"/>
            </w:tcBorders>
          </w:tcPr>
          <w:p w14:paraId="0C5280BE"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5421A142" w14:textId="77777777" w:rsidR="00447BD5" w:rsidRPr="00453693" w:rsidRDefault="00447BD5" w:rsidP="003738E9">
            <w:pPr>
              <w:pStyle w:val="AmColumnHeading"/>
            </w:pPr>
            <w:r w:rsidRPr="00453693">
              <w:t>Ändringsförslag</w:t>
            </w:r>
          </w:p>
        </w:tc>
      </w:tr>
      <w:tr w:rsidR="00447BD5" w:rsidRPr="00453693" w14:paraId="49FB71D9" w14:textId="77777777" w:rsidTr="003738E9">
        <w:trPr>
          <w:jc w:val="center"/>
        </w:trPr>
        <w:tc>
          <w:tcPr>
            <w:tcW w:w="4876" w:type="dxa"/>
            <w:tcBorders>
              <w:top w:val="nil"/>
              <w:left w:val="nil"/>
              <w:bottom w:val="nil"/>
              <w:right w:val="nil"/>
            </w:tcBorders>
          </w:tcPr>
          <w:p w14:paraId="56DD71C6" w14:textId="77777777" w:rsidR="00447BD5" w:rsidRPr="00453693" w:rsidRDefault="00447BD5" w:rsidP="003738E9">
            <w:pPr>
              <w:pStyle w:val="Normal6a"/>
            </w:pPr>
            <w:r w:rsidRPr="00453693">
              <w:t>2.</w:t>
            </w:r>
            <w:r w:rsidRPr="00453693">
              <w:tab/>
              <w:t xml:space="preserve">Varje medlemsstat ska anslå </w:t>
            </w:r>
            <w:r w:rsidRPr="00453693">
              <w:rPr>
                <w:b/>
                <w:i/>
              </w:rPr>
              <w:t>nödvändiga</w:t>
            </w:r>
            <w:r w:rsidRPr="00453693">
              <w:t xml:space="preserve"> resurser till de behöriga myndigheterna, inbegripet personal med lämplig utbildning </w:t>
            </w:r>
            <w:r w:rsidRPr="00453693">
              <w:rPr>
                <w:b/>
                <w:i/>
              </w:rPr>
              <w:t>som fått vägledning för att fullgöra sina skyldigheter enligt denna förordning</w:t>
            </w:r>
            <w:r w:rsidRPr="00453693">
              <w:t>.</w:t>
            </w:r>
          </w:p>
        </w:tc>
        <w:tc>
          <w:tcPr>
            <w:tcW w:w="4876" w:type="dxa"/>
            <w:tcBorders>
              <w:top w:val="nil"/>
              <w:left w:val="nil"/>
              <w:bottom w:val="nil"/>
              <w:right w:val="nil"/>
            </w:tcBorders>
          </w:tcPr>
          <w:p w14:paraId="08629BB0" w14:textId="77777777" w:rsidR="00447BD5" w:rsidRPr="00453693" w:rsidRDefault="00447BD5" w:rsidP="003738E9">
            <w:pPr>
              <w:pStyle w:val="Normal6a"/>
            </w:pPr>
            <w:r w:rsidRPr="00453693">
              <w:t>2.</w:t>
            </w:r>
            <w:r w:rsidRPr="00453693">
              <w:tab/>
              <w:t xml:space="preserve">Varje medlemsstat ska anslå </w:t>
            </w:r>
            <w:r w:rsidRPr="00453693">
              <w:rPr>
                <w:b/>
                <w:i/>
              </w:rPr>
              <w:t>de</w:t>
            </w:r>
            <w:r w:rsidRPr="00453693">
              <w:t xml:space="preserve"> resurser </w:t>
            </w:r>
            <w:r w:rsidRPr="00453693">
              <w:rPr>
                <w:b/>
                <w:i/>
              </w:rPr>
              <w:t>som den anser nödvändiga</w:t>
            </w:r>
            <w:r w:rsidRPr="00453693">
              <w:t xml:space="preserve"> till de behöriga myndigheterna, inbegripet personal med lämplig utbildning.</w:t>
            </w:r>
          </w:p>
        </w:tc>
      </w:tr>
    </w:tbl>
    <w:p w14:paraId="4E4B738A"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F9C4994" w14:textId="77777777" w:rsidR="00447BD5" w:rsidRPr="00453693" w:rsidRDefault="00447BD5" w:rsidP="00447BD5">
      <w:r w:rsidRPr="00453693">
        <w:rPr>
          <w:rStyle w:val="HideTWBExt"/>
        </w:rPr>
        <w:t>&lt;/Amend&gt;</w:t>
      </w:r>
    </w:p>
    <w:p w14:paraId="4DAED62F"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2281</w:t>
      </w:r>
      <w:r w:rsidRPr="00453693">
        <w:rPr>
          <w:rStyle w:val="HideTWBExt"/>
        </w:rPr>
        <w:t>&lt;/NumAm&gt;</w:t>
      </w:r>
    </w:p>
    <w:p w14:paraId="475BA1A4"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2154DEE1" w14:textId="77777777" w:rsidR="00447BD5" w:rsidRPr="00453693" w:rsidRDefault="00447BD5" w:rsidP="00447BD5">
      <w:pPr>
        <w:pStyle w:val="NormalBold"/>
      </w:pPr>
      <w:r w:rsidRPr="00453693">
        <w:rPr>
          <w:rStyle w:val="HideTWBExt"/>
          <w:b w:val="0"/>
        </w:rPr>
        <w:t>&lt;/RepeatBlock-By&gt;</w:t>
      </w:r>
    </w:p>
    <w:p w14:paraId="4FF73075"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90AE6B9" w14:textId="77777777" w:rsidR="00447BD5" w:rsidRPr="00453693" w:rsidRDefault="00447BD5" w:rsidP="00447BD5">
      <w:pPr>
        <w:pStyle w:val="NormalBold"/>
      </w:pPr>
      <w:r w:rsidRPr="00453693">
        <w:rPr>
          <w:rStyle w:val="HideTWBExt"/>
        </w:rPr>
        <w:t>&lt;Article&gt;</w:t>
      </w:r>
      <w:r w:rsidRPr="00453693">
        <w:t>Artikel 43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0F172E3B" w14:textId="77777777" w:rsidTr="003738E9">
        <w:trPr>
          <w:trHeight w:hRule="exact" w:val="240"/>
          <w:jc w:val="center"/>
        </w:trPr>
        <w:tc>
          <w:tcPr>
            <w:tcW w:w="9752" w:type="dxa"/>
            <w:gridSpan w:val="2"/>
            <w:tcBorders>
              <w:top w:val="nil"/>
              <w:left w:val="nil"/>
              <w:bottom w:val="nil"/>
              <w:right w:val="nil"/>
            </w:tcBorders>
          </w:tcPr>
          <w:p w14:paraId="12422878" w14:textId="77777777" w:rsidR="00447BD5" w:rsidRPr="00453693" w:rsidRDefault="00447BD5" w:rsidP="003738E9"/>
        </w:tc>
      </w:tr>
      <w:tr w:rsidR="00447BD5" w:rsidRPr="00453693" w14:paraId="7B506706" w14:textId="77777777" w:rsidTr="003738E9">
        <w:trPr>
          <w:trHeight w:val="240"/>
          <w:jc w:val="center"/>
        </w:trPr>
        <w:tc>
          <w:tcPr>
            <w:tcW w:w="4876" w:type="dxa"/>
            <w:tcBorders>
              <w:top w:val="nil"/>
              <w:left w:val="nil"/>
              <w:bottom w:val="nil"/>
              <w:right w:val="nil"/>
            </w:tcBorders>
          </w:tcPr>
          <w:p w14:paraId="07554E7A"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6EB044E8" w14:textId="77777777" w:rsidR="00447BD5" w:rsidRPr="00453693" w:rsidRDefault="00447BD5" w:rsidP="003738E9">
            <w:pPr>
              <w:pStyle w:val="AmColumnHeading"/>
            </w:pPr>
            <w:r w:rsidRPr="00453693">
              <w:t>Ändringsförslag</w:t>
            </w:r>
          </w:p>
        </w:tc>
      </w:tr>
      <w:tr w:rsidR="00447BD5" w:rsidRPr="00453693" w14:paraId="172F2A6F" w14:textId="77777777" w:rsidTr="003738E9">
        <w:trPr>
          <w:jc w:val="center"/>
        </w:trPr>
        <w:tc>
          <w:tcPr>
            <w:tcW w:w="4876" w:type="dxa"/>
            <w:tcBorders>
              <w:top w:val="nil"/>
              <w:left w:val="nil"/>
              <w:bottom w:val="nil"/>
              <w:right w:val="nil"/>
            </w:tcBorders>
          </w:tcPr>
          <w:p w14:paraId="568D3D00" w14:textId="77777777" w:rsidR="00447BD5" w:rsidRPr="00453693" w:rsidRDefault="00447BD5" w:rsidP="003738E9">
            <w:pPr>
              <w:pStyle w:val="Normal6a"/>
            </w:pPr>
            <w:r w:rsidRPr="00453693">
              <w:rPr>
                <w:b/>
                <w:i/>
              </w:rPr>
              <w:t>3.</w:t>
            </w:r>
            <w:r w:rsidRPr="00453693">
              <w:tab/>
            </w:r>
            <w:r w:rsidRPr="00453693">
              <w:rPr>
                <w:b/>
                <w:i/>
              </w:rPr>
              <w:t xml:space="preserve">Medlemsstaterna ska säkerställa en tillräcklig nivå av </w:t>
            </w:r>
            <w:proofErr w:type="spellStart"/>
            <w:r w:rsidRPr="00453693">
              <w:rPr>
                <w:b/>
                <w:i/>
              </w:rPr>
              <w:t>förvarskapacitet</w:t>
            </w:r>
            <w:proofErr w:type="spellEnd"/>
            <w:r w:rsidRPr="00453693">
              <w:rPr>
                <w:b/>
                <w:i/>
              </w:rPr>
              <w:t xml:space="preserve"> med beaktande av faktiska behov och förväntade återvändanden under de kommande tolv månaderna, särskilt i syfte att ha väl förberedda system och beredskapsplanering i enlighet med artikel 7 i förordning (EU) 2024/1351.</w:t>
            </w:r>
          </w:p>
        </w:tc>
        <w:tc>
          <w:tcPr>
            <w:tcW w:w="4876" w:type="dxa"/>
            <w:tcBorders>
              <w:top w:val="nil"/>
              <w:left w:val="nil"/>
              <w:bottom w:val="nil"/>
              <w:right w:val="nil"/>
            </w:tcBorders>
          </w:tcPr>
          <w:p w14:paraId="036A1187" w14:textId="77777777" w:rsidR="00447BD5" w:rsidRPr="00453693" w:rsidRDefault="00447BD5" w:rsidP="003738E9">
            <w:pPr>
              <w:pStyle w:val="Normal6a"/>
            </w:pPr>
            <w:r w:rsidRPr="00453693">
              <w:rPr>
                <w:b/>
                <w:i/>
              </w:rPr>
              <w:t>utgår</w:t>
            </w:r>
          </w:p>
        </w:tc>
      </w:tr>
    </w:tbl>
    <w:p w14:paraId="077B9542"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B19A98B" w14:textId="77777777" w:rsidR="00447BD5" w:rsidRPr="00453693" w:rsidRDefault="00447BD5" w:rsidP="00447BD5">
      <w:pPr>
        <w:pStyle w:val="AmJustTitle"/>
      </w:pPr>
      <w:r w:rsidRPr="00453693">
        <w:rPr>
          <w:rStyle w:val="HideTWBExt"/>
        </w:rPr>
        <w:t>&lt;TitreJust&gt;</w:t>
      </w:r>
      <w:r w:rsidRPr="00453693">
        <w:t>Motivering</w:t>
      </w:r>
      <w:r w:rsidRPr="00453693">
        <w:rPr>
          <w:rStyle w:val="HideTWBExt"/>
        </w:rPr>
        <w:t>&lt;/TitreJust&gt;</w:t>
      </w:r>
    </w:p>
    <w:p w14:paraId="128A058D" w14:textId="77777777" w:rsidR="00447BD5" w:rsidRPr="00453693" w:rsidRDefault="00447BD5" w:rsidP="00447BD5">
      <w:pPr>
        <w:pStyle w:val="AmJustText"/>
      </w:pPr>
      <w:r w:rsidRPr="00453693">
        <w:t xml:space="preserve">En ökning av </w:t>
      </w:r>
      <w:proofErr w:type="spellStart"/>
      <w:r w:rsidRPr="00453693">
        <w:t>förvarskapaciteten</w:t>
      </w:r>
      <w:proofErr w:type="spellEnd"/>
      <w:r w:rsidRPr="00453693">
        <w:t xml:space="preserve"> kommer inte nödvändigtvis att öka återvändandetalen. Mer sannolikt kommer </w:t>
      </w:r>
      <w:proofErr w:type="spellStart"/>
      <w:r w:rsidRPr="00453693">
        <w:t>förvarstalen</w:t>
      </w:r>
      <w:proofErr w:type="spellEnd"/>
      <w:r w:rsidRPr="00453693">
        <w:t xml:space="preserve"> att öka. Detta är inte bara feltänkt utan kostar också medlemsstaterna och unionen mycket pengar.</w:t>
      </w:r>
    </w:p>
    <w:p w14:paraId="5403B3B6" w14:textId="77777777" w:rsidR="00447BD5" w:rsidRPr="00453693" w:rsidRDefault="00447BD5" w:rsidP="00447BD5">
      <w:r w:rsidRPr="00453693">
        <w:rPr>
          <w:rStyle w:val="HideTWBExt"/>
        </w:rPr>
        <w:t>&lt;/Amend&gt;</w:t>
      </w:r>
    </w:p>
    <w:p w14:paraId="7A315DF6"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2282</w:t>
      </w:r>
      <w:r w:rsidRPr="00453693">
        <w:rPr>
          <w:rStyle w:val="HideTWBExt"/>
        </w:rPr>
        <w:t>&lt;/NumAm&gt;</w:t>
      </w:r>
    </w:p>
    <w:p w14:paraId="52EE8E38"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24D2CAE5" w14:textId="77777777" w:rsidR="00447BD5" w:rsidRPr="00453693" w:rsidRDefault="00447BD5" w:rsidP="00447BD5">
      <w:pPr>
        <w:pStyle w:val="NormalBold"/>
      </w:pPr>
      <w:r w:rsidRPr="00453693">
        <w:rPr>
          <w:rStyle w:val="HideTWBExt"/>
          <w:b w:val="0"/>
        </w:rPr>
        <w:t>&lt;/RepeatBlock-By&gt;</w:t>
      </w:r>
    </w:p>
    <w:p w14:paraId="45BE70C8"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35F98E56" w14:textId="77777777" w:rsidR="00447BD5" w:rsidRPr="00453693" w:rsidRDefault="00447BD5" w:rsidP="00447BD5">
      <w:pPr>
        <w:pStyle w:val="NormalBold"/>
      </w:pPr>
      <w:r w:rsidRPr="00453693">
        <w:rPr>
          <w:rStyle w:val="HideTWBExt"/>
        </w:rPr>
        <w:t>&lt;Article&gt;</w:t>
      </w:r>
      <w:r w:rsidRPr="00453693">
        <w:t>Artikel 43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534A2050" w14:textId="77777777" w:rsidTr="003738E9">
        <w:trPr>
          <w:trHeight w:hRule="exact" w:val="240"/>
          <w:jc w:val="center"/>
        </w:trPr>
        <w:tc>
          <w:tcPr>
            <w:tcW w:w="9752" w:type="dxa"/>
            <w:gridSpan w:val="2"/>
            <w:tcBorders>
              <w:top w:val="nil"/>
              <w:left w:val="nil"/>
              <w:bottom w:val="nil"/>
              <w:right w:val="nil"/>
            </w:tcBorders>
          </w:tcPr>
          <w:p w14:paraId="41D63F60" w14:textId="77777777" w:rsidR="00447BD5" w:rsidRPr="00453693" w:rsidRDefault="00447BD5" w:rsidP="003738E9"/>
        </w:tc>
      </w:tr>
      <w:tr w:rsidR="00447BD5" w:rsidRPr="00453693" w14:paraId="319E53CC" w14:textId="77777777" w:rsidTr="003738E9">
        <w:trPr>
          <w:trHeight w:val="240"/>
          <w:jc w:val="center"/>
        </w:trPr>
        <w:tc>
          <w:tcPr>
            <w:tcW w:w="4876" w:type="dxa"/>
            <w:tcBorders>
              <w:top w:val="nil"/>
              <w:left w:val="nil"/>
              <w:bottom w:val="nil"/>
              <w:right w:val="nil"/>
            </w:tcBorders>
          </w:tcPr>
          <w:p w14:paraId="5DC6801E"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232DDDAF" w14:textId="77777777" w:rsidR="00447BD5" w:rsidRPr="00453693" w:rsidRDefault="00447BD5" w:rsidP="003738E9">
            <w:pPr>
              <w:pStyle w:val="AmColumnHeading"/>
            </w:pPr>
            <w:r w:rsidRPr="00453693">
              <w:t>Ändringsförslag</w:t>
            </w:r>
          </w:p>
        </w:tc>
      </w:tr>
      <w:tr w:rsidR="00447BD5" w:rsidRPr="00453693" w14:paraId="2E8DD25B" w14:textId="77777777" w:rsidTr="003738E9">
        <w:trPr>
          <w:jc w:val="center"/>
        </w:trPr>
        <w:tc>
          <w:tcPr>
            <w:tcW w:w="4876" w:type="dxa"/>
            <w:tcBorders>
              <w:top w:val="nil"/>
              <w:left w:val="nil"/>
              <w:bottom w:val="nil"/>
              <w:right w:val="nil"/>
            </w:tcBorders>
          </w:tcPr>
          <w:p w14:paraId="22018F0E" w14:textId="77777777" w:rsidR="00447BD5" w:rsidRPr="00453693" w:rsidRDefault="00447BD5" w:rsidP="003738E9">
            <w:pPr>
              <w:pStyle w:val="Normal6a"/>
            </w:pPr>
            <w:r w:rsidRPr="00453693">
              <w:rPr>
                <w:b/>
                <w:i/>
              </w:rPr>
              <w:t>3.</w:t>
            </w:r>
            <w:r w:rsidRPr="00453693">
              <w:tab/>
            </w:r>
            <w:r w:rsidRPr="00453693">
              <w:rPr>
                <w:b/>
                <w:i/>
              </w:rPr>
              <w:t xml:space="preserve">Medlemsstaterna ska säkerställa en tillräcklig nivå av </w:t>
            </w:r>
            <w:proofErr w:type="spellStart"/>
            <w:r w:rsidRPr="00453693">
              <w:rPr>
                <w:b/>
                <w:i/>
              </w:rPr>
              <w:t>förvarskapacitet</w:t>
            </w:r>
            <w:proofErr w:type="spellEnd"/>
            <w:r w:rsidRPr="00453693">
              <w:rPr>
                <w:b/>
                <w:i/>
              </w:rPr>
              <w:t xml:space="preserve"> med beaktande av faktiska behov och förväntade återvändanden under de kommande tolv månaderna, särskilt i syfte att ha väl förberedda system och beredskapsplanering i enlighet med artikel 7 i förordning (EU) 2024/1351.</w:t>
            </w:r>
          </w:p>
        </w:tc>
        <w:tc>
          <w:tcPr>
            <w:tcW w:w="4876" w:type="dxa"/>
            <w:tcBorders>
              <w:top w:val="nil"/>
              <w:left w:val="nil"/>
              <w:bottom w:val="nil"/>
              <w:right w:val="nil"/>
            </w:tcBorders>
          </w:tcPr>
          <w:p w14:paraId="30D9CCAD" w14:textId="77777777" w:rsidR="00447BD5" w:rsidRPr="00453693" w:rsidRDefault="00447BD5" w:rsidP="003738E9">
            <w:pPr>
              <w:pStyle w:val="Normal6a"/>
            </w:pPr>
            <w:r w:rsidRPr="00453693">
              <w:rPr>
                <w:b/>
                <w:i/>
              </w:rPr>
              <w:t>utgår</w:t>
            </w:r>
          </w:p>
        </w:tc>
      </w:tr>
    </w:tbl>
    <w:p w14:paraId="11CBA7CE"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CF14CE5" w14:textId="77777777" w:rsidR="00447BD5" w:rsidRPr="00453693" w:rsidRDefault="00447BD5" w:rsidP="00447BD5">
      <w:r w:rsidRPr="00453693">
        <w:rPr>
          <w:rStyle w:val="HideTWBExt"/>
        </w:rPr>
        <w:t>&lt;/Amend&gt;</w:t>
      </w:r>
    </w:p>
    <w:p w14:paraId="675E1517"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2283</w:t>
      </w:r>
      <w:r w:rsidRPr="00453693">
        <w:rPr>
          <w:rStyle w:val="HideTWBExt"/>
        </w:rPr>
        <w:t>&lt;/NumAm&gt;</w:t>
      </w:r>
    </w:p>
    <w:p w14:paraId="1F5C0061"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278747BB" w14:textId="77777777" w:rsidR="00447BD5" w:rsidRPr="00453693" w:rsidRDefault="00447BD5" w:rsidP="00447BD5">
      <w:pPr>
        <w:pStyle w:val="NormalBold"/>
      </w:pPr>
      <w:r w:rsidRPr="00453693">
        <w:rPr>
          <w:rStyle w:val="HideTWBExt"/>
          <w:b w:val="0"/>
        </w:rPr>
        <w:t>&lt;/RepeatBlock-By&gt;</w:t>
      </w:r>
    </w:p>
    <w:p w14:paraId="0BD79725"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68CE217C" w14:textId="77777777" w:rsidR="00447BD5" w:rsidRPr="00453693" w:rsidRDefault="00447BD5" w:rsidP="00447BD5">
      <w:pPr>
        <w:pStyle w:val="NormalBold"/>
      </w:pPr>
      <w:r w:rsidRPr="00453693">
        <w:rPr>
          <w:rStyle w:val="HideTWBExt"/>
        </w:rPr>
        <w:t>&lt;Article&gt;</w:t>
      </w:r>
      <w:r w:rsidRPr="00453693">
        <w:t>Artikel 43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37E62C58" w14:textId="77777777" w:rsidTr="003738E9">
        <w:trPr>
          <w:trHeight w:hRule="exact" w:val="240"/>
          <w:jc w:val="center"/>
        </w:trPr>
        <w:tc>
          <w:tcPr>
            <w:tcW w:w="9752" w:type="dxa"/>
            <w:gridSpan w:val="2"/>
            <w:tcBorders>
              <w:top w:val="nil"/>
              <w:left w:val="nil"/>
              <w:bottom w:val="nil"/>
              <w:right w:val="nil"/>
            </w:tcBorders>
          </w:tcPr>
          <w:p w14:paraId="46E770FB" w14:textId="77777777" w:rsidR="00447BD5" w:rsidRPr="00453693" w:rsidRDefault="00447BD5" w:rsidP="003738E9"/>
        </w:tc>
      </w:tr>
      <w:tr w:rsidR="00447BD5" w:rsidRPr="00453693" w14:paraId="1844ED1E" w14:textId="77777777" w:rsidTr="003738E9">
        <w:trPr>
          <w:trHeight w:val="240"/>
          <w:jc w:val="center"/>
        </w:trPr>
        <w:tc>
          <w:tcPr>
            <w:tcW w:w="4876" w:type="dxa"/>
            <w:tcBorders>
              <w:top w:val="nil"/>
              <w:left w:val="nil"/>
              <w:bottom w:val="nil"/>
              <w:right w:val="nil"/>
            </w:tcBorders>
          </w:tcPr>
          <w:p w14:paraId="143FF9AC"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7559FCD2" w14:textId="77777777" w:rsidR="00447BD5" w:rsidRPr="00453693" w:rsidRDefault="00447BD5" w:rsidP="003738E9">
            <w:pPr>
              <w:pStyle w:val="AmColumnHeading"/>
            </w:pPr>
            <w:r w:rsidRPr="00453693">
              <w:t>Ändringsförslag</w:t>
            </w:r>
          </w:p>
        </w:tc>
      </w:tr>
      <w:tr w:rsidR="00447BD5" w:rsidRPr="00453693" w14:paraId="40276CB0" w14:textId="77777777" w:rsidTr="003738E9">
        <w:trPr>
          <w:jc w:val="center"/>
        </w:trPr>
        <w:tc>
          <w:tcPr>
            <w:tcW w:w="4876" w:type="dxa"/>
            <w:tcBorders>
              <w:top w:val="nil"/>
              <w:left w:val="nil"/>
              <w:bottom w:val="nil"/>
              <w:right w:val="nil"/>
            </w:tcBorders>
          </w:tcPr>
          <w:p w14:paraId="27494FDF" w14:textId="77777777" w:rsidR="00447BD5" w:rsidRPr="00453693" w:rsidRDefault="00447BD5" w:rsidP="003738E9">
            <w:pPr>
              <w:pStyle w:val="Normal6a"/>
            </w:pPr>
            <w:r w:rsidRPr="00453693">
              <w:rPr>
                <w:b/>
                <w:i/>
              </w:rPr>
              <w:t>3.</w:t>
            </w:r>
            <w:r w:rsidRPr="00453693">
              <w:tab/>
            </w:r>
            <w:r w:rsidRPr="00453693">
              <w:rPr>
                <w:b/>
                <w:i/>
              </w:rPr>
              <w:t xml:space="preserve">Medlemsstaterna ska säkerställa en tillräcklig nivå av </w:t>
            </w:r>
            <w:proofErr w:type="spellStart"/>
            <w:r w:rsidRPr="00453693">
              <w:rPr>
                <w:b/>
                <w:i/>
              </w:rPr>
              <w:t>förvarskapacitet</w:t>
            </w:r>
            <w:proofErr w:type="spellEnd"/>
            <w:r w:rsidRPr="00453693">
              <w:rPr>
                <w:b/>
                <w:i/>
              </w:rPr>
              <w:t xml:space="preserve"> med beaktande av faktiska behov och förväntade återvändanden under de kommande tolv månaderna, särskilt i syfte att ha väl förberedda system och beredskapsplanering i enlighet med artikel 7 i förordning (EU) 2024/1351.</w:t>
            </w:r>
          </w:p>
        </w:tc>
        <w:tc>
          <w:tcPr>
            <w:tcW w:w="4876" w:type="dxa"/>
            <w:tcBorders>
              <w:top w:val="nil"/>
              <w:left w:val="nil"/>
              <w:bottom w:val="nil"/>
              <w:right w:val="nil"/>
            </w:tcBorders>
          </w:tcPr>
          <w:p w14:paraId="4289EBCA" w14:textId="77777777" w:rsidR="00447BD5" w:rsidRPr="00453693" w:rsidRDefault="00447BD5" w:rsidP="003738E9">
            <w:pPr>
              <w:pStyle w:val="Normal6a"/>
            </w:pPr>
            <w:r w:rsidRPr="00453693">
              <w:rPr>
                <w:b/>
                <w:i/>
              </w:rPr>
              <w:t>utgår</w:t>
            </w:r>
          </w:p>
        </w:tc>
      </w:tr>
    </w:tbl>
    <w:p w14:paraId="438180A4"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A30F236" w14:textId="77777777" w:rsidR="00447BD5" w:rsidRPr="00453693" w:rsidRDefault="00447BD5" w:rsidP="00447BD5">
      <w:r w:rsidRPr="00453693">
        <w:rPr>
          <w:rStyle w:val="HideTWBExt"/>
        </w:rPr>
        <w:t>&lt;/Amend&gt;</w:t>
      </w:r>
    </w:p>
    <w:p w14:paraId="2EA74825"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2284</w:t>
      </w:r>
      <w:r w:rsidRPr="00453693">
        <w:rPr>
          <w:rStyle w:val="HideTWBExt"/>
        </w:rPr>
        <w:t>&lt;/NumAm&gt;</w:t>
      </w:r>
    </w:p>
    <w:p w14:paraId="62879260" w14:textId="77777777" w:rsidR="00447BD5" w:rsidRPr="00453693" w:rsidRDefault="00447BD5" w:rsidP="00447BD5">
      <w:pPr>
        <w:pStyle w:val="NormalBold"/>
      </w:pPr>
      <w:r w:rsidRPr="00453693">
        <w:rPr>
          <w:rStyle w:val="HideTWBExt"/>
          <w:b w:val="0"/>
        </w:rPr>
        <w:t>&lt;RepeatBlock-By&gt;&lt;Members&gt;</w:t>
      </w:r>
      <w:r w:rsidRPr="00453693">
        <w:t>Mélissa Camara</w:t>
      </w:r>
      <w:r w:rsidRPr="00453693">
        <w:rPr>
          <w:rStyle w:val="HideTWBExt"/>
          <w:b w:val="0"/>
        </w:rPr>
        <w:t>&lt;/Members&gt;</w:t>
      </w:r>
    </w:p>
    <w:p w14:paraId="06074C0A" w14:textId="77777777" w:rsidR="00447BD5" w:rsidRPr="00453693" w:rsidRDefault="00447BD5" w:rsidP="00447BD5">
      <w:pPr>
        <w:pStyle w:val="NormalBold"/>
      </w:pPr>
      <w:r w:rsidRPr="00453693">
        <w:rPr>
          <w:rStyle w:val="HideTWBExt"/>
          <w:b w:val="0"/>
        </w:rPr>
        <w:t>&lt;/RepeatBlock-By&gt;</w:t>
      </w:r>
    </w:p>
    <w:p w14:paraId="60FCC2F8"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BD08BCB" w14:textId="77777777" w:rsidR="00447BD5" w:rsidRPr="00453693" w:rsidRDefault="00447BD5" w:rsidP="00447BD5">
      <w:pPr>
        <w:pStyle w:val="NormalBold"/>
      </w:pPr>
      <w:r w:rsidRPr="00453693">
        <w:rPr>
          <w:rStyle w:val="HideTWBExt"/>
        </w:rPr>
        <w:t>&lt;Article&gt;</w:t>
      </w:r>
      <w:r w:rsidRPr="00453693">
        <w:t>Artikel 43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2AB4664D" w14:textId="77777777" w:rsidTr="003738E9">
        <w:trPr>
          <w:trHeight w:hRule="exact" w:val="240"/>
          <w:jc w:val="center"/>
        </w:trPr>
        <w:tc>
          <w:tcPr>
            <w:tcW w:w="9752" w:type="dxa"/>
            <w:gridSpan w:val="2"/>
            <w:tcBorders>
              <w:top w:val="nil"/>
              <w:left w:val="nil"/>
              <w:bottom w:val="nil"/>
              <w:right w:val="nil"/>
            </w:tcBorders>
          </w:tcPr>
          <w:p w14:paraId="6A8FD392" w14:textId="77777777" w:rsidR="00447BD5" w:rsidRPr="00453693" w:rsidRDefault="00447BD5" w:rsidP="003738E9"/>
        </w:tc>
      </w:tr>
      <w:tr w:rsidR="00447BD5" w:rsidRPr="00453693" w14:paraId="133468F6" w14:textId="77777777" w:rsidTr="003738E9">
        <w:trPr>
          <w:trHeight w:val="240"/>
          <w:jc w:val="center"/>
        </w:trPr>
        <w:tc>
          <w:tcPr>
            <w:tcW w:w="4876" w:type="dxa"/>
            <w:tcBorders>
              <w:top w:val="nil"/>
              <w:left w:val="nil"/>
              <w:bottom w:val="nil"/>
              <w:right w:val="nil"/>
            </w:tcBorders>
          </w:tcPr>
          <w:p w14:paraId="65C55EC7"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5FD1EB15" w14:textId="77777777" w:rsidR="00447BD5" w:rsidRPr="00453693" w:rsidRDefault="00447BD5" w:rsidP="003738E9">
            <w:pPr>
              <w:pStyle w:val="AmColumnHeading"/>
            </w:pPr>
            <w:r w:rsidRPr="00453693">
              <w:t>Ändringsförslag</w:t>
            </w:r>
          </w:p>
        </w:tc>
      </w:tr>
      <w:tr w:rsidR="00447BD5" w:rsidRPr="00453693" w14:paraId="6AA4B054" w14:textId="77777777" w:rsidTr="003738E9">
        <w:trPr>
          <w:jc w:val="center"/>
        </w:trPr>
        <w:tc>
          <w:tcPr>
            <w:tcW w:w="4876" w:type="dxa"/>
            <w:tcBorders>
              <w:top w:val="nil"/>
              <w:left w:val="nil"/>
              <w:bottom w:val="nil"/>
              <w:right w:val="nil"/>
            </w:tcBorders>
          </w:tcPr>
          <w:p w14:paraId="5CAB6129" w14:textId="77777777" w:rsidR="00447BD5" w:rsidRPr="00453693" w:rsidRDefault="00447BD5" w:rsidP="003738E9">
            <w:pPr>
              <w:pStyle w:val="Normal6a"/>
            </w:pPr>
            <w:r w:rsidRPr="00453693">
              <w:t>3.</w:t>
            </w:r>
            <w:r w:rsidRPr="00453693">
              <w:tab/>
              <w:t xml:space="preserve">Medlemsstaterna ska säkerställa en tillräcklig nivå av </w:t>
            </w:r>
            <w:proofErr w:type="spellStart"/>
            <w:r w:rsidRPr="00453693">
              <w:t>förvarskapacitet</w:t>
            </w:r>
            <w:proofErr w:type="spellEnd"/>
            <w:r w:rsidRPr="00453693">
              <w:t xml:space="preserve"> med beaktande av faktiska behov och förväntade återvändanden under de kommande tolv månaderna, särskilt i syfte att ha väl förberedda system och beredskapsplanering i enlighet med artikel 7 i förordning (EU) 2024/1351.</w:t>
            </w:r>
          </w:p>
        </w:tc>
        <w:tc>
          <w:tcPr>
            <w:tcW w:w="4876" w:type="dxa"/>
            <w:tcBorders>
              <w:top w:val="nil"/>
              <w:left w:val="nil"/>
              <w:bottom w:val="nil"/>
              <w:right w:val="nil"/>
            </w:tcBorders>
          </w:tcPr>
          <w:p w14:paraId="35BB39C9" w14:textId="77777777" w:rsidR="00447BD5" w:rsidRPr="00453693" w:rsidRDefault="00447BD5" w:rsidP="003738E9">
            <w:pPr>
              <w:pStyle w:val="Normal6a"/>
            </w:pPr>
            <w:r w:rsidRPr="00453693">
              <w:t>3.</w:t>
            </w:r>
            <w:r w:rsidRPr="00453693">
              <w:tab/>
              <w:t xml:space="preserve">Medlemsstaterna ska säkerställa en tillräcklig nivå av </w:t>
            </w:r>
            <w:r w:rsidRPr="00453693">
              <w:rPr>
                <w:b/>
                <w:i/>
              </w:rPr>
              <w:t>administrativ</w:t>
            </w:r>
            <w:r w:rsidRPr="00453693">
              <w:t xml:space="preserve"> </w:t>
            </w:r>
            <w:proofErr w:type="spellStart"/>
            <w:r w:rsidRPr="00453693">
              <w:t>förvarskapacitet</w:t>
            </w:r>
            <w:proofErr w:type="spellEnd"/>
            <w:r w:rsidRPr="00453693">
              <w:t xml:space="preserve"> med beaktande av faktiska behov och förväntade återvändanden under de kommande tolv månaderna, särskilt i syfte att ha väl förberedda system och beredskapsplanering i enlighet med artikel 7 i förordning (EU) 2024/1351.</w:t>
            </w:r>
          </w:p>
        </w:tc>
      </w:tr>
    </w:tbl>
    <w:p w14:paraId="4B0D7E53"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FB42100" w14:textId="77777777" w:rsidR="00447BD5" w:rsidRPr="00453693" w:rsidRDefault="00447BD5" w:rsidP="00447BD5">
      <w:r w:rsidRPr="00453693">
        <w:rPr>
          <w:rStyle w:val="HideTWBExt"/>
        </w:rPr>
        <w:t>&lt;/Amend&gt;</w:t>
      </w:r>
    </w:p>
    <w:p w14:paraId="38FA0B76"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2285</w:t>
      </w:r>
      <w:r w:rsidRPr="00453693">
        <w:rPr>
          <w:rStyle w:val="HideTWBExt"/>
        </w:rPr>
        <w:t>&lt;/NumAm&gt;</w:t>
      </w:r>
    </w:p>
    <w:p w14:paraId="6B9671D3"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0599A231" w14:textId="77777777" w:rsidR="00447BD5" w:rsidRPr="00453693" w:rsidRDefault="00447BD5" w:rsidP="00447BD5">
      <w:pPr>
        <w:pStyle w:val="NormalBold"/>
      </w:pPr>
      <w:r w:rsidRPr="00453693">
        <w:rPr>
          <w:rStyle w:val="HideTWBExt"/>
          <w:b w:val="0"/>
        </w:rPr>
        <w:t>&lt;/RepeatBlock-By&gt;</w:t>
      </w:r>
    </w:p>
    <w:p w14:paraId="71EFF310"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1D4C8EAC" w14:textId="77777777" w:rsidR="00447BD5" w:rsidRPr="00453693" w:rsidRDefault="00447BD5" w:rsidP="00447BD5">
      <w:pPr>
        <w:pStyle w:val="NormalBold"/>
      </w:pPr>
      <w:r w:rsidRPr="00453693">
        <w:rPr>
          <w:rStyle w:val="HideTWBExt"/>
        </w:rPr>
        <w:t>&lt;Article&gt;</w:t>
      </w:r>
      <w:r w:rsidRPr="00453693">
        <w:t>Artikel 43 – punkt 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2760930A" w14:textId="77777777" w:rsidTr="003738E9">
        <w:trPr>
          <w:trHeight w:hRule="exact" w:val="240"/>
          <w:jc w:val="center"/>
        </w:trPr>
        <w:tc>
          <w:tcPr>
            <w:tcW w:w="9752" w:type="dxa"/>
            <w:gridSpan w:val="2"/>
            <w:tcBorders>
              <w:top w:val="nil"/>
              <w:left w:val="nil"/>
              <w:bottom w:val="nil"/>
              <w:right w:val="nil"/>
            </w:tcBorders>
          </w:tcPr>
          <w:p w14:paraId="1D0A18A7" w14:textId="77777777" w:rsidR="00447BD5" w:rsidRPr="00453693" w:rsidRDefault="00447BD5" w:rsidP="003738E9"/>
        </w:tc>
      </w:tr>
      <w:tr w:rsidR="00447BD5" w:rsidRPr="00453693" w14:paraId="6C98E756" w14:textId="77777777" w:rsidTr="003738E9">
        <w:trPr>
          <w:trHeight w:val="240"/>
          <w:jc w:val="center"/>
        </w:trPr>
        <w:tc>
          <w:tcPr>
            <w:tcW w:w="4876" w:type="dxa"/>
            <w:tcBorders>
              <w:top w:val="nil"/>
              <w:left w:val="nil"/>
              <w:bottom w:val="nil"/>
              <w:right w:val="nil"/>
            </w:tcBorders>
          </w:tcPr>
          <w:p w14:paraId="3EF5AE57"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722E12EC" w14:textId="77777777" w:rsidR="00447BD5" w:rsidRPr="00453693" w:rsidRDefault="00447BD5" w:rsidP="003738E9">
            <w:pPr>
              <w:pStyle w:val="AmColumnHeading"/>
            </w:pPr>
            <w:r w:rsidRPr="00453693">
              <w:t>Ändringsförslag</w:t>
            </w:r>
          </w:p>
        </w:tc>
      </w:tr>
      <w:tr w:rsidR="00447BD5" w:rsidRPr="00453693" w14:paraId="29140B6E" w14:textId="77777777" w:rsidTr="003738E9">
        <w:trPr>
          <w:jc w:val="center"/>
        </w:trPr>
        <w:tc>
          <w:tcPr>
            <w:tcW w:w="4876" w:type="dxa"/>
            <w:tcBorders>
              <w:top w:val="nil"/>
              <w:left w:val="nil"/>
              <w:bottom w:val="nil"/>
              <w:right w:val="nil"/>
            </w:tcBorders>
          </w:tcPr>
          <w:p w14:paraId="40EFB4F8" w14:textId="77777777" w:rsidR="00447BD5" w:rsidRPr="00453693" w:rsidRDefault="00447BD5" w:rsidP="003738E9">
            <w:pPr>
              <w:pStyle w:val="Normal6a"/>
            </w:pPr>
            <w:r w:rsidRPr="00453693">
              <w:rPr>
                <w:b/>
                <w:i/>
              </w:rPr>
              <w:t>4.</w:t>
            </w:r>
            <w:r w:rsidRPr="00453693">
              <w:tab/>
            </w:r>
            <w:r w:rsidRPr="00453693">
              <w:rPr>
                <w:b/>
                <w:i/>
              </w:rPr>
              <w:t>Medlemsstaterna får stödjas av behöriga myndigheter i en annan medlemsstat i enlighet med artikel 44 och relevant personal vid unionens byråer, även i enlighet med artikel 45.</w:t>
            </w:r>
          </w:p>
        </w:tc>
        <w:tc>
          <w:tcPr>
            <w:tcW w:w="4876" w:type="dxa"/>
            <w:tcBorders>
              <w:top w:val="nil"/>
              <w:left w:val="nil"/>
              <w:bottom w:val="nil"/>
              <w:right w:val="nil"/>
            </w:tcBorders>
          </w:tcPr>
          <w:p w14:paraId="46FE6922" w14:textId="77777777" w:rsidR="00447BD5" w:rsidRPr="00453693" w:rsidRDefault="00447BD5" w:rsidP="003738E9">
            <w:pPr>
              <w:pStyle w:val="Normal6a"/>
            </w:pPr>
            <w:r w:rsidRPr="00453693">
              <w:rPr>
                <w:b/>
                <w:i/>
              </w:rPr>
              <w:t>utgår</w:t>
            </w:r>
          </w:p>
        </w:tc>
      </w:tr>
    </w:tbl>
    <w:p w14:paraId="010738C8"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D19FE84" w14:textId="77777777" w:rsidR="00447BD5" w:rsidRPr="00453693" w:rsidRDefault="00447BD5" w:rsidP="00447BD5">
      <w:r w:rsidRPr="00453693">
        <w:rPr>
          <w:rStyle w:val="HideTWBExt"/>
        </w:rPr>
        <w:t>&lt;/Amend&gt;</w:t>
      </w:r>
    </w:p>
    <w:p w14:paraId="56F2331F"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2286</w:t>
      </w:r>
      <w:r w:rsidRPr="00453693">
        <w:rPr>
          <w:rStyle w:val="HideTWBExt"/>
        </w:rPr>
        <w:t>&lt;/NumAm&gt;</w:t>
      </w:r>
    </w:p>
    <w:p w14:paraId="24A02067"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2E07D7BA" w14:textId="77777777" w:rsidR="00447BD5" w:rsidRPr="00453693" w:rsidRDefault="00447BD5" w:rsidP="00447BD5">
      <w:pPr>
        <w:pStyle w:val="NormalBold"/>
      </w:pPr>
      <w:r w:rsidRPr="00453693">
        <w:rPr>
          <w:rStyle w:val="HideTWBExt"/>
          <w:b w:val="0"/>
        </w:rPr>
        <w:t>&lt;/RepeatBlock-By&gt;</w:t>
      </w:r>
    </w:p>
    <w:p w14:paraId="7DEBB8E8"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721A147" w14:textId="77777777" w:rsidR="00447BD5" w:rsidRPr="00453693" w:rsidRDefault="00447BD5" w:rsidP="00447BD5">
      <w:pPr>
        <w:pStyle w:val="NormalBold"/>
      </w:pPr>
      <w:r w:rsidRPr="00453693">
        <w:rPr>
          <w:rStyle w:val="HideTWBExt"/>
        </w:rPr>
        <w:t>&lt;Article&gt;</w:t>
      </w:r>
      <w:r w:rsidRPr="00453693">
        <w:t>Artikel 43 – punkt 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4DE14F1B" w14:textId="77777777" w:rsidTr="003738E9">
        <w:trPr>
          <w:trHeight w:hRule="exact" w:val="240"/>
          <w:jc w:val="center"/>
        </w:trPr>
        <w:tc>
          <w:tcPr>
            <w:tcW w:w="9752" w:type="dxa"/>
            <w:gridSpan w:val="2"/>
            <w:tcBorders>
              <w:top w:val="nil"/>
              <w:left w:val="nil"/>
              <w:bottom w:val="nil"/>
              <w:right w:val="nil"/>
            </w:tcBorders>
          </w:tcPr>
          <w:p w14:paraId="40350A84" w14:textId="77777777" w:rsidR="00447BD5" w:rsidRPr="00453693" w:rsidRDefault="00447BD5" w:rsidP="003738E9"/>
        </w:tc>
      </w:tr>
      <w:tr w:rsidR="00447BD5" w:rsidRPr="00453693" w14:paraId="2EDE752F" w14:textId="77777777" w:rsidTr="003738E9">
        <w:trPr>
          <w:trHeight w:val="240"/>
          <w:jc w:val="center"/>
        </w:trPr>
        <w:tc>
          <w:tcPr>
            <w:tcW w:w="4876" w:type="dxa"/>
            <w:tcBorders>
              <w:top w:val="nil"/>
              <w:left w:val="nil"/>
              <w:bottom w:val="nil"/>
              <w:right w:val="nil"/>
            </w:tcBorders>
          </w:tcPr>
          <w:p w14:paraId="57A4A0E3"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61BD1BC0" w14:textId="77777777" w:rsidR="00447BD5" w:rsidRPr="00453693" w:rsidRDefault="00447BD5" w:rsidP="003738E9">
            <w:pPr>
              <w:pStyle w:val="AmColumnHeading"/>
            </w:pPr>
            <w:r w:rsidRPr="00453693">
              <w:t>Ändringsförslag</w:t>
            </w:r>
          </w:p>
        </w:tc>
      </w:tr>
      <w:tr w:rsidR="00447BD5" w:rsidRPr="00453693" w14:paraId="639BEE64" w14:textId="77777777" w:rsidTr="003738E9">
        <w:trPr>
          <w:jc w:val="center"/>
        </w:trPr>
        <w:tc>
          <w:tcPr>
            <w:tcW w:w="4876" w:type="dxa"/>
            <w:tcBorders>
              <w:top w:val="nil"/>
              <w:left w:val="nil"/>
              <w:bottom w:val="nil"/>
              <w:right w:val="nil"/>
            </w:tcBorders>
          </w:tcPr>
          <w:p w14:paraId="27425D26" w14:textId="77777777" w:rsidR="00447BD5" w:rsidRPr="00453693" w:rsidRDefault="00447BD5" w:rsidP="003738E9">
            <w:pPr>
              <w:pStyle w:val="Normal6a"/>
            </w:pPr>
            <w:r w:rsidRPr="00453693">
              <w:rPr>
                <w:b/>
                <w:i/>
              </w:rPr>
              <w:t>4.</w:t>
            </w:r>
            <w:r w:rsidRPr="00453693">
              <w:tab/>
            </w:r>
            <w:r w:rsidRPr="00453693">
              <w:rPr>
                <w:b/>
                <w:i/>
              </w:rPr>
              <w:t>Medlemsstaterna får stödjas av behöriga myndigheter i en annan medlemsstat i enlighet med artikel 44 och relevant personal vid unionens byråer, även i enlighet med artikel 45.</w:t>
            </w:r>
          </w:p>
        </w:tc>
        <w:tc>
          <w:tcPr>
            <w:tcW w:w="4876" w:type="dxa"/>
            <w:tcBorders>
              <w:top w:val="nil"/>
              <w:left w:val="nil"/>
              <w:bottom w:val="nil"/>
              <w:right w:val="nil"/>
            </w:tcBorders>
          </w:tcPr>
          <w:p w14:paraId="37FC42D0" w14:textId="77777777" w:rsidR="00447BD5" w:rsidRPr="00453693" w:rsidRDefault="00447BD5" w:rsidP="003738E9">
            <w:pPr>
              <w:pStyle w:val="Normal6a"/>
            </w:pPr>
            <w:r w:rsidRPr="00453693">
              <w:rPr>
                <w:b/>
                <w:i/>
              </w:rPr>
              <w:t>utgår</w:t>
            </w:r>
          </w:p>
        </w:tc>
      </w:tr>
    </w:tbl>
    <w:p w14:paraId="70156172"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F483A90" w14:textId="77777777" w:rsidR="00447BD5" w:rsidRPr="00453693" w:rsidRDefault="00447BD5" w:rsidP="00447BD5">
      <w:r w:rsidRPr="00453693">
        <w:rPr>
          <w:rStyle w:val="HideTWBExt"/>
        </w:rPr>
        <w:t>&lt;/Amend&gt;</w:t>
      </w:r>
    </w:p>
    <w:p w14:paraId="7183610A"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2287</w:t>
      </w:r>
      <w:r w:rsidRPr="00453693">
        <w:rPr>
          <w:rStyle w:val="HideTWBExt"/>
        </w:rPr>
        <w:t>&lt;/NumAm&gt;</w:t>
      </w:r>
    </w:p>
    <w:p w14:paraId="582EAF32" w14:textId="77777777" w:rsidR="00447BD5" w:rsidRPr="00453693" w:rsidRDefault="00447BD5" w:rsidP="00447BD5">
      <w:pPr>
        <w:pStyle w:val="NormalBold"/>
      </w:pPr>
      <w:r w:rsidRPr="00453693">
        <w:rPr>
          <w:rStyle w:val="HideTWBExt"/>
          <w:b w:val="0"/>
        </w:rPr>
        <w:t>&lt;RepeatBlock-By&gt;&lt;Members&gt;</w:t>
      </w:r>
      <w:r w:rsidRPr="00453693">
        <w:t>Mélissa Camara</w:t>
      </w:r>
      <w:r w:rsidRPr="00453693">
        <w:rPr>
          <w:rStyle w:val="HideTWBExt"/>
          <w:b w:val="0"/>
        </w:rPr>
        <w:t>&lt;/Members&gt;</w:t>
      </w:r>
    </w:p>
    <w:p w14:paraId="12040708" w14:textId="77777777" w:rsidR="00447BD5" w:rsidRPr="00453693" w:rsidRDefault="00447BD5" w:rsidP="00447BD5">
      <w:pPr>
        <w:pStyle w:val="NormalBold"/>
      </w:pPr>
      <w:r w:rsidRPr="00453693">
        <w:rPr>
          <w:rStyle w:val="HideTWBExt"/>
          <w:b w:val="0"/>
        </w:rPr>
        <w:t>&lt;/RepeatBlock-By&gt;</w:t>
      </w:r>
    </w:p>
    <w:p w14:paraId="3F8E66AB"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50580C4" w14:textId="77777777" w:rsidR="00447BD5" w:rsidRPr="00453693" w:rsidRDefault="00447BD5" w:rsidP="00447BD5">
      <w:pPr>
        <w:pStyle w:val="NormalBold"/>
      </w:pPr>
      <w:r w:rsidRPr="00453693">
        <w:rPr>
          <w:rStyle w:val="HideTWBExt"/>
        </w:rPr>
        <w:t>&lt;Article&gt;</w:t>
      </w:r>
      <w:r w:rsidRPr="00453693">
        <w:t>Artikel 43 – punkt 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0AF3586" w14:textId="77777777" w:rsidTr="003738E9">
        <w:trPr>
          <w:trHeight w:hRule="exact" w:val="240"/>
          <w:jc w:val="center"/>
        </w:trPr>
        <w:tc>
          <w:tcPr>
            <w:tcW w:w="9752" w:type="dxa"/>
            <w:gridSpan w:val="2"/>
            <w:tcBorders>
              <w:top w:val="nil"/>
              <w:left w:val="nil"/>
              <w:bottom w:val="nil"/>
              <w:right w:val="nil"/>
            </w:tcBorders>
          </w:tcPr>
          <w:p w14:paraId="4F29C674" w14:textId="77777777" w:rsidR="00447BD5" w:rsidRPr="00453693" w:rsidRDefault="00447BD5" w:rsidP="003738E9"/>
        </w:tc>
      </w:tr>
      <w:tr w:rsidR="00447BD5" w:rsidRPr="00453693" w14:paraId="5C2E64BA" w14:textId="77777777" w:rsidTr="003738E9">
        <w:trPr>
          <w:trHeight w:val="240"/>
          <w:jc w:val="center"/>
        </w:trPr>
        <w:tc>
          <w:tcPr>
            <w:tcW w:w="4876" w:type="dxa"/>
            <w:tcBorders>
              <w:top w:val="nil"/>
              <w:left w:val="nil"/>
              <w:bottom w:val="nil"/>
              <w:right w:val="nil"/>
            </w:tcBorders>
          </w:tcPr>
          <w:p w14:paraId="2CA4FFF1"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50FB851C" w14:textId="77777777" w:rsidR="00447BD5" w:rsidRPr="00453693" w:rsidRDefault="00447BD5" w:rsidP="003738E9">
            <w:pPr>
              <w:pStyle w:val="AmColumnHeading"/>
            </w:pPr>
            <w:r w:rsidRPr="00453693">
              <w:t>Ändringsförslag</w:t>
            </w:r>
          </w:p>
        </w:tc>
      </w:tr>
      <w:tr w:rsidR="00447BD5" w:rsidRPr="00453693" w14:paraId="7CECA98A" w14:textId="77777777" w:rsidTr="003738E9">
        <w:trPr>
          <w:jc w:val="center"/>
        </w:trPr>
        <w:tc>
          <w:tcPr>
            <w:tcW w:w="4876" w:type="dxa"/>
            <w:tcBorders>
              <w:top w:val="nil"/>
              <w:left w:val="nil"/>
              <w:bottom w:val="nil"/>
              <w:right w:val="nil"/>
            </w:tcBorders>
          </w:tcPr>
          <w:p w14:paraId="7ADB2070" w14:textId="77777777" w:rsidR="00447BD5" w:rsidRPr="00453693" w:rsidRDefault="00447BD5" w:rsidP="003738E9">
            <w:pPr>
              <w:pStyle w:val="Normal6a"/>
            </w:pPr>
            <w:r w:rsidRPr="00453693">
              <w:t>4.</w:t>
            </w:r>
            <w:r w:rsidRPr="00453693">
              <w:tab/>
              <w:t xml:space="preserve">Medlemsstaterna får stödjas av </w:t>
            </w:r>
            <w:r w:rsidRPr="00453693">
              <w:rPr>
                <w:b/>
                <w:i/>
              </w:rPr>
              <w:t>behöriga myndigheter i en annan medlemsstat i enlighet med artikel 44 och</w:t>
            </w:r>
            <w:r w:rsidRPr="00453693">
              <w:t xml:space="preserve"> relevant personal vid unionens byråer</w:t>
            </w:r>
            <w:r w:rsidRPr="00453693">
              <w:rPr>
                <w:b/>
                <w:i/>
              </w:rPr>
              <w:t>, även i enlighet med artikel 45</w:t>
            </w:r>
            <w:r w:rsidRPr="00453693">
              <w:t>.</w:t>
            </w:r>
          </w:p>
        </w:tc>
        <w:tc>
          <w:tcPr>
            <w:tcW w:w="4876" w:type="dxa"/>
            <w:tcBorders>
              <w:top w:val="nil"/>
              <w:left w:val="nil"/>
              <w:bottom w:val="nil"/>
              <w:right w:val="nil"/>
            </w:tcBorders>
          </w:tcPr>
          <w:p w14:paraId="437865F8" w14:textId="77777777" w:rsidR="00447BD5" w:rsidRPr="00453693" w:rsidRDefault="00447BD5" w:rsidP="003738E9">
            <w:pPr>
              <w:pStyle w:val="Normal6a"/>
            </w:pPr>
            <w:r w:rsidRPr="00453693">
              <w:t>4.</w:t>
            </w:r>
            <w:r w:rsidRPr="00453693">
              <w:tab/>
              <w:t>Medlemsstaterna får stödjas av relevant personal vid unionens byråer.</w:t>
            </w:r>
          </w:p>
        </w:tc>
      </w:tr>
    </w:tbl>
    <w:p w14:paraId="1E311A28"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CC5304B" w14:textId="77777777" w:rsidR="00447BD5" w:rsidRPr="00453693" w:rsidRDefault="00447BD5" w:rsidP="00447BD5">
      <w:r w:rsidRPr="00453693">
        <w:rPr>
          <w:rStyle w:val="HideTWBExt"/>
        </w:rPr>
        <w:t>&lt;/Amend&gt;</w:t>
      </w:r>
    </w:p>
    <w:p w14:paraId="45A91022"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2288</w:t>
      </w:r>
      <w:r w:rsidRPr="00453693">
        <w:rPr>
          <w:rStyle w:val="HideTWBExt"/>
        </w:rPr>
        <w:t>&lt;/NumAm&gt;</w:t>
      </w:r>
    </w:p>
    <w:p w14:paraId="01DCB1A3"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0A97600F" w14:textId="77777777" w:rsidR="00447BD5" w:rsidRPr="00453693" w:rsidRDefault="00447BD5" w:rsidP="00447BD5">
      <w:pPr>
        <w:pStyle w:val="NormalBold"/>
      </w:pPr>
      <w:r w:rsidRPr="00453693">
        <w:rPr>
          <w:rStyle w:val="HideTWBExt"/>
          <w:b w:val="0"/>
        </w:rPr>
        <w:t>&lt;/RepeatBlock-By&gt;</w:t>
      </w:r>
    </w:p>
    <w:p w14:paraId="6C4CC883"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8B528BD" w14:textId="77777777" w:rsidR="00447BD5" w:rsidRPr="00453693" w:rsidRDefault="00447BD5" w:rsidP="00447BD5">
      <w:pPr>
        <w:pStyle w:val="NormalBold"/>
      </w:pPr>
      <w:r w:rsidRPr="00453693">
        <w:rPr>
          <w:rStyle w:val="HideTWBExt"/>
        </w:rPr>
        <w:t>&lt;Article&gt;</w:t>
      </w:r>
      <w:r w:rsidRPr="00453693">
        <w:t>Artikel 43 – punkt 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540AD108" w14:textId="77777777" w:rsidTr="003738E9">
        <w:trPr>
          <w:trHeight w:hRule="exact" w:val="240"/>
          <w:jc w:val="center"/>
        </w:trPr>
        <w:tc>
          <w:tcPr>
            <w:tcW w:w="9752" w:type="dxa"/>
            <w:gridSpan w:val="2"/>
            <w:tcBorders>
              <w:top w:val="nil"/>
              <w:left w:val="nil"/>
              <w:bottom w:val="nil"/>
              <w:right w:val="nil"/>
            </w:tcBorders>
          </w:tcPr>
          <w:p w14:paraId="38E8BF97" w14:textId="77777777" w:rsidR="00447BD5" w:rsidRPr="00453693" w:rsidRDefault="00447BD5" w:rsidP="003738E9"/>
        </w:tc>
      </w:tr>
      <w:tr w:rsidR="00447BD5" w:rsidRPr="00453693" w14:paraId="5BEBADCF" w14:textId="77777777" w:rsidTr="003738E9">
        <w:trPr>
          <w:trHeight w:val="240"/>
          <w:jc w:val="center"/>
        </w:trPr>
        <w:tc>
          <w:tcPr>
            <w:tcW w:w="4876" w:type="dxa"/>
            <w:tcBorders>
              <w:top w:val="nil"/>
              <w:left w:val="nil"/>
              <w:bottom w:val="nil"/>
              <w:right w:val="nil"/>
            </w:tcBorders>
          </w:tcPr>
          <w:p w14:paraId="3E01FD31"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6D5B201B" w14:textId="77777777" w:rsidR="00447BD5" w:rsidRPr="00453693" w:rsidRDefault="00447BD5" w:rsidP="003738E9">
            <w:pPr>
              <w:pStyle w:val="AmColumnHeading"/>
            </w:pPr>
            <w:r w:rsidRPr="00453693">
              <w:t>Ändringsförslag</w:t>
            </w:r>
          </w:p>
        </w:tc>
      </w:tr>
      <w:tr w:rsidR="00447BD5" w:rsidRPr="00453693" w14:paraId="6810DE90" w14:textId="77777777" w:rsidTr="003738E9">
        <w:trPr>
          <w:jc w:val="center"/>
        </w:trPr>
        <w:tc>
          <w:tcPr>
            <w:tcW w:w="4876" w:type="dxa"/>
            <w:tcBorders>
              <w:top w:val="nil"/>
              <w:left w:val="nil"/>
              <w:bottom w:val="nil"/>
              <w:right w:val="nil"/>
            </w:tcBorders>
          </w:tcPr>
          <w:p w14:paraId="7B77BDBB" w14:textId="77777777" w:rsidR="00447BD5" w:rsidRPr="00453693" w:rsidRDefault="00447BD5" w:rsidP="003738E9">
            <w:pPr>
              <w:pStyle w:val="Normal6a"/>
            </w:pPr>
            <w:r w:rsidRPr="00453693">
              <w:t>4.</w:t>
            </w:r>
            <w:r w:rsidRPr="00453693">
              <w:tab/>
              <w:t xml:space="preserve">Medlemsstaterna får stödjas av behöriga myndigheter i en annan medlemsstat i enlighet med artikel 44 och relevant personal vid unionens byråer, även i enlighet med </w:t>
            </w:r>
            <w:r w:rsidRPr="00453693">
              <w:rPr>
                <w:b/>
                <w:i/>
              </w:rPr>
              <w:t>artikel 45</w:t>
            </w:r>
            <w:r w:rsidRPr="00453693">
              <w:t>.</w:t>
            </w:r>
          </w:p>
        </w:tc>
        <w:tc>
          <w:tcPr>
            <w:tcW w:w="4876" w:type="dxa"/>
            <w:tcBorders>
              <w:top w:val="nil"/>
              <w:left w:val="nil"/>
              <w:bottom w:val="nil"/>
              <w:right w:val="nil"/>
            </w:tcBorders>
          </w:tcPr>
          <w:p w14:paraId="3BB69F7A" w14:textId="77777777" w:rsidR="00447BD5" w:rsidRPr="00453693" w:rsidRDefault="00447BD5" w:rsidP="003738E9">
            <w:pPr>
              <w:pStyle w:val="Normal6a"/>
            </w:pPr>
            <w:r w:rsidRPr="00453693">
              <w:t>4.</w:t>
            </w:r>
            <w:r w:rsidRPr="00453693">
              <w:tab/>
              <w:t xml:space="preserve">Medlemsstaterna får stödjas av behöriga myndigheter i en annan medlemsstat i enlighet med artikel 44 och relevant personal vid unionens byråer, även i enlighet med </w:t>
            </w:r>
            <w:r w:rsidRPr="00453693">
              <w:rPr>
                <w:b/>
                <w:i/>
              </w:rPr>
              <w:t>dessa byråers mandat</w:t>
            </w:r>
            <w:r w:rsidRPr="00453693">
              <w:t>.</w:t>
            </w:r>
          </w:p>
        </w:tc>
      </w:tr>
    </w:tbl>
    <w:p w14:paraId="6A3732F2"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2AA58AF" w14:textId="77777777" w:rsidR="00447BD5" w:rsidRPr="00453693" w:rsidRDefault="00447BD5" w:rsidP="00447BD5">
      <w:r w:rsidRPr="00453693">
        <w:rPr>
          <w:rStyle w:val="HideTWBExt"/>
        </w:rPr>
        <w:t>&lt;/Amend&gt;</w:t>
      </w:r>
    </w:p>
    <w:p w14:paraId="738A15A0"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2289</w:t>
      </w:r>
      <w:r w:rsidRPr="00453693">
        <w:rPr>
          <w:rStyle w:val="HideTWBExt"/>
        </w:rPr>
        <w:t>&lt;/NumAm&gt;</w:t>
      </w:r>
    </w:p>
    <w:p w14:paraId="136C85E7" w14:textId="77777777" w:rsidR="00447BD5" w:rsidRPr="00453693" w:rsidRDefault="00447BD5" w:rsidP="00447BD5">
      <w:pPr>
        <w:pStyle w:val="NormalBold"/>
      </w:pPr>
      <w:r w:rsidRPr="00453693">
        <w:rPr>
          <w:rStyle w:val="HideTWBExt"/>
          <w:b w:val="0"/>
        </w:rPr>
        <w:t>&lt;RepeatBlock-By&gt;&lt;Members&gt;</w:t>
      </w:r>
      <w:r w:rsidRPr="00453693">
        <w:t>Marieke Ehlers</w:t>
      </w:r>
      <w:r w:rsidRPr="00453693">
        <w:rPr>
          <w:rStyle w:val="HideTWBExt"/>
          <w:b w:val="0"/>
        </w:rPr>
        <w:t>&lt;/Members&gt;</w:t>
      </w:r>
    </w:p>
    <w:p w14:paraId="45599C40" w14:textId="77777777" w:rsidR="00447BD5" w:rsidRPr="00453693" w:rsidRDefault="00447BD5" w:rsidP="00447BD5">
      <w:r w:rsidRPr="00453693">
        <w:rPr>
          <w:rStyle w:val="HideTWBExt"/>
        </w:rPr>
        <w:t>&lt;AuNomDe&gt;</w:t>
      </w:r>
      <w:r w:rsidRPr="00453693">
        <w:rPr>
          <w:rStyle w:val="HideTWBInt"/>
          <w:color w:val="auto"/>
        </w:rPr>
        <w:t>{PfE}</w:t>
      </w:r>
      <w:r w:rsidRPr="00453693">
        <w:t xml:space="preserve">för </w:t>
      </w:r>
      <w:proofErr w:type="spellStart"/>
      <w:r w:rsidRPr="00453693">
        <w:t>PfE</w:t>
      </w:r>
      <w:proofErr w:type="spellEnd"/>
      <w:r w:rsidRPr="00453693">
        <w:t>-gruppen</w:t>
      </w:r>
      <w:r w:rsidRPr="00453693">
        <w:rPr>
          <w:rStyle w:val="HideTWBExt"/>
        </w:rPr>
        <w:t>&lt;/AuNomDe&gt;</w:t>
      </w:r>
    </w:p>
    <w:p w14:paraId="19CC18F8" w14:textId="77777777" w:rsidR="00447BD5" w:rsidRPr="00453693" w:rsidRDefault="00447BD5" w:rsidP="00447BD5">
      <w:pPr>
        <w:pStyle w:val="NormalBold"/>
      </w:pPr>
      <w:r w:rsidRPr="00453693">
        <w:rPr>
          <w:rStyle w:val="HideTWBExt"/>
          <w:b w:val="0"/>
        </w:rPr>
        <w:t>&lt;/RepeatBlock-By&gt;</w:t>
      </w:r>
    </w:p>
    <w:p w14:paraId="45E6B424"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3E999EF2" w14:textId="77777777" w:rsidR="00447BD5" w:rsidRPr="00453693" w:rsidRDefault="00447BD5" w:rsidP="00447BD5">
      <w:pPr>
        <w:pStyle w:val="NormalBold"/>
      </w:pPr>
      <w:r w:rsidRPr="00453693">
        <w:rPr>
          <w:rStyle w:val="HideTWBExt"/>
        </w:rPr>
        <w:t>&lt;Article&gt;</w:t>
      </w:r>
      <w:r w:rsidRPr="00453693">
        <w:t>Artikel 43 – punkt 4a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397E0A2E" w14:textId="77777777" w:rsidTr="003738E9">
        <w:trPr>
          <w:trHeight w:hRule="exact" w:val="240"/>
          <w:jc w:val="center"/>
        </w:trPr>
        <w:tc>
          <w:tcPr>
            <w:tcW w:w="9752" w:type="dxa"/>
            <w:gridSpan w:val="2"/>
            <w:tcBorders>
              <w:top w:val="nil"/>
              <w:left w:val="nil"/>
              <w:bottom w:val="nil"/>
              <w:right w:val="nil"/>
            </w:tcBorders>
          </w:tcPr>
          <w:p w14:paraId="267389E6" w14:textId="77777777" w:rsidR="00447BD5" w:rsidRPr="00453693" w:rsidRDefault="00447BD5" w:rsidP="003738E9"/>
        </w:tc>
      </w:tr>
      <w:tr w:rsidR="00447BD5" w:rsidRPr="00453693" w14:paraId="0ECA8286" w14:textId="77777777" w:rsidTr="003738E9">
        <w:trPr>
          <w:trHeight w:val="240"/>
          <w:jc w:val="center"/>
        </w:trPr>
        <w:tc>
          <w:tcPr>
            <w:tcW w:w="4876" w:type="dxa"/>
            <w:tcBorders>
              <w:top w:val="nil"/>
              <w:left w:val="nil"/>
              <w:bottom w:val="nil"/>
              <w:right w:val="nil"/>
            </w:tcBorders>
          </w:tcPr>
          <w:p w14:paraId="33596772"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07E24700" w14:textId="77777777" w:rsidR="00447BD5" w:rsidRPr="00453693" w:rsidRDefault="00447BD5" w:rsidP="003738E9">
            <w:pPr>
              <w:pStyle w:val="AmColumnHeading"/>
            </w:pPr>
            <w:r w:rsidRPr="00453693">
              <w:t>Ändringsförslag</w:t>
            </w:r>
          </w:p>
        </w:tc>
      </w:tr>
      <w:tr w:rsidR="00447BD5" w:rsidRPr="00453693" w14:paraId="7B97EEEE" w14:textId="77777777" w:rsidTr="003738E9">
        <w:trPr>
          <w:jc w:val="center"/>
        </w:trPr>
        <w:tc>
          <w:tcPr>
            <w:tcW w:w="4876" w:type="dxa"/>
            <w:tcBorders>
              <w:top w:val="nil"/>
              <w:left w:val="nil"/>
              <w:bottom w:val="nil"/>
              <w:right w:val="nil"/>
            </w:tcBorders>
          </w:tcPr>
          <w:p w14:paraId="09FE1903" w14:textId="77777777" w:rsidR="00447BD5" w:rsidRPr="00453693" w:rsidRDefault="00447BD5" w:rsidP="003738E9">
            <w:pPr>
              <w:pStyle w:val="Normal6a"/>
            </w:pPr>
          </w:p>
        </w:tc>
        <w:tc>
          <w:tcPr>
            <w:tcW w:w="4876" w:type="dxa"/>
            <w:tcBorders>
              <w:top w:val="nil"/>
              <w:left w:val="nil"/>
              <w:bottom w:val="nil"/>
              <w:right w:val="nil"/>
            </w:tcBorders>
          </w:tcPr>
          <w:p w14:paraId="741242C1" w14:textId="77777777" w:rsidR="00447BD5" w:rsidRPr="00453693" w:rsidRDefault="00447BD5" w:rsidP="003738E9">
            <w:pPr>
              <w:pStyle w:val="Normal6a"/>
            </w:pPr>
            <w:r w:rsidRPr="00453693">
              <w:rPr>
                <w:b/>
                <w:i/>
              </w:rPr>
              <w:t>4a.</w:t>
            </w:r>
            <w:r w:rsidRPr="00453693">
              <w:tab/>
            </w:r>
            <w:r w:rsidRPr="00453693">
              <w:rPr>
                <w:b/>
                <w:i/>
              </w:rPr>
              <w:t>Utöver anslåendet av nödvändiga resurser enligt punkt 2 ska medlemsstaterna vidta alla nödvändiga åtgärder för att säkerställa att minst 80 % av de tredjelandsmedborgare som är föremål för ett verkställbart beslut om återvändande faktiskt återvänder under varje kalenderår.</w:t>
            </w:r>
          </w:p>
        </w:tc>
      </w:tr>
    </w:tbl>
    <w:p w14:paraId="0EB61461"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A3880B6" w14:textId="77777777" w:rsidR="00447BD5" w:rsidRPr="00453693" w:rsidRDefault="00447BD5" w:rsidP="00447BD5">
      <w:r w:rsidRPr="00453693">
        <w:rPr>
          <w:rStyle w:val="HideTWBExt"/>
        </w:rPr>
        <w:t>&lt;/Amend&gt;</w:t>
      </w:r>
    </w:p>
    <w:p w14:paraId="48DEC131"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2290</w:t>
      </w:r>
      <w:r w:rsidRPr="00453693">
        <w:rPr>
          <w:rStyle w:val="HideTWBExt"/>
        </w:rPr>
        <w:t>&lt;/NumAm&gt;</w:t>
      </w:r>
    </w:p>
    <w:p w14:paraId="24A64979" w14:textId="77777777" w:rsidR="00447BD5" w:rsidRPr="00453693" w:rsidRDefault="00447BD5" w:rsidP="00447BD5">
      <w:pPr>
        <w:pStyle w:val="NormalBold"/>
      </w:pPr>
      <w:r w:rsidRPr="00453693">
        <w:rPr>
          <w:rStyle w:val="HideTWBExt"/>
          <w:b w:val="0"/>
        </w:rPr>
        <w:t>&lt;RepeatBlock-By&gt;&lt;Members&gt;</w:t>
      </w:r>
      <w:r w:rsidRPr="00453693">
        <w:t>Mary Khan</w:t>
      </w:r>
      <w:r w:rsidRPr="00453693">
        <w:rPr>
          <w:rStyle w:val="HideTWBExt"/>
          <w:b w:val="0"/>
        </w:rPr>
        <w:t>&lt;/Members&gt;</w:t>
      </w:r>
    </w:p>
    <w:p w14:paraId="1A5D642D" w14:textId="77777777" w:rsidR="00447BD5" w:rsidRPr="00453693" w:rsidRDefault="00447BD5" w:rsidP="00447BD5">
      <w:pPr>
        <w:pStyle w:val="NormalBold"/>
      </w:pPr>
      <w:r w:rsidRPr="00453693">
        <w:rPr>
          <w:rStyle w:val="HideTWBExt"/>
          <w:b w:val="0"/>
        </w:rPr>
        <w:t>&lt;/RepeatBlock-By&gt;</w:t>
      </w:r>
    </w:p>
    <w:p w14:paraId="0BD8D530"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187746D1" w14:textId="77777777" w:rsidR="00447BD5" w:rsidRPr="00453693" w:rsidRDefault="00447BD5" w:rsidP="00447BD5">
      <w:pPr>
        <w:pStyle w:val="NormalBold"/>
      </w:pPr>
      <w:r w:rsidRPr="00453693">
        <w:rPr>
          <w:rStyle w:val="HideTWBExt"/>
        </w:rPr>
        <w:t>&lt;Article&gt;</w:t>
      </w:r>
      <w:r w:rsidRPr="00453693">
        <w:t>Artikel 43 – punkt 4a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00FB2A4B" w14:textId="77777777" w:rsidTr="003738E9">
        <w:trPr>
          <w:trHeight w:hRule="exact" w:val="240"/>
          <w:jc w:val="center"/>
        </w:trPr>
        <w:tc>
          <w:tcPr>
            <w:tcW w:w="9752" w:type="dxa"/>
            <w:gridSpan w:val="2"/>
            <w:tcBorders>
              <w:top w:val="nil"/>
              <w:left w:val="nil"/>
              <w:bottom w:val="nil"/>
              <w:right w:val="nil"/>
            </w:tcBorders>
          </w:tcPr>
          <w:p w14:paraId="32E47221" w14:textId="77777777" w:rsidR="00447BD5" w:rsidRPr="00453693" w:rsidRDefault="00447BD5" w:rsidP="003738E9"/>
        </w:tc>
      </w:tr>
      <w:tr w:rsidR="00447BD5" w:rsidRPr="00453693" w14:paraId="6EF6B4FA" w14:textId="77777777" w:rsidTr="003738E9">
        <w:trPr>
          <w:trHeight w:val="240"/>
          <w:jc w:val="center"/>
        </w:trPr>
        <w:tc>
          <w:tcPr>
            <w:tcW w:w="4876" w:type="dxa"/>
            <w:tcBorders>
              <w:top w:val="nil"/>
              <w:left w:val="nil"/>
              <w:bottom w:val="nil"/>
              <w:right w:val="nil"/>
            </w:tcBorders>
          </w:tcPr>
          <w:p w14:paraId="3E922B9B"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089FA12B" w14:textId="77777777" w:rsidR="00447BD5" w:rsidRPr="00453693" w:rsidRDefault="00447BD5" w:rsidP="003738E9">
            <w:pPr>
              <w:pStyle w:val="AmColumnHeading"/>
            </w:pPr>
            <w:r w:rsidRPr="00453693">
              <w:t>Ändringsförslag</w:t>
            </w:r>
          </w:p>
        </w:tc>
      </w:tr>
      <w:tr w:rsidR="00447BD5" w:rsidRPr="00453693" w14:paraId="3561A0EE" w14:textId="77777777" w:rsidTr="003738E9">
        <w:trPr>
          <w:jc w:val="center"/>
        </w:trPr>
        <w:tc>
          <w:tcPr>
            <w:tcW w:w="4876" w:type="dxa"/>
            <w:tcBorders>
              <w:top w:val="nil"/>
              <w:left w:val="nil"/>
              <w:bottom w:val="nil"/>
              <w:right w:val="nil"/>
            </w:tcBorders>
          </w:tcPr>
          <w:p w14:paraId="0989CA2B" w14:textId="77777777" w:rsidR="00447BD5" w:rsidRPr="00453693" w:rsidRDefault="00447BD5" w:rsidP="003738E9">
            <w:pPr>
              <w:pStyle w:val="Normal6a"/>
            </w:pPr>
          </w:p>
        </w:tc>
        <w:tc>
          <w:tcPr>
            <w:tcW w:w="4876" w:type="dxa"/>
            <w:tcBorders>
              <w:top w:val="nil"/>
              <w:left w:val="nil"/>
              <w:bottom w:val="nil"/>
              <w:right w:val="nil"/>
            </w:tcBorders>
          </w:tcPr>
          <w:p w14:paraId="061D841B" w14:textId="77777777" w:rsidR="00447BD5" w:rsidRPr="00453693" w:rsidRDefault="00447BD5" w:rsidP="003738E9">
            <w:pPr>
              <w:pStyle w:val="Normal6a"/>
            </w:pPr>
            <w:r w:rsidRPr="00453693">
              <w:rPr>
                <w:b/>
                <w:i/>
              </w:rPr>
              <w:t>4a.</w:t>
            </w:r>
            <w:r w:rsidRPr="00453693">
              <w:tab/>
            </w:r>
            <w:r w:rsidRPr="00453693">
              <w:rPr>
                <w:b/>
                <w:i/>
              </w:rPr>
              <w:t>Medlemsstaterna ska vidta alla nödvändiga åtgärder för att säkerställa att minst 95 % av de tredjelandsmedborgare som är föremål för ett verkställbart beslut om återvändande faktiskt återvänder under varje kalenderår.</w:t>
            </w:r>
          </w:p>
        </w:tc>
      </w:tr>
    </w:tbl>
    <w:p w14:paraId="7D6788DF"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7FADEFB" w14:textId="77777777" w:rsidR="00447BD5" w:rsidRPr="00453693" w:rsidRDefault="00447BD5" w:rsidP="00447BD5">
      <w:r w:rsidRPr="00453693">
        <w:rPr>
          <w:rStyle w:val="HideTWBExt"/>
        </w:rPr>
        <w:t>&lt;/Amend&gt;</w:t>
      </w:r>
    </w:p>
    <w:p w14:paraId="0BBA9C16"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2291</w:t>
      </w:r>
      <w:r w:rsidRPr="00453693">
        <w:rPr>
          <w:rStyle w:val="HideTWBExt"/>
        </w:rPr>
        <w:t>&lt;/NumAm&gt;</w:t>
      </w:r>
    </w:p>
    <w:p w14:paraId="11029FC8" w14:textId="77777777" w:rsidR="00447BD5" w:rsidRPr="00453693" w:rsidRDefault="00447BD5" w:rsidP="00447BD5">
      <w:pPr>
        <w:pStyle w:val="NormalBold"/>
      </w:pPr>
      <w:r w:rsidRPr="00453693">
        <w:rPr>
          <w:rStyle w:val="HideTWBExt"/>
          <w:b w:val="0"/>
        </w:rPr>
        <w:t>&lt;RepeatBlock-By&gt;&lt;Members&gt;</w:t>
      </w:r>
      <w:r w:rsidRPr="00453693">
        <w:t>Mary Khan</w:t>
      </w:r>
      <w:r w:rsidRPr="00453693">
        <w:rPr>
          <w:rStyle w:val="HideTWBExt"/>
          <w:b w:val="0"/>
        </w:rPr>
        <w:t>&lt;/Members&gt;</w:t>
      </w:r>
    </w:p>
    <w:p w14:paraId="2CB88071" w14:textId="77777777" w:rsidR="00447BD5" w:rsidRPr="00453693" w:rsidRDefault="00447BD5" w:rsidP="00447BD5">
      <w:pPr>
        <w:pStyle w:val="NormalBold"/>
      </w:pPr>
      <w:r w:rsidRPr="00453693">
        <w:rPr>
          <w:rStyle w:val="HideTWBExt"/>
          <w:b w:val="0"/>
        </w:rPr>
        <w:t>&lt;/RepeatBlock-By&gt;</w:t>
      </w:r>
    </w:p>
    <w:p w14:paraId="3D243F26"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32977550" w14:textId="77777777" w:rsidR="00447BD5" w:rsidRPr="00453693" w:rsidRDefault="00447BD5" w:rsidP="00447BD5">
      <w:pPr>
        <w:pStyle w:val="NormalBold"/>
      </w:pPr>
      <w:r w:rsidRPr="00453693">
        <w:rPr>
          <w:rStyle w:val="HideTWBExt"/>
        </w:rPr>
        <w:t>&lt;Article&gt;</w:t>
      </w:r>
      <w:r w:rsidRPr="00453693">
        <w:t>Artikel 43 – punkt 4b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78000DB1" w14:textId="77777777" w:rsidTr="003738E9">
        <w:trPr>
          <w:trHeight w:hRule="exact" w:val="240"/>
          <w:jc w:val="center"/>
        </w:trPr>
        <w:tc>
          <w:tcPr>
            <w:tcW w:w="9752" w:type="dxa"/>
            <w:gridSpan w:val="2"/>
            <w:tcBorders>
              <w:top w:val="nil"/>
              <w:left w:val="nil"/>
              <w:bottom w:val="nil"/>
              <w:right w:val="nil"/>
            </w:tcBorders>
          </w:tcPr>
          <w:p w14:paraId="777C561A" w14:textId="77777777" w:rsidR="00447BD5" w:rsidRPr="00453693" w:rsidRDefault="00447BD5" w:rsidP="003738E9"/>
        </w:tc>
      </w:tr>
      <w:tr w:rsidR="00447BD5" w:rsidRPr="00453693" w14:paraId="0A118616" w14:textId="77777777" w:rsidTr="003738E9">
        <w:trPr>
          <w:trHeight w:val="240"/>
          <w:jc w:val="center"/>
        </w:trPr>
        <w:tc>
          <w:tcPr>
            <w:tcW w:w="4876" w:type="dxa"/>
            <w:tcBorders>
              <w:top w:val="nil"/>
              <w:left w:val="nil"/>
              <w:bottom w:val="nil"/>
              <w:right w:val="nil"/>
            </w:tcBorders>
          </w:tcPr>
          <w:p w14:paraId="351A2F05"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488AA610" w14:textId="77777777" w:rsidR="00447BD5" w:rsidRPr="00453693" w:rsidRDefault="00447BD5" w:rsidP="003738E9">
            <w:pPr>
              <w:pStyle w:val="AmColumnHeading"/>
            </w:pPr>
            <w:r w:rsidRPr="00453693">
              <w:t>Ändringsförslag</w:t>
            </w:r>
          </w:p>
        </w:tc>
      </w:tr>
      <w:tr w:rsidR="00447BD5" w:rsidRPr="00453693" w14:paraId="06B8D363" w14:textId="77777777" w:rsidTr="003738E9">
        <w:trPr>
          <w:jc w:val="center"/>
        </w:trPr>
        <w:tc>
          <w:tcPr>
            <w:tcW w:w="4876" w:type="dxa"/>
            <w:tcBorders>
              <w:top w:val="nil"/>
              <w:left w:val="nil"/>
              <w:bottom w:val="nil"/>
              <w:right w:val="nil"/>
            </w:tcBorders>
          </w:tcPr>
          <w:p w14:paraId="5D51BE66" w14:textId="77777777" w:rsidR="00447BD5" w:rsidRPr="00453693" w:rsidRDefault="00447BD5" w:rsidP="003738E9">
            <w:pPr>
              <w:pStyle w:val="Normal6a"/>
            </w:pPr>
          </w:p>
        </w:tc>
        <w:tc>
          <w:tcPr>
            <w:tcW w:w="4876" w:type="dxa"/>
            <w:tcBorders>
              <w:top w:val="nil"/>
              <w:left w:val="nil"/>
              <w:bottom w:val="nil"/>
              <w:right w:val="nil"/>
            </w:tcBorders>
          </w:tcPr>
          <w:p w14:paraId="2402490A" w14:textId="77777777" w:rsidR="00447BD5" w:rsidRPr="00453693" w:rsidRDefault="00447BD5" w:rsidP="003738E9">
            <w:pPr>
              <w:pStyle w:val="Normal6a"/>
            </w:pPr>
            <w:r w:rsidRPr="00453693">
              <w:rPr>
                <w:b/>
                <w:i/>
              </w:rPr>
              <w:t>4b.</w:t>
            </w:r>
            <w:r w:rsidRPr="00453693">
              <w:tab/>
            </w:r>
            <w:r w:rsidRPr="00453693">
              <w:rPr>
                <w:b/>
                <w:i/>
              </w:rPr>
              <w:t>Om en medlemsstat inte uppnår det mål som anges i punkt 4a ska den senast tre månader efter utgången av det berörda kalenderåret underrätta rådet, Europaparlamentet och Europeiska kommissionen samt göra underrättelsen tillgänglig för allmänheten. Underrättelsen ska innehålla en detaljerad analys av orsakerna till det bristande uppnåendet, inbegripet eventuella utmaningar i samband med samarbete från tredjeländers sida, och en handlingsplan med en beskrivning av de åtgärder som medlemsstaten avser att vidta för att komma till rätta med situationen.</w:t>
            </w:r>
          </w:p>
        </w:tc>
      </w:tr>
    </w:tbl>
    <w:p w14:paraId="7B922CC4"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1CC5710" w14:textId="77777777" w:rsidR="00447BD5" w:rsidRPr="00453693" w:rsidRDefault="00447BD5" w:rsidP="00447BD5">
      <w:r w:rsidRPr="00453693">
        <w:rPr>
          <w:rStyle w:val="HideTWBExt"/>
        </w:rPr>
        <w:t>&lt;/Amend&gt;</w:t>
      </w:r>
    </w:p>
    <w:p w14:paraId="6455BA01"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2292</w:t>
      </w:r>
      <w:r w:rsidRPr="00453693">
        <w:rPr>
          <w:rStyle w:val="HideTWBExt"/>
        </w:rPr>
        <w:t>&lt;/NumAm&gt;</w:t>
      </w:r>
    </w:p>
    <w:p w14:paraId="47CD926D" w14:textId="77777777" w:rsidR="00447BD5" w:rsidRPr="00453693" w:rsidRDefault="00447BD5" w:rsidP="00447BD5">
      <w:pPr>
        <w:pStyle w:val="NormalBold"/>
      </w:pPr>
      <w:r w:rsidRPr="00453693">
        <w:rPr>
          <w:rStyle w:val="HideTWBExt"/>
          <w:b w:val="0"/>
        </w:rPr>
        <w:t>&lt;RepeatBlock-By&gt;&lt;Members&gt;</w:t>
      </w:r>
      <w:r w:rsidRPr="00453693">
        <w:t>Marieke Ehlers</w:t>
      </w:r>
      <w:r w:rsidRPr="00453693">
        <w:rPr>
          <w:rStyle w:val="HideTWBExt"/>
          <w:b w:val="0"/>
        </w:rPr>
        <w:t>&lt;/Members&gt;</w:t>
      </w:r>
    </w:p>
    <w:p w14:paraId="3477462D" w14:textId="77777777" w:rsidR="00447BD5" w:rsidRPr="00453693" w:rsidRDefault="00447BD5" w:rsidP="00447BD5">
      <w:r w:rsidRPr="00453693">
        <w:rPr>
          <w:rStyle w:val="HideTWBExt"/>
        </w:rPr>
        <w:t>&lt;AuNomDe&gt;</w:t>
      </w:r>
      <w:r w:rsidRPr="00453693">
        <w:rPr>
          <w:rStyle w:val="HideTWBInt"/>
          <w:color w:val="auto"/>
        </w:rPr>
        <w:t>{PfE}</w:t>
      </w:r>
      <w:r w:rsidRPr="00453693">
        <w:t xml:space="preserve">för </w:t>
      </w:r>
      <w:proofErr w:type="spellStart"/>
      <w:r w:rsidRPr="00453693">
        <w:t>PfE</w:t>
      </w:r>
      <w:proofErr w:type="spellEnd"/>
      <w:r w:rsidRPr="00453693">
        <w:t>-gruppen</w:t>
      </w:r>
      <w:r w:rsidRPr="00453693">
        <w:rPr>
          <w:rStyle w:val="HideTWBExt"/>
        </w:rPr>
        <w:t>&lt;/AuNomDe&gt;</w:t>
      </w:r>
    </w:p>
    <w:p w14:paraId="5ECBF95F" w14:textId="77777777" w:rsidR="00447BD5" w:rsidRPr="00453693" w:rsidRDefault="00447BD5" w:rsidP="00447BD5">
      <w:pPr>
        <w:pStyle w:val="NormalBold"/>
      </w:pPr>
      <w:r w:rsidRPr="00453693">
        <w:rPr>
          <w:rStyle w:val="HideTWBExt"/>
          <w:b w:val="0"/>
        </w:rPr>
        <w:t>&lt;/RepeatBlock-By&gt;</w:t>
      </w:r>
    </w:p>
    <w:p w14:paraId="522AA739"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95E1D42" w14:textId="77777777" w:rsidR="00447BD5" w:rsidRPr="00453693" w:rsidRDefault="00447BD5" w:rsidP="00447BD5">
      <w:pPr>
        <w:pStyle w:val="NormalBold"/>
      </w:pPr>
      <w:r w:rsidRPr="00453693">
        <w:rPr>
          <w:rStyle w:val="HideTWBExt"/>
        </w:rPr>
        <w:t>&lt;Article&gt;</w:t>
      </w:r>
      <w:r w:rsidRPr="00453693">
        <w:t>Artikel 43 – punkt 4b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0BF2CFCA" w14:textId="77777777" w:rsidTr="003738E9">
        <w:trPr>
          <w:trHeight w:hRule="exact" w:val="240"/>
          <w:jc w:val="center"/>
        </w:trPr>
        <w:tc>
          <w:tcPr>
            <w:tcW w:w="9752" w:type="dxa"/>
            <w:gridSpan w:val="2"/>
            <w:tcBorders>
              <w:top w:val="nil"/>
              <w:left w:val="nil"/>
              <w:bottom w:val="nil"/>
              <w:right w:val="nil"/>
            </w:tcBorders>
          </w:tcPr>
          <w:p w14:paraId="3A9547DE" w14:textId="77777777" w:rsidR="00447BD5" w:rsidRPr="00453693" w:rsidRDefault="00447BD5" w:rsidP="003738E9"/>
        </w:tc>
      </w:tr>
      <w:tr w:rsidR="00447BD5" w:rsidRPr="00453693" w14:paraId="3B1CFDA5" w14:textId="77777777" w:rsidTr="003738E9">
        <w:trPr>
          <w:trHeight w:val="240"/>
          <w:jc w:val="center"/>
        </w:trPr>
        <w:tc>
          <w:tcPr>
            <w:tcW w:w="4876" w:type="dxa"/>
            <w:tcBorders>
              <w:top w:val="nil"/>
              <w:left w:val="nil"/>
              <w:bottom w:val="nil"/>
              <w:right w:val="nil"/>
            </w:tcBorders>
          </w:tcPr>
          <w:p w14:paraId="7D1A3E70"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72DA4885" w14:textId="77777777" w:rsidR="00447BD5" w:rsidRPr="00453693" w:rsidRDefault="00447BD5" w:rsidP="003738E9">
            <w:pPr>
              <w:pStyle w:val="AmColumnHeading"/>
            </w:pPr>
            <w:r w:rsidRPr="00453693">
              <w:t>Ändringsförslag</w:t>
            </w:r>
          </w:p>
        </w:tc>
      </w:tr>
      <w:tr w:rsidR="00447BD5" w:rsidRPr="00453693" w14:paraId="2A43FAC6" w14:textId="77777777" w:rsidTr="003738E9">
        <w:trPr>
          <w:jc w:val="center"/>
        </w:trPr>
        <w:tc>
          <w:tcPr>
            <w:tcW w:w="4876" w:type="dxa"/>
            <w:tcBorders>
              <w:top w:val="nil"/>
              <w:left w:val="nil"/>
              <w:bottom w:val="nil"/>
              <w:right w:val="nil"/>
            </w:tcBorders>
          </w:tcPr>
          <w:p w14:paraId="623B68FF" w14:textId="77777777" w:rsidR="00447BD5" w:rsidRPr="00453693" w:rsidRDefault="00447BD5" w:rsidP="003738E9">
            <w:pPr>
              <w:pStyle w:val="Normal6a"/>
            </w:pPr>
          </w:p>
        </w:tc>
        <w:tc>
          <w:tcPr>
            <w:tcW w:w="4876" w:type="dxa"/>
            <w:tcBorders>
              <w:top w:val="nil"/>
              <w:left w:val="nil"/>
              <w:bottom w:val="nil"/>
              <w:right w:val="nil"/>
            </w:tcBorders>
          </w:tcPr>
          <w:p w14:paraId="1C37F879" w14:textId="77777777" w:rsidR="00447BD5" w:rsidRPr="00453693" w:rsidRDefault="00447BD5" w:rsidP="003738E9">
            <w:pPr>
              <w:pStyle w:val="Normal6a"/>
            </w:pPr>
            <w:r w:rsidRPr="00453693">
              <w:rPr>
                <w:b/>
                <w:i/>
              </w:rPr>
              <w:t>4b.</w:t>
            </w:r>
            <w:r w:rsidRPr="00453693">
              <w:tab/>
            </w:r>
            <w:r w:rsidRPr="00453693">
              <w:rPr>
                <w:b/>
                <w:i/>
              </w:rPr>
              <w:t>Om en medlemsstat inte uppnår det mål som anges i punkt 4a ska den senast tre månader efter utgången av det berörda kalenderåret underrätta kommissionen och rådet. Underrättelsen ska innehålla en detaljerad analys av orsakerna till det bristande uppnåendet, inbegripet eventuella utmaningar i samband med samarbete från tredjeländers sida, och en handlingsplan med en beskrivning av de åtgärder som medlemsstaten avser att vidta för att förbättra sina resultat.</w:t>
            </w:r>
          </w:p>
        </w:tc>
      </w:tr>
    </w:tbl>
    <w:p w14:paraId="0CF835FB"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93B8C91" w14:textId="77777777" w:rsidR="00447BD5" w:rsidRPr="00453693" w:rsidRDefault="00447BD5" w:rsidP="00447BD5">
      <w:r w:rsidRPr="00453693">
        <w:rPr>
          <w:rStyle w:val="HideTWBExt"/>
        </w:rPr>
        <w:t>&lt;/Amend&gt;</w:t>
      </w:r>
    </w:p>
    <w:p w14:paraId="2B5CFABB"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2293</w:t>
      </w:r>
      <w:r w:rsidRPr="00453693">
        <w:rPr>
          <w:rStyle w:val="HideTWBExt"/>
        </w:rPr>
        <w:t>&lt;/NumAm&gt;</w:t>
      </w:r>
    </w:p>
    <w:p w14:paraId="290B99F2" w14:textId="77777777" w:rsidR="00447BD5" w:rsidRPr="00453693" w:rsidRDefault="00447BD5" w:rsidP="00447BD5">
      <w:pPr>
        <w:pStyle w:val="NormalBold"/>
      </w:pPr>
      <w:r w:rsidRPr="00453693">
        <w:rPr>
          <w:rStyle w:val="HideTWBExt"/>
          <w:b w:val="0"/>
        </w:rPr>
        <w:t>&lt;RepeatBlock-By&gt;&lt;Members&gt;</w:t>
      </w:r>
      <w:r w:rsidRPr="00453693">
        <w:t>Marieke Ehlers</w:t>
      </w:r>
      <w:r w:rsidRPr="00453693">
        <w:rPr>
          <w:rStyle w:val="HideTWBExt"/>
          <w:b w:val="0"/>
        </w:rPr>
        <w:t>&lt;/Members&gt;</w:t>
      </w:r>
    </w:p>
    <w:p w14:paraId="3D1DB3BA" w14:textId="77777777" w:rsidR="00447BD5" w:rsidRPr="00453693" w:rsidRDefault="00447BD5" w:rsidP="00447BD5">
      <w:r w:rsidRPr="00453693">
        <w:rPr>
          <w:rStyle w:val="HideTWBExt"/>
        </w:rPr>
        <w:t>&lt;AuNomDe&gt;</w:t>
      </w:r>
      <w:r w:rsidRPr="00453693">
        <w:rPr>
          <w:rStyle w:val="HideTWBInt"/>
          <w:color w:val="auto"/>
        </w:rPr>
        <w:t>{PfE}</w:t>
      </w:r>
      <w:r w:rsidRPr="00453693">
        <w:t xml:space="preserve">för </w:t>
      </w:r>
      <w:proofErr w:type="spellStart"/>
      <w:r w:rsidRPr="00453693">
        <w:t>PfE</w:t>
      </w:r>
      <w:proofErr w:type="spellEnd"/>
      <w:r w:rsidRPr="00453693">
        <w:t>-gruppen</w:t>
      </w:r>
      <w:r w:rsidRPr="00453693">
        <w:rPr>
          <w:rStyle w:val="HideTWBExt"/>
        </w:rPr>
        <w:t>&lt;/AuNomDe&gt;</w:t>
      </w:r>
    </w:p>
    <w:p w14:paraId="3784C61B" w14:textId="77777777" w:rsidR="00447BD5" w:rsidRPr="00453693" w:rsidRDefault="00447BD5" w:rsidP="00447BD5">
      <w:pPr>
        <w:pStyle w:val="NormalBold"/>
      </w:pPr>
      <w:r w:rsidRPr="00453693">
        <w:rPr>
          <w:rStyle w:val="HideTWBExt"/>
          <w:b w:val="0"/>
        </w:rPr>
        <w:t>&lt;/RepeatBlock-By&gt;</w:t>
      </w:r>
    </w:p>
    <w:p w14:paraId="7BB0C3FC"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75B9401" w14:textId="77777777" w:rsidR="00447BD5" w:rsidRPr="00453693" w:rsidRDefault="00447BD5" w:rsidP="00447BD5">
      <w:pPr>
        <w:pStyle w:val="NormalBold"/>
      </w:pPr>
      <w:r w:rsidRPr="00453693">
        <w:rPr>
          <w:rStyle w:val="HideTWBExt"/>
        </w:rPr>
        <w:t>&lt;Article&gt;</w:t>
      </w:r>
      <w:r w:rsidRPr="00453693">
        <w:t>Artikel 4 – punkt 4c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6E827355" w14:textId="77777777" w:rsidTr="003738E9">
        <w:trPr>
          <w:trHeight w:hRule="exact" w:val="240"/>
          <w:jc w:val="center"/>
        </w:trPr>
        <w:tc>
          <w:tcPr>
            <w:tcW w:w="9752" w:type="dxa"/>
            <w:gridSpan w:val="2"/>
            <w:tcBorders>
              <w:top w:val="nil"/>
              <w:left w:val="nil"/>
              <w:bottom w:val="nil"/>
              <w:right w:val="nil"/>
            </w:tcBorders>
          </w:tcPr>
          <w:p w14:paraId="1F49D523" w14:textId="77777777" w:rsidR="00447BD5" w:rsidRPr="00453693" w:rsidRDefault="00447BD5" w:rsidP="003738E9"/>
        </w:tc>
      </w:tr>
      <w:tr w:rsidR="00447BD5" w:rsidRPr="00453693" w14:paraId="33FF6A6A" w14:textId="77777777" w:rsidTr="003738E9">
        <w:trPr>
          <w:trHeight w:val="240"/>
          <w:jc w:val="center"/>
        </w:trPr>
        <w:tc>
          <w:tcPr>
            <w:tcW w:w="4876" w:type="dxa"/>
            <w:tcBorders>
              <w:top w:val="nil"/>
              <w:left w:val="nil"/>
              <w:bottom w:val="nil"/>
              <w:right w:val="nil"/>
            </w:tcBorders>
          </w:tcPr>
          <w:p w14:paraId="1D8F78FF"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24217E85" w14:textId="77777777" w:rsidR="00447BD5" w:rsidRPr="00453693" w:rsidRDefault="00447BD5" w:rsidP="003738E9">
            <w:pPr>
              <w:pStyle w:val="AmColumnHeading"/>
            </w:pPr>
            <w:r w:rsidRPr="00453693">
              <w:t>Ändringsförslag</w:t>
            </w:r>
          </w:p>
        </w:tc>
      </w:tr>
      <w:tr w:rsidR="00447BD5" w:rsidRPr="00453693" w14:paraId="6700D1A9" w14:textId="77777777" w:rsidTr="003738E9">
        <w:trPr>
          <w:jc w:val="center"/>
        </w:trPr>
        <w:tc>
          <w:tcPr>
            <w:tcW w:w="4876" w:type="dxa"/>
            <w:tcBorders>
              <w:top w:val="nil"/>
              <w:left w:val="nil"/>
              <w:bottom w:val="nil"/>
              <w:right w:val="nil"/>
            </w:tcBorders>
          </w:tcPr>
          <w:p w14:paraId="68A243E4" w14:textId="77777777" w:rsidR="00447BD5" w:rsidRPr="00453693" w:rsidRDefault="00447BD5" w:rsidP="003738E9">
            <w:pPr>
              <w:pStyle w:val="Normal6a"/>
            </w:pPr>
          </w:p>
        </w:tc>
        <w:tc>
          <w:tcPr>
            <w:tcW w:w="4876" w:type="dxa"/>
            <w:tcBorders>
              <w:top w:val="nil"/>
              <w:left w:val="nil"/>
              <w:bottom w:val="nil"/>
              <w:right w:val="nil"/>
            </w:tcBorders>
          </w:tcPr>
          <w:p w14:paraId="3413646F" w14:textId="77777777" w:rsidR="00447BD5" w:rsidRPr="00453693" w:rsidRDefault="00447BD5" w:rsidP="003738E9">
            <w:pPr>
              <w:pStyle w:val="Normal6a"/>
            </w:pPr>
            <w:r w:rsidRPr="00453693">
              <w:rPr>
                <w:b/>
                <w:i/>
              </w:rPr>
              <w:t>4c.</w:t>
            </w:r>
            <w:r w:rsidRPr="00453693">
              <w:tab/>
            </w:r>
            <w:r w:rsidRPr="00453693">
              <w:rPr>
                <w:b/>
                <w:i/>
              </w:rPr>
              <w:t>På grundval av den underrättelse som avses i punkt 4b får kommissionen rekommendera specifika åtgärder för att bistå den berörda medlemsstaten, eller ta initiativ till särskilda åtgärder på unionsnivå för att förbättra samarbetet kring återtagande med de berörda tredjeländerna.</w:t>
            </w:r>
          </w:p>
        </w:tc>
      </w:tr>
    </w:tbl>
    <w:p w14:paraId="25782A58"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DFD45AB" w14:textId="77777777" w:rsidR="00447BD5" w:rsidRPr="00453693" w:rsidRDefault="00447BD5" w:rsidP="00447BD5">
      <w:r w:rsidRPr="00453693">
        <w:rPr>
          <w:rStyle w:val="HideTWBExt"/>
        </w:rPr>
        <w:t>&lt;/Amend&gt;</w:t>
      </w:r>
    </w:p>
    <w:p w14:paraId="748502F9"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2294</w:t>
      </w:r>
      <w:r w:rsidRPr="00453693">
        <w:rPr>
          <w:rStyle w:val="HideTWBExt"/>
        </w:rPr>
        <w:t>&lt;/NumAm&gt;</w:t>
      </w:r>
    </w:p>
    <w:p w14:paraId="2DCFF708" w14:textId="77777777" w:rsidR="00447BD5" w:rsidRPr="00453693" w:rsidRDefault="00447BD5" w:rsidP="00447BD5">
      <w:pPr>
        <w:pStyle w:val="NormalBold"/>
      </w:pPr>
      <w:r w:rsidRPr="00453693">
        <w:rPr>
          <w:rStyle w:val="HideTWBExt"/>
          <w:b w:val="0"/>
        </w:rPr>
        <w:t>&lt;RepeatBlock-By&gt;&lt;Members&gt;</w:t>
      </w:r>
      <w:r w:rsidRPr="00453693">
        <w:t>Mélissa Camara</w:t>
      </w:r>
      <w:r w:rsidRPr="00453693">
        <w:rPr>
          <w:rStyle w:val="HideTWBExt"/>
          <w:b w:val="0"/>
        </w:rPr>
        <w:t>&lt;/Members&gt;</w:t>
      </w:r>
    </w:p>
    <w:p w14:paraId="1E44A907" w14:textId="77777777" w:rsidR="00447BD5" w:rsidRPr="00453693" w:rsidRDefault="00447BD5" w:rsidP="00447BD5">
      <w:pPr>
        <w:pStyle w:val="NormalBold"/>
      </w:pPr>
      <w:r w:rsidRPr="00453693">
        <w:rPr>
          <w:rStyle w:val="HideTWBExt"/>
          <w:b w:val="0"/>
        </w:rPr>
        <w:t>&lt;/RepeatBlock-By&gt;</w:t>
      </w:r>
    </w:p>
    <w:p w14:paraId="4B153115"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0708CDAC" w14:textId="77777777" w:rsidR="00447BD5" w:rsidRPr="00453693" w:rsidRDefault="00447BD5" w:rsidP="00447BD5">
      <w:pPr>
        <w:pStyle w:val="NormalBold"/>
      </w:pPr>
      <w:r w:rsidRPr="00453693">
        <w:rPr>
          <w:rStyle w:val="HideTWBExt"/>
        </w:rPr>
        <w:t>&lt;Article&gt;</w:t>
      </w:r>
      <w:r w:rsidRPr="00453693">
        <w:t>Artikel 44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24A04D58" w14:textId="77777777" w:rsidTr="003738E9">
        <w:trPr>
          <w:trHeight w:hRule="exact" w:val="240"/>
          <w:jc w:val="center"/>
        </w:trPr>
        <w:tc>
          <w:tcPr>
            <w:tcW w:w="9752" w:type="dxa"/>
            <w:gridSpan w:val="2"/>
            <w:tcBorders>
              <w:top w:val="nil"/>
              <w:left w:val="nil"/>
              <w:bottom w:val="nil"/>
              <w:right w:val="nil"/>
            </w:tcBorders>
          </w:tcPr>
          <w:p w14:paraId="77C6E731" w14:textId="77777777" w:rsidR="00447BD5" w:rsidRPr="00453693" w:rsidRDefault="00447BD5" w:rsidP="003738E9"/>
        </w:tc>
      </w:tr>
      <w:tr w:rsidR="00447BD5" w:rsidRPr="00453693" w14:paraId="3CE3F87E" w14:textId="77777777" w:rsidTr="003738E9">
        <w:trPr>
          <w:trHeight w:val="240"/>
          <w:jc w:val="center"/>
        </w:trPr>
        <w:tc>
          <w:tcPr>
            <w:tcW w:w="4876" w:type="dxa"/>
            <w:tcBorders>
              <w:top w:val="nil"/>
              <w:left w:val="nil"/>
              <w:bottom w:val="nil"/>
              <w:right w:val="nil"/>
            </w:tcBorders>
          </w:tcPr>
          <w:p w14:paraId="34C3FD44"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5DD7DA71" w14:textId="77777777" w:rsidR="00447BD5" w:rsidRPr="00453693" w:rsidRDefault="00447BD5" w:rsidP="003738E9">
            <w:pPr>
              <w:pStyle w:val="AmColumnHeading"/>
            </w:pPr>
            <w:r w:rsidRPr="00453693">
              <w:t>Ändringsförslag</w:t>
            </w:r>
          </w:p>
        </w:tc>
      </w:tr>
      <w:tr w:rsidR="00447BD5" w:rsidRPr="00453693" w14:paraId="33053B91" w14:textId="77777777" w:rsidTr="003738E9">
        <w:trPr>
          <w:jc w:val="center"/>
        </w:trPr>
        <w:tc>
          <w:tcPr>
            <w:tcW w:w="4876" w:type="dxa"/>
            <w:tcBorders>
              <w:top w:val="nil"/>
              <w:left w:val="nil"/>
              <w:bottom w:val="nil"/>
              <w:right w:val="nil"/>
            </w:tcBorders>
          </w:tcPr>
          <w:p w14:paraId="10C0D2A4" w14:textId="77777777" w:rsidR="00447BD5" w:rsidRPr="00453693" w:rsidRDefault="00447BD5" w:rsidP="003738E9">
            <w:pPr>
              <w:pStyle w:val="Normal6a"/>
              <w:jc w:val="center"/>
            </w:pPr>
            <w:r w:rsidRPr="00453693">
              <w:rPr>
                <w:b/>
                <w:i/>
              </w:rPr>
              <w:t>Artikel 44</w:t>
            </w:r>
            <w:r w:rsidRPr="00453693">
              <w:tab/>
            </w:r>
          </w:p>
        </w:tc>
        <w:tc>
          <w:tcPr>
            <w:tcW w:w="4876" w:type="dxa"/>
            <w:tcBorders>
              <w:top w:val="nil"/>
              <w:left w:val="nil"/>
              <w:bottom w:val="nil"/>
              <w:right w:val="nil"/>
            </w:tcBorders>
          </w:tcPr>
          <w:p w14:paraId="505DA163" w14:textId="77777777" w:rsidR="00447BD5" w:rsidRPr="00453693" w:rsidRDefault="00447BD5" w:rsidP="003738E9">
            <w:pPr>
              <w:pStyle w:val="Normal6a"/>
            </w:pPr>
            <w:r w:rsidRPr="00453693">
              <w:rPr>
                <w:b/>
                <w:i/>
              </w:rPr>
              <w:t>utgår</w:t>
            </w:r>
          </w:p>
        </w:tc>
      </w:tr>
      <w:tr w:rsidR="00447BD5" w:rsidRPr="00453693" w14:paraId="7FCBC3B7" w14:textId="77777777" w:rsidTr="003738E9">
        <w:trPr>
          <w:jc w:val="center"/>
        </w:trPr>
        <w:tc>
          <w:tcPr>
            <w:tcW w:w="4876" w:type="dxa"/>
            <w:tcBorders>
              <w:top w:val="nil"/>
              <w:left w:val="nil"/>
              <w:bottom w:val="nil"/>
              <w:right w:val="nil"/>
            </w:tcBorders>
          </w:tcPr>
          <w:p w14:paraId="6ACAF307" w14:textId="77777777" w:rsidR="00447BD5" w:rsidRPr="00453693" w:rsidRDefault="00447BD5" w:rsidP="003738E9">
            <w:pPr>
              <w:pStyle w:val="Normal6a"/>
              <w:jc w:val="center"/>
            </w:pPr>
            <w:r w:rsidRPr="00453693">
              <w:rPr>
                <w:b/>
                <w:i/>
              </w:rPr>
              <w:t>Samarbete mellan medlemsstaterna</w:t>
            </w:r>
          </w:p>
        </w:tc>
        <w:tc>
          <w:tcPr>
            <w:tcW w:w="4876" w:type="dxa"/>
            <w:tcBorders>
              <w:top w:val="nil"/>
              <w:left w:val="nil"/>
              <w:bottom w:val="nil"/>
              <w:right w:val="nil"/>
            </w:tcBorders>
          </w:tcPr>
          <w:p w14:paraId="06DA4D15" w14:textId="77777777" w:rsidR="00447BD5" w:rsidRPr="00453693" w:rsidRDefault="00447BD5" w:rsidP="003738E9">
            <w:pPr>
              <w:pStyle w:val="Normal6a"/>
            </w:pPr>
          </w:p>
        </w:tc>
      </w:tr>
      <w:tr w:rsidR="00447BD5" w:rsidRPr="00453693" w14:paraId="085806F1" w14:textId="77777777" w:rsidTr="003738E9">
        <w:trPr>
          <w:jc w:val="center"/>
        </w:trPr>
        <w:tc>
          <w:tcPr>
            <w:tcW w:w="4876" w:type="dxa"/>
            <w:tcBorders>
              <w:top w:val="nil"/>
              <w:left w:val="nil"/>
              <w:bottom w:val="nil"/>
              <w:right w:val="nil"/>
            </w:tcBorders>
          </w:tcPr>
          <w:p w14:paraId="47204050" w14:textId="77777777" w:rsidR="00447BD5" w:rsidRPr="00453693" w:rsidRDefault="00447BD5" w:rsidP="003738E9">
            <w:pPr>
              <w:pStyle w:val="Normal6a"/>
            </w:pPr>
            <w:r w:rsidRPr="00453693">
              <w:rPr>
                <w:b/>
                <w:i/>
              </w:rPr>
              <w:t>1. Samarbete och bistånd mellan behöriga myndigheter som utsetts i enlighet med artikel 43 ska äga rum i syfte att</w:t>
            </w:r>
          </w:p>
        </w:tc>
        <w:tc>
          <w:tcPr>
            <w:tcW w:w="4876" w:type="dxa"/>
            <w:tcBorders>
              <w:top w:val="nil"/>
              <w:left w:val="nil"/>
              <w:bottom w:val="nil"/>
              <w:right w:val="nil"/>
            </w:tcBorders>
          </w:tcPr>
          <w:p w14:paraId="3B500837" w14:textId="77777777" w:rsidR="00447BD5" w:rsidRPr="00453693" w:rsidRDefault="00447BD5" w:rsidP="003738E9">
            <w:pPr>
              <w:pStyle w:val="Normal6a"/>
            </w:pPr>
          </w:p>
        </w:tc>
      </w:tr>
      <w:tr w:rsidR="00447BD5" w:rsidRPr="00453693" w14:paraId="2B290DF7" w14:textId="77777777" w:rsidTr="003738E9">
        <w:trPr>
          <w:jc w:val="center"/>
        </w:trPr>
        <w:tc>
          <w:tcPr>
            <w:tcW w:w="4876" w:type="dxa"/>
            <w:tcBorders>
              <w:top w:val="nil"/>
              <w:left w:val="nil"/>
              <w:bottom w:val="nil"/>
              <w:right w:val="nil"/>
            </w:tcBorders>
          </w:tcPr>
          <w:p w14:paraId="340F00AD" w14:textId="77777777" w:rsidR="00447BD5" w:rsidRPr="00453693" w:rsidRDefault="00447BD5" w:rsidP="003738E9">
            <w:pPr>
              <w:pStyle w:val="Normal6a"/>
            </w:pPr>
            <w:r w:rsidRPr="00453693">
              <w:rPr>
                <w:b/>
                <w:i/>
              </w:rPr>
              <w:t>a. möjliggöra transitering genom territoriet för att bidra till att en annan medlemsstats beslut om återvändande kan efterlevas eller resehandlingar erhållas,</w:t>
            </w:r>
          </w:p>
        </w:tc>
        <w:tc>
          <w:tcPr>
            <w:tcW w:w="4876" w:type="dxa"/>
            <w:tcBorders>
              <w:top w:val="nil"/>
              <w:left w:val="nil"/>
              <w:bottom w:val="nil"/>
              <w:right w:val="nil"/>
            </w:tcBorders>
          </w:tcPr>
          <w:p w14:paraId="3E99BE5F" w14:textId="77777777" w:rsidR="00447BD5" w:rsidRPr="00453693" w:rsidRDefault="00447BD5" w:rsidP="003738E9">
            <w:pPr>
              <w:pStyle w:val="Normal6a"/>
            </w:pPr>
          </w:p>
        </w:tc>
      </w:tr>
      <w:tr w:rsidR="00447BD5" w:rsidRPr="00453693" w14:paraId="6912F26D" w14:textId="77777777" w:rsidTr="003738E9">
        <w:trPr>
          <w:jc w:val="center"/>
        </w:trPr>
        <w:tc>
          <w:tcPr>
            <w:tcW w:w="4876" w:type="dxa"/>
            <w:tcBorders>
              <w:top w:val="nil"/>
              <w:left w:val="nil"/>
              <w:bottom w:val="nil"/>
              <w:right w:val="nil"/>
            </w:tcBorders>
          </w:tcPr>
          <w:p w14:paraId="61099332" w14:textId="77777777" w:rsidR="00447BD5" w:rsidRPr="00453693" w:rsidRDefault="00447BD5" w:rsidP="003738E9">
            <w:pPr>
              <w:pStyle w:val="Normal6a"/>
            </w:pPr>
            <w:r w:rsidRPr="00453693">
              <w:rPr>
                <w:b/>
                <w:i/>
              </w:rPr>
              <w:t>b. tillhandahålla logistiskt, ekonomiskt eller annat materiellt bistånd eller bistånd in natura,</w:t>
            </w:r>
          </w:p>
        </w:tc>
        <w:tc>
          <w:tcPr>
            <w:tcW w:w="4876" w:type="dxa"/>
            <w:tcBorders>
              <w:top w:val="nil"/>
              <w:left w:val="nil"/>
              <w:bottom w:val="nil"/>
              <w:right w:val="nil"/>
            </w:tcBorders>
          </w:tcPr>
          <w:p w14:paraId="4760D688" w14:textId="77777777" w:rsidR="00447BD5" w:rsidRPr="00453693" w:rsidRDefault="00447BD5" w:rsidP="003738E9">
            <w:pPr>
              <w:pStyle w:val="Normal6a"/>
            </w:pPr>
          </w:p>
        </w:tc>
      </w:tr>
      <w:tr w:rsidR="00447BD5" w:rsidRPr="00453693" w14:paraId="6D11CF60" w14:textId="77777777" w:rsidTr="003738E9">
        <w:trPr>
          <w:jc w:val="center"/>
        </w:trPr>
        <w:tc>
          <w:tcPr>
            <w:tcW w:w="4876" w:type="dxa"/>
            <w:tcBorders>
              <w:top w:val="nil"/>
              <w:left w:val="nil"/>
              <w:bottom w:val="nil"/>
              <w:right w:val="nil"/>
            </w:tcBorders>
          </w:tcPr>
          <w:p w14:paraId="16EB2354" w14:textId="77777777" w:rsidR="00447BD5" w:rsidRPr="00453693" w:rsidRDefault="00447BD5" w:rsidP="003738E9">
            <w:pPr>
              <w:pStyle w:val="Normal6a"/>
            </w:pPr>
            <w:r w:rsidRPr="00453693">
              <w:rPr>
                <w:b/>
                <w:i/>
              </w:rPr>
              <w:t>c. leda eller stödja den politiska dialogen och utbytet med myndigheterna i tredjeländer i syfte att underlätta återtagande,</w:t>
            </w:r>
          </w:p>
        </w:tc>
        <w:tc>
          <w:tcPr>
            <w:tcW w:w="4876" w:type="dxa"/>
            <w:tcBorders>
              <w:top w:val="nil"/>
              <w:left w:val="nil"/>
              <w:bottom w:val="nil"/>
              <w:right w:val="nil"/>
            </w:tcBorders>
          </w:tcPr>
          <w:p w14:paraId="55B71E4A" w14:textId="77777777" w:rsidR="00447BD5" w:rsidRPr="00453693" w:rsidRDefault="00447BD5" w:rsidP="003738E9">
            <w:pPr>
              <w:pStyle w:val="Normal6a"/>
            </w:pPr>
          </w:p>
        </w:tc>
      </w:tr>
      <w:tr w:rsidR="00447BD5" w:rsidRPr="00453693" w14:paraId="4A8B4158" w14:textId="77777777" w:rsidTr="003738E9">
        <w:trPr>
          <w:jc w:val="center"/>
        </w:trPr>
        <w:tc>
          <w:tcPr>
            <w:tcW w:w="4876" w:type="dxa"/>
            <w:tcBorders>
              <w:top w:val="nil"/>
              <w:left w:val="nil"/>
              <w:bottom w:val="nil"/>
              <w:right w:val="nil"/>
            </w:tcBorders>
          </w:tcPr>
          <w:p w14:paraId="5F4D958D" w14:textId="77777777" w:rsidR="00447BD5" w:rsidRPr="00453693" w:rsidRDefault="00447BD5" w:rsidP="003738E9">
            <w:pPr>
              <w:pStyle w:val="Normal6a"/>
            </w:pPr>
            <w:r w:rsidRPr="00453693">
              <w:rPr>
                <w:b/>
                <w:i/>
              </w:rPr>
              <w:t>d. kontakta de behöriga myndigheterna i tredjeländer för att verifiera tredjelandsmedborgares identitet och erhålla en giltig resehandling,</w:t>
            </w:r>
          </w:p>
        </w:tc>
        <w:tc>
          <w:tcPr>
            <w:tcW w:w="4876" w:type="dxa"/>
            <w:tcBorders>
              <w:top w:val="nil"/>
              <w:left w:val="nil"/>
              <w:bottom w:val="nil"/>
              <w:right w:val="nil"/>
            </w:tcBorders>
          </w:tcPr>
          <w:p w14:paraId="3E6F2FD8" w14:textId="77777777" w:rsidR="00447BD5" w:rsidRPr="00453693" w:rsidRDefault="00447BD5" w:rsidP="003738E9">
            <w:pPr>
              <w:pStyle w:val="Normal6a"/>
            </w:pPr>
          </w:p>
        </w:tc>
      </w:tr>
      <w:tr w:rsidR="00447BD5" w:rsidRPr="00453693" w14:paraId="2D32C12D" w14:textId="77777777" w:rsidTr="003738E9">
        <w:trPr>
          <w:jc w:val="center"/>
        </w:trPr>
        <w:tc>
          <w:tcPr>
            <w:tcW w:w="4876" w:type="dxa"/>
            <w:tcBorders>
              <w:top w:val="nil"/>
              <w:left w:val="nil"/>
              <w:bottom w:val="nil"/>
              <w:right w:val="nil"/>
            </w:tcBorders>
          </w:tcPr>
          <w:p w14:paraId="5B569892" w14:textId="77777777" w:rsidR="00447BD5" w:rsidRPr="00453693" w:rsidRDefault="00447BD5" w:rsidP="003738E9">
            <w:pPr>
              <w:pStyle w:val="Normal6a"/>
            </w:pPr>
            <w:r w:rsidRPr="00453693">
              <w:rPr>
                <w:b/>
                <w:i/>
              </w:rPr>
              <w:t>e. på den anmodande medlemsstatens vägnar organisera de praktiska arrangemangen för verkställighet av återvändande,</w:t>
            </w:r>
          </w:p>
        </w:tc>
        <w:tc>
          <w:tcPr>
            <w:tcW w:w="4876" w:type="dxa"/>
            <w:tcBorders>
              <w:top w:val="nil"/>
              <w:left w:val="nil"/>
              <w:bottom w:val="nil"/>
              <w:right w:val="nil"/>
            </w:tcBorders>
          </w:tcPr>
          <w:p w14:paraId="2427FD72" w14:textId="77777777" w:rsidR="00447BD5" w:rsidRPr="00453693" w:rsidRDefault="00447BD5" w:rsidP="003738E9">
            <w:pPr>
              <w:pStyle w:val="Normal6a"/>
            </w:pPr>
          </w:p>
        </w:tc>
      </w:tr>
      <w:tr w:rsidR="00447BD5" w:rsidRPr="00453693" w14:paraId="42E0BE6B" w14:textId="77777777" w:rsidTr="003738E9">
        <w:trPr>
          <w:jc w:val="center"/>
        </w:trPr>
        <w:tc>
          <w:tcPr>
            <w:tcW w:w="4876" w:type="dxa"/>
            <w:tcBorders>
              <w:top w:val="nil"/>
              <w:left w:val="nil"/>
              <w:bottom w:val="nil"/>
              <w:right w:val="nil"/>
            </w:tcBorders>
          </w:tcPr>
          <w:p w14:paraId="0F29AF1F" w14:textId="77777777" w:rsidR="00447BD5" w:rsidRPr="00453693" w:rsidRDefault="00447BD5" w:rsidP="003738E9">
            <w:pPr>
              <w:pStyle w:val="Normal6a"/>
            </w:pPr>
            <w:r w:rsidRPr="00453693">
              <w:rPr>
                <w:b/>
                <w:i/>
              </w:rPr>
              <w:t>f. underlätta den överföring som avses i artikel 8.1 b,</w:t>
            </w:r>
          </w:p>
        </w:tc>
        <w:tc>
          <w:tcPr>
            <w:tcW w:w="4876" w:type="dxa"/>
            <w:tcBorders>
              <w:top w:val="nil"/>
              <w:left w:val="nil"/>
              <w:bottom w:val="nil"/>
              <w:right w:val="nil"/>
            </w:tcBorders>
          </w:tcPr>
          <w:p w14:paraId="4D2FEE96" w14:textId="77777777" w:rsidR="00447BD5" w:rsidRPr="00453693" w:rsidRDefault="00447BD5" w:rsidP="003738E9">
            <w:pPr>
              <w:pStyle w:val="Normal6a"/>
            </w:pPr>
          </w:p>
        </w:tc>
      </w:tr>
      <w:tr w:rsidR="00447BD5" w:rsidRPr="00453693" w14:paraId="764CC704" w14:textId="77777777" w:rsidTr="003738E9">
        <w:trPr>
          <w:jc w:val="center"/>
        </w:trPr>
        <w:tc>
          <w:tcPr>
            <w:tcW w:w="4876" w:type="dxa"/>
            <w:tcBorders>
              <w:top w:val="nil"/>
              <w:left w:val="nil"/>
              <w:bottom w:val="nil"/>
              <w:right w:val="nil"/>
            </w:tcBorders>
          </w:tcPr>
          <w:p w14:paraId="42F5E51D" w14:textId="77777777" w:rsidR="00447BD5" w:rsidRPr="00453693" w:rsidRDefault="00447BD5" w:rsidP="003738E9">
            <w:pPr>
              <w:pStyle w:val="Normal6a"/>
            </w:pPr>
            <w:r w:rsidRPr="00453693">
              <w:rPr>
                <w:b/>
                <w:i/>
              </w:rPr>
              <w:t>g. stödja en tredjelandsmedborgares avresa till den medlemsstat där han eller hon har rätt att vistas i enlighet med artikel 8.1 första stycket.</w:t>
            </w:r>
          </w:p>
        </w:tc>
        <w:tc>
          <w:tcPr>
            <w:tcW w:w="4876" w:type="dxa"/>
            <w:tcBorders>
              <w:top w:val="nil"/>
              <w:left w:val="nil"/>
              <w:bottom w:val="nil"/>
              <w:right w:val="nil"/>
            </w:tcBorders>
          </w:tcPr>
          <w:p w14:paraId="6E6365FF" w14:textId="77777777" w:rsidR="00447BD5" w:rsidRPr="00453693" w:rsidRDefault="00447BD5" w:rsidP="003738E9">
            <w:pPr>
              <w:pStyle w:val="Normal6a"/>
            </w:pPr>
          </w:p>
        </w:tc>
      </w:tr>
    </w:tbl>
    <w:p w14:paraId="7A7BED7E"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F530384" w14:textId="77777777" w:rsidR="00447BD5" w:rsidRPr="00453693" w:rsidRDefault="00447BD5" w:rsidP="00447BD5">
      <w:r w:rsidRPr="00453693">
        <w:rPr>
          <w:rStyle w:val="HideTWBExt"/>
        </w:rPr>
        <w:t>&lt;/Amend&gt;</w:t>
      </w:r>
    </w:p>
    <w:p w14:paraId="1F0009EF"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2295</w:t>
      </w:r>
      <w:r w:rsidRPr="00453693">
        <w:rPr>
          <w:rStyle w:val="HideTWBExt"/>
        </w:rPr>
        <w:t>&lt;/NumAm&gt;</w:t>
      </w:r>
    </w:p>
    <w:p w14:paraId="5F89E698"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48604E14" w14:textId="77777777" w:rsidR="00447BD5" w:rsidRPr="00453693" w:rsidRDefault="00447BD5" w:rsidP="00447BD5">
      <w:pPr>
        <w:pStyle w:val="NormalBold"/>
      </w:pPr>
      <w:r w:rsidRPr="00453693">
        <w:rPr>
          <w:rStyle w:val="HideTWBExt"/>
          <w:b w:val="0"/>
        </w:rPr>
        <w:t>&lt;/RepeatBlock-By&gt;</w:t>
      </w:r>
    </w:p>
    <w:p w14:paraId="31A02E95"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6927D162" w14:textId="77777777" w:rsidR="00447BD5" w:rsidRPr="00453693" w:rsidRDefault="00447BD5" w:rsidP="00447BD5">
      <w:pPr>
        <w:pStyle w:val="NormalBold"/>
      </w:pPr>
      <w:r w:rsidRPr="00453693">
        <w:rPr>
          <w:rStyle w:val="HideTWBExt"/>
        </w:rPr>
        <w:t>&lt;Article&gt;</w:t>
      </w:r>
      <w:r w:rsidRPr="00453693">
        <w:t>Artikel 44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73460DB5" w14:textId="77777777" w:rsidTr="003738E9">
        <w:trPr>
          <w:trHeight w:hRule="exact" w:val="240"/>
          <w:jc w:val="center"/>
        </w:trPr>
        <w:tc>
          <w:tcPr>
            <w:tcW w:w="9752" w:type="dxa"/>
            <w:gridSpan w:val="2"/>
            <w:tcBorders>
              <w:top w:val="nil"/>
              <w:left w:val="nil"/>
              <w:bottom w:val="nil"/>
              <w:right w:val="nil"/>
            </w:tcBorders>
          </w:tcPr>
          <w:p w14:paraId="379892D7" w14:textId="77777777" w:rsidR="00447BD5" w:rsidRPr="00453693" w:rsidRDefault="00447BD5" w:rsidP="003738E9"/>
        </w:tc>
      </w:tr>
      <w:tr w:rsidR="00447BD5" w:rsidRPr="00453693" w14:paraId="4A3350CD" w14:textId="77777777" w:rsidTr="003738E9">
        <w:trPr>
          <w:trHeight w:val="240"/>
          <w:jc w:val="center"/>
        </w:trPr>
        <w:tc>
          <w:tcPr>
            <w:tcW w:w="4876" w:type="dxa"/>
            <w:tcBorders>
              <w:top w:val="nil"/>
              <w:left w:val="nil"/>
              <w:bottom w:val="nil"/>
              <w:right w:val="nil"/>
            </w:tcBorders>
          </w:tcPr>
          <w:p w14:paraId="6188BD28"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55CD90A8" w14:textId="77777777" w:rsidR="00447BD5" w:rsidRPr="00453693" w:rsidRDefault="00447BD5" w:rsidP="003738E9">
            <w:pPr>
              <w:pStyle w:val="AmColumnHeading"/>
            </w:pPr>
            <w:r w:rsidRPr="00453693">
              <w:t>Ändringsförslag</w:t>
            </w:r>
          </w:p>
        </w:tc>
      </w:tr>
      <w:tr w:rsidR="00447BD5" w:rsidRPr="00453693" w14:paraId="67B3C588" w14:textId="77777777" w:rsidTr="003738E9">
        <w:trPr>
          <w:jc w:val="center"/>
        </w:trPr>
        <w:tc>
          <w:tcPr>
            <w:tcW w:w="4876" w:type="dxa"/>
            <w:tcBorders>
              <w:top w:val="nil"/>
              <w:left w:val="nil"/>
              <w:bottom w:val="nil"/>
              <w:right w:val="nil"/>
            </w:tcBorders>
          </w:tcPr>
          <w:p w14:paraId="2DAFA529" w14:textId="77777777" w:rsidR="00447BD5" w:rsidRPr="00453693" w:rsidRDefault="00447BD5" w:rsidP="003738E9">
            <w:pPr>
              <w:pStyle w:val="Normal6a"/>
              <w:jc w:val="center"/>
            </w:pPr>
            <w:r w:rsidRPr="00453693">
              <w:rPr>
                <w:b/>
                <w:i/>
              </w:rPr>
              <w:t>Artikel 44</w:t>
            </w:r>
            <w:r w:rsidRPr="00453693">
              <w:tab/>
            </w:r>
          </w:p>
        </w:tc>
        <w:tc>
          <w:tcPr>
            <w:tcW w:w="4876" w:type="dxa"/>
            <w:tcBorders>
              <w:top w:val="nil"/>
              <w:left w:val="nil"/>
              <w:bottom w:val="nil"/>
              <w:right w:val="nil"/>
            </w:tcBorders>
          </w:tcPr>
          <w:p w14:paraId="465FE3D2" w14:textId="77777777" w:rsidR="00447BD5" w:rsidRPr="00453693" w:rsidRDefault="00447BD5" w:rsidP="003738E9">
            <w:pPr>
              <w:pStyle w:val="Normal6a"/>
            </w:pPr>
            <w:r w:rsidRPr="00453693">
              <w:rPr>
                <w:b/>
                <w:i/>
              </w:rPr>
              <w:t>utgår</w:t>
            </w:r>
          </w:p>
        </w:tc>
      </w:tr>
      <w:tr w:rsidR="00447BD5" w:rsidRPr="00453693" w14:paraId="05B5E797" w14:textId="77777777" w:rsidTr="003738E9">
        <w:trPr>
          <w:jc w:val="center"/>
        </w:trPr>
        <w:tc>
          <w:tcPr>
            <w:tcW w:w="4876" w:type="dxa"/>
            <w:tcBorders>
              <w:top w:val="nil"/>
              <w:left w:val="nil"/>
              <w:bottom w:val="nil"/>
              <w:right w:val="nil"/>
            </w:tcBorders>
          </w:tcPr>
          <w:p w14:paraId="76ADCEDD" w14:textId="77777777" w:rsidR="00447BD5" w:rsidRPr="00453693" w:rsidRDefault="00447BD5" w:rsidP="003738E9">
            <w:pPr>
              <w:pStyle w:val="Normal6a"/>
              <w:jc w:val="center"/>
            </w:pPr>
            <w:r w:rsidRPr="00453693">
              <w:rPr>
                <w:b/>
                <w:i/>
              </w:rPr>
              <w:t>Samarbete mellan medlemsstaterna</w:t>
            </w:r>
          </w:p>
        </w:tc>
        <w:tc>
          <w:tcPr>
            <w:tcW w:w="4876" w:type="dxa"/>
            <w:tcBorders>
              <w:top w:val="nil"/>
              <w:left w:val="nil"/>
              <w:bottom w:val="nil"/>
              <w:right w:val="nil"/>
            </w:tcBorders>
          </w:tcPr>
          <w:p w14:paraId="04E5FA09" w14:textId="77777777" w:rsidR="00447BD5" w:rsidRPr="00453693" w:rsidRDefault="00447BD5" w:rsidP="003738E9">
            <w:pPr>
              <w:pStyle w:val="Normal6a"/>
            </w:pPr>
          </w:p>
        </w:tc>
      </w:tr>
      <w:tr w:rsidR="00447BD5" w:rsidRPr="00453693" w14:paraId="1959C542" w14:textId="77777777" w:rsidTr="003738E9">
        <w:trPr>
          <w:jc w:val="center"/>
        </w:trPr>
        <w:tc>
          <w:tcPr>
            <w:tcW w:w="4876" w:type="dxa"/>
            <w:tcBorders>
              <w:top w:val="nil"/>
              <w:left w:val="nil"/>
              <w:bottom w:val="nil"/>
              <w:right w:val="nil"/>
            </w:tcBorders>
          </w:tcPr>
          <w:p w14:paraId="2E8247CD" w14:textId="77777777" w:rsidR="00447BD5" w:rsidRPr="00453693" w:rsidRDefault="00447BD5" w:rsidP="003738E9">
            <w:pPr>
              <w:pStyle w:val="Normal6a"/>
            </w:pPr>
            <w:r w:rsidRPr="00453693">
              <w:rPr>
                <w:b/>
                <w:i/>
              </w:rPr>
              <w:t>1. Samarbete och bistånd mellan behöriga myndigheter som utsetts i enlighet med artikel 43 ska äga rum i syfte att</w:t>
            </w:r>
          </w:p>
        </w:tc>
        <w:tc>
          <w:tcPr>
            <w:tcW w:w="4876" w:type="dxa"/>
            <w:tcBorders>
              <w:top w:val="nil"/>
              <w:left w:val="nil"/>
              <w:bottom w:val="nil"/>
              <w:right w:val="nil"/>
            </w:tcBorders>
          </w:tcPr>
          <w:p w14:paraId="570942F0" w14:textId="77777777" w:rsidR="00447BD5" w:rsidRPr="00453693" w:rsidRDefault="00447BD5" w:rsidP="003738E9">
            <w:pPr>
              <w:pStyle w:val="Normal6a"/>
            </w:pPr>
          </w:p>
        </w:tc>
      </w:tr>
      <w:tr w:rsidR="00447BD5" w:rsidRPr="00453693" w14:paraId="285C8B20" w14:textId="77777777" w:rsidTr="003738E9">
        <w:trPr>
          <w:jc w:val="center"/>
        </w:trPr>
        <w:tc>
          <w:tcPr>
            <w:tcW w:w="4876" w:type="dxa"/>
            <w:tcBorders>
              <w:top w:val="nil"/>
              <w:left w:val="nil"/>
              <w:bottom w:val="nil"/>
              <w:right w:val="nil"/>
            </w:tcBorders>
          </w:tcPr>
          <w:p w14:paraId="23F1472D" w14:textId="77777777" w:rsidR="00447BD5" w:rsidRPr="00453693" w:rsidRDefault="00447BD5" w:rsidP="003738E9">
            <w:pPr>
              <w:pStyle w:val="Normal6a"/>
            </w:pPr>
            <w:r w:rsidRPr="00453693">
              <w:rPr>
                <w:b/>
                <w:i/>
              </w:rPr>
              <w:t>a. möjliggöra transitering genom territoriet för att bidra till att en annan medlemsstats beslut om återvändande kan efterlevas eller resehandlingar erhållas,</w:t>
            </w:r>
          </w:p>
        </w:tc>
        <w:tc>
          <w:tcPr>
            <w:tcW w:w="4876" w:type="dxa"/>
            <w:tcBorders>
              <w:top w:val="nil"/>
              <w:left w:val="nil"/>
              <w:bottom w:val="nil"/>
              <w:right w:val="nil"/>
            </w:tcBorders>
          </w:tcPr>
          <w:p w14:paraId="7A4446C9" w14:textId="77777777" w:rsidR="00447BD5" w:rsidRPr="00453693" w:rsidRDefault="00447BD5" w:rsidP="003738E9">
            <w:pPr>
              <w:pStyle w:val="Normal6a"/>
            </w:pPr>
          </w:p>
        </w:tc>
      </w:tr>
      <w:tr w:rsidR="00447BD5" w:rsidRPr="00453693" w14:paraId="123929EE" w14:textId="77777777" w:rsidTr="003738E9">
        <w:trPr>
          <w:jc w:val="center"/>
        </w:trPr>
        <w:tc>
          <w:tcPr>
            <w:tcW w:w="4876" w:type="dxa"/>
            <w:tcBorders>
              <w:top w:val="nil"/>
              <w:left w:val="nil"/>
              <w:bottom w:val="nil"/>
              <w:right w:val="nil"/>
            </w:tcBorders>
          </w:tcPr>
          <w:p w14:paraId="01521914" w14:textId="77777777" w:rsidR="00447BD5" w:rsidRPr="00453693" w:rsidRDefault="00447BD5" w:rsidP="003738E9">
            <w:pPr>
              <w:pStyle w:val="Normal6a"/>
            </w:pPr>
            <w:r w:rsidRPr="00453693">
              <w:rPr>
                <w:b/>
                <w:i/>
              </w:rPr>
              <w:t>b. tillhandahålla logistiskt, ekonomiskt eller annat materiellt bistånd eller bistånd in natura,</w:t>
            </w:r>
          </w:p>
        </w:tc>
        <w:tc>
          <w:tcPr>
            <w:tcW w:w="4876" w:type="dxa"/>
            <w:tcBorders>
              <w:top w:val="nil"/>
              <w:left w:val="nil"/>
              <w:bottom w:val="nil"/>
              <w:right w:val="nil"/>
            </w:tcBorders>
          </w:tcPr>
          <w:p w14:paraId="4598CE8F" w14:textId="77777777" w:rsidR="00447BD5" w:rsidRPr="00453693" w:rsidRDefault="00447BD5" w:rsidP="003738E9">
            <w:pPr>
              <w:pStyle w:val="Normal6a"/>
            </w:pPr>
          </w:p>
        </w:tc>
      </w:tr>
      <w:tr w:rsidR="00447BD5" w:rsidRPr="00453693" w14:paraId="546EAAAA" w14:textId="77777777" w:rsidTr="003738E9">
        <w:trPr>
          <w:jc w:val="center"/>
        </w:trPr>
        <w:tc>
          <w:tcPr>
            <w:tcW w:w="4876" w:type="dxa"/>
            <w:tcBorders>
              <w:top w:val="nil"/>
              <w:left w:val="nil"/>
              <w:bottom w:val="nil"/>
              <w:right w:val="nil"/>
            </w:tcBorders>
          </w:tcPr>
          <w:p w14:paraId="360A5692" w14:textId="77777777" w:rsidR="00447BD5" w:rsidRPr="00453693" w:rsidRDefault="00447BD5" w:rsidP="003738E9">
            <w:pPr>
              <w:pStyle w:val="Normal6a"/>
            </w:pPr>
            <w:r w:rsidRPr="00453693">
              <w:rPr>
                <w:b/>
                <w:i/>
              </w:rPr>
              <w:t>c. leda eller stödja den politiska dialogen och utbytet med myndigheterna i tredjeländer i syfte att underlätta återtagande,</w:t>
            </w:r>
          </w:p>
        </w:tc>
        <w:tc>
          <w:tcPr>
            <w:tcW w:w="4876" w:type="dxa"/>
            <w:tcBorders>
              <w:top w:val="nil"/>
              <w:left w:val="nil"/>
              <w:bottom w:val="nil"/>
              <w:right w:val="nil"/>
            </w:tcBorders>
          </w:tcPr>
          <w:p w14:paraId="45A7E0FA" w14:textId="77777777" w:rsidR="00447BD5" w:rsidRPr="00453693" w:rsidRDefault="00447BD5" w:rsidP="003738E9">
            <w:pPr>
              <w:pStyle w:val="Normal6a"/>
            </w:pPr>
          </w:p>
        </w:tc>
      </w:tr>
      <w:tr w:rsidR="00447BD5" w:rsidRPr="00453693" w14:paraId="75CCA6AD" w14:textId="77777777" w:rsidTr="003738E9">
        <w:trPr>
          <w:jc w:val="center"/>
        </w:trPr>
        <w:tc>
          <w:tcPr>
            <w:tcW w:w="4876" w:type="dxa"/>
            <w:tcBorders>
              <w:top w:val="nil"/>
              <w:left w:val="nil"/>
              <w:bottom w:val="nil"/>
              <w:right w:val="nil"/>
            </w:tcBorders>
          </w:tcPr>
          <w:p w14:paraId="34961F6A" w14:textId="77777777" w:rsidR="00447BD5" w:rsidRPr="00453693" w:rsidRDefault="00447BD5" w:rsidP="003738E9">
            <w:pPr>
              <w:pStyle w:val="Normal6a"/>
            </w:pPr>
            <w:r w:rsidRPr="00453693">
              <w:rPr>
                <w:b/>
                <w:i/>
              </w:rPr>
              <w:t>d. kontakta de behöriga myndigheterna i tredjeländer för att verifiera tredjelandsmedborgares identitet och erhålla en giltig resehandling,</w:t>
            </w:r>
          </w:p>
        </w:tc>
        <w:tc>
          <w:tcPr>
            <w:tcW w:w="4876" w:type="dxa"/>
            <w:tcBorders>
              <w:top w:val="nil"/>
              <w:left w:val="nil"/>
              <w:bottom w:val="nil"/>
              <w:right w:val="nil"/>
            </w:tcBorders>
          </w:tcPr>
          <w:p w14:paraId="7E3FEF4F" w14:textId="77777777" w:rsidR="00447BD5" w:rsidRPr="00453693" w:rsidRDefault="00447BD5" w:rsidP="003738E9">
            <w:pPr>
              <w:pStyle w:val="Normal6a"/>
            </w:pPr>
          </w:p>
        </w:tc>
      </w:tr>
      <w:tr w:rsidR="00447BD5" w:rsidRPr="00453693" w14:paraId="577F6C43" w14:textId="77777777" w:rsidTr="003738E9">
        <w:trPr>
          <w:jc w:val="center"/>
        </w:trPr>
        <w:tc>
          <w:tcPr>
            <w:tcW w:w="4876" w:type="dxa"/>
            <w:tcBorders>
              <w:top w:val="nil"/>
              <w:left w:val="nil"/>
              <w:bottom w:val="nil"/>
              <w:right w:val="nil"/>
            </w:tcBorders>
          </w:tcPr>
          <w:p w14:paraId="47233A27" w14:textId="77777777" w:rsidR="00447BD5" w:rsidRPr="00453693" w:rsidRDefault="00447BD5" w:rsidP="003738E9">
            <w:pPr>
              <w:pStyle w:val="Normal6a"/>
            </w:pPr>
            <w:r w:rsidRPr="00453693">
              <w:rPr>
                <w:b/>
                <w:i/>
              </w:rPr>
              <w:t>e. på den anmodande medlemsstatens vägnar organisera de praktiska arrangemangen för verkställighet av återvändande,</w:t>
            </w:r>
          </w:p>
        </w:tc>
        <w:tc>
          <w:tcPr>
            <w:tcW w:w="4876" w:type="dxa"/>
            <w:tcBorders>
              <w:top w:val="nil"/>
              <w:left w:val="nil"/>
              <w:bottom w:val="nil"/>
              <w:right w:val="nil"/>
            </w:tcBorders>
          </w:tcPr>
          <w:p w14:paraId="2D7AB506" w14:textId="77777777" w:rsidR="00447BD5" w:rsidRPr="00453693" w:rsidRDefault="00447BD5" w:rsidP="003738E9">
            <w:pPr>
              <w:pStyle w:val="Normal6a"/>
            </w:pPr>
          </w:p>
        </w:tc>
      </w:tr>
      <w:tr w:rsidR="00447BD5" w:rsidRPr="00453693" w14:paraId="2A02E088" w14:textId="77777777" w:rsidTr="003738E9">
        <w:trPr>
          <w:jc w:val="center"/>
        </w:trPr>
        <w:tc>
          <w:tcPr>
            <w:tcW w:w="4876" w:type="dxa"/>
            <w:tcBorders>
              <w:top w:val="nil"/>
              <w:left w:val="nil"/>
              <w:bottom w:val="nil"/>
              <w:right w:val="nil"/>
            </w:tcBorders>
          </w:tcPr>
          <w:p w14:paraId="4E693250" w14:textId="77777777" w:rsidR="00447BD5" w:rsidRPr="00453693" w:rsidRDefault="00447BD5" w:rsidP="003738E9">
            <w:pPr>
              <w:pStyle w:val="Normal6a"/>
            </w:pPr>
            <w:r w:rsidRPr="00453693">
              <w:rPr>
                <w:b/>
                <w:i/>
              </w:rPr>
              <w:t>f. underlätta den överföring som avses i artikel 8.1 b,</w:t>
            </w:r>
          </w:p>
        </w:tc>
        <w:tc>
          <w:tcPr>
            <w:tcW w:w="4876" w:type="dxa"/>
            <w:tcBorders>
              <w:top w:val="nil"/>
              <w:left w:val="nil"/>
              <w:bottom w:val="nil"/>
              <w:right w:val="nil"/>
            </w:tcBorders>
          </w:tcPr>
          <w:p w14:paraId="34BBF716" w14:textId="77777777" w:rsidR="00447BD5" w:rsidRPr="00453693" w:rsidRDefault="00447BD5" w:rsidP="003738E9">
            <w:pPr>
              <w:pStyle w:val="Normal6a"/>
            </w:pPr>
          </w:p>
        </w:tc>
      </w:tr>
      <w:tr w:rsidR="00447BD5" w:rsidRPr="00453693" w14:paraId="263FC6F3" w14:textId="77777777" w:rsidTr="003738E9">
        <w:trPr>
          <w:jc w:val="center"/>
        </w:trPr>
        <w:tc>
          <w:tcPr>
            <w:tcW w:w="4876" w:type="dxa"/>
            <w:tcBorders>
              <w:top w:val="nil"/>
              <w:left w:val="nil"/>
              <w:bottom w:val="nil"/>
              <w:right w:val="nil"/>
            </w:tcBorders>
          </w:tcPr>
          <w:p w14:paraId="4B6C9D91" w14:textId="77777777" w:rsidR="00447BD5" w:rsidRPr="00453693" w:rsidRDefault="00447BD5" w:rsidP="003738E9">
            <w:pPr>
              <w:pStyle w:val="Normal6a"/>
            </w:pPr>
            <w:r w:rsidRPr="00453693">
              <w:rPr>
                <w:b/>
                <w:i/>
              </w:rPr>
              <w:t>g. stödja en tredjelandsmedborgares avresa till den medlemsstat där han eller hon har rätt att vistas i enlighet med artikel 8.1 första stycket.</w:t>
            </w:r>
          </w:p>
        </w:tc>
        <w:tc>
          <w:tcPr>
            <w:tcW w:w="4876" w:type="dxa"/>
            <w:tcBorders>
              <w:top w:val="nil"/>
              <w:left w:val="nil"/>
              <w:bottom w:val="nil"/>
              <w:right w:val="nil"/>
            </w:tcBorders>
          </w:tcPr>
          <w:p w14:paraId="20E5AD8D" w14:textId="77777777" w:rsidR="00447BD5" w:rsidRPr="00453693" w:rsidRDefault="00447BD5" w:rsidP="003738E9">
            <w:pPr>
              <w:pStyle w:val="Normal6a"/>
            </w:pPr>
          </w:p>
        </w:tc>
      </w:tr>
    </w:tbl>
    <w:p w14:paraId="77C0321D"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34F7A93" w14:textId="77777777" w:rsidR="00447BD5" w:rsidRPr="00453693" w:rsidRDefault="00447BD5" w:rsidP="00447BD5">
      <w:r w:rsidRPr="00453693">
        <w:rPr>
          <w:rStyle w:val="HideTWBExt"/>
        </w:rPr>
        <w:t>&lt;/Amend&gt;</w:t>
      </w:r>
    </w:p>
    <w:p w14:paraId="58CDE39C"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2296</w:t>
      </w:r>
      <w:r w:rsidRPr="00453693">
        <w:rPr>
          <w:rStyle w:val="HideTWBExt"/>
        </w:rPr>
        <w:t>&lt;/NumAm&gt;</w:t>
      </w:r>
    </w:p>
    <w:p w14:paraId="6DA1BC5F"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70C48D82" w14:textId="77777777" w:rsidR="00447BD5" w:rsidRPr="00453693" w:rsidRDefault="00447BD5" w:rsidP="00447BD5">
      <w:pPr>
        <w:pStyle w:val="NormalBold"/>
      </w:pPr>
      <w:r w:rsidRPr="00453693">
        <w:rPr>
          <w:rStyle w:val="HideTWBExt"/>
          <w:b w:val="0"/>
        </w:rPr>
        <w:t>&lt;/RepeatBlock-By&gt;</w:t>
      </w:r>
    </w:p>
    <w:p w14:paraId="3F759DF3"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1E395882" w14:textId="77777777" w:rsidR="00447BD5" w:rsidRPr="00453693" w:rsidRDefault="00447BD5" w:rsidP="00447BD5">
      <w:pPr>
        <w:pStyle w:val="NormalBold"/>
      </w:pPr>
      <w:r w:rsidRPr="00453693">
        <w:rPr>
          <w:rStyle w:val="HideTWBExt"/>
        </w:rPr>
        <w:t>&lt;Article&gt;</w:t>
      </w:r>
      <w:r w:rsidRPr="00453693">
        <w:t>Artikel 44 – punkt 1 – inledningen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77F21ECE" w14:textId="77777777" w:rsidTr="003738E9">
        <w:trPr>
          <w:trHeight w:hRule="exact" w:val="240"/>
          <w:jc w:val="center"/>
        </w:trPr>
        <w:tc>
          <w:tcPr>
            <w:tcW w:w="9752" w:type="dxa"/>
            <w:gridSpan w:val="2"/>
            <w:tcBorders>
              <w:top w:val="nil"/>
              <w:left w:val="nil"/>
              <w:bottom w:val="nil"/>
              <w:right w:val="nil"/>
            </w:tcBorders>
          </w:tcPr>
          <w:p w14:paraId="190535EA" w14:textId="77777777" w:rsidR="00447BD5" w:rsidRPr="00453693" w:rsidRDefault="00447BD5" w:rsidP="003738E9"/>
        </w:tc>
      </w:tr>
      <w:tr w:rsidR="00447BD5" w:rsidRPr="00453693" w14:paraId="72261B8E" w14:textId="77777777" w:rsidTr="003738E9">
        <w:trPr>
          <w:trHeight w:val="240"/>
          <w:jc w:val="center"/>
        </w:trPr>
        <w:tc>
          <w:tcPr>
            <w:tcW w:w="4876" w:type="dxa"/>
            <w:tcBorders>
              <w:top w:val="nil"/>
              <w:left w:val="nil"/>
              <w:bottom w:val="nil"/>
              <w:right w:val="nil"/>
            </w:tcBorders>
          </w:tcPr>
          <w:p w14:paraId="1E94CC02"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4D633647" w14:textId="77777777" w:rsidR="00447BD5" w:rsidRPr="00453693" w:rsidRDefault="00447BD5" w:rsidP="003738E9">
            <w:pPr>
              <w:pStyle w:val="AmColumnHeading"/>
            </w:pPr>
            <w:r w:rsidRPr="00453693">
              <w:t>Ändringsförslag</w:t>
            </w:r>
          </w:p>
        </w:tc>
      </w:tr>
      <w:tr w:rsidR="00447BD5" w:rsidRPr="00453693" w14:paraId="31BEE56F" w14:textId="77777777" w:rsidTr="003738E9">
        <w:trPr>
          <w:jc w:val="center"/>
        </w:trPr>
        <w:tc>
          <w:tcPr>
            <w:tcW w:w="4876" w:type="dxa"/>
            <w:tcBorders>
              <w:top w:val="nil"/>
              <w:left w:val="nil"/>
              <w:bottom w:val="nil"/>
              <w:right w:val="nil"/>
            </w:tcBorders>
          </w:tcPr>
          <w:p w14:paraId="3AFC07A7" w14:textId="77777777" w:rsidR="00447BD5" w:rsidRPr="00453693" w:rsidRDefault="00447BD5" w:rsidP="003738E9">
            <w:pPr>
              <w:pStyle w:val="Normal6a"/>
            </w:pPr>
            <w:r w:rsidRPr="00453693">
              <w:t>1.</w:t>
            </w:r>
            <w:r w:rsidRPr="00453693">
              <w:tab/>
              <w:t>Samarbete och bistånd mellan behöriga myndigheter som utsetts i enlighet med artikel 43 ska äga rum i syfte att</w:t>
            </w:r>
          </w:p>
        </w:tc>
        <w:tc>
          <w:tcPr>
            <w:tcW w:w="4876" w:type="dxa"/>
            <w:tcBorders>
              <w:top w:val="nil"/>
              <w:left w:val="nil"/>
              <w:bottom w:val="nil"/>
              <w:right w:val="nil"/>
            </w:tcBorders>
          </w:tcPr>
          <w:p w14:paraId="71BE6F40" w14:textId="77777777" w:rsidR="00447BD5" w:rsidRPr="00453693" w:rsidRDefault="00447BD5" w:rsidP="003738E9">
            <w:pPr>
              <w:pStyle w:val="Normal6a"/>
            </w:pPr>
            <w:r w:rsidRPr="00453693">
              <w:t>1.</w:t>
            </w:r>
            <w:r w:rsidRPr="00453693">
              <w:tab/>
              <w:t xml:space="preserve">Samarbete och bistånd mellan behöriga myndigheter som utsetts i enlighet med artikel 43 ska </w:t>
            </w:r>
            <w:r w:rsidRPr="00453693">
              <w:rPr>
                <w:b/>
                <w:i/>
              </w:rPr>
              <w:t>som en allmän regel</w:t>
            </w:r>
            <w:r w:rsidRPr="00453693">
              <w:t xml:space="preserve"> äga rum i syfte att</w:t>
            </w:r>
          </w:p>
        </w:tc>
      </w:tr>
    </w:tbl>
    <w:p w14:paraId="03749E7B"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BF08F47" w14:textId="77777777" w:rsidR="00447BD5" w:rsidRPr="00453693" w:rsidRDefault="00447BD5" w:rsidP="00447BD5">
      <w:r w:rsidRPr="00453693">
        <w:rPr>
          <w:rStyle w:val="HideTWBExt"/>
        </w:rPr>
        <w:t>&lt;/Amend&gt;</w:t>
      </w:r>
    </w:p>
    <w:p w14:paraId="564F9624"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2297</w:t>
      </w:r>
      <w:r w:rsidRPr="00453693">
        <w:rPr>
          <w:rStyle w:val="HideTWBExt"/>
        </w:rPr>
        <w:t>&lt;/NumAm&gt;</w:t>
      </w:r>
    </w:p>
    <w:p w14:paraId="463FD56B" w14:textId="77777777" w:rsidR="00447BD5" w:rsidRPr="00453693" w:rsidRDefault="00447BD5" w:rsidP="00447BD5">
      <w:pPr>
        <w:pStyle w:val="NormalBold"/>
      </w:pPr>
      <w:r w:rsidRPr="00453693">
        <w:rPr>
          <w:rStyle w:val="HideTWBExt"/>
          <w:b w:val="0"/>
        </w:rPr>
        <w:t>&lt;RepeatBlock-By&gt;&lt;Members&gt;</w:t>
      </w:r>
      <w:r w:rsidRPr="00453693">
        <w:t>Elissavet Vozemberg-Vrionidi, Fredis Beleris</w:t>
      </w:r>
      <w:r w:rsidRPr="00453693">
        <w:rPr>
          <w:rStyle w:val="HideTWBExt"/>
          <w:b w:val="0"/>
        </w:rPr>
        <w:t>&lt;/Members&gt;</w:t>
      </w:r>
    </w:p>
    <w:p w14:paraId="19EB4AC2" w14:textId="77777777" w:rsidR="00447BD5" w:rsidRPr="00453693" w:rsidRDefault="00447BD5" w:rsidP="00447BD5">
      <w:pPr>
        <w:pStyle w:val="NormalBold"/>
      </w:pPr>
      <w:r w:rsidRPr="00453693">
        <w:rPr>
          <w:rStyle w:val="HideTWBExt"/>
          <w:b w:val="0"/>
        </w:rPr>
        <w:t>&lt;/RepeatBlock-By&gt;</w:t>
      </w:r>
    </w:p>
    <w:p w14:paraId="729FA2A1"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712EF67E" w14:textId="77777777" w:rsidR="00447BD5" w:rsidRPr="00453693" w:rsidRDefault="00447BD5" w:rsidP="00447BD5">
      <w:pPr>
        <w:pStyle w:val="NormalBold"/>
      </w:pPr>
      <w:r w:rsidRPr="00453693">
        <w:rPr>
          <w:rStyle w:val="HideTWBExt"/>
        </w:rPr>
        <w:t>&lt;Article&gt;</w:t>
      </w:r>
      <w:r w:rsidRPr="00453693">
        <w:t>Artikel 44 – punkt 1 – inledningen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4276C4EA" w14:textId="77777777" w:rsidTr="003738E9">
        <w:trPr>
          <w:trHeight w:hRule="exact" w:val="240"/>
          <w:jc w:val="center"/>
        </w:trPr>
        <w:tc>
          <w:tcPr>
            <w:tcW w:w="9752" w:type="dxa"/>
            <w:gridSpan w:val="2"/>
            <w:tcBorders>
              <w:top w:val="nil"/>
              <w:left w:val="nil"/>
              <w:bottom w:val="nil"/>
              <w:right w:val="nil"/>
            </w:tcBorders>
          </w:tcPr>
          <w:p w14:paraId="31B3314A" w14:textId="77777777" w:rsidR="00447BD5" w:rsidRPr="00453693" w:rsidRDefault="00447BD5" w:rsidP="003738E9"/>
        </w:tc>
      </w:tr>
      <w:tr w:rsidR="00447BD5" w:rsidRPr="00453693" w14:paraId="2ED08BAE" w14:textId="77777777" w:rsidTr="003738E9">
        <w:trPr>
          <w:trHeight w:val="240"/>
          <w:jc w:val="center"/>
        </w:trPr>
        <w:tc>
          <w:tcPr>
            <w:tcW w:w="4876" w:type="dxa"/>
            <w:tcBorders>
              <w:top w:val="nil"/>
              <w:left w:val="nil"/>
              <w:bottom w:val="nil"/>
              <w:right w:val="nil"/>
            </w:tcBorders>
          </w:tcPr>
          <w:p w14:paraId="616D2776"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338FCDA2" w14:textId="77777777" w:rsidR="00447BD5" w:rsidRPr="00453693" w:rsidRDefault="00447BD5" w:rsidP="003738E9">
            <w:pPr>
              <w:pStyle w:val="AmColumnHeading"/>
            </w:pPr>
            <w:r w:rsidRPr="00453693">
              <w:t>Ändringsförslag</w:t>
            </w:r>
          </w:p>
        </w:tc>
      </w:tr>
      <w:tr w:rsidR="00447BD5" w:rsidRPr="00453693" w14:paraId="4876EE24" w14:textId="77777777" w:rsidTr="003738E9">
        <w:trPr>
          <w:jc w:val="center"/>
        </w:trPr>
        <w:tc>
          <w:tcPr>
            <w:tcW w:w="4876" w:type="dxa"/>
            <w:tcBorders>
              <w:top w:val="nil"/>
              <w:left w:val="nil"/>
              <w:bottom w:val="nil"/>
              <w:right w:val="nil"/>
            </w:tcBorders>
          </w:tcPr>
          <w:p w14:paraId="118B6529" w14:textId="77777777" w:rsidR="00447BD5" w:rsidRPr="00453693" w:rsidRDefault="00447BD5" w:rsidP="003738E9">
            <w:pPr>
              <w:pStyle w:val="Normal6a"/>
            </w:pPr>
            <w:r w:rsidRPr="00453693">
              <w:t>1.</w:t>
            </w:r>
            <w:r w:rsidRPr="00453693">
              <w:tab/>
              <w:t xml:space="preserve">Samarbete och bistånd mellan behöriga myndigheter som utsetts i enlighet med artikel 43 </w:t>
            </w:r>
            <w:r w:rsidRPr="00453693">
              <w:rPr>
                <w:b/>
                <w:i/>
              </w:rPr>
              <w:t>ska äga rum</w:t>
            </w:r>
            <w:r w:rsidRPr="00453693">
              <w:t xml:space="preserve"> i </w:t>
            </w:r>
            <w:r w:rsidRPr="00453693">
              <w:rPr>
                <w:b/>
                <w:i/>
              </w:rPr>
              <w:t>syfte</w:t>
            </w:r>
            <w:r w:rsidRPr="00453693">
              <w:t xml:space="preserve"> att</w:t>
            </w:r>
          </w:p>
        </w:tc>
        <w:tc>
          <w:tcPr>
            <w:tcW w:w="4876" w:type="dxa"/>
            <w:tcBorders>
              <w:top w:val="nil"/>
              <w:left w:val="nil"/>
              <w:bottom w:val="nil"/>
              <w:right w:val="nil"/>
            </w:tcBorders>
          </w:tcPr>
          <w:p w14:paraId="2BB48C4B" w14:textId="77777777" w:rsidR="00447BD5" w:rsidRPr="00453693" w:rsidRDefault="00447BD5" w:rsidP="003738E9">
            <w:pPr>
              <w:pStyle w:val="Normal6a"/>
            </w:pPr>
            <w:r w:rsidRPr="00453693">
              <w:t>1.</w:t>
            </w:r>
            <w:r w:rsidRPr="00453693">
              <w:tab/>
              <w:t xml:space="preserve">Samarbete och bistånd mellan behöriga myndigheter som utsetts i enlighet med artikel 43 </w:t>
            </w:r>
            <w:r w:rsidRPr="00453693">
              <w:rPr>
                <w:b/>
                <w:i/>
              </w:rPr>
              <w:t>kan bestå</w:t>
            </w:r>
            <w:r w:rsidRPr="00453693">
              <w:t xml:space="preserve"> i att</w:t>
            </w:r>
          </w:p>
        </w:tc>
      </w:tr>
    </w:tbl>
    <w:p w14:paraId="159AAD34"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9F35A5C" w14:textId="77777777" w:rsidR="00447BD5" w:rsidRPr="00453693" w:rsidRDefault="00447BD5" w:rsidP="00447BD5">
      <w:r w:rsidRPr="00453693">
        <w:rPr>
          <w:rStyle w:val="HideTWBExt"/>
        </w:rPr>
        <w:t>&lt;/Amend&gt;</w:t>
      </w:r>
    </w:p>
    <w:p w14:paraId="5D0894D1"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2298</w:t>
      </w:r>
      <w:r w:rsidRPr="00453693">
        <w:rPr>
          <w:rStyle w:val="HideTWBExt"/>
        </w:rPr>
        <w:t>&lt;/NumAm&gt;</w:t>
      </w:r>
    </w:p>
    <w:p w14:paraId="2D41EB45" w14:textId="77777777" w:rsidR="00447BD5" w:rsidRPr="00453693" w:rsidRDefault="00447BD5" w:rsidP="00447BD5">
      <w:pPr>
        <w:pStyle w:val="NormalBold"/>
      </w:pPr>
      <w:r w:rsidRPr="00453693">
        <w:rPr>
          <w:rStyle w:val="HideTWBExt"/>
          <w:b w:val="0"/>
        </w:rPr>
        <w:t>&lt;RepeatBlock-By&gt;&lt;Members&gt;</w:t>
      </w:r>
      <w:r w:rsidRPr="00453693">
        <w:t>Irena Joveva</w:t>
      </w:r>
      <w:r w:rsidRPr="00453693">
        <w:rPr>
          <w:rStyle w:val="HideTWBExt"/>
          <w:b w:val="0"/>
        </w:rPr>
        <w:t>&lt;/Members&gt;</w:t>
      </w:r>
    </w:p>
    <w:p w14:paraId="54EB8BA2" w14:textId="77777777" w:rsidR="00447BD5" w:rsidRPr="00453693" w:rsidRDefault="00447BD5" w:rsidP="00447BD5">
      <w:pPr>
        <w:pStyle w:val="NormalBold"/>
      </w:pPr>
      <w:r w:rsidRPr="00453693">
        <w:rPr>
          <w:rStyle w:val="HideTWBExt"/>
          <w:b w:val="0"/>
        </w:rPr>
        <w:t>&lt;/RepeatBlock-By&gt;</w:t>
      </w:r>
    </w:p>
    <w:p w14:paraId="6B58B053"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4713E43" w14:textId="77777777" w:rsidR="00447BD5" w:rsidRPr="00453693" w:rsidRDefault="00447BD5" w:rsidP="00447BD5">
      <w:pPr>
        <w:pStyle w:val="NormalBold"/>
      </w:pPr>
      <w:r w:rsidRPr="00453693">
        <w:rPr>
          <w:rStyle w:val="HideTWBExt"/>
        </w:rPr>
        <w:t>&lt;Article&gt;</w:t>
      </w:r>
      <w:r w:rsidRPr="00453693">
        <w:t>Artikel 44 – punkt 1 – led a</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72BB2F12" w14:textId="77777777" w:rsidTr="003738E9">
        <w:trPr>
          <w:trHeight w:hRule="exact" w:val="240"/>
          <w:jc w:val="center"/>
        </w:trPr>
        <w:tc>
          <w:tcPr>
            <w:tcW w:w="9752" w:type="dxa"/>
            <w:gridSpan w:val="2"/>
            <w:tcBorders>
              <w:top w:val="nil"/>
              <w:left w:val="nil"/>
              <w:bottom w:val="nil"/>
              <w:right w:val="nil"/>
            </w:tcBorders>
          </w:tcPr>
          <w:p w14:paraId="476E6F93" w14:textId="77777777" w:rsidR="00447BD5" w:rsidRPr="00453693" w:rsidRDefault="00447BD5" w:rsidP="003738E9"/>
        </w:tc>
      </w:tr>
      <w:tr w:rsidR="00447BD5" w:rsidRPr="00453693" w14:paraId="6830F2B0" w14:textId="77777777" w:rsidTr="003738E9">
        <w:trPr>
          <w:trHeight w:val="240"/>
          <w:jc w:val="center"/>
        </w:trPr>
        <w:tc>
          <w:tcPr>
            <w:tcW w:w="4876" w:type="dxa"/>
            <w:tcBorders>
              <w:top w:val="nil"/>
              <w:left w:val="nil"/>
              <w:bottom w:val="nil"/>
              <w:right w:val="nil"/>
            </w:tcBorders>
          </w:tcPr>
          <w:p w14:paraId="1209A91F"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17A9CD2D" w14:textId="77777777" w:rsidR="00447BD5" w:rsidRPr="00453693" w:rsidRDefault="00447BD5" w:rsidP="003738E9">
            <w:pPr>
              <w:pStyle w:val="AmColumnHeading"/>
            </w:pPr>
            <w:r w:rsidRPr="00453693">
              <w:t>Ändringsförslag</w:t>
            </w:r>
          </w:p>
        </w:tc>
      </w:tr>
      <w:tr w:rsidR="00447BD5" w:rsidRPr="00453693" w14:paraId="60CC8F03" w14:textId="77777777" w:rsidTr="003738E9">
        <w:trPr>
          <w:jc w:val="center"/>
        </w:trPr>
        <w:tc>
          <w:tcPr>
            <w:tcW w:w="4876" w:type="dxa"/>
            <w:tcBorders>
              <w:top w:val="nil"/>
              <w:left w:val="nil"/>
              <w:bottom w:val="nil"/>
              <w:right w:val="nil"/>
            </w:tcBorders>
          </w:tcPr>
          <w:p w14:paraId="38DB44BF" w14:textId="77777777" w:rsidR="00447BD5" w:rsidRPr="00453693" w:rsidRDefault="00447BD5" w:rsidP="003738E9">
            <w:pPr>
              <w:pStyle w:val="Normal6a"/>
            </w:pPr>
            <w:r w:rsidRPr="00453693">
              <w:t>a.</w:t>
            </w:r>
            <w:r w:rsidRPr="00453693">
              <w:tab/>
              <w:t xml:space="preserve">möjliggöra transitering genom territoriet för att bidra till att en annan medlemsstats beslut om återvändande kan efterlevas eller resehandlingar </w:t>
            </w:r>
            <w:r w:rsidRPr="00453693">
              <w:rPr>
                <w:b/>
                <w:i/>
              </w:rPr>
              <w:t>erhållas</w:t>
            </w:r>
            <w:r w:rsidRPr="00453693">
              <w:t>,</w:t>
            </w:r>
          </w:p>
        </w:tc>
        <w:tc>
          <w:tcPr>
            <w:tcW w:w="4876" w:type="dxa"/>
            <w:tcBorders>
              <w:top w:val="nil"/>
              <w:left w:val="nil"/>
              <w:bottom w:val="nil"/>
              <w:right w:val="nil"/>
            </w:tcBorders>
          </w:tcPr>
          <w:p w14:paraId="4EE92210" w14:textId="77777777" w:rsidR="00447BD5" w:rsidRPr="00453693" w:rsidRDefault="00447BD5" w:rsidP="003738E9">
            <w:pPr>
              <w:pStyle w:val="Normal6a"/>
            </w:pPr>
            <w:r w:rsidRPr="00453693">
              <w:t>a.</w:t>
            </w:r>
            <w:r w:rsidRPr="00453693">
              <w:tab/>
              <w:t xml:space="preserve">möjliggöra transitering genom territoriet för att bidra till att en annan medlemsstats beslut om återvändande kan efterlevas eller </w:t>
            </w:r>
            <w:r w:rsidRPr="00453693">
              <w:rPr>
                <w:b/>
                <w:i/>
              </w:rPr>
              <w:t>för att inleda identifieringsförfaranden eller erhålla</w:t>
            </w:r>
            <w:r w:rsidRPr="00453693">
              <w:t xml:space="preserve"> resehandlingar,</w:t>
            </w:r>
          </w:p>
        </w:tc>
      </w:tr>
    </w:tbl>
    <w:p w14:paraId="22973FB5"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F73BF86" w14:textId="77777777" w:rsidR="00447BD5" w:rsidRPr="00453693" w:rsidRDefault="00447BD5" w:rsidP="00447BD5">
      <w:r w:rsidRPr="00453693">
        <w:rPr>
          <w:rStyle w:val="HideTWBExt"/>
        </w:rPr>
        <w:t>&lt;/Amend&gt;</w:t>
      </w:r>
    </w:p>
    <w:p w14:paraId="7D4FB340"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2299</w:t>
      </w:r>
      <w:r w:rsidRPr="00453693">
        <w:rPr>
          <w:rStyle w:val="HideTWBExt"/>
        </w:rPr>
        <w:t>&lt;/NumAm&gt;</w:t>
      </w:r>
    </w:p>
    <w:p w14:paraId="759C9D2D"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1446BC2A" w14:textId="77777777" w:rsidR="00447BD5" w:rsidRPr="00453693" w:rsidRDefault="00447BD5" w:rsidP="00447BD5">
      <w:pPr>
        <w:pStyle w:val="NormalBold"/>
      </w:pPr>
      <w:r w:rsidRPr="00453693">
        <w:rPr>
          <w:rStyle w:val="HideTWBExt"/>
          <w:b w:val="0"/>
        </w:rPr>
        <w:t>&lt;/RepeatBlock-By&gt;</w:t>
      </w:r>
    </w:p>
    <w:p w14:paraId="78AD51A0"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2C215413" w14:textId="77777777" w:rsidR="00447BD5" w:rsidRPr="00453693" w:rsidRDefault="00447BD5" w:rsidP="00447BD5">
      <w:pPr>
        <w:pStyle w:val="NormalBold"/>
      </w:pPr>
      <w:r w:rsidRPr="00453693">
        <w:rPr>
          <w:rStyle w:val="HideTWBExt"/>
        </w:rPr>
        <w:t>&lt;Article&gt;</w:t>
      </w:r>
      <w:r w:rsidRPr="00453693">
        <w:t>Artikel 44 – punkt 1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2C5923AB" w14:textId="77777777" w:rsidTr="003738E9">
        <w:trPr>
          <w:trHeight w:hRule="exact" w:val="240"/>
          <w:jc w:val="center"/>
        </w:trPr>
        <w:tc>
          <w:tcPr>
            <w:tcW w:w="9752" w:type="dxa"/>
            <w:gridSpan w:val="2"/>
            <w:tcBorders>
              <w:top w:val="nil"/>
              <w:left w:val="nil"/>
              <w:bottom w:val="nil"/>
              <w:right w:val="nil"/>
            </w:tcBorders>
          </w:tcPr>
          <w:p w14:paraId="15A31494" w14:textId="77777777" w:rsidR="00447BD5" w:rsidRPr="00453693" w:rsidRDefault="00447BD5" w:rsidP="003738E9"/>
        </w:tc>
      </w:tr>
      <w:tr w:rsidR="00447BD5" w:rsidRPr="00453693" w14:paraId="2DDAD18E" w14:textId="77777777" w:rsidTr="003738E9">
        <w:trPr>
          <w:trHeight w:val="240"/>
          <w:jc w:val="center"/>
        </w:trPr>
        <w:tc>
          <w:tcPr>
            <w:tcW w:w="4876" w:type="dxa"/>
            <w:tcBorders>
              <w:top w:val="nil"/>
              <w:left w:val="nil"/>
              <w:bottom w:val="nil"/>
              <w:right w:val="nil"/>
            </w:tcBorders>
          </w:tcPr>
          <w:p w14:paraId="72BA2FE9"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6BCCE0D9" w14:textId="77777777" w:rsidR="00447BD5" w:rsidRPr="00453693" w:rsidRDefault="00447BD5" w:rsidP="003738E9">
            <w:pPr>
              <w:pStyle w:val="AmColumnHeading"/>
            </w:pPr>
            <w:r w:rsidRPr="00453693">
              <w:t>Ändringsförslag</w:t>
            </w:r>
          </w:p>
        </w:tc>
      </w:tr>
      <w:tr w:rsidR="00447BD5" w:rsidRPr="00453693" w14:paraId="0592B1F4" w14:textId="77777777" w:rsidTr="003738E9">
        <w:trPr>
          <w:jc w:val="center"/>
        </w:trPr>
        <w:tc>
          <w:tcPr>
            <w:tcW w:w="4876" w:type="dxa"/>
            <w:tcBorders>
              <w:top w:val="nil"/>
              <w:left w:val="nil"/>
              <w:bottom w:val="nil"/>
              <w:right w:val="nil"/>
            </w:tcBorders>
          </w:tcPr>
          <w:p w14:paraId="3EA5FDA4" w14:textId="77777777" w:rsidR="00447BD5" w:rsidRPr="00453693" w:rsidRDefault="00447BD5" w:rsidP="003738E9">
            <w:pPr>
              <w:pStyle w:val="Normal6a"/>
            </w:pPr>
            <w:r w:rsidRPr="00453693">
              <w:t>b.</w:t>
            </w:r>
            <w:r w:rsidRPr="00453693">
              <w:tab/>
              <w:t>tillhandahålla logistiskt</w:t>
            </w:r>
            <w:r w:rsidRPr="00453693">
              <w:rPr>
                <w:b/>
                <w:i/>
              </w:rPr>
              <w:t>, ekonomiskt</w:t>
            </w:r>
            <w:r w:rsidRPr="00453693">
              <w:t xml:space="preserve"> eller annat materiellt bistånd eller bistånd in natura,</w:t>
            </w:r>
          </w:p>
        </w:tc>
        <w:tc>
          <w:tcPr>
            <w:tcW w:w="4876" w:type="dxa"/>
            <w:tcBorders>
              <w:top w:val="nil"/>
              <w:left w:val="nil"/>
              <w:bottom w:val="nil"/>
              <w:right w:val="nil"/>
            </w:tcBorders>
          </w:tcPr>
          <w:p w14:paraId="01005A3E" w14:textId="77777777" w:rsidR="00447BD5" w:rsidRPr="00453693" w:rsidRDefault="00447BD5" w:rsidP="003738E9">
            <w:pPr>
              <w:pStyle w:val="Normal6a"/>
            </w:pPr>
            <w:r w:rsidRPr="00453693">
              <w:t>b.</w:t>
            </w:r>
            <w:r w:rsidRPr="00453693">
              <w:tab/>
              <w:t xml:space="preserve">tillhandahålla logistiskt eller annat materiellt bistånd eller bistånd in natura </w:t>
            </w:r>
            <w:r w:rsidRPr="00453693">
              <w:rPr>
                <w:b/>
                <w:i/>
              </w:rPr>
              <w:t>i samband med transitering genom deras territorium i enlighet med led a</w:t>
            </w:r>
            <w:r w:rsidRPr="00453693">
              <w:t>,</w:t>
            </w:r>
          </w:p>
        </w:tc>
      </w:tr>
    </w:tbl>
    <w:p w14:paraId="67C17E4F"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5178988" w14:textId="77777777" w:rsidR="00447BD5" w:rsidRPr="00453693" w:rsidRDefault="00447BD5" w:rsidP="00447BD5">
      <w:r w:rsidRPr="00453693">
        <w:rPr>
          <w:rStyle w:val="HideTWBExt"/>
        </w:rPr>
        <w:t>&lt;/Amend&gt;</w:t>
      </w:r>
    </w:p>
    <w:p w14:paraId="7DB16CF3"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2300</w:t>
      </w:r>
      <w:r w:rsidRPr="00453693">
        <w:rPr>
          <w:rStyle w:val="HideTWBExt"/>
        </w:rPr>
        <w:t>&lt;/NumAm&gt;</w:t>
      </w:r>
    </w:p>
    <w:p w14:paraId="1AAD9D44"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1176FE44" w14:textId="77777777" w:rsidR="00447BD5" w:rsidRPr="00453693" w:rsidRDefault="00447BD5" w:rsidP="00447BD5">
      <w:pPr>
        <w:pStyle w:val="NormalBold"/>
      </w:pPr>
      <w:r w:rsidRPr="00453693">
        <w:rPr>
          <w:rStyle w:val="HideTWBExt"/>
          <w:b w:val="0"/>
        </w:rPr>
        <w:t>&lt;/RepeatBlock-By&gt;</w:t>
      </w:r>
    </w:p>
    <w:p w14:paraId="1D0531E6"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6B580B0F" w14:textId="77777777" w:rsidR="00447BD5" w:rsidRPr="00453693" w:rsidRDefault="00447BD5" w:rsidP="00447BD5">
      <w:pPr>
        <w:pStyle w:val="NormalBold"/>
      </w:pPr>
      <w:r w:rsidRPr="00453693">
        <w:rPr>
          <w:rStyle w:val="HideTWBExt"/>
        </w:rPr>
        <w:t>&lt;Article&gt;</w:t>
      </w:r>
      <w:r w:rsidRPr="00453693">
        <w:t xml:space="preserve">Artikel 44 – punkt 1 – led </w:t>
      </w:r>
      <w:proofErr w:type="spellStart"/>
      <w:r w:rsidRPr="00453693">
        <w:t>ba</w:t>
      </w:r>
      <w:proofErr w:type="spellEnd"/>
      <w:r w:rsidRPr="00453693">
        <w:t xml:space="preserve"> (nytt)</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2FD94363" w14:textId="77777777" w:rsidTr="003738E9">
        <w:trPr>
          <w:trHeight w:hRule="exact" w:val="240"/>
          <w:jc w:val="center"/>
        </w:trPr>
        <w:tc>
          <w:tcPr>
            <w:tcW w:w="9752" w:type="dxa"/>
            <w:gridSpan w:val="2"/>
            <w:tcBorders>
              <w:top w:val="nil"/>
              <w:left w:val="nil"/>
              <w:bottom w:val="nil"/>
              <w:right w:val="nil"/>
            </w:tcBorders>
          </w:tcPr>
          <w:p w14:paraId="2BAD3BBB" w14:textId="77777777" w:rsidR="00447BD5" w:rsidRPr="00453693" w:rsidRDefault="00447BD5" w:rsidP="003738E9"/>
        </w:tc>
      </w:tr>
      <w:tr w:rsidR="00447BD5" w:rsidRPr="00453693" w14:paraId="4AD8D6A6" w14:textId="77777777" w:rsidTr="003738E9">
        <w:trPr>
          <w:trHeight w:val="240"/>
          <w:jc w:val="center"/>
        </w:trPr>
        <w:tc>
          <w:tcPr>
            <w:tcW w:w="4876" w:type="dxa"/>
            <w:tcBorders>
              <w:top w:val="nil"/>
              <w:left w:val="nil"/>
              <w:bottom w:val="nil"/>
              <w:right w:val="nil"/>
            </w:tcBorders>
          </w:tcPr>
          <w:p w14:paraId="3CFAE742"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0086B4F5" w14:textId="77777777" w:rsidR="00447BD5" w:rsidRPr="00453693" w:rsidRDefault="00447BD5" w:rsidP="003738E9">
            <w:pPr>
              <w:pStyle w:val="AmColumnHeading"/>
            </w:pPr>
            <w:r w:rsidRPr="00453693">
              <w:t>Ändringsförslag</w:t>
            </w:r>
          </w:p>
        </w:tc>
      </w:tr>
      <w:tr w:rsidR="00447BD5" w:rsidRPr="00453693" w14:paraId="0A504E65" w14:textId="77777777" w:rsidTr="003738E9">
        <w:trPr>
          <w:jc w:val="center"/>
        </w:trPr>
        <w:tc>
          <w:tcPr>
            <w:tcW w:w="4876" w:type="dxa"/>
            <w:tcBorders>
              <w:top w:val="nil"/>
              <w:left w:val="nil"/>
              <w:bottom w:val="nil"/>
              <w:right w:val="nil"/>
            </w:tcBorders>
          </w:tcPr>
          <w:p w14:paraId="7BAF6842" w14:textId="77777777" w:rsidR="00447BD5" w:rsidRPr="00453693" w:rsidRDefault="00447BD5" w:rsidP="003738E9">
            <w:pPr>
              <w:pStyle w:val="Normal6a"/>
            </w:pPr>
          </w:p>
        </w:tc>
        <w:tc>
          <w:tcPr>
            <w:tcW w:w="4876" w:type="dxa"/>
            <w:tcBorders>
              <w:top w:val="nil"/>
              <w:left w:val="nil"/>
              <w:bottom w:val="nil"/>
              <w:right w:val="nil"/>
            </w:tcBorders>
          </w:tcPr>
          <w:p w14:paraId="133F9BFF" w14:textId="77777777" w:rsidR="00447BD5" w:rsidRPr="00453693" w:rsidRDefault="00447BD5" w:rsidP="003738E9">
            <w:pPr>
              <w:pStyle w:val="Normal6a"/>
            </w:pPr>
            <w:proofErr w:type="spellStart"/>
            <w:r w:rsidRPr="00453693">
              <w:rPr>
                <w:b/>
                <w:i/>
              </w:rPr>
              <w:t>ba</w:t>
            </w:r>
            <w:proofErr w:type="spellEnd"/>
            <w:r w:rsidRPr="00453693">
              <w:rPr>
                <w:b/>
                <w:i/>
              </w:rPr>
              <w:t>.</w:t>
            </w:r>
            <w:r w:rsidRPr="00453693">
              <w:tab/>
            </w:r>
            <w:r w:rsidRPr="00453693">
              <w:rPr>
                <w:b/>
                <w:i/>
              </w:rPr>
              <w:t>underlätta den överföring som avses i artikel 8.1 b,</w:t>
            </w:r>
          </w:p>
        </w:tc>
      </w:tr>
    </w:tbl>
    <w:p w14:paraId="45DC3A7A"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CBC4698" w14:textId="77777777" w:rsidR="00447BD5" w:rsidRPr="00453693" w:rsidRDefault="00447BD5" w:rsidP="00447BD5">
      <w:r w:rsidRPr="00453693">
        <w:rPr>
          <w:rStyle w:val="HideTWBExt"/>
        </w:rPr>
        <w:t>&lt;/Amend&gt;</w:t>
      </w:r>
    </w:p>
    <w:p w14:paraId="29B2CC3C"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2301</w:t>
      </w:r>
      <w:r w:rsidRPr="00453693">
        <w:rPr>
          <w:rStyle w:val="HideTWBExt"/>
        </w:rPr>
        <w:t>&lt;/NumAm&gt;</w:t>
      </w:r>
    </w:p>
    <w:p w14:paraId="4B51EE8A"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21390EAF" w14:textId="77777777" w:rsidR="00447BD5" w:rsidRPr="00453693" w:rsidRDefault="00447BD5" w:rsidP="00447BD5">
      <w:pPr>
        <w:pStyle w:val="NormalBold"/>
      </w:pPr>
      <w:r w:rsidRPr="00453693">
        <w:rPr>
          <w:rStyle w:val="HideTWBExt"/>
          <w:b w:val="0"/>
        </w:rPr>
        <w:t>&lt;/RepeatBlock-By&gt;</w:t>
      </w:r>
    </w:p>
    <w:p w14:paraId="24F50E4B"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683207FE" w14:textId="77777777" w:rsidR="00447BD5" w:rsidRPr="00453693" w:rsidRDefault="00447BD5" w:rsidP="00447BD5">
      <w:pPr>
        <w:pStyle w:val="NormalBold"/>
      </w:pPr>
      <w:r w:rsidRPr="00453693">
        <w:rPr>
          <w:rStyle w:val="HideTWBExt"/>
        </w:rPr>
        <w:t>&lt;Article&gt;</w:t>
      </w:r>
      <w:r w:rsidRPr="00453693">
        <w:t>Artikel 44 – punkt 1 – led bb (nytt)</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07C67146" w14:textId="77777777" w:rsidTr="003738E9">
        <w:trPr>
          <w:trHeight w:hRule="exact" w:val="240"/>
          <w:jc w:val="center"/>
        </w:trPr>
        <w:tc>
          <w:tcPr>
            <w:tcW w:w="9752" w:type="dxa"/>
            <w:gridSpan w:val="2"/>
            <w:tcBorders>
              <w:top w:val="nil"/>
              <w:left w:val="nil"/>
              <w:bottom w:val="nil"/>
              <w:right w:val="nil"/>
            </w:tcBorders>
          </w:tcPr>
          <w:p w14:paraId="626996AE" w14:textId="77777777" w:rsidR="00447BD5" w:rsidRPr="00453693" w:rsidRDefault="00447BD5" w:rsidP="003738E9"/>
        </w:tc>
      </w:tr>
      <w:tr w:rsidR="00447BD5" w:rsidRPr="00453693" w14:paraId="6A247BAE" w14:textId="77777777" w:rsidTr="003738E9">
        <w:trPr>
          <w:trHeight w:val="240"/>
          <w:jc w:val="center"/>
        </w:trPr>
        <w:tc>
          <w:tcPr>
            <w:tcW w:w="4876" w:type="dxa"/>
            <w:tcBorders>
              <w:top w:val="nil"/>
              <w:left w:val="nil"/>
              <w:bottom w:val="nil"/>
              <w:right w:val="nil"/>
            </w:tcBorders>
          </w:tcPr>
          <w:p w14:paraId="62F438A9"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4E2E8801" w14:textId="77777777" w:rsidR="00447BD5" w:rsidRPr="00453693" w:rsidRDefault="00447BD5" w:rsidP="003738E9">
            <w:pPr>
              <w:pStyle w:val="AmColumnHeading"/>
            </w:pPr>
            <w:r w:rsidRPr="00453693">
              <w:t>Ändringsförslag</w:t>
            </w:r>
          </w:p>
        </w:tc>
      </w:tr>
      <w:tr w:rsidR="00447BD5" w:rsidRPr="00453693" w14:paraId="06A95957" w14:textId="77777777" w:rsidTr="003738E9">
        <w:trPr>
          <w:jc w:val="center"/>
        </w:trPr>
        <w:tc>
          <w:tcPr>
            <w:tcW w:w="4876" w:type="dxa"/>
            <w:tcBorders>
              <w:top w:val="nil"/>
              <w:left w:val="nil"/>
              <w:bottom w:val="nil"/>
              <w:right w:val="nil"/>
            </w:tcBorders>
          </w:tcPr>
          <w:p w14:paraId="14A9C2F1" w14:textId="77777777" w:rsidR="00447BD5" w:rsidRPr="00453693" w:rsidRDefault="00447BD5" w:rsidP="003738E9">
            <w:pPr>
              <w:pStyle w:val="Normal6a"/>
            </w:pPr>
          </w:p>
        </w:tc>
        <w:tc>
          <w:tcPr>
            <w:tcW w:w="4876" w:type="dxa"/>
            <w:tcBorders>
              <w:top w:val="nil"/>
              <w:left w:val="nil"/>
              <w:bottom w:val="nil"/>
              <w:right w:val="nil"/>
            </w:tcBorders>
          </w:tcPr>
          <w:p w14:paraId="4FA84D46" w14:textId="77777777" w:rsidR="00447BD5" w:rsidRPr="00453693" w:rsidRDefault="00447BD5" w:rsidP="003738E9">
            <w:pPr>
              <w:pStyle w:val="Normal6a"/>
            </w:pPr>
            <w:r w:rsidRPr="00453693">
              <w:rPr>
                <w:b/>
                <w:i/>
              </w:rPr>
              <w:t>bb.</w:t>
            </w:r>
            <w:r w:rsidRPr="00453693">
              <w:tab/>
            </w:r>
            <w:r w:rsidRPr="00453693">
              <w:rPr>
                <w:b/>
                <w:i/>
              </w:rPr>
              <w:t>stödja en tredjelandsmedborgares återvändande eller avlägsnande till den medlemsstat där han eller hon har rätt att vistas i enlighet med artikel 8.1 första stycket, inbegripet användning av förvar,</w:t>
            </w:r>
          </w:p>
        </w:tc>
      </w:tr>
    </w:tbl>
    <w:p w14:paraId="29D50917"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CCA90D1" w14:textId="77777777" w:rsidR="00447BD5" w:rsidRPr="00453693" w:rsidRDefault="00447BD5" w:rsidP="00447BD5">
      <w:r w:rsidRPr="00453693">
        <w:rPr>
          <w:rStyle w:val="HideTWBExt"/>
        </w:rPr>
        <w:t>&lt;/Amend&gt;</w:t>
      </w:r>
    </w:p>
    <w:p w14:paraId="1DFC0296"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2302</w:t>
      </w:r>
      <w:r w:rsidRPr="00453693">
        <w:rPr>
          <w:rStyle w:val="HideTWBExt"/>
        </w:rPr>
        <w:t>&lt;/NumAm&gt;</w:t>
      </w:r>
    </w:p>
    <w:p w14:paraId="67FBE9EA" w14:textId="77777777" w:rsidR="00447BD5" w:rsidRPr="00453693" w:rsidRDefault="00447BD5" w:rsidP="00447BD5">
      <w:pPr>
        <w:pStyle w:val="NormalBold"/>
      </w:pPr>
      <w:r w:rsidRPr="00453693">
        <w:rPr>
          <w:rStyle w:val="HideTWBExt"/>
          <w:b w:val="0"/>
        </w:rPr>
        <w:t>&lt;RepeatBlock-By&gt;&lt;Members&gt;</w:t>
      </w:r>
      <w:r w:rsidRPr="00453693">
        <w:t>Jan-Christoph Oetjen, Irena Joveva, Abir Al-Sahlani</w:t>
      </w:r>
      <w:r w:rsidRPr="00453693">
        <w:rPr>
          <w:rStyle w:val="HideTWBExt"/>
          <w:b w:val="0"/>
        </w:rPr>
        <w:t>&lt;/Members&gt;</w:t>
      </w:r>
    </w:p>
    <w:p w14:paraId="4649A367" w14:textId="77777777" w:rsidR="00447BD5" w:rsidRPr="00453693" w:rsidRDefault="00447BD5" w:rsidP="00447BD5">
      <w:pPr>
        <w:pStyle w:val="NormalBold"/>
      </w:pPr>
      <w:r w:rsidRPr="00453693">
        <w:rPr>
          <w:rStyle w:val="HideTWBExt"/>
          <w:b w:val="0"/>
        </w:rPr>
        <w:t>&lt;/RepeatBlock-By&gt;</w:t>
      </w:r>
    </w:p>
    <w:p w14:paraId="120E87C1"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27AA8B7" w14:textId="77777777" w:rsidR="00447BD5" w:rsidRPr="00453693" w:rsidRDefault="00447BD5" w:rsidP="00447BD5">
      <w:pPr>
        <w:pStyle w:val="NormalBold"/>
      </w:pPr>
      <w:r w:rsidRPr="00453693">
        <w:rPr>
          <w:rStyle w:val="HideTWBExt"/>
        </w:rPr>
        <w:t>&lt;Article&gt;</w:t>
      </w:r>
      <w:r w:rsidRPr="00453693">
        <w:t>Artikel 44 – punkt 1 – led d</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CDEA12B" w14:textId="77777777" w:rsidTr="003738E9">
        <w:trPr>
          <w:trHeight w:hRule="exact" w:val="240"/>
          <w:jc w:val="center"/>
        </w:trPr>
        <w:tc>
          <w:tcPr>
            <w:tcW w:w="9752" w:type="dxa"/>
            <w:gridSpan w:val="2"/>
            <w:tcBorders>
              <w:top w:val="nil"/>
              <w:left w:val="nil"/>
              <w:bottom w:val="nil"/>
              <w:right w:val="nil"/>
            </w:tcBorders>
          </w:tcPr>
          <w:p w14:paraId="46A757C3" w14:textId="77777777" w:rsidR="00447BD5" w:rsidRPr="00453693" w:rsidRDefault="00447BD5" w:rsidP="003738E9"/>
        </w:tc>
      </w:tr>
      <w:tr w:rsidR="00447BD5" w:rsidRPr="00453693" w14:paraId="05D83E24" w14:textId="77777777" w:rsidTr="003738E9">
        <w:trPr>
          <w:trHeight w:val="240"/>
          <w:jc w:val="center"/>
        </w:trPr>
        <w:tc>
          <w:tcPr>
            <w:tcW w:w="4876" w:type="dxa"/>
            <w:tcBorders>
              <w:top w:val="nil"/>
              <w:left w:val="nil"/>
              <w:bottom w:val="nil"/>
              <w:right w:val="nil"/>
            </w:tcBorders>
          </w:tcPr>
          <w:p w14:paraId="23D9B37B"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71C74CBF" w14:textId="77777777" w:rsidR="00447BD5" w:rsidRPr="00453693" w:rsidRDefault="00447BD5" w:rsidP="003738E9">
            <w:pPr>
              <w:pStyle w:val="AmColumnHeading"/>
            </w:pPr>
            <w:r w:rsidRPr="00453693">
              <w:t>Ändringsförslag</w:t>
            </w:r>
          </w:p>
        </w:tc>
      </w:tr>
      <w:tr w:rsidR="00447BD5" w:rsidRPr="00453693" w14:paraId="71D26E55" w14:textId="77777777" w:rsidTr="003738E9">
        <w:trPr>
          <w:jc w:val="center"/>
        </w:trPr>
        <w:tc>
          <w:tcPr>
            <w:tcW w:w="4876" w:type="dxa"/>
            <w:tcBorders>
              <w:top w:val="nil"/>
              <w:left w:val="nil"/>
              <w:bottom w:val="nil"/>
              <w:right w:val="nil"/>
            </w:tcBorders>
          </w:tcPr>
          <w:p w14:paraId="53D49D34" w14:textId="77777777" w:rsidR="00447BD5" w:rsidRPr="00453693" w:rsidRDefault="00447BD5" w:rsidP="003738E9">
            <w:pPr>
              <w:pStyle w:val="Normal6a"/>
            </w:pPr>
            <w:r w:rsidRPr="00453693">
              <w:t>d.</w:t>
            </w:r>
            <w:r w:rsidRPr="00453693">
              <w:tab/>
              <w:t>kontakta de behöriga myndigheterna i tredjeländer för att verifiera tredjelandsmedborgares identitet och erhålla en giltig resehandling,</w:t>
            </w:r>
          </w:p>
        </w:tc>
        <w:tc>
          <w:tcPr>
            <w:tcW w:w="4876" w:type="dxa"/>
            <w:tcBorders>
              <w:top w:val="nil"/>
              <w:left w:val="nil"/>
              <w:bottom w:val="nil"/>
              <w:right w:val="nil"/>
            </w:tcBorders>
          </w:tcPr>
          <w:p w14:paraId="1E9FC197" w14:textId="77777777" w:rsidR="00447BD5" w:rsidRPr="00453693" w:rsidRDefault="00447BD5" w:rsidP="003738E9">
            <w:pPr>
              <w:pStyle w:val="Normal6a"/>
            </w:pPr>
            <w:r w:rsidRPr="00453693">
              <w:t>d.</w:t>
            </w:r>
            <w:r w:rsidRPr="00453693">
              <w:tab/>
              <w:t xml:space="preserve">kontakta de behöriga myndigheterna i tredjeländer för att verifiera tredjelandsmedborgares identitet och erhålla en giltig resehandling </w:t>
            </w:r>
            <w:r w:rsidRPr="00453693">
              <w:rPr>
                <w:b/>
                <w:i/>
              </w:rPr>
              <w:t>om detta inte är möjligt för den verkställande medlemsstaten, efter en grundlig bedömning att detta inte äventyrar hans eller hennes välbefinnande</w:t>
            </w:r>
            <w:r w:rsidRPr="00453693">
              <w:t>.</w:t>
            </w:r>
          </w:p>
        </w:tc>
      </w:tr>
    </w:tbl>
    <w:p w14:paraId="30DFA0BA"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E25BE24" w14:textId="77777777" w:rsidR="00447BD5" w:rsidRPr="00453693" w:rsidRDefault="00447BD5" w:rsidP="00447BD5">
      <w:r w:rsidRPr="00453693">
        <w:rPr>
          <w:rStyle w:val="HideTWBExt"/>
        </w:rPr>
        <w:t>&lt;/Amend&gt;</w:t>
      </w:r>
    </w:p>
    <w:p w14:paraId="56A86164"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2303</w:t>
      </w:r>
      <w:r w:rsidRPr="00453693">
        <w:rPr>
          <w:rStyle w:val="HideTWBExt"/>
        </w:rPr>
        <w:t>&lt;/NumAm&gt;</w:t>
      </w:r>
    </w:p>
    <w:p w14:paraId="14AD242E" w14:textId="77777777" w:rsidR="00447BD5" w:rsidRPr="00453693" w:rsidRDefault="00447BD5" w:rsidP="00447BD5">
      <w:pPr>
        <w:pStyle w:val="NormalBold"/>
      </w:pPr>
      <w:r w:rsidRPr="00453693">
        <w:rPr>
          <w:rStyle w:val="HideTWBExt"/>
          <w:b w:val="0"/>
        </w:rPr>
        <w:t>&lt;RepeatBlock-By&gt;&lt;Members&gt;</w:t>
      </w:r>
      <w:r w:rsidRPr="00453693">
        <w:t>Elissavet Vozemberg-Vrionidi, Fredis Beleris</w:t>
      </w:r>
      <w:r w:rsidRPr="00453693">
        <w:rPr>
          <w:rStyle w:val="HideTWBExt"/>
          <w:b w:val="0"/>
        </w:rPr>
        <w:t>&lt;/Members&gt;</w:t>
      </w:r>
    </w:p>
    <w:p w14:paraId="5151ACEF" w14:textId="77777777" w:rsidR="00447BD5" w:rsidRPr="00453693" w:rsidRDefault="00447BD5" w:rsidP="00447BD5">
      <w:pPr>
        <w:pStyle w:val="NormalBold"/>
      </w:pPr>
      <w:r w:rsidRPr="00453693">
        <w:rPr>
          <w:rStyle w:val="HideTWBExt"/>
          <w:b w:val="0"/>
        </w:rPr>
        <w:t>&lt;/RepeatBlock-By&gt;</w:t>
      </w:r>
    </w:p>
    <w:p w14:paraId="45643DD1"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31A45178" w14:textId="77777777" w:rsidR="00447BD5" w:rsidRPr="00453693" w:rsidRDefault="00447BD5" w:rsidP="00447BD5">
      <w:pPr>
        <w:pStyle w:val="NormalBold"/>
      </w:pPr>
      <w:r w:rsidRPr="00453693">
        <w:rPr>
          <w:rStyle w:val="HideTWBExt"/>
        </w:rPr>
        <w:t>&lt;Article&gt;</w:t>
      </w:r>
      <w:r w:rsidRPr="00453693">
        <w:t>Artikel 44 – punkt 1 – led f</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40919B93" w14:textId="77777777" w:rsidTr="003738E9">
        <w:trPr>
          <w:trHeight w:hRule="exact" w:val="240"/>
          <w:jc w:val="center"/>
        </w:trPr>
        <w:tc>
          <w:tcPr>
            <w:tcW w:w="9752" w:type="dxa"/>
            <w:gridSpan w:val="2"/>
            <w:tcBorders>
              <w:top w:val="nil"/>
              <w:left w:val="nil"/>
              <w:bottom w:val="nil"/>
              <w:right w:val="nil"/>
            </w:tcBorders>
          </w:tcPr>
          <w:p w14:paraId="07D63A92" w14:textId="77777777" w:rsidR="00447BD5" w:rsidRPr="00453693" w:rsidRDefault="00447BD5" w:rsidP="003738E9"/>
        </w:tc>
      </w:tr>
      <w:tr w:rsidR="00447BD5" w:rsidRPr="00453693" w14:paraId="7062DE92" w14:textId="77777777" w:rsidTr="003738E9">
        <w:trPr>
          <w:trHeight w:val="240"/>
          <w:jc w:val="center"/>
        </w:trPr>
        <w:tc>
          <w:tcPr>
            <w:tcW w:w="4876" w:type="dxa"/>
            <w:tcBorders>
              <w:top w:val="nil"/>
              <w:left w:val="nil"/>
              <w:bottom w:val="nil"/>
              <w:right w:val="nil"/>
            </w:tcBorders>
          </w:tcPr>
          <w:p w14:paraId="2D0A3A82"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7C735A79" w14:textId="77777777" w:rsidR="00447BD5" w:rsidRPr="00453693" w:rsidRDefault="00447BD5" w:rsidP="003738E9">
            <w:pPr>
              <w:pStyle w:val="AmColumnHeading"/>
            </w:pPr>
            <w:r w:rsidRPr="00453693">
              <w:t>Ändringsförslag</w:t>
            </w:r>
          </w:p>
        </w:tc>
      </w:tr>
      <w:tr w:rsidR="00447BD5" w:rsidRPr="00453693" w14:paraId="2EA5A83D" w14:textId="77777777" w:rsidTr="003738E9">
        <w:trPr>
          <w:jc w:val="center"/>
        </w:trPr>
        <w:tc>
          <w:tcPr>
            <w:tcW w:w="4876" w:type="dxa"/>
            <w:tcBorders>
              <w:top w:val="nil"/>
              <w:left w:val="nil"/>
              <w:bottom w:val="nil"/>
              <w:right w:val="nil"/>
            </w:tcBorders>
          </w:tcPr>
          <w:p w14:paraId="1C0188BE" w14:textId="77777777" w:rsidR="00447BD5" w:rsidRPr="00453693" w:rsidRDefault="00447BD5" w:rsidP="003738E9">
            <w:pPr>
              <w:pStyle w:val="Normal6a"/>
            </w:pPr>
            <w:r w:rsidRPr="00453693">
              <w:rPr>
                <w:b/>
                <w:i/>
              </w:rPr>
              <w:t>f.</w:t>
            </w:r>
            <w:r w:rsidRPr="00453693">
              <w:tab/>
            </w:r>
            <w:r w:rsidRPr="00453693">
              <w:rPr>
                <w:b/>
                <w:i/>
              </w:rPr>
              <w:t>underlätta den överföring som avses i artikel 8.1 b,</w:t>
            </w:r>
          </w:p>
        </w:tc>
        <w:tc>
          <w:tcPr>
            <w:tcW w:w="4876" w:type="dxa"/>
            <w:tcBorders>
              <w:top w:val="nil"/>
              <w:left w:val="nil"/>
              <w:bottom w:val="nil"/>
              <w:right w:val="nil"/>
            </w:tcBorders>
          </w:tcPr>
          <w:p w14:paraId="01E7A4B0" w14:textId="77777777" w:rsidR="00447BD5" w:rsidRPr="00453693" w:rsidRDefault="00447BD5" w:rsidP="003738E9">
            <w:pPr>
              <w:pStyle w:val="Normal6a"/>
            </w:pPr>
            <w:r w:rsidRPr="00453693">
              <w:rPr>
                <w:b/>
                <w:i/>
              </w:rPr>
              <w:t>utgår</w:t>
            </w:r>
          </w:p>
        </w:tc>
      </w:tr>
    </w:tbl>
    <w:p w14:paraId="2433FDC3"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99AE4E6" w14:textId="77777777" w:rsidR="00447BD5" w:rsidRPr="00453693" w:rsidRDefault="00447BD5" w:rsidP="00447BD5">
      <w:r w:rsidRPr="00453693">
        <w:rPr>
          <w:rStyle w:val="HideTWBExt"/>
        </w:rPr>
        <w:t>&lt;/Amend&gt;</w:t>
      </w:r>
    </w:p>
    <w:p w14:paraId="6D600CA1"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2304</w:t>
      </w:r>
      <w:r w:rsidRPr="00453693">
        <w:rPr>
          <w:rStyle w:val="HideTWBExt"/>
        </w:rPr>
        <w:t>&lt;/NumAm&gt;</w:t>
      </w:r>
    </w:p>
    <w:p w14:paraId="18D1676A"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347908C7" w14:textId="77777777" w:rsidR="00447BD5" w:rsidRPr="00453693" w:rsidRDefault="00447BD5" w:rsidP="00447BD5">
      <w:pPr>
        <w:pStyle w:val="NormalBold"/>
      </w:pPr>
      <w:r w:rsidRPr="00453693">
        <w:rPr>
          <w:rStyle w:val="HideTWBExt"/>
          <w:b w:val="0"/>
        </w:rPr>
        <w:t>&lt;/RepeatBlock-By&gt;</w:t>
      </w:r>
    </w:p>
    <w:p w14:paraId="225287C5"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32F635C" w14:textId="77777777" w:rsidR="00447BD5" w:rsidRPr="00453693" w:rsidRDefault="00447BD5" w:rsidP="00447BD5">
      <w:pPr>
        <w:pStyle w:val="NormalBold"/>
      </w:pPr>
      <w:r w:rsidRPr="00453693">
        <w:rPr>
          <w:rStyle w:val="HideTWBExt"/>
        </w:rPr>
        <w:t>&lt;Article&gt;</w:t>
      </w:r>
      <w:r w:rsidRPr="00453693">
        <w:t xml:space="preserve">Artikel 44 – punkt 1 – led </w:t>
      </w:r>
      <w:proofErr w:type="spellStart"/>
      <w:r w:rsidRPr="00453693">
        <w:t>ga</w:t>
      </w:r>
      <w:proofErr w:type="spellEnd"/>
      <w:r w:rsidRPr="00453693">
        <w:t xml:space="preserve"> (nytt)</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55AFED0" w14:textId="77777777" w:rsidTr="003738E9">
        <w:trPr>
          <w:trHeight w:hRule="exact" w:val="240"/>
          <w:jc w:val="center"/>
        </w:trPr>
        <w:tc>
          <w:tcPr>
            <w:tcW w:w="9752" w:type="dxa"/>
            <w:gridSpan w:val="2"/>
            <w:tcBorders>
              <w:top w:val="nil"/>
              <w:left w:val="nil"/>
              <w:bottom w:val="nil"/>
              <w:right w:val="nil"/>
            </w:tcBorders>
          </w:tcPr>
          <w:p w14:paraId="5C03B59C" w14:textId="77777777" w:rsidR="00447BD5" w:rsidRPr="00453693" w:rsidRDefault="00447BD5" w:rsidP="003738E9"/>
        </w:tc>
      </w:tr>
      <w:tr w:rsidR="00447BD5" w:rsidRPr="00453693" w14:paraId="57894614" w14:textId="77777777" w:rsidTr="003738E9">
        <w:trPr>
          <w:trHeight w:val="240"/>
          <w:jc w:val="center"/>
        </w:trPr>
        <w:tc>
          <w:tcPr>
            <w:tcW w:w="4876" w:type="dxa"/>
            <w:tcBorders>
              <w:top w:val="nil"/>
              <w:left w:val="nil"/>
              <w:bottom w:val="nil"/>
              <w:right w:val="nil"/>
            </w:tcBorders>
          </w:tcPr>
          <w:p w14:paraId="5EEE1C92"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6FCAF0EA" w14:textId="77777777" w:rsidR="00447BD5" w:rsidRPr="00453693" w:rsidRDefault="00447BD5" w:rsidP="003738E9">
            <w:pPr>
              <w:pStyle w:val="AmColumnHeading"/>
            </w:pPr>
            <w:r w:rsidRPr="00453693">
              <w:t>Ändringsförslag</w:t>
            </w:r>
          </w:p>
        </w:tc>
      </w:tr>
      <w:tr w:rsidR="00447BD5" w:rsidRPr="00453693" w14:paraId="64B00ED5" w14:textId="77777777" w:rsidTr="003738E9">
        <w:trPr>
          <w:jc w:val="center"/>
        </w:trPr>
        <w:tc>
          <w:tcPr>
            <w:tcW w:w="4876" w:type="dxa"/>
            <w:tcBorders>
              <w:top w:val="nil"/>
              <w:left w:val="nil"/>
              <w:bottom w:val="nil"/>
              <w:right w:val="nil"/>
            </w:tcBorders>
          </w:tcPr>
          <w:p w14:paraId="48525DE2" w14:textId="77777777" w:rsidR="00447BD5" w:rsidRPr="00453693" w:rsidRDefault="00447BD5" w:rsidP="003738E9">
            <w:pPr>
              <w:pStyle w:val="Normal6a"/>
            </w:pPr>
          </w:p>
        </w:tc>
        <w:tc>
          <w:tcPr>
            <w:tcW w:w="4876" w:type="dxa"/>
            <w:tcBorders>
              <w:top w:val="nil"/>
              <w:left w:val="nil"/>
              <w:bottom w:val="nil"/>
              <w:right w:val="nil"/>
            </w:tcBorders>
          </w:tcPr>
          <w:p w14:paraId="1AE8812B" w14:textId="77777777" w:rsidR="00447BD5" w:rsidRPr="00453693" w:rsidRDefault="00447BD5" w:rsidP="003738E9">
            <w:pPr>
              <w:pStyle w:val="Normal6a"/>
            </w:pPr>
            <w:proofErr w:type="spellStart"/>
            <w:r w:rsidRPr="00453693">
              <w:rPr>
                <w:b/>
                <w:i/>
              </w:rPr>
              <w:t>ga.</w:t>
            </w:r>
            <w:proofErr w:type="spellEnd"/>
            <w:r w:rsidRPr="00453693">
              <w:tab/>
            </w:r>
            <w:r w:rsidRPr="00453693">
              <w:rPr>
                <w:b/>
                <w:i/>
              </w:rPr>
              <w:t>i fall av ömsesidigt erkännande, säkerställa att den återvändande personen fullt ut kan utöva sin rätt till ett effektivt rättsmedel i båda medlemsstaterna.</w:t>
            </w:r>
          </w:p>
        </w:tc>
      </w:tr>
    </w:tbl>
    <w:p w14:paraId="5135F4C5"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DFBF8EB" w14:textId="77777777" w:rsidR="00447BD5" w:rsidRPr="00453693" w:rsidRDefault="00447BD5" w:rsidP="00447BD5">
      <w:r w:rsidRPr="00453693">
        <w:rPr>
          <w:rStyle w:val="HideTWBExt"/>
        </w:rPr>
        <w:t>&lt;/Amend&gt;</w:t>
      </w:r>
    </w:p>
    <w:p w14:paraId="416DE1D2"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2305</w:t>
      </w:r>
      <w:r w:rsidRPr="00453693">
        <w:rPr>
          <w:rStyle w:val="HideTWBExt"/>
        </w:rPr>
        <w:t>&lt;/NumAm&gt;</w:t>
      </w:r>
    </w:p>
    <w:p w14:paraId="2F7D14AD"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6C8EED16" w14:textId="77777777" w:rsidR="00447BD5" w:rsidRPr="00453693" w:rsidRDefault="00447BD5" w:rsidP="00447BD5">
      <w:pPr>
        <w:pStyle w:val="NormalBold"/>
      </w:pPr>
      <w:r w:rsidRPr="00453693">
        <w:rPr>
          <w:rStyle w:val="HideTWBExt"/>
          <w:b w:val="0"/>
        </w:rPr>
        <w:t>&lt;/RepeatBlock-By&gt;</w:t>
      </w:r>
    </w:p>
    <w:p w14:paraId="422A66B1"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6FB27E52" w14:textId="77777777" w:rsidR="00447BD5" w:rsidRPr="00453693" w:rsidRDefault="00447BD5" w:rsidP="00447BD5">
      <w:pPr>
        <w:pStyle w:val="NormalBold"/>
      </w:pPr>
      <w:r w:rsidRPr="00453693">
        <w:rPr>
          <w:rStyle w:val="HideTWBExt"/>
        </w:rPr>
        <w:t>&lt;Article&gt;</w:t>
      </w:r>
      <w:r w:rsidRPr="00453693">
        <w:t>Artikel 44 – punkt 1a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3082F3AC" w14:textId="77777777" w:rsidTr="003738E9">
        <w:trPr>
          <w:trHeight w:hRule="exact" w:val="240"/>
          <w:jc w:val="center"/>
        </w:trPr>
        <w:tc>
          <w:tcPr>
            <w:tcW w:w="9752" w:type="dxa"/>
            <w:gridSpan w:val="2"/>
            <w:tcBorders>
              <w:top w:val="nil"/>
              <w:left w:val="nil"/>
              <w:bottom w:val="nil"/>
              <w:right w:val="nil"/>
            </w:tcBorders>
          </w:tcPr>
          <w:p w14:paraId="2DA510D1" w14:textId="77777777" w:rsidR="00447BD5" w:rsidRPr="00453693" w:rsidRDefault="00447BD5" w:rsidP="003738E9"/>
        </w:tc>
      </w:tr>
      <w:tr w:rsidR="00447BD5" w:rsidRPr="00453693" w14:paraId="6BC77087" w14:textId="77777777" w:rsidTr="003738E9">
        <w:trPr>
          <w:trHeight w:val="240"/>
          <w:jc w:val="center"/>
        </w:trPr>
        <w:tc>
          <w:tcPr>
            <w:tcW w:w="4876" w:type="dxa"/>
            <w:tcBorders>
              <w:top w:val="nil"/>
              <w:left w:val="nil"/>
              <w:bottom w:val="nil"/>
              <w:right w:val="nil"/>
            </w:tcBorders>
          </w:tcPr>
          <w:p w14:paraId="2ACAEDD8"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46134193" w14:textId="77777777" w:rsidR="00447BD5" w:rsidRPr="00453693" w:rsidRDefault="00447BD5" w:rsidP="003738E9">
            <w:pPr>
              <w:pStyle w:val="AmColumnHeading"/>
            </w:pPr>
            <w:r w:rsidRPr="00453693">
              <w:t>Ändringsförslag</w:t>
            </w:r>
          </w:p>
        </w:tc>
      </w:tr>
      <w:tr w:rsidR="00447BD5" w:rsidRPr="00453693" w14:paraId="6542AD93" w14:textId="77777777" w:rsidTr="003738E9">
        <w:trPr>
          <w:jc w:val="center"/>
        </w:trPr>
        <w:tc>
          <w:tcPr>
            <w:tcW w:w="4876" w:type="dxa"/>
            <w:tcBorders>
              <w:top w:val="nil"/>
              <w:left w:val="nil"/>
              <w:bottom w:val="nil"/>
              <w:right w:val="nil"/>
            </w:tcBorders>
          </w:tcPr>
          <w:p w14:paraId="5D34D9DC" w14:textId="77777777" w:rsidR="00447BD5" w:rsidRPr="00453693" w:rsidRDefault="00447BD5" w:rsidP="003738E9">
            <w:pPr>
              <w:pStyle w:val="Normal6a"/>
            </w:pPr>
          </w:p>
        </w:tc>
        <w:tc>
          <w:tcPr>
            <w:tcW w:w="4876" w:type="dxa"/>
            <w:tcBorders>
              <w:top w:val="nil"/>
              <w:left w:val="nil"/>
              <w:bottom w:val="nil"/>
              <w:right w:val="nil"/>
            </w:tcBorders>
          </w:tcPr>
          <w:p w14:paraId="4F96BFA3" w14:textId="77777777" w:rsidR="00447BD5" w:rsidRPr="00453693" w:rsidRDefault="00447BD5" w:rsidP="003738E9">
            <w:pPr>
              <w:pStyle w:val="Normal6a"/>
            </w:pPr>
            <w:r w:rsidRPr="00453693">
              <w:rPr>
                <w:b/>
                <w:i/>
              </w:rPr>
              <w:t>1a.</w:t>
            </w:r>
            <w:r w:rsidRPr="00453693">
              <w:tab/>
            </w:r>
            <w:r w:rsidRPr="00453693">
              <w:rPr>
                <w:b/>
                <w:i/>
              </w:rPr>
              <w:t>Samarbete och bistånd mellan behöriga myndigheter som utsetts i enlighet med artikel 43 får äga rum, även i syfte att</w:t>
            </w:r>
            <w:r w:rsidRPr="00453693">
              <w:br/>
            </w:r>
            <w:r w:rsidRPr="00453693">
              <w:br/>
            </w:r>
            <w:r w:rsidRPr="00453693">
              <w:rPr>
                <w:b/>
                <w:i/>
              </w:rPr>
              <w:t>a. leda eller stödja den politiska dialogen och utbytet med myndigheterna i tredjeländer i syfte att underlätta återtagande,</w:t>
            </w:r>
            <w:r w:rsidRPr="00453693">
              <w:br/>
            </w:r>
            <w:r w:rsidRPr="00453693">
              <w:br/>
            </w:r>
            <w:r w:rsidRPr="00453693">
              <w:rPr>
                <w:b/>
                <w:i/>
              </w:rPr>
              <w:t>b. kontakta de behöriga myndigheterna i tredjeländer för att kontrollera tredjelandsmedborgares identitet och erhålla en giltig resehandling,</w:t>
            </w:r>
            <w:r w:rsidRPr="00453693">
              <w:br/>
            </w:r>
            <w:r w:rsidRPr="00453693">
              <w:br/>
            </w:r>
            <w:r w:rsidRPr="00453693">
              <w:rPr>
                <w:b/>
                <w:i/>
              </w:rPr>
              <w:t xml:space="preserve">c. på den anmodande medlemsstatens vägnar organisera </w:t>
            </w:r>
          </w:p>
        </w:tc>
      </w:tr>
    </w:tbl>
    <w:p w14:paraId="4A09C6AE"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417D8B9" w14:textId="77777777" w:rsidR="00447BD5" w:rsidRPr="00453693" w:rsidRDefault="00447BD5" w:rsidP="00447BD5">
      <w:r w:rsidRPr="00453693">
        <w:rPr>
          <w:rStyle w:val="HideTWBExt"/>
        </w:rPr>
        <w:t>&lt;/Amend&gt;</w:t>
      </w:r>
    </w:p>
    <w:p w14:paraId="61D5D8BA"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2306</w:t>
      </w:r>
      <w:r w:rsidRPr="00453693">
        <w:rPr>
          <w:rStyle w:val="HideTWBExt"/>
        </w:rPr>
        <w:t>&lt;/NumAm&gt;</w:t>
      </w:r>
    </w:p>
    <w:p w14:paraId="63E83D8C"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5F8E05DD" w14:textId="77777777" w:rsidR="00447BD5" w:rsidRPr="00453693" w:rsidRDefault="00447BD5" w:rsidP="00447BD5">
      <w:pPr>
        <w:pStyle w:val="NormalBold"/>
      </w:pPr>
      <w:r w:rsidRPr="00453693">
        <w:rPr>
          <w:rStyle w:val="HideTWBExt"/>
          <w:b w:val="0"/>
        </w:rPr>
        <w:t>&lt;/RepeatBlock-By&gt;</w:t>
      </w:r>
    </w:p>
    <w:p w14:paraId="6683DF9A"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6C25FB7F" w14:textId="77777777" w:rsidR="00447BD5" w:rsidRPr="00453693" w:rsidRDefault="00447BD5" w:rsidP="00447BD5">
      <w:pPr>
        <w:pStyle w:val="NormalBold"/>
      </w:pPr>
      <w:r w:rsidRPr="00453693">
        <w:rPr>
          <w:rStyle w:val="HideTWBExt"/>
        </w:rPr>
        <w:t>&lt;Article&gt;</w:t>
      </w:r>
      <w:r w:rsidRPr="00453693">
        <w:t>Artikel 44 – punkt 1b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6EAF2621" w14:textId="77777777" w:rsidTr="003738E9">
        <w:trPr>
          <w:trHeight w:hRule="exact" w:val="240"/>
          <w:jc w:val="center"/>
        </w:trPr>
        <w:tc>
          <w:tcPr>
            <w:tcW w:w="9752" w:type="dxa"/>
            <w:gridSpan w:val="2"/>
            <w:tcBorders>
              <w:top w:val="nil"/>
              <w:left w:val="nil"/>
              <w:bottom w:val="nil"/>
              <w:right w:val="nil"/>
            </w:tcBorders>
          </w:tcPr>
          <w:p w14:paraId="082E2E34" w14:textId="77777777" w:rsidR="00447BD5" w:rsidRPr="00453693" w:rsidRDefault="00447BD5" w:rsidP="003738E9"/>
        </w:tc>
      </w:tr>
      <w:tr w:rsidR="00447BD5" w:rsidRPr="00453693" w14:paraId="7F592AE8" w14:textId="77777777" w:rsidTr="003738E9">
        <w:trPr>
          <w:trHeight w:val="240"/>
          <w:jc w:val="center"/>
        </w:trPr>
        <w:tc>
          <w:tcPr>
            <w:tcW w:w="4876" w:type="dxa"/>
            <w:tcBorders>
              <w:top w:val="nil"/>
              <w:left w:val="nil"/>
              <w:bottom w:val="nil"/>
              <w:right w:val="nil"/>
            </w:tcBorders>
          </w:tcPr>
          <w:p w14:paraId="5056A464"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26ED7974" w14:textId="77777777" w:rsidR="00447BD5" w:rsidRPr="00453693" w:rsidRDefault="00447BD5" w:rsidP="003738E9">
            <w:pPr>
              <w:pStyle w:val="AmColumnHeading"/>
            </w:pPr>
            <w:r w:rsidRPr="00453693">
              <w:t>Ändringsförslag</w:t>
            </w:r>
          </w:p>
        </w:tc>
      </w:tr>
      <w:tr w:rsidR="00447BD5" w:rsidRPr="00453693" w14:paraId="18EDC7F4" w14:textId="77777777" w:rsidTr="003738E9">
        <w:trPr>
          <w:jc w:val="center"/>
        </w:trPr>
        <w:tc>
          <w:tcPr>
            <w:tcW w:w="4876" w:type="dxa"/>
            <w:tcBorders>
              <w:top w:val="nil"/>
              <w:left w:val="nil"/>
              <w:bottom w:val="nil"/>
              <w:right w:val="nil"/>
            </w:tcBorders>
          </w:tcPr>
          <w:p w14:paraId="1AD00955" w14:textId="77777777" w:rsidR="00447BD5" w:rsidRPr="00453693" w:rsidRDefault="00447BD5" w:rsidP="003738E9">
            <w:pPr>
              <w:pStyle w:val="Normal6a"/>
            </w:pPr>
          </w:p>
        </w:tc>
        <w:tc>
          <w:tcPr>
            <w:tcW w:w="4876" w:type="dxa"/>
            <w:tcBorders>
              <w:top w:val="nil"/>
              <w:left w:val="nil"/>
              <w:bottom w:val="nil"/>
              <w:right w:val="nil"/>
            </w:tcBorders>
          </w:tcPr>
          <w:p w14:paraId="3A02CFE1" w14:textId="77777777" w:rsidR="00447BD5" w:rsidRPr="00453693" w:rsidRDefault="00447BD5" w:rsidP="003738E9">
            <w:pPr>
              <w:pStyle w:val="Normal6a"/>
            </w:pPr>
            <w:r w:rsidRPr="00453693">
              <w:rPr>
                <w:b/>
                <w:i/>
              </w:rPr>
              <w:t>1b.</w:t>
            </w:r>
            <w:r w:rsidRPr="00453693">
              <w:tab/>
            </w:r>
            <w:r w:rsidRPr="00453693">
              <w:rPr>
                <w:b/>
                <w:i/>
              </w:rPr>
              <w:t>Bistånd med transitering och underlättande av transitering bör tillhandahållas endast om tredjelandsmedborgaren inte kan återvända med direktflyg från territoriet i den medlemsstat som har utfärdat eller verkställer beslutet om återvändande eller avlägsnande.</w:t>
            </w:r>
          </w:p>
        </w:tc>
      </w:tr>
    </w:tbl>
    <w:p w14:paraId="751C8D9D"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371C628" w14:textId="77777777" w:rsidR="00447BD5" w:rsidRPr="00453693" w:rsidRDefault="00447BD5" w:rsidP="00447BD5">
      <w:r w:rsidRPr="00453693">
        <w:rPr>
          <w:rStyle w:val="HideTWBExt"/>
        </w:rPr>
        <w:t>&lt;/Amend&gt;</w:t>
      </w:r>
    </w:p>
    <w:p w14:paraId="3BABC841"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2307</w:t>
      </w:r>
      <w:r w:rsidRPr="00453693">
        <w:rPr>
          <w:rStyle w:val="HideTWBExt"/>
        </w:rPr>
        <w:t>&lt;/NumAm&gt;</w:t>
      </w:r>
    </w:p>
    <w:p w14:paraId="482E2959" w14:textId="77777777" w:rsidR="00447BD5" w:rsidRPr="00453693" w:rsidRDefault="00447BD5" w:rsidP="00447BD5">
      <w:pPr>
        <w:pStyle w:val="NormalBold"/>
      </w:pPr>
      <w:r w:rsidRPr="00453693">
        <w:rPr>
          <w:rStyle w:val="HideTWBExt"/>
          <w:b w:val="0"/>
        </w:rPr>
        <w:t>&lt;RepeatBlock-By&gt;&lt;Members&gt;</w:t>
      </w:r>
      <w:r w:rsidRPr="00453693">
        <w:t>Mélissa Camara</w:t>
      </w:r>
      <w:r w:rsidRPr="00453693">
        <w:rPr>
          <w:rStyle w:val="HideTWBExt"/>
          <w:b w:val="0"/>
        </w:rPr>
        <w:t>&lt;/Members&gt;</w:t>
      </w:r>
    </w:p>
    <w:p w14:paraId="2DF51CF7" w14:textId="77777777" w:rsidR="00447BD5" w:rsidRPr="00453693" w:rsidRDefault="00447BD5" w:rsidP="00447BD5">
      <w:pPr>
        <w:pStyle w:val="NormalBold"/>
      </w:pPr>
      <w:r w:rsidRPr="00453693">
        <w:rPr>
          <w:rStyle w:val="HideTWBExt"/>
          <w:b w:val="0"/>
        </w:rPr>
        <w:t>&lt;/RepeatBlock-By&gt;</w:t>
      </w:r>
    </w:p>
    <w:p w14:paraId="2F64FD35"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052AD0D" w14:textId="77777777" w:rsidR="00447BD5" w:rsidRPr="00453693" w:rsidRDefault="00447BD5" w:rsidP="00447BD5">
      <w:pPr>
        <w:pStyle w:val="NormalBold"/>
      </w:pPr>
      <w:r w:rsidRPr="00453693">
        <w:rPr>
          <w:rStyle w:val="HideTWBExt"/>
        </w:rPr>
        <w:t>&lt;Article&gt;</w:t>
      </w:r>
      <w:r w:rsidRPr="00453693">
        <w:t>Artikel 44a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4DC6C9FF" w14:textId="77777777" w:rsidTr="003738E9">
        <w:trPr>
          <w:trHeight w:hRule="exact" w:val="240"/>
          <w:jc w:val="center"/>
        </w:trPr>
        <w:tc>
          <w:tcPr>
            <w:tcW w:w="9752" w:type="dxa"/>
            <w:gridSpan w:val="2"/>
            <w:tcBorders>
              <w:top w:val="nil"/>
              <w:left w:val="nil"/>
              <w:bottom w:val="nil"/>
              <w:right w:val="nil"/>
            </w:tcBorders>
          </w:tcPr>
          <w:p w14:paraId="0EC59A8D" w14:textId="77777777" w:rsidR="00447BD5" w:rsidRPr="00453693" w:rsidRDefault="00447BD5" w:rsidP="003738E9"/>
        </w:tc>
      </w:tr>
      <w:tr w:rsidR="00447BD5" w:rsidRPr="00453693" w14:paraId="60F1BE04" w14:textId="77777777" w:rsidTr="003738E9">
        <w:trPr>
          <w:trHeight w:val="240"/>
          <w:jc w:val="center"/>
        </w:trPr>
        <w:tc>
          <w:tcPr>
            <w:tcW w:w="4876" w:type="dxa"/>
            <w:tcBorders>
              <w:top w:val="nil"/>
              <w:left w:val="nil"/>
              <w:bottom w:val="nil"/>
              <w:right w:val="nil"/>
            </w:tcBorders>
          </w:tcPr>
          <w:p w14:paraId="5E400D02"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5A3FE99B" w14:textId="77777777" w:rsidR="00447BD5" w:rsidRPr="00453693" w:rsidRDefault="00447BD5" w:rsidP="003738E9">
            <w:pPr>
              <w:pStyle w:val="AmColumnHeading"/>
            </w:pPr>
            <w:r w:rsidRPr="00453693">
              <w:t>Ändringsförslag</w:t>
            </w:r>
          </w:p>
        </w:tc>
      </w:tr>
      <w:tr w:rsidR="00447BD5" w:rsidRPr="00453693" w14:paraId="4C3DE686" w14:textId="77777777" w:rsidTr="003738E9">
        <w:trPr>
          <w:jc w:val="center"/>
        </w:trPr>
        <w:tc>
          <w:tcPr>
            <w:tcW w:w="4876" w:type="dxa"/>
            <w:tcBorders>
              <w:top w:val="nil"/>
              <w:left w:val="nil"/>
              <w:bottom w:val="nil"/>
              <w:right w:val="nil"/>
            </w:tcBorders>
          </w:tcPr>
          <w:p w14:paraId="35139012" w14:textId="77777777" w:rsidR="00447BD5" w:rsidRPr="00453693" w:rsidRDefault="00447BD5" w:rsidP="003738E9">
            <w:pPr>
              <w:pStyle w:val="Normal6a"/>
            </w:pPr>
          </w:p>
        </w:tc>
        <w:tc>
          <w:tcPr>
            <w:tcW w:w="4876" w:type="dxa"/>
            <w:tcBorders>
              <w:top w:val="nil"/>
              <w:left w:val="nil"/>
              <w:bottom w:val="nil"/>
              <w:right w:val="nil"/>
            </w:tcBorders>
          </w:tcPr>
          <w:p w14:paraId="4A8ADC9A" w14:textId="77777777" w:rsidR="00447BD5" w:rsidRPr="00453693" w:rsidRDefault="00447BD5" w:rsidP="003738E9">
            <w:pPr>
              <w:pStyle w:val="Normal6a"/>
              <w:jc w:val="center"/>
            </w:pPr>
            <w:r w:rsidRPr="00453693">
              <w:rPr>
                <w:b/>
                <w:i/>
              </w:rPr>
              <w:t>Artikel 44a</w:t>
            </w:r>
            <w:r w:rsidRPr="00453693">
              <w:tab/>
            </w:r>
          </w:p>
        </w:tc>
      </w:tr>
      <w:tr w:rsidR="00447BD5" w:rsidRPr="00453693" w14:paraId="42DFC712" w14:textId="77777777" w:rsidTr="003738E9">
        <w:trPr>
          <w:jc w:val="center"/>
        </w:trPr>
        <w:tc>
          <w:tcPr>
            <w:tcW w:w="4876" w:type="dxa"/>
            <w:tcBorders>
              <w:top w:val="nil"/>
              <w:left w:val="nil"/>
              <w:bottom w:val="nil"/>
              <w:right w:val="nil"/>
            </w:tcBorders>
          </w:tcPr>
          <w:p w14:paraId="7DC16FB4" w14:textId="77777777" w:rsidR="00447BD5" w:rsidRPr="00453693" w:rsidRDefault="00447BD5" w:rsidP="003738E9">
            <w:pPr>
              <w:pStyle w:val="Normal6a"/>
            </w:pPr>
          </w:p>
        </w:tc>
        <w:tc>
          <w:tcPr>
            <w:tcW w:w="4876" w:type="dxa"/>
            <w:tcBorders>
              <w:top w:val="nil"/>
              <w:left w:val="nil"/>
              <w:bottom w:val="nil"/>
              <w:right w:val="nil"/>
            </w:tcBorders>
          </w:tcPr>
          <w:p w14:paraId="00E7421B" w14:textId="77777777" w:rsidR="00447BD5" w:rsidRPr="00453693" w:rsidRDefault="00447BD5" w:rsidP="003738E9">
            <w:pPr>
              <w:pStyle w:val="Normal6a"/>
              <w:jc w:val="center"/>
            </w:pPr>
            <w:r w:rsidRPr="00453693">
              <w:rPr>
                <w:b/>
                <w:i/>
              </w:rPr>
              <w:t>Medlemsstaternas skyldigheter</w:t>
            </w:r>
          </w:p>
        </w:tc>
      </w:tr>
      <w:tr w:rsidR="00447BD5" w:rsidRPr="00453693" w14:paraId="7109538C" w14:textId="77777777" w:rsidTr="003738E9">
        <w:trPr>
          <w:jc w:val="center"/>
        </w:trPr>
        <w:tc>
          <w:tcPr>
            <w:tcW w:w="4876" w:type="dxa"/>
            <w:tcBorders>
              <w:top w:val="nil"/>
              <w:left w:val="nil"/>
              <w:bottom w:val="nil"/>
              <w:right w:val="nil"/>
            </w:tcBorders>
          </w:tcPr>
          <w:p w14:paraId="1DE4DF66" w14:textId="77777777" w:rsidR="00447BD5" w:rsidRPr="00453693" w:rsidRDefault="00447BD5" w:rsidP="003738E9">
            <w:pPr>
              <w:pStyle w:val="Normal6a"/>
            </w:pPr>
          </w:p>
        </w:tc>
        <w:tc>
          <w:tcPr>
            <w:tcW w:w="4876" w:type="dxa"/>
            <w:tcBorders>
              <w:top w:val="nil"/>
              <w:left w:val="nil"/>
              <w:bottom w:val="nil"/>
              <w:right w:val="nil"/>
            </w:tcBorders>
          </w:tcPr>
          <w:p w14:paraId="705B1389" w14:textId="77777777" w:rsidR="00447BD5" w:rsidRPr="00453693" w:rsidRDefault="00447BD5" w:rsidP="003738E9">
            <w:pPr>
              <w:pStyle w:val="Normal6a"/>
            </w:pPr>
            <w:r w:rsidRPr="00453693">
              <w:rPr>
                <w:b/>
                <w:i/>
              </w:rPr>
              <w:t>1. Medlemsstaterna ska säkerställa välfungerande, värdiga, säkra och hållbara återvändandesystem, i full överensstämmelse med de grundläggande rättigheterna och i enlighet med vad som fastställs i denna förordning. För detta ändamål ska de anslå tillräckligt med resurser, infrastruktur och administrativ kapacitet till de behöriga nationella myndigheterna och samarbeta med tredjelandsmedborgare i enlighet med artikel 21.-1 (ny).</w:t>
            </w:r>
          </w:p>
        </w:tc>
      </w:tr>
      <w:tr w:rsidR="00447BD5" w:rsidRPr="00453693" w14:paraId="44788E03" w14:textId="77777777" w:rsidTr="003738E9">
        <w:trPr>
          <w:jc w:val="center"/>
        </w:trPr>
        <w:tc>
          <w:tcPr>
            <w:tcW w:w="4876" w:type="dxa"/>
            <w:tcBorders>
              <w:top w:val="nil"/>
              <w:left w:val="nil"/>
              <w:bottom w:val="nil"/>
              <w:right w:val="nil"/>
            </w:tcBorders>
          </w:tcPr>
          <w:p w14:paraId="0DD7078A" w14:textId="77777777" w:rsidR="00447BD5" w:rsidRPr="00453693" w:rsidRDefault="00447BD5" w:rsidP="003738E9">
            <w:pPr>
              <w:pStyle w:val="Normal6a"/>
            </w:pPr>
          </w:p>
        </w:tc>
        <w:tc>
          <w:tcPr>
            <w:tcW w:w="4876" w:type="dxa"/>
            <w:tcBorders>
              <w:top w:val="nil"/>
              <w:left w:val="nil"/>
              <w:bottom w:val="nil"/>
              <w:right w:val="nil"/>
            </w:tcBorders>
          </w:tcPr>
          <w:p w14:paraId="0D48FF58" w14:textId="77777777" w:rsidR="00447BD5" w:rsidRPr="00453693" w:rsidRDefault="00447BD5" w:rsidP="003738E9">
            <w:pPr>
              <w:pStyle w:val="Normal6a"/>
            </w:pPr>
            <w:r w:rsidRPr="00453693">
              <w:rPr>
                <w:b/>
                <w:i/>
              </w:rPr>
              <w:t>2. Medlemsstaterna ska utfärda en årlig rapport till kommissionen och Europaparlamentet om genomförandet av denna förordning och hur deras nationella ramar för återvändande fungerar, vilken ska omfatta åtminstone följande:</w:t>
            </w:r>
          </w:p>
        </w:tc>
      </w:tr>
      <w:tr w:rsidR="00447BD5" w:rsidRPr="00453693" w14:paraId="4AA2904E" w14:textId="77777777" w:rsidTr="003738E9">
        <w:trPr>
          <w:jc w:val="center"/>
        </w:trPr>
        <w:tc>
          <w:tcPr>
            <w:tcW w:w="4876" w:type="dxa"/>
            <w:tcBorders>
              <w:top w:val="nil"/>
              <w:left w:val="nil"/>
              <w:bottom w:val="nil"/>
              <w:right w:val="nil"/>
            </w:tcBorders>
          </w:tcPr>
          <w:p w14:paraId="5FECE806" w14:textId="77777777" w:rsidR="00447BD5" w:rsidRPr="00453693" w:rsidRDefault="00447BD5" w:rsidP="003738E9">
            <w:pPr>
              <w:pStyle w:val="Normal6a"/>
            </w:pPr>
          </w:p>
        </w:tc>
        <w:tc>
          <w:tcPr>
            <w:tcW w:w="4876" w:type="dxa"/>
            <w:tcBorders>
              <w:top w:val="nil"/>
              <w:left w:val="nil"/>
              <w:bottom w:val="nil"/>
              <w:right w:val="nil"/>
            </w:tcBorders>
          </w:tcPr>
          <w:p w14:paraId="1E8E0D57" w14:textId="77777777" w:rsidR="00447BD5" w:rsidRPr="00453693" w:rsidRDefault="00447BD5" w:rsidP="003738E9">
            <w:pPr>
              <w:pStyle w:val="Normal6a"/>
            </w:pPr>
            <w:r w:rsidRPr="00453693">
              <w:rPr>
                <w:b/>
                <w:i/>
              </w:rPr>
              <w:t>a) De behöriga nationella myndigheternas resurser, infrastruktur och administrativa kapacitet.</w:t>
            </w:r>
          </w:p>
        </w:tc>
      </w:tr>
      <w:tr w:rsidR="00447BD5" w:rsidRPr="00453693" w14:paraId="093E98FB" w14:textId="77777777" w:rsidTr="003738E9">
        <w:trPr>
          <w:jc w:val="center"/>
        </w:trPr>
        <w:tc>
          <w:tcPr>
            <w:tcW w:w="4876" w:type="dxa"/>
            <w:tcBorders>
              <w:top w:val="nil"/>
              <w:left w:val="nil"/>
              <w:bottom w:val="nil"/>
              <w:right w:val="nil"/>
            </w:tcBorders>
          </w:tcPr>
          <w:p w14:paraId="5986E809" w14:textId="77777777" w:rsidR="00447BD5" w:rsidRPr="00453693" w:rsidRDefault="00447BD5" w:rsidP="003738E9">
            <w:pPr>
              <w:pStyle w:val="Normal6a"/>
            </w:pPr>
          </w:p>
        </w:tc>
        <w:tc>
          <w:tcPr>
            <w:tcW w:w="4876" w:type="dxa"/>
            <w:tcBorders>
              <w:top w:val="nil"/>
              <w:left w:val="nil"/>
              <w:bottom w:val="nil"/>
              <w:right w:val="nil"/>
            </w:tcBorders>
          </w:tcPr>
          <w:p w14:paraId="27808A19" w14:textId="77777777" w:rsidR="00447BD5" w:rsidRPr="00453693" w:rsidRDefault="00447BD5" w:rsidP="003738E9">
            <w:pPr>
              <w:pStyle w:val="Normal6a"/>
            </w:pPr>
            <w:r w:rsidRPr="00453693">
              <w:rPr>
                <w:b/>
                <w:i/>
              </w:rPr>
              <w:t>b) Antalet pågående återvändandeförfaranden.</w:t>
            </w:r>
          </w:p>
        </w:tc>
      </w:tr>
      <w:tr w:rsidR="00447BD5" w:rsidRPr="00453693" w14:paraId="50E9565B" w14:textId="77777777" w:rsidTr="003738E9">
        <w:trPr>
          <w:jc w:val="center"/>
        </w:trPr>
        <w:tc>
          <w:tcPr>
            <w:tcW w:w="4876" w:type="dxa"/>
            <w:tcBorders>
              <w:top w:val="nil"/>
              <w:left w:val="nil"/>
              <w:bottom w:val="nil"/>
              <w:right w:val="nil"/>
            </w:tcBorders>
          </w:tcPr>
          <w:p w14:paraId="417F9BFE" w14:textId="77777777" w:rsidR="00447BD5" w:rsidRPr="00453693" w:rsidRDefault="00447BD5" w:rsidP="003738E9">
            <w:pPr>
              <w:pStyle w:val="Normal6a"/>
            </w:pPr>
          </w:p>
        </w:tc>
        <w:tc>
          <w:tcPr>
            <w:tcW w:w="4876" w:type="dxa"/>
            <w:tcBorders>
              <w:top w:val="nil"/>
              <w:left w:val="nil"/>
              <w:bottom w:val="nil"/>
              <w:right w:val="nil"/>
            </w:tcBorders>
          </w:tcPr>
          <w:p w14:paraId="57902BB3" w14:textId="77777777" w:rsidR="00447BD5" w:rsidRPr="00453693" w:rsidRDefault="00447BD5" w:rsidP="003738E9">
            <w:pPr>
              <w:pStyle w:val="Normal6a"/>
            </w:pPr>
            <w:r w:rsidRPr="00453693">
              <w:rPr>
                <w:b/>
                <w:i/>
              </w:rPr>
              <w:t>c) Den genomsnittliga beslutsperioden för beslut om återvändande.</w:t>
            </w:r>
          </w:p>
        </w:tc>
      </w:tr>
      <w:tr w:rsidR="00447BD5" w:rsidRPr="00453693" w14:paraId="6BB70352" w14:textId="77777777" w:rsidTr="003738E9">
        <w:trPr>
          <w:jc w:val="center"/>
        </w:trPr>
        <w:tc>
          <w:tcPr>
            <w:tcW w:w="4876" w:type="dxa"/>
            <w:tcBorders>
              <w:top w:val="nil"/>
              <w:left w:val="nil"/>
              <w:bottom w:val="nil"/>
              <w:right w:val="nil"/>
            </w:tcBorders>
          </w:tcPr>
          <w:p w14:paraId="22A2C337" w14:textId="77777777" w:rsidR="00447BD5" w:rsidRPr="00453693" w:rsidRDefault="00447BD5" w:rsidP="003738E9">
            <w:pPr>
              <w:pStyle w:val="Normal6a"/>
            </w:pPr>
          </w:p>
        </w:tc>
        <w:tc>
          <w:tcPr>
            <w:tcW w:w="4876" w:type="dxa"/>
            <w:tcBorders>
              <w:top w:val="nil"/>
              <w:left w:val="nil"/>
              <w:bottom w:val="nil"/>
              <w:right w:val="nil"/>
            </w:tcBorders>
          </w:tcPr>
          <w:p w14:paraId="5927ECDF" w14:textId="77777777" w:rsidR="00447BD5" w:rsidRPr="00453693" w:rsidRDefault="00447BD5" w:rsidP="003738E9">
            <w:pPr>
              <w:pStyle w:val="Normal6a"/>
            </w:pPr>
            <w:r w:rsidRPr="00453693">
              <w:rPr>
                <w:b/>
                <w:i/>
              </w:rPr>
              <w:t>d) Antalet ansökningar om återtagande som lämnats till tredjeländer i förhållande till antalet beslut om återvändande som fattats, inbegripet en analys av skälen till att ansökningar om återtagande inte har utfärdats.</w:t>
            </w:r>
          </w:p>
        </w:tc>
      </w:tr>
      <w:tr w:rsidR="00447BD5" w:rsidRPr="00453693" w14:paraId="41F1C66C" w14:textId="77777777" w:rsidTr="003738E9">
        <w:trPr>
          <w:jc w:val="center"/>
        </w:trPr>
        <w:tc>
          <w:tcPr>
            <w:tcW w:w="4876" w:type="dxa"/>
            <w:tcBorders>
              <w:top w:val="nil"/>
              <w:left w:val="nil"/>
              <w:bottom w:val="nil"/>
              <w:right w:val="nil"/>
            </w:tcBorders>
          </w:tcPr>
          <w:p w14:paraId="67075899" w14:textId="77777777" w:rsidR="00447BD5" w:rsidRPr="00453693" w:rsidRDefault="00447BD5" w:rsidP="003738E9">
            <w:pPr>
              <w:pStyle w:val="Normal6a"/>
            </w:pPr>
          </w:p>
        </w:tc>
        <w:tc>
          <w:tcPr>
            <w:tcW w:w="4876" w:type="dxa"/>
            <w:tcBorders>
              <w:top w:val="nil"/>
              <w:left w:val="nil"/>
              <w:bottom w:val="nil"/>
              <w:right w:val="nil"/>
            </w:tcBorders>
          </w:tcPr>
          <w:p w14:paraId="1FDED082" w14:textId="77777777" w:rsidR="00447BD5" w:rsidRPr="00453693" w:rsidRDefault="00447BD5" w:rsidP="003738E9">
            <w:pPr>
              <w:pStyle w:val="Normal6a"/>
            </w:pPr>
            <w:r w:rsidRPr="00453693">
              <w:rPr>
                <w:b/>
                <w:i/>
              </w:rPr>
              <w:t xml:space="preserve">e) Den genomsnittliga </w:t>
            </w:r>
            <w:proofErr w:type="spellStart"/>
            <w:r w:rsidRPr="00453693">
              <w:rPr>
                <w:b/>
                <w:i/>
              </w:rPr>
              <w:t>förvarsperioden</w:t>
            </w:r>
            <w:proofErr w:type="spellEnd"/>
            <w:r w:rsidRPr="00453693">
              <w:rPr>
                <w:b/>
                <w:i/>
              </w:rPr>
              <w:t xml:space="preserve"> inför ett genomförande av återvändande.</w:t>
            </w:r>
          </w:p>
        </w:tc>
      </w:tr>
      <w:tr w:rsidR="00447BD5" w:rsidRPr="00453693" w14:paraId="6EF2DA00" w14:textId="77777777" w:rsidTr="003738E9">
        <w:trPr>
          <w:jc w:val="center"/>
        </w:trPr>
        <w:tc>
          <w:tcPr>
            <w:tcW w:w="4876" w:type="dxa"/>
            <w:tcBorders>
              <w:top w:val="nil"/>
              <w:left w:val="nil"/>
              <w:bottom w:val="nil"/>
              <w:right w:val="nil"/>
            </w:tcBorders>
          </w:tcPr>
          <w:p w14:paraId="7355E3BD" w14:textId="77777777" w:rsidR="00447BD5" w:rsidRPr="00453693" w:rsidRDefault="00447BD5" w:rsidP="003738E9">
            <w:pPr>
              <w:pStyle w:val="Normal6a"/>
            </w:pPr>
          </w:p>
        </w:tc>
        <w:tc>
          <w:tcPr>
            <w:tcW w:w="4876" w:type="dxa"/>
            <w:tcBorders>
              <w:top w:val="nil"/>
              <w:left w:val="nil"/>
              <w:bottom w:val="nil"/>
              <w:right w:val="nil"/>
            </w:tcBorders>
          </w:tcPr>
          <w:p w14:paraId="410EC6F1" w14:textId="77777777" w:rsidR="00447BD5" w:rsidRPr="00453693" w:rsidRDefault="00447BD5" w:rsidP="003738E9">
            <w:pPr>
              <w:pStyle w:val="Normal6a"/>
            </w:pPr>
            <w:r w:rsidRPr="00453693">
              <w:rPr>
                <w:b/>
                <w:i/>
              </w:rPr>
              <w:t>f) De typer av alternativ till förvar som tillämpas.</w:t>
            </w:r>
          </w:p>
        </w:tc>
      </w:tr>
      <w:tr w:rsidR="00447BD5" w:rsidRPr="00453693" w14:paraId="1043F78D" w14:textId="77777777" w:rsidTr="003738E9">
        <w:trPr>
          <w:jc w:val="center"/>
        </w:trPr>
        <w:tc>
          <w:tcPr>
            <w:tcW w:w="4876" w:type="dxa"/>
            <w:tcBorders>
              <w:top w:val="nil"/>
              <w:left w:val="nil"/>
              <w:bottom w:val="nil"/>
              <w:right w:val="nil"/>
            </w:tcBorders>
          </w:tcPr>
          <w:p w14:paraId="75A212A8" w14:textId="77777777" w:rsidR="00447BD5" w:rsidRPr="00453693" w:rsidRDefault="00447BD5" w:rsidP="003738E9">
            <w:pPr>
              <w:pStyle w:val="Normal6a"/>
            </w:pPr>
          </w:p>
        </w:tc>
        <w:tc>
          <w:tcPr>
            <w:tcW w:w="4876" w:type="dxa"/>
            <w:tcBorders>
              <w:top w:val="nil"/>
              <w:left w:val="nil"/>
              <w:bottom w:val="nil"/>
              <w:right w:val="nil"/>
            </w:tcBorders>
          </w:tcPr>
          <w:p w14:paraId="65B29D28" w14:textId="77777777" w:rsidR="00447BD5" w:rsidRPr="00453693" w:rsidRDefault="00447BD5" w:rsidP="003738E9">
            <w:pPr>
              <w:pStyle w:val="Normal6a"/>
            </w:pPr>
            <w:r w:rsidRPr="00453693">
              <w:rPr>
                <w:b/>
                <w:i/>
              </w:rPr>
              <w:t>3. Kommissionen ska övervaka och analysera hur genomförandet av denna förordning fungerar på grundval av de rapporter som medlemsstaterna utfärdar i enlighet med punkt 2 samt andra tillgängliga källor, inbegripet rapporter från relevanta unionsbyråer och unionsorgan samt internationella och icke-statliga organisationer. Den ska utfärda en detaljerad årlig analys med rekommendationer till Europaparlamentet och rådet och offentliggöra en sammanfattande rapport om denna analys och dess slutsatser.</w:t>
            </w:r>
          </w:p>
        </w:tc>
      </w:tr>
      <w:tr w:rsidR="00447BD5" w:rsidRPr="00453693" w14:paraId="351C967A" w14:textId="77777777" w:rsidTr="003738E9">
        <w:trPr>
          <w:jc w:val="center"/>
        </w:trPr>
        <w:tc>
          <w:tcPr>
            <w:tcW w:w="4876" w:type="dxa"/>
            <w:tcBorders>
              <w:top w:val="nil"/>
              <w:left w:val="nil"/>
              <w:bottom w:val="nil"/>
              <w:right w:val="nil"/>
            </w:tcBorders>
          </w:tcPr>
          <w:p w14:paraId="1A7CA4E8" w14:textId="77777777" w:rsidR="00447BD5" w:rsidRPr="00453693" w:rsidRDefault="00447BD5" w:rsidP="003738E9">
            <w:pPr>
              <w:pStyle w:val="Normal6a"/>
            </w:pPr>
          </w:p>
        </w:tc>
        <w:tc>
          <w:tcPr>
            <w:tcW w:w="4876" w:type="dxa"/>
            <w:tcBorders>
              <w:top w:val="nil"/>
              <w:left w:val="nil"/>
              <w:bottom w:val="nil"/>
              <w:right w:val="nil"/>
            </w:tcBorders>
          </w:tcPr>
          <w:p w14:paraId="3ACF131A" w14:textId="77777777" w:rsidR="00447BD5" w:rsidRPr="00453693" w:rsidRDefault="00447BD5" w:rsidP="003738E9">
            <w:pPr>
              <w:pStyle w:val="Normal6a"/>
            </w:pPr>
            <w:r w:rsidRPr="00453693">
              <w:rPr>
                <w:b/>
                <w:i/>
              </w:rPr>
              <w:t>4. Om kommissionen på grundval av sin analys enligt punkt 3 drar slutsatsen att det gemensamma återvändandesystemets funktion systematiskt hindras av skäl som inte ligger utanför en eller flera medlemsstaters kontroll, ska den utfärda rekommendationer till den eller de berörda medlemsstaterna och fastställa lämpliga uppföljningsåtgärder, inbegripet att vid behov inleda överträdelseförfaranden.</w:t>
            </w:r>
          </w:p>
        </w:tc>
      </w:tr>
    </w:tbl>
    <w:p w14:paraId="24C58B7B"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984BA43" w14:textId="77777777" w:rsidR="00447BD5" w:rsidRPr="00453693" w:rsidRDefault="00447BD5" w:rsidP="00447BD5">
      <w:r w:rsidRPr="00453693">
        <w:rPr>
          <w:rStyle w:val="HideTWBExt"/>
        </w:rPr>
        <w:t>&lt;/Amend&gt;</w:t>
      </w:r>
    </w:p>
    <w:p w14:paraId="0B9B04F5"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2308</w:t>
      </w:r>
      <w:r w:rsidRPr="00453693">
        <w:rPr>
          <w:rStyle w:val="HideTWBExt"/>
        </w:rPr>
        <w:t>&lt;/NumAm&gt;</w:t>
      </w:r>
    </w:p>
    <w:p w14:paraId="5519ED3D" w14:textId="77777777" w:rsidR="00447BD5" w:rsidRPr="00453693" w:rsidRDefault="00447BD5" w:rsidP="00447BD5">
      <w:pPr>
        <w:pStyle w:val="NormalBold"/>
      </w:pPr>
      <w:r w:rsidRPr="00453693">
        <w:rPr>
          <w:rStyle w:val="HideTWBExt"/>
          <w:b w:val="0"/>
        </w:rPr>
        <w:t>&lt;RepeatBlock-By&gt;&lt;Members&gt;</w:t>
      </w:r>
      <w:r w:rsidRPr="00453693">
        <w:t>Mélissa Camara</w:t>
      </w:r>
      <w:r w:rsidRPr="00453693">
        <w:rPr>
          <w:rStyle w:val="HideTWBExt"/>
          <w:b w:val="0"/>
        </w:rPr>
        <w:t>&lt;/Members&gt;</w:t>
      </w:r>
    </w:p>
    <w:p w14:paraId="5EAF2CE0" w14:textId="77777777" w:rsidR="00447BD5" w:rsidRPr="00453693" w:rsidRDefault="00447BD5" w:rsidP="00447BD5">
      <w:pPr>
        <w:pStyle w:val="NormalBold"/>
      </w:pPr>
      <w:r w:rsidRPr="00453693">
        <w:rPr>
          <w:rStyle w:val="HideTWBExt"/>
          <w:b w:val="0"/>
        </w:rPr>
        <w:t>&lt;/RepeatBlock-By&gt;</w:t>
      </w:r>
    </w:p>
    <w:p w14:paraId="015986EA"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629963F2" w14:textId="77777777" w:rsidR="00447BD5" w:rsidRPr="00453693" w:rsidRDefault="00447BD5" w:rsidP="00447BD5">
      <w:pPr>
        <w:pStyle w:val="NormalBold"/>
      </w:pPr>
      <w:r w:rsidRPr="00453693">
        <w:rPr>
          <w:rStyle w:val="HideTWBExt"/>
        </w:rPr>
        <w:t>&lt;Article&gt;</w:t>
      </w:r>
      <w:r w:rsidRPr="00453693">
        <w:t>Artikel 45</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4EFCC8E8" w14:textId="77777777" w:rsidTr="003738E9">
        <w:trPr>
          <w:trHeight w:hRule="exact" w:val="240"/>
          <w:jc w:val="center"/>
        </w:trPr>
        <w:tc>
          <w:tcPr>
            <w:tcW w:w="9752" w:type="dxa"/>
            <w:gridSpan w:val="2"/>
            <w:tcBorders>
              <w:top w:val="nil"/>
              <w:left w:val="nil"/>
              <w:bottom w:val="nil"/>
              <w:right w:val="nil"/>
            </w:tcBorders>
          </w:tcPr>
          <w:p w14:paraId="319C29CF" w14:textId="77777777" w:rsidR="00447BD5" w:rsidRPr="00453693" w:rsidRDefault="00447BD5" w:rsidP="003738E9"/>
        </w:tc>
      </w:tr>
      <w:tr w:rsidR="00447BD5" w:rsidRPr="00453693" w14:paraId="3CE33CFA" w14:textId="77777777" w:rsidTr="003738E9">
        <w:trPr>
          <w:trHeight w:val="240"/>
          <w:jc w:val="center"/>
        </w:trPr>
        <w:tc>
          <w:tcPr>
            <w:tcW w:w="4876" w:type="dxa"/>
            <w:tcBorders>
              <w:top w:val="nil"/>
              <w:left w:val="nil"/>
              <w:bottom w:val="nil"/>
              <w:right w:val="nil"/>
            </w:tcBorders>
          </w:tcPr>
          <w:p w14:paraId="52B45CE6"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6C5CBD9E" w14:textId="77777777" w:rsidR="00447BD5" w:rsidRPr="00453693" w:rsidRDefault="00447BD5" w:rsidP="003738E9">
            <w:pPr>
              <w:pStyle w:val="AmColumnHeading"/>
            </w:pPr>
            <w:r w:rsidRPr="00453693">
              <w:t>Ändringsförslag</w:t>
            </w:r>
          </w:p>
        </w:tc>
      </w:tr>
      <w:tr w:rsidR="00447BD5" w:rsidRPr="00453693" w14:paraId="41878127" w14:textId="77777777" w:rsidTr="003738E9">
        <w:trPr>
          <w:jc w:val="center"/>
        </w:trPr>
        <w:tc>
          <w:tcPr>
            <w:tcW w:w="4876" w:type="dxa"/>
            <w:tcBorders>
              <w:top w:val="nil"/>
              <w:left w:val="nil"/>
              <w:bottom w:val="nil"/>
              <w:right w:val="nil"/>
            </w:tcBorders>
          </w:tcPr>
          <w:p w14:paraId="74A70FEB" w14:textId="77777777" w:rsidR="00447BD5" w:rsidRPr="00453693" w:rsidRDefault="00447BD5" w:rsidP="003738E9">
            <w:pPr>
              <w:pStyle w:val="Normal6a"/>
              <w:jc w:val="center"/>
            </w:pPr>
            <w:r w:rsidRPr="00453693">
              <w:rPr>
                <w:b/>
                <w:i/>
              </w:rPr>
              <w:t>Artikel 45</w:t>
            </w:r>
            <w:r w:rsidRPr="00453693">
              <w:tab/>
            </w:r>
          </w:p>
        </w:tc>
        <w:tc>
          <w:tcPr>
            <w:tcW w:w="4876" w:type="dxa"/>
            <w:tcBorders>
              <w:top w:val="nil"/>
              <w:left w:val="nil"/>
              <w:bottom w:val="nil"/>
              <w:right w:val="nil"/>
            </w:tcBorders>
          </w:tcPr>
          <w:p w14:paraId="481AA70D" w14:textId="77777777" w:rsidR="00447BD5" w:rsidRPr="00453693" w:rsidRDefault="00447BD5" w:rsidP="003738E9">
            <w:pPr>
              <w:pStyle w:val="Normal6a"/>
            </w:pPr>
            <w:r w:rsidRPr="00453693">
              <w:rPr>
                <w:b/>
                <w:i/>
              </w:rPr>
              <w:t>utgår</w:t>
            </w:r>
          </w:p>
        </w:tc>
      </w:tr>
      <w:tr w:rsidR="00447BD5" w:rsidRPr="00453693" w14:paraId="65132B5D" w14:textId="77777777" w:rsidTr="003738E9">
        <w:trPr>
          <w:jc w:val="center"/>
        </w:trPr>
        <w:tc>
          <w:tcPr>
            <w:tcW w:w="4876" w:type="dxa"/>
            <w:tcBorders>
              <w:top w:val="nil"/>
              <w:left w:val="nil"/>
              <w:bottom w:val="nil"/>
              <w:right w:val="nil"/>
            </w:tcBorders>
          </w:tcPr>
          <w:p w14:paraId="0672906F" w14:textId="77777777" w:rsidR="00447BD5" w:rsidRPr="00453693" w:rsidRDefault="00447BD5" w:rsidP="003738E9">
            <w:pPr>
              <w:pStyle w:val="Normal6a"/>
              <w:jc w:val="center"/>
            </w:pPr>
            <w:r w:rsidRPr="00453693">
              <w:rPr>
                <w:b/>
                <w:i/>
              </w:rPr>
              <w:t xml:space="preserve">Stöd från </w:t>
            </w:r>
            <w:proofErr w:type="spellStart"/>
            <w:r w:rsidRPr="00453693">
              <w:rPr>
                <w:b/>
                <w:i/>
              </w:rPr>
              <w:t>Frontex</w:t>
            </w:r>
            <w:proofErr w:type="spellEnd"/>
          </w:p>
        </w:tc>
        <w:tc>
          <w:tcPr>
            <w:tcW w:w="4876" w:type="dxa"/>
            <w:tcBorders>
              <w:top w:val="nil"/>
              <w:left w:val="nil"/>
              <w:bottom w:val="nil"/>
              <w:right w:val="nil"/>
            </w:tcBorders>
          </w:tcPr>
          <w:p w14:paraId="741BAEF0" w14:textId="77777777" w:rsidR="00447BD5" w:rsidRPr="00453693" w:rsidRDefault="00447BD5" w:rsidP="003738E9">
            <w:pPr>
              <w:pStyle w:val="Normal6a"/>
            </w:pPr>
          </w:p>
        </w:tc>
      </w:tr>
      <w:tr w:rsidR="00447BD5" w:rsidRPr="00453693" w14:paraId="0B62C915" w14:textId="77777777" w:rsidTr="003738E9">
        <w:trPr>
          <w:jc w:val="center"/>
        </w:trPr>
        <w:tc>
          <w:tcPr>
            <w:tcW w:w="4876" w:type="dxa"/>
            <w:tcBorders>
              <w:top w:val="nil"/>
              <w:left w:val="nil"/>
              <w:bottom w:val="nil"/>
              <w:right w:val="nil"/>
            </w:tcBorders>
          </w:tcPr>
          <w:p w14:paraId="2B738A7E" w14:textId="77777777" w:rsidR="00447BD5" w:rsidRPr="00453693" w:rsidRDefault="00447BD5" w:rsidP="003738E9">
            <w:pPr>
              <w:pStyle w:val="Normal6a"/>
            </w:pPr>
            <w:r w:rsidRPr="00453693">
              <w:rPr>
                <w:b/>
                <w:i/>
              </w:rPr>
              <w:t xml:space="preserve">1. Medlemsstaterna får begära att deras behöriga myndigheter bistås av experter som utplacerats eller stöds av </w:t>
            </w:r>
            <w:proofErr w:type="spellStart"/>
            <w:r w:rsidRPr="00453693">
              <w:rPr>
                <w:b/>
                <w:i/>
              </w:rPr>
              <w:t>Frontex</w:t>
            </w:r>
            <w:proofErr w:type="spellEnd"/>
            <w:r w:rsidRPr="00453693">
              <w:rPr>
                <w:b/>
                <w:i/>
              </w:rPr>
              <w:t>, inbegripet sambandsmän för återvändande och andra sambandsmän, i enlighet med förordning (EU) 2019/1896.</w:t>
            </w:r>
          </w:p>
        </w:tc>
        <w:tc>
          <w:tcPr>
            <w:tcW w:w="4876" w:type="dxa"/>
            <w:tcBorders>
              <w:top w:val="nil"/>
              <w:left w:val="nil"/>
              <w:bottom w:val="nil"/>
              <w:right w:val="nil"/>
            </w:tcBorders>
          </w:tcPr>
          <w:p w14:paraId="0A94D958" w14:textId="77777777" w:rsidR="00447BD5" w:rsidRPr="00453693" w:rsidRDefault="00447BD5" w:rsidP="003738E9">
            <w:pPr>
              <w:pStyle w:val="Normal6a"/>
            </w:pPr>
          </w:p>
        </w:tc>
      </w:tr>
      <w:tr w:rsidR="00447BD5" w:rsidRPr="00453693" w14:paraId="695772D7" w14:textId="77777777" w:rsidTr="003738E9">
        <w:trPr>
          <w:jc w:val="center"/>
        </w:trPr>
        <w:tc>
          <w:tcPr>
            <w:tcW w:w="4876" w:type="dxa"/>
            <w:tcBorders>
              <w:top w:val="nil"/>
              <w:left w:val="nil"/>
              <w:bottom w:val="nil"/>
              <w:right w:val="nil"/>
            </w:tcBorders>
          </w:tcPr>
          <w:p w14:paraId="67C8E260" w14:textId="77777777" w:rsidR="00447BD5" w:rsidRPr="00453693" w:rsidRDefault="00447BD5" w:rsidP="003738E9">
            <w:pPr>
              <w:pStyle w:val="Normal6a"/>
            </w:pPr>
            <w:r w:rsidRPr="00453693">
              <w:rPr>
                <w:b/>
                <w:i/>
              </w:rPr>
              <w:t xml:space="preserve">2. Medlemsstaterna ska ge </w:t>
            </w:r>
            <w:proofErr w:type="spellStart"/>
            <w:r w:rsidRPr="00453693">
              <w:rPr>
                <w:b/>
                <w:i/>
              </w:rPr>
              <w:t>Frontex</w:t>
            </w:r>
            <w:proofErr w:type="spellEnd"/>
            <w:r w:rsidRPr="00453693">
              <w:rPr>
                <w:b/>
                <w:i/>
              </w:rPr>
              <w:t xml:space="preserve"> relevant information om planerade behov av stöd från </w:t>
            </w:r>
            <w:proofErr w:type="spellStart"/>
            <w:r w:rsidRPr="00453693">
              <w:rPr>
                <w:b/>
                <w:i/>
              </w:rPr>
              <w:t>Frontex</w:t>
            </w:r>
            <w:proofErr w:type="spellEnd"/>
            <w:r w:rsidRPr="00453693">
              <w:rPr>
                <w:b/>
                <w:i/>
              </w:rPr>
              <w:t xml:space="preserve"> för den nödvändiga planeringen av byråns stöd i linje med unionens prioriteringar på området återvändande, återtagande och återanpassning, genomförandet av gränsförfarandet för återvändande i enlighet med förordning (EU) 2024/1349, den europeiska asyl- och migrationshanteringsstrategin enligt artikel 8 i förordning (EU) 2024/1351 och prioriteringarna i samband med den regelbundna bedömningen av återtagandesamarbetet i enlighet med artikel 25a i förordning (EG) nr 810/2009.</w:t>
            </w:r>
          </w:p>
        </w:tc>
        <w:tc>
          <w:tcPr>
            <w:tcW w:w="4876" w:type="dxa"/>
            <w:tcBorders>
              <w:top w:val="nil"/>
              <w:left w:val="nil"/>
              <w:bottom w:val="nil"/>
              <w:right w:val="nil"/>
            </w:tcBorders>
          </w:tcPr>
          <w:p w14:paraId="20A15C1C" w14:textId="77777777" w:rsidR="00447BD5" w:rsidRPr="00453693" w:rsidRDefault="00447BD5" w:rsidP="003738E9">
            <w:pPr>
              <w:pStyle w:val="Normal6a"/>
            </w:pPr>
          </w:p>
        </w:tc>
      </w:tr>
    </w:tbl>
    <w:p w14:paraId="5ADD85AF"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F5E73C5" w14:textId="77777777" w:rsidR="00447BD5" w:rsidRPr="00453693" w:rsidRDefault="00447BD5" w:rsidP="00447BD5">
      <w:r w:rsidRPr="00453693">
        <w:rPr>
          <w:rStyle w:val="HideTWBExt"/>
        </w:rPr>
        <w:t>&lt;/Amend&gt;</w:t>
      </w:r>
    </w:p>
    <w:p w14:paraId="6AD6CB91"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2309</w:t>
      </w:r>
      <w:r w:rsidRPr="00453693">
        <w:rPr>
          <w:rStyle w:val="HideTWBExt"/>
        </w:rPr>
        <w:t>&lt;/NumAm&gt;</w:t>
      </w:r>
    </w:p>
    <w:p w14:paraId="4D4C75AE"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094B85BB" w14:textId="77777777" w:rsidR="00447BD5" w:rsidRPr="00453693" w:rsidRDefault="00447BD5" w:rsidP="00447BD5">
      <w:pPr>
        <w:pStyle w:val="NormalBold"/>
      </w:pPr>
      <w:r w:rsidRPr="00453693">
        <w:rPr>
          <w:rStyle w:val="HideTWBExt"/>
          <w:b w:val="0"/>
        </w:rPr>
        <w:t>&lt;/RepeatBlock-By&gt;</w:t>
      </w:r>
    </w:p>
    <w:p w14:paraId="31561187"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DEB4388" w14:textId="77777777" w:rsidR="00447BD5" w:rsidRPr="00453693" w:rsidRDefault="00447BD5" w:rsidP="00447BD5">
      <w:pPr>
        <w:pStyle w:val="NormalBold"/>
      </w:pPr>
      <w:r w:rsidRPr="00453693">
        <w:rPr>
          <w:rStyle w:val="HideTWBExt"/>
        </w:rPr>
        <w:t>&lt;Article&gt;</w:t>
      </w:r>
      <w:r w:rsidRPr="00453693">
        <w:t>Artikel 45</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3EDA3AEA" w14:textId="77777777" w:rsidTr="003738E9">
        <w:trPr>
          <w:trHeight w:hRule="exact" w:val="240"/>
          <w:jc w:val="center"/>
        </w:trPr>
        <w:tc>
          <w:tcPr>
            <w:tcW w:w="9752" w:type="dxa"/>
            <w:gridSpan w:val="2"/>
            <w:tcBorders>
              <w:top w:val="nil"/>
              <w:left w:val="nil"/>
              <w:bottom w:val="nil"/>
              <w:right w:val="nil"/>
            </w:tcBorders>
          </w:tcPr>
          <w:p w14:paraId="558A89ED" w14:textId="77777777" w:rsidR="00447BD5" w:rsidRPr="00453693" w:rsidRDefault="00447BD5" w:rsidP="003738E9"/>
        </w:tc>
      </w:tr>
      <w:tr w:rsidR="00447BD5" w:rsidRPr="00453693" w14:paraId="26EFAB2D" w14:textId="77777777" w:rsidTr="003738E9">
        <w:trPr>
          <w:trHeight w:val="240"/>
          <w:jc w:val="center"/>
        </w:trPr>
        <w:tc>
          <w:tcPr>
            <w:tcW w:w="4876" w:type="dxa"/>
            <w:tcBorders>
              <w:top w:val="nil"/>
              <w:left w:val="nil"/>
              <w:bottom w:val="nil"/>
              <w:right w:val="nil"/>
            </w:tcBorders>
          </w:tcPr>
          <w:p w14:paraId="5512F979"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53F98853" w14:textId="77777777" w:rsidR="00447BD5" w:rsidRPr="00453693" w:rsidRDefault="00447BD5" w:rsidP="003738E9">
            <w:pPr>
              <w:pStyle w:val="AmColumnHeading"/>
            </w:pPr>
            <w:r w:rsidRPr="00453693">
              <w:t>Ändringsförslag</w:t>
            </w:r>
          </w:p>
        </w:tc>
      </w:tr>
      <w:tr w:rsidR="00447BD5" w:rsidRPr="00453693" w14:paraId="4C23A31C" w14:textId="77777777" w:rsidTr="003738E9">
        <w:trPr>
          <w:jc w:val="center"/>
        </w:trPr>
        <w:tc>
          <w:tcPr>
            <w:tcW w:w="4876" w:type="dxa"/>
            <w:tcBorders>
              <w:top w:val="nil"/>
              <w:left w:val="nil"/>
              <w:bottom w:val="nil"/>
              <w:right w:val="nil"/>
            </w:tcBorders>
          </w:tcPr>
          <w:p w14:paraId="53869AB7" w14:textId="77777777" w:rsidR="00447BD5" w:rsidRPr="00453693" w:rsidRDefault="00447BD5" w:rsidP="003738E9">
            <w:pPr>
              <w:pStyle w:val="Normal6a"/>
              <w:jc w:val="center"/>
            </w:pPr>
            <w:r w:rsidRPr="00453693">
              <w:rPr>
                <w:b/>
                <w:i/>
              </w:rPr>
              <w:t>Artikel 45</w:t>
            </w:r>
            <w:r w:rsidRPr="00453693">
              <w:tab/>
            </w:r>
          </w:p>
        </w:tc>
        <w:tc>
          <w:tcPr>
            <w:tcW w:w="4876" w:type="dxa"/>
            <w:tcBorders>
              <w:top w:val="nil"/>
              <w:left w:val="nil"/>
              <w:bottom w:val="nil"/>
              <w:right w:val="nil"/>
            </w:tcBorders>
          </w:tcPr>
          <w:p w14:paraId="6DEA2F40" w14:textId="77777777" w:rsidR="00447BD5" w:rsidRPr="00453693" w:rsidRDefault="00447BD5" w:rsidP="003738E9">
            <w:pPr>
              <w:pStyle w:val="Normal6a"/>
            </w:pPr>
            <w:r w:rsidRPr="00453693">
              <w:rPr>
                <w:b/>
                <w:i/>
              </w:rPr>
              <w:t>utgår</w:t>
            </w:r>
          </w:p>
        </w:tc>
      </w:tr>
      <w:tr w:rsidR="00447BD5" w:rsidRPr="00453693" w14:paraId="48B5E5E3" w14:textId="77777777" w:rsidTr="003738E9">
        <w:trPr>
          <w:jc w:val="center"/>
        </w:trPr>
        <w:tc>
          <w:tcPr>
            <w:tcW w:w="4876" w:type="dxa"/>
            <w:tcBorders>
              <w:top w:val="nil"/>
              <w:left w:val="nil"/>
              <w:bottom w:val="nil"/>
              <w:right w:val="nil"/>
            </w:tcBorders>
          </w:tcPr>
          <w:p w14:paraId="0E354291" w14:textId="77777777" w:rsidR="00447BD5" w:rsidRPr="00453693" w:rsidRDefault="00447BD5" w:rsidP="003738E9">
            <w:pPr>
              <w:pStyle w:val="Normal6a"/>
              <w:jc w:val="center"/>
            </w:pPr>
            <w:r w:rsidRPr="00453693">
              <w:rPr>
                <w:b/>
                <w:i/>
              </w:rPr>
              <w:t xml:space="preserve">Stöd från </w:t>
            </w:r>
            <w:proofErr w:type="spellStart"/>
            <w:r w:rsidRPr="00453693">
              <w:rPr>
                <w:b/>
                <w:i/>
              </w:rPr>
              <w:t>Frontex</w:t>
            </w:r>
            <w:proofErr w:type="spellEnd"/>
          </w:p>
        </w:tc>
        <w:tc>
          <w:tcPr>
            <w:tcW w:w="4876" w:type="dxa"/>
            <w:tcBorders>
              <w:top w:val="nil"/>
              <w:left w:val="nil"/>
              <w:bottom w:val="nil"/>
              <w:right w:val="nil"/>
            </w:tcBorders>
          </w:tcPr>
          <w:p w14:paraId="2C475C8A" w14:textId="77777777" w:rsidR="00447BD5" w:rsidRPr="00453693" w:rsidRDefault="00447BD5" w:rsidP="003738E9">
            <w:pPr>
              <w:pStyle w:val="Normal6a"/>
            </w:pPr>
          </w:p>
        </w:tc>
      </w:tr>
      <w:tr w:rsidR="00447BD5" w:rsidRPr="00453693" w14:paraId="3E85A158" w14:textId="77777777" w:rsidTr="003738E9">
        <w:trPr>
          <w:jc w:val="center"/>
        </w:trPr>
        <w:tc>
          <w:tcPr>
            <w:tcW w:w="4876" w:type="dxa"/>
            <w:tcBorders>
              <w:top w:val="nil"/>
              <w:left w:val="nil"/>
              <w:bottom w:val="nil"/>
              <w:right w:val="nil"/>
            </w:tcBorders>
          </w:tcPr>
          <w:p w14:paraId="05410172" w14:textId="77777777" w:rsidR="00447BD5" w:rsidRPr="00453693" w:rsidRDefault="00447BD5" w:rsidP="003738E9">
            <w:pPr>
              <w:pStyle w:val="Normal6a"/>
            </w:pPr>
            <w:r w:rsidRPr="00453693">
              <w:rPr>
                <w:b/>
                <w:i/>
              </w:rPr>
              <w:t xml:space="preserve">1. Medlemsstaterna får begära att deras behöriga myndigheter bistås av experter som utplacerats eller stöds av </w:t>
            </w:r>
            <w:proofErr w:type="spellStart"/>
            <w:r w:rsidRPr="00453693">
              <w:rPr>
                <w:b/>
                <w:i/>
              </w:rPr>
              <w:t>Frontex</w:t>
            </w:r>
            <w:proofErr w:type="spellEnd"/>
            <w:r w:rsidRPr="00453693">
              <w:rPr>
                <w:b/>
                <w:i/>
              </w:rPr>
              <w:t>, inbegripet sambandsmän för återvändande och andra sambandsmän, i enlighet med förordning (EU) 2019/1896.</w:t>
            </w:r>
          </w:p>
        </w:tc>
        <w:tc>
          <w:tcPr>
            <w:tcW w:w="4876" w:type="dxa"/>
            <w:tcBorders>
              <w:top w:val="nil"/>
              <w:left w:val="nil"/>
              <w:bottom w:val="nil"/>
              <w:right w:val="nil"/>
            </w:tcBorders>
          </w:tcPr>
          <w:p w14:paraId="29E12CEF" w14:textId="77777777" w:rsidR="00447BD5" w:rsidRPr="00453693" w:rsidRDefault="00447BD5" w:rsidP="003738E9">
            <w:pPr>
              <w:pStyle w:val="Normal6a"/>
            </w:pPr>
          </w:p>
        </w:tc>
      </w:tr>
      <w:tr w:rsidR="00447BD5" w:rsidRPr="00453693" w14:paraId="64F20E86" w14:textId="77777777" w:rsidTr="003738E9">
        <w:trPr>
          <w:jc w:val="center"/>
        </w:trPr>
        <w:tc>
          <w:tcPr>
            <w:tcW w:w="4876" w:type="dxa"/>
            <w:tcBorders>
              <w:top w:val="nil"/>
              <w:left w:val="nil"/>
              <w:bottom w:val="nil"/>
              <w:right w:val="nil"/>
            </w:tcBorders>
          </w:tcPr>
          <w:p w14:paraId="278B829D" w14:textId="77777777" w:rsidR="00447BD5" w:rsidRPr="00453693" w:rsidRDefault="00447BD5" w:rsidP="003738E9">
            <w:pPr>
              <w:pStyle w:val="Normal6a"/>
            </w:pPr>
            <w:r w:rsidRPr="00453693">
              <w:rPr>
                <w:b/>
                <w:i/>
              </w:rPr>
              <w:t xml:space="preserve">2. Medlemsstaterna ska ge </w:t>
            </w:r>
            <w:proofErr w:type="spellStart"/>
            <w:r w:rsidRPr="00453693">
              <w:rPr>
                <w:b/>
                <w:i/>
              </w:rPr>
              <w:t>Frontex</w:t>
            </w:r>
            <w:proofErr w:type="spellEnd"/>
            <w:r w:rsidRPr="00453693">
              <w:rPr>
                <w:b/>
                <w:i/>
              </w:rPr>
              <w:t xml:space="preserve"> relevant information om planerade behov av stöd från </w:t>
            </w:r>
            <w:proofErr w:type="spellStart"/>
            <w:r w:rsidRPr="00453693">
              <w:rPr>
                <w:b/>
                <w:i/>
              </w:rPr>
              <w:t>Frontex</w:t>
            </w:r>
            <w:proofErr w:type="spellEnd"/>
            <w:r w:rsidRPr="00453693">
              <w:rPr>
                <w:b/>
                <w:i/>
              </w:rPr>
              <w:t xml:space="preserve"> för den nödvändiga planeringen av byråns stöd i linje med unionens prioriteringar på området återvändande, återtagande och återanpassning, genomförandet av gränsförfarandet för återvändande i enlighet med förordning (EU) 2024/1349, den europeiska asyl- och migrationshanteringsstrategin enligt artikel 8 i förordning (EU) 2024/1351 och prioriteringarna i samband med den regelbundna bedömningen av återtagandesamarbetet i enlighet med artikel 25a i förordning (EG) nr 810/2009.</w:t>
            </w:r>
          </w:p>
        </w:tc>
        <w:tc>
          <w:tcPr>
            <w:tcW w:w="4876" w:type="dxa"/>
            <w:tcBorders>
              <w:top w:val="nil"/>
              <w:left w:val="nil"/>
              <w:bottom w:val="nil"/>
              <w:right w:val="nil"/>
            </w:tcBorders>
          </w:tcPr>
          <w:p w14:paraId="2E1E8C1D" w14:textId="77777777" w:rsidR="00447BD5" w:rsidRPr="00453693" w:rsidRDefault="00447BD5" w:rsidP="003738E9">
            <w:pPr>
              <w:pStyle w:val="Normal6a"/>
            </w:pPr>
          </w:p>
        </w:tc>
      </w:tr>
    </w:tbl>
    <w:p w14:paraId="35240A4A"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2AB8A08" w14:textId="77777777" w:rsidR="00447BD5" w:rsidRPr="00453693" w:rsidRDefault="00447BD5" w:rsidP="00447BD5">
      <w:r w:rsidRPr="00453693">
        <w:rPr>
          <w:rStyle w:val="HideTWBExt"/>
        </w:rPr>
        <w:t>&lt;/Amend&gt;</w:t>
      </w:r>
    </w:p>
    <w:p w14:paraId="6018285E"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2310</w:t>
      </w:r>
      <w:r w:rsidRPr="00453693">
        <w:rPr>
          <w:rStyle w:val="HideTWBExt"/>
        </w:rPr>
        <w:t>&lt;/NumAm&gt;</w:t>
      </w:r>
    </w:p>
    <w:p w14:paraId="19D18AA6"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16C0B662" w14:textId="77777777" w:rsidR="00447BD5" w:rsidRPr="00453693" w:rsidRDefault="00447BD5" w:rsidP="00447BD5">
      <w:pPr>
        <w:pStyle w:val="NormalBold"/>
      </w:pPr>
      <w:r w:rsidRPr="00453693">
        <w:rPr>
          <w:rStyle w:val="HideTWBExt"/>
          <w:b w:val="0"/>
        </w:rPr>
        <w:t>&lt;/RepeatBlock-By&gt;</w:t>
      </w:r>
    </w:p>
    <w:p w14:paraId="7A218A4A"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73C33E07" w14:textId="77777777" w:rsidR="00447BD5" w:rsidRPr="00453693" w:rsidRDefault="00447BD5" w:rsidP="00447BD5">
      <w:pPr>
        <w:pStyle w:val="NormalBold"/>
      </w:pPr>
      <w:r w:rsidRPr="00453693">
        <w:rPr>
          <w:rStyle w:val="HideTWBExt"/>
        </w:rPr>
        <w:t>&lt;Article&gt;</w:t>
      </w:r>
      <w:r w:rsidRPr="00453693">
        <w:t>Artikel 45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4ED5C9E0" w14:textId="77777777" w:rsidTr="003738E9">
        <w:trPr>
          <w:trHeight w:hRule="exact" w:val="240"/>
          <w:jc w:val="center"/>
        </w:trPr>
        <w:tc>
          <w:tcPr>
            <w:tcW w:w="9752" w:type="dxa"/>
            <w:gridSpan w:val="2"/>
            <w:tcBorders>
              <w:top w:val="nil"/>
              <w:left w:val="nil"/>
              <w:bottom w:val="nil"/>
              <w:right w:val="nil"/>
            </w:tcBorders>
          </w:tcPr>
          <w:p w14:paraId="242F8A35" w14:textId="77777777" w:rsidR="00447BD5" w:rsidRPr="00453693" w:rsidRDefault="00447BD5" w:rsidP="003738E9"/>
        </w:tc>
      </w:tr>
      <w:tr w:rsidR="00447BD5" w:rsidRPr="00453693" w14:paraId="7E425DD7" w14:textId="77777777" w:rsidTr="003738E9">
        <w:trPr>
          <w:trHeight w:val="240"/>
          <w:jc w:val="center"/>
        </w:trPr>
        <w:tc>
          <w:tcPr>
            <w:tcW w:w="4876" w:type="dxa"/>
            <w:tcBorders>
              <w:top w:val="nil"/>
              <w:left w:val="nil"/>
              <w:bottom w:val="nil"/>
              <w:right w:val="nil"/>
            </w:tcBorders>
          </w:tcPr>
          <w:p w14:paraId="7AAE802C"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1378041C" w14:textId="77777777" w:rsidR="00447BD5" w:rsidRPr="00453693" w:rsidRDefault="00447BD5" w:rsidP="003738E9">
            <w:pPr>
              <w:pStyle w:val="AmColumnHeading"/>
            </w:pPr>
            <w:r w:rsidRPr="00453693">
              <w:t>Ändringsförslag</w:t>
            </w:r>
          </w:p>
        </w:tc>
      </w:tr>
      <w:tr w:rsidR="00447BD5" w:rsidRPr="00453693" w14:paraId="080BF6F1" w14:textId="77777777" w:rsidTr="003738E9">
        <w:trPr>
          <w:jc w:val="center"/>
        </w:trPr>
        <w:tc>
          <w:tcPr>
            <w:tcW w:w="4876" w:type="dxa"/>
            <w:tcBorders>
              <w:top w:val="nil"/>
              <w:left w:val="nil"/>
              <w:bottom w:val="nil"/>
              <w:right w:val="nil"/>
            </w:tcBorders>
          </w:tcPr>
          <w:p w14:paraId="5316FFBC" w14:textId="77777777" w:rsidR="00447BD5" w:rsidRPr="00453693" w:rsidRDefault="00447BD5" w:rsidP="003738E9">
            <w:pPr>
              <w:pStyle w:val="Normal6a"/>
            </w:pPr>
            <w:r w:rsidRPr="00453693">
              <w:t>1.</w:t>
            </w:r>
            <w:r w:rsidRPr="00453693">
              <w:tab/>
              <w:t xml:space="preserve">Medlemsstaterna får begära att deras behöriga myndigheter bistås av experter som utplacerats eller stöds av </w:t>
            </w:r>
            <w:proofErr w:type="spellStart"/>
            <w:r w:rsidRPr="00453693">
              <w:t>Frontex</w:t>
            </w:r>
            <w:proofErr w:type="spellEnd"/>
            <w:r w:rsidRPr="00453693">
              <w:t>, inbegripet sambandsmän för återvändande och andra sambandsmän, i enlighet med förordning (EU) 2019/1896.</w:t>
            </w:r>
          </w:p>
        </w:tc>
        <w:tc>
          <w:tcPr>
            <w:tcW w:w="4876" w:type="dxa"/>
            <w:tcBorders>
              <w:top w:val="nil"/>
              <w:left w:val="nil"/>
              <w:bottom w:val="nil"/>
              <w:right w:val="nil"/>
            </w:tcBorders>
          </w:tcPr>
          <w:p w14:paraId="345DA83D" w14:textId="77777777" w:rsidR="00447BD5" w:rsidRPr="00453693" w:rsidRDefault="00447BD5" w:rsidP="003738E9">
            <w:pPr>
              <w:pStyle w:val="Normal6a"/>
            </w:pPr>
            <w:r w:rsidRPr="00453693">
              <w:t>1.</w:t>
            </w:r>
            <w:r w:rsidRPr="00453693">
              <w:tab/>
              <w:t xml:space="preserve">Medlemsstaterna får begära att deras behöriga myndigheter bistås av experter som utplacerats eller stöds av </w:t>
            </w:r>
            <w:proofErr w:type="spellStart"/>
            <w:r w:rsidRPr="00453693">
              <w:t>Frontex</w:t>
            </w:r>
            <w:proofErr w:type="spellEnd"/>
            <w:r w:rsidRPr="00453693">
              <w:t xml:space="preserve">, inbegripet </w:t>
            </w:r>
            <w:proofErr w:type="spellStart"/>
            <w:r w:rsidRPr="00453693">
              <w:rPr>
                <w:b/>
                <w:i/>
              </w:rPr>
              <w:t>Frontex</w:t>
            </w:r>
            <w:proofErr w:type="spellEnd"/>
            <w:r w:rsidRPr="00453693">
              <w:rPr>
                <w:b/>
                <w:i/>
              </w:rPr>
              <w:t xml:space="preserve"> ombud för grundläggande rättigheter, </w:t>
            </w:r>
            <w:proofErr w:type="spellStart"/>
            <w:r w:rsidRPr="00453693">
              <w:rPr>
                <w:b/>
                <w:i/>
              </w:rPr>
              <w:t>Frontex</w:t>
            </w:r>
            <w:proofErr w:type="spellEnd"/>
            <w:r w:rsidRPr="00453693">
              <w:rPr>
                <w:b/>
                <w:i/>
              </w:rPr>
              <w:t xml:space="preserve"> övervakare av grundläggande rättigheter,</w:t>
            </w:r>
            <w:r w:rsidRPr="00453693">
              <w:t xml:space="preserve"> sambandsmän för återvändande och andra sambandsmän, i enlighet med förordning (EU) 2019/1896.</w:t>
            </w:r>
          </w:p>
        </w:tc>
      </w:tr>
    </w:tbl>
    <w:p w14:paraId="4E0D39AA"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C6A1ED9" w14:textId="77777777" w:rsidR="00447BD5" w:rsidRPr="00453693" w:rsidRDefault="00447BD5" w:rsidP="00447BD5">
      <w:pPr>
        <w:pStyle w:val="AmJustTitle"/>
      </w:pPr>
      <w:r w:rsidRPr="00453693">
        <w:rPr>
          <w:rStyle w:val="HideTWBExt"/>
        </w:rPr>
        <w:t>&lt;TitreJust&gt;</w:t>
      </w:r>
      <w:r w:rsidRPr="00453693">
        <w:t>Motivering</w:t>
      </w:r>
      <w:r w:rsidRPr="00453693">
        <w:rPr>
          <w:rStyle w:val="HideTWBExt"/>
        </w:rPr>
        <w:t>&lt;/TitreJust&gt;</w:t>
      </w:r>
    </w:p>
    <w:p w14:paraId="3E2E60D8" w14:textId="77777777" w:rsidR="00447BD5" w:rsidRPr="00453693" w:rsidRDefault="00447BD5" w:rsidP="00447BD5">
      <w:pPr>
        <w:pStyle w:val="AmJustText"/>
      </w:pPr>
      <w:r w:rsidRPr="00453693">
        <w:t xml:space="preserve">All personal vid </w:t>
      </w:r>
      <w:proofErr w:type="spellStart"/>
      <w:r w:rsidRPr="00453693">
        <w:t>Frontex</w:t>
      </w:r>
      <w:proofErr w:type="spellEnd"/>
      <w:r w:rsidRPr="00453693">
        <w:t xml:space="preserve"> bör vara tillgänglig för medlemsstaterna när dessa begär utplacering eller stöd från </w:t>
      </w:r>
      <w:proofErr w:type="spellStart"/>
      <w:r w:rsidRPr="00453693">
        <w:t>Frontex</w:t>
      </w:r>
      <w:proofErr w:type="spellEnd"/>
      <w:r w:rsidRPr="00453693">
        <w:t>.</w:t>
      </w:r>
    </w:p>
    <w:p w14:paraId="14461B9C" w14:textId="77777777" w:rsidR="00447BD5" w:rsidRPr="00453693" w:rsidRDefault="00447BD5" w:rsidP="00447BD5">
      <w:r w:rsidRPr="00453693">
        <w:rPr>
          <w:rStyle w:val="HideTWBExt"/>
        </w:rPr>
        <w:t>&lt;/Amend&gt;</w:t>
      </w:r>
    </w:p>
    <w:p w14:paraId="3445EB02"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2311</w:t>
      </w:r>
      <w:r w:rsidRPr="00453693">
        <w:rPr>
          <w:rStyle w:val="HideTWBExt"/>
        </w:rPr>
        <w:t>&lt;/NumAm&gt;</w:t>
      </w:r>
    </w:p>
    <w:p w14:paraId="79558351" w14:textId="77777777" w:rsidR="00447BD5" w:rsidRPr="00453693" w:rsidRDefault="00447BD5" w:rsidP="00447BD5">
      <w:pPr>
        <w:pStyle w:val="NormalBold"/>
      </w:pPr>
      <w:r w:rsidRPr="00453693">
        <w:rPr>
          <w:rStyle w:val="HideTWBExt"/>
          <w:b w:val="0"/>
        </w:rPr>
        <w:t>&lt;RepeatBlock-By&gt;&lt;Members&gt;</w:t>
      </w:r>
      <w:r w:rsidRPr="00453693">
        <w:t>Mary Khan</w:t>
      </w:r>
      <w:r w:rsidRPr="00453693">
        <w:rPr>
          <w:rStyle w:val="HideTWBExt"/>
          <w:b w:val="0"/>
        </w:rPr>
        <w:t>&lt;/Members&gt;</w:t>
      </w:r>
    </w:p>
    <w:p w14:paraId="609BA13A" w14:textId="77777777" w:rsidR="00447BD5" w:rsidRPr="00453693" w:rsidRDefault="00447BD5" w:rsidP="00447BD5">
      <w:pPr>
        <w:pStyle w:val="NormalBold"/>
      </w:pPr>
      <w:r w:rsidRPr="00453693">
        <w:rPr>
          <w:rStyle w:val="HideTWBExt"/>
          <w:b w:val="0"/>
        </w:rPr>
        <w:t>&lt;/RepeatBlock-By&gt;</w:t>
      </w:r>
    </w:p>
    <w:p w14:paraId="4D851000"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04C3B95A" w14:textId="77777777" w:rsidR="00447BD5" w:rsidRPr="00453693" w:rsidRDefault="00447BD5" w:rsidP="00447BD5">
      <w:pPr>
        <w:pStyle w:val="NormalBold"/>
      </w:pPr>
      <w:r w:rsidRPr="00453693">
        <w:rPr>
          <w:rStyle w:val="HideTWBExt"/>
        </w:rPr>
        <w:t>&lt;Article&gt;</w:t>
      </w:r>
      <w:r w:rsidRPr="00453693">
        <w:t>Artikel 45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D31410D" w14:textId="77777777" w:rsidTr="003738E9">
        <w:trPr>
          <w:trHeight w:hRule="exact" w:val="240"/>
          <w:jc w:val="center"/>
        </w:trPr>
        <w:tc>
          <w:tcPr>
            <w:tcW w:w="9752" w:type="dxa"/>
            <w:gridSpan w:val="2"/>
            <w:tcBorders>
              <w:top w:val="nil"/>
              <w:left w:val="nil"/>
              <w:bottom w:val="nil"/>
              <w:right w:val="nil"/>
            </w:tcBorders>
          </w:tcPr>
          <w:p w14:paraId="63AA7401" w14:textId="77777777" w:rsidR="00447BD5" w:rsidRPr="00453693" w:rsidRDefault="00447BD5" w:rsidP="003738E9"/>
        </w:tc>
      </w:tr>
      <w:tr w:rsidR="00447BD5" w:rsidRPr="00453693" w14:paraId="090C2EAF" w14:textId="77777777" w:rsidTr="003738E9">
        <w:trPr>
          <w:trHeight w:val="240"/>
          <w:jc w:val="center"/>
        </w:trPr>
        <w:tc>
          <w:tcPr>
            <w:tcW w:w="4876" w:type="dxa"/>
            <w:tcBorders>
              <w:top w:val="nil"/>
              <w:left w:val="nil"/>
              <w:bottom w:val="nil"/>
              <w:right w:val="nil"/>
            </w:tcBorders>
          </w:tcPr>
          <w:p w14:paraId="05995EC7"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67D59D9B" w14:textId="77777777" w:rsidR="00447BD5" w:rsidRPr="00453693" w:rsidRDefault="00447BD5" w:rsidP="003738E9">
            <w:pPr>
              <w:pStyle w:val="AmColumnHeading"/>
            </w:pPr>
            <w:r w:rsidRPr="00453693">
              <w:t>Ändringsförslag</w:t>
            </w:r>
          </w:p>
        </w:tc>
      </w:tr>
      <w:tr w:rsidR="00447BD5" w:rsidRPr="00453693" w14:paraId="4C42CCCA" w14:textId="77777777" w:rsidTr="003738E9">
        <w:trPr>
          <w:jc w:val="center"/>
        </w:trPr>
        <w:tc>
          <w:tcPr>
            <w:tcW w:w="4876" w:type="dxa"/>
            <w:tcBorders>
              <w:top w:val="nil"/>
              <w:left w:val="nil"/>
              <w:bottom w:val="nil"/>
              <w:right w:val="nil"/>
            </w:tcBorders>
          </w:tcPr>
          <w:p w14:paraId="3367AE37" w14:textId="77777777" w:rsidR="00447BD5" w:rsidRPr="00453693" w:rsidRDefault="00447BD5" w:rsidP="003738E9">
            <w:pPr>
              <w:pStyle w:val="Normal6a"/>
            </w:pPr>
            <w:r w:rsidRPr="00453693">
              <w:t>1.</w:t>
            </w:r>
            <w:r w:rsidRPr="00453693">
              <w:tab/>
              <w:t xml:space="preserve">Medlemsstaterna får begära att deras behöriga myndigheter bistås av experter som utplacerats eller stöds av </w:t>
            </w:r>
            <w:proofErr w:type="spellStart"/>
            <w:r w:rsidRPr="00453693">
              <w:t>Frontex</w:t>
            </w:r>
            <w:proofErr w:type="spellEnd"/>
            <w:r w:rsidRPr="00453693">
              <w:rPr>
                <w:b/>
                <w:i/>
              </w:rPr>
              <w:t>, inbegripet sambandsmän för återvändande och andra sambandsmän,</w:t>
            </w:r>
            <w:r w:rsidRPr="00453693">
              <w:t xml:space="preserve"> i enlighet med förordning (EU) 2019/1896.</w:t>
            </w:r>
          </w:p>
        </w:tc>
        <w:tc>
          <w:tcPr>
            <w:tcW w:w="4876" w:type="dxa"/>
            <w:tcBorders>
              <w:top w:val="nil"/>
              <w:left w:val="nil"/>
              <w:bottom w:val="nil"/>
              <w:right w:val="nil"/>
            </w:tcBorders>
          </w:tcPr>
          <w:p w14:paraId="2B934820" w14:textId="77777777" w:rsidR="00447BD5" w:rsidRPr="00453693" w:rsidRDefault="00447BD5" w:rsidP="003738E9">
            <w:pPr>
              <w:pStyle w:val="Normal6a"/>
            </w:pPr>
            <w:r w:rsidRPr="00453693">
              <w:t>1.</w:t>
            </w:r>
            <w:r w:rsidRPr="00453693">
              <w:tab/>
              <w:t xml:space="preserve">Medlemsstaterna får begära att deras behöriga myndigheter bistås av experter som utplacerats eller stöds av </w:t>
            </w:r>
            <w:proofErr w:type="spellStart"/>
            <w:r w:rsidRPr="00453693">
              <w:t>Frontex</w:t>
            </w:r>
            <w:proofErr w:type="spellEnd"/>
            <w:r w:rsidRPr="00453693">
              <w:t xml:space="preserve"> i enlighet med förordning (EU) 2019/1896.</w:t>
            </w:r>
          </w:p>
        </w:tc>
      </w:tr>
    </w:tbl>
    <w:p w14:paraId="39B74111"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648014B" w14:textId="77777777" w:rsidR="00447BD5" w:rsidRPr="00453693" w:rsidRDefault="00447BD5" w:rsidP="00447BD5">
      <w:r w:rsidRPr="00453693">
        <w:rPr>
          <w:rStyle w:val="HideTWBExt"/>
        </w:rPr>
        <w:t>&lt;/Amend&gt;</w:t>
      </w:r>
    </w:p>
    <w:p w14:paraId="4FE8F1AA"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2312</w:t>
      </w:r>
      <w:r w:rsidRPr="00453693">
        <w:rPr>
          <w:rStyle w:val="HideTWBExt"/>
        </w:rPr>
        <w:t>&lt;/NumAm&gt;</w:t>
      </w:r>
    </w:p>
    <w:p w14:paraId="368BE7CA"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304812D7" w14:textId="77777777" w:rsidR="00447BD5" w:rsidRPr="00453693" w:rsidRDefault="00447BD5" w:rsidP="00447BD5">
      <w:pPr>
        <w:pStyle w:val="NormalBold"/>
      </w:pPr>
      <w:r w:rsidRPr="00453693">
        <w:rPr>
          <w:rStyle w:val="HideTWBExt"/>
          <w:b w:val="0"/>
        </w:rPr>
        <w:t>&lt;/RepeatBlock-By&gt;</w:t>
      </w:r>
    </w:p>
    <w:p w14:paraId="58078F81"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35193A0E" w14:textId="77777777" w:rsidR="00447BD5" w:rsidRPr="00453693" w:rsidRDefault="00447BD5" w:rsidP="00447BD5">
      <w:pPr>
        <w:pStyle w:val="NormalBold"/>
      </w:pPr>
      <w:r w:rsidRPr="00453693">
        <w:rPr>
          <w:rStyle w:val="HideTWBExt"/>
        </w:rPr>
        <w:t>&lt;Article&gt;</w:t>
      </w:r>
      <w:r w:rsidRPr="00453693">
        <w:t>Artikel 45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3D2255AB" w14:textId="77777777" w:rsidTr="003738E9">
        <w:trPr>
          <w:trHeight w:hRule="exact" w:val="240"/>
          <w:jc w:val="center"/>
        </w:trPr>
        <w:tc>
          <w:tcPr>
            <w:tcW w:w="9752" w:type="dxa"/>
            <w:gridSpan w:val="2"/>
            <w:tcBorders>
              <w:top w:val="nil"/>
              <w:left w:val="nil"/>
              <w:bottom w:val="nil"/>
              <w:right w:val="nil"/>
            </w:tcBorders>
          </w:tcPr>
          <w:p w14:paraId="23D4FE09" w14:textId="77777777" w:rsidR="00447BD5" w:rsidRPr="00453693" w:rsidRDefault="00447BD5" w:rsidP="003738E9"/>
        </w:tc>
      </w:tr>
      <w:tr w:rsidR="00447BD5" w:rsidRPr="00453693" w14:paraId="008B493E" w14:textId="77777777" w:rsidTr="003738E9">
        <w:trPr>
          <w:trHeight w:val="240"/>
          <w:jc w:val="center"/>
        </w:trPr>
        <w:tc>
          <w:tcPr>
            <w:tcW w:w="4876" w:type="dxa"/>
            <w:tcBorders>
              <w:top w:val="nil"/>
              <w:left w:val="nil"/>
              <w:bottom w:val="nil"/>
              <w:right w:val="nil"/>
            </w:tcBorders>
          </w:tcPr>
          <w:p w14:paraId="693D5603"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7119A992" w14:textId="77777777" w:rsidR="00447BD5" w:rsidRPr="00453693" w:rsidRDefault="00447BD5" w:rsidP="003738E9">
            <w:pPr>
              <w:pStyle w:val="AmColumnHeading"/>
            </w:pPr>
            <w:r w:rsidRPr="00453693">
              <w:t>Ändringsförslag</w:t>
            </w:r>
          </w:p>
        </w:tc>
      </w:tr>
      <w:tr w:rsidR="00447BD5" w:rsidRPr="00453693" w14:paraId="67130859" w14:textId="77777777" w:rsidTr="003738E9">
        <w:trPr>
          <w:jc w:val="center"/>
        </w:trPr>
        <w:tc>
          <w:tcPr>
            <w:tcW w:w="4876" w:type="dxa"/>
            <w:tcBorders>
              <w:top w:val="nil"/>
              <w:left w:val="nil"/>
              <w:bottom w:val="nil"/>
              <w:right w:val="nil"/>
            </w:tcBorders>
          </w:tcPr>
          <w:p w14:paraId="7A858518" w14:textId="77777777" w:rsidR="00447BD5" w:rsidRPr="00453693" w:rsidRDefault="00447BD5" w:rsidP="003738E9">
            <w:pPr>
              <w:pStyle w:val="Normal6a"/>
            </w:pPr>
            <w:r w:rsidRPr="00453693">
              <w:t>2.</w:t>
            </w:r>
            <w:r w:rsidRPr="00453693">
              <w:tab/>
              <w:t xml:space="preserve">Medlemsstaterna ska ge </w:t>
            </w:r>
            <w:proofErr w:type="spellStart"/>
            <w:r w:rsidRPr="00453693">
              <w:t>Frontex</w:t>
            </w:r>
            <w:proofErr w:type="spellEnd"/>
            <w:r w:rsidRPr="00453693">
              <w:t xml:space="preserve"> relevant information om planerade behov av stöd från </w:t>
            </w:r>
            <w:proofErr w:type="spellStart"/>
            <w:r w:rsidRPr="00453693">
              <w:t>Frontex</w:t>
            </w:r>
            <w:proofErr w:type="spellEnd"/>
            <w:r w:rsidRPr="00453693">
              <w:t xml:space="preserve"> för den nödvändiga planeringen av byråns stöd </w:t>
            </w:r>
            <w:r w:rsidRPr="00453693">
              <w:rPr>
                <w:b/>
                <w:i/>
              </w:rPr>
              <w:t>i linje med unionens prioriteringar på området återvändande, återtagande och återanpassning, genomförandet av gränsförfarandet för återvändande</w:t>
            </w:r>
            <w:r w:rsidRPr="00453693">
              <w:t xml:space="preserve"> i enlighet med förordning (EU) </w:t>
            </w:r>
            <w:r w:rsidRPr="00453693">
              <w:rPr>
                <w:b/>
                <w:i/>
              </w:rPr>
              <w:t>2024</w:t>
            </w:r>
            <w:r w:rsidRPr="00453693">
              <w:t>/</w:t>
            </w:r>
            <w:r w:rsidRPr="00453693">
              <w:rPr>
                <w:b/>
                <w:i/>
              </w:rPr>
              <w:t>1349, den europeiska asyl- och migrationshanteringsstrategin enligt artikel 8 i förordning (EU) 2024/1351 och prioriteringarna i samband med den regelbundna bedömningen av återtagandesamarbetet i enlighet med artikel 25a i förordning (EG) nr 810/2009</w:t>
            </w:r>
            <w:r w:rsidRPr="00453693">
              <w:t>.</w:t>
            </w:r>
          </w:p>
        </w:tc>
        <w:tc>
          <w:tcPr>
            <w:tcW w:w="4876" w:type="dxa"/>
            <w:tcBorders>
              <w:top w:val="nil"/>
              <w:left w:val="nil"/>
              <w:bottom w:val="nil"/>
              <w:right w:val="nil"/>
            </w:tcBorders>
          </w:tcPr>
          <w:p w14:paraId="6F4FE50D" w14:textId="77777777" w:rsidR="00447BD5" w:rsidRPr="00453693" w:rsidRDefault="00447BD5" w:rsidP="003738E9">
            <w:pPr>
              <w:pStyle w:val="Normal6a"/>
            </w:pPr>
            <w:r w:rsidRPr="00453693">
              <w:t>2.</w:t>
            </w:r>
            <w:r w:rsidRPr="00453693">
              <w:tab/>
              <w:t xml:space="preserve">Medlemsstaterna ska ge </w:t>
            </w:r>
            <w:proofErr w:type="spellStart"/>
            <w:r w:rsidRPr="00453693">
              <w:t>Frontex</w:t>
            </w:r>
            <w:proofErr w:type="spellEnd"/>
            <w:r w:rsidRPr="00453693">
              <w:t xml:space="preserve"> relevant information om planerade behov av stöd från </w:t>
            </w:r>
            <w:proofErr w:type="spellStart"/>
            <w:r w:rsidRPr="00453693">
              <w:t>Frontex</w:t>
            </w:r>
            <w:proofErr w:type="spellEnd"/>
            <w:r w:rsidRPr="00453693">
              <w:t xml:space="preserve"> för den nödvändiga planeringen av byråns stöd i enlighet med förordning (EU) </w:t>
            </w:r>
            <w:r w:rsidRPr="00453693">
              <w:rPr>
                <w:b/>
                <w:i/>
              </w:rPr>
              <w:t>2019</w:t>
            </w:r>
            <w:r w:rsidRPr="00453693">
              <w:t>/</w:t>
            </w:r>
            <w:r w:rsidRPr="00453693">
              <w:rPr>
                <w:b/>
                <w:i/>
              </w:rPr>
              <w:t>1896</w:t>
            </w:r>
            <w:r w:rsidRPr="00453693">
              <w:t>.</w:t>
            </w:r>
          </w:p>
        </w:tc>
      </w:tr>
    </w:tbl>
    <w:p w14:paraId="60343C6F"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EFF6310" w14:textId="77777777" w:rsidR="00447BD5" w:rsidRPr="00453693" w:rsidRDefault="00447BD5" w:rsidP="00447BD5">
      <w:r w:rsidRPr="00453693">
        <w:rPr>
          <w:rStyle w:val="HideTWBExt"/>
        </w:rPr>
        <w:t>&lt;/Amend&gt;</w:t>
      </w:r>
    </w:p>
    <w:p w14:paraId="6F147B95"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2313</w:t>
      </w:r>
      <w:r w:rsidRPr="00453693">
        <w:rPr>
          <w:rStyle w:val="HideTWBExt"/>
        </w:rPr>
        <w:t>&lt;/NumAm&gt;</w:t>
      </w:r>
    </w:p>
    <w:p w14:paraId="7FD6044D" w14:textId="77777777" w:rsidR="00447BD5" w:rsidRPr="00453693" w:rsidRDefault="00447BD5" w:rsidP="00447BD5">
      <w:pPr>
        <w:pStyle w:val="NormalBold"/>
      </w:pPr>
      <w:r w:rsidRPr="00453693">
        <w:rPr>
          <w:rStyle w:val="HideTWBExt"/>
          <w:b w:val="0"/>
        </w:rPr>
        <w:t>&lt;RepeatBlock-By&gt;&lt;Members&gt;</w:t>
      </w:r>
      <w:r w:rsidRPr="00453693">
        <w:t>Maciej Wąsik, Mariusz Kamiński, Jacek Ozdoba, Jadwiga Wiśniewska</w:t>
      </w:r>
      <w:r w:rsidRPr="00453693">
        <w:rPr>
          <w:rStyle w:val="HideTWBExt"/>
          <w:b w:val="0"/>
        </w:rPr>
        <w:t>&lt;/Members&gt;</w:t>
      </w:r>
    </w:p>
    <w:p w14:paraId="507003DE" w14:textId="77777777" w:rsidR="00447BD5" w:rsidRPr="00453693" w:rsidRDefault="00447BD5" w:rsidP="00447BD5">
      <w:pPr>
        <w:pStyle w:val="NormalBold"/>
      </w:pPr>
      <w:r w:rsidRPr="00453693">
        <w:rPr>
          <w:rStyle w:val="HideTWBExt"/>
          <w:b w:val="0"/>
        </w:rPr>
        <w:t>&lt;/RepeatBlock-By&gt;</w:t>
      </w:r>
    </w:p>
    <w:p w14:paraId="74514C43"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6DE7A6C4" w14:textId="77777777" w:rsidR="00447BD5" w:rsidRPr="00453693" w:rsidRDefault="00447BD5" w:rsidP="00447BD5">
      <w:pPr>
        <w:pStyle w:val="NormalBold"/>
      </w:pPr>
      <w:r w:rsidRPr="00453693">
        <w:rPr>
          <w:rStyle w:val="HideTWBExt"/>
        </w:rPr>
        <w:t>&lt;Article&gt;</w:t>
      </w:r>
      <w:r w:rsidRPr="00453693">
        <w:t>Artikel 45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6A38EC7F" w14:textId="77777777" w:rsidTr="003738E9">
        <w:trPr>
          <w:trHeight w:hRule="exact" w:val="240"/>
          <w:jc w:val="center"/>
        </w:trPr>
        <w:tc>
          <w:tcPr>
            <w:tcW w:w="9752" w:type="dxa"/>
            <w:gridSpan w:val="2"/>
            <w:tcBorders>
              <w:top w:val="nil"/>
              <w:left w:val="nil"/>
              <w:bottom w:val="nil"/>
              <w:right w:val="nil"/>
            </w:tcBorders>
          </w:tcPr>
          <w:p w14:paraId="6AF593ED" w14:textId="77777777" w:rsidR="00447BD5" w:rsidRPr="00453693" w:rsidRDefault="00447BD5" w:rsidP="003738E9"/>
        </w:tc>
      </w:tr>
      <w:tr w:rsidR="00447BD5" w:rsidRPr="00453693" w14:paraId="10A0693E" w14:textId="77777777" w:rsidTr="003738E9">
        <w:trPr>
          <w:trHeight w:val="240"/>
          <w:jc w:val="center"/>
        </w:trPr>
        <w:tc>
          <w:tcPr>
            <w:tcW w:w="4876" w:type="dxa"/>
            <w:tcBorders>
              <w:top w:val="nil"/>
              <w:left w:val="nil"/>
              <w:bottom w:val="nil"/>
              <w:right w:val="nil"/>
            </w:tcBorders>
          </w:tcPr>
          <w:p w14:paraId="24D5B8A7"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3619A374" w14:textId="77777777" w:rsidR="00447BD5" w:rsidRPr="00453693" w:rsidRDefault="00447BD5" w:rsidP="003738E9">
            <w:pPr>
              <w:pStyle w:val="AmColumnHeading"/>
            </w:pPr>
            <w:r w:rsidRPr="00453693">
              <w:t>Ändringsförslag</w:t>
            </w:r>
          </w:p>
        </w:tc>
      </w:tr>
      <w:tr w:rsidR="00447BD5" w:rsidRPr="00453693" w14:paraId="5F43D837" w14:textId="77777777" w:rsidTr="003738E9">
        <w:trPr>
          <w:jc w:val="center"/>
        </w:trPr>
        <w:tc>
          <w:tcPr>
            <w:tcW w:w="4876" w:type="dxa"/>
            <w:tcBorders>
              <w:top w:val="nil"/>
              <w:left w:val="nil"/>
              <w:bottom w:val="nil"/>
              <w:right w:val="nil"/>
            </w:tcBorders>
          </w:tcPr>
          <w:p w14:paraId="74F229AA" w14:textId="77777777" w:rsidR="00447BD5" w:rsidRPr="00453693" w:rsidRDefault="00447BD5" w:rsidP="003738E9">
            <w:pPr>
              <w:pStyle w:val="Normal6a"/>
            </w:pPr>
            <w:r w:rsidRPr="00453693">
              <w:t>2.</w:t>
            </w:r>
            <w:r w:rsidRPr="00453693">
              <w:tab/>
              <w:t xml:space="preserve">Medlemsstaterna ska ge </w:t>
            </w:r>
            <w:proofErr w:type="spellStart"/>
            <w:r w:rsidRPr="00453693">
              <w:t>Frontex</w:t>
            </w:r>
            <w:proofErr w:type="spellEnd"/>
            <w:r w:rsidRPr="00453693">
              <w:t xml:space="preserve"> relevant information om planerade behov av stöd från </w:t>
            </w:r>
            <w:proofErr w:type="spellStart"/>
            <w:r w:rsidRPr="00453693">
              <w:t>Frontex</w:t>
            </w:r>
            <w:proofErr w:type="spellEnd"/>
            <w:r w:rsidRPr="00453693">
              <w:t xml:space="preserve"> för den nödvändiga planeringen av byråns stöd </w:t>
            </w:r>
            <w:r w:rsidRPr="00453693">
              <w:rPr>
                <w:b/>
                <w:i/>
              </w:rPr>
              <w:t>i linje med unionens prioriteringar på området återvändande, återtagande och återanpassning, genomförandet av gränsförfarandet för återvändande</w:t>
            </w:r>
            <w:r w:rsidRPr="00453693">
              <w:t xml:space="preserve"> i enlighet med förordning (EU) </w:t>
            </w:r>
            <w:r w:rsidRPr="00453693">
              <w:rPr>
                <w:b/>
                <w:i/>
              </w:rPr>
              <w:t>2024</w:t>
            </w:r>
            <w:r w:rsidRPr="00453693">
              <w:t>/</w:t>
            </w:r>
            <w:r w:rsidRPr="00453693">
              <w:rPr>
                <w:b/>
                <w:i/>
              </w:rPr>
              <w:t>1349, den europeiska asyl- och migrationshanteringsstrategin enligt artikel 8 i förordning (EU) 2024/1351 och prioriteringarna i samband med den regelbundna bedömningen av återtagandesamarbetet i enlighet med artikel 25a i förordning (EG) nr 810/2009</w:t>
            </w:r>
            <w:r w:rsidRPr="00453693">
              <w:t>.</w:t>
            </w:r>
          </w:p>
        </w:tc>
        <w:tc>
          <w:tcPr>
            <w:tcW w:w="4876" w:type="dxa"/>
            <w:tcBorders>
              <w:top w:val="nil"/>
              <w:left w:val="nil"/>
              <w:bottom w:val="nil"/>
              <w:right w:val="nil"/>
            </w:tcBorders>
          </w:tcPr>
          <w:p w14:paraId="09355D2A" w14:textId="77777777" w:rsidR="00447BD5" w:rsidRPr="00453693" w:rsidRDefault="00447BD5" w:rsidP="003738E9">
            <w:pPr>
              <w:pStyle w:val="Normal6a"/>
            </w:pPr>
            <w:r w:rsidRPr="00453693">
              <w:t>2.</w:t>
            </w:r>
            <w:r w:rsidRPr="00453693">
              <w:tab/>
              <w:t xml:space="preserve">Medlemsstaterna ska ge </w:t>
            </w:r>
            <w:proofErr w:type="spellStart"/>
            <w:r w:rsidRPr="00453693">
              <w:t>Frontex</w:t>
            </w:r>
            <w:proofErr w:type="spellEnd"/>
            <w:r w:rsidRPr="00453693">
              <w:t xml:space="preserve"> relevant information om planerade behov av stöd från </w:t>
            </w:r>
            <w:proofErr w:type="spellStart"/>
            <w:r w:rsidRPr="00453693">
              <w:t>Frontex</w:t>
            </w:r>
            <w:proofErr w:type="spellEnd"/>
            <w:r w:rsidRPr="00453693">
              <w:t xml:space="preserve"> för den nödvändiga planeringen av byråns stöd i enlighet med förordning (EU) </w:t>
            </w:r>
            <w:r w:rsidRPr="00453693">
              <w:rPr>
                <w:b/>
                <w:i/>
              </w:rPr>
              <w:t>2019</w:t>
            </w:r>
            <w:r w:rsidRPr="00453693">
              <w:t>/</w:t>
            </w:r>
            <w:r w:rsidRPr="00453693">
              <w:rPr>
                <w:b/>
                <w:i/>
              </w:rPr>
              <w:t>1896</w:t>
            </w:r>
            <w:r w:rsidRPr="00453693">
              <w:t>.</w:t>
            </w:r>
          </w:p>
        </w:tc>
      </w:tr>
    </w:tbl>
    <w:p w14:paraId="48CAAC84"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2492B6E" w14:textId="77777777" w:rsidR="00447BD5" w:rsidRPr="00453693" w:rsidRDefault="00447BD5" w:rsidP="00447BD5">
      <w:r w:rsidRPr="00453693">
        <w:rPr>
          <w:rStyle w:val="HideTWBExt"/>
        </w:rPr>
        <w:t>&lt;/Amend&gt;</w:t>
      </w:r>
    </w:p>
    <w:p w14:paraId="16A309C4"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2314</w:t>
      </w:r>
      <w:r w:rsidRPr="00453693">
        <w:rPr>
          <w:rStyle w:val="HideTWBExt"/>
        </w:rPr>
        <w:t>&lt;/NumAm&gt;</w:t>
      </w:r>
    </w:p>
    <w:p w14:paraId="07BA5CC7" w14:textId="77777777" w:rsidR="00447BD5" w:rsidRPr="00453693" w:rsidRDefault="00447BD5" w:rsidP="00447BD5">
      <w:pPr>
        <w:pStyle w:val="NormalBold"/>
      </w:pPr>
      <w:r w:rsidRPr="00453693">
        <w:rPr>
          <w:rStyle w:val="HideTWBExt"/>
          <w:b w:val="0"/>
        </w:rPr>
        <w:t>&lt;RepeatBlock-By&gt;&lt;Members&gt;</w:t>
      </w:r>
      <w:r w:rsidRPr="00453693">
        <w:t>Mary Khan</w:t>
      </w:r>
      <w:r w:rsidRPr="00453693">
        <w:rPr>
          <w:rStyle w:val="HideTWBExt"/>
          <w:b w:val="0"/>
        </w:rPr>
        <w:t>&lt;/Members&gt;</w:t>
      </w:r>
    </w:p>
    <w:p w14:paraId="1385F717" w14:textId="77777777" w:rsidR="00447BD5" w:rsidRPr="00453693" w:rsidRDefault="00447BD5" w:rsidP="00447BD5">
      <w:pPr>
        <w:pStyle w:val="NormalBold"/>
      </w:pPr>
      <w:r w:rsidRPr="00453693">
        <w:rPr>
          <w:rStyle w:val="HideTWBExt"/>
          <w:b w:val="0"/>
        </w:rPr>
        <w:t>&lt;/RepeatBlock-By&gt;</w:t>
      </w:r>
    </w:p>
    <w:p w14:paraId="1564FB0F"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E002FC9" w14:textId="77777777" w:rsidR="00447BD5" w:rsidRPr="00453693" w:rsidRDefault="00447BD5" w:rsidP="00447BD5">
      <w:pPr>
        <w:pStyle w:val="NormalBold"/>
      </w:pPr>
      <w:r w:rsidRPr="00453693">
        <w:rPr>
          <w:rStyle w:val="HideTWBExt"/>
        </w:rPr>
        <w:t>&lt;Article&gt;</w:t>
      </w:r>
      <w:r w:rsidRPr="00453693">
        <w:t>Artikel 45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5EB0AEBA" w14:textId="77777777" w:rsidTr="003738E9">
        <w:trPr>
          <w:trHeight w:hRule="exact" w:val="240"/>
          <w:jc w:val="center"/>
        </w:trPr>
        <w:tc>
          <w:tcPr>
            <w:tcW w:w="9752" w:type="dxa"/>
            <w:gridSpan w:val="2"/>
            <w:tcBorders>
              <w:top w:val="nil"/>
              <w:left w:val="nil"/>
              <w:bottom w:val="nil"/>
              <w:right w:val="nil"/>
            </w:tcBorders>
          </w:tcPr>
          <w:p w14:paraId="48361AD8" w14:textId="77777777" w:rsidR="00447BD5" w:rsidRPr="00453693" w:rsidRDefault="00447BD5" w:rsidP="003738E9"/>
        </w:tc>
      </w:tr>
      <w:tr w:rsidR="00447BD5" w:rsidRPr="00453693" w14:paraId="0A61C31C" w14:textId="77777777" w:rsidTr="003738E9">
        <w:trPr>
          <w:trHeight w:val="240"/>
          <w:jc w:val="center"/>
        </w:trPr>
        <w:tc>
          <w:tcPr>
            <w:tcW w:w="4876" w:type="dxa"/>
            <w:tcBorders>
              <w:top w:val="nil"/>
              <w:left w:val="nil"/>
              <w:bottom w:val="nil"/>
              <w:right w:val="nil"/>
            </w:tcBorders>
          </w:tcPr>
          <w:p w14:paraId="3B2C02BE"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2271FF74" w14:textId="77777777" w:rsidR="00447BD5" w:rsidRPr="00453693" w:rsidRDefault="00447BD5" w:rsidP="003738E9">
            <w:pPr>
              <w:pStyle w:val="AmColumnHeading"/>
            </w:pPr>
            <w:r w:rsidRPr="00453693">
              <w:t>Ändringsförslag</w:t>
            </w:r>
          </w:p>
        </w:tc>
      </w:tr>
      <w:tr w:rsidR="00447BD5" w:rsidRPr="00453693" w14:paraId="42472313" w14:textId="77777777" w:rsidTr="003738E9">
        <w:trPr>
          <w:jc w:val="center"/>
        </w:trPr>
        <w:tc>
          <w:tcPr>
            <w:tcW w:w="4876" w:type="dxa"/>
            <w:tcBorders>
              <w:top w:val="nil"/>
              <w:left w:val="nil"/>
              <w:bottom w:val="nil"/>
              <w:right w:val="nil"/>
            </w:tcBorders>
          </w:tcPr>
          <w:p w14:paraId="6386C4F6" w14:textId="77777777" w:rsidR="00447BD5" w:rsidRPr="00453693" w:rsidRDefault="00447BD5" w:rsidP="003738E9">
            <w:pPr>
              <w:pStyle w:val="Normal6a"/>
            </w:pPr>
            <w:r w:rsidRPr="00453693">
              <w:t>2.</w:t>
            </w:r>
            <w:r w:rsidRPr="00453693">
              <w:tab/>
              <w:t xml:space="preserve">Medlemsstaterna ska ge </w:t>
            </w:r>
            <w:proofErr w:type="spellStart"/>
            <w:r w:rsidRPr="00453693">
              <w:t>Frontex</w:t>
            </w:r>
            <w:proofErr w:type="spellEnd"/>
            <w:r w:rsidRPr="00453693">
              <w:t xml:space="preserve"> relevant information om planerade behov av stöd från </w:t>
            </w:r>
            <w:proofErr w:type="spellStart"/>
            <w:r w:rsidRPr="00453693">
              <w:t>Frontex</w:t>
            </w:r>
            <w:proofErr w:type="spellEnd"/>
            <w:r w:rsidRPr="00453693">
              <w:t xml:space="preserve"> för den nödvändiga planeringen av byråns stöd i linje med unionens prioriteringar på området återvändande</w:t>
            </w:r>
            <w:r w:rsidRPr="00453693">
              <w:rPr>
                <w:b/>
                <w:i/>
              </w:rPr>
              <w:t>,</w:t>
            </w:r>
            <w:r w:rsidRPr="00453693">
              <w:t xml:space="preserve"> återtagande </w:t>
            </w:r>
            <w:r w:rsidRPr="00453693">
              <w:rPr>
                <w:b/>
                <w:i/>
              </w:rPr>
              <w:t>och återanpassning</w:t>
            </w:r>
            <w:r w:rsidRPr="00453693">
              <w:t>, genomförandet av gränsförfarandet för återvändande i enlighet med förordning (EU) 2024/1349, den europeiska asyl- och migrationshanteringsstrategin enligt artikel 8 i förordning (EU) 2024/1351 och prioriteringarna i samband med den regelbundna bedömningen av återtagandesamarbetet i enlighet med artikel 25a i förordning (EG) nr 810/2009.</w:t>
            </w:r>
          </w:p>
        </w:tc>
        <w:tc>
          <w:tcPr>
            <w:tcW w:w="4876" w:type="dxa"/>
            <w:tcBorders>
              <w:top w:val="nil"/>
              <w:left w:val="nil"/>
              <w:bottom w:val="nil"/>
              <w:right w:val="nil"/>
            </w:tcBorders>
          </w:tcPr>
          <w:p w14:paraId="443F0F9F" w14:textId="77777777" w:rsidR="00447BD5" w:rsidRPr="00453693" w:rsidRDefault="00447BD5" w:rsidP="003738E9">
            <w:pPr>
              <w:pStyle w:val="Normal6a"/>
            </w:pPr>
            <w:r w:rsidRPr="00453693">
              <w:t>2.</w:t>
            </w:r>
            <w:r w:rsidRPr="00453693">
              <w:tab/>
              <w:t xml:space="preserve">Medlemsstaterna ska ge </w:t>
            </w:r>
            <w:proofErr w:type="spellStart"/>
            <w:r w:rsidRPr="00453693">
              <w:t>Frontex</w:t>
            </w:r>
            <w:proofErr w:type="spellEnd"/>
            <w:r w:rsidRPr="00453693">
              <w:t xml:space="preserve"> relevant information om planerade behov av stöd från </w:t>
            </w:r>
            <w:proofErr w:type="spellStart"/>
            <w:r w:rsidRPr="00453693">
              <w:t>Frontex</w:t>
            </w:r>
            <w:proofErr w:type="spellEnd"/>
            <w:r w:rsidRPr="00453693">
              <w:t xml:space="preserve"> för den nödvändiga planeringen av byråns stöd i linje med unionens prioriteringar på området återvändande </w:t>
            </w:r>
            <w:r w:rsidRPr="00453693">
              <w:rPr>
                <w:b/>
                <w:i/>
              </w:rPr>
              <w:t>och</w:t>
            </w:r>
            <w:r w:rsidRPr="00453693">
              <w:t xml:space="preserve"> återtagande, genomförandet av gränsförfarandet för återvändande i enlighet med förordning (EU) 2024/1349, den europeiska asyl- och migrationshanteringsstrategin enligt artikel 8 i förordning (EU) 2024/1351 och prioriteringarna i samband med den regelbundna bedömningen av återtagandesamarbetet i enlighet med artikel 25a i förordning (EG) nr 810/2009.</w:t>
            </w:r>
          </w:p>
        </w:tc>
      </w:tr>
    </w:tbl>
    <w:p w14:paraId="3E19615A"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EB87E2D" w14:textId="77777777" w:rsidR="00447BD5" w:rsidRPr="00453693" w:rsidRDefault="00447BD5" w:rsidP="00447BD5">
      <w:r w:rsidRPr="00453693">
        <w:rPr>
          <w:rStyle w:val="HideTWBExt"/>
        </w:rPr>
        <w:t>&lt;/Amend&gt;</w:t>
      </w:r>
    </w:p>
    <w:p w14:paraId="41D67872"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2315</w:t>
      </w:r>
      <w:r w:rsidRPr="00453693">
        <w:rPr>
          <w:rStyle w:val="HideTWBExt"/>
        </w:rPr>
        <w:t>&lt;/NumAm&gt;</w:t>
      </w:r>
    </w:p>
    <w:p w14:paraId="5BD79470" w14:textId="77777777" w:rsidR="00447BD5" w:rsidRPr="00453693" w:rsidRDefault="00447BD5" w:rsidP="00447BD5">
      <w:pPr>
        <w:pStyle w:val="NormalBold"/>
      </w:pPr>
      <w:r w:rsidRPr="00453693">
        <w:rPr>
          <w:rStyle w:val="HideTWBExt"/>
          <w:b w:val="0"/>
        </w:rPr>
        <w:t>&lt;RepeatBlock-By&gt;&lt;Members&gt;</w:t>
      </w:r>
      <w:r w:rsidRPr="00453693">
        <w:t>Marieke Ehlers</w:t>
      </w:r>
      <w:r w:rsidRPr="00453693">
        <w:rPr>
          <w:rStyle w:val="HideTWBExt"/>
          <w:b w:val="0"/>
        </w:rPr>
        <w:t>&lt;/Members&gt;</w:t>
      </w:r>
    </w:p>
    <w:p w14:paraId="78668385" w14:textId="77777777" w:rsidR="00447BD5" w:rsidRPr="00453693" w:rsidRDefault="00447BD5" w:rsidP="00447BD5">
      <w:r w:rsidRPr="00453693">
        <w:rPr>
          <w:rStyle w:val="HideTWBExt"/>
        </w:rPr>
        <w:t>&lt;AuNomDe&gt;</w:t>
      </w:r>
      <w:r w:rsidRPr="00453693">
        <w:rPr>
          <w:rStyle w:val="HideTWBInt"/>
          <w:color w:val="auto"/>
        </w:rPr>
        <w:t>{PfE}</w:t>
      </w:r>
      <w:r w:rsidRPr="00453693">
        <w:t xml:space="preserve">för </w:t>
      </w:r>
      <w:proofErr w:type="spellStart"/>
      <w:r w:rsidRPr="00453693">
        <w:t>PfE</w:t>
      </w:r>
      <w:proofErr w:type="spellEnd"/>
      <w:r w:rsidRPr="00453693">
        <w:t>-gruppen</w:t>
      </w:r>
      <w:r w:rsidRPr="00453693">
        <w:rPr>
          <w:rStyle w:val="HideTWBExt"/>
        </w:rPr>
        <w:t>&lt;/AuNomDe&gt;</w:t>
      </w:r>
    </w:p>
    <w:p w14:paraId="0FD088AB" w14:textId="77777777" w:rsidR="00447BD5" w:rsidRPr="00453693" w:rsidRDefault="00447BD5" w:rsidP="00447BD5">
      <w:pPr>
        <w:pStyle w:val="NormalBold"/>
      </w:pPr>
      <w:r w:rsidRPr="00453693">
        <w:rPr>
          <w:rStyle w:val="HideTWBExt"/>
          <w:b w:val="0"/>
        </w:rPr>
        <w:t>&lt;/RepeatBlock-By&gt;</w:t>
      </w:r>
    </w:p>
    <w:p w14:paraId="4E17CBA2"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01EBD295" w14:textId="77777777" w:rsidR="00447BD5" w:rsidRPr="00453693" w:rsidRDefault="00447BD5" w:rsidP="00447BD5">
      <w:pPr>
        <w:pStyle w:val="NormalBold"/>
      </w:pPr>
      <w:r w:rsidRPr="00453693">
        <w:rPr>
          <w:rStyle w:val="HideTWBExt"/>
        </w:rPr>
        <w:t>&lt;Article&gt;</w:t>
      </w:r>
      <w:r w:rsidRPr="00453693">
        <w:t>Artikel 46</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741978FB" w14:textId="77777777" w:rsidTr="003738E9">
        <w:trPr>
          <w:trHeight w:hRule="exact" w:val="240"/>
          <w:jc w:val="center"/>
        </w:trPr>
        <w:tc>
          <w:tcPr>
            <w:tcW w:w="9752" w:type="dxa"/>
            <w:gridSpan w:val="2"/>
            <w:tcBorders>
              <w:top w:val="nil"/>
              <w:left w:val="nil"/>
              <w:bottom w:val="nil"/>
              <w:right w:val="nil"/>
            </w:tcBorders>
          </w:tcPr>
          <w:p w14:paraId="4EFA519B" w14:textId="77777777" w:rsidR="00447BD5" w:rsidRPr="00453693" w:rsidRDefault="00447BD5" w:rsidP="003738E9"/>
        </w:tc>
      </w:tr>
      <w:tr w:rsidR="00447BD5" w:rsidRPr="00453693" w14:paraId="18D747AD" w14:textId="77777777" w:rsidTr="003738E9">
        <w:trPr>
          <w:trHeight w:val="240"/>
          <w:jc w:val="center"/>
        </w:trPr>
        <w:tc>
          <w:tcPr>
            <w:tcW w:w="4876" w:type="dxa"/>
            <w:tcBorders>
              <w:top w:val="nil"/>
              <w:left w:val="nil"/>
              <w:bottom w:val="nil"/>
              <w:right w:val="nil"/>
            </w:tcBorders>
          </w:tcPr>
          <w:p w14:paraId="10432594"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7B0563EC" w14:textId="77777777" w:rsidR="00447BD5" w:rsidRPr="00453693" w:rsidRDefault="00447BD5" w:rsidP="003738E9">
            <w:pPr>
              <w:pStyle w:val="AmColumnHeading"/>
            </w:pPr>
            <w:r w:rsidRPr="00453693">
              <w:t>Ändringsförslag</w:t>
            </w:r>
          </w:p>
        </w:tc>
      </w:tr>
      <w:tr w:rsidR="00447BD5" w:rsidRPr="00453693" w14:paraId="6356C42D" w14:textId="77777777" w:rsidTr="003738E9">
        <w:trPr>
          <w:jc w:val="center"/>
        </w:trPr>
        <w:tc>
          <w:tcPr>
            <w:tcW w:w="4876" w:type="dxa"/>
            <w:tcBorders>
              <w:top w:val="nil"/>
              <w:left w:val="nil"/>
              <w:bottom w:val="nil"/>
              <w:right w:val="nil"/>
            </w:tcBorders>
          </w:tcPr>
          <w:p w14:paraId="15E583E7" w14:textId="77777777" w:rsidR="00447BD5" w:rsidRPr="00453693" w:rsidRDefault="00447BD5" w:rsidP="003738E9">
            <w:pPr>
              <w:pStyle w:val="Normal6a"/>
              <w:jc w:val="center"/>
            </w:pPr>
            <w:r w:rsidRPr="00453693">
              <w:rPr>
                <w:b/>
                <w:i/>
              </w:rPr>
              <w:t>Artikel 46</w:t>
            </w:r>
            <w:r w:rsidRPr="00453693">
              <w:tab/>
            </w:r>
          </w:p>
        </w:tc>
        <w:tc>
          <w:tcPr>
            <w:tcW w:w="4876" w:type="dxa"/>
            <w:tcBorders>
              <w:top w:val="nil"/>
              <w:left w:val="nil"/>
              <w:bottom w:val="nil"/>
              <w:right w:val="nil"/>
            </w:tcBorders>
          </w:tcPr>
          <w:p w14:paraId="2101F668" w14:textId="77777777" w:rsidR="00447BD5" w:rsidRPr="00453693" w:rsidRDefault="00447BD5" w:rsidP="003738E9">
            <w:pPr>
              <w:pStyle w:val="Normal6a"/>
            </w:pPr>
            <w:r w:rsidRPr="00453693">
              <w:rPr>
                <w:b/>
                <w:i/>
              </w:rPr>
              <w:t>utgår</w:t>
            </w:r>
          </w:p>
        </w:tc>
      </w:tr>
      <w:tr w:rsidR="00447BD5" w:rsidRPr="00453693" w14:paraId="6600FE28" w14:textId="77777777" w:rsidTr="003738E9">
        <w:trPr>
          <w:jc w:val="center"/>
        </w:trPr>
        <w:tc>
          <w:tcPr>
            <w:tcW w:w="4876" w:type="dxa"/>
            <w:tcBorders>
              <w:top w:val="nil"/>
              <w:left w:val="nil"/>
              <w:bottom w:val="nil"/>
              <w:right w:val="nil"/>
            </w:tcBorders>
          </w:tcPr>
          <w:p w14:paraId="12B0EEBB" w14:textId="77777777" w:rsidR="00447BD5" w:rsidRPr="00453693" w:rsidRDefault="00447BD5" w:rsidP="003738E9">
            <w:pPr>
              <w:pStyle w:val="Normal6a"/>
              <w:jc w:val="center"/>
            </w:pPr>
            <w:r w:rsidRPr="00453693">
              <w:rPr>
                <w:b/>
                <w:i/>
              </w:rPr>
              <w:t>Stöd till återvändande och återanpassning</w:t>
            </w:r>
          </w:p>
        </w:tc>
        <w:tc>
          <w:tcPr>
            <w:tcW w:w="4876" w:type="dxa"/>
            <w:tcBorders>
              <w:top w:val="nil"/>
              <w:left w:val="nil"/>
              <w:bottom w:val="nil"/>
              <w:right w:val="nil"/>
            </w:tcBorders>
          </w:tcPr>
          <w:p w14:paraId="28C3437E" w14:textId="77777777" w:rsidR="00447BD5" w:rsidRPr="00453693" w:rsidRDefault="00447BD5" w:rsidP="003738E9">
            <w:pPr>
              <w:pStyle w:val="Normal6a"/>
            </w:pPr>
          </w:p>
        </w:tc>
      </w:tr>
      <w:tr w:rsidR="00447BD5" w:rsidRPr="00453693" w14:paraId="59C2B94F" w14:textId="77777777" w:rsidTr="003738E9">
        <w:trPr>
          <w:jc w:val="center"/>
        </w:trPr>
        <w:tc>
          <w:tcPr>
            <w:tcW w:w="4876" w:type="dxa"/>
            <w:tcBorders>
              <w:top w:val="nil"/>
              <w:left w:val="nil"/>
              <w:bottom w:val="nil"/>
              <w:right w:val="nil"/>
            </w:tcBorders>
          </w:tcPr>
          <w:p w14:paraId="4F232603" w14:textId="77777777" w:rsidR="00447BD5" w:rsidRPr="00453693" w:rsidRDefault="00447BD5" w:rsidP="003738E9">
            <w:pPr>
              <w:pStyle w:val="Normal6a"/>
            </w:pPr>
            <w:r w:rsidRPr="00453693">
              <w:rPr>
                <w:b/>
                <w:i/>
              </w:rPr>
              <w:t>1. Medlemsstaterna ska inrätta strukturer för rådgivning om återvändande och återanpassning för att ge tredjelandsmedborgare information och vägledning om alternativ för återvändande och återanpassning, inbegripet de program som avses i punkt 3, så tidigt som möjligt i återvändandeprocessen. Rådgivning om återvändande och återanpassning kan kombineras med annan rådgivning i samband med andra migrationsförfaranden i medlemsstaten.</w:t>
            </w:r>
          </w:p>
        </w:tc>
        <w:tc>
          <w:tcPr>
            <w:tcW w:w="4876" w:type="dxa"/>
            <w:tcBorders>
              <w:top w:val="nil"/>
              <w:left w:val="nil"/>
              <w:bottom w:val="nil"/>
              <w:right w:val="nil"/>
            </w:tcBorders>
          </w:tcPr>
          <w:p w14:paraId="127626FF" w14:textId="77777777" w:rsidR="00447BD5" w:rsidRPr="00453693" w:rsidRDefault="00447BD5" w:rsidP="003738E9">
            <w:pPr>
              <w:pStyle w:val="Normal6a"/>
            </w:pPr>
          </w:p>
        </w:tc>
      </w:tr>
      <w:tr w:rsidR="00447BD5" w:rsidRPr="00453693" w14:paraId="077D7F6A" w14:textId="77777777" w:rsidTr="003738E9">
        <w:trPr>
          <w:jc w:val="center"/>
        </w:trPr>
        <w:tc>
          <w:tcPr>
            <w:tcW w:w="4876" w:type="dxa"/>
            <w:tcBorders>
              <w:top w:val="nil"/>
              <w:left w:val="nil"/>
              <w:bottom w:val="nil"/>
              <w:right w:val="nil"/>
            </w:tcBorders>
          </w:tcPr>
          <w:p w14:paraId="1E4C0024" w14:textId="77777777" w:rsidR="00447BD5" w:rsidRPr="00453693" w:rsidRDefault="00447BD5" w:rsidP="003738E9">
            <w:pPr>
              <w:pStyle w:val="Normal6a"/>
            </w:pPr>
            <w:r w:rsidRPr="00453693">
              <w:rPr>
                <w:b/>
                <w:i/>
              </w:rPr>
              <w:t>2. Medlemsstaterna ska säkerställa att information om återvändande och återanpassning också tillhandahålls innan beslutet om återvändande utfärdas, särskilt när artikel 37 i förordning (EU) 2024/1348 är tillämplig.</w:t>
            </w:r>
          </w:p>
        </w:tc>
        <w:tc>
          <w:tcPr>
            <w:tcW w:w="4876" w:type="dxa"/>
            <w:tcBorders>
              <w:top w:val="nil"/>
              <w:left w:val="nil"/>
              <w:bottom w:val="nil"/>
              <w:right w:val="nil"/>
            </w:tcBorders>
          </w:tcPr>
          <w:p w14:paraId="64AE22E4" w14:textId="77777777" w:rsidR="00447BD5" w:rsidRPr="00453693" w:rsidRDefault="00447BD5" w:rsidP="003738E9">
            <w:pPr>
              <w:pStyle w:val="Normal6a"/>
            </w:pPr>
          </w:p>
        </w:tc>
      </w:tr>
      <w:tr w:rsidR="00447BD5" w:rsidRPr="00453693" w14:paraId="19CB95B4" w14:textId="77777777" w:rsidTr="003738E9">
        <w:trPr>
          <w:jc w:val="center"/>
        </w:trPr>
        <w:tc>
          <w:tcPr>
            <w:tcW w:w="4876" w:type="dxa"/>
            <w:tcBorders>
              <w:top w:val="nil"/>
              <w:left w:val="nil"/>
              <w:bottom w:val="nil"/>
              <w:right w:val="nil"/>
            </w:tcBorders>
          </w:tcPr>
          <w:p w14:paraId="748DBF46" w14:textId="77777777" w:rsidR="00447BD5" w:rsidRPr="00453693" w:rsidRDefault="00447BD5" w:rsidP="003738E9">
            <w:pPr>
              <w:pStyle w:val="Normal6a"/>
            </w:pPr>
            <w:r w:rsidRPr="00453693">
              <w:rPr>
                <w:b/>
                <w:i/>
              </w:rPr>
              <w:t>3. Medlemsstaterna ska inrätta nationella program för att stödja återvändande och återanpassning och ska i regel utnyttja de program som tillhandahålls av unionen. Nationella program och återanpassningsstöd som tillhandahålls av unionen ska bestå av logistiskt, ekonomiskt och annat materiellt bistånd eller bistånd in natura eller incitament, inbegripet återanpassningsstöd i återvändandelandet, som tillhandahålls en tredjelandsmedborgare.</w:t>
            </w:r>
          </w:p>
        </w:tc>
        <w:tc>
          <w:tcPr>
            <w:tcW w:w="4876" w:type="dxa"/>
            <w:tcBorders>
              <w:top w:val="nil"/>
              <w:left w:val="nil"/>
              <w:bottom w:val="nil"/>
              <w:right w:val="nil"/>
            </w:tcBorders>
          </w:tcPr>
          <w:p w14:paraId="7CEFE25A" w14:textId="77777777" w:rsidR="00447BD5" w:rsidRPr="00453693" w:rsidRDefault="00447BD5" w:rsidP="003738E9">
            <w:pPr>
              <w:pStyle w:val="Normal6a"/>
            </w:pPr>
          </w:p>
        </w:tc>
      </w:tr>
      <w:tr w:rsidR="00447BD5" w:rsidRPr="00453693" w14:paraId="461E44BD" w14:textId="77777777" w:rsidTr="003738E9">
        <w:trPr>
          <w:jc w:val="center"/>
        </w:trPr>
        <w:tc>
          <w:tcPr>
            <w:tcW w:w="4876" w:type="dxa"/>
            <w:tcBorders>
              <w:top w:val="nil"/>
              <w:left w:val="nil"/>
              <w:bottom w:val="nil"/>
              <w:right w:val="nil"/>
            </w:tcBorders>
          </w:tcPr>
          <w:p w14:paraId="323AC95F" w14:textId="77777777" w:rsidR="00447BD5" w:rsidRPr="00453693" w:rsidRDefault="00447BD5" w:rsidP="003738E9">
            <w:pPr>
              <w:pStyle w:val="Normal6a"/>
            </w:pPr>
            <w:r w:rsidRPr="00453693">
              <w:rPr>
                <w:b/>
                <w:i/>
              </w:rPr>
              <w:t>4. Återanpassningsstöd ska inte vara en individuell rättighet och ska inte utgöra en förutsättning för återtagandeförfarandet.</w:t>
            </w:r>
          </w:p>
        </w:tc>
        <w:tc>
          <w:tcPr>
            <w:tcW w:w="4876" w:type="dxa"/>
            <w:tcBorders>
              <w:top w:val="nil"/>
              <w:left w:val="nil"/>
              <w:bottom w:val="nil"/>
              <w:right w:val="nil"/>
            </w:tcBorders>
          </w:tcPr>
          <w:p w14:paraId="144C1715" w14:textId="77777777" w:rsidR="00447BD5" w:rsidRPr="00453693" w:rsidRDefault="00447BD5" w:rsidP="003738E9">
            <w:pPr>
              <w:pStyle w:val="Normal6a"/>
            </w:pPr>
          </w:p>
        </w:tc>
      </w:tr>
      <w:tr w:rsidR="00447BD5" w:rsidRPr="00453693" w14:paraId="5FE7E524" w14:textId="77777777" w:rsidTr="003738E9">
        <w:trPr>
          <w:jc w:val="center"/>
        </w:trPr>
        <w:tc>
          <w:tcPr>
            <w:tcW w:w="4876" w:type="dxa"/>
            <w:tcBorders>
              <w:top w:val="nil"/>
              <w:left w:val="nil"/>
              <w:bottom w:val="nil"/>
              <w:right w:val="nil"/>
            </w:tcBorders>
          </w:tcPr>
          <w:p w14:paraId="123FE4C6" w14:textId="77777777" w:rsidR="00447BD5" w:rsidRPr="00453693" w:rsidRDefault="00447BD5" w:rsidP="003738E9">
            <w:pPr>
              <w:pStyle w:val="Normal6a"/>
            </w:pPr>
            <w:r w:rsidRPr="00453693">
              <w:rPr>
                <w:b/>
                <w:i/>
              </w:rPr>
              <w:t>5. Det stöd som tillhandahålls genom programmen för återvändande och återanpassning ska återspegla tredjelandsmedborgarens grad av samarbetsvillighet och efterlevnad och kan minska med tiden. Följande kriterier ska beaktas vid fastställandet av typen och omfattningen av återvändande- och återanpassningsstödet, i tillämpliga fall:</w:t>
            </w:r>
          </w:p>
        </w:tc>
        <w:tc>
          <w:tcPr>
            <w:tcW w:w="4876" w:type="dxa"/>
            <w:tcBorders>
              <w:top w:val="nil"/>
              <w:left w:val="nil"/>
              <w:bottom w:val="nil"/>
              <w:right w:val="nil"/>
            </w:tcBorders>
          </w:tcPr>
          <w:p w14:paraId="383838CD" w14:textId="77777777" w:rsidR="00447BD5" w:rsidRPr="00453693" w:rsidRDefault="00447BD5" w:rsidP="003738E9">
            <w:pPr>
              <w:pStyle w:val="Normal6a"/>
            </w:pPr>
          </w:p>
        </w:tc>
      </w:tr>
      <w:tr w:rsidR="00447BD5" w:rsidRPr="00453693" w14:paraId="6121B12C" w14:textId="77777777" w:rsidTr="003738E9">
        <w:trPr>
          <w:jc w:val="center"/>
        </w:trPr>
        <w:tc>
          <w:tcPr>
            <w:tcW w:w="4876" w:type="dxa"/>
            <w:tcBorders>
              <w:top w:val="nil"/>
              <w:left w:val="nil"/>
              <w:bottom w:val="nil"/>
              <w:right w:val="nil"/>
            </w:tcBorders>
          </w:tcPr>
          <w:p w14:paraId="5E4E79A8" w14:textId="77777777" w:rsidR="00447BD5" w:rsidRPr="00453693" w:rsidRDefault="00447BD5" w:rsidP="003738E9">
            <w:pPr>
              <w:pStyle w:val="Normal6a"/>
            </w:pPr>
            <w:r w:rsidRPr="00453693">
              <w:rPr>
                <w:b/>
                <w:i/>
              </w:rPr>
              <w:t>a. Den berörda tredjelandsmedborgarens samarbetsvillighet under återvändande- och återtagandeförfarandet, i enlighet med artikel 21.</w:t>
            </w:r>
          </w:p>
        </w:tc>
        <w:tc>
          <w:tcPr>
            <w:tcW w:w="4876" w:type="dxa"/>
            <w:tcBorders>
              <w:top w:val="nil"/>
              <w:left w:val="nil"/>
              <w:bottom w:val="nil"/>
              <w:right w:val="nil"/>
            </w:tcBorders>
          </w:tcPr>
          <w:p w14:paraId="039E0B3C" w14:textId="77777777" w:rsidR="00447BD5" w:rsidRPr="00453693" w:rsidRDefault="00447BD5" w:rsidP="003738E9">
            <w:pPr>
              <w:pStyle w:val="Normal6a"/>
            </w:pPr>
          </w:p>
        </w:tc>
      </w:tr>
      <w:tr w:rsidR="00447BD5" w:rsidRPr="00453693" w14:paraId="46D21F67" w14:textId="77777777" w:rsidTr="003738E9">
        <w:trPr>
          <w:jc w:val="center"/>
        </w:trPr>
        <w:tc>
          <w:tcPr>
            <w:tcW w:w="4876" w:type="dxa"/>
            <w:tcBorders>
              <w:top w:val="nil"/>
              <w:left w:val="nil"/>
              <w:bottom w:val="nil"/>
              <w:right w:val="nil"/>
            </w:tcBorders>
          </w:tcPr>
          <w:p w14:paraId="6496BD8C" w14:textId="77777777" w:rsidR="00447BD5" w:rsidRPr="00453693" w:rsidRDefault="00447BD5" w:rsidP="003738E9">
            <w:pPr>
              <w:pStyle w:val="Normal6a"/>
            </w:pPr>
            <w:r w:rsidRPr="00453693">
              <w:rPr>
                <w:b/>
                <w:i/>
              </w:rPr>
              <w:t>b. Huruvida tredjelandsmedborgaren återvänder frivilligt eller är föremål för avlägsnande.</w:t>
            </w:r>
          </w:p>
        </w:tc>
        <w:tc>
          <w:tcPr>
            <w:tcW w:w="4876" w:type="dxa"/>
            <w:tcBorders>
              <w:top w:val="nil"/>
              <w:left w:val="nil"/>
              <w:bottom w:val="nil"/>
              <w:right w:val="nil"/>
            </w:tcBorders>
          </w:tcPr>
          <w:p w14:paraId="05F29887" w14:textId="77777777" w:rsidR="00447BD5" w:rsidRPr="00453693" w:rsidRDefault="00447BD5" w:rsidP="003738E9">
            <w:pPr>
              <w:pStyle w:val="Normal6a"/>
            </w:pPr>
          </w:p>
        </w:tc>
      </w:tr>
      <w:tr w:rsidR="00447BD5" w:rsidRPr="00453693" w14:paraId="28AD20F0" w14:textId="77777777" w:rsidTr="003738E9">
        <w:trPr>
          <w:jc w:val="center"/>
        </w:trPr>
        <w:tc>
          <w:tcPr>
            <w:tcW w:w="4876" w:type="dxa"/>
            <w:tcBorders>
              <w:top w:val="nil"/>
              <w:left w:val="nil"/>
              <w:bottom w:val="nil"/>
              <w:right w:val="nil"/>
            </w:tcBorders>
          </w:tcPr>
          <w:p w14:paraId="060B7A47" w14:textId="77777777" w:rsidR="00447BD5" w:rsidRPr="00453693" w:rsidRDefault="00447BD5" w:rsidP="003738E9">
            <w:pPr>
              <w:pStyle w:val="Normal6a"/>
            </w:pPr>
            <w:r w:rsidRPr="00453693">
              <w:rPr>
                <w:b/>
                <w:i/>
              </w:rPr>
              <w:t>c. Huruvida tredjelandsmedborgaren är medborgare i ett tredjeland som förtecknas i bilaga II till förordning (EU) 2018/1806.</w:t>
            </w:r>
          </w:p>
        </w:tc>
        <w:tc>
          <w:tcPr>
            <w:tcW w:w="4876" w:type="dxa"/>
            <w:tcBorders>
              <w:top w:val="nil"/>
              <w:left w:val="nil"/>
              <w:bottom w:val="nil"/>
              <w:right w:val="nil"/>
            </w:tcBorders>
          </w:tcPr>
          <w:p w14:paraId="015EB0B1" w14:textId="77777777" w:rsidR="00447BD5" w:rsidRPr="00453693" w:rsidRDefault="00447BD5" w:rsidP="003738E9">
            <w:pPr>
              <w:pStyle w:val="Normal6a"/>
            </w:pPr>
          </w:p>
        </w:tc>
      </w:tr>
      <w:tr w:rsidR="00447BD5" w:rsidRPr="00453693" w14:paraId="29C3C8B6" w14:textId="77777777" w:rsidTr="003738E9">
        <w:trPr>
          <w:jc w:val="center"/>
        </w:trPr>
        <w:tc>
          <w:tcPr>
            <w:tcW w:w="4876" w:type="dxa"/>
            <w:tcBorders>
              <w:top w:val="nil"/>
              <w:left w:val="nil"/>
              <w:bottom w:val="nil"/>
              <w:right w:val="nil"/>
            </w:tcBorders>
          </w:tcPr>
          <w:p w14:paraId="14D5583B" w14:textId="77777777" w:rsidR="00447BD5" w:rsidRPr="00453693" w:rsidRDefault="00447BD5" w:rsidP="003738E9">
            <w:pPr>
              <w:pStyle w:val="Normal6a"/>
            </w:pPr>
            <w:r w:rsidRPr="00453693">
              <w:rPr>
                <w:b/>
                <w:i/>
              </w:rPr>
              <w:t>d. Huruvida tredjelandsmedborgaren har dömts för ett brott.</w:t>
            </w:r>
          </w:p>
        </w:tc>
        <w:tc>
          <w:tcPr>
            <w:tcW w:w="4876" w:type="dxa"/>
            <w:tcBorders>
              <w:top w:val="nil"/>
              <w:left w:val="nil"/>
              <w:bottom w:val="nil"/>
              <w:right w:val="nil"/>
            </w:tcBorders>
          </w:tcPr>
          <w:p w14:paraId="57A68186" w14:textId="77777777" w:rsidR="00447BD5" w:rsidRPr="00453693" w:rsidRDefault="00447BD5" w:rsidP="003738E9">
            <w:pPr>
              <w:pStyle w:val="Normal6a"/>
            </w:pPr>
          </w:p>
        </w:tc>
      </w:tr>
      <w:tr w:rsidR="00447BD5" w:rsidRPr="00453693" w14:paraId="25CE28A7" w14:textId="77777777" w:rsidTr="003738E9">
        <w:trPr>
          <w:jc w:val="center"/>
        </w:trPr>
        <w:tc>
          <w:tcPr>
            <w:tcW w:w="4876" w:type="dxa"/>
            <w:tcBorders>
              <w:top w:val="nil"/>
              <w:left w:val="nil"/>
              <w:bottom w:val="nil"/>
              <w:right w:val="nil"/>
            </w:tcBorders>
          </w:tcPr>
          <w:p w14:paraId="56F7B3CD" w14:textId="77777777" w:rsidR="00447BD5" w:rsidRPr="00453693" w:rsidRDefault="00447BD5" w:rsidP="003738E9">
            <w:pPr>
              <w:pStyle w:val="Normal6a"/>
            </w:pPr>
            <w:r w:rsidRPr="00453693">
              <w:rPr>
                <w:b/>
                <w:i/>
              </w:rPr>
              <w:t>e. Huruvida tredjelandsmedborgaren har särskilda behov på grund av att han eller hon är en sårbar person, en underårig, ett ensamkommande barn eller en del av en familj.</w:t>
            </w:r>
          </w:p>
        </w:tc>
        <w:tc>
          <w:tcPr>
            <w:tcW w:w="4876" w:type="dxa"/>
            <w:tcBorders>
              <w:top w:val="nil"/>
              <w:left w:val="nil"/>
              <w:bottom w:val="nil"/>
              <w:right w:val="nil"/>
            </w:tcBorders>
          </w:tcPr>
          <w:p w14:paraId="77B99676" w14:textId="77777777" w:rsidR="00447BD5" w:rsidRPr="00453693" w:rsidRDefault="00447BD5" w:rsidP="003738E9">
            <w:pPr>
              <w:pStyle w:val="Normal6a"/>
            </w:pPr>
          </w:p>
        </w:tc>
      </w:tr>
      <w:tr w:rsidR="00447BD5" w:rsidRPr="00453693" w14:paraId="61A9B123" w14:textId="77777777" w:rsidTr="003738E9">
        <w:trPr>
          <w:jc w:val="center"/>
        </w:trPr>
        <w:tc>
          <w:tcPr>
            <w:tcW w:w="4876" w:type="dxa"/>
            <w:tcBorders>
              <w:top w:val="nil"/>
              <w:left w:val="nil"/>
              <w:bottom w:val="nil"/>
              <w:right w:val="nil"/>
            </w:tcBorders>
          </w:tcPr>
          <w:p w14:paraId="70FA44D7" w14:textId="77777777" w:rsidR="00447BD5" w:rsidRPr="00453693" w:rsidRDefault="00447BD5" w:rsidP="003738E9">
            <w:pPr>
              <w:pStyle w:val="Normal6a"/>
            </w:pPr>
            <w:r w:rsidRPr="00453693">
              <w:rPr>
                <w:b/>
                <w:i/>
              </w:rPr>
              <w:t xml:space="preserve">6. Det stöd som avses i denna artikel får inte beviljas tredjelandsmedborgare som redan har fått ett annat eller samma stöd från en medlemsstat eller unionen. Unionen, medlemsstaterna och </w:t>
            </w:r>
            <w:proofErr w:type="spellStart"/>
            <w:r w:rsidRPr="00453693">
              <w:rPr>
                <w:b/>
                <w:i/>
              </w:rPr>
              <w:t>Frontex</w:t>
            </w:r>
            <w:proofErr w:type="spellEnd"/>
            <w:r w:rsidRPr="00453693">
              <w:rPr>
                <w:b/>
                <w:i/>
              </w:rPr>
              <w:t xml:space="preserve"> ska säkerställa samstämmighet och samordning när det gäller återanpassningsstöd.</w:t>
            </w:r>
          </w:p>
        </w:tc>
        <w:tc>
          <w:tcPr>
            <w:tcW w:w="4876" w:type="dxa"/>
            <w:tcBorders>
              <w:top w:val="nil"/>
              <w:left w:val="nil"/>
              <w:bottom w:val="nil"/>
              <w:right w:val="nil"/>
            </w:tcBorders>
          </w:tcPr>
          <w:p w14:paraId="4C2FD275" w14:textId="77777777" w:rsidR="00447BD5" w:rsidRPr="00453693" w:rsidRDefault="00447BD5" w:rsidP="003738E9">
            <w:pPr>
              <w:pStyle w:val="Normal6a"/>
            </w:pPr>
          </w:p>
        </w:tc>
      </w:tr>
    </w:tbl>
    <w:p w14:paraId="45FD755D"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78C4EF9" w14:textId="77777777" w:rsidR="00447BD5" w:rsidRPr="00453693" w:rsidRDefault="00447BD5" w:rsidP="00447BD5">
      <w:r w:rsidRPr="00453693">
        <w:rPr>
          <w:rStyle w:val="HideTWBExt"/>
        </w:rPr>
        <w:t>&lt;/Amend&gt;</w:t>
      </w:r>
    </w:p>
    <w:p w14:paraId="1BD809A2"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2316</w:t>
      </w:r>
      <w:r w:rsidRPr="00453693">
        <w:rPr>
          <w:rStyle w:val="HideTWBExt"/>
        </w:rPr>
        <w:t>&lt;/NumAm&gt;</w:t>
      </w:r>
    </w:p>
    <w:p w14:paraId="49F64971" w14:textId="77777777" w:rsidR="00447BD5" w:rsidRPr="00453693" w:rsidRDefault="00447BD5" w:rsidP="00447BD5">
      <w:pPr>
        <w:pStyle w:val="NormalBold"/>
      </w:pPr>
      <w:r w:rsidRPr="00453693">
        <w:rPr>
          <w:rStyle w:val="HideTWBExt"/>
          <w:b w:val="0"/>
        </w:rPr>
        <w:t>&lt;RepeatBlock-By&gt;&lt;Members&gt;</w:t>
      </w:r>
      <w:r w:rsidRPr="00453693">
        <w:t>Mary Khan</w:t>
      </w:r>
      <w:r w:rsidRPr="00453693">
        <w:rPr>
          <w:rStyle w:val="HideTWBExt"/>
          <w:b w:val="0"/>
        </w:rPr>
        <w:t>&lt;/Members&gt;</w:t>
      </w:r>
    </w:p>
    <w:p w14:paraId="086C59BB" w14:textId="77777777" w:rsidR="00447BD5" w:rsidRPr="00453693" w:rsidRDefault="00447BD5" w:rsidP="00447BD5">
      <w:pPr>
        <w:pStyle w:val="NormalBold"/>
      </w:pPr>
      <w:r w:rsidRPr="00453693">
        <w:rPr>
          <w:rStyle w:val="HideTWBExt"/>
          <w:b w:val="0"/>
        </w:rPr>
        <w:t>&lt;/RepeatBlock-By&gt;</w:t>
      </w:r>
    </w:p>
    <w:p w14:paraId="3FBB2111"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08F0639E" w14:textId="77777777" w:rsidR="00447BD5" w:rsidRPr="00453693" w:rsidRDefault="00447BD5" w:rsidP="00447BD5">
      <w:pPr>
        <w:pStyle w:val="NormalBold"/>
      </w:pPr>
      <w:r w:rsidRPr="00453693">
        <w:rPr>
          <w:rStyle w:val="HideTWBExt"/>
        </w:rPr>
        <w:t>&lt;Article&gt;</w:t>
      </w:r>
      <w:r w:rsidRPr="00453693">
        <w:t>Artikel 46 – rubriken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39DB8E24" w14:textId="77777777" w:rsidTr="003738E9">
        <w:trPr>
          <w:trHeight w:hRule="exact" w:val="240"/>
          <w:jc w:val="center"/>
        </w:trPr>
        <w:tc>
          <w:tcPr>
            <w:tcW w:w="9752" w:type="dxa"/>
            <w:gridSpan w:val="2"/>
            <w:tcBorders>
              <w:top w:val="nil"/>
              <w:left w:val="nil"/>
              <w:bottom w:val="nil"/>
              <w:right w:val="nil"/>
            </w:tcBorders>
          </w:tcPr>
          <w:p w14:paraId="092A6118" w14:textId="77777777" w:rsidR="00447BD5" w:rsidRPr="00453693" w:rsidRDefault="00447BD5" w:rsidP="003738E9"/>
        </w:tc>
      </w:tr>
      <w:tr w:rsidR="00447BD5" w:rsidRPr="00453693" w14:paraId="4088A6F6" w14:textId="77777777" w:rsidTr="003738E9">
        <w:trPr>
          <w:trHeight w:val="240"/>
          <w:jc w:val="center"/>
        </w:trPr>
        <w:tc>
          <w:tcPr>
            <w:tcW w:w="4876" w:type="dxa"/>
            <w:tcBorders>
              <w:top w:val="nil"/>
              <w:left w:val="nil"/>
              <w:bottom w:val="nil"/>
              <w:right w:val="nil"/>
            </w:tcBorders>
          </w:tcPr>
          <w:p w14:paraId="36E8CC4D"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1BF27BEB" w14:textId="77777777" w:rsidR="00447BD5" w:rsidRPr="00453693" w:rsidRDefault="00447BD5" w:rsidP="003738E9">
            <w:pPr>
              <w:pStyle w:val="AmColumnHeading"/>
            </w:pPr>
            <w:r w:rsidRPr="00453693">
              <w:t>Ändringsförslag</w:t>
            </w:r>
          </w:p>
        </w:tc>
      </w:tr>
      <w:tr w:rsidR="00447BD5" w:rsidRPr="00453693" w14:paraId="0C0F9853" w14:textId="77777777" w:rsidTr="003738E9">
        <w:trPr>
          <w:jc w:val="center"/>
        </w:trPr>
        <w:tc>
          <w:tcPr>
            <w:tcW w:w="4876" w:type="dxa"/>
            <w:tcBorders>
              <w:top w:val="nil"/>
              <w:left w:val="nil"/>
              <w:bottom w:val="nil"/>
              <w:right w:val="nil"/>
            </w:tcBorders>
          </w:tcPr>
          <w:p w14:paraId="5579F4DF" w14:textId="77777777" w:rsidR="00447BD5" w:rsidRPr="00453693" w:rsidRDefault="00447BD5" w:rsidP="003738E9">
            <w:pPr>
              <w:pStyle w:val="Normal6a"/>
            </w:pPr>
            <w:r w:rsidRPr="00453693">
              <w:t xml:space="preserve">Stöd till återvändande </w:t>
            </w:r>
            <w:r w:rsidRPr="00453693">
              <w:rPr>
                <w:b/>
                <w:i/>
              </w:rPr>
              <w:t>och återanpassning</w:t>
            </w:r>
          </w:p>
        </w:tc>
        <w:tc>
          <w:tcPr>
            <w:tcW w:w="4876" w:type="dxa"/>
            <w:tcBorders>
              <w:top w:val="nil"/>
              <w:left w:val="nil"/>
              <w:bottom w:val="nil"/>
              <w:right w:val="nil"/>
            </w:tcBorders>
          </w:tcPr>
          <w:p w14:paraId="42B3F01E" w14:textId="77777777" w:rsidR="00447BD5" w:rsidRPr="00453693" w:rsidRDefault="00447BD5" w:rsidP="003738E9">
            <w:pPr>
              <w:pStyle w:val="Normal6a"/>
            </w:pPr>
            <w:r w:rsidRPr="00453693">
              <w:t>Stöd till återvändande</w:t>
            </w:r>
          </w:p>
        </w:tc>
      </w:tr>
    </w:tbl>
    <w:p w14:paraId="4D53716F"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5337B87" w14:textId="77777777" w:rsidR="00447BD5" w:rsidRPr="00453693" w:rsidRDefault="00447BD5" w:rsidP="00447BD5">
      <w:r w:rsidRPr="00453693">
        <w:rPr>
          <w:rStyle w:val="HideTWBExt"/>
        </w:rPr>
        <w:t>&lt;/Amend&gt;</w:t>
      </w:r>
    </w:p>
    <w:p w14:paraId="0D5E82FB"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2317</w:t>
      </w:r>
      <w:r w:rsidRPr="00453693">
        <w:rPr>
          <w:rStyle w:val="HideTWBExt"/>
        </w:rPr>
        <w:t>&lt;/NumAm&gt;</w:t>
      </w:r>
    </w:p>
    <w:p w14:paraId="7DD38111" w14:textId="77777777" w:rsidR="00447BD5" w:rsidRPr="00453693" w:rsidRDefault="00447BD5" w:rsidP="00447BD5">
      <w:pPr>
        <w:pStyle w:val="NormalBold"/>
      </w:pPr>
      <w:r w:rsidRPr="00453693">
        <w:rPr>
          <w:rStyle w:val="HideTWBExt"/>
          <w:b w:val="0"/>
        </w:rPr>
        <w:t>&lt;RepeatBlock-By&gt;&lt;Members&gt;</w:t>
      </w:r>
      <w:r w:rsidRPr="00453693">
        <w:t>Maciej Wąsik, Mariusz Kamiński, Jacek Ozdoba, Jadwiga Wiśniewska</w:t>
      </w:r>
      <w:r w:rsidRPr="00453693">
        <w:rPr>
          <w:rStyle w:val="HideTWBExt"/>
          <w:b w:val="0"/>
        </w:rPr>
        <w:t>&lt;/Members&gt;</w:t>
      </w:r>
    </w:p>
    <w:p w14:paraId="360B579F" w14:textId="77777777" w:rsidR="00447BD5" w:rsidRPr="00453693" w:rsidRDefault="00447BD5" w:rsidP="00447BD5">
      <w:pPr>
        <w:pStyle w:val="NormalBold"/>
      </w:pPr>
      <w:r w:rsidRPr="00453693">
        <w:rPr>
          <w:rStyle w:val="HideTWBExt"/>
          <w:b w:val="0"/>
        </w:rPr>
        <w:t>&lt;/RepeatBlock-By&gt;</w:t>
      </w:r>
    </w:p>
    <w:p w14:paraId="6C2D3EB5"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1ECB9EB1" w14:textId="77777777" w:rsidR="00447BD5" w:rsidRPr="00453693" w:rsidRDefault="00447BD5" w:rsidP="00447BD5">
      <w:pPr>
        <w:pStyle w:val="NormalBold"/>
      </w:pPr>
      <w:r w:rsidRPr="00453693">
        <w:rPr>
          <w:rStyle w:val="HideTWBExt"/>
        </w:rPr>
        <w:t>&lt;Article&gt;</w:t>
      </w:r>
      <w:r w:rsidRPr="00453693">
        <w:t>Artikel 46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2F625B96" w14:textId="77777777" w:rsidTr="003738E9">
        <w:trPr>
          <w:trHeight w:hRule="exact" w:val="240"/>
          <w:jc w:val="center"/>
        </w:trPr>
        <w:tc>
          <w:tcPr>
            <w:tcW w:w="9752" w:type="dxa"/>
            <w:gridSpan w:val="2"/>
            <w:tcBorders>
              <w:top w:val="nil"/>
              <w:left w:val="nil"/>
              <w:bottom w:val="nil"/>
              <w:right w:val="nil"/>
            </w:tcBorders>
          </w:tcPr>
          <w:p w14:paraId="0493A660" w14:textId="77777777" w:rsidR="00447BD5" w:rsidRPr="00453693" w:rsidRDefault="00447BD5" w:rsidP="003738E9"/>
        </w:tc>
      </w:tr>
      <w:tr w:rsidR="00447BD5" w:rsidRPr="00453693" w14:paraId="0DCCD9A3" w14:textId="77777777" w:rsidTr="003738E9">
        <w:trPr>
          <w:trHeight w:val="240"/>
          <w:jc w:val="center"/>
        </w:trPr>
        <w:tc>
          <w:tcPr>
            <w:tcW w:w="4876" w:type="dxa"/>
            <w:tcBorders>
              <w:top w:val="nil"/>
              <w:left w:val="nil"/>
              <w:bottom w:val="nil"/>
              <w:right w:val="nil"/>
            </w:tcBorders>
          </w:tcPr>
          <w:p w14:paraId="6B60517F"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69236454" w14:textId="77777777" w:rsidR="00447BD5" w:rsidRPr="00453693" w:rsidRDefault="00447BD5" w:rsidP="003738E9">
            <w:pPr>
              <w:pStyle w:val="AmColumnHeading"/>
            </w:pPr>
            <w:r w:rsidRPr="00453693">
              <w:t>Ändringsförslag</w:t>
            </w:r>
          </w:p>
        </w:tc>
      </w:tr>
      <w:tr w:rsidR="00447BD5" w:rsidRPr="00453693" w14:paraId="583E22F6" w14:textId="77777777" w:rsidTr="003738E9">
        <w:trPr>
          <w:jc w:val="center"/>
        </w:trPr>
        <w:tc>
          <w:tcPr>
            <w:tcW w:w="4876" w:type="dxa"/>
            <w:tcBorders>
              <w:top w:val="nil"/>
              <w:left w:val="nil"/>
              <w:bottom w:val="nil"/>
              <w:right w:val="nil"/>
            </w:tcBorders>
          </w:tcPr>
          <w:p w14:paraId="06C60401" w14:textId="77777777" w:rsidR="00447BD5" w:rsidRPr="00453693" w:rsidRDefault="00447BD5" w:rsidP="003738E9">
            <w:pPr>
              <w:pStyle w:val="Normal6a"/>
            </w:pPr>
            <w:r w:rsidRPr="00453693">
              <w:rPr>
                <w:b/>
                <w:i/>
              </w:rPr>
              <w:t>1.</w:t>
            </w:r>
            <w:r w:rsidRPr="00453693">
              <w:tab/>
            </w:r>
            <w:r w:rsidRPr="00453693">
              <w:rPr>
                <w:b/>
                <w:i/>
              </w:rPr>
              <w:t>Medlemsstaterna ska inrätta strukturer för rådgivning om återvändande och återanpassning för att ge tredjelandsmedborgare information och vägledning om alternativ för återvändande och återanpassning, inbegripet de program som avses i punkt 3, så tidigt som möjligt i återvändandeprocessen. Rådgivning om återvändande och återanpassning kan kombineras med annan rådgivning i samband med andra migrationsförfaranden i medlemsstaten.</w:t>
            </w:r>
          </w:p>
        </w:tc>
        <w:tc>
          <w:tcPr>
            <w:tcW w:w="4876" w:type="dxa"/>
            <w:tcBorders>
              <w:top w:val="nil"/>
              <w:left w:val="nil"/>
              <w:bottom w:val="nil"/>
              <w:right w:val="nil"/>
            </w:tcBorders>
          </w:tcPr>
          <w:p w14:paraId="75946045" w14:textId="77777777" w:rsidR="00447BD5" w:rsidRPr="00453693" w:rsidRDefault="00447BD5" w:rsidP="003738E9">
            <w:pPr>
              <w:pStyle w:val="Normal6a"/>
            </w:pPr>
            <w:r w:rsidRPr="00453693">
              <w:rPr>
                <w:b/>
                <w:i/>
              </w:rPr>
              <w:t>utgår</w:t>
            </w:r>
          </w:p>
        </w:tc>
      </w:tr>
    </w:tbl>
    <w:p w14:paraId="62D026C9"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66CCAAE" w14:textId="77777777" w:rsidR="00447BD5" w:rsidRPr="00453693" w:rsidRDefault="00447BD5" w:rsidP="00447BD5">
      <w:r w:rsidRPr="00453693">
        <w:rPr>
          <w:rStyle w:val="HideTWBExt"/>
        </w:rPr>
        <w:t>&lt;/Amend&gt;</w:t>
      </w:r>
    </w:p>
    <w:p w14:paraId="0EACC467"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2318</w:t>
      </w:r>
      <w:r w:rsidRPr="00453693">
        <w:rPr>
          <w:rStyle w:val="HideTWBExt"/>
        </w:rPr>
        <w:t>&lt;/NumAm&gt;</w:t>
      </w:r>
    </w:p>
    <w:p w14:paraId="14F765BC" w14:textId="77777777" w:rsidR="00447BD5" w:rsidRPr="00453693" w:rsidRDefault="00447BD5" w:rsidP="00447BD5">
      <w:pPr>
        <w:pStyle w:val="NormalBold"/>
      </w:pPr>
      <w:r w:rsidRPr="00453693">
        <w:rPr>
          <w:rStyle w:val="HideTWBExt"/>
          <w:b w:val="0"/>
        </w:rPr>
        <w:t>&lt;RepeatBlock-By&gt;&lt;Members&gt;</w:t>
      </w:r>
      <w:r w:rsidRPr="00453693">
        <w:t>Mary Khan</w:t>
      </w:r>
      <w:r w:rsidRPr="00453693">
        <w:rPr>
          <w:rStyle w:val="HideTWBExt"/>
          <w:b w:val="0"/>
        </w:rPr>
        <w:t>&lt;/Members&gt;</w:t>
      </w:r>
    </w:p>
    <w:p w14:paraId="72068741" w14:textId="77777777" w:rsidR="00447BD5" w:rsidRPr="00453693" w:rsidRDefault="00447BD5" w:rsidP="00447BD5">
      <w:pPr>
        <w:pStyle w:val="NormalBold"/>
      </w:pPr>
      <w:r w:rsidRPr="00453693">
        <w:rPr>
          <w:rStyle w:val="HideTWBExt"/>
          <w:b w:val="0"/>
        </w:rPr>
        <w:t>&lt;/RepeatBlock-By&gt;</w:t>
      </w:r>
    </w:p>
    <w:p w14:paraId="7F7FBE06"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62A9DE4B" w14:textId="77777777" w:rsidR="00447BD5" w:rsidRPr="00453693" w:rsidRDefault="00447BD5" w:rsidP="00447BD5">
      <w:pPr>
        <w:pStyle w:val="NormalBold"/>
      </w:pPr>
      <w:r w:rsidRPr="00453693">
        <w:rPr>
          <w:rStyle w:val="HideTWBExt"/>
        </w:rPr>
        <w:t>&lt;Article&gt;</w:t>
      </w:r>
      <w:r w:rsidRPr="00453693">
        <w:t>Artikel 46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0C2E9C40" w14:textId="77777777" w:rsidTr="003738E9">
        <w:trPr>
          <w:trHeight w:hRule="exact" w:val="240"/>
          <w:jc w:val="center"/>
        </w:trPr>
        <w:tc>
          <w:tcPr>
            <w:tcW w:w="9752" w:type="dxa"/>
            <w:gridSpan w:val="2"/>
            <w:tcBorders>
              <w:top w:val="nil"/>
              <w:left w:val="nil"/>
              <w:bottom w:val="nil"/>
              <w:right w:val="nil"/>
            </w:tcBorders>
          </w:tcPr>
          <w:p w14:paraId="29C1D5AA" w14:textId="77777777" w:rsidR="00447BD5" w:rsidRPr="00453693" w:rsidRDefault="00447BD5" w:rsidP="003738E9"/>
        </w:tc>
      </w:tr>
      <w:tr w:rsidR="00447BD5" w:rsidRPr="00453693" w14:paraId="666778B0" w14:textId="77777777" w:rsidTr="003738E9">
        <w:trPr>
          <w:trHeight w:val="240"/>
          <w:jc w:val="center"/>
        </w:trPr>
        <w:tc>
          <w:tcPr>
            <w:tcW w:w="4876" w:type="dxa"/>
            <w:tcBorders>
              <w:top w:val="nil"/>
              <w:left w:val="nil"/>
              <w:bottom w:val="nil"/>
              <w:right w:val="nil"/>
            </w:tcBorders>
          </w:tcPr>
          <w:p w14:paraId="732CED48"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1D97DF8A" w14:textId="77777777" w:rsidR="00447BD5" w:rsidRPr="00453693" w:rsidRDefault="00447BD5" w:rsidP="003738E9">
            <w:pPr>
              <w:pStyle w:val="AmColumnHeading"/>
            </w:pPr>
            <w:r w:rsidRPr="00453693">
              <w:t>Ändringsförslag</w:t>
            </w:r>
          </w:p>
        </w:tc>
      </w:tr>
      <w:tr w:rsidR="00447BD5" w:rsidRPr="00453693" w14:paraId="4D4408FD" w14:textId="77777777" w:rsidTr="003738E9">
        <w:trPr>
          <w:jc w:val="center"/>
        </w:trPr>
        <w:tc>
          <w:tcPr>
            <w:tcW w:w="4876" w:type="dxa"/>
            <w:tcBorders>
              <w:top w:val="nil"/>
              <w:left w:val="nil"/>
              <w:bottom w:val="nil"/>
              <w:right w:val="nil"/>
            </w:tcBorders>
          </w:tcPr>
          <w:p w14:paraId="2A8DE3B0" w14:textId="77777777" w:rsidR="00447BD5" w:rsidRPr="00453693" w:rsidRDefault="00447BD5" w:rsidP="003738E9">
            <w:pPr>
              <w:pStyle w:val="Normal6a"/>
            </w:pPr>
            <w:r w:rsidRPr="00453693">
              <w:t>1.</w:t>
            </w:r>
            <w:r w:rsidRPr="00453693">
              <w:tab/>
              <w:t xml:space="preserve">Medlemsstaterna </w:t>
            </w:r>
            <w:r w:rsidRPr="00453693">
              <w:rPr>
                <w:b/>
                <w:i/>
              </w:rPr>
              <w:t>ska</w:t>
            </w:r>
            <w:r w:rsidRPr="00453693">
              <w:t xml:space="preserve"> inrätta strukturer för rådgivning om återvändande </w:t>
            </w:r>
            <w:r w:rsidRPr="00453693">
              <w:rPr>
                <w:b/>
                <w:i/>
              </w:rPr>
              <w:t>och återanpassning</w:t>
            </w:r>
            <w:r w:rsidRPr="00453693">
              <w:t xml:space="preserve"> för att ge tredjelandsmedborgare information och vägledning om </w:t>
            </w:r>
            <w:r w:rsidRPr="00453693">
              <w:rPr>
                <w:b/>
                <w:i/>
              </w:rPr>
              <w:t>alternativ för</w:t>
            </w:r>
            <w:r w:rsidRPr="00453693">
              <w:t xml:space="preserve"> återvändande </w:t>
            </w:r>
            <w:r w:rsidRPr="00453693">
              <w:rPr>
                <w:b/>
                <w:i/>
              </w:rPr>
              <w:t>och återanpassning, inbegripet de program som avses i punkt 3, så tidigt som möjligt i återvändandeprocessen.</w:t>
            </w:r>
            <w:r w:rsidRPr="00453693">
              <w:t xml:space="preserve"> </w:t>
            </w:r>
            <w:r w:rsidRPr="00453693">
              <w:rPr>
                <w:b/>
                <w:i/>
              </w:rPr>
              <w:t>Rådgivning om återvändande och återanpassning kan kombineras med annan rådgivning i samband med andra migrationsförfaranden i medlemsstaten.</w:t>
            </w:r>
          </w:p>
        </w:tc>
        <w:tc>
          <w:tcPr>
            <w:tcW w:w="4876" w:type="dxa"/>
            <w:tcBorders>
              <w:top w:val="nil"/>
              <w:left w:val="nil"/>
              <w:bottom w:val="nil"/>
              <w:right w:val="nil"/>
            </w:tcBorders>
          </w:tcPr>
          <w:p w14:paraId="2064920F" w14:textId="77777777" w:rsidR="00447BD5" w:rsidRPr="00453693" w:rsidRDefault="00447BD5" w:rsidP="003738E9">
            <w:pPr>
              <w:pStyle w:val="Normal6a"/>
            </w:pPr>
            <w:r w:rsidRPr="00453693">
              <w:t>1.</w:t>
            </w:r>
            <w:r w:rsidRPr="00453693">
              <w:tab/>
              <w:t xml:space="preserve">Medlemsstaterna </w:t>
            </w:r>
            <w:r w:rsidRPr="00453693">
              <w:rPr>
                <w:b/>
                <w:i/>
              </w:rPr>
              <w:t>får</w:t>
            </w:r>
            <w:r w:rsidRPr="00453693">
              <w:t xml:space="preserve"> inrätta strukturer för rådgivning om återvändande för att ge tredjelandsmedborgare information och vägledning om </w:t>
            </w:r>
            <w:r w:rsidRPr="00453693">
              <w:rPr>
                <w:b/>
                <w:i/>
              </w:rPr>
              <w:t>sitt</w:t>
            </w:r>
            <w:r w:rsidRPr="00453693">
              <w:t xml:space="preserve"> återvändande.</w:t>
            </w:r>
          </w:p>
        </w:tc>
      </w:tr>
    </w:tbl>
    <w:p w14:paraId="4619ACF3"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20CB45A" w14:textId="77777777" w:rsidR="00447BD5" w:rsidRPr="00453693" w:rsidRDefault="00447BD5" w:rsidP="00447BD5">
      <w:r w:rsidRPr="00453693">
        <w:rPr>
          <w:rStyle w:val="HideTWBExt"/>
        </w:rPr>
        <w:t>&lt;/Amend&gt;</w:t>
      </w:r>
    </w:p>
    <w:p w14:paraId="3A692251"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2319</w:t>
      </w:r>
      <w:r w:rsidRPr="00453693">
        <w:rPr>
          <w:rStyle w:val="HideTWBExt"/>
        </w:rPr>
        <w:t>&lt;/NumAm&gt;</w:t>
      </w:r>
    </w:p>
    <w:p w14:paraId="6E564A86"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7F75F35B" w14:textId="77777777" w:rsidR="00447BD5" w:rsidRPr="00453693" w:rsidRDefault="00447BD5" w:rsidP="00447BD5">
      <w:pPr>
        <w:pStyle w:val="NormalBold"/>
      </w:pPr>
      <w:r w:rsidRPr="00453693">
        <w:rPr>
          <w:rStyle w:val="HideTWBExt"/>
          <w:b w:val="0"/>
        </w:rPr>
        <w:t>&lt;/RepeatBlock-By&gt;</w:t>
      </w:r>
    </w:p>
    <w:p w14:paraId="6B05F3D9"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E68CD88" w14:textId="77777777" w:rsidR="00447BD5" w:rsidRPr="00453693" w:rsidRDefault="00447BD5" w:rsidP="00447BD5">
      <w:pPr>
        <w:pStyle w:val="NormalBold"/>
      </w:pPr>
      <w:r w:rsidRPr="00453693">
        <w:rPr>
          <w:rStyle w:val="HideTWBExt"/>
        </w:rPr>
        <w:t>&lt;Article&gt;</w:t>
      </w:r>
      <w:r w:rsidRPr="00453693">
        <w:t>Artikel 46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59F98A9F" w14:textId="77777777" w:rsidTr="003738E9">
        <w:trPr>
          <w:trHeight w:hRule="exact" w:val="240"/>
          <w:jc w:val="center"/>
        </w:trPr>
        <w:tc>
          <w:tcPr>
            <w:tcW w:w="9752" w:type="dxa"/>
            <w:gridSpan w:val="2"/>
            <w:tcBorders>
              <w:top w:val="nil"/>
              <w:left w:val="nil"/>
              <w:bottom w:val="nil"/>
              <w:right w:val="nil"/>
            </w:tcBorders>
          </w:tcPr>
          <w:p w14:paraId="75A1C46D" w14:textId="77777777" w:rsidR="00447BD5" w:rsidRPr="00453693" w:rsidRDefault="00447BD5" w:rsidP="003738E9"/>
        </w:tc>
      </w:tr>
      <w:tr w:rsidR="00447BD5" w:rsidRPr="00453693" w14:paraId="3C805A9E" w14:textId="77777777" w:rsidTr="003738E9">
        <w:trPr>
          <w:trHeight w:val="240"/>
          <w:jc w:val="center"/>
        </w:trPr>
        <w:tc>
          <w:tcPr>
            <w:tcW w:w="4876" w:type="dxa"/>
            <w:tcBorders>
              <w:top w:val="nil"/>
              <w:left w:val="nil"/>
              <w:bottom w:val="nil"/>
              <w:right w:val="nil"/>
            </w:tcBorders>
          </w:tcPr>
          <w:p w14:paraId="5547EDDF"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437D645F" w14:textId="77777777" w:rsidR="00447BD5" w:rsidRPr="00453693" w:rsidRDefault="00447BD5" w:rsidP="003738E9">
            <w:pPr>
              <w:pStyle w:val="AmColumnHeading"/>
            </w:pPr>
            <w:r w:rsidRPr="00453693">
              <w:t>Ändringsförslag</w:t>
            </w:r>
          </w:p>
        </w:tc>
      </w:tr>
      <w:tr w:rsidR="00447BD5" w:rsidRPr="00453693" w14:paraId="0359D4C8" w14:textId="77777777" w:rsidTr="003738E9">
        <w:trPr>
          <w:jc w:val="center"/>
        </w:trPr>
        <w:tc>
          <w:tcPr>
            <w:tcW w:w="4876" w:type="dxa"/>
            <w:tcBorders>
              <w:top w:val="nil"/>
              <w:left w:val="nil"/>
              <w:bottom w:val="nil"/>
              <w:right w:val="nil"/>
            </w:tcBorders>
          </w:tcPr>
          <w:p w14:paraId="23212B87" w14:textId="77777777" w:rsidR="00447BD5" w:rsidRPr="00453693" w:rsidRDefault="00447BD5" w:rsidP="003738E9">
            <w:pPr>
              <w:pStyle w:val="Normal6a"/>
            </w:pPr>
            <w:r w:rsidRPr="00453693">
              <w:t>1.</w:t>
            </w:r>
            <w:r w:rsidRPr="00453693">
              <w:tab/>
              <w:t xml:space="preserve">Medlemsstaterna ska inrätta strukturer för rådgivning om återvändande och återanpassning för att ge tredjelandsmedborgare information och vägledning om alternativ för återvändande och återanpassning, inbegripet de program som avses i punkt 3, så tidigt som möjligt i återvändandeprocessen. </w:t>
            </w:r>
            <w:r w:rsidRPr="00453693">
              <w:rPr>
                <w:b/>
                <w:i/>
              </w:rPr>
              <w:t>Rådgivning om återvändande och återanpassning kan kombineras med annan rådgivning i samband med andra migrationsförfaranden i medlemsstaten.</w:t>
            </w:r>
          </w:p>
        </w:tc>
        <w:tc>
          <w:tcPr>
            <w:tcW w:w="4876" w:type="dxa"/>
            <w:tcBorders>
              <w:top w:val="nil"/>
              <w:left w:val="nil"/>
              <w:bottom w:val="nil"/>
              <w:right w:val="nil"/>
            </w:tcBorders>
          </w:tcPr>
          <w:p w14:paraId="4A8FA280" w14:textId="77777777" w:rsidR="00447BD5" w:rsidRPr="00453693" w:rsidRDefault="00447BD5" w:rsidP="003738E9">
            <w:pPr>
              <w:pStyle w:val="Normal6a"/>
            </w:pPr>
            <w:r w:rsidRPr="00453693">
              <w:t>1.</w:t>
            </w:r>
            <w:r w:rsidRPr="00453693">
              <w:tab/>
              <w:t xml:space="preserve">Medlemsstaterna ska inrätta </w:t>
            </w:r>
            <w:r w:rsidRPr="00453693">
              <w:rPr>
                <w:b/>
                <w:i/>
              </w:rPr>
              <w:t>oberoende och opartiska</w:t>
            </w:r>
            <w:r w:rsidRPr="00453693">
              <w:t xml:space="preserve"> strukturer för rådgivning om återvändande och återanpassning för att ge tredjelandsmedborgare information och vägledning om alternativ för återvändande och återanpassning, inbegripet de program som avses i punkt 3, så tidigt som möjligt i återvändandeprocessen. </w:t>
            </w:r>
          </w:p>
        </w:tc>
      </w:tr>
    </w:tbl>
    <w:p w14:paraId="2844ACB0"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DA19FF8" w14:textId="77777777" w:rsidR="00447BD5" w:rsidRPr="00453693" w:rsidRDefault="00447BD5" w:rsidP="00447BD5">
      <w:r w:rsidRPr="00453693">
        <w:rPr>
          <w:rStyle w:val="HideTWBExt"/>
        </w:rPr>
        <w:t>&lt;/Amend&gt;</w:t>
      </w:r>
    </w:p>
    <w:p w14:paraId="2F995A00"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2320</w:t>
      </w:r>
      <w:r w:rsidRPr="00453693">
        <w:rPr>
          <w:rStyle w:val="HideTWBExt"/>
        </w:rPr>
        <w:t>&lt;/NumAm&gt;</w:t>
      </w:r>
    </w:p>
    <w:p w14:paraId="291E883F" w14:textId="77777777" w:rsidR="00447BD5" w:rsidRPr="00453693" w:rsidRDefault="00447BD5" w:rsidP="00447BD5">
      <w:pPr>
        <w:pStyle w:val="NormalBold"/>
      </w:pPr>
      <w:r w:rsidRPr="00453693">
        <w:rPr>
          <w:rStyle w:val="HideTWBExt"/>
          <w:b w:val="0"/>
        </w:rPr>
        <w:t>&lt;RepeatBlock-By&gt;&lt;Members&gt;</w:t>
      </w:r>
      <w:r w:rsidRPr="00453693">
        <w:t>Mélissa Camara</w:t>
      </w:r>
      <w:r w:rsidRPr="00453693">
        <w:rPr>
          <w:rStyle w:val="HideTWBExt"/>
          <w:b w:val="0"/>
        </w:rPr>
        <w:t>&lt;/Members&gt;</w:t>
      </w:r>
    </w:p>
    <w:p w14:paraId="135D8EFD" w14:textId="77777777" w:rsidR="00447BD5" w:rsidRPr="00453693" w:rsidRDefault="00447BD5" w:rsidP="00447BD5">
      <w:pPr>
        <w:pStyle w:val="NormalBold"/>
      </w:pPr>
      <w:r w:rsidRPr="00453693">
        <w:rPr>
          <w:rStyle w:val="HideTWBExt"/>
          <w:b w:val="0"/>
        </w:rPr>
        <w:t>&lt;/RepeatBlock-By&gt;</w:t>
      </w:r>
    </w:p>
    <w:p w14:paraId="074338EF"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38EBE511" w14:textId="77777777" w:rsidR="00447BD5" w:rsidRPr="00453693" w:rsidRDefault="00447BD5" w:rsidP="00447BD5">
      <w:pPr>
        <w:pStyle w:val="NormalBold"/>
      </w:pPr>
      <w:r w:rsidRPr="00453693">
        <w:rPr>
          <w:rStyle w:val="HideTWBExt"/>
        </w:rPr>
        <w:t>&lt;Article&gt;</w:t>
      </w:r>
      <w:r w:rsidRPr="00453693">
        <w:t>Artikel 46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6D4AC389" w14:textId="77777777" w:rsidTr="003738E9">
        <w:trPr>
          <w:trHeight w:hRule="exact" w:val="240"/>
          <w:jc w:val="center"/>
        </w:trPr>
        <w:tc>
          <w:tcPr>
            <w:tcW w:w="9752" w:type="dxa"/>
            <w:gridSpan w:val="2"/>
            <w:tcBorders>
              <w:top w:val="nil"/>
              <w:left w:val="nil"/>
              <w:bottom w:val="nil"/>
              <w:right w:val="nil"/>
            </w:tcBorders>
          </w:tcPr>
          <w:p w14:paraId="4CBF9883" w14:textId="77777777" w:rsidR="00447BD5" w:rsidRPr="00453693" w:rsidRDefault="00447BD5" w:rsidP="003738E9"/>
        </w:tc>
      </w:tr>
      <w:tr w:rsidR="00447BD5" w:rsidRPr="00453693" w14:paraId="2594E837" w14:textId="77777777" w:rsidTr="003738E9">
        <w:trPr>
          <w:trHeight w:val="240"/>
          <w:jc w:val="center"/>
        </w:trPr>
        <w:tc>
          <w:tcPr>
            <w:tcW w:w="4876" w:type="dxa"/>
            <w:tcBorders>
              <w:top w:val="nil"/>
              <w:left w:val="nil"/>
              <w:bottom w:val="nil"/>
              <w:right w:val="nil"/>
            </w:tcBorders>
          </w:tcPr>
          <w:p w14:paraId="683C58D3"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6E2892CE" w14:textId="77777777" w:rsidR="00447BD5" w:rsidRPr="00453693" w:rsidRDefault="00447BD5" w:rsidP="003738E9">
            <w:pPr>
              <w:pStyle w:val="AmColumnHeading"/>
            </w:pPr>
            <w:r w:rsidRPr="00453693">
              <w:t>Ändringsförslag</w:t>
            </w:r>
          </w:p>
        </w:tc>
      </w:tr>
      <w:tr w:rsidR="00447BD5" w:rsidRPr="00453693" w14:paraId="4F1C2690" w14:textId="77777777" w:rsidTr="003738E9">
        <w:trPr>
          <w:jc w:val="center"/>
        </w:trPr>
        <w:tc>
          <w:tcPr>
            <w:tcW w:w="4876" w:type="dxa"/>
            <w:tcBorders>
              <w:top w:val="nil"/>
              <w:left w:val="nil"/>
              <w:bottom w:val="nil"/>
              <w:right w:val="nil"/>
            </w:tcBorders>
          </w:tcPr>
          <w:p w14:paraId="5C9D57BA" w14:textId="77777777" w:rsidR="00447BD5" w:rsidRPr="00453693" w:rsidRDefault="00447BD5" w:rsidP="003738E9">
            <w:pPr>
              <w:pStyle w:val="Normal6a"/>
            </w:pPr>
            <w:r w:rsidRPr="00453693">
              <w:t>1.</w:t>
            </w:r>
            <w:r w:rsidRPr="00453693">
              <w:tab/>
              <w:t>Medlemsstaterna ska inrätta strukturer för rådgivning om återvändande och återanpassning för att ge tredjelandsmedborgare information och vägledning om alternativ för återvändande och återanpassning, inbegripet de program som avses i punkt 3, så tidigt som möjligt i återvändandeprocessen. Rådgivning om återvändande och återanpassning kan kombineras med annan rådgivning i samband med andra migrationsförfaranden i medlemsstaten.</w:t>
            </w:r>
          </w:p>
        </w:tc>
        <w:tc>
          <w:tcPr>
            <w:tcW w:w="4876" w:type="dxa"/>
            <w:tcBorders>
              <w:top w:val="nil"/>
              <w:left w:val="nil"/>
              <w:bottom w:val="nil"/>
              <w:right w:val="nil"/>
            </w:tcBorders>
          </w:tcPr>
          <w:p w14:paraId="1B3B5AEE" w14:textId="77777777" w:rsidR="00447BD5" w:rsidRPr="00453693" w:rsidRDefault="00447BD5" w:rsidP="003738E9">
            <w:pPr>
              <w:pStyle w:val="Normal6a"/>
            </w:pPr>
            <w:r w:rsidRPr="00453693">
              <w:t>1.</w:t>
            </w:r>
            <w:r w:rsidRPr="00453693">
              <w:tab/>
              <w:t xml:space="preserve">Medlemsstaterna ska inrätta </w:t>
            </w:r>
            <w:r w:rsidRPr="00453693">
              <w:rPr>
                <w:b/>
                <w:i/>
              </w:rPr>
              <w:t>oberoende och opartiska</w:t>
            </w:r>
            <w:r w:rsidRPr="00453693">
              <w:t xml:space="preserve"> strukturer för rådgivning om återvändande och återanpassning för att ge tredjelandsmedborgare information och vägledning om alternativ för återvändande och återanpassning, inbegripet de program som avses i punkt 3, så tidigt som möjligt i återvändandeprocessen. Rådgivning om återvändande och återanpassning kan kombineras med annan rådgivning i samband med andra migrationsförfaranden i medlemsstaten.</w:t>
            </w:r>
          </w:p>
        </w:tc>
      </w:tr>
    </w:tbl>
    <w:p w14:paraId="060054CF"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5C22B4A" w14:textId="77777777" w:rsidR="00447BD5" w:rsidRPr="00453693" w:rsidRDefault="00447BD5" w:rsidP="00447BD5">
      <w:r w:rsidRPr="00453693">
        <w:rPr>
          <w:rStyle w:val="HideTWBExt"/>
        </w:rPr>
        <w:t>&lt;/Amend&gt;</w:t>
      </w:r>
    </w:p>
    <w:p w14:paraId="413A9FDB"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2321</w:t>
      </w:r>
      <w:r w:rsidRPr="00453693">
        <w:rPr>
          <w:rStyle w:val="HideTWBExt"/>
        </w:rPr>
        <w:t>&lt;/NumAm&gt;</w:t>
      </w:r>
    </w:p>
    <w:p w14:paraId="01136A81" w14:textId="77777777" w:rsidR="00447BD5" w:rsidRPr="00453693" w:rsidRDefault="00447BD5" w:rsidP="00447BD5">
      <w:pPr>
        <w:pStyle w:val="NormalBold"/>
      </w:pPr>
      <w:r w:rsidRPr="00453693">
        <w:rPr>
          <w:rStyle w:val="HideTWBExt"/>
          <w:b w:val="0"/>
        </w:rPr>
        <w:t>&lt;RepeatBlock-By&gt;&lt;Members&gt;</w:t>
      </w:r>
      <w:r w:rsidRPr="00453693">
        <w:t>Rasa Juknevičienė</w:t>
      </w:r>
      <w:r w:rsidRPr="00453693">
        <w:rPr>
          <w:rStyle w:val="HideTWBExt"/>
          <w:b w:val="0"/>
        </w:rPr>
        <w:t>&lt;/Members&gt;</w:t>
      </w:r>
    </w:p>
    <w:p w14:paraId="60E99773" w14:textId="77777777" w:rsidR="00447BD5" w:rsidRPr="00453693" w:rsidRDefault="00447BD5" w:rsidP="00447BD5">
      <w:pPr>
        <w:pStyle w:val="NormalBold"/>
      </w:pPr>
      <w:r w:rsidRPr="00453693">
        <w:rPr>
          <w:rStyle w:val="HideTWBExt"/>
          <w:b w:val="0"/>
        </w:rPr>
        <w:t>&lt;/RepeatBlock-By&gt;</w:t>
      </w:r>
    </w:p>
    <w:p w14:paraId="7C6406A5"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245FD484" w14:textId="77777777" w:rsidR="00447BD5" w:rsidRPr="00453693" w:rsidRDefault="00447BD5" w:rsidP="00447BD5">
      <w:pPr>
        <w:pStyle w:val="NormalBold"/>
      </w:pPr>
      <w:r w:rsidRPr="00453693">
        <w:rPr>
          <w:rStyle w:val="HideTWBExt"/>
        </w:rPr>
        <w:t>&lt;Article&gt;</w:t>
      </w:r>
      <w:r w:rsidRPr="00453693">
        <w:t>Artikel 46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4412A371" w14:textId="77777777" w:rsidTr="003738E9">
        <w:trPr>
          <w:trHeight w:hRule="exact" w:val="240"/>
          <w:jc w:val="center"/>
        </w:trPr>
        <w:tc>
          <w:tcPr>
            <w:tcW w:w="9752" w:type="dxa"/>
            <w:gridSpan w:val="2"/>
            <w:tcBorders>
              <w:top w:val="nil"/>
              <w:left w:val="nil"/>
              <w:bottom w:val="nil"/>
              <w:right w:val="nil"/>
            </w:tcBorders>
          </w:tcPr>
          <w:p w14:paraId="0B688713" w14:textId="77777777" w:rsidR="00447BD5" w:rsidRPr="00453693" w:rsidRDefault="00447BD5" w:rsidP="003738E9"/>
        </w:tc>
      </w:tr>
      <w:tr w:rsidR="00447BD5" w:rsidRPr="00453693" w14:paraId="14BF6925" w14:textId="77777777" w:rsidTr="003738E9">
        <w:trPr>
          <w:trHeight w:val="240"/>
          <w:jc w:val="center"/>
        </w:trPr>
        <w:tc>
          <w:tcPr>
            <w:tcW w:w="4876" w:type="dxa"/>
            <w:tcBorders>
              <w:top w:val="nil"/>
              <w:left w:val="nil"/>
              <w:bottom w:val="nil"/>
              <w:right w:val="nil"/>
            </w:tcBorders>
          </w:tcPr>
          <w:p w14:paraId="1A150117"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32D79D6F" w14:textId="77777777" w:rsidR="00447BD5" w:rsidRPr="00453693" w:rsidRDefault="00447BD5" w:rsidP="003738E9">
            <w:pPr>
              <w:pStyle w:val="AmColumnHeading"/>
            </w:pPr>
            <w:r w:rsidRPr="00453693">
              <w:t>Ändringsförslag</w:t>
            </w:r>
          </w:p>
        </w:tc>
      </w:tr>
      <w:tr w:rsidR="00447BD5" w:rsidRPr="00453693" w14:paraId="46147996" w14:textId="77777777" w:rsidTr="003738E9">
        <w:trPr>
          <w:jc w:val="center"/>
        </w:trPr>
        <w:tc>
          <w:tcPr>
            <w:tcW w:w="4876" w:type="dxa"/>
            <w:tcBorders>
              <w:top w:val="nil"/>
              <w:left w:val="nil"/>
              <w:bottom w:val="nil"/>
              <w:right w:val="nil"/>
            </w:tcBorders>
          </w:tcPr>
          <w:p w14:paraId="0E315E4D" w14:textId="77777777" w:rsidR="00447BD5" w:rsidRPr="00453693" w:rsidRDefault="00447BD5" w:rsidP="003738E9">
            <w:pPr>
              <w:pStyle w:val="Normal6a"/>
            </w:pPr>
            <w:r w:rsidRPr="00453693">
              <w:t>1.</w:t>
            </w:r>
            <w:r w:rsidRPr="00453693">
              <w:tab/>
              <w:t xml:space="preserve">Medlemsstaterna ska </w:t>
            </w:r>
            <w:r w:rsidRPr="00453693">
              <w:rPr>
                <w:b/>
                <w:i/>
              </w:rPr>
              <w:t>inrätta strukturer för</w:t>
            </w:r>
            <w:r w:rsidRPr="00453693">
              <w:t xml:space="preserve"> rådgivning om återvändande och återanpassning för att ge tredjelandsmedborgare information och vägledning om alternativ för återvändande och återanpassning, inbegripet de program som avses i punkt 3, så tidigt som möjligt i återvändandeprocessen. Rådgivning om återvändande och återanpassning kan kombineras med annan rådgivning i samband med andra migrationsförfaranden i medlemsstaten.</w:t>
            </w:r>
          </w:p>
        </w:tc>
        <w:tc>
          <w:tcPr>
            <w:tcW w:w="4876" w:type="dxa"/>
            <w:tcBorders>
              <w:top w:val="nil"/>
              <w:left w:val="nil"/>
              <w:bottom w:val="nil"/>
              <w:right w:val="nil"/>
            </w:tcBorders>
          </w:tcPr>
          <w:p w14:paraId="16FB69BF" w14:textId="77777777" w:rsidR="00447BD5" w:rsidRPr="00453693" w:rsidRDefault="00447BD5" w:rsidP="003738E9">
            <w:pPr>
              <w:pStyle w:val="Normal6a"/>
            </w:pPr>
            <w:r w:rsidRPr="00453693">
              <w:t>1.</w:t>
            </w:r>
            <w:r w:rsidRPr="00453693">
              <w:tab/>
              <w:t xml:space="preserve">Medlemsstaterna ska </w:t>
            </w:r>
            <w:r w:rsidRPr="00453693">
              <w:rPr>
                <w:b/>
                <w:i/>
              </w:rPr>
              <w:t>säkerställa tillgång till</w:t>
            </w:r>
            <w:r w:rsidRPr="00453693">
              <w:t xml:space="preserve"> rådgivning om återvändande och återanpassning för att</w:t>
            </w:r>
            <w:r w:rsidRPr="00453693">
              <w:rPr>
                <w:b/>
                <w:i/>
              </w:rPr>
              <w:t>, i förekommande fall,</w:t>
            </w:r>
            <w:r w:rsidRPr="00453693">
              <w:t xml:space="preserve"> ge tredjelandsmedborgare information och vägledning om alternativ för återvändande och återanpassning, inbegripet de program som avses i punkt 3, så tidigt som möjligt i återvändandeprocessen. Rådgivning om återvändande och återanpassning kan kombineras med annan rådgivning i samband med andra migrationsförfaranden i medlemsstaten.</w:t>
            </w:r>
          </w:p>
        </w:tc>
      </w:tr>
    </w:tbl>
    <w:p w14:paraId="1A8947FC"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F9B55E2" w14:textId="77777777" w:rsidR="00447BD5" w:rsidRPr="00453693" w:rsidRDefault="00447BD5" w:rsidP="00447BD5">
      <w:r w:rsidRPr="00453693">
        <w:rPr>
          <w:rStyle w:val="HideTWBExt"/>
        </w:rPr>
        <w:t>&lt;/Amend&gt;</w:t>
      </w:r>
    </w:p>
    <w:p w14:paraId="263B9423"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2322</w:t>
      </w:r>
      <w:r w:rsidRPr="00453693">
        <w:rPr>
          <w:rStyle w:val="HideTWBExt"/>
        </w:rPr>
        <w:t>&lt;/NumAm&gt;</w:t>
      </w:r>
    </w:p>
    <w:p w14:paraId="56AED057" w14:textId="77777777" w:rsidR="00447BD5" w:rsidRPr="00453693" w:rsidRDefault="00447BD5" w:rsidP="00447BD5">
      <w:pPr>
        <w:pStyle w:val="NormalBold"/>
      </w:pPr>
      <w:r w:rsidRPr="00453693">
        <w:rPr>
          <w:rStyle w:val="HideTWBExt"/>
          <w:b w:val="0"/>
        </w:rPr>
        <w:t>&lt;RepeatBlock-By&gt;&lt;Members&gt;</w:t>
      </w:r>
      <w:r w:rsidRPr="00453693">
        <w:t>Nadine Morano</w:t>
      </w:r>
      <w:r w:rsidRPr="00453693">
        <w:rPr>
          <w:rStyle w:val="HideTWBExt"/>
          <w:b w:val="0"/>
        </w:rPr>
        <w:t>&lt;/Members&gt;</w:t>
      </w:r>
    </w:p>
    <w:p w14:paraId="0B7B85D8" w14:textId="77777777" w:rsidR="00447BD5" w:rsidRPr="00453693" w:rsidRDefault="00447BD5" w:rsidP="00447BD5">
      <w:pPr>
        <w:pStyle w:val="NormalBold"/>
      </w:pPr>
      <w:r w:rsidRPr="00453693">
        <w:rPr>
          <w:rStyle w:val="HideTWBExt"/>
          <w:b w:val="0"/>
        </w:rPr>
        <w:t>&lt;/RepeatBlock-By&gt;</w:t>
      </w:r>
    </w:p>
    <w:p w14:paraId="1CCA5E60"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1A93577A" w14:textId="77777777" w:rsidR="00447BD5" w:rsidRPr="00453693" w:rsidRDefault="00447BD5" w:rsidP="00447BD5">
      <w:pPr>
        <w:pStyle w:val="NormalBold"/>
      </w:pPr>
      <w:r w:rsidRPr="00453693">
        <w:rPr>
          <w:rStyle w:val="HideTWBExt"/>
        </w:rPr>
        <w:t>&lt;Article&gt;</w:t>
      </w:r>
      <w:r w:rsidRPr="00453693">
        <w:t>Artikel 46 – punkt 1</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FB51DF6" w14:textId="77777777" w:rsidTr="003738E9">
        <w:trPr>
          <w:trHeight w:hRule="exact" w:val="240"/>
          <w:jc w:val="center"/>
        </w:trPr>
        <w:tc>
          <w:tcPr>
            <w:tcW w:w="9752" w:type="dxa"/>
            <w:gridSpan w:val="2"/>
            <w:tcBorders>
              <w:top w:val="nil"/>
              <w:left w:val="nil"/>
              <w:bottom w:val="nil"/>
              <w:right w:val="nil"/>
            </w:tcBorders>
          </w:tcPr>
          <w:p w14:paraId="218FAB8E" w14:textId="77777777" w:rsidR="00447BD5" w:rsidRPr="00453693" w:rsidRDefault="00447BD5" w:rsidP="003738E9"/>
        </w:tc>
      </w:tr>
      <w:tr w:rsidR="00447BD5" w:rsidRPr="00453693" w14:paraId="57C38875" w14:textId="77777777" w:rsidTr="003738E9">
        <w:trPr>
          <w:trHeight w:val="240"/>
          <w:jc w:val="center"/>
        </w:trPr>
        <w:tc>
          <w:tcPr>
            <w:tcW w:w="4876" w:type="dxa"/>
            <w:tcBorders>
              <w:top w:val="nil"/>
              <w:left w:val="nil"/>
              <w:bottom w:val="nil"/>
              <w:right w:val="nil"/>
            </w:tcBorders>
          </w:tcPr>
          <w:p w14:paraId="024B22C3"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178155C1" w14:textId="77777777" w:rsidR="00447BD5" w:rsidRPr="00453693" w:rsidRDefault="00447BD5" w:rsidP="003738E9">
            <w:pPr>
              <w:pStyle w:val="AmColumnHeading"/>
            </w:pPr>
            <w:r w:rsidRPr="00453693">
              <w:t>Ändringsförslag</w:t>
            </w:r>
          </w:p>
        </w:tc>
      </w:tr>
      <w:tr w:rsidR="00447BD5" w:rsidRPr="00453693" w14:paraId="72A79845" w14:textId="77777777" w:rsidTr="003738E9">
        <w:trPr>
          <w:jc w:val="center"/>
        </w:trPr>
        <w:tc>
          <w:tcPr>
            <w:tcW w:w="4876" w:type="dxa"/>
            <w:tcBorders>
              <w:top w:val="nil"/>
              <w:left w:val="nil"/>
              <w:bottom w:val="nil"/>
              <w:right w:val="nil"/>
            </w:tcBorders>
          </w:tcPr>
          <w:p w14:paraId="0356DBF5" w14:textId="77777777" w:rsidR="00447BD5" w:rsidRPr="00453693" w:rsidRDefault="00447BD5" w:rsidP="003738E9">
            <w:pPr>
              <w:pStyle w:val="Normal6a"/>
            </w:pPr>
            <w:r w:rsidRPr="00453693">
              <w:t>1.</w:t>
            </w:r>
            <w:r w:rsidRPr="00453693">
              <w:tab/>
              <w:t xml:space="preserve">Medlemsstaterna </w:t>
            </w:r>
            <w:r w:rsidRPr="00453693">
              <w:rPr>
                <w:b/>
                <w:i/>
              </w:rPr>
              <w:t>ska</w:t>
            </w:r>
            <w:r w:rsidRPr="00453693">
              <w:t xml:space="preserve"> inrätta strukturer för rådgivning om återvändande och återanpassning för att ge tredjelandsmedborgare information och vägledning om alternativ för återvändande och återanpassning, inbegripet de program som avses i punkt 3, så tidigt som möjligt i återvändandeprocessen. Rådgivning om återvändande och återanpassning kan kombineras med annan rådgivning i samband med andra migrationsförfaranden i medlemsstaten.</w:t>
            </w:r>
          </w:p>
        </w:tc>
        <w:tc>
          <w:tcPr>
            <w:tcW w:w="4876" w:type="dxa"/>
            <w:tcBorders>
              <w:top w:val="nil"/>
              <w:left w:val="nil"/>
              <w:bottom w:val="nil"/>
              <w:right w:val="nil"/>
            </w:tcBorders>
          </w:tcPr>
          <w:p w14:paraId="3640E540" w14:textId="77777777" w:rsidR="00447BD5" w:rsidRPr="00453693" w:rsidRDefault="00447BD5" w:rsidP="003738E9">
            <w:pPr>
              <w:pStyle w:val="Normal6a"/>
            </w:pPr>
            <w:r w:rsidRPr="00453693">
              <w:t>1.</w:t>
            </w:r>
            <w:r w:rsidRPr="00453693">
              <w:tab/>
              <w:t xml:space="preserve">Medlemsstaterna </w:t>
            </w:r>
            <w:r w:rsidRPr="00453693">
              <w:rPr>
                <w:b/>
                <w:i/>
              </w:rPr>
              <w:t>får</w:t>
            </w:r>
            <w:r w:rsidRPr="00453693">
              <w:t xml:space="preserve"> inrätta strukturer för rådgivning om återvändande och återanpassning för att ge tredjelandsmedborgare information och vägledning om alternativ för återvändande och återanpassning, inbegripet de program som avses i punkt 3, så tidigt som möjligt i återvändandeprocessen. Rådgivning om återvändande och återanpassning kan kombineras med annan rådgivning i samband med andra migrationsförfaranden i medlemsstaten.</w:t>
            </w:r>
          </w:p>
        </w:tc>
      </w:tr>
    </w:tbl>
    <w:p w14:paraId="22898EF9"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{FR}</w:t>
      </w:r>
      <w:r w:rsidRPr="00453693">
        <w:t>fr</w:t>
      </w:r>
      <w:r w:rsidRPr="00453693">
        <w:rPr>
          <w:rStyle w:val="HideTWBExt"/>
        </w:rPr>
        <w:t>&lt;/Original&gt;</w:t>
      </w:r>
    </w:p>
    <w:p w14:paraId="123E9C55" w14:textId="77777777" w:rsidR="00447BD5" w:rsidRPr="00453693" w:rsidRDefault="00447BD5" w:rsidP="00447BD5">
      <w:r w:rsidRPr="00453693">
        <w:rPr>
          <w:rStyle w:val="HideTWBExt"/>
        </w:rPr>
        <w:t>&lt;/Amend&gt;</w:t>
      </w:r>
    </w:p>
    <w:p w14:paraId="36BD4192"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2323</w:t>
      </w:r>
      <w:r w:rsidRPr="00453693">
        <w:rPr>
          <w:rStyle w:val="HideTWBExt"/>
        </w:rPr>
        <w:t>&lt;/NumAm&gt;</w:t>
      </w:r>
    </w:p>
    <w:p w14:paraId="158961C6"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52789357" w14:textId="77777777" w:rsidR="00447BD5" w:rsidRPr="00453693" w:rsidRDefault="00447BD5" w:rsidP="00447BD5">
      <w:pPr>
        <w:pStyle w:val="NormalBold"/>
      </w:pPr>
      <w:r w:rsidRPr="00453693">
        <w:rPr>
          <w:rStyle w:val="HideTWBExt"/>
          <w:b w:val="0"/>
        </w:rPr>
        <w:t>&lt;/RepeatBlock-By&gt;</w:t>
      </w:r>
    </w:p>
    <w:p w14:paraId="76B94319"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3C5015C3" w14:textId="77777777" w:rsidR="00447BD5" w:rsidRPr="00453693" w:rsidRDefault="00447BD5" w:rsidP="00447BD5">
      <w:pPr>
        <w:pStyle w:val="NormalBold"/>
      </w:pPr>
      <w:r w:rsidRPr="00453693">
        <w:rPr>
          <w:rStyle w:val="HideTWBExt"/>
        </w:rPr>
        <w:t>&lt;Article&gt;</w:t>
      </w:r>
      <w:r w:rsidRPr="00453693">
        <w:t>Artikel 46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5AB40BF4" w14:textId="77777777" w:rsidTr="003738E9">
        <w:trPr>
          <w:trHeight w:hRule="exact" w:val="240"/>
          <w:jc w:val="center"/>
        </w:trPr>
        <w:tc>
          <w:tcPr>
            <w:tcW w:w="9752" w:type="dxa"/>
            <w:gridSpan w:val="2"/>
            <w:tcBorders>
              <w:top w:val="nil"/>
              <w:left w:val="nil"/>
              <w:bottom w:val="nil"/>
              <w:right w:val="nil"/>
            </w:tcBorders>
          </w:tcPr>
          <w:p w14:paraId="675FA118" w14:textId="77777777" w:rsidR="00447BD5" w:rsidRPr="00453693" w:rsidRDefault="00447BD5" w:rsidP="003738E9"/>
        </w:tc>
      </w:tr>
      <w:tr w:rsidR="00447BD5" w:rsidRPr="00453693" w14:paraId="37B05E3E" w14:textId="77777777" w:rsidTr="003738E9">
        <w:trPr>
          <w:trHeight w:val="240"/>
          <w:jc w:val="center"/>
        </w:trPr>
        <w:tc>
          <w:tcPr>
            <w:tcW w:w="4876" w:type="dxa"/>
            <w:tcBorders>
              <w:top w:val="nil"/>
              <w:left w:val="nil"/>
              <w:bottom w:val="nil"/>
              <w:right w:val="nil"/>
            </w:tcBorders>
          </w:tcPr>
          <w:p w14:paraId="483B819B"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2DE7FBB7" w14:textId="77777777" w:rsidR="00447BD5" w:rsidRPr="00453693" w:rsidRDefault="00447BD5" w:rsidP="003738E9">
            <w:pPr>
              <w:pStyle w:val="AmColumnHeading"/>
            </w:pPr>
            <w:r w:rsidRPr="00453693">
              <w:t>Ändringsförslag</w:t>
            </w:r>
          </w:p>
        </w:tc>
      </w:tr>
      <w:tr w:rsidR="00447BD5" w:rsidRPr="00453693" w14:paraId="5B0D17C0" w14:textId="77777777" w:rsidTr="003738E9">
        <w:trPr>
          <w:jc w:val="center"/>
        </w:trPr>
        <w:tc>
          <w:tcPr>
            <w:tcW w:w="4876" w:type="dxa"/>
            <w:tcBorders>
              <w:top w:val="nil"/>
              <w:left w:val="nil"/>
              <w:bottom w:val="nil"/>
              <w:right w:val="nil"/>
            </w:tcBorders>
          </w:tcPr>
          <w:p w14:paraId="041C444C" w14:textId="77777777" w:rsidR="00447BD5" w:rsidRPr="00453693" w:rsidRDefault="00447BD5" w:rsidP="003738E9">
            <w:pPr>
              <w:pStyle w:val="Normal6a"/>
            </w:pPr>
            <w:r w:rsidRPr="00453693">
              <w:rPr>
                <w:b/>
                <w:i/>
              </w:rPr>
              <w:t>2.</w:t>
            </w:r>
            <w:r w:rsidRPr="00453693">
              <w:tab/>
            </w:r>
            <w:r w:rsidRPr="00453693">
              <w:rPr>
                <w:b/>
                <w:i/>
              </w:rPr>
              <w:t>Medlemsstaterna ska säkerställa att information om återvändande och återanpassning också tillhandahålls innan beslutet om återvändande utfärdas, särskilt när artikel 37 i förordning (EU) 2024/1348 är tillämplig.</w:t>
            </w:r>
          </w:p>
        </w:tc>
        <w:tc>
          <w:tcPr>
            <w:tcW w:w="4876" w:type="dxa"/>
            <w:tcBorders>
              <w:top w:val="nil"/>
              <w:left w:val="nil"/>
              <w:bottom w:val="nil"/>
              <w:right w:val="nil"/>
            </w:tcBorders>
          </w:tcPr>
          <w:p w14:paraId="4B74CDEF" w14:textId="77777777" w:rsidR="00447BD5" w:rsidRPr="00453693" w:rsidRDefault="00447BD5" w:rsidP="003738E9">
            <w:pPr>
              <w:pStyle w:val="Normal6a"/>
            </w:pPr>
            <w:r w:rsidRPr="00453693">
              <w:rPr>
                <w:b/>
                <w:i/>
              </w:rPr>
              <w:t>utgår</w:t>
            </w:r>
          </w:p>
        </w:tc>
      </w:tr>
    </w:tbl>
    <w:p w14:paraId="2054F6FF"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6944ABB" w14:textId="77777777" w:rsidR="00447BD5" w:rsidRPr="00453693" w:rsidRDefault="00447BD5" w:rsidP="00447BD5">
      <w:r w:rsidRPr="00453693">
        <w:rPr>
          <w:rStyle w:val="HideTWBExt"/>
        </w:rPr>
        <w:t>&lt;/Amend&gt;</w:t>
      </w:r>
    </w:p>
    <w:p w14:paraId="665EC021"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2324</w:t>
      </w:r>
      <w:r w:rsidRPr="00453693">
        <w:rPr>
          <w:rStyle w:val="HideTWBExt"/>
        </w:rPr>
        <w:t>&lt;/NumAm&gt;</w:t>
      </w:r>
    </w:p>
    <w:p w14:paraId="5BFDA5AD" w14:textId="77777777" w:rsidR="00447BD5" w:rsidRPr="00453693" w:rsidRDefault="00447BD5" w:rsidP="00447BD5">
      <w:pPr>
        <w:pStyle w:val="NormalBold"/>
      </w:pPr>
      <w:r w:rsidRPr="00453693">
        <w:rPr>
          <w:rStyle w:val="HideTWBExt"/>
          <w:b w:val="0"/>
        </w:rPr>
        <w:t>&lt;RepeatBlock-By&gt;&lt;Members&gt;</w:t>
      </w:r>
      <w:r w:rsidRPr="00453693">
        <w:t>Mary Khan</w:t>
      </w:r>
      <w:r w:rsidRPr="00453693">
        <w:rPr>
          <w:rStyle w:val="HideTWBExt"/>
          <w:b w:val="0"/>
        </w:rPr>
        <w:t>&lt;/Members&gt;</w:t>
      </w:r>
    </w:p>
    <w:p w14:paraId="2CC9C912" w14:textId="77777777" w:rsidR="00447BD5" w:rsidRPr="00453693" w:rsidRDefault="00447BD5" w:rsidP="00447BD5">
      <w:pPr>
        <w:pStyle w:val="NormalBold"/>
      </w:pPr>
      <w:r w:rsidRPr="00453693">
        <w:rPr>
          <w:rStyle w:val="HideTWBExt"/>
          <w:b w:val="0"/>
        </w:rPr>
        <w:t>&lt;/RepeatBlock-By&gt;</w:t>
      </w:r>
    </w:p>
    <w:p w14:paraId="54338E9B"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8F2ACB2" w14:textId="77777777" w:rsidR="00447BD5" w:rsidRPr="00453693" w:rsidRDefault="00447BD5" w:rsidP="00447BD5">
      <w:pPr>
        <w:pStyle w:val="NormalBold"/>
      </w:pPr>
      <w:r w:rsidRPr="00453693">
        <w:rPr>
          <w:rStyle w:val="HideTWBExt"/>
        </w:rPr>
        <w:t>&lt;Article&gt;</w:t>
      </w:r>
      <w:r w:rsidRPr="00453693">
        <w:t>Artikel 46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29AE42FE" w14:textId="77777777" w:rsidTr="003738E9">
        <w:trPr>
          <w:trHeight w:hRule="exact" w:val="240"/>
          <w:jc w:val="center"/>
        </w:trPr>
        <w:tc>
          <w:tcPr>
            <w:tcW w:w="9752" w:type="dxa"/>
            <w:gridSpan w:val="2"/>
            <w:tcBorders>
              <w:top w:val="nil"/>
              <w:left w:val="nil"/>
              <w:bottom w:val="nil"/>
              <w:right w:val="nil"/>
            </w:tcBorders>
          </w:tcPr>
          <w:p w14:paraId="70D80114" w14:textId="77777777" w:rsidR="00447BD5" w:rsidRPr="00453693" w:rsidRDefault="00447BD5" w:rsidP="003738E9"/>
        </w:tc>
      </w:tr>
      <w:tr w:rsidR="00447BD5" w:rsidRPr="00453693" w14:paraId="42A6AEE5" w14:textId="77777777" w:rsidTr="003738E9">
        <w:trPr>
          <w:trHeight w:val="240"/>
          <w:jc w:val="center"/>
        </w:trPr>
        <w:tc>
          <w:tcPr>
            <w:tcW w:w="4876" w:type="dxa"/>
            <w:tcBorders>
              <w:top w:val="nil"/>
              <w:left w:val="nil"/>
              <w:bottom w:val="nil"/>
              <w:right w:val="nil"/>
            </w:tcBorders>
          </w:tcPr>
          <w:p w14:paraId="1D4CE550"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2A05FC24" w14:textId="77777777" w:rsidR="00447BD5" w:rsidRPr="00453693" w:rsidRDefault="00447BD5" w:rsidP="003738E9">
            <w:pPr>
              <w:pStyle w:val="AmColumnHeading"/>
            </w:pPr>
            <w:r w:rsidRPr="00453693">
              <w:t>Ändringsförslag</w:t>
            </w:r>
          </w:p>
        </w:tc>
      </w:tr>
      <w:tr w:rsidR="00447BD5" w:rsidRPr="00453693" w14:paraId="642A9E5A" w14:textId="77777777" w:rsidTr="003738E9">
        <w:trPr>
          <w:jc w:val="center"/>
        </w:trPr>
        <w:tc>
          <w:tcPr>
            <w:tcW w:w="4876" w:type="dxa"/>
            <w:tcBorders>
              <w:top w:val="nil"/>
              <w:left w:val="nil"/>
              <w:bottom w:val="nil"/>
              <w:right w:val="nil"/>
            </w:tcBorders>
          </w:tcPr>
          <w:p w14:paraId="0F905B6A" w14:textId="77777777" w:rsidR="00447BD5" w:rsidRPr="00453693" w:rsidRDefault="00447BD5" w:rsidP="003738E9">
            <w:pPr>
              <w:pStyle w:val="Normal6a"/>
            </w:pPr>
            <w:r w:rsidRPr="00453693">
              <w:rPr>
                <w:b/>
                <w:i/>
              </w:rPr>
              <w:t>2.</w:t>
            </w:r>
            <w:r w:rsidRPr="00453693">
              <w:tab/>
            </w:r>
            <w:r w:rsidRPr="00453693">
              <w:rPr>
                <w:b/>
                <w:i/>
              </w:rPr>
              <w:t>Medlemsstaterna ska säkerställa att information om återvändande och återanpassning också tillhandahålls innan beslutet om återvändande utfärdas, särskilt när artikel 37 i förordning (EU) 2024/1348 är tillämplig.</w:t>
            </w:r>
          </w:p>
        </w:tc>
        <w:tc>
          <w:tcPr>
            <w:tcW w:w="4876" w:type="dxa"/>
            <w:tcBorders>
              <w:top w:val="nil"/>
              <w:left w:val="nil"/>
              <w:bottom w:val="nil"/>
              <w:right w:val="nil"/>
            </w:tcBorders>
          </w:tcPr>
          <w:p w14:paraId="300FAB47" w14:textId="77777777" w:rsidR="00447BD5" w:rsidRPr="00453693" w:rsidRDefault="00447BD5" w:rsidP="003738E9">
            <w:pPr>
              <w:pStyle w:val="Normal6a"/>
            </w:pPr>
            <w:r w:rsidRPr="00453693">
              <w:rPr>
                <w:b/>
                <w:i/>
              </w:rPr>
              <w:t>utgår</w:t>
            </w:r>
          </w:p>
        </w:tc>
      </w:tr>
    </w:tbl>
    <w:p w14:paraId="5209E18C"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01EA58E" w14:textId="77777777" w:rsidR="00447BD5" w:rsidRPr="00453693" w:rsidRDefault="00447BD5" w:rsidP="00447BD5">
      <w:r w:rsidRPr="00453693">
        <w:rPr>
          <w:rStyle w:val="HideTWBExt"/>
        </w:rPr>
        <w:t>&lt;/Amend&gt;</w:t>
      </w:r>
    </w:p>
    <w:p w14:paraId="0DC28C7B"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2325</w:t>
      </w:r>
      <w:r w:rsidRPr="00453693">
        <w:rPr>
          <w:rStyle w:val="HideTWBExt"/>
        </w:rPr>
        <w:t>&lt;/NumAm&gt;</w:t>
      </w:r>
    </w:p>
    <w:p w14:paraId="7B93F04B"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7576747D" w14:textId="77777777" w:rsidR="00447BD5" w:rsidRPr="00453693" w:rsidRDefault="00447BD5" w:rsidP="00447BD5">
      <w:pPr>
        <w:pStyle w:val="NormalBold"/>
      </w:pPr>
      <w:r w:rsidRPr="00453693">
        <w:rPr>
          <w:rStyle w:val="HideTWBExt"/>
          <w:b w:val="0"/>
        </w:rPr>
        <w:t>&lt;/RepeatBlock-By&gt;</w:t>
      </w:r>
    </w:p>
    <w:p w14:paraId="5C5FDA5E"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644924D5" w14:textId="77777777" w:rsidR="00447BD5" w:rsidRPr="00453693" w:rsidRDefault="00447BD5" w:rsidP="00447BD5">
      <w:pPr>
        <w:pStyle w:val="NormalBold"/>
      </w:pPr>
      <w:r w:rsidRPr="00453693">
        <w:rPr>
          <w:rStyle w:val="HideTWBExt"/>
        </w:rPr>
        <w:t>&lt;Article&gt;</w:t>
      </w:r>
      <w:r w:rsidRPr="00453693">
        <w:t>Artikel 46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3C8EBD5D" w14:textId="77777777" w:rsidTr="003738E9">
        <w:trPr>
          <w:trHeight w:hRule="exact" w:val="240"/>
          <w:jc w:val="center"/>
        </w:trPr>
        <w:tc>
          <w:tcPr>
            <w:tcW w:w="9752" w:type="dxa"/>
            <w:gridSpan w:val="2"/>
            <w:tcBorders>
              <w:top w:val="nil"/>
              <w:left w:val="nil"/>
              <w:bottom w:val="nil"/>
              <w:right w:val="nil"/>
            </w:tcBorders>
          </w:tcPr>
          <w:p w14:paraId="6516F3AA" w14:textId="77777777" w:rsidR="00447BD5" w:rsidRPr="00453693" w:rsidRDefault="00447BD5" w:rsidP="003738E9"/>
        </w:tc>
      </w:tr>
      <w:tr w:rsidR="00447BD5" w:rsidRPr="00453693" w14:paraId="002A26AD" w14:textId="77777777" w:rsidTr="003738E9">
        <w:trPr>
          <w:trHeight w:val="240"/>
          <w:jc w:val="center"/>
        </w:trPr>
        <w:tc>
          <w:tcPr>
            <w:tcW w:w="4876" w:type="dxa"/>
            <w:tcBorders>
              <w:top w:val="nil"/>
              <w:left w:val="nil"/>
              <w:bottom w:val="nil"/>
              <w:right w:val="nil"/>
            </w:tcBorders>
          </w:tcPr>
          <w:p w14:paraId="4B03753F"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5EB5D145" w14:textId="77777777" w:rsidR="00447BD5" w:rsidRPr="00453693" w:rsidRDefault="00447BD5" w:rsidP="003738E9">
            <w:pPr>
              <w:pStyle w:val="AmColumnHeading"/>
            </w:pPr>
            <w:r w:rsidRPr="00453693">
              <w:t>Ändringsförslag</w:t>
            </w:r>
          </w:p>
        </w:tc>
      </w:tr>
      <w:tr w:rsidR="00447BD5" w:rsidRPr="00453693" w14:paraId="4675C73E" w14:textId="77777777" w:rsidTr="003738E9">
        <w:trPr>
          <w:jc w:val="center"/>
        </w:trPr>
        <w:tc>
          <w:tcPr>
            <w:tcW w:w="4876" w:type="dxa"/>
            <w:tcBorders>
              <w:top w:val="nil"/>
              <w:left w:val="nil"/>
              <w:bottom w:val="nil"/>
              <w:right w:val="nil"/>
            </w:tcBorders>
          </w:tcPr>
          <w:p w14:paraId="6C1A6FD2" w14:textId="77777777" w:rsidR="00447BD5" w:rsidRPr="00453693" w:rsidRDefault="00447BD5" w:rsidP="003738E9">
            <w:pPr>
              <w:pStyle w:val="Normal6a"/>
            </w:pPr>
            <w:r w:rsidRPr="00453693">
              <w:t>2.</w:t>
            </w:r>
            <w:r w:rsidRPr="00453693">
              <w:tab/>
              <w:t xml:space="preserve">Medlemsstaterna </w:t>
            </w:r>
            <w:r w:rsidRPr="00453693">
              <w:rPr>
                <w:b/>
                <w:i/>
              </w:rPr>
              <w:t>ska säkerställa att</w:t>
            </w:r>
            <w:r w:rsidRPr="00453693">
              <w:t xml:space="preserve"> information om återvändande och återanpassning </w:t>
            </w:r>
            <w:r w:rsidRPr="00453693">
              <w:rPr>
                <w:b/>
                <w:i/>
              </w:rPr>
              <w:t>också tillhandahålls</w:t>
            </w:r>
            <w:r w:rsidRPr="00453693">
              <w:t xml:space="preserve"> innan beslutet om återvändande utfärdas</w:t>
            </w:r>
            <w:r w:rsidRPr="00453693">
              <w:rPr>
                <w:b/>
                <w:i/>
              </w:rPr>
              <w:t>, särskilt när artikel 37 i förordning (EU) 2024/1348 är tillämplig</w:t>
            </w:r>
            <w:r w:rsidRPr="00453693">
              <w:t>.</w:t>
            </w:r>
          </w:p>
        </w:tc>
        <w:tc>
          <w:tcPr>
            <w:tcW w:w="4876" w:type="dxa"/>
            <w:tcBorders>
              <w:top w:val="nil"/>
              <w:left w:val="nil"/>
              <w:bottom w:val="nil"/>
              <w:right w:val="nil"/>
            </w:tcBorders>
          </w:tcPr>
          <w:p w14:paraId="4D40B53D" w14:textId="77777777" w:rsidR="00447BD5" w:rsidRPr="00453693" w:rsidRDefault="00447BD5" w:rsidP="003738E9">
            <w:pPr>
              <w:pStyle w:val="Normal6a"/>
            </w:pPr>
            <w:r w:rsidRPr="00453693">
              <w:t>2.</w:t>
            </w:r>
            <w:r w:rsidRPr="00453693">
              <w:tab/>
              <w:t xml:space="preserve">Medlemsstaterna </w:t>
            </w:r>
            <w:r w:rsidRPr="00453693">
              <w:rPr>
                <w:b/>
                <w:i/>
              </w:rPr>
              <w:t>får tillhandahålla</w:t>
            </w:r>
            <w:r w:rsidRPr="00453693">
              <w:t xml:space="preserve"> information om återvändande och återanpassning innan beslutet om återvändande utfärdas.</w:t>
            </w:r>
          </w:p>
        </w:tc>
      </w:tr>
    </w:tbl>
    <w:p w14:paraId="2F696673"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98C03D8" w14:textId="77777777" w:rsidR="00447BD5" w:rsidRPr="00453693" w:rsidRDefault="00447BD5" w:rsidP="00447BD5">
      <w:r w:rsidRPr="00453693">
        <w:rPr>
          <w:rStyle w:val="HideTWBExt"/>
        </w:rPr>
        <w:t>&lt;/Amend&gt;</w:t>
      </w:r>
    </w:p>
    <w:p w14:paraId="510BAFBF"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2326</w:t>
      </w:r>
      <w:r w:rsidRPr="00453693">
        <w:rPr>
          <w:rStyle w:val="HideTWBExt"/>
        </w:rPr>
        <w:t>&lt;/NumAm&gt;</w:t>
      </w:r>
    </w:p>
    <w:p w14:paraId="48621943" w14:textId="77777777" w:rsidR="00447BD5" w:rsidRPr="00453693" w:rsidRDefault="00447BD5" w:rsidP="00447BD5">
      <w:pPr>
        <w:pStyle w:val="NormalBold"/>
      </w:pPr>
      <w:r w:rsidRPr="00453693">
        <w:rPr>
          <w:rStyle w:val="HideTWBExt"/>
          <w:b w:val="0"/>
        </w:rPr>
        <w:t>&lt;RepeatBlock-By&gt;&lt;Members&gt;</w:t>
      </w:r>
      <w:r w:rsidRPr="00453693">
        <w:t>Maciej Wąsik, Mariusz Kamiński, Jacek Ozdoba, Jadwiga Wiśniewska</w:t>
      </w:r>
      <w:r w:rsidRPr="00453693">
        <w:rPr>
          <w:rStyle w:val="HideTWBExt"/>
          <w:b w:val="0"/>
        </w:rPr>
        <w:t>&lt;/Members&gt;</w:t>
      </w:r>
    </w:p>
    <w:p w14:paraId="7670083D" w14:textId="77777777" w:rsidR="00447BD5" w:rsidRPr="00453693" w:rsidRDefault="00447BD5" w:rsidP="00447BD5">
      <w:pPr>
        <w:pStyle w:val="NormalBold"/>
      </w:pPr>
      <w:r w:rsidRPr="00453693">
        <w:rPr>
          <w:rStyle w:val="HideTWBExt"/>
          <w:b w:val="0"/>
        </w:rPr>
        <w:t>&lt;/RepeatBlock-By&gt;</w:t>
      </w:r>
    </w:p>
    <w:p w14:paraId="42F8F163"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63514C16" w14:textId="77777777" w:rsidR="00447BD5" w:rsidRPr="00453693" w:rsidRDefault="00447BD5" w:rsidP="00447BD5">
      <w:pPr>
        <w:pStyle w:val="NormalBold"/>
      </w:pPr>
      <w:r w:rsidRPr="00453693">
        <w:rPr>
          <w:rStyle w:val="HideTWBExt"/>
        </w:rPr>
        <w:t>&lt;Article&gt;</w:t>
      </w:r>
      <w:r w:rsidRPr="00453693">
        <w:t>Artikel 46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0E4FC251" w14:textId="77777777" w:rsidTr="003738E9">
        <w:trPr>
          <w:trHeight w:hRule="exact" w:val="240"/>
          <w:jc w:val="center"/>
        </w:trPr>
        <w:tc>
          <w:tcPr>
            <w:tcW w:w="9752" w:type="dxa"/>
            <w:gridSpan w:val="2"/>
            <w:tcBorders>
              <w:top w:val="nil"/>
              <w:left w:val="nil"/>
              <w:bottom w:val="nil"/>
              <w:right w:val="nil"/>
            </w:tcBorders>
          </w:tcPr>
          <w:p w14:paraId="40E0E220" w14:textId="77777777" w:rsidR="00447BD5" w:rsidRPr="00453693" w:rsidRDefault="00447BD5" w:rsidP="003738E9"/>
        </w:tc>
      </w:tr>
      <w:tr w:rsidR="00447BD5" w:rsidRPr="00453693" w14:paraId="4BB9D8A1" w14:textId="77777777" w:rsidTr="003738E9">
        <w:trPr>
          <w:trHeight w:val="240"/>
          <w:jc w:val="center"/>
        </w:trPr>
        <w:tc>
          <w:tcPr>
            <w:tcW w:w="4876" w:type="dxa"/>
            <w:tcBorders>
              <w:top w:val="nil"/>
              <w:left w:val="nil"/>
              <w:bottom w:val="nil"/>
              <w:right w:val="nil"/>
            </w:tcBorders>
          </w:tcPr>
          <w:p w14:paraId="24DE44FD"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7E097426" w14:textId="77777777" w:rsidR="00447BD5" w:rsidRPr="00453693" w:rsidRDefault="00447BD5" w:rsidP="003738E9">
            <w:pPr>
              <w:pStyle w:val="AmColumnHeading"/>
            </w:pPr>
            <w:r w:rsidRPr="00453693">
              <w:t>Ändringsförslag</w:t>
            </w:r>
          </w:p>
        </w:tc>
      </w:tr>
      <w:tr w:rsidR="00447BD5" w:rsidRPr="00453693" w14:paraId="4BA1C484" w14:textId="77777777" w:rsidTr="003738E9">
        <w:trPr>
          <w:jc w:val="center"/>
        </w:trPr>
        <w:tc>
          <w:tcPr>
            <w:tcW w:w="4876" w:type="dxa"/>
            <w:tcBorders>
              <w:top w:val="nil"/>
              <w:left w:val="nil"/>
              <w:bottom w:val="nil"/>
              <w:right w:val="nil"/>
            </w:tcBorders>
          </w:tcPr>
          <w:p w14:paraId="33B87806" w14:textId="77777777" w:rsidR="00447BD5" w:rsidRPr="00453693" w:rsidRDefault="00447BD5" w:rsidP="003738E9">
            <w:pPr>
              <w:pStyle w:val="Normal6a"/>
            </w:pPr>
            <w:r w:rsidRPr="00453693">
              <w:t>2.</w:t>
            </w:r>
            <w:r w:rsidRPr="00453693">
              <w:tab/>
              <w:t xml:space="preserve">Medlemsstaterna </w:t>
            </w:r>
            <w:r w:rsidRPr="00453693">
              <w:rPr>
                <w:b/>
                <w:i/>
              </w:rPr>
              <w:t>ska säkerställa att</w:t>
            </w:r>
            <w:r w:rsidRPr="00453693">
              <w:t xml:space="preserve"> information om återvändande och återanpassning </w:t>
            </w:r>
            <w:r w:rsidRPr="00453693">
              <w:rPr>
                <w:b/>
                <w:i/>
              </w:rPr>
              <w:t>också tillhandahålls</w:t>
            </w:r>
            <w:r w:rsidRPr="00453693">
              <w:t xml:space="preserve"> innan beslutet om återvändande utfärdas</w:t>
            </w:r>
            <w:r w:rsidRPr="00453693">
              <w:rPr>
                <w:b/>
                <w:i/>
              </w:rPr>
              <w:t>, särskilt när artikel 37 i förordning (EU) 2024/1348 är tillämplig</w:t>
            </w:r>
            <w:r w:rsidRPr="00453693">
              <w:t>.</w:t>
            </w:r>
          </w:p>
        </w:tc>
        <w:tc>
          <w:tcPr>
            <w:tcW w:w="4876" w:type="dxa"/>
            <w:tcBorders>
              <w:top w:val="nil"/>
              <w:left w:val="nil"/>
              <w:bottom w:val="nil"/>
              <w:right w:val="nil"/>
            </w:tcBorders>
          </w:tcPr>
          <w:p w14:paraId="46E1485C" w14:textId="77777777" w:rsidR="00447BD5" w:rsidRPr="00453693" w:rsidRDefault="00447BD5" w:rsidP="003738E9">
            <w:pPr>
              <w:pStyle w:val="Normal6a"/>
            </w:pPr>
            <w:r w:rsidRPr="00453693">
              <w:t>2.</w:t>
            </w:r>
            <w:r w:rsidRPr="00453693">
              <w:tab/>
              <w:t xml:space="preserve">Medlemsstaterna </w:t>
            </w:r>
            <w:r w:rsidRPr="00453693">
              <w:rPr>
                <w:b/>
                <w:i/>
              </w:rPr>
              <w:t>får tillhandahålla</w:t>
            </w:r>
            <w:r w:rsidRPr="00453693">
              <w:t xml:space="preserve"> information om återvändande och återanpassning innan beslutet om återvändande utfärdas.</w:t>
            </w:r>
          </w:p>
        </w:tc>
      </w:tr>
    </w:tbl>
    <w:p w14:paraId="17FCE6A7"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C296151" w14:textId="77777777" w:rsidR="00447BD5" w:rsidRPr="00453693" w:rsidRDefault="00447BD5" w:rsidP="00447BD5">
      <w:r w:rsidRPr="00453693">
        <w:rPr>
          <w:rStyle w:val="HideTWBExt"/>
        </w:rPr>
        <w:t>&lt;/Amend&gt;</w:t>
      </w:r>
    </w:p>
    <w:p w14:paraId="609FE0DC"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2327</w:t>
      </w:r>
      <w:r w:rsidRPr="00453693">
        <w:rPr>
          <w:rStyle w:val="HideTWBExt"/>
        </w:rPr>
        <w:t>&lt;/NumAm&gt;</w:t>
      </w:r>
    </w:p>
    <w:p w14:paraId="7082368E" w14:textId="77777777" w:rsidR="00447BD5" w:rsidRPr="00453693" w:rsidRDefault="00447BD5" w:rsidP="00447BD5">
      <w:pPr>
        <w:pStyle w:val="NormalBold"/>
      </w:pPr>
      <w:r w:rsidRPr="00453693">
        <w:rPr>
          <w:rStyle w:val="HideTWBExt"/>
          <w:b w:val="0"/>
        </w:rPr>
        <w:t>&lt;RepeatBlock-By&gt;&lt;Members&gt;</w:t>
      </w:r>
      <w:r w:rsidRPr="00453693">
        <w:t>Rasa Juknevičienė</w:t>
      </w:r>
      <w:r w:rsidRPr="00453693">
        <w:rPr>
          <w:rStyle w:val="HideTWBExt"/>
          <w:b w:val="0"/>
        </w:rPr>
        <w:t>&lt;/Members&gt;</w:t>
      </w:r>
    </w:p>
    <w:p w14:paraId="4E73CF3C" w14:textId="77777777" w:rsidR="00447BD5" w:rsidRPr="00453693" w:rsidRDefault="00447BD5" w:rsidP="00447BD5">
      <w:pPr>
        <w:pStyle w:val="NormalBold"/>
      </w:pPr>
      <w:r w:rsidRPr="00453693">
        <w:rPr>
          <w:rStyle w:val="HideTWBExt"/>
          <w:b w:val="0"/>
        </w:rPr>
        <w:t>&lt;/RepeatBlock-By&gt;</w:t>
      </w:r>
    </w:p>
    <w:p w14:paraId="4BE20F22"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3A6B5921" w14:textId="77777777" w:rsidR="00447BD5" w:rsidRPr="00453693" w:rsidRDefault="00447BD5" w:rsidP="00447BD5">
      <w:pPr>
        <w:pStyle w:val="NormalBold"/>
      </w:pPr>
      <w:r w:rsidRPr="00453693">
        <w:rPr>
          <w:rStyle w:val="HideTWBExt"/>
        </w:rPr>
        <w:t>&lt;Article&gt;</w:t>
      </w:r>
      <w:r w:rsidRPr="00453693">
        <w:t>Artikel 46 – punkt 2</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82294F4" w14:textId="77777777" w:rsidTr="003738E9">
        <w:trPr>
          <w:trHeight w:hRule="exact" w:val="240"/>
          <w:jc w:val="center"/>
        </w:trPr>
        <w:tc>
          <w:tcPr>
            <w:tcW w:w="9752" w:type="dxa"/>
            <w:gridSpan w:val="2"/>
            <w:tcBorders>
              <w:top w:val="nil"/>
              <w:left w:val="nil"/>
              <w:bottom w:val="nil"/>
              <w:right w:val="nil"/>
            </w:tcBorders>
          </w:tcPr>
          <w:p w14:paraId="43470F4B" w14:textId="77777777" w:rsidR="00447BD5" w:rsidRPr="00453693" w:rsidRDefault="00447BD5" w:rsidP="003738E9"/>
        </w:tc>
      </w:tr>
      <w:tr w:rsidR="00447BD5" w:rsidRPr="00453693" w14:paraId="01168B70" w14:textId="77777777" w:rsidTr="003738E9">
        <w:trPr>
          <w:trHeight w:val="240"/>
          <w:jc w:val="center"/>
        </w:trPr>
        <w:tc>
          <w:tcPr>
            <w:tcW w:w="4876" w:type="dxa"/>
            <w:tcBorders>
              <w:top w:val="nil"/>
              <w:left w:val="nil"/>
              <w:bottom w:val="nil"/>
              <w:right w:val="nil"/>
            </w:tcBorders>
          </w:tcPr>
          <w:p w14:paraId="01B90CEA"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3331304B" w14:textId="77777777" w:rsidR="00447BD5" w:rsidRPr="00453693" w:rsidRDefault="00447BD5" w:rsidP="003738E9">
            <w:pPr>
              <w:pStyle w:val="AmColumnHeading"/>
            </w:pPr>
            <w:r w:rsidRPr="00453693">
              <w:t>Ändringsförslag</w:t>
            </w:r>
          </w:p>
        </w:tc>
      </w:tr>
      <w:tr w:rsidR="00447BD5" w:rsidRPr="00453693" w14:paraId="520442B0" w14:textId="77777777" w:rsidTr="003738E9">
        <w:trPr>
          <w:jc w:val="center"/>
        </w:trPr>
        <w:tc>
          <w:tcPr>
            <w:tcW w:w="4876" w:type="dxa"/>
            <w:tcBorders>
              <w:top w:val="nil"/>
              <w:left w:val="nil"/>
              <w:bottom w:val="nil"/>
              <w:right w:val="nil"/>
            </w:tcBorders>
          </w:tcPr>
          <w:p w14:paraId="58EFF82A" w14:textId="77777777" w:rsidR="00447BD5" w:rsidRPr="00453693" w:rsidRDefault="00447BD5" w:rsidP="003738E9">
            <w:pPr>
              <w:pStyle w:val="Normal6a"/>
            </w:pPr>
            <w:r w:rsidRPr="00453693">
              <w:t>2.</w:t>
            </w:r>
            <w:r w:rsidRPr="00453693">
              <w:tab/>
              <w:t xml:space="preserve">Medlemsstaterna </w:t>
            </w:r>
            <w:r w:rsidRPr="00453693">
              <w:rPr>
                <w:b/>
                <w:i/>
              </w:rPr>
              <w:t>ska säkerställa att</w:t>
            </w:r>
            <w:r w:rsidRPr="00453693">
              <w:t xml:space="preserve"> information om återvändande och återanpassning </w:t>
            </w:r>
            <w:r w:rsidRPr="00453693">
              <w:rPr>
                <w:b/>
                <w:i/>
              </w:rPr>
              <w:t>också tillhandahålls</w:t>
            </w:r>
            <w:r w:rsidRPr="00453693">
              <w:t xml:space="preserve"> innan beslutet om återvändande utfärdas, särskilt när artikel 37 i förordning (EU) 2024/1348 är tillämplig.</w:t>
            </w:r>
          </w:p>
        </w:tc>
        <w:tc>
          <w:tcPr>
            <w:tcW w:w="4876" w:type="dxa"/>
            <w:tcBorders>
              <w:top w:val="nil"/>
              <w:left w:val="nil"/>
              <w:bottom w:val="nil"/>
              <w:right w:val="nil"/>
            </w:tcBorders>
          </w:tcPr>
          <w:p w14:paraId="0910511C" w14:textId="77777777" w:rsidR="00447BD5" w:rsidRPr="00453693" w:rsidRDefault="00447BD5" w:rsidP="003738E9">
            <w:pPr>
              <w:pStyle w:val="Normal6a"/>
            </w:pPr>
            <w:r w:rsidRPr="00453693">
              <w:t>2.</w:t>
            </w:r>
            <w:r w:rsidRPr="00453693">
              <w:tab/>
              <w:t xml:space="preserve">Medlemsstaterna </w:t>
            </w:r>
            <w:r w:rsidRPr="00453693">
              <w:rPr>
                <w:b/>
                <w:i/>
              </w:rPr>
              <w:t>får tillhandahålla</w:t>
            </w:r>
            <w:r w:rsidRPr="00453693">
              <w:t xml:space="preserve"> information om återvändande och återanpassning innan beslutet om återvändande utfärdas, särskilt när artikel 37 i förordning (EU) 2024/1348 är tillämplig.</w:t>
            </w:r>
          </w:p>
        </w:tc>
      </w:tr>
    </w:tbl>
    <w:p w14:paraId="087F3787"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381E480" w14:textId="77777777" w:rsidR="00447BD5" w:rsidRPr="00453693" w:rsidRDefault="00447BD5" w:rsidP="00447BD5">
      <w:pPr>
        <w:pStyle w:val="AmJustTitle"/>
      </w:pPr>
      <w:r w:rsidRPr="00453693">
        <w:rPr>
          <w:rStyle w:val="HideTWBExt"/>
        </w:rPr>
        <w:t>&lt;TitreJust&gt;</w:t>
      </w:r>
      <w:r w:rsidRPr="00453693">
        <w:t>Motivering</w:t>
      </w:r>
      <w:r w:rsidRPr="00453693">
        <w:rPr>
          <w:rStyle w:val="HideTWBExt"/>
        </w:rPr>
        <w:t>&lt;/TitreJust&gt;</w:t>
      </w:r>
    </w:p>
    <w:p w14:paraId="7927CDA6" w14:textId="77777777" w:rsidR="00447BD5" w:rsidRPr="00453693" w:rsidRDefault="00447BD5" w:rsidP="00447BD5">
      <w:pPr>
        <w:pStyle w:val="AmJustText"/>
      </w:pPr>
      <w:r w:rsidRPr="00453693">
        <w:t>Stöd till återvändande och återanpassning bör inte tillhandahållas som en allmän regel, eftersom tredjelandsmedborgare som vistas irreguljärt i medlemsstaterna är skyldiga att täcka sina egna återvändandekostnader, och stöd bör beviljas endast om de saknar nödvändiga medel. I vissa fall kan dessutom stöd till frivilligt återvändande, och i synnerhet återanpassningsstöd, skapa en pullfaktor för irreguljär migration.</w:t>
      </w:r>
    </w:p>
    <w:p w14:paraId="070960A1" w14:textId="77777777" w:rsidR="00447BD5" w:rsidRPr="00453693" w:rsidRDefault="00447BD5" w:rsidP="00447BD5">
      <w:r w:rsidRPr="00453693">
        <w:rPr>
          <w:rStyle w:val="HideTWBExt"/>
        </w:rPr>
        <w:t>&lt;/Amend&gt;</w:t>
      </w:r>
    </w:p>
    <w:p w14:paraId="2422E902"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2328</w:t>
      </w:r>
      <w:r w:rsidRPr="00453693">
        <w:rPr>
          <w:rStyle w:val="HideTWBExt"/>
        </w:rPr>
        <w:t>&lt;/NumAm&gt;</w:t>
      </w:r>
    </w:p>
    <w:p w14:paraId="6A51BB14" w14:textId="77777777" w:rsidR="00447BD5" w:rsidRPr="00453693" w:rsidRDefault="00447BD5" w:rsidP="00447BD5">
      <w:pPr>
        <w:pStyle w:val="NormalBold"/>
      </w:pPr>
      <w:r w:rsidRPr="00453693">
        <w:rPr>
          <w:rStyle w:val="HideTWBExt"/>
          <w:b w:val="0"/>
        </w:rPr>
        <w:t>&lt;RepeatBlock-By&gt;&lt;Members&gt;</w:t>
      </w:r>
      <w:r w:rsidRPr="00453693">
        <w:t>Maciej Wąsik, Mariusz Kamiński, Jacek Ozdoba, Jadwiga Wiśniewska</w:t>
      </w:r>
      <w:r w:rsidRPr="00453693">
        <w:rPr>
          <w:rStyle w:val="HideTWBExt"/>
          <w:b w:val="0"/>
        </w:rPr>
        <w:t>&lt;/Members&gt;</w:t>
      </w:r>
    </w:p>
    <w:p w14:paraId="5C82E7CC" w14:textId="77777777" w:rsidR="00447BD5" w:rsidRPr="00453693" w:rsidRDefault="00447BD5" w:rsidP="00447BD5">
      <w:pPr>
        <w:pStyle w:val="NormalBold"/>
      </w:pPr>
      <w:r w:rsidRPr="00453693">
        <w:rPr>
          <w:rStyle w:val="HideTWBExt"/>
          <w:b w:val="0"/>
        </w:rPr>
        <w:t>&lt;/RepeatBlock-By&gt;</w:t>
      </w:r>
    </w:p>
    <w:p w14:paraId="25036EC7"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0FBD90D4" w14:textId="77777777" w:rsidR="00447BD5" w:rsidRPr="00453693" w:rsidRDefault="00447BD5" w:rsidP="00447BD5">
      <w:pPr>
        <w:pStyle w:val="NormalBold"/>
      </w:pPr>
      <w:r w:rsidRPr="00453693">
        <w:rPr>
          <w:rStyle w:val="HideTWBExt"/>
        </w:rPr>
        <w:t>&lt;Article&gt;</w:t>
      </w:r>
      <w:r w:rsidRPr="00453693">
        <w:t>Artikel 46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524066D3" w14:textId="77777777" w:rsidTr="003738E9">
        <w:trPr>
          <w:trHeight w:hRule="exact" w:val="240"/>
          <w:jc w:val="center"/>
        </w:trPr>
        <w:tc>
          <w:tcPr>
            <w:tcW w:w="9752" w:type="dxa"/>
            <w:gridSpan w:val="2"/>
            <w:tcBorders>
              <w:top w:val="nil"/>
              <w:left w:val="nil"/>
              <w:bottom w:val="nil"/>
              <w:right w:val="nil"/>
            </w:tcBorders>
          </w:tcPr>
          <w:p w14:paraId="7669C1E5" w14:textId="77777777" w:rsidR="00447BD5" w:rsidRPr="00453693" w:rsidRDefault="00447BD5" w:rsidP="003738E9"/>
        </w:tc>
      </w:tr>
      <w:tr w:rsidR="00447BD5" w:rsidRPr="00453693" w14:paraId="105E7AE1" w14:textId="77777777" w:rsidTr="003738E9">
        <w:trPr>
          <w:trHeight w:val="240"/>
          <w:jc w:val="center"/>
        </w:trPr>
        <w:tc>
          <w:tcPr>
            <w:tcW w:w="4876" w:type="dxa"/>
            <w:tcBorders>
              <w:top w:val="nil"/>
              <w:left w:val="nil"/>
              <w:bottom w:val="nil"/>
              <w:right w:val="nil"/>
            </w:tcBorders>
          </w:tcPr>
          <w:p w14:paraId="0BB59794"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5084C3F5" w14:textId="77777777" w:rsidR="00447BD5" w:rsidRPr="00453693" w:rsidRDefault="00447BD5" w:rsidP="003738E9">
            <w:pPr>
              <w:pStyle w:val="AmColumnHeading"/>
            </w:pPr>
            <w:r w:rsidRPr="00453693">
              <w:t>Ändringsförslag</w:t>
            </w:r>
          </w:p>
        </w:tc>
      </w:tr>
      <w:tr w:rsidR="00447BD5" w:rsidRPr="00453693" w14:paraId="65E59652" w14:textId="77777777" w:rsidTr="003738E9">
        <w:trPr>
          <w:jc w:val="center"/>
        </w:trPr>
        <w:tc>
          <w:tcPr>
            <w:tcW w:w="4876" w:type="dxa"/>
            <w:tcBorders>
              <w:top w:val="nil"/>
              <w:left w:val="nil"/>
              <w:bottom w:val="nil"/>
              <w:right w:val="nil"/>
            </w:tcBorders>
          </w:tcPr>
          <w:p w14:paraId="139CBA4B" w14:textId="77777777" w:rsidR="00447BD5" w:rsidRPr="00453693" w:rsidRDefault="00447BD5" w:rsidP="003738E9">
            <w:pPr>
              <w:pStyle w:val="Normal6a"/>
            </w:pPr>
            <w:r w:rsidRPr="00453693">
              <w:t>3.</w:t>
            </w:r>
            <w:r w:rsidRPr="00453693">
              <w:tab/>
              <w:t xml:space="preserve">Medlemsstaterna </w:t>
            </w:r>
            <w:r w:rsidRPr="00453693">
              <w:rPr>
                <w:b/>
                <w:i/>
              </w:rPr>
              <w:t>ska</w:t>
            </w:r>
            <w:r w:rsidRPr="00453693">
              <w:t xml:space="preserve"> inrätta nationella program för att stödja återvändande och återanpassning </w:t>
            </w:r>
            <w:r w:rsidRPr="00453693">
              <w:rPr>
                <w:b/>
                <w:i/>
              </w:rPr>
              <w:t>och ska i regel utnyttja de program</w:t>
            </w:r>
            <w:r w:rsidRPr="00453693">
              <w:t xml:space="preserve"> som </w:t>
            </w:r>
            <w:r w:rsidRPr="00453693">
              <w:rPr>
                <w:b/>
                <w:i/>
              </w:rPr>
              <w:t>tillhandahålls av unionen</w:t>
            </w:r>
            <w:r w:rsidRPr="00453693">
              <w:t>.</w:t>
            </w:r>
            <w:r w:rsidRPr="00453693">
              <w:rPr>
                <w:b/>
                <w:i/>
              </w:rPr>
              <w:t xml:space="preserve"> Nationella program och återanpassningsstöd som tillhandahålls av unionen ska bestå av logistiskt, ekonomiskt och annat materiellt bistånd eller bistånd in natura eller incitament, inbegripet återanpassningsstöd i återvändandelandet, som tillhandahålls en tredjelandsmedborgare.</w:t>
            </w:r>
          </w:p>
        </w:tc>
        <w:tc>
          <w:tcPr>
            <w:tcW w:w="4876" w:type="dxa"/>
            <w:tcBorders>
              <w:top w:val="nil"/>
              <w:left w:val="nil"/>
              <w:bottom w:val="nil"/>
              <w:right w:val="nil"/>
            </w:tcBorders>
          </w:tcPr>
          <w:p w14:paraId="7EA39DB1" w14:textId="77777777" w:rsidR="00447BD5" w:rsidRPr="00453693" w:rsidRDefault="00447BD5" w:rsidP="003738E9">
            <w:pPr>
              <w:pStyle w:val="Normal6a"/>
            </w:pPr>
            <w:r w:rsidRPr="00453693">
              <w:t>3.</w:t>
            </w:r>
            <w:r w:rsidRPr="00453693">
              <w:tab/>
              <w:t xml:space="preserve">Medlemsstaterna </w:t>
            </w:r>
            <w:r w:rsidRPr="00453693">
              <w:rPr>
                <w:b/>
                <w:i/>
              </w:rPr>
              <w:t>får</w:t>
            </w:r>
            <w:r w:rsidRPr="00453693">
              <w:t xml:space="preserve"> inrätta nationella program för att stödja återvändande och återanpassning som </w:t>
            </w:r>
            <w:r w:rsidRPr="00453693">
              <w:rPr>
                <w:b/>
                <w:i/>
              </w:rPr>
              <w:t>stöds eller finansieras på unionsnivå eller nationell nivå</w:t>
            </w:r>
            <w:r w:rsidRPr="00453693">
              <w:t>.</w:t>
            </w:r>
          </w:p>
        </w:tc>
      </w:tr>
    </w:tbl>
    <w:p w14:paraId="33C4ADEB"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B50D9F4" w14:textId="77777777" w:rsidR="00447BD5" w:rsidRPr="00453693" w:rsidRDefault="00447BD5" w:rsidP="00447BD5">
      <w:r w:rsidRPr="00453693">
        <w:rPr>
          <w:rStyle w:val="HideTWBExt"/>
        </w:rPr>
        <w:t>&lt;/Amend&gt;</w:t>
      </w:r>
    </w:p>
    <w:p w14:paraId="5684AA75"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2329</w:t>
      </w:r>
      <w:r w:rsidRPr="00453693">
        <w:rPr>
          <w:rStyle w:val="HideTWBExt"/>
        </w:rPr>
        <w:t>&lt;/NumAm&gt;</w:t>
      </w:r>
    </w:p>
    <w:p w14:paraId="3A8C1C8D" w14:textId="77777777" w:rsidR="00447BD5" w:rsidRPr="00453693" w:rsidRDefault="00447BD5" w:rsidP="00447BD5">
      <w:pPr>
        <w:pStyle w:val="NormalBold"/>
      </w:pPr>
      <w:r w:rsidRPr="00453693">
        <w:rPr>
          <w:rStyle w:val="HideTWBExt"/>
          <w:b w:val="0"/>
        </w:rPr>
        <w:t>&lt;RepeatBlock-By&gt;&lt;Members&gt;</w:t>
      </w:r>
      <w:r w:rsidRPr="00453693">
        <w:t>Mary Khan</w:t>
      </w:r>
      <w:r w:rsidRPr="00453693">
        <w:rPr>
          <w:rStyle w:val="HideTWBExt"/>
          <w:b w:val="0"/>
        </w:rPr>
        <w:t>&lt;/Members&gt;</w:t>
      </w:r>
    </w:p>
    <w:p w14:paraId="2C302318" w14:textId="77777777" w:rsidR="00447BD5" w:rsidRPr="00453693" w:rsidRDefault="00447BD5" w:rsidP="00447BD5">
      <w:pPr>
        <w:pStyle w:val="NormalBold"/>
      </w:pPr>
      <w:r w:rsidRPr="00453693">
        <w:rPr>
          <w:rStyle w:val="HideTWBExt"/>
          <w:b w:val="0"/>
        </w:rPr>
        <w:t>&lt;/RepeatBlock-By&gt;</w:t>
      </w:r>
    </w:p>
    <w:p w14:paraId="4DBF0957"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34D61C3B" w14:textId="77777777" w:rsidR="00447BD5" w:rsidRPr="00453693" w:rsidRDefault="00447BD5" w:rsidP="00447BD5">
      <w:pPr>
        <w:pStyle w:val="NormalBold"/>
      </w:pPr>
      <w:r w:rsidRPr="00453693">
        <w:rPr>
          <w:rStyle w:val="HideTWBExt"/>
        </w:rPr>
        <w:t>&lt;Article&gt;</w:t>
      </w:r>
      <w:r w:rsidRPr="00453693">
        <w:t>Artikel 46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E0F0C35" w14:textId="77777777" w:rsidTr="003738E9">
        <w:trPr>
          <w:trHeight w:hRule="exact" w:val="240"/>
          <w:jc w:val="center"/>
        </w:trPr>
        <w:tc>
          <w:tcPr>
            <w:tcW w:w="9752" w:type="dxa"/>
            <w:gridSpan w:val="2"/>
            <w:tcBorders>
              <w:top w:val="nil"/>
              <w:left w:val="nil"/>
              <w:bottom w:val="nil"/>
              <w:right w:val="nil"/>
            </w:tcBorders>
          </w:tcPr>
          <w:p w14:paraId="1505E42B" w14:textId="77777777" w:rsidR="00447BD5" w:rsidRPr="00453693" w:rsidRDefault="00447BD5" w:rsidP="003738E9"/>
        </w:tc>
      </w:tr>
      <w:tr w:rsidR="00447BD5" w:rsidRPr="00453693" w14:paraId="63B284CB" w14:textId="77777777" w:rsidTr="003738E9">
        <w:trPr>
          <w:trHeight w:val="240"/>
          <w:jc w:val="center"/>
        </w:trPr>
        <w:tc>
          <w:tcPr>
            <w:tcW w:w="4876" w:type="dxa"/>
            <w:tcBorders>
              <w:top w:val="nil"/>
              <w:left w:val="nil"/>
              <w:bottom w:val="nil"/>
              <w:right w:val="nil"/>
            </w:tcBorders>
          </w:tcPr>
          <w:p w14:paraId="425404C7"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2C4810A0" w14:textId="77777777" w:rsidR="00447BD5" w:rsidRPr="00453693" w:rsidRDefault="00447BD5" w:rsidP="003738E9">
            <w:pPr>
              <w:pStyle w:val="AmColumnHeading"/>
            </w:pPr>
            <w:r w:rsidRPr="00453693">
              <w:t>Ändringsförslag</w:t>
            </w:r>
          </w:p>
        </w:tc>
      </w:tr>
      <w:tr w:rsidR="00447BD5" w:rsidRPr="00453693" w14:paraId="35561313" w14:textId="77777777" w:rsidTr="003738E9">
        <w:trPr>
          <w:jc w:val="center"/>
        </w:trPr>
        <w:tc>
          <w:tcPr>
            <w:tcW w:w="4876" w:type="dxa"/>
            <w:tcBorders>
              <w:top w:val="nil"/>
              <w:left w:val="nil"/>
              <w:bottom w:val="nil"/>
              <w:right w:val="nil"/>
            </w:tcBorders>
          </w:tcPr>
          <w:p w14:paraId="529D4233" w14:textId="77777777" w:rsidR="00447BD5" w:rsidRPr="00453693" w:rsidRDefault="00447BD5" w:rsidP="003738E9">
            <w:pPr>
              <w:pStyle w:val="Normal6a"/>
            </w:pPr>
            <w:r w:rsidRPr="00453693">
              <w:t>3.</w:t>
            </w:r>
            <w:r w:rsidRPr="00453693">
              <w:tab/>
              <w:t xml:space="preserve">Medlemsstaterna </w:t>
            </w:r>
            <w:r w:rsidRPr="00453693">
              <w:rPr>
                <w:b/>
                <w:i/>
              </w:rPr>
              <w:t>ska</w:t>
            </w:r>
            <w:r w:rsidRPr="00453693">
              <w:t xml:space="preserve"> inrätta nationella program för att stödja återvändande och </w:t>
            </w:r>
            <w:r w:rsidRPr="00453693">
              <w:rPr>
                <w:b/>
                <w:i/>
              </w:rPr>
              <w:t>återanpassning och ska i regel</w:t>
            </w:r>
            <w:r w:rsidRPr="00453693">
              <w:t xml:space="preserve"> utnyttja de program som tillhandahålls av unionen. Nationella program och </w:t>
            </w:r>
            <w:r w:rsidRPr="00453693">
              <w:rPr>
                <w:b/>
                <w:i/>
              </w:rPr>
              <w:t>återanpassningsstöd</w:t>
            </w:r>
            <w:r w:rsidRPr="00453693">
              <w:t xml:space="preserve"> som tillhandahålls av unionen ska bestå av logistiskt</w:t>
            </w:r>
            <w:r w:rsidRPr="00453693">
              <w:rPr>
                <w:b/>
                <w:i/>
              </w:rPr>
              <w:t>, ekonomiskt</w:t>
            </w:r>
            <w:r w:rsidRPr="00453693">
              <w:t xml:space="preserve"> och annat materiellt bistånd eller bistånd in natura eller incitament</w:t>
            </w:r>
            <w:r w:rsidRPr="00453693">
              <w:rPr>
                <w:b/>
                <w:i/>
              </w:rPr>
              <w:t>, inbegripet återanpassningsstöd i återvändandelandet,</w:t>
            </w:r>
            <w:r w:rsidRPr="00453693">
              <w:t xml:space="preserve"> som tillhandahålls en tredjelandsmedborgare.</w:t>
            </w:r>
          </w:p>
        </w:tc>
        <w:tc>
          <w:tcPr>
            <w:tcW w:w="4876" w:type="dxa"/>
            <w:tcBorders>
              <w:top w:val="nil"/>
              <w:left w:val="nil"/>
              <w:bottom w:val="nil"/>
              <w:right w:val="nil"/>
            </w:tcBorders>
          </w:tcPr>
          <w:p w14:paraId="7601924A" w14:textId="77777777" w:rsidR="00447BD5" w:rsidRPr="00453693" w:rsidRDefault="00447BD5" w:rsidP="003738E9">
            <w:pPr>
              <w:pStyle w:val="Normal6a"/>
            </w:pPr>
            <w:r w:rsidRPr="00453693">
              <w:t>3.</w:t>
            </w:r>
            <w:r w:rsidRPr="00453693">
              <w:tab/>
              <w:t xml:space="preserve">Medlemsstaterna </w:t>
            </w:r>
            <w:r w:rsidRPr="00453693">
              <w:rPr>
                <w:b/>
                <w:i/>
              </w:rPr>
              <w:t>får</w:t>
            </w:r>
            <w:r w:rsidRPr="00453693">
              <w:t xml:space="preserve"> inrätta nationella program för att stödja återvändande och </w:t>
            </w:r>
            <w:r w:rsidRPr="00453693">
              <w:rPr>
                <w:b/>
                <w:i/>
              </w:rPr>
              <w:t>får</w:t>
            </w:r>
            <w:r w:rsidRPr="00453693">
              <w:t xml:space="preserve"> utnyttja de program som tillhandahålls av unionen. Nationella program och </w:t>
            </w:r>
            <w:r w:rsidRPr="00453693">
              <w:rPr>
                <w:b/>
                <w:i/>
              </w:rPr>
              <w:t>stöd</w:t>
            </w:r>
            <w:r w:rsidRPr="00453693">
              <w:t xml:space="preserve"> som tillhandahålls av unionen ska bestå av logistiskt och annat materiellt bistånd eller bistånd in natura eller incitament som tillhandahålls en tredjelandsmedborgare.</w:t>
            </w:r>
          </w:p>
        </w:tc>
      </w:tr>
    </w:tbl>
    <w:p w14:paraId="422692D9"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CDC6B98" w14:textId="77777777" w:rsidR="00447BD5" w:rsidRPr="00453693" w:rsidRDefault="00447BD5" w:rsidP="00447BD5">
      <w:r w:rsidRPr="00453693">
        <w:rPr>
          <w:rStyle w:val="HideTWBExt"/>
        </w:rPr>
        <w:t>&lt;/Amend&gt;</w:t>
      </w:r>
    </w:p>
    <w:p w14:paraId="44C98A49"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2330</w:t>
      </w:r>
      <w:r w:rsidRPr="00453693">
        <w:rPr>
          <w:rStyle w:val="HideTWBExt"/>
        </w:rPr>
        <w:t>&lt;/NumAm&gt;</w:t>
      </w:r>
    </w:p>
    <w:p w14:paraId="02CAFE45"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4089582F" w14:textId="77777777" w:rsidR="00447BD5" w:rsidRPr="00453693" w:rsidRDefault="00447BD5" w:rsidP="00447BD5">
      <w:pPr>
        <w:pStyle w:val="NormalBold"/>
      </w:pPr>
      <w:r w:rsidRPr="00453693">
        <w:rPr>
          <w:rStyle w:val="HideTWBExt"/>
          <w:b w:val="0"/>
        </w:rPr>
        <w:t>&lt;/RepeatBlock-By&gt;</w:t>
      </w:r>
    </w:p>
    <w:p w14:paraId="7008E8FA"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20DEB0DD" w14:textId="77777777" w:rsidR="00447BD5" w:rsidRPr="00453693" w:rsidRDefault="00447BD5" w:rsidP="00447BD5">
      <w:pPr>
        <w:pStyle w:val="NormalBold"/>
      </w:pPr>
      <w:r w:rsidRPr="00453693">
        <w:rPr>
          <w:rStyle w:val="HideTWBExt"/>
        </w:rPr>
        <w:t>&lt;Article&gt;</w:t>
      </w:r>
      <w:r w:rsidRPr="00453693">
        <w:t>Artikel 46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514388FD" w14:textId="77777777" w:rsidTr="003738E9">
        <w:trPr>
          <w:trHeight w:hRule="exact" w:val="240"/>
          <w:jc w:val="center"/>
        </w:trPr>
        <w:tc>
          <w:tcPr>
            <w:tcW w:w="9752" w:type="dxa"/>
            <w:gridSpan w:val="2"/>
            <w:tcBorders>
              <w:top w:val="nil"/>
              <w:left w:val="nil"/>
              <w:bottom w:val="nil"/>
              <w:right w:val="nil"/>
            </w:tcBorders>
          </w:tcPr>
          <w:p w14:paraId="1A33D372" w14:textId="77777777" w:rsidR="00447BD5" w:rsidRPr="00453693" w:rsidRDefault="00447BD5" w:rsidP="003738E9"/>
        </w:tc>
      </w:tr>
      <w:tr w:rsidR="00447BD5" w:rsidRPr="00453693" w14:paraId="55B17EFB" w14:textId="77777777" w:rsidTr="003738E9">
        <w:trPr>
          <w:trHeight w:val="240"/>
          <w:jc w:val="center"/>
        </w:trPr>
        <w:tc>
          <w:tcPr>
            <w:tcW w:w="4876" w:type="dxa"/>
            <w:tcBorders>
              <w:top w:val="nil"/>
              <w:left w:val="nil"/>
              <w:bottom w:val="nil"/>
              <w:right w:val="nil"/>
            </w:tcBorders>
          </w:tcPr>
          <w:p w14:paraId="26EB442D"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2AA34C43" w14:textId="77777777" w:rsidR="00447BD5" w:rsidRPr="00453693" w:rsidRDefault="00447BD5" w:rsidP="003738E9">
            <w:pPr>
              <w:pStyle w:val="AmColumnHeading"/>
            </w:pPr>
            <w:r w:rsidRPr="00453693">
              <w:t>Ändringsförslag</w:t>
            </w:r>
          </w:p>
        </w:tc>
      </w:tr>
      <w:tr w:rsidR="00447BD5" w:rsidRPr="00453693" w14:paraId="47EDA941" w14:textId="77777777" w:rsidTr="003738E9">
        <w:trPr>
          <w:jc w:val="center"/>
        </w:trPr>
        <w:tc>
          <w:tcPr>
            <w:tcW w:w="4876" w:type="dxa"/>
            <w:tcBorders>
              <w:top w:val="nil"/>
              <w:left w:val="nil"/>
              <w:bottom w:val="nil"/>
              <w:right w:val="nil"/>
            </w:tcBorders>
          </w:tcPr>
          <w:p w14:paraId="15613874" w14:textId="77777777" w:rsidR="00447BD5" w:rsidRPr="00453693" w:rsidRDefault="00447BD5" w:rsidP="003738E9">
            <w:pPr>
              <w:pStyle w:val="Normal6a"/>
            </w:pPr>
            <w:r w:rsidRPr="00453693">
              <w:t>3.</w:t>
            </w:r>
            <w:r w:rsidRPr="00453693">
              <w:tab/>
              <w:t xml:space="preserve">Medlemsstaterna ska </w:t>
            </w:r>
            <w:r w:rsidRPr="00453693">
              <w:rPr>
                <w:b/>
                <w:i/>
              </w:rPr>
              <w:t>inrätta nationella program för att stödja återvändande och återanpassning och ska i regel utnyttja de program som tillhandahålls av unionen</w:t>
            </w:r>
            <w:r w:rsidRPr="00453693">
              <w:t>.</w:t>
            </w:r>
            <w:r w:rsidRPr="00453693">
              <w:rPr>
                <w:b/>
                <w:i/>
              </w:rPr>
              <w:t xml:space="preserve"> Nationella</w:t>
            </w:r>
            <w:r w:rsidRPr="00453693">
              <w:t xml:space="preserve"> program </w:t>
            </w:r>
            <w:r w:rsidRPr="00453693">
              <w:rPr>
                <w:b/>
                <w:i/>
              </w:rPr>
              <w:t>och återanpassningsstöd som tillhandahålls av unionen</w:t>
            </w:r>
            <w:r w:rsidRPr="00453693">
              <w:t xml:space="preserve"> ska </w:t>
            </w:r>
            <w:r w:rsidRPr="00453693">
              <w:rPr>
                <w:b/>
                <w:i/>
              </w:rPr>
              <w:t>bestå av</w:t>
            </w:r>
            <w:r w:rsidRPr="00453693">
              <w:t xml:space="preserve"> logistiskt, ekonomiskt </w:t>
            </w:r>
            <w:r w:rsidRPr="00453693">
              <w:rPr>
                <w:b/>
                <w:i/>
              </w:rPr>
              <w:t>och</w:t>
            </w:r>
            <w:r w:rsidRPr="00453693">
              <w:t xml:space="preserve"> annat materiellt bistånd eller bistånd in natura eller incitament, inbegripet återanpassningsstöd i återvändandelandet, som tillhandahålls en tredjelandsmedborgare.</w:t>
            </w:r>
          </w:p>
        </w:tc>
        <w:tc>
          <w:tcPr>
            <w:tcW w:w="4876" w:type="dxa"/>
            <w:tcBorders>
              <w:top w:val="nil"/>
              <w:left w:val="nil"/>
              <w:bottom w:val="nil"/>
              <w:right w:val="nil"/>
            </w:tcBorders>
          </w:tcPr>
          <w:p w14:paraId="4DBF88BD" w14:textId="77777777" w:rsidR="00447BD5" w:rsidRPr="00453693" w:rsidRDefault="00447BD5" w:rsidP="003738E9">
            <w:pPr>
              <w:pStyle w:val="Normal6a"/>
            </w:pPr>
            <w:r w:rsidRPr="00453693">
              <w:t>3.</w:t>
            </w:r>
            <w:r w:rsidRPr="00453693">
              <w:tab/>
              <w:t xml:space="preserve">Medlemsstaterna ska </w:t>
            </w:r>
            <w:r w:rsidRPr="00453693">
              <w:rPr>
                <w:b/>
                <w:i/>
              </w:rPr>
              <w:t>säkerställa tillgång till återvändande- och återanpassningsprogram som stöds eller finansieras på nationell nivå eller unionsnivå</w:t>
            </w:r>
            <w:r w:rsidRPr="00453693">
              <w:t>.</w:t>
            </w:r>
            <w:r w:rsidRPr="00453693">
              <w:rPr>
                <w:b/>
                <w:i/>
              </w:rPr>
              <w:t xml:space="preserve"> Sådana</w:t>
            </w:r>
            <w:r w:rsidRPr="00453693">
              <w:t xml:space="preserve"> program ska </w:t>
            </w:r>
            <w:r w:rsidRPr="00453693">
              <w:rPr>
                <w:b/>
                <w:i/>
              </w:rPr>
              <w:t>omfatta</w:t>
            </w:r>
            <w:r w:rsidRPr="00453693">
              <w:t xml:space="preserve"> logistiskt, ekonomiskt </w:t>
            </w:r>
            <w:r w:rsidRPr="00453693">
              <w:rPr>
                <w:b/>
                <w:i/>
              </w:rPr>
              <w:t>eller</w:t>
            </w:r>
            <w:r w:rsidRPr="00453693">
              <w:t xml:space="preserve"> annat materiellt bistånd eller bistånd in natura eller incitament, inbegripet återanpassningsstöd i återvändandelandet, som tillhandahålls en tredjelandsmedborgare.</w:t>
            </w:r>
          </w:p>
        </w:tc>
      </w:tr>
    </w:tbl>
    <w:p w14:paraId="0383005A"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3B13916" w14:textId="77777777" w:rsidR="00447BD5" w:rsidRPr="00453693" w:rsidRDefault="00447BD5" w:rsidP="00447BD5">
      <w:r w:rsidRPr="00453693">
        <w:rPr>
          <w:rStyle w:val="HideTWBExt"/>
        </w:rPr>
        <w:t>&lt;/Amend&gt;</w:t>
      </w:r>
    </w:p>
    <w:p w14:paraId="4FD06DC8"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2331</w:t>
      </w:r>
      <w:r w:rsidRPr="00453693">
        <w:rPr>
          <w:rStyle w:val="HideTWBExt"/>
        </w:rPr>
        <w:t>&lt;/NumAm&gt;</w:t>
      </w:r>
    </w:p>
    <w:p w14:paraId="0A1074F1" w14:textId="77777777" w:rsidR="00447BD5" w:rsidRPr="00453693" w:rsidRDefault="00447BD5" w:rsidP="00447BD5">
      <w:pPr>
        <w:pStyle w:val="NormalBold"/>
      </w:pPr>
      <w:r w:rsidRPr="00453693">
        <w:rPr>
          <w:rStyle w:val="HideTWBExt"/>
          <w:b w:val="0"/>
        </w:rPr>
        <w:t>&lt;RepeatBlock-By&gt;&lt;Members&gt;</w:t>
      </w:r>
      <w:r w:rsidRPr="00453693">
        <w:t>Rasa Juknevičienė</w:t>
      </w:r>
      <w:r w:rsidRPr="00453693">
        <w:rPr>
          <w:rStyle w:val="HideTWBExt"/>
          <w:b w:val="0"/>
        </w:rPr>
        <w:t>&lt;/Members&gt;</w:t>
      </w:r>
    </w:p>
    <w:p w14:paraId="3462E884" w14:textId="77777777" w:rsidR="00447BD5" w:rsidRPr="00453693" w:rsidRDefault="00447BD5" w:rsidP="00447BD5">
      <w:pPr>
        <w:pStyle w:val="NormalBold"/>
      </w:pPr>
      <w:r w:rsidRPr="00453693">
        <w:rPr>
          <w:rStyle w:val="HideTWBExt"/>
          <w:b w:val="0"/>
        </w:rPr>
        <w:t>&lt;/RepeatBlock-By&gt;</w:t>
      </w:r>
    </w:p>
    <w:p w14:paraId="517ED4D0"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09B706A2" w14:textId="77777777" w:rsidR="00447BD5" w:rsidRPr="00453693" w:rsidRDefault="00447BD5" w:rsidP="00447BD5">
      <w:pPr>
        <w:pStyle w:val="NormalBold"/>
      </w:pPr>
      <w:r w:rsidRPr="00453693">
        <w:rPr>
          <w:rStyle w:val="HideTWBExt"/>
        </w:rPr>
        <w:t>&lt;Article&gt;</w:t>
      </w:r>
      <w:r w:rsidRPr="00453693">
        <w:t>Artikel 46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2F27ABCB" w14:textId="77777777" w:rsidTr="003738E9">
        <w:trPr>
          <w:trHeight w:hRule="exact" w:val="240"/>
          <w:jc w:val="center"/>
        </w:trPr>
        <w:tc>
          <w:tcPr>
            <w:tcW w:w="9752" w:type="dxa"/>
            <w:gridSpan w:val="2"/>
            <w:tcBorders>
              <w:top w:val="nil"/>
              <w:left w:val="nil"/>
              <w:bottom w:val="nil"/>
              <w:right w:val="nil"/>
            </w:tcBorders>
          </w:tcPr>
          <w:p w14:paraId="4D862AE0" w14:textId="77777777" w:rsidR="00447BD5" w:rsidRPr="00453693" w:rsidRDefault="00447BD5" w:rsidP="003738E9"/>
        </w:tc>
      </w:tr>
      <w:tr w:rsidR="00447BD5" w:rsidRPr="00453693" w14:paraId="5AF1A1D2" w14:textId="77777777" w:rsidTr="003738E9">
        <w:trPr>
          <w:trHeight w:val="240"/>
          <w:jc w:val="center"/>
        </w:trPr>
        <w:tc>
          <w:tcPr>
            <w:tcW w:w="4876" w:type="dxa"/>
            <w:tcBorders>
              <w:top w:val="nil"/>
              <w:left w:val="nil"/>
              <w:bottom w:val="nil"/>
              <w:right w:val="nil"/>
            </w:tcBorders>
          </w:tcPr>
          <w:p w14:paraId="1FF64B1D"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46AC4C22" w14:textId="77777777" w:rsidR="00447BD5" w:rsidRPr="00453693" w:rsidRDefault="00447BD5" w:rsidP="003738E9">
            <w:pPr>
              <w:pStyle w:val="AmColumnHeading"/>
            </w:pPr>
            <w:r w:rsidRPr="00453693">
              <w:t>Ändringsförslag</w:t>
            </w:r>
          </w:p>
        </w:tc>
      </w:tr>
      <w:tr w:rsidR="00447BD5" w:rsidRPr="00453693" w14:paraId="32785FAF" w14:textId="77777777" w:rsidTr="003738E9">
        <w:trPr>
          <w:jc w:val="center"/>
        </w:trPr>
        <w:tc>
          <w:tcPr>
            <w:tcW w:w="4876" w:type="dxa"/>
            <w:tcBorders>
              <w:top w:val="nil"/>
              <w:left w:val="nil"/>
              <w:bottom w:val="nil"/>
              <w:right w:val="nil"/>
            </w:tcBorders>
          </w:tcPr>
          <w:p w14:paraId="02D9DD98" w14:textId="77777777" w:rsidR="00447BD5" w:rsidRPr="00453693" w:rsidRDefault="00447BD5" w:rsidP="003738E9">
            <w:pPr>
              <w:pStyle w:val="Normal6a"/>
            </w:pPr>
            <w:r w:rsidRPr="00453693">
              <w:t>3.</w:t>
            </w:r>
            <w:r w:rsidRPr="00453693">
              <w:tab/>
              <w:t xml:space="preserve">Medlemsstaterna ska inrätta nationella program för att stödja återvändande och återanpassning </w:t>
            </w:r>
            <w:r w:rsidRPr="00453693">
              <w:rPr>
                <w:b/>
                <w:i/>
              </w:rPr>
              <w:t>och ska i regel utnyttja de program som tillhandahålls av unionen</w:t>
            </w:r>
            <w:r w:rsidRPr="00453693">
              <w:t xml:space="preserve">. Nationella program </w:t>
            </w:r>
            <w:r w:rsidRPr="00453693">
              <w:rPr>
                <w:b/>
                <w:i/>
              </w:rPr>
              <w:t>och återanpassningsstöd som tillhandahålls av unionen ska bestå av</w:t>
            </w:r>
            <w:r w:rsidRPr="00453693">
              <w:t xml:space="preserve"> logistiskt, ekonomiskt </w:t>
            </w:r>
            <w:r w:rsidRPr="00453693">
              <w:rPr>
                <w:b/>
                <w:i/>
              </w:rPr>
              <w:t>och</w:t>
            </w:r>
            <w:r w:rsidRPr="00453693">
              <w:t xml:space="preserve"> annat materiellt bistånd eller bistånd in natura eller incitament, inbegripet återanpassningsstöd i återvändandelandet, som tillhandahålls en tredjelandsmedborgare.</w:t>
            </w:r>
          </w:p>
        </w:tc>
        <w:tc>
          <w:tcPr>
            <w:tcW w:w="4876" w:type="dxa"/>
            <w:tcBorders>
              <w:top w:val="nil"/>
              <w:left w:val="nil"/>
              <w:bottom w:val="nil"/>
              <w:right w:val="nil"/>
            </w:tcBorders>
          </w:tcPr>
          <w:p w14:paraId="7B16BDB2" w14:textId="77777777" w:rsidR="00447BD5" w:rsidRPr="00453693" w:rsidRDefault="00447BD5" w:rsidP="003738E9">
            <w:pPr>
              <w:pStyle w:val="Normal6a"/>
            </w:pPr>
            <w:r w:rsidRPr="00453693">
              <w:t>3.</w:t>
            </w:r>
            <w:r w:rsidRPr="00453693">
              <w:tab/>
              <w:t xml:space="preserve">Medlemsstaterna ska </w:t>
            </w:r>
            <w:r w:rsidRPr="00453693">
              <w:rPr>
                <w:b/>
                <w:i/>
              </w:rPr>
              <w:t>som en allmän regel utnyttja de återvändande- och återanpassningsprogram</w:t>
            </w:r>
            <w:r w:rsidRPr="00453693">
              <w:t xml:space="preserve"> som tillhandahålls av unionen</w:t>
            </w:r>
            <w:r w:rsidRPr="00453693">
              <w:rPr>
                <w:b/>
                <w:i/>
              </w:rPr>
              <w:t>. De får vid behov</w:t>
            </w:r>
            <w:r w:rsidRPr="00453693">
              <w:t xml:space="preserve"> inrätta nationella program för att stödja återvändande och återanpassning.</w:t>
            </w:r>
            <w:r w:rsidRPr="00453693">
              <w:rPr>
                <w:b/>
                <w:i/>
              </w:rPr>
              <w:t xml:space="preserve"> Bistånd enligt både unionsprogram och</w:t>
            </w:r>
            <w:r w:rsidRPr="00453693">
              <w:t xml:space="preserve"> nationella program </w:t>
            </w:r>
            <w:r w:rsidRPr="00453693">
              <w:rPr>
                <w:b/>
                <w:i/>
              </w:rPr>
              <w:t>får omfatta</w:t>
            </w:r>
            <w:r w:rsidRPr="00453693">
              <w:t xml:space="preserve"> logistiskt, ekonomiskt </w:t>
            </w:r>
            <w:r w:rsidRPr="00453693">
              <w:rPr>
                <w:b/>
                <w:i/>
              </w:rPr>
              <w:t>eller</w:t>
            </w:r>
            <w:r w:rsidRPr="00453693">
              <w:t xml:space="preserve"> annat materiellt bistånd eller bistånd in natura eller incitament, inbegripet återanpassningsstöd i återvändandelandet, som tillhandahålls en tredjelandsmedborgare.</w:t>
            </w:r>
          </w:p>
        </w:tc>
      </w:tr>
    </w:tbl>
    <w:p w14:paraId="4EFB9D75"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5D46606" w14:textId="77777777" w:rsidR="00447BD5" w:rsidRPr="00453693" w:rsidRDefault="00447BD5" w:rsidP="00447BD5">
      <w:pPr>
        <w:pStyle w:val="AmJustTitle"/>
      </w:pPr>
      <w:r w:rsidRPr="00453693">
        <w:rPr>
          <w:rStyle w:val="HideTWBExt"/>
        </w:rPr>
        <w:t>&lt;TitreJust&gt;</w:t>
      </w:r>
      <w:r w:rsidRPr="00453693">
        <w:t>Motivering</w:t>
      </w:r>
      <w:r w:rsidRPr="00453693">
        <w:rPr>
          <w:rStyle w:val="HideTWBExt"/>
        </w:rPr>
        <w:t>&lt;/TitreJust&gt;</w:t>
      </w:r>
    </w:p>
    <w:p w14:paraId="605AC9D2" w14:textId="77777777" w:rsidR="00447BD5" w:rsidRPr="00453693" w:rsidRDefault="00447BD5" w:rsidP="00447BD5">
      <w:pPr>
        <w:pStyle w:val="AmJustText"/>
      </w:pPr>
      <w:r w:rsidRPr="00453693">
        <w:t>Stöd till återvändande och återanpassning bör inte tillhandahållas som en allmän regel, eftersom tredjelandsmedborgare som vistas irreguljärt i medlemsstaterna är skyldiga att täcka sina egna återvändandekostnader, och stöd bör beviljas endast om de saknar nödvändiga medel. I vissa fall kan dessutom stöd till frivilligt återvändande, och i synnerhet återanpassningsstöd, skapa en pullfaktor för irreguljär migration.</w:t>
      </w:r>
    </w:p>
    <w:p w14:paraId="15FD6EBC" w14:textId="77777777" w:rsidR="00447BD5" w:rsidRPr="00453693" w:rsidRDefault="00447BD5" w:rsidP="00447BD5">
      <w:r w:rsidRPr="00453693">
        <w:rPr>
          <w:rStyle w:val="HideTWBExt"/>
        </w:rPr>
        <w:t>&lt;/Amend&gt;</w:t>
      </w:r>
    </w:p>
    <w:p w14:paraId="211D4657"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2332</w:t>
      </w:r>
      <w:r w:rsidRPr="00453693">
        <w:rPr>
          <w:rStyle w:val="HideTWBExt"/>
        </w:rPr>
        <w:t>&lt;/NumAm&gt;</w:t>
      </w:r>
    </w:p>
    <w:p w14:paraId="7B204CCC" w14:textId="77777777" w:rsidR="00447BD5" w:rsidRPr="00453693" w:rsidRDefault="00447BD5" w:rsidP="00447BD5">
      <w:pPr>
        <w:pStyle w:val="NormalBold"/>
      </w:pPr>
      <w:r w:rsidRPr="00453693">
        <w:rPr>
          <w:rStyle w:val="HideTWBExt"/>
          <w:b w:val="0"/>
        </w:rPr>
        <w:t>&lt;RepeatBlock-By&gt;&lt;Members&gt;</w:t>
      </w:r>
      <w:r w:rsidRPr="00453693">
        <w:t>Irena Joveva</w:t>
      </w:r>
      <w:r w:rsidRPr="00453693">
        <w:rPr>
          <w:rStyle w:val="HideTWBExt"/>
          <w:b w:val="0"/>
        </w:rPr>
        <w:t>&lt;/Members&gt;</w:t>
      </w:r>
    </w:p>
    <w:p w14:paraId="212F1C1B" w14:textId="77777777" w:rsidR="00447BD5" w:rsidRPr="00453693" w:rsidRDefault="00447BD5" w:rsidP="00447BD5">
      <w:pPr>
        <w:pStyle w:val="NormalBold"/>
      </w:pPr>
      <w:r w:rsidRPr="00453693">
        <w:rPr>
          <w:rStyle w:val="HideTWBExt"/>
          <w:b w:val="0"/>
        </w:rPr>
        <w:t>&lt;/RepeatBlock-By&gt;</w:t>
      </w:r>
    </w:p>
    <w:p w14:paraId="2756042A"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29EA7642" w14:textId="77777777" w:rsidR="00447BD5" w:rsidRPr="00453693" w:rsidRDefault="00447BD5" w:rsidP="00447BD5">
      <w:pPr>
        <w:pStyle w:val="NormalBold"/>
      </w:pPr>
      <w:r w:rsidRPr="00453693">
        <w:rPr>
          <w:rStyle w:val="HideTWBExt"/>
        </w:rPr>
        <w:t>&lt;Article&gt;</w:t>
      </w:r>
      <w:r w:rsidRPr="00453693">
        <w:t>Artikel 46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5ACEDF58" w14:textId="77777777" w:rsidTr="003738E9">
        <w:trPr>
          <w:trHeight w:hRule="exact" w:val="240"/>
          <w:jc w:val="center"/>
        </w:trPr>
        <w:tc>
          <w:tcPr>
            <w:tcW w:w="9752" w:type="dxa"/>
            <w:gridSpan w:val="2"/>
            <w:tcBorders>
              <w:top w:val="nil"/>
              <w:left w:val="nil"/>
              <w:bottom w:val="nil"/>
              <w:right w:val="nil"/>
            </w:tcBorders>
          </w:tcPr>
          <w:p w14:paraId="22C781E4" w14:textId="77777777" w:rsidR="00447BD5" w:rsidRPr="00453693" w:rsidRDefault="00447BD5" w:rsidP="003738E9"/>
        </w:tc>
      </w:tr>
      <w:tr w:rsidR="00447BD5" w:rsidRPr="00453693" w14:paraId="5A3885A7" w14:textId="77777777" w:rsidTr="003738E9">
        <w:trPr>
          <w:trHeight w:val="240"/>
          <w:jc w:val="center"/>
        </w:trPr>
        <w:tc>
          <w:tcPr>
            <w:tcW w:w="4876" w:type="dxa"/>
            <w:tcBorders>
              <w:top w:val="nil"/>
              <w:left w:val="nil"/>
              <w:bottom w:val="nil"/>
              <w:right w:val="nil"/>
            </w:tcBorders>
          </w:tcPr>
          <w:p w14:paraId="4D5B12CD"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39ED2887" w14:textId="77777777" w:rsidR="00447BD5" w:rsidRPr="00453693" w:rsidRDefault="00447BD5" w:rsidP="003738E9">
            <w:pPr>
              <w:pStyle w:val="AmColumnHeading"/>
            </w:pPr>
            <w:r w:rsidRPr="00453693">
              <w:t>Ändringsförslag</w:t>
            </w:r>
          </w:p>
        </w:tc>
      </w:tr>
      <w:tr w:rsidR="00447BD5" w:rsidRPr="00453693" w14:paraId="3BB5BD28" w14:textId="77777777" w:rsidTr="003738E9">
        <w:trPr>
          <w:jc w:val="center"/>
        </w:trPr>
        <w:tc>
          <w:tcPr>
            <w:tcW w:w="4876" w:type="dxa"/>
            <w:tcBorders>
              <w:top w:val="nil"/>
              <w:left w:val="nil"/>
              <w:bottom w:val="nil"/>
              <w:right w:val="nil"/>
            </w:tcBorders>
          </w:tcPr>
          <w:p w14:paraId="456C43DD" w14:textId="77777777" w:rsidR="00447BD5" w:rsidRPr="00453693" w:rsidRDefault="00447BD5" w:rsidP="003738E9">
            <w:pPr>
              <w:pStyle w:val="Normal6a"/>
            </w:pPr>
            <w:r w:rsidRPr="00453693">
              <w:t>3.</w:t>
            </w:r>
            <w:r w:rsidRPr="00453693">
              <w:tab/>
              <w:t xml:space="preserve">Medlemsstaterna ska </w:t>
            </w:r>
            <w:r w:rsidRPr="00453693">
              <w:rPr>
                <w:b/>
                <w:i/>
              </w:rPr>
              <w:t>inrätta nationella program för att stödja återvändande och återanpassning och ska i regel utnyttja de program som tillhandahålls av unionen</w:t>
            </w:r>
            <w:r w:rsidRPr="00453693">
              <w:t xml:space="preserve">. </w:t>
            </w:r>
            <w:r w:rsidRPr="00453693">
              <w:rPr>
                <w:b/>
                <w:i/>
              </w:rPr>
              <w:t>Nationella</w:t>
            </w:r>
            <w:r w:rsidRPr="00453693">
              <w:t xml:space="preserve"> program och återanpassningsstöd som tillhandahålls av unionen ska bestå av logistiskt, ekonomiskt och annat materiellt bistånd eller bistånd in natura eller incitament, inbegripet återanpassningsstöd i återvändandelandet, som tillhandahålls en tredjelandsmedborgare.</w:t>
            </w:r>
          </w:p>
        </w:tc>
        <w:tc>
          <w:tcPr>
            <w:tcW w:w="4876" w:type="dxa"/>
            <w:tcBorders>
              <w:top w:val="nil"/>
              <w:left w:val="nil"/>
              <w:bottom w:val="nil"/>
              <w:right w:val="nil"/>
            </w:tcBorders>
          </w:tcPr>
          <w:p w14:paraId="65745A36" w14:textId="77777777" w:rsidR="00447BD5" w:rsidRPr="00453693" w:rsidRDefault="00447BD5" w:rsidP="003738E9">
            <w:pPr>
              <w:pStyle w:val="Normal6a"/>
            </w:pPr>
            <w:r w:rsidRPr="00453693">
              <w:t>3.</w:t>
            </w:r>
            <w:r w:rsidRPr="00453693">
              <w:tab/>
              <w:t xml:space="preserve">Medlemsstaterna ska </w:t>
            </w:r>
            <w:r w:rsidRPr="00453693">
              <w:rPr>
                <w:b/>
                <w:i/>
              </w:rPr>
              <w:t>säkerställa tillgång till återvändande- och återanpassningsprogram som stöds eller finansieras på nationell nivå eller unionsnivå</w:t>
            </w:r>
            <w:r w:rsidRPr="00453693">
              <w:t>.</w:t>
            </w:r>
            <w:r w:rsidRPr="00453693">
              <w:rPr>
                <w:b/>
                <w:i/>
              </w:rPr>
              <w:t xml:space="preserve"> Sådana</w:t>
            </w:r>
            <w:r w:rsidRPr="00453693">
              <w:t xml:space="preserve"> program och återanpassningsstöd som tillhandahålls av unionen ska bestå av logistiskt, ekonomiskt och annat materiellt bistånd eller bistånd in natura eller incitament, inbegripet återanpassningsstöd i återvändandelandet, som tillhandahålls en tredjelandsmedborgare.</w:t>
            </w:r>
          </w:p>
        </w:tc>
      </w:tr>
    </w:tbl>
    <w:p w14:paraId="462684D1"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EC2253C" w14:textId="77777777" w:rsidR="00447BD5" w:rsidRPr="00453693" w:rsidRDefault="00447BD5" w:rsidP="00447BD5">
      <w:r w:rsidRPr="00453693">
        <w:rPr>
          <w:rStyle w:val="HideTWBExt"/>
        </w:rPr>
        <w:t>&lt;/Amend&gt;</w:t>
      </w:r>
    </w:p>
    <w:p w14:paraId="22B6C875"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2333</w:t>
      </w:r>
      <w:r w:rsidRPr="00453693">
        <w:rPr>
          <w:rStyle w:val="HideTWBExt"/>
        </w:rPr>
        <w:t>&lt;/NumAm&gt;</w:t>
      </w:r>
    </w:p>
    <w:p w14:paraId="5934F091" w14:textId="77777777" w:rsidR="00447BD5" w:rsidRPr="00453693" w:rsidRDefault="00447BD5" w:rsidP="00447BD5">
      <w:pPr>
        <w:pStyle w:val="NormalBold"/>
      </w:pPr>
      <w:r w:rsidRPr="00453693">
        <w:rPr>
          <w:rStyle w:val="HideTWBExt"/>
          <w:b w:val="0"/>
        </w:rPr>
        <w:t>&lt;RepeatBlock-By&gt;&lt;Members&gt;</w:t>
      </w:r>
      <w:r w:rsidRPr="00453693">
        <w:t>Nadine Morano</w:t>
      </w:r>
      <w:r w:rsidRPr="00453693">
        <w:rPr>
          <w:rStyle w:val="HideTWBExt"/>
          <w:b w:val="0"/>
        </w:rPr>
        <w:t>&lt;/Members&gt;</w:t>
      </w:r>
    </w:p>
    <w:p w14:paraId="5EFDD021" w14:textId="77777777" w:rsidR="00447BD5" w:rsidRPr="00453693" w:rsidRDefault="00447BD5" w:rsidP="00447BD5">
      <w:pPr>
        <w:pStyle w:val="NormalBold"/>
      </w:pPr>
      <w:r w:rsidRPr="00453693">
        <w:rPr>
          <w:rStyle w:val="HideTWBExt"/>
          <w:b w:val="0"/>
        </w:rPr>
        <w:t>&lt;/RepeatBlock-By&gt;</w:t>
      </w:r>
    </w:p>
    <w:p w14:paraId="4A265994"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3C476991" w14:textId="77777777" w:rsidR="00447BD5" w:rsidRPr="00453693" w:rsidRDefault="00447BD5" w:rsidP="00447BD5">
      <w:pPr>
        <w:pStyle w:val="NormalBold"/>
      </w:pPr>
      <w:r w:rsidRPr="00453693">
        <w:rPr>
          <w:rStyle w:val="HideTWBExt"/>
        </w:rPr>
        <w:t>&lt;Article&gt;</w:t>
      </w:r>
      <w:r w:rsidRPr="00453693">
        <w:t>Artikel 46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7D7540A8" w14:textId="77777777" w:rsidTr="003738E9">
        <w:trPr>
          <w:trHeight w:hRule="exact" w:val="240"/>
          <w:jc w:val="center"/>
        </w:trPr>
        <w:tc>
          <w:tcPr>
            <w:tcW w:w="9752" w:type="dxa"/>
            <w:gridSpan w:val="2"/>
            <w:tcBorders>
              <w:top w:val="nil"/>
              <w:left w:val="nil"/>
              <w:bottom w:val="nil"/>
              <w:right w:val="nil"/>
            </w:tcBorders>
          </w:tcPr>
          <w:p w14:paraId="1AA9C19C" w14:textId="77777777" w:rsidR="00447BD5" w:rsidRPr="00453693" w:rsidRDefault="00447BD5" w:rsidP="003738E9"/>
        </w:tc>
      </w:tr>
      <w:tr w:rsidR="00447BD5" w:rsidRPr="00453693" w14:paraId="4CE69B2F" w14:textId="77777777" w:rsidTr="003738E9">
        <w:trPr>
          <w:trHeight w:val="240"/>
          <w:jc w:val="center"/>
        </w:trPr>
        <w:tc>
          <w:tcPr>
            <w:tcW w:w="4876" w:type="dxa"/>
            <w:tcBorders>
              <w:top w:val="nil"/>
              <w:left w:val="nil"/>
              <w:bottom w:val="nil"/>
              <w:right w:val="nil"/>
            </w:tcBorders>
          </w:tcPr>
          <w:p w14:paraId="163E55B5"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706AD126" w14:textId="77777777" w:rsidR="00447BD5" w:rsidRPr="00453693" w:rsidRDefault="00447BD5" w:rsidP="003738E9">
            <w:pPr>
              <w:pStyle w:val="AmColumnHeading"/>
            </w:pPr>
            <w:r w:rsidRPr="00453693">
              <w:t>Ändringsförslag</w:t>
            </w:r>
          </w:p>
        </w:tc>
      </w:tr>
      <w:tr w:rsidR="00447BD5" w:rsidRPr="00453693" w14:paraId="0159EC4D" w14:textId="77777777" w:rsidTr="003738E9">
        <w:trPr>
          <w:jc w:val="center"/>
        </w:trPr>
        <w:tc>
          <w:tcPr>
            <w:tcW w:w="4876" w:type="dxa"/>
            <w:tcBorders>
              <w:top w:val="nil"/>
              <w:left w:val="nil"/>
              <w:bottom w:val="nil"/>
              <w:right w:val="nil"/>
            </w:tcBorders>
          </w:tcPr>
          <w:p w14:paraId="45DC47FE" w14:textId="77777777" w:rsidR="00447BD5" w:rsidRPr="00453693" w:rsidRDefault="00447BD5" w:rsidP="003738E9">
            <w:pPr>
              <w:pStyle w:val="Normal6a"/>
            </w:pPr>
            <w:r w:rsidRPr="00453693">
              <w:t>3.</w:t>
            </w:r>
            <w:r w:rsidRPr="00453693">
              <w:tab/>
              <w:t xml:space="preserve">Medlemsstaterna </w:t>
            </w:r>
            <w:r w:rsidRPr="00453693">
              <w:rPr>
                <w:b/>
                <w:i/>
              </w:rPr>
              <w:t>ska</w:t>
            </w:r>
            <w:r w:rsidRPr="00453693">
              <w:t xml:space="preserve"> inrätta nationella program för att stödja återvändande och återanpassning och ska i regel utnyttja de program som tillhandahålls av unionen. Nationella program och återanpassningsstöd som tillhandahålls av unionen ska bestå av logistiskt, ekonomiskt och annat materiellt bistånd eller bistånd in natura eller incitament, inbegripet återanpassningsstöd i återvändandelandet, som tillhandahålls en tredjelandsmedborgare.</w:t>
            </w:r>
          </w:p>
        </w:tc>
        <w:tc>
          <w:tcPr>
            <w:tcW w:w="4876" w:type="dxa"/>
            <w:tcBorders>
              <w:top w:val="nil"/>
              <w:left w:val="nil"/>
              <w:bottom w:val="nil"/>
              <w:right w:val="nil"/>
            </w:tcBorders>
          </w:tcPr>
          <w:p w14:paraId="2EC2C706" w14:textId="77777777" w:rsidR="00447BD5" w:rsidRPr="00453693" w:rsidRDefault="00447BD5" w:rsidP="003738E9">
            <w:pPr>
              <w:pStyle w:val="Normal6a"/>
            </w:pPr>
            <w:r w:rsidRPr="00453693">
              <w:t>3.</w:t>
            </w:r>
            <w:r w:rsidRPr="00453693">
              <w:tab/>
              <w:t xml:space="preserve">Medlemsstaterna </w:t>
            </w:r>
            <w:r w:rsidRPr="00453693">
              <w:rPr>
                <w:b/>
                <w:i/>
              </w:rPr>
              <w:t>får</w:t>
            </w:r>
            <w:r w:rsidRPr="00453693">
              <w:t xml:space="preserve"> inrätta nationella program för att stödja återvändande och återanpassning och ska i regel utnyttja de program som tillhandahålls av unionen. Nationella program och återanpassningsstöd som tillhandahålls av unionen ska bestå av logistiskt, ekonomiskt och annat materiellt bistånd eller bistånd in natura eller incitament, inbegripet återanpassningsstöd i återvändandelandet, som tillhandahålls en tredjelandsmedborgare.</w:t>
            </w:r>
          </w:p>
        </w:tc>
      </w:tr>
    </w:tbl>
    <w:p w14:paraId="71CB0582"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{FR}</w:t>
      </w:r>
      <w:r w:rsidRPr="00453693">
        <w:t>fr</w:t>
      </w:r>
      <w:r w:rsidRPr="00453693">
        <w:rPr>
          <w:rStyle w:val="HideTWBExt"/>
        </w:rPr>
        <w:t>&lt;/Original&gt;</w:t>
      </w:r>
    </w:p>
    <w:p w14:paraId="149F4DA2" w14:textId="77777777" w:rsidR="00447BD5" w:rsidRPr="00453693" w:rsidRDefault="00447BD5" w:rsidP="00447BD5">
      <w:r w:rsidRPr="00453693">
        <w:rPr>
          <w:rStyle w:val="HideTWBExt"/>
        </w:rPr>
        <w:t>&lt;/Amend&gt;</w:t>
      </w:r>
    </w:p>
    <w:p w14:paraId="4D59733A"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2334</w:t>
      </w:r>
      <w:r w:rsidRPr="00453693">
        <w:rPr>
          <w:rStyle w:val="HideTWBExt"/>
        </w:rPr>
        <w:t>&lt;/NumAm&gt;</w:t>
      </w:r>
    </w:p>
    <w:p w14:paraId="7BA657E6"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37871EF9" w14:textId="77777777" w:rsidR="00447BD5" w:rsidRPr="00453693" w:rsidRDefault="00447BD5" w:rsidP="00447BD5">
      <w:pPr>
        <w:pStyle w:val="NormalBold"/>
      </w:pPr>
      <w:r w:rsidRPr="00453693">
        <w:rPr>
          <w:rStyle w:val="HideTWBExt"/>
          <w:b w:val="0"/>
        </w:rPr>
        <w:t>&lt;/RepeatBlock-By&gt;</w:t>
      </w:r>
    </w:p>
    <w:p w14:paraId="55BBF938"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2754AD1E" w14:textId="77777777" w:rsidR="00447BD5" w:rsidRPr="00453693" w:rsidRDefault="00447BD5" w:rsidP="00447BD5">
      <w:pPr>
        <w:pStyle w:val="NormalBold"/>
      </w:pPr>
      <w:r w:rsidRPr="00453693">
        <w:rPr>
          <w:rStyle w:val="HideTWBExt"/>
        </w:rPr>
        <w:t>&lt;Article&gt;</w:t>
      </w:r>
      <w:r w:rsidRPr="00453693">
        <w:t>Artikel 46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76686EA1" w14:textId="77777777" w:rsidTr="003738E9">
        <w:trPr>
          <w:trHeight w:hRule="exact" w:val="240"/>
          <w:jc w:val="center"/>
        </w:trPr>
        <w:tc>
          <w:tcPr>
            <w:tcW w:w="9752" w:type="dxa"/>
            <w:gridSpan w:val="2"/>
            <w:tcBorders>
              <w:top w:val="nil"/>
              <w:left w:val="nil"/>
              <w:bottom w:val="nil"/>
              <w:right w:val="nil"/>
            </w:tcBorders>
          </w:tcPr>
          <w:p w14:paraId="76820E38" w14:textId="77777777" w:rsidR="00447BD5" w:rsidRPr="00453693" w:rsidRDefault="00447BD5" w:rsidP="003738E9"/>
        </w:tc>
      </w:tr>
      <w:tr w:rsidR="00447BD5" w:rsidRPr="00453693" w14:paraId="4AF60FF7" w14:textId="77777777" w:rsidTr="003738E9">
        <w:trPr>
          <w:trHeight w:val="240"/>
          <w:jc w:val="center"/>
        </w:trPr>
        <w:tc>
          <w:tcPr>
            <w:tcW w:w="4876" w:type="dxa"/>
            <w:tcBorders>
              <w:top w:val="nil"/>
              <w:left w:val="nil"/>
              <w:bottom w:val="nil"/>
              <w:right w:val="nil"/>
            </w:tcBorders>
          </w:tcPr>
          <w:p w14:paraId="1F691319"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1D0E5C42" w14:textId="77777777" w:rsidR="00447BD5" w:rsidRPr="00453693" w:rsidRDefault="00447BD5" w:rsidP="003738E9">
            <w:pPr>
              <w:pStyle w:val="AmColumnHeading"/>
            </w:pPr>
            <w:r w:rsidRPr="00453693">
              <w:t>Ändringsförslag</w:t>
            </w:r>
          </w:p>
        </w:tc>
      </w:tr>
      <w:tr w:rsidR="00447BD5" w:rsidRPr="00453693" w14:paraId="6F123EBA" w14:textId="77777777" w:rsidTr="003738E9">
        <w:trPr>
          <w:jc w:val="center"/>
        </w:trPr>
        <w:tc>
          <w:tcPr>
            <w:tcW w:w="4876" w:type="dxa"/>
            <w:tcBorders>
              <w:top w:val="nil"/>
              <w:left w:val="nil"/>
              <w:bottom w:val="nil"/>
              <w:right w:val="nil"/>
            </w:tcBorders>
          </w:tcPr>
          <w:p w14:paraId="5CCF5537" w14:textId="77777777" w:rsidR="00447BD5" w:rsidRPr="00453693" w:rsidRDefault="00447BD5" w:rsidP="003738E9">
            <w:pPr>
              <w:pStyle w:val="Normal6a"/>
            </w:pPr>
            <w:r w:rsidRPr="00453693">
              <w:t>3.</w:t>
            </w:r>
            <w:r w:rsidRPr="00453693">
              <w:tab/>
              <w:t xml:space="preserve">Medlemsstaterna ska inrätta nationella program för att stödja återvändande och återanpassning och </w:t>
            </w:r>
            <w:r w:rsidRPr="00453693">
              <w:rPr>
                <w:b/>
                <w:i/>
              </w:rPr>
              <w:t>ska i regel</w:t>
            </w:r>
            <w:r w:rsidRPr="00453693">
              <w:t xml:space="preserve"> utnyttja de program som tillhandahålls av unionen. Nationella program och återanpassningsstöd som tillhandahålls av unionen ska bestå av logistiskt, ekonomiskt och annat materiellt bistånd eller bistånd in natura eller incitament, inbegripet återanpassningsstöd i återvändandelandet, som tillhandahålls en tredjelandsmedborgare.</w:t>
            </w:r>
          </w:p>
        </w:tc>
        <w:tc>
          <w:tcPr>
            <w:tcW w:w="4876" w:type="dxa"/>
            <w:tcBorders>
              <w:top w:val="nil"/>
              <w:left w:val="nil"/>
              <w:bottom w:val="nil"/>
              <w:right w:val="nil"/>
            </w:tcBorders>
          </w:tcPr>
          <w:p w14:paraId="1904FAB2" w14:textId="77777777" w:rsidR="00447BD5" w:rsidRPr="00453693" w:rsidRDefault="00447BD5" w:rsidP="003738E9">
            <w:pPr>
              <w:pStyle w:val="Normal6a"/>
            </w:pPr>
            <w:r w:rsidRPr="00453693">
              <w:t>3.</w:t>
            </w:r>
            <w:r w:rsidRPr="00453693">
              <w:tab/>
              <w:t xml:space="preserve">Medlemsstaterna ska inrätta nationella program för att stödja </w:t>
            </w:r>
            <w:r w:rsidRPr="00453693">
              <w:rPr>
                <w:b/>
                <w:i/>
              </w:rPr>
              <w:t>frivilligt</w:t>
            </w:r>
            <w:r w:rsidRPr="00453693">
              <w:t xml:space="preserve"> återvändande och återanpassning och </w:t>
            </w:r>
            <w:r w:rsidRPr="00453693">
              <w:rPr>
                <w:b/>
                <w:i/>
              </w:rPr>
              <w:t>får</w:t>
            </w:r>
            <w:r w:rsidRPr="00453693">
              <w:t xml:space="preserve"> utnyttja de program som tillhandahålls av unionen. Nationella program och återanpassningsstöd som tillhandahålls av unionen ska bestå av logistiskt, ekonomiskt och annat materiellt bistånd eller bistånd in natura eller incitament, inbegripet återanpassningsstöd i återvändandelandet, som tillhandahålls en tredjelandsmedborgare.</w:t>
            </w:r>
          </w:p>
        </w:tc>
      </w:tr>
    </w:tbl>
    <w:p w14:paraId="29FD4B06"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533FCEB" w14:textId="77777777" w:rsidR="00447BD5" w:rsidRPr="00453693" w:rsidRDefault="00447BD5" w:rsidP="00447BD5">
      <w:r w:rsidRPr="00453693">
        <w:rPr>
          <w:rStyle w:val="HideTWBExt"/>
        </w:rPr>
        <w:t>&lt;/Amend&gt;</w:t>
      </w:r>
    </w:p>
    <w:p w14:paraId="36AB97B6"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2335</w:t>
      </w:r>
      <w:r w:rsidRPr="00453693">
        <w:rPr>
          <w:rStyle w:val="HideTWBExt"/>
        </w:rPr>
        <w:t>&lt;/NumAm&gt;</w:t>
      </w:r>
    </w:p>
    <w:p w14:paraId="6FE80033"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325C91A0" w14:textId="77777777" w:rsidR="00447BD5" w:rsidRPr="00453693" w:rsidRDefault="00447BD5" w:rsidP="00447BD5">
      <w:pPr>
        <w:pStyle w:val="NormalBold"/>
      </w:pPr>
      <w:r w:rsidRPr="00453693">
        <w:rPr>
          <w:rStyle w:val="HideTWBExt"/>
          <w:b w:val="0"/>
        </w:rPr>
        <w:t>&lt;/RepeatBlock-By&gt;</w:t>
      </w:r>
    </w:p>
    <w:p w14:paraId="244B6C96"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7C917893" w14:textId="77777777" w:rsidR="00447BD5" w:rsidRPr="00453693" w:rsidRDefault="00447BD5" w:rsidP="00447BD5">
      <w:pPr>
        <w:pStyle w:val="NormalBold"/>
      </w:pPr>
      <w:r w:rsidRPr="00453693">
        <w:rPr>
          <w:rStyle w:val="HideTWBExt"/>
        </w:rPr>
        <w:t>&lt;Article&gt;</w:t>
      </w:r>
      <w:r w:rsidRPr="00453693">
        <w:t>Artikel 46 – punkt 3</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66E78158" w14:textId="77777777" w:rsidTr="003738E9">
        <w:trPr>
          <w:trHeight w:hRule="exact" w:val="240"/>
          <w:jc w:val="center"/>
        </w:trPr>
        <w:tc>
          <w:tcPr>
            <w:tcW w:w="9752" w:type="dxa"/>
            <w:gridSpan w:val="2"/>
            <w:tcBorders>
              <w:top w:val="nil"/>
              <w:left w:val="nil"/>
              <w:bottom w:val="nil"/>
              <w:right w:val="nil"/>
            </w:tcBorders>
          </w:tcPr>
          <w:p w14:paraId="73CBA78B" w14:textId="77777777" w:rsidR="00447BD5" w:rsidRPr="00453693" w:rsidRDefault="00447BD5" w:rsidP="003738E9"/>
        </w:tc>
      </w:tr>
      <w:tr w:rsidR="00447BD5" w:rsidRPr="00453693" w14:paraId="0FD4E073" w14:textId="77777777" w:rsidTr="003738E9">
        <w:trPr>
          <w:trHeight w:val="240"/>
          <w:jc w:val="center"/>
        </w:trPr>
        <w:tc>
          <w:tcPr>
            <w:tcW w:w="4876" w:type="dxa"/>
            <w:tcBorders>
              <w:top w:val="nil"/>
              <w:left w:val="nil"/>
              <w:bottom w:val="nil"/>
              <w:right w:val="nil"/>
            </w:tcBorders>
          </w:tcPr>
          <w:p w14:paraId="5A5A04ED"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4A7BF0E2" w14:textId="77777777" w:rsidR="00447BD5" w:rsidRPr="00453693" w:rsidRDefault="00447BD5" w:rsidP="003738E9">
            <w:pPr>
              <w:pStyle w:val="AmColumnHeading"/>
            </w:pPr>
            <w:r w:rsidRPr="00453693">
              <w:t>Ändringsförslag</w:t>
            </w:r>
          </w:p>
        </w:tc>
      </w:tr>
      <w:tr w:rsidR="00447BD5" w:rsidRPr="00453693" w14:paraId="285DB71B" w14:textId="77777777" w:rsidTr="003738E9">
        <w:trPr>
          <w:jc w:val="center"/>
        </w:trPr>
        <w:tc>
          <w:tcPr>
            <w:tcW w:w="4876" w:type="dxa"/>
            <w:tcBorders>
              <w:top w:val="nil"/>
              <w:left w:val="nil"/>
              <w:bottom w:val="nil"/>
              <w:right w:val="nil"/>
            </w:tcBorders>
          </w:tcPr>
          <w:p w14:paraId="74B36727" w14:textId="77777777" w:rsidR="00447BD5" w:rsidRPr="00453693" w:rsidRDefault="00447BD5" w:rsidP="003738E9">
            <w:pPr>
              <w:pStyle w:val="Normal6a"/>
            </w:pPr>
            <w:r w:rsidRPr="00453693">
              <w:t>3.</w:t>
            </w:r>
            <w:r w:rsidRPr="00453693">
              <w:tab/>
              <w:t xml:space="preserve">Medlemsstaterna ska inrätta nationella program för att stödja återvändande och återanpassning och ska i regel utnyttja de program som tillhandahålls av unionen. Nationella program och återanpassningsstöd som tillhandahålls av unionen ska bestå av logistiskt, ekonomiskt och annat materiellt bistånd eller bistånd in natura eller incitament, inbegripet återanpassningsstöd i </w:t>
            </w:r>
            <w:r w:rsidRPr="00453693">
              <w:rPr>
                <w:b/>
                <w:i/>
              </w:rPr>
              <w:t>återvändandelandet</w:t>
            </w:r>
            <w:r w:rsidRPr="00453693">
              <w:t xml:space="preserve">, som tillhandahålls en </w:t>
            </w:r>
            <w:r w:rsidRPr="00453693">
              <w:rPr>
                <w:b/>
                <w:i/>
              </w:rPr>
              <w:t>tredjelandsmedborgare</w:t>
            </w:r>
            <w:r w:rsidRPr="00453693">
              <w:t>.</w:t>
            </w:r>
          </w:p>
        </w:tc>
        <w:tc>
          <w:tcPr>
            <w:tcW w:w="4876" w:type="dxa"/>
            <w:tcBorders>
              <w:top w:val="nil"/>
              <w:left w:val="nil"/>
              <w:bottom w:val="nil"/>
              <w:right w:val="nil"/>
            </w:tcBorders>
          </w:tcPr>
          <w:p w14:paraId="21893908" w14:textId="77777777" w:rsidR="00447BD5" w:rsidRPr="00453693" w:rsidRDefault="00447BD5" w:rsidP="003738E9">
            <w:pPr>
              <w:pStyle w:val="Normal6a"/>
            </w:pPr>
            <w:r w:rsidRPr="00453693">
              <w:t>3.</w:t>
            </w:r>
            <w:r w:rsidRPr="00453693">
              <w:tab/>
              <w:t xml:space="preserve">Medlemsstaterna ska inrätta nationella program för att stödja återvändande och återanpassning och ska i regel utnyttja de program som tillhandahålls av unionen. Nationella program och återanpassningsstöd som tillhandahålls av unionen ska bestå av logistiskt, ekonomiskt och annat materiellt bistånd eller bistånd in natura eller incitament, inbegripet återanpassningsstöd i </w:t>
            </w:r>
            <w:r w:rsidRPr="00453693">
              <w:rPr>
                <w:b/>
                <w:i/>
              </w:rPr>
              <w:t>överföringslandet</w:t>
            </w:r>
            <w:r w:rsidRPr="00453693">
              <w:t xml:space="preserve">, som tillhandahålls en </w:t>
            </w:r>
            <w:r w:rsidRPr="00453693">
              <w:rPr>
                <w:b/>
                <w:i/>
              </w:rPr>
              <w:t>återvändande person</w:t>
            </w:r>
            <w:r w:rsidRPr="00453693">
              <w:t>.</w:t>
            </w:r>
          </w:p>
        </w:tc>
      </w:tr>
    </w:tbl>
    <w:p w14:paraId="2E46606D"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CEDF25D" w14:textId="77777777" w:rsidR="00447BD5" w:rsidRPr="00453693" w:rsidRDefault="00447BD5" w:rsidP="00447BD5">
      <w:r w:rsidRPr="00453693">
        <w:rPr>
          <w:rStyle w:val="HideTWBExt"/>
        </w:rPr>
        <w:t>&lt;/Amend&gt;</w:t>
      </w:r>
    </w:p>
    <w:p w14:paraId="0A7D5F47"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2336</w:t>
      </w:r>
      <w:r w:rsidRPr="00453693">
        <w:rPr>
          <w:rStyle w:val="HideTWBExt"/>
        </w:rPr>
        <w:t>&lt;/NumAm&gt;</w:t>
      </w:r>
    </w:p>
    <w:p w14:paraId="06BCD494" w14:textId="77777777" w:rsidR="00447BD5" w:rsidRPr="00453693" w:rsidRDefault="00447BD5" w:rsidP="00447BD5">
      <w:pPr>
        <w:pStyle w:val="NormalBold"/>
      </w:pPr>
      <w:r w:rsidRPr="00453693">
        <w:rPr>
          <w:rStyle w:val="HideTWBExt"/>
          <w:b w:val="0"/>
        </w:rPr>
        <w:t>&lt;RepeatBlock-By&gt;&lt;Members&gt;</w:t>
      </w:r>
      <w:r w:rsidRPr="00453693">
        <w:t>Mélissa Camara</w:t>
      </w:r>
      <w:r w:rsidRPr="00453693">
        <w:rPr>
          <w:rStyle w:val="HideTWBExt"/>
          <w:b w:val="0"/>
        </w:rPr>
        <w:t>&lt;/Members&gt;</w:t>
      </w:r>
    </w:p>
    <w:p w14:paraId="1533E492" w14:textId="77777777" w:rsidR="00447BD5" w:rsidRPr="00453693" w:rsidRDefault="00447BD5" w:rsidP="00447BD5">
      <w:pPr>
        <w:pStyle w:val="NormalBold"/>
      </w:pPr>
      <w:r w:rsidRPr="00453693">
        <w:rPr>
          <w:rStyle w:val="HideTWBExt"/>
          <w:b w:val="0"/>
        </w:rPr>
        <w:t>&lt;/RepeatBlock-By&gt;</w:t>
      </w:r>
    </w:p>
    <w:p w14:paraId="02D46E5D"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2A9A978A" w14:textId="77777777" w:rsidR="00447BD5" w:rsidRPr="00453693" w:rsidRDefault="00447BD5" w:rsidP="00447BD5">
      <w:pPr>
        <w:pStyle w:val="NormalBold"/>
      </w:pPr>
      <w:r w:rsidRPr="00453693">
        <w:rPr>
          <w:rStyle w:val="HideTWBExt"/>
        </w:rPr>
        <w:t>&lt;Article&gt;</w:t>
      </w:r>
      <w:r w:rsidRPr="00453693">
        <w:t>Artikel 46 – punkt 3a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2C06ED00" w14:textId="77777777" w:rsidTr="003738E9">
        <w:trPr>
          <w:trHeight w:hRule="exact" w:val="240"/>
          <w:jc w:val="center"/>
        </w:trPr>
        <w:tc>
          <w:tcPr>
            <w:tcW w:w="9752" w:type="dxa"/>
            <w:gridSpan w:val="2"/>
            <w:tcBorders>
              <w:top w:val="nil"/>
              <w:left w:val="nil"/>
              <w:bottom w:val="nil"/>
              <w:right w:val="nil"/>
            </w:tcBorders>
          </w:tcPr>
          <w:p w14:paraId="07B453FE" w14:textId="77777777" w:rsidR="00447BD5" w:rsidRPr="00453693" w:rsidRDefault="00447BD5" w:rsidP="003738E9"/>
        </w:tc>
      </w:tr>
      <w:tr w:rsidR="00447BD5" w:rsidRPr="00453693" w14:paraId="78E7376E" w14:textId="77777777" w:rsidTr="003738E9">
        <w:trPr>
          <w:trHeight w:val="240"/>
          <w:jc w:val="center"/>
        </w:trPr>
        <w:tc>
          <w:tcPr>
            <w:tcW w:w="4876" w:type="dxa"/>
            <w:tcBorders>
              <w:top w:val="nil"/>
              <w:left w:val="nil"/>
              <w:bottom w:val="nil"/>
              <w:right w:val="nil"/>
            </w:tcBorders>
          </w:tcPr>
          <w:p w14:paraId="20BED58B"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54130658" w14:textId="77777777" w:rsidR="00447BD5" w:rsidRPr="00453693" w:rsidRDefault="00447BD5" w:rsidP="003738E9">
            <w:pPr>
              <w:pStyle w:val="AmColumnHeading"/>
            </w:pPr>
            <w:r w:rsidRPr="00453693">
              <w:t>Ändringsförslag</w:t>
            </w:r>
          </w:p>
        </w:tc>
      </w:tr>
      <w:tr w:rsidR="00447BD5" w:rsidRPr="00453693" w14:paraId="796D597F" w14:textId="77777777" w:rsidTr="003738E9">
        <w:trPr>
          <w:jc w:val="center"/>
        </w:trPr>
        <w:tc>
          <w:tcPr>
            <w:tcW w:w="4876" w:type="dxa"/>
            <w:tcBorders>
              <w:top w:val="nil"/>
              <w:left w:val="nil"/>
              <w:bottom w:val="nil"/>
              <w:right w:val="nil"/>
            </w:tcBorders>
          </w:tcPr>
          <w:p w14:paraId="59467284" w14:textId="77777777" w:rsidR="00447BD5" w:rsidRPr="00453693" w:rsidRDefault="00447BD5" w:rsidP="003738E9">
            <w:pPr>
              <w:pStyle w:val="Normal6a"/>
            </w:pPr>
          </w:p>
        </w:tc>
        <w:tc>
          <w:tcPr>
            <w:tcW w:w="4876" w:type="dxa"/>
            <w:tcBorders>
              <w:top w:val="nil"/>
              <w:left w:val="nil"/>
              <w:bottom w:val="nil"/>
              <w:right w:val="nil"/>
            </w:tcBorders>
          </w:tcPr>
          <w:p w14:paraId="7EA42005" w14:textId="77777777" w:rsidR="00447BD5" w:rsidRPr="00453693" w:rsidRDefault="00447BD5" w:rsidP="003738E9">
            <w:pPr>
              <w:pStyle w:val="Normal6a"/>
            </w:pPr>
            <w:r w:rsidRPr="00453693">
              <w:rPr>
                <w:b/>
                <w:i/>
              </w:rPr>
              <w:t>3a.</w:t>
            </w:r>
            <w:r w:rsidRPr="00453693">
              <w:tab/>
            </w:r>
            <w:r w:rsidRPr="00453693">
              <w:rPr>
                <w:b/>
                <w:i/>
              </w:rPr>
              <w:t>De nationella programmen ska omfatta tillräcklig information från medlemsstaterna om förhållandena i återvändandeländerna, lämplig överlämning av omsorg för personer i utsatta situationer och arrangemang för familjeomvårdnad om ensamkommande barn och barn som skilts från sina föräldrar samt mekanismer för lämplig överlämning av rättsligt bistånd och tillgång till rättslig prövning och prövningsmekanismer, inbegripet åtgärder för att säkerställa tillgång till rättslig prövning efter återvändande till ett tredjeland.</w:t>
            </w:r>
          </w:p>
        </w:tc>
      </w:tr>
    </w:tbl>
    <w:p w14:paraId="730F5CBD"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F65A563" w14:textId="77777777" w:rsidR="00447BD5" w:rsidRPr="00453693" w:rsidRDefault="00447BD5" w:rsidP="00447BD5">
      <w:r w:rsidRPr="00453693">
        <w:rPr>
          <w:rStyle w:val="HideTWBExt"/>
        </w:rPr>
        <w:t>&lt;/Amend&gt;</w:t>
      </w:r>
    </w:p>
    <w:p w14:paraId="14AA3B8A"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2337</w:t>
      </w:r>
      <w:r w:rsidRPr="00453693">
        <w:rPr>
          <w:rStyle w:val="HideTWBExt"/>
        </w:rPr>
        <w:t>&lt;/NumAm&gt;</w:t>
      </w:r>
    </w:p>
    <w:p w14:paraId="61BADBC5" w14:textId="77777777" w:rsidR="00447BD5" w:rsidRPr="00453693" w:rsidRDefault="00447BD5" w:rsidP="00447BD5">
      <w:pPr>
        <w:pStyle w:val="NormalBold"/>
      </w:pPr>
      <w:r w:rsidRPr="00453693">
        <w:rPr>
          <w:rStyle w:val="HideTWBExt"/>
          <w:b w:val="0"/>
        </w:rPr>
        <w:t>&lt;RepeatBlock-By&gt;&lt;Members&gt;</w:t>
      </w:r>
      <w:r w:rsidRPr="00453693">
        <w:t>Mary Khan</w:t>
      </w:r>
      <w:r w:rsidRPr="00453693">
        <w:rPr>
          <w:rStyle w:val="HideTWBExt"/>
          <w:b w:val="0"/>
        </w:rPr>
        <w:t>&lt;/Members&gt;</w:t>
      </w:r>
    </w:p>
    <w:p w14:paraId="588E0F13" w14:textId="77777777" w:rsidR="00447BD5" w:rsidRPr="00453693" w:rsidRDefault="00447BD5" w:rsidP="00447BD5">
      <w:pPr>
        <w:pStyle w:val="NormalBold"/>
      </w:pPr>
      <w:r w:rsidRPr="00453693">
        <w:rPr>
          <w:rStyle w:val="HideTWBExt"/>
          <w:b w:val="0"/>
        </w:rPr>
        <w:t>&lt;/RepeatBlock-By&gt;</w:t>
      </w:r>
    </w:p>
    <w:p w14:paraId="5CE52511"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DCBDCDC" w14:textId="77777777" w:rsidR="00447BD5" w:rsidRPr="00453693" w:rsidRDefault="00447BD5" w:rsidP="00447BD5">
      <w:pPr>
        <w:pStyle w:val="NormalBold"/>
      </w:pPr>
      <w:r w:rsidRPr="00453693">
        <w:rPr>
          <w:rStyle w:val="HideTWBExt"/>
        </w:rPr>
        <w:t>&lt;Article&gt;</w:t>
      </w:r>
      <w:r w:rsidRPr="00453693">
        <w:t>Artikel 46 – punkt 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20E967D" w14:textId="77777777" w:rsidTr="003738E9">
        <w:trPr>
          <w:trHeight w:hRule="exact" w:val="240"/>
          <w:jc w:val="center"/>
        </w:trPr>
        <w:tc>
          <w:tcPr>
            <w:tcW w:w="9752" w:type="dxa"/>
            <w:gridSpan w:val="2"/>
            <w:tcBorders>
              <w:top w:val="nil"/>
              <w:left w:val="nil"/>
              <w:bottom w:val="nil"/>
              <w:right w:val="nil"/>
            </w:tcBorders>
          </w:tcPr>
          <w:p w14:paraId="70E4BC09" w14:textId="77777777" w:rsidR="00447BD5" w:rsidRPr="00453693" w:rsidRDefault="00447BD5" w:rsidP="003738E9"/>
        </w:tc>
      </w:tr>
      <w:tr w:rsidR="00447BD5" w:rsidRPr="00453693" w14:paraId="0B1FC04E" w14:textId="77777777" w:rsidTr="003738E9">
        <w:trPr>
          <w:trHeight w:val="240"/>
          <w:jc w:val="center"/>
        </w:trPr>
        <w:tc>
          <w:tcPr>
            <w:tcW w:w="4876" w:type="dxa"/>
            <w:tcBorders>
              <w:top w:val="nil"/>
              <w:left w:val="nil"/>
              <w:bottom w:val="nil"/>
              <w:right w:val="nil"/>
            </w:tcBorders>
          </w:tcPr>
          <w:p w14:paraId="54AFFE91"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7EC5F39D" w14:textId="77777777" w:rsidR="00447BD5" w:rsidRPr="00453693" w:rsidRDefault="00447BD5" w:rsidP="003738E9">
            <w:pPr>
              <w:pStyle w:val="AmColumnHeading"/>
            </w:pPr>
            <w:r w:rsidRPr="00453693">
              <w:t>Ändringsförslag</w:t>
            </w:r>
          </w:p>
        </w:tc>
      </w:tr>
      <w:tr w:rsidR="00447BD5" w:rsidRPr="00453693" w14:paraId="48070EF8" w14:textId="77777777" w:rsidTr="003738E9">
        <w:trPr>
          <w:jc w:val="center"/>
        </w:trPr>
        <w:tc>
          <w:tcPr>
            <w:tcW w:w="4876" w:type="dxa"/>
            <w:tcBorders>
              <w:top w:val="nil"/>
              <w:left w:val="nil"/>
              <w:bottom w:val="nil"/>
              <w:right w:val="nil"/>
            </w:tcBorders>
          </w:tcPr>
          <w:p w14:paraId="5C2123F6" w14:textId="77777777" w:rsidR="00447BD5" w:rsidRPr="00453693" w:rsidRDefault="00447BD5" w:rsidP="003738E9">
            <w:pPr>
              <w:pStyle w:val="Normal6a"/>
            </w:pPr>
            <w:r w:rsidRPr="00453693">
              <w:rPr>
                <w:b/>
                <w:i/>
              </w:rPr>
              <w:t>4.</w:t>
            </w:r>
            <w:r w:rsidRPr="00453693">
              <w:tab/>
            </w:r>
            <w:r w:rsidRPr="00453693">
              <w:rPr>
                <w:b/>
                <w:i/>
              </w:rPr>
              <w:t>Återanpassningsstöd ska inte vara en individuell rättighet och ska inte utgöra en förutsättning för återtagandeförfarandet.</w:t>
            </w:r>
          </w:p>
        </w:tc>
        <w:tc>
          <w:tcPr>
            <w:tcW w:w="4876" w:type="dxa"/>
            <w:tcBorders>
              <w:top w:val="nil"/>
              <w:left w:val="nil"/>
              <w:bottom w:val="nil"/>
              <w:right w:val="nil"/>
            </w:tcBorders>
          </w:tcPr>
          <w:p w14:paraId="7E6D73F9" w14:textId="77777777" w:rsidR="00447BD5" w:rsidRPr="00453693" w:rsidRDefault="00447BD5" w:rsidP="003738E9">
            <w:pPr>
              <w:pStyle w:val="Normal6a"/>
            </w:pPr>
            <w:r w:rsidRPr="00453693">
              <w:rPr>
                <w:b/>
                <w:i/>
              </w:rPr>
              <w:t>utgår</w:t>
            </w:r>
          </w:p>
        </w:tc>
      </w:tr>
    </w:tbl>
    <w:p w14:paraId="51D60F24"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C0FCA1F" w14:textId="77777777" w:rsidR="00447BD5" w:rsidRPr="00453693" w:rsidRDefault="00447BD5" w:rsidP="00447BD5">
      <w:r w:rsidRPr="00453693">
        <w:rPr>
          <w:rStyle w:val="HideTWBExt"/>
        </w:rPr>
        <w:t>&lt;/Amend&gt;</w:t>
      </w:r>
    </w:p>
    <w:p w14:paraId="4FE4D8C9"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2338</w:t>
      </w:r>
      <w:r w:rsidRPr="00453693">
        <w:rPr>
          <w:rStyle w:val="HideTWBExt"/>
        </w:rPr>
        <w:t>&lt;/NumAm&gt;</w:t>
      </w:r>
    </w:p>
    <w:p w14:paraId="195D7595"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31749173" w14:textId="77777777" w:rsidR="00447BD5" w:rsidRPr="00453693" w:rsidRDefault="00447BD5" w:rsidP="00447BD5">
      <w:pPr>
        <w:pStyle w:val="NormalBold"/>
      </w:pPr>
      <w:r w:rsidRPr="00453693">
        <w:rPr>
          <w:rStyle w:val="HideTWBExt"/>
          <w:b w:val="0"/>
        </w:rPr>
        <w:t>&lt;/RepeatBlock-By&gt;</w:t>
      </w:r>
    </w:p>
    <w:p w14:paraId="5FFCA4B8"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7A480CAB" w14:textId="77777777" w:rsidR="00447BD5" w:rsidRPr="00453693" w:rsidRDefault="00447BD5" w:rsidP="00447BD5">
      <w:pPr>
        <w:pStyle w:val="NormalBold"/>
      </w:pPr>
      <w:r w:rsidRPr="00453693">
        <w:rPr>
          <w:rStyle w:val="HideTWBExt"/>
        </w:rPr>
        <w:t>&lt;Article&gt;</w:t>
      </w:r>
      <w:r w:rsidRPr="00453693">
        <w:t>Artikel 46 – punkt 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5A7177EE" w14:textId="77777777" w:rsidTr="003738E9">
        <w:trPr>
          <w:trHeight w:hRule="exact" w:val="240"/>
          <w:jc w:val="center"/>
        </w:trPr>
        <w:tc>
          <w:tcPr>
            <w:tcW w:w="9752" w:type="dxa"/>
            <w:gridSpan w:val="2"/>
            <w:tcBorders>
              <w:top w:val="nil"/>
              <w:left w:val="nil"/>
              <w:bottom w:val="nil"/>
              <w:right w:val="nil"/>
            </w:tcBorders>
          </w:tcPr>
          <w:p w14:paraId="391AF68E" w14:textId="77777777" w:rsidR="00447BD5" w:rsidRPr="00453693" w:rsidRDefault="00447BD5" w:rsidP="003738E9"/>
        </w:tc>
      </w:tr>
      <w:tr w:rsidR="00447BD5" w:rsidRPr="00453693" w14:paraId="1EF98C74" w14:textId="77777777" w:rsidTr="003738E9">
        <w:trPr>
          <w:trHeight w:val="240"/>
          <w:jc w:val="center"/>
        </w:trPr>
        <w:tc>
          <w:tcPr>
            <w:tcW w:w="4876" w:type="dxa"/>
            <w:tcBorders>
              <w:top w:val="nil"/>
              <w:left w:val="nil"/>
              <w:bottom w:val="nil"/>
              <w:right w:val="nil"/>
            </w:tcBorders>
          </w:tcPr>
          <w:p w14:paraId="4E12D734"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43D6B564" w14:textId="77777777" w:rsidR="00447BD5" w:rsidRPr="00453693" w:rsidRDefault="00447BD5" w:rsidP="003738E9">
            <w:pPr>
              <w:pStyle w:val="AmColumnHeading"/>
            </w:pPr>
            <w:r w:rsidRPr="00453693">
              <w:t>Ändringsförslag</w:t>
            </w:r>
          </w:p>
        </w:tc>
      </w:tr>
      <w:tr w:rsidR="00447BD5" w:rsidRPr="00453693" w14:paraId="33F6FA72" w14:textId="77777777" w:rsidTr="003738E9">
        <w:trPr>
          <w:jc w:val="center"/>
        </w:trPr>
        <w:tc>
          <w:tcPr>
            <w:tcW w:w="4876" w:type="dxa"/>
            <w:tcBorders>
              <w:top w:val="nil"/>
              <w:left w:val="nil"/>
              <w:bottom w:val="nil"/>
              <w:right w:val="nil"/>
            </w:tcBorders>
          </w:tcPr>
          <w:p w14:paraId="668E10C9" w14:textId="77777777" w:rsidR="00447BD5" w:rsidRPr="00453693" w:rsidRDefault="00447BD5" w:rsidP="003738E9">
            <w:pPr>
              <w:pStyle w:val="Normal6a"/>
            </w:pPr>
            <w:r w:rsidRPr="00453693">
              <w:rPr>
                <w:b/>
                <w:i/>
              </w:rPr>
              <w:t>4.</w:t>
            </w:r>
            <w:r w:rsidRPr="00453693">
              <w:tab/>
            </w:r>
            <w:r w:rsidRPr="00453693">
              <w:rPr>
                <w:b/>
                <w:i/>
              </w:rPr>
              <w:t>Återanpassningsstöd ska inte vara en individuell rättighet och ska inte utgöra en förutsättning för återtagandeförfarandet.</w:t>
            </w:r>
          </w:p>
        </w:tc>
        <w:tc>
          <w:tcPr>
            <w:tcW w:w="4876" w:type="dxa"/>
            <w:tcBorders>
              <w:top w:val="nil"/>
              <w:left w:val="nil"/>
              <w:bottom w:val="nil"/>
              <w:right w:val="nil"/>
            </w:tcBorders>
          </w:tcPr>
          <w:p w14:paraId="7326D645" w14:textId="77777777" w:rsidR="00447BD5" w:rsidRPr="00453693" w:rsidRDefault="00447BD5" w:rsidP="003738E9">
            <w:pPr>
              <w:pStyle w:val="Normal6a"/>
            </w:pPr>
            <w:r w:rsidRPr="00453693">
              <w:rPr>
                <w:b/>
                <w:i/>
              </w:rPr>
              <w:t>utgår</w:t>
            </w:r>
          </w:p>
        </w:tc>
      </w:tr>
    </w:tbl>
    <w:p w14:paraId="24F2B81D"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E8DFC11" w14:textId="77777777" w:rsidR="00447BD5" w:rsidRPr="00453693" w:rsidRDefault="00447BD5" w:rsidP="00447BD5">
      <w:r w:rsidRPr="00453693">
        <w:rPr>
          <w:rStyle w:val="HideTWBExt"/>
        </w:rPr>
        <w:t>&lt;/Amend&gt;</w:t>
      </w:r>
    </w:p>
    <w:p w14:paraId="53B3FD35"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2339</w:t>
      </w:r>
      <w:r w:rsidRPr="00453693">
        <w:rPr>
          <w:rStyle w:val="HideTWBExt"/>
        </w:rPr>
        <w:t>&lt;/NumAm&gt;</w:t>
      </w:r>
    </w:p>
    <w:p w14:paraId="3B05BFC8"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669B3A37" w14:textId="77777777" w:rsidR="00447BD5" w:rsidRPr="00453693" w:rsidRDefault="00447BD5" w:rsidP="00447BD5">
      <w:pPr>
        <w:pStyle w:val="NormalBold"/>
      </w:pPr>
      <w:r w:rsidRPr="00453693">
        <w:rPr>
          <w:rStyle w:val="HideTWBExt"/>
          <w:b w:val="0"/>
        </w:rPr>
        <w:t>&lt;/RepeatBlock-By&gt;</w:t>
      </w:r>
    </w:p>
    <w:p w14:paraId="6C1532A9"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04455FB4" w14:textId="77777777" w:rsidR="00447BD5" w:rsidRPr="00453693" w:rsidRDefault="00447BD5" w:rsidP="00447BD5">
      <w:pPr>
        <w:pStyle w:val="NormalBold"/>
      </w:pPr>
      <w:r w:rsidRPr="00453693">
        <w:rPr>
          <w:rStyle w:val="HideTWBExt"/>
        </w:rPr>
        <w:t>&lt;Article&gt;</w:t>
      </w:r>
      <w:r w:rsidRPr="00453693">
        <w:t>Artikel 46 – punkt 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508614A1" w14:textId="77777777" w:rsidTr="003738E9">
        <w:trPr>
          <w:trHeight w:hRule="exact" w:val="240"/>
          <w:jc w:val="center"/>
        </w:trPr>
        <w:tc>
          <w:tcPr>
            <w:tcW w:w="9752" w:type="dxa"/>
            <w:gridSpan w:val="2"/>
            <w:tcBorders>
              <w:top w:val="nil"/>
              <w:left w:val="nil"/>
              <w:bottom w:val="nil"/>
              <w:right w:val="nil"/>
            </w:tcBorders>
          </w:tcPr>
          <w:p w14:paraId="74753BDA" w14:textId="77777777" w:rsidR="00447BD5" w:rsidRPr="00453693" w:rsidRDefault="00447BD5" w:rsidP="003738E9"/>
        </w:tc>
      </w:tr>
      <w:tr w:rsidR="00447BD5" w:rsidRPr="00453693" w14:paraId="161623C3" w14:textId="77777777" w:rsidTr="003738E9">
        <w:trPr>
          <w:trHeight w:val="240"/>
          <w:jc w:val="center"/>
        </w:trPr>
        <w:tc>
          <w:tcPr>
            <w:tcW w:w="4876" w:type="dxa"/>
            <w:tcBorders>
              <w:top w:val="nil"/>
              <w:left w:val="nil"/>
              <w:bottom w:val="nil"/>
              <w:right w:val="nil"/>
            </w:tcBorders>
          </w:tcPr>
          <w:p w14:paraId="42D236D6"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158E7B1F" w14:textId="77777777" w:rsidR="00447BD5" w:rsidRPr="00453693" w:rsidRDefault="00447BD5" w:rsidP="003738E9">
            <w:pPr>
              <w:pStyle w:val="AmColumnHeading"/>
            </w:pPr>
            <w:r w:rsidRPr="00453693">
              <w:t>Ändringsförslag</w:t>
            </w:r>
          </w:p>
        </w:tc>
      </w:tr>
      <w:tr w:rsidR="00447BD5" w:rsidRPr="00453693" w14:paraId="08EB3621" w14:textId="77777777" w:rsidTr="003738E9">
        <w:trPr>
          <w:jc w:val="center"/>
        </w:trPr>
        <w:tc>
          <w:tcPr>
            <w:tcW w:w="4876" w:type="dxa"/>
            <w:tcBorders>
              <w:top w:val="nil"/>
              <w:left w:val="nil"/>
              <w:bottom w:val="nil"/>
              <w:right w:val="nil"/>
            </w:tcBorders>
          </w:tcPr>
          <w:p w14:paraId="6A66BEF6" w14:textId="77777777" w:rsidR="00447BD5" w:rsidRPr="00453693" w:rsidRDefault="00447BD5" w:rsidP="003738E9">
            <w:pPr>
              <w:pStyle w:val="Normal6a"/>
            </w:pPr>
            <w:r w:rsidRPr="00453693">
              <w:rPr>
                <w:b/>
                <w:i/>
              </w:rPr>
              <w:t>4.</w:t>
            </w:r>
            <w:r w:rsidRPr="00453693">
              <w:tab/>
            </w:r>
            <w:r w:rsidRPr="00453693">
              <w:rPr>
                <w:b/>
                <w:i/>
              </w:rPr>
              <w:t>Återanpassningsstöd ska inte vara en individuell rättighet och ska inte utgöra en förutsättning för återtagandeförfarandet.</w:t>
            </w:r>
          </w:p>
        </w:tc>
        <w:tc>
          <w:tcPr>
            <w:tcW w:w="4876" w:type="dxa"/>
            <w:tcBorders>
              <w:top w:val="nil"/>
              <w:left w:val="nil"/>
              <w:bottom w:val="nil"/>
              <w:right w:val="nil"/>
            </w:tcBorders>
          </w:tcPr>
          <w:p w14:paraId="02B8DC61" w14:textId="77777777" w:rsidR="00447BD5" w:rsidRPr="00453693" w:rsidRDefault="00447BD5" w:rsidP="003738E9">
            <w:pPr>
              <w:pStyle w:val="Normal6a"/>
            </w:pPr>
            <w:r w:rsidRPr="00453693">
              <w:rPr>
                <w:b/>
                <w:i/>
              </w:rPr>
              <w:t>utgår</w:t>
            </w:r>
          </w:p>
        </w:tc>
      </w:tr>
    </w:tbl>
    <w:p w14:paraId="42884F01"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24BC0FC" w14:textId="77777777" w:rsidR="00447BD5" w:rsidRPr="00453693" w:rsidRDefault="00447BD5" w:rsidP="00447BD5">
      <w:pPr>
        <w:pStyle w:val="AmJustTitle"/>
      </w:pPr>
      <w:r w:rsidRPr="00453693">
        <w:rPr>
          <w:rStyle w:val="HideTWBExt"/>
        </w:rPr>
        <w:t>&lt;TitreJust&gt;</w:t>
      </w:r>
      <w:r w:rsidRPr="00453693">
        <w:t>Motivering</w:t>
      </w:r>
      <w:r w:rsidRPr="00453693">
        <w:rPr>
          <w:rStyle w:val="HideTWBExt"/>
        </w:rPr>
        <w:t>&lt;/TitreJust&gt;</w:t>
      </w:r>
    </w:p>
    <w:p w14:paraId="2F372FC2" w14:textId="77777777" w:rsidR="00447BD5" w:rsidRPr="00453693" w:rsidRDefault="00447BD5" w:rsidP="00447BD5">
      <w:pPr>
        <w:pStyle w:val="AmJustText"/>
      </w:pPr>
      <w:r w:rsidRPr="00453693">
        <w:t>Det sägs inte att återanpassningsstöd är en rättighet. Medlemsstaterna bör uppmuntras att ge återanpassningsstöd så ofta som möjligt, eftersom det bidrar till att säkerställa hållbara återvändanden.</w:t>
      </w:r>
    </w:p>
    <w:p w14:paraId="732FDF65" w14:textId="77777777" w:rsidR="00447BD5" w:rsidRPr="00453693" w:rsidRDefault="00447BD5" w:rsidP="00447BD5">
      <w:r w:rsidRPr="00453693">
        <w:rPr>
          <w:rStyle w:val="HideTWBExt"/>
        </w:rPr>
        <w:t>&lt;/Amend&gt;</w:t>
      </w:r>
    </w:p>
    <w:p w14:paraId="6E171FD5"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2340</w:t>
      </w:r>
      <w:r w:rsidRPr="00453693">
        <w:rPr>
          <w:rStyle w:val="HideTWBExt"/>
        </w:rPr>
        <w:t>&lt;/NumAm&gt;</w:t>
      </w:r>
    </w:p>
    <w:p w14:paraId="082D218C" w14:textId="77777777" w:rsidR="00447BD5" w:rsidRPr="00453693" w:rsidRDefault="00447BD5" w:rsidP="00447BD5">
      <w:pPr>
        <w:pStyle w:val="NormalBold"/>
      </w:pPr>
      <w:r w:rsidRPr="00453693">
        <w:rPr>
          <w:rStyle w:val="HideTWBExt"/>
          <w:b w:val="0"/>
        </w:rPr>
        <w:t>&lt;RepeatBlock-By&gt;&lt;Members&gt;</w:t>
      </w:r>
      <w:r w:rsidRPr="00453693">
        <w:t>Rasa Juknevičienė</w:t>
      </w:r>
      <w:r w:rsidRPr="00453693">
        <w:rPr>
          <w:rStyle w:val="HideTWBExt"/>
          <w:b w:val="0"/>
        </w:rPr>
        <w:t>&lt;/Members&gt;</w:t>
      </w:r>
    </w:p>
    <w:p w14:paraId="466CB261" w14:textId="77777777" w:rsidR="00447BD5" w:rsidRPr="00453693" w:rsidRDefault="00447BD5" w:rsidP="00447BD5">
      <w:pPr>
        <w:pStyle w:val="NormalBold"/>
      </w:pPr>
      <w:r w:rsidRPr="00453693">
        <w:rPr>
          <w:rStyle w:val="HideTWBExt"/>
          <w:b w:val="0"/>
        </w:rPr>
        <w:t>&lt;/RepeatBlock-By&gt;</w:t>
      </w:r>
    </w:p>
    <w:p w14:paraId="530407C2"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CAA731E" w14:textId="77777777" w:rsidR="00447BD5" w:rsidRPr="00453693" w:rsidRDefault="00447BD5" w:rsidP="00447BD5">
      <w:pPr>
        <w:pStyle w:val="NormalBold"/>
      </w:pPr>
      <w:r w:rsidRPr="00453693">
        <w:rPr>
          <w:rStyle w:val="HideTWBExt"/>
        </w:rPr>
        <w:t>&lt;Article&gt;</w:t>
      </w:r>
      <w:r w:rsidRPr="00453693">
        <w:t>Artikel 46 – punkt 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6CCADE98" w14:textId="77777777" w:rsidTr="003738E9">
        <w:trPr>
          <w:trHeight w:hRule="exact" w:val="240"/>
          <w:jc w:val="center"/>
        </w:trPr>
        <w:tc>
          <w:tcPr>
            <w:tcW w:w="9752" w:type="dxa"/>
            <w:gridSpan w:val="2"/>
            <w:tcBorders>
              <w:top w:val="nil"/>
              <w:left w:val="nil"/>
              <w:bottom w:val="nil"/>
              <w:right w:val="nil"/>
            </w:tcBorders>
          </w:tcPr>
          <w:p w14:paraId="120F3758" w14:textId="77777777" w:rsidR="00447BD5" w:rsidRPr="00453693" w:rsidRDefault="00447BD5" w:rsidP="003738E9"/>
        </w:tc>
      </w:tr>
      <w:tr w:rsidR="00447BD5" w:rsidRPr="00453693" w14:paraId="2A7B443C" w14:textId="77777777" w:rsidTr="003738E9">
        <w:trPr>
          <w:trHeight w:val="240"/>
          <w:jc w:val="center"/>
        </w:trPr>
        <w:tc>
          <w:tcPr>
            <w:tcW w:w="4876" w:type="dxa"/>
            <w:tcBorders>
              <w:top w:val="nil"/>
              <w:left w:val="nil"/>
              <w:bottom w:val="nil"/>
              <w:right w:val="nil"/>
            </w:tcBorders>
          </w:tcPr>
          <w:p w14:paraId="3DCA4CD4"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14F2322A" w14:textId="77777777" w:rsidR="00447BD5" w:rsidRPr="00453693" w:rsidRDefault="00447BD5" w:rsidP="003738E9">
            <w:pPr>
              <w:pStyle w:val="AmColumnHeading"/>
            </w:pPr>
            <w:r w:rsidRPr="00453693">
              <w:t>Ändringsförslag</w:t>
            </w:r>
          </w:p>
        </w:tc>
      </w:tr>
      <w:tr w:rsidR="00447BD5" w:rsidRPr="00453693" w14:paraId="7FC2E1AF" w14:textId="77777777" w:rsidTr="003738E9">
        <w:trPr>
          <w:jc w:val="center"/>
        </w:trPr>
        <w:tc>
          <w:tcPr>
            <w:tcW w:w="4876" w:type="dxa"/>
            <w:tcBorders>
              <w:top w:val="nil"/>
              <w:left w:val="nil"/>
              <w:bottom w:val="nil"/>
              <w:right w:val="nil"/>
            </w:tcBorders>
          </w:tcPr>
          <w:p w14:paraId="55F57681" w14:textId="77777777" w:rsidR="00447BD5" w:rsidRPr="00453693" w:rsidRDefault="00447BD5" w:rsidP="003738E9">
            <w:pPr>
              <w:pStyle w:val="Normal6a"/>
            </w:pPr>
            <w:r w:rsidRPr="00453693">
              <w:t>4.</w:t>
            </w:r>
            <w:r w:rsidRPr="00453693">
              <w:tab/>
              <w:t>Återanpassningsstöd ska inte vara en individuell rättighet och ska inte utgöra en förutsättning för återtagandeförfarandet.</w:t>
            </w:r>
          </w:p>
        </w:tc>
        <w:tc>
          <w:tcPr>
            <w:tcW w:w="4876" w:type="dxa"/>
            <w:tcBorders>
              <w:top w:val="nil"/>
              <w:left w:val="nil"/>
              <w:bottom w:val="nil"/>
              <w:right w:val="nil"/>
            </w:tcBorders>
          </w:tcPr>
          <w:p w14:paraId="44D0225B" w14:textId="77777777" w:rsidR="00447BD5" w:rsidRPr="00453693" w:rsidRDefault="00447BD5" w:rsidP="003738E9">
            <w:pPr>
              <w:pStyle w:val="Normal6a"/>
            </w:pPr>
            <w:r w:rsidRPr="00453693">
              <w:t>4.</w:t>
            </w:r>
            <w:r w:rsidRPr="00453693">
              <w:tab/>
            </w:r>
            <w:r w:rsidRPr="00453693">
              <w:rPr>
                <w:b/>
                <w:i/>
              </w:rPr>
              <w:t>Återvändande- och</w:t>
            </w:r>
            <w:r w:rsidRPr="00453693">
              <w:t xml:space="preserve"> återanpassningsstöd ska inte vara en individuell rättighet och ska inte utgöra en förutsättning för återtagandeförfarandet.</w:t>
            </w:r>
          </w:p>
        </w:tc>
      </w:tr>
    </w:tbl>
    <w:p w14:paraId="7258F49A"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9ACA5DD" w14:textId="77777777" w:rsidR="00447BD5" w:rsidRPr="00453693" w:rsidRDefault="00447BD5" w:rsidP="00447BD5">
      <w:pPr>
        <w:pStyle w:val="AmJustTitle"/>
      </w:pPr>
      <w:r w:rsidRPr="00453693">
        <w:rPr>
          <w:rStyle w:val="HideTWBExt"/>
        </w:rPr>
        <w:t>&lt;TitreJust&gt;</w:t>
      </w:r>
      <w:r w:rsidRPr="00453693">
        <w:t>Motivering</w:t>
      </w:r>
      <w:r w:rsidRPr="00453693">
        <w:rPr>
          <w:rStyle w:val="HideTWBExt"/>
        </w:rPr>
        <w:t>&lt;/TitreJust&gt;</w:t>
      </w:r>
    </w:p>
    <w:p w14:paraId="4F63FB1B" w14:textId="77777777" w:rsidR="00447BD5" w:rsidRPr="00453693" w:rsidRDefault="00447BD5" w:rsidP="00447BD5">
      <w:pPr>
        <w:pStyle w:val="AmJustText"/>
      </w:pPr>
      <w:r w:rsidRPr="00453693">
        <w:t>Stöd till återvändande och återanpassning bör inte tillhandahållas som en allmän regel, eftersom tredjelandsmedborgare som vistas irreguljärt i medlemsstaterna är skyldiga att täcka sina egna återvändandekostnader, och stöd bör beviljas endast om de saknar nödvändiga medel. I vissa fall kan dessutom stöd till frivilligt återvändande, och i synnerhet återanpassningsstöd, skapa en pullfaktor för irreguljär migration.</w:t>
      </w:r>
    </w:p>
    <w:p w14:paraId="49A52342" w14:textId="77777777" w:rsidR="00447BD5" w:rsidRPr="00453693" w:rsidRDefault="00447BD5" w:rsidP="00447BD5">
      <w:r w:rsidRPr="00453693">
        <w:rPr>
          <w:rStyle w:val="HideTWBExt"/>
        </w:rPr>
        <w:t>&lt;/Amend&gt;</w:t>
      </w:r>
    </w:p>
    <w:p w14:paraId="7026D0A3"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2341</w:t>
      </w:r>
      <w:r w:rsidRPr="00453693">
        <w:rPr>
          <w:rStyle w:val="HideTWBExt"/>
        </w:rPr>
        <w:t>&lt;/NumAm&gt;</w:t>
      </w:r>
    </w:p>
    <w:p w14:paraId="1C1EF57A" w14:textId="77777777" w:rsidR="00447BD5" w:rsidRPr="00453693" w:rsidRDefault="00447BD5" w:rsidP="00447BD5">
      <w:pPr>
        <w:pStyle w:val="NormalBold"/>
      </w:pPr>
      <w:r w:rsidRPr="00453693">
        <w:rPr>
          <w:rStyle w:val="HideTWBExt"/>
          <w:b w:val="0"/>
        </w:rPr>
        <w:t>&lt;RepeatBlock-By&gt;&lt;Members&gt;</w:t>
      </w:r>
      <w:r w:rsidRPr="00453693">
        <w:t>Maciej Wąsik, Mariusz Kamiński, Jadwiga Wiśniewska, Jacek Ozdoba</w:t>
      </w:r>
      <w:r w:rsidRPr="00453693">
        <w:rPr>
          <w:rStyle w:val="HideTWBExt"/>
          <w:b w:val="0"/>
        </w:rPr>
        <w:t>&lt;/Members&gt;</w:t>
      </w:r>
    </w:p>
    <w:p w14:paraId="6ABC1153" w14:textId="77777777" w:rsidR="00447BD5" w:rsidRPr="00453693" w:rsidRDefault="00447BD5" w:rsidP="00447BD5">
      <w:pPr>
        <w:pStyle w:val="NormalBold"/>
      </w:pPr>
      <w:r w:rsidRPr="00453693">
        <w:rPr>
          <w:rStyle w:val="HideTWBExt"/>
          <w:b w:val="0"/>
        </w:rPr>
        <w:t>&lt;/RepeatBlock-By&gt;</w:t>
      </w:r>
    </w:p>
    <w:p w14:paraId="4BF18C58"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0CA1FB17" w14:textId="77777777" w:rsidR="00447BD5" w:rsidRPr="00453693" w:rsidRDefault="00447BD5" w:rsidP="00447BD5">
      <w:pPr>
        <w:pStyle w:val="NormalBold"/>
      </w:pPr>
      <w:r w:rsidRPr="00453693">
        <w:rPr>
          <w:rStyle w:val="HideTWBExt"/>
        </w:rPr>
        <w:t>&lt;Article&gt;</w:t>
      </w:r>
      <w:r w:rsidRPr="00453693">
        <w:t>Artikel 46 – punkt 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E2A485A" w14:textId="77777777" w:rsidTr="003738E9">
        <w:trPr>
          <w:trHeight w:hRule="exact" w:val="240"/>
          <w:jc w:val="center"/>
        </w:trPr>
        <w:tc>
          <w:tcPr>
            <w:tcW w:w="9752" w:type="dxa"/>
            <w:gridSpan w:val="2"/>
            <w:tcBorders>
              <w:top w:val="nil"/>
              <w:left w:val="nil"/>
              <w:bottom w:val="nil"/>
              <w:right w:val="nil"/>
            </w:tcBorders>
          </w:tcPr>
          <w:p w14:paraId="3D2A6325" w14:textId="77777777" w:rsidR="00447BD5" w:rsidRPr="00453693" w:rsidRDefault="00447BD5" w:rsidP="003738E9"/>
        </w:tc>
      </w:tr>
      <w:tr w:rsidR="00447BD5" w:rsidRPr="00453693" w14:paraId="0725F313" w14:textId="77777777" w:rsidTr="003738E9">
        <w:trPr>
          <w:trHeight w:val="240"/>
          <w:jc w:val="center"/>
        </w:trPr>
        <w:tc>
          <w:tcPr>
            <w:tcW w:w="4876" w:type="dxa"/>
            <w:tcBorders>
              <w:top w:val="nil"/>
              <w:left w:val="nil"/>
              <w:bottom w:val="nil"/>
              <w:right w:val="nil"/>
            </w:tcBorders>
          </w:tcPr>
          <w:p w14:paraId="57266A3A"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77C6227C" w14:textId="77777777" w:rsidR="00447BD5" w:rsidRPr="00453693" w:rsidRDefault="00447BD5" w:rsidP="003738E9">
            <w:pPr>
              <w:pStyle w:val="AmColumnHeading"/>
            </w:pPr>
            <w:r w:rsidRPr="00453693">
              <w:t>Ändringsförslag</w:t>
            </w:r>
          </w:p>
        </w:tc>
      </w:tr>
      <w:tr w:rsidR="00447BD5" w:rsidRPr="00453693" w14:paraId="5355B5F9" w14:textId="77777777" w:rsidTr="003738E9">
        <w:trPr>
          <w:jc w:val="center"/>
        </w:trPr>
        <w:tc>
          <w:tcPr>
            <w:tcW w:w="4876" w:type="dxa"/>
            <w:tcBorders>
              <w:top w:val="nil"/>
              <w:left w:val="nil"/>
              <w:bottom w:val="nil"/>
              <w:right w:val="nil"/>
            </w:tcBorders>
          </w:tcPr>
          <w:p w14:paraId="55EAD57A" w14:textId="77777777" w:rsidR="00447BD5" w:rsidRPr="00453693" w:rsidRDefault="00447BD5" w:rsidP="003738E9">
            <w:pPr>
              <w:pStyle w:val="Normal6a"/>
            </w:pPr>
            <w:r w:rsidRPr="00453693">
              <w:t>4.</w:t>
            </w:r>
            <w:r w:rsidRPr="00453693">
              <w:tab/>
              <w:t>Återanpassningsstöd ska inte vara en individuell rättighet och ska inte utgöra en förutsättning för återtagandeförfarandet.</w:t>
            </w:r>
          </w:p>
        </w:tc>
        <w:tc>
          <w:tcPr>
            <w:tcW w:w="4876" w:type="dxa"/>
            <w:tcBorders>
              <w:top w:val="nil"/>
              <w:left w:val="nil"/>
              <w:bottom w:val="nil"/>
              <w:right w:val="nil"/>
            </w:tcBorders>
          </w:tcPr>
          <w:p w14:paraId="2D0C7E4A" w14:textId="77777777" w:rsidR="00447BD5" w:rsidRPr="00453693" w:rsidRDefault="00447BD5" w:rsidP="003738E9">
            <w:pPr>
              <w:pStyle w:val="Normal6a"/>
            </w:pPr>
            <w:r w:rsidRPr="00453693">
              <w:t>4.</w:t>
            </w:r>
            <w:r w:rsidRPr="00453693">
              <w:tab/>
            </w:r>
            <w:r w:rsidRPr="00453693">
              <w:rPr>
                <w:b/>
                <w:i/>
              </w:rPr>
              <w:t>Återvändande- och</w:t>
            </w:r>
            <w:r w:rsidRPr="00453693">
              <w:t xml:space="preserve"> återanpassningsstöd ska inte vara en individuell rättighet och ska inte utgöra en förutsättning för återtagandeförfarandet.</w:t>
            </w:r>
          </w:p>
        </w:tc>
      </w:tr>
    </w:tbl>
    <w:p w14:paraId="1A32EA2D"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E4E7639" w14:textId="77777777" w:rsidR="00447BD5" w:rsidRPr="00453693" w:rsidRDefault="00447BD5" w:rsidP="00447BD5">
      <w:r w:rsidRPr="00453693">
        <w:rPr>
          <w:rStyle w:val="HideTWBExt"/>
        </w:rPr>
        <w:t>&lt;/Amend&gt;</w:t>
      </w:r>
    </w:p>
    <w:p w14:paraId="2C9B7946"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2342</w:t>
      </w:r>
      <w:r w:rsidRPr="00453693">
        <w:rPr>
          <w:rStyle w:val="HideTWBExt"/>
        </w:rPr>
        <w:t>&lt;/NumAm&gt;</w:t>
      </w:r>
    </w:p>
    <w:p w14:paraId="638838B6"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7BF4867D" w14:textId="77777777" w:rsidR="00447BD5" w:rsidRPr="00453693" w:rsidRDefault="00447BD5" w:rsidP="00447BD5">
      <w:pPr>
        <w:pStyle w:val="NormalBold"/>
      </w:pPr>
      <w:r w:rsidRPr="00453693">
        <w:rPr>
          <w:rStyle w:val="HideTWBExt"/>
          <w:b w:val="0"/>
        </w:rPr>
        <w:t>&lt;/RepeatBlock-By&gt;</w:t>
      </w:r>
    </w:p>
    <w:p w14:paraId="6ED86A96"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7F7DDC06" w14:textId="77777777" w:rsidR="00447BD5" w:rsidRPr="00453693" w:rsidRDefault="00447BD5" w:rsidP="00447BD5">
      <w:pPr>
        <w:pStyle w:val="NormalBold"/>
      </w:pPr>
      <w:r w:rsidRPr="00453693">
        <w:rPr>
          <w:rStyle w:val="HideTWBExt"/>
        </w:rPr>
        <w:t>&lt;Article&gt;</w:t>
      </w:r>
      <w:r w:rsidRPr="00453693">
        <w:t>Artikel 46 – punkt 4</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2633E640" w14:textId="77777777" w:rsidTr="003738E9">
        <w:trPr>
          <w:trHeight w:hRule="exact" w:val="240"/>
          <w:jc w:val="center"/>
        </w:trPr>
        <w:tc>
          <w:tcPr>
            <w:tcW w:w="9752" w:type="dxa"/>
            <w:gridSpan w:val="2"/>
            <w:tcBorders>
              <w:top w:val="nil"/>
              <w:left w:val="nil"/>
              <w:bottom w:val="nil"/>
              <w:right w:val="nil"/>
            </w:tcBorders>
          </w:tcPr>
          <w:p w14:paraId="1A6EC2CD" w14:textId="77777777" w:rsidR="00447BD5" w:rsidRPr="00453693" w:rsidRDefault="00447BD5" w:rsidP="003738E9"/>
        </w:tc>
      </w:tr>
      <w:tr w:rsidR="00447BD5" w:rsidRPr="00453693" w14:paraId="1950D229" w14:textId="77777777" w:rsidTr="003738E9">
        <w:trPr>
          <w:trHeight w:val="240"/>
          <w:jc w:val="center"/>
        </w:trPr>
        <w:tc>
          <w:tcPr>
            <w:tcW w:w="4876" w:type="dxa"/>
            <w:tcBorders>
              <w:top w:val="nil"/>
              <w:left w:val="nil"/>
              <w:bottom w:val="nil"/>
              <w:right w:val="nil"/>
            </w:tcBorders>
          </w:tcPr>
          <w:p w14:paraId="3014EC6F"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2DBF273B" w14:textId="77777777" w:rsidR="00447BD5" w:rsidRPr="00453693" w:rsidRDefault="00447BD5" w:rsidP="003738E9">
            <w:pPr>
              <w:pStyle w:val="AmColumnHeading"/>
            </w:pPr>
            <w:r w:rsidRPr="00453693">
              <w:t>Ändringsförslag</w:t>
            </w:r>
          </w:p>
        </w:tc>
      </w:tr>
      <w:tr w:rsidR="00447BD5" w:rsidRPr="00453693" w14:paraId="194BED99" w14:textId="77777777" w:rsidTr="003738E9">
        <w:trPr>
          <w:jc w:val="center"/>
        </w:trPr>
        <w:tc>
          <w:tcPr>
            <w:tcW w:w="4876" w:type="dxa"/>
            <w:tcBorders>
              <w:top w:val="nil"/>
              <w:left w:val="nil"/>
              <w:bottom w:val="nil"/>
              <w:right w:val="nil"/>
            </w:tcBorders>
          </w:tcPr>
          <w:p w14:paraId="4C9B2C8F" w14:textId="77777777" w:rsidR="00447BD5" w:rsidRPr="00453693" w:rsidRDefault="00447BD5" w:rsidP="003738E9">
            <w:pPr>
              <w:pStyle w:val="Normal6a"/>
            </w:pPr>
            <w:r w:rsidRPr="00453693">
              <w:t>4.</w:t>
            </w:r>
            <w:r w:rsidRPr="00453693">
              <w:tab/>
              <w:t>Återanpassningsstöd ska inte vara en individuell rättighet och ska inte utgöra en förutsättning för återtagandeförfarandet.</w:t>
            </w:r>
          </w:p>
        </w:tc>
        <w:tc>
          <w:tcPr>
            <w:tcW w:w="4876" w:type="dxa"/>
            <w:tcBorders>
              <w:top w:val="nil"/>
              <w:left w:val="nil"/>
              <w:bottom w:val="nil"/>
              <w:right w:val="nil"/>
            </w:tcBorders>
          </w:tcPr>
          <w:p w14:paraId="78095698" w14:textId="77777777" w:rsidR="00447BD5" w:rsidRPr="00453693" w:rsidRDefault="00447BD5" w:rsidP="003738E9">
            <w:pPr>
              <w:pStyle w:val="Normal6a"/>
            </w:pPr>
            <w:r w:rsidRPr="00453693">
              <w:t>4.</w:t>
            </w:r>
            <w:r w:rsidRPr="00453693">
              <w:tab/>
            </w:r>
            <w:r w:rsidRPr="00453693">
              <w:rPr>
                <w:b/>
                <w:i/>
              </w:rPr>
              <w:t>Återvändande- och</w:t>
            </w:r>
            <w:r w:rsidRPr="00453693">
              <w:t xml:space="preserve"> återanpassningsstöd ska inte vara en individuell rättighet och ska inte utgöra en förutsättning för återtagandeförfarandet.</w:t>
            </w:r>
          </w:p>
        </w:tc>
      </w:tr>
    </w:tbl>
    <w:p w14:paraId="10E6BB1C"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EA4E14F" w14:textId="77777777" w:rsidR="00447BD5" w:rsidRPr="00453693" w:rsidRDefault="00447BD5" w:rsidP="00447BD5">
      <w:r w:rsidRPr="00453693">
        <w:rPr>
          <w:rStyle w:val="HideTWBExt"/>
        </w:rPr>
        <w:t>&lt;/Amend&gt;</w:t>
      </w:r>
    </w:p>
    <w:p w14:paraId="3D54FA06"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2343</w:t>
      </w:r>
      <w:r w:rsidRPr="00453693">
        <w:rPr>
          <w:rStyle w:val="HideTWBExt"/>
        </w:rPr>
        <w:t>&lt;/NumAm&gt;</w:t>
      </w:r>
    </w:p>
    <w:p w14:paraId="00088D3A"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631EA3C3" w14:textId="77777777" w:rsidR="00447BD5" w:rsidRPr="00453693" w:rsidRDefault="00447BD5" w:rsidP="00447BD5">
      <w:pPr>
        <w:pStyle w:val="NormalBold"/>
      </w:pPr>
      <w:r w:rsidRPr="00453693">
        <w:rPr>
          <w:rStyle w:val="HideTWBExt"/>
          <w:b w:val="0"/>
        </w:rPr>
        <w:t>&lt;/RepeatBlock-By&gt;</w:t>
      </w:r>
    </w:p>
    <w:p w14:paraId="297D6ACD"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B76FE5B" w14:textId="77777777" w:rsidR="00447BD5" w:rsidRPr="00453693" w:rsidRDefault="00447BD5" w:rsidP="00447BD5">
      <w:pPr>
        <w:pStyle w:val="NormalBold"/>
      </w:pPr>
      <w:r w:rsidRPr="00453693">
        <w:rPr>
          <w:rStyle w:val="HideTWBExt"/>
        </w:rPr>
        <w:t>&lt;Article&gt;</w:t>
      </w:r>
      <w:r w:rsidRPr="00453693">
        <w:t>Artikel 46 – punkt 5 – inledningen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016B5DBA" w14:textId="77777777" w:rsidTr="003738E9">
        <w:trPr>
          <w:trHeight w:hRule="exact" w:val="240"/>
          <w:jc w:val="center"/>
        </w:trPr>
        <w:tc>
          <w:tcPr>
            <w:tcW w:w="9752" w:type="dxa"/>
            <w:gridSpan w:val="2"/>
            <w:tcBorders>
              <w:top w:val="nil"/>
              <w:left w:val="nil"/>
              <w:bottom w:val="nil"/>
              <w:right w:val="nil"/>
            </w:tcBorders>
          </w:tcPr>
          <w:p w14:paraId="2F08D8A1" w14:textId="77777777" w:rsidR="00447BD5" w:rsidRPr="00453693" w:rsidRDefault="00447BD5" w:rsidP="003738E9"/>
        </w:tc>
      </w:tr>
      <w:tr w:rsidR="00447BD5" w:rsidRPr="00453693" w14:paraId="6ED9FAFB" w14:textId="77777777" w:rsidTr="003738E9">
        <w:trPr>
          <w:trHeight w:val="240"/>
          <w:jc w:val="center"/>
        </w:trPr>
        <w:tc>
          <w:tcPr>
            <w:tcW w:w="4876" w:type="dxa"/>
            <w:tcBorders>
              <w:top w:val="nil"/>
              <w:left w:val="nil"/>
              <w:bottom w:val="nil"/>
              <w:right w:val="nil"/>
            </w:tcBorders>
          </w:tcPr>
          <w:p w14:paraId="0EF755C1"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41A194E5" w14:textId="77777777" w:rsidR="00447BD5" w:rsidRPr="00453693" w:rsidRDefault="00447BD5" w:rsidP="003738E9">
            <w:pPr>
              <w:pStyle w:val="AmColumnHeading"/>
            </w:pPr>
            <w:r w:rsidRPr="00453693">
              <w:t>Ändringsförslag</w:t>
            </w:r>
          </w:p>
        </w:tc>
      </w:tr>
      <w:tr w:rsidR="00447BD5" w:rsidRPr="00453693" w14:paraId="2BF4540B" w14:textId="77777777" w:rsidTr="003738E9">
        <w:trPr>
          <w:jc w:val="center"/>
        </w:trPr>
        <w:tc>
          <w:tcPr>
            <w:tcW w:w="4876" w:type="dxa"/>
            <w:tcBorders>
              <w:top w:val="nil"/>
              <w:left w:val="nil"/>
              <w:bottom w:val="nil"/>
              <w:right w:val="nil"/>
            </w:tcBorders>
          </w:tcPr>
          <w:p w14:paraId="3B7E52FD" w14:textId="77777777" w:rsidR="00447BD5" w:rsidRPr="00453693" w:rsidRDefault="00447BD5" w:rsidP="003738E9">
            <w:pPr>
              <w:pStyle w:val="Normal6a"/>
            </w:pPr>
            <w:r w:rsidRPr="00453693">
              <w:t>5.</w:t>
            </w:r>
            <w:r w:rsidRPr="00453693">
              <w:tab/>
              <w:t xml:space="preserve">Det stöd som tillhandahålls genom programmen för återvändande och återanpassning ska </w:t>
            </w:r>
            <w:r w:rsidRPr="00453693">
              <w:rPr>
                <w:b/>
                <w:i/>
              </w:rPr>
              <w:t xml:space="preserve">återspegla tredjelandsmedborgarens grad av samarbetsvillighet och efterlevnad och kan minska med tiden. </w:t>
            </w:r>
            <w:r w:rsidRPr="00453693">
              <w:t xml:space="preserve">Följande </w:t>
            </w:r>
            <w:r w:rsidRPr="00453693">
              <w:rPr>
                <w:b/>
                <w:i/>
              </w:rPr>
              <w:t>kriterier ska beaktas vid fastställandet av typen och omfattningen av återvändande- och återanpassningsstödet, i tillämpliga fall</w:t>
            </w:r>
            <w:r w:rsidRPr="00453693">
              <w:t>:</w:t>
            </w:r>
          </w:p>
        </w:tc>
        <w:tc>
          <w:tcPr>
            <w:tcW w:w="4876" w:type="dxa"/>
            <w:tcBorders>
              <w:top w:val="nil"/>
              <w:left w:val="nil"/>
              <w:bottom w:val="nil"/>
              <w:right w:val="nil"/>
            </w:tcBorders>
          </w:tcPr>
          <w:p w14:paraId="78428BA6" w14:textId="77777777" w:rsidR="00447BD5" w:rsidRPr="00453693" w:rsidRDefault="00447BD5" w:rsidP="003738E9">
            <w:pPr>
              <w:pStyle w:val="Normal6a"/>
            </w:pPr>
            <w:r w:rsidRPr="00453693">
              <w:t>5.</w:t>
            </w:r>
            <w:r w:rsidRPr="00453693">
              <w:tab/>
              <w:t xml:space="preserve">Det stöd som tillhandahålls genom programmen för återvändande och återanpassning ska </w:t>
            </w:r>
            <w:r w:rsidRPr="00453693">
              <w:rPr>
                <w:b/>
                <w:i/>
              </w:rPr>
              <w:t>beakta</w:t>
            </w:r>
            <w:r w:rsidRPr="00453693">
              <w:t xml:space="preserve"> följande:</w:t>
            </w:r>
            <w:r w:rsidRPr="00453693">
              <w:rPr>
                <w:b/>
                <w:i/>
              </w:rPr>
              <w:t> </w:t>
            </w:r>
          </w:p>
        </w:tc>
      </w:tr>
    </w:tbl>
    <w:p w14:paraId="574903D6"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724FA6A" w14:textId="77777777" w:rsidR="00447BD5" w:rsidRPr="00453693" w:rsidRDefault="00447BD5" w:rsidP="00447BD5">
      <w:r w:rsidRPr="00453693">
        <w:rPr>
          <w:rStyle w:val="HideTWBExt"/>
        </w:rPr>
        <w:t>&lt;/Amend&gt;</w:t>
      </w:r>
    </w:p>
    <w:p w14:paraId="3737BA3F"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2344</w:t>
      </w:r>
      <w:r w:rsidRPr="00453693">
        <w:rPr>
          <w:rStyle w:val="HideTWBExt"/>
        </w:rPr>
        <w:t>&lt;/NumAm&gt;</w:t>
      </w:r>
    </w:p>
    <w:p w14:paraId="6FF0C63F"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02F2440B" w14:textId="77777777" w:rsidR="00447BD5" w:rsidRPr="00453693" w:rsidRDefault="00447BD5" w:rsidP="00447BD5">
      <w:pPr>
        <w:pStyle w:val="NormalBold"/>
      </w:pPr>
      <w:r w:rsidRPr="00453693">
        <w:rPr>
          <w:rStyle w:val="HideTWBExt"/>
          <w:b w:val="0"/>
        </w:rPr>
        <w:t>&lt;/RepeatBlock-By&gt;</w:t>
      </w:r>
    </w:p>
    <w:p w14:paraId="232915DE"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7A389E25" w14:textId="77777777" w:rsidR="00447BD5" w:rsidRPr="00453693" w:rsidRDefault="00447BD5" w:rsidP="00447BD5">
      <w:pPr>
        <w:pStyle w:val="NormalBold"/>
      </w:pPr>
      <w:r w:rsidRPr="00453693">
        <w:rPr>
          <w:rStyle w:val="HideTWBExt"/>
        </w:rPr>
        <w:t>&lt;Article&gt;</w:t>
      </w:r>
      <w:r w:rsidRPr="00453693">
        <w:t>Artikel 46 – punkt 5 – inledningen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541195F8" w14:textId="77777777" w:rsidTr="003738E9">
        <w:trPr>
          <w:trHeight w:hRule="exact" w:val="240"/>
          <w:jc w:val="center"/>
        </w:trPr>
        <w:tc>
          <w:tcPr>
            <w:tcW w:w="9752" w:type="dxa"/>
            <w:gridSpan w:val="2"/>
            <w:tcBorders>
              <w:top w:val="nil"/>
              <w:left w:val="nil"/>
              <w:bottom w:val="nil"/>
              <w:right w:val="nil"/>
            </w:tcBorders>
          </w:tcPr>
          <w:p w14:paraId="6917E0A2" w14:textId="77777777" w:rsidR="00447BD5" w:rsidRPr="00453693" w:rsidRDefault="00447BD5" w:rsidP="003738E9"/>
        </w:tc>
      </w:tr>
      <w:tr w:rsidR="00447BD5" w:rsidRPr="00453693" w14:paraId="2D9B00A5" w14:textId="77777777" w:rsidTr="003738E9">
        <w:trPr>
          <w:trHeight w:val="240"/>
          <w:jc w:val="center"/>
        </w:trPr>
        <w:tc>
          <w:tcPr>
            <w:tcW w:w="4876" w:type="dxa"/>
            <w:tcBorders>
              <w:top w:val="nil"/>
              <w:left w:val="nil"/>
              <w:bottom w:val="nil"/>
              <w:right w:val="nil"/>
            </w:tcBorders>
          </w:tcPr>
          <w:p w14:paraId="41B3333F"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12C1BDCC" w14:textId="77777777" w:rsidR="00447BD5" w:rsidRPr="00453693" w:rsidRDefault="00447BD5" w:rsidP="003738E9">
            <w:pPr>
              <w:pStyle w:val="AmColumnHeading"/>
            </w:pPr>
            <w:r w:rsidRPr="00453693">
              <w:t>Ändringsförslag</w:t>
            </w:r>
          </w:p>
        </w:tc>
      </w:tr>
      <w:tr w:rsidR="00447BD5" w:rsidRPr="00453693" w14:paraId="0D129566" w14:textId="77777777" w:rsidTr="003738E9">
        <w:trPr>
          <w:jc w:val="center"/>
        </w:trPr>
        <w:tc>
          <w:tcPr>
            <w:tcW w:w="4876" w:type="dxa"/>
            <w:tcBorders>
              <w:top w:val="nil"/>
              <w:left w:val="nil"/>
              <w:bottom w:val="nil"/>
              <w:right w:val="nil"/>
            </w:tcBorders>
          </w:tcPr>
          <w:p w14:paraId="2E7482FF" w14:textId="77777777" w:rsidR="00447BD5" w:rsidRPr="00453693" w:rsidRDefault="00447BD5" w:rsidP="003738E9">
            <w:pPr>
              <w:pStyle w:val="Normal6a"/>
            </w:pPr>
            <w:r w:rsidRPr="00453693">
              <w:t>5.</w:t>
            </w:r>
            <w:r w:rsidRPr="00453693">
              <w:tab/>
            </w:r>
            <w:r w:rsidRPr="00453693">
              <w:rPr>
                <w:b/>
                <w:i/>
              </w:rPr>
              <w:t>Det stöd som tillhandahålls genom programmen för återvändande och återanpassning ska återspegla tredjelandsmedborgarens grad av samarbetsvillighet och efterlevnad och kan minska med tiden.</w:t>
            </w:r>
            <w:r w:rsidRPr="00453693">
              <w:t xml:space="preserve"> Följande kriterier ska beaktas vid fastställandet av typen och omfattningen av återvändande- och återanpassningsstödet, i tillämpliga fall:</w:t>
            </w:r>
          </w:p>
        </w:tc>
        <w:tc>
          <w:tcPr>
            <w:tcW w:w="4876" w:type="dxa"/>
            <w:tcBorders>
              <w:top w:val="nil"/>
              <w:left w:val="nil"/>
              <w:bottom w:val="nil"/>
              <w:right w:val="nil"/>
            </w:tcBorders>
          </w:tcPr>
          <w:p w14:paraId="46D24E4C" w14:textId="77777777" w:rsidR="00447BD5" w:rsidRPr="00453693" w:rsidRDefault="00447BD5" w:rsidP="003738E9">
            <w:pPr>
              <w:pStyle w:val="Normal6a"/>
            </w:pPr>
            <w:r w:rsidRPr="00453693">
              <w:t>5.</w:t>
            </w:r>
            <w:r w:rsidRPr="00453693">
              <w:tab/>
              <w:t>Följande kriterier ska beaktas vid fastställandet av typen och omfattningen av återvändande- och återanpassningsstödet, i tillämpliga fall:</w:t>
            </w:r>
          </w:p>
        </w:tc>
      </w:tr>
    </w:tbl>
    <w:p w14:paraId="1CFA3117"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539FA53" w14:textId="77777777" w:rsidR="00447BD5" w:rsidRPr="00453693" w:rsidRDefault="00447BD5" w:rsidP="00447BD5">
      <w:r w:rsidRPr="00453693">
        <w:rPr>
          <w:rStyle w:val="HideTWBExt"/>
        </w:rPr>
        <w:t>&lt;/Amend&gt;</w:t>
      </w:r>
    </w:p>
    <w:p w14:paraId="7F2CB7D8"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2345</w:t>
      </w:r>
      <w:r w:rsidRPr="00453693">
        <w:rPr>
          <w:rStyle w:val="HideTWBExt"/>
        </w:rPr>
        <w:t>&lt;/NumAm&gt;</w:t>
      </w:r>
    </w:p>
    <w:p w14:paraId="7195E79B" w14:textId="77777777" w:rsidR="00447BD5" w:rsidRPr="00453693" w:rsidRDefault="00447BD5" w:rsidP="00447BD5">
      <w:pPr>
        <w:pStyle w:val="NormalBold"/>
      </w:pPr>
      <w:r w:rsidRPr="00453693">
        <w:rPr>
          <w:rStyle w:val="HideTWBExt"/>
          <w:b w:val="0"/>
        </w:rPr>
        <w:t>&lt;RepeatBlock-By&gt;&lt;Members&gt;</w:t>
      </w:r>
      <w:r w:rsidRPr="00453693">
        <w:t>Mélissa Camara</w:t>
      </w:r>
      <w:r w:rsidRPr="00453693">
        <w:rPr>
          <w:rStyle w:val="HideTWBExt"/>
          <w:b w:val="0"/>
        </w:rPr>
        <w:t>&lt;/Members&gt;</w:t>
      </w:r>
    </w:p>
    <w:p w14:paraId="1EE3152E" w14:textId="77777777" w:rsidR="00447BD5" w:rsidRPr="00453693" w:rsidRDefault="00447BD5" w:rsidP="00447BD5">
      <w:pPr>
        <w:pStyle w:val="NormalBold"/>
      </w:pPr>
      <w:r w:rsidRPr="00453693">
        <w:rPr>
          <w:rStyle w:val="HideTWBExt"/>
          <w:b w:val="0"/>
        </w:rPr>
        <w:t>&lt;/RepeatBlock-By&gt;</w:t>
      </w:r>
    </w:p>
    <w:p w14:paraId="08B04089"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6CA86B6F" w14:textId="77777777" w:rsidR="00447BD5" w:rsidRPr="00453693" w:rsidRDefault="00447BD5" w:rsidP="00447BD5">
      <w:pPr>
        <w:pStyle w:val="NormalBold"/>
      </w:pPr>
      <w:r w:rsidRPr="00453693">
        <w:rPr>
          <w:rStyle w:val="HideTWBExt"/>
        </w:rPr>
        <w:t>&lt;Article&gt;</w:t>
      </w:r>
      <w:r w:rsidRPr="00453693">
        <w:t>Artikel 46 – punkt 5 – inledningen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54128D7C" w14:textId="77777777" w:rsidTr="003738E9">
        <w:trPr>
          <w:trHeight w:hRule="exact" w:val="240"/>
          <w:jc w:val="center"/>
        </w:trPr>
        <w:tc>
          <w:tcPr>
            <w:tcW w:w="9752" w:type="dxa"/>
            <w:gridSpan w:val="2"/>
            <w:tcBorders>
              <w:top w:val="nil"/>
              <w:left w:val="nil"/>
              <w:bottom w:val="nil"/>
              <w:right w:val="nil"/>
            </w:tcBorders>
          </w:tcPr>
          <w:p w14:paraId="142E6CD9" w14:textId="77777777" w:rsidR="00447BD5" w:rsidRPr="00453693" w:rsidRDefault="00447BD5" w:rsidP="003738E9"/>
        </w:tc>
      </w:tr>
      <w:tr w:rsidR="00447BD5" w:rsidRPr="00453693" w14:paraId="4AAD7D46" w14:textId="77777777" w:rsidTr="003738E9">
        <w:trPr>
          <w:trHeight w:val="240"/>
          <w:jc w:val="center"/>
        </w:trPr>
        <w:tc>
          <w:tcPr>
            <w:tcW w:w="4876" w:type="dxa"/>
            <w:tcBorders>
              <w:top w:val="nil"/>
              <w:left w:val="nil"/>
              <w:bottom w:val="nil"/>
              <w:right w:val="nil"/>
            </w:tcBorders>
          </w:tcPr>
          <w:p w14:paraId="66CAA0EA"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068C2D2B" w14:textId="77777777" w:rsidR="00447BD5" w:rsidRPr="00453693" w:rsidRDefault="00447BD5" w:rsidP="003738E9">
            <w:pPr>
              <w:pStyle w:val="AmColumnHeading"/>
            </w:pPr>
            <w:r w:rsidRPr="00453693">
              <w:t>Ändringsförslag</w:t>
            </w:r>
          </w:p>
        </w:tc>
      </w:tr>
      <w:tr w:rsidR="00447BD5" w:rsidRPr="00453693" w14:paraId="4C67C802" w14:textId="77777777" w:rsidTr="003738E9">
        <w:trPr>
          <w:jc w:val="center"/>
        </w:trPr>
        <w:tc>
          <w:tcPr>
            <w:tcW w:w="4876" w:type="dxa"/>
            <w:tcBorders>
              <w:top w:val="nil"/>
              <w:left w:val="nil"/>
              <w:bottom w:val="nil"/>
              <w:right w:val="nil"/>
            </w:tcBorders>
          </w:tcPr>
          <w:p w14:paraId="7CABB82C" w14:textId="77777777" w:rsidR="00447BD5" w:rsidRPr="00453693" w:rsidRDefault="00447BD5" w:rsidP="003738E9">
            <w:pPr>
              <w:pStyle w:val="Normal6a"/>
            </w:pPr>
            <w:r w:rsidRPr="00453693">
              <w:t>5.</w:t>
            </w:r>
            <w:r w:rsidRPr="00453693">
              <w:tab/>
              <w:t xml:space="preserve">Det stöd som tillhandahålls genom programmen för återvändande och återanpassning </w:t>
            </w:r>
            <w:r w:rsidRPr="00453693">
              <w:rPr>
                <w:b/>
                <w:i/>
              </w:rPr>
              <w:t>ska återspegla tredjelandsmedborgarens grad av samarbetsvillighet och efterlevnad och</w:t>
            </w:r>
            <w:r w:rsidRPr="00453693">
              <w:t xml:space="preserve"> kan minska med tiden. Följande kriterier ska beaktas vid fastställandet av typen och omfattningen av återvändande- och återanpassningsstödet, i tillämpliga fall:</w:t>
            </w:r>
          </w:p>
        </w:tc>
        <w:tc>
          <w:tcPr>
            <w:tcW w:w="4876" w:type="dxa"/>
            <w:tcBorders>
              <w:top w:val="nil"/>
              <w:left w:val="nil"/>
              <w:bottom w:val="nil"/>
              <w:right w:val="nil"/>
            </w:tcBorders>
          </w:tcPr>
          <w:p w14:paraId="62C576B4" w14:textId="77777777" w:rsidR="00447BD5" w:rsidRPr="00453693" w:rsidRDefault="00447BD5" w:rsidP="003738E9">
            <w:pPr>
              <w:pStyle w:val="Normal6a"/>
            </w:pPr>
            <w:r w:rsidRPr="00453693">
              <w:t>5.</w:t>
            </w:r>
            <w:r w:rsidRPr="00453693">
              <w:tab/>
              <w:t>Det stöd som tillhandahålls genom programmen för återvändande och återanpassning kan minska med tiden. Följande kriterier ska beaktas vid fastställandet av typen och omfattningen av återvändande- och återanpassningsstödet, i tillämpliga fall:</w:t>
            </w:r>
          </w:p>
        </w:tc>
      </w:tr>
    </w:tbl>
    <w:p w14:paraId="4470CECA"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6BA01F6" w14:textId="77777777" w:rsidR="00447BD5" w:rsidRPr="00453693" w:rsidRDefault="00447BD5" w:rsidP="00447BD5">
      <w:r w:rsidRPr="00453693">
        <w:rPr>
          <w:rStyle w:val="HideTWBExt"/>
        </w:rPr>
        <w:t>&lt;/Amend&gt;</w:t>
      </w:r>
    </w:p>
    <w:p w14:paraId="28542FD4"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2346</w:t>
      </w:r>
      <w:r w:rsidRPr="00453693">
        <w:rPr>
          <w:rStyle w:val="HideTWBExt"/>
        </w:rPr>
        <w:t>&lt;/NumAm&gt;</w:t>
      </w:r>
    </w:p>
    <w:p w14:paraId="40BBAD96" w14:textId="77777777" w:rsidR="00447BD5" w:rsidRPr="00453693" w:rsidRDefault="00447BD5" w:rsidP="00447BD5">
      <w:pPr>
        <w:pStyle w:val="NormalBold"/>
      </w:pPr>
      <w:r w:rsidRPr="00453693">
        <w:rPr>
          <w:rStyle w:val="HideTWBExt"/>
          <w:b w:val="0"/>
        </w:rPr>
        <w:t>&lt;RepeatBlock-By&gt;&lt;Members&gt;</w:t>
      </w:r>
      <w:r w:rsidRPr="00453693">
        <w:t>Mary Khan</w:t>
      </w:r>
      <w:r w:rsidRPr="00453693">
        <w:rPr>
          <w:rStyle w:val="HideTWBExt"/>
          <w:b w:val="0"/>
        </w:rPr>
        <w:t>&lt;/Members&gt;</w:t>
      </w:r>
    </w:p>
    <w:p w14:paraId="7AFF1799" w14:textId="77777777" w:rsidR="00447BD5" w:rsidRPr="00453693" w:rsidRDefault="00447BD5" w:rsidP="00447BD5">
      <w:pPr>
        <w:pStyle w:val="NormalBold"/>
      </w:pPr>
      <w:r w:rsidRPr="00453693">
        <w:rPr>
          <w:rStyle w:val="HideTWBExt"/>
          <w:b w:val="0"/>
        </w:rPr>
        <w:t>&lt;/RepeatBlock-By&gt;</w:t>
      </w:r>
    </w:p>
    <w:p w14:paraId="27394D0F"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C4DF152" w14:textId="77777777" w:rsidR="00447BD5" w:rsidRPr="00453693" w:rsidRDefault="00447BD5" w:rsidP="00447BD5">
      <w:pPr>
        <w:pStyle w:val="NormalBold"/>
      </w:pPr>
      <w:r w:rsidRPr="00453693">
        <w:rPr>
          <w:rStyle w:val="HideTWBExt"/>
        </w:rPr>
        <w:t>&lt;Article&gt;</w:t>
      </w:r>
      <w:r w:rsidRPr="00453693">
        <w:t>Artikel 46 – punkt 5 – inledningen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00D18B16" w14:textId="77777777" w:rsidTr="003738E9">
        <w:trPr>
          <w:trHeight w:hRule="exact" w:val="240"/>
          <w:jc w:val="center"/>
        </w:trPr>
        <w:tc>
          <w:tcPr>
            <w:tcW w:w="9752" w:type="dxa"/>
            <w:gridSpan w:val="2"/>
            <w:tcBorders>
              <w:top w:val="nil"/>
              <w:left w:val="nil"/>
              <w:bottom w:val="nil"/>
              <w:right w:val="nil"/>
            </w:tcBorders>
          </w:tcPr>
          <w:p w14:paraId="352FAB76" w14:textId="77777777" w:rsidR="00447BD5" w:rsidRPr="00453693" w:rsidRDefault="00447BD5" w:rsidP="003738E9"/>
        </w:tc>
      </w:tr>
      <w:tr w:rsidR="00447BD5" w:rsidRPr="00453693" w14:paraId="6F9A482D" w14:textId="77777777" w:rsidTr="003738E9">
        <w:trPr>
          <w:trHeight w:val="240"/>
          <w:jc w:val="center"/>
        </w:trPr>
        <w:tc>
          <w:tcPr>
            <w:tcW w:w="4876" w:type="dxa"/>
            <w:tcBorders>
              <w:top w:val="nil"/>
              <w:left w:val="nil"/>
              <w:bottom w:val="nil"/>
              <w:right w:val="nil"/>
            </w:tcBorders>
          </w:tcPr>
          <w:p w14:paraId="01D18DD5"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5F3AD8C1" w14:textId="77777777" w:rsidR="00447BD5" w:rsidRPr="00453693" w:rsidRDefault="00447BD5" w:rsidP="003738E9">
            <w:pPr>
              <w:pStyle w:val="AmColumnHeading"/>
            </w:pPr>
            <w:r w:rsidRPr="00453693">
              <w:t>Ändringsförslag</w:t>
            </w:r>
          </w:p>
        </w:tc>
      </w:tr>
      <w:tr w:rsidR="00447BD5" w:rsidRPr="00453693" w14:paraId="7F9BCD4B" w14:textId="77777777" w:rsidTr="003738E9">
        <w:trPr>
          <w:jc w:val="center"/>
        </w:trPr>
        <w:tc>
          <w:tcPr>
            <w:tcW w:w="4876" w:type="dxa"/>
            <w:tcBorders>
              <w:top w:val="nil"/>
              <w:left w:val="nil"/>
              <w:bottom w:val="nil"/>
              <w:right w:val="nil"/>
            </w:tcBorders>
          </w:tcPr>
          <w:p w14:paraId="0CCFD2B3" w14:textId="77777777" w:rsidR="00447BD5" w:rsidRPr="00453693" w:rsidRDefault="00447BD5" w:rsidP="003738E9">
            <w:pPr>
              <w:pStyle w:val="Normal6a"/>
            </w:pPr>
            <w:r w:rsidRPr="00453693">
              <w:t>5.</w:t>
            </w:r>
            <w:r w:rsidRPr="00453693">
              <w:tab/>
              <w:t xml:space="preserve">Det stöd som tillhandahålls genom programmen för återvändande </w:t>
            </w:r>
            <w:r w:rsidRPr="00453693">
              <w:rPr>
                <w:b/>
                <w:i/>
              </w:rPr>
              <w:t>och återanpassning ska återspegla</w:t>
            </w:r>
            <w:r w:rsidRPr="00453693">
              <w:t xml:space="preserve"> tredjelandsmedborgarens grad av samarbetsvillighet och efterlevnad </w:t>
            </w:r>
            <w:r w:rsidRPr="00453693">
              <w:rPr>
                <w:b/>
                <w:i/>
              </w:rPr>
              <w:t>och kan minska med tiden</w:t>
            </w:r>
            <w:r w:rsidRPr="00453693">
              <w:t xml:space="preserve">. Följande kriterier ska beaktas vid fastställandet av typen och omfattningen av </w:t>
            </w:r>
            <w:r w:rsidRPr="00453693">
              <w:rPr>
                <w:b/>
                <w:i/>
              </w:rPr>
              <w:t>återvändande- och återanpassningsstödet, i tillämpliga fall</w:t>
            </w:r>
            <w:r w:rsidRPr="00453693">
              <w:t>:</w:t>
            </w:r>
          </w:p>
        </w:tc>
        <w:tc>
          <w:tcPr>
            <w:tcW w:w="4876" w:type="dxa"/>
            <w:tcBorders>
              <w:top w:val="nil"/>
              <w:left w:val="nil"/>
              <w:bottom w:val="nil"/>
              <w:right w:val="nil"/>
            </w:tcBorders>
          </w:tcPr>
          <w:p w14:paraId="1BD2C351" w14:textId="77777777" w:rsidR="00447BD5" w:rsidRPr="00453693" w:rsidRDefault="00447BD5" w:rsidP="003738E9">
            <w:pPr>
              <w:pStyle w:val="Normal6a"/>
            </w:pPr>
            <w:r w:rsidRPr="00453693">
              <w:t>5.</w:t>
            </w:r>
            <w:r w:rsidRPr="00453693">
              <w:tab/>
              <w:t xml:space="preserve">Det stöd som tillhandahålls genom programmen för återvändande </w:t>
            </w:r>
            <w:r w:rsidRPr="00453693">
              <w:rPr>
                <w:b/>
                <w:i/>
              </w:rPr>
              <w:t>ska vara minimalt och ska vara beroende av</w:t>
            </w:r>
            <w:r w:rsidRPr="00453693">
              <w:t xml:space="preserve"> tredjelandsmedborgarens grad av samarbetsvillighet och efterlevnad. Följande kriterier ska beaktas vid fastställandet av typen och omfattningen av </w:t>
            </w:r>
            <w:r w:rsidRPr="00453693">
              <w:rPr>
                <w:b/>
                <w:i/>
              </w:rPr>
              <w:t>återvändandestödet</w:t>
            </w:r>
            <w:r w:rsidRPr="00453693">
              <w:t>:</w:t>
            </w:r>
          </w:p>
        </w:tc>
      </w:tr>
    </w:tbl>
    <w:p w14:paraId="171FB268"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60BF282" w14:textId="77777777" w:rsidR="00447BD5" w:rsidRPr="00453693" w:rsidRDefault="00447BD5" w:rsidP="00447BD5">
      <w:r w:rsidRPr="00453693">
        <w:rPr>
          <w:rStyle w:val="HideTWBExt"/>
        </w:rPr>
        <w:t>&lt;/Amend&gt;</w:t>
      </w:r>
    </w:p>
    <w:p w14:paraId="4D472884"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2347</w:t>
      </w:r>
      <w:r w:rsidRPr="00453693">
        <w:rPr>
          <w:rStyle w:val="HideTWBExt"/>
        </w:rPr>
        <w:t>&lt;/NumAm&gt;</w:t>
      </w:r>
    </w:p>
    <w:p w14:paraId="3DEA3DA6" w14:textId="77777777" w:rsidR="00447BD5" w:rsidRPr="00453693" w:rsidRDefault="00447BD5" w:rsidP="00447BD5">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w:t>
      </w:r>
      <w:r w:rsidRPr="00453693">
        <w:rPr>
          <w:rStyle w:val="HideTWBExt"/>
          <w:b w:val="0"/>
        </w:rPr>
        <w:t>&lt;/Members&gt;</w:t>
      </w:r>
    </w:p>
    <w:p w14:paraId="5E4BE025" w14:textId="77777777" w:rsidR="00447BD5" w:rsidRPr="00453693" w:rsidRDefault="00447BD5" w:rsidP="00447BD5">
      <w:pPr>
        <w:pStyle w:val="NormalBold"/>
      </w:pPr>
      <w:r w:rsidRPr="00453693">
        <w:rPr>
          <w:rStyle w:val="HideTWBExt"/>
          <w:b w:val="0"/>
        </w:rPr>
        <w:t>&lt;/RepeatBlock-By&gt;</w:t>
      </w:r>
    </w:p>
    <w:p w14:paraId="1FE2D94A"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CB6AA4C" w14:textId="77777777" w:rsidR="00447BD5" w:rsidRPr="00453693" w:rsidRDefault="00447BD5" w:rsidP="00447BD5">
      <w:pPr>
        <w:pStyle w:val="NormalBold"/>
      </w:pPr>
      <w:r w:rsidRPr="00453693">
        <w:rPr>
          <w:rStyle w:val="HideTWBExt"/>
        </w:rPr>
        <w:t>&lt;Article&gt;</w:t>
      </w:r>
      <w:r w:rsidRPr="00453693">
        <w:t>Artikel 46 – punkt 5 – inledningen</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0AAAFC26" w14:textId="77777777" w:rsidTr="003738E9">
        <w:trPr>
          <w:trHeight w:hRule="exact" w:val="240"/>
          <w:jc w:val="center"/>
        </w:trPr>
        <w:tc>
          <w:tcPr>
            <w:tcW w:w="9752" w:type="dxa"/>
            <w:gridSpan w:val="2"/>
            <w:tcBorders>
              <w:top w:val="nil"/>
              <w:left w:val="nil"/>
              <w:bottom w:val="nil"/>
              <w:right w:val="nil"/>
            </w:tcBorders>
          </w:tcPr>
          <w:p w14:paraId="66B00B36" w14:textId="77777777" w:rsidR="00447BD5" w:rsidRPr="00453693" w:rsidRDefault="00447BD5" w:rsidP="003738E9"/>
        </w:tc>
      </w:tr>
      <w:tr w:rsidR="00447BD5" w:rsidRPr="00453693" w14:paraId="464F3584" w14:textId="77777777" w:rsidTr="003738E9">
        <w:trPr>
          <w:trHeight w:val="240"/>
          <w:jc w:val="center"/>
        </w:trPr>
        <w:tc>
          <w:tcPr>
            <w:tcW w:w="4876" w:type="dxa"/>
            <w:tcBorders>
              <w:top w:val="nil"/>
              <w:left w:val="nil"/>
              <w:bottom w:val="nil"/>
              <w:right w:val="nil"/>
            </w:tcBorders>
          </w:tcPr>
          <w:p w14:paraId="5C97F600"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4CC540AE" w14:textId="77777777" w:rsidR="00447BD5" w:rsidRPr="00453693" w:rsidRDefault="00447BD5" w:rsidP="003738E9">
            <w:pPr>
              <w:pStyle w:val="AmColumnHeading"/>
            </w:pPr>
            <w:r w:rsidRPr="00453693">
              <w:t>Ändringsförslag</w:t>
            </w:r>
          </w:p>
        </w:tc>
      </w:tr>
      <w:tr w:rsidR="00447BD5" w:rsidRPr="00453693" w14:paraId="4351ABC4" w14:textId="77777777" w:rsidTr="003738E9">
        <w:trPr>
          <w:jc w:val="center"/>
        </w:trPr>
        <w:tc>
          <w:tcPr>
            <w:tcW w:w="4876" w:type="dxa"/>
            <w:tcBorders>
              <w:top w:val="nil"/>
              <w:left w:val="nil"/>
              <w:bottom w:val="nil"/>
              <w:right w:val="nil"/>
            </w:tcBorders>
          </w:tcPr>
          <w:p w14:paraId="67C4EEC7" w14:textId="77777777" w:rsidR="00447BD5" w:rsidRPr="00453693" w:rsidRDefault="00447BD5" w:rsidP="003738E9">
            <w:pPr>
              <w:pStyle w:val="Normal6a"/>
            </w:pPr>
            <w:r w:rsidRPr="00453693">
              <w:t>5.</w:t>
            </w:r>
            <w:r w:rsidRPr="00453693">
              <w:tab/>
              <w:t xml:space="preserve">Det stöd som tillhandahålls genom programmen för återvändande och återanpassning ska </w:t>
            </w:r>
            <w:r w:rsidRPr="00453693">
              <w:rPr>
                <w:b/>
                <w:i/>
              </w:rPr>
              <w:t>återspegla</w:t>
            </w:r>
            <w:r w:rsidRPr="00453693">
              <w:t xml:space="preserve"> tredjelandsmedborgarens grad av samarbetsvillighet och efterlevnad och kan </w:t>
            </w:r>
            <w:r w:rsidRPr="00453693">
              <w:rPr>
                <w:b/>
                <w:i/>
              </w:rPr>
              <w:t>minska med tiden</w:t>
            </w:r>
            <w:r w:rsidRPr="00453693">
              <w:t xml:space="preserve">. Följande kriterier </w:t>
            </w:r>
            <w:r w:rsidRPr="00453693">
              <w:rPr>
                <w:b/>
                <w:i/>
              </w:rPr>
              <w:t>ska</w:t>
            </w:r>
            <w:r w:rsidRPr="00453693">
              <w:t xml:space="preserve"> beaktas vid fastställandet av typen och omfattningen av återvändande- och återanpassningsstödet, i tillämpliga fall:</w:t>
            </w:r>
          </w:p>
        </w:tc>
        <w:tc>
          <w:tcPr>
            <w:tcW w:w="4876" w:type="dxa"/>
            <w:tcBorders>
              <w:top w:val="nil"/>
              <w:left w:val="nil"/>
              <w:bottom w:val="nil"/>
              <w:right w:val="nil"/>
            </w:tcBorders>
          </w:tcPr>
          <w:p w14:paraId="090942BB" w14:textId="77777777" w:rsidR="00447BD5" w:rsidRPr="00453693" w:rsidRDefault="00447BD5" w:rsidP="003738E9">
            <w:pPr>
              <w:pStyle w:val="Normal6a"/>
            </w:pPr>
            <w:r w:rsidRPr="00453693">
              <w:t>5.</w:t>
            </w:r>
            <w:r w:rsidRPr="00453693">
              <w:tab/>
              <w:t xml:space="preserve">Det stöd som tillhandahålls genom programmen för återvändande och återanpassning ska </w:t>
            </w:r>
            <w:r w:rsidRPr="00453693">
              <w:rPr>
                <w:b/>
                <w:i/>
              </w:rPr>
              <w:t>vara strikt kopplat till</w:t>
            </w:r>
            <w:r w:rsidRPr="00453693">
              <w:t xml:space="preserve"> tredjelandsmedborgarens grad av samarbetsvillighet och efterlevnad och kan </w:t>
            </w:r>
            <w:r w:rsidRPr="00453693">
              <w:rPr>
                <w:b/>
                <w:i/>
              </w:rPr>
              <w:t>minskas eller dras tillbaka</w:t>
            </w:r>
            <w:r w:rsidRPr="00453693">
              <w:t xml:space="preserve">. Följande kriterier </w:t>
            </w:r>
            <w:r w:rsidRPr="00453693">
              <w:rPr>
                <w:b/>
                <w:i/>
              </w:rPr>
              <w:t>får</w:t>
            </w:r>
            <w:r w:rsidRPr="00453693">
              <w:t xml:space="preserve"> beaktas vid fastställandet av typen och omfattningen av återvändande- och återanpassningsstödet, i tillämpliga fall:</w:t>
            </w:r>
          </w:p>
        </w:tc>
      </w:tr>
    </w:tbl>
    <w:p w14:paraId="2F376202"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AB7BE77" w14:textId="77777777" w:rsidR="00447BD5" w:rsidRPr="00453693" w:rsidRDefault="00447BD5" w:rsidP="00447BD5">
      <w:r w:rsidRPr="00453693">
        <w:rPr>
          <w:rStyle w:val="HideTWBExt"/>
        </w:rPr>
        <w:t>&lt;/Amend&gt;</w:t>
      </w:r>
    </w:p>
    <w:p w14:paraId="0514DA54"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2348</w:t>
      </w:r>
      <w:r w:rsidRPr="00453693">
        <w:rPr>
          <w:rStyle w:val="HideTWBExt"/>
        </w:rPr>
        <w:t>&lt;/NumAm&gt;</w:t>
      </w:r>
    </w:p>
    <w:p w14:paraId="0C08879C"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3E471CE6" w14:textId="77777777" w:rsidR="00447BD5" w:rsidRPr="00453693" w:rsidRDefault="00447BD5" w:rsidP="00447BD5">
      <w:pPr>
        <w:pStyle w:val="NormalBold"/>
      </w:pPr>
      <w:r w:rsidRPr="00453693">
        <w:rPr>
          <w:rStyle w:val="HideTWBExt"/>
          <w:b w:val="0"/>
        </w:rPr>
        <w:t>&lt;/RepeatBlock-By&gt;</w:t>
      </w:r>
    </w:p>
    <w:p w14:paraId="492C8A5B"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CC4A6FD" w14:textId="77777777" w:rsidR="00447BD5" w:rsidRPr="00453693" w:rsidRDefault="00447BD5" w:rsidP="00447BD5">
      <w:pPr>
        <w:pStyle w:val="NormalBold"/>
      </w:pPr>
      <w:r w:rsidRPr="00453693">
        <w:rPr>
          <w:rStyle w:val="HideTWBExt"/>
        </w:rPr>
        <w:t>&lt;Article&gt;</w:t>
      </w:r>
      <w:r w:rsidRPr="00453693">
        <w:t>Artikel 46 – punkt 5 – led a</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56D3C9A6" w14:textId="77777777" w:rsidTr="003738E9">
        <w:trPr>
          <w:trHeight w:hRule="exact" w:val="240"/>
          <w:jc w:val="center"/>
        </w:trPr>
        <w:tc>
          <w:tcPr>
            <w:tcW w:w="9752" w:type="dxa"/>
            <w:gridSpan w:val="2"/>
            <w:tcBorders>
              <w:top w:val="nil"/>
              <w:left w:val="nil"/>
              <w:bottom w:val="nil"/>
              <w:right w:val="nil"/>
            </w:tcBorders>
          </w:tcPr>
          <w:p w14:paraId="2F472143" w14:textId="77777777" w:rsidR="00447BD5" w:rsidRPr="00453693" w:rsidRDefault="00447BD5" w:rsidP="003738E9"/>
        </w:tc>
      </w:tr>
      <w:tr w:rsidR="00447BD5" w:rsidRPr="00453693" w14:paraId="458C31D4" w14:textId="77777777" w:rsidTr="003738E9">
        <w:trPr>
          <w:trHeight w:val="240"/>
          <w:jc w:val="center"/>
        </w:trPr>
        <w:tc>
          <w:tcPr>
            <w:tcW w:w="4876" w:type="dxa"/>
            <w:tcBorders>
              <w:top w:val="nil"/>
              <w:left w:val="nil"/>
              <w:bottom w:val="nil"/>
              <w:right w:val="nil"/>
            </w:tcBorders>
          </w:tcPr>
          <w:p w14:paraId="15EBDBFE"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14636E53" w14:textId="77777777" w:rsidR="00447BD5" w:rsidRPr="00453693" w:rsidRDefault="00447BD5" w:rsidP="003738E9">
            <w:pPr>
              <w:pStyle w:val="AmColumnHeading"/>
            </w:pPr>
            <w:r w:rsidRPr="00453693">
              <w:t>Ändringsförslag</w:t>
            </w:r>
          </w:p>
        </w:tc>
      </w:tr>
      <w:tr w:rsidR="00447BD5" w:rsidRPr="00453693" w14:paraId="7AEBB53C" w14:textId="77777777" w:rsidTr="003738E9">
        <w:trPr>
          <w:jc w:val="center"/>
        </w:trPr>
        <w:tc>
          <w:tcPr>
            <w:tcW w:w="4876" w:type="dxa"/>
            <w:tcBorders>
              <w:top w:val="nil"/>
              <w:left w:val="nil"/>
              <w:bottom w:val="nil"/>
              <w:right w:val="nil"/>
            </w:tcBorders>
          </w:tcPr>
          <w:p w14:paraId="2E607D64" w14:textId="77777777" w:rsidR="00447BD5" w:rsidRPr="00453693" w:rsidRDefault="00447BD5" w:rsidP="003738E9">
            <w:pPr>
              <w:pStyle w:val="Normal6a"/>
            </w:pPr>
            <w:r w:rsidRPr="00453693">
              <w:rPr>
                <w:b/>
                <w:i/>
              </w:rPr>
              <w:t>a.</w:t>
            </w:r>
            <w:r w:rsidRPr="00453693">
              <w:tab/>
            </w:r>
            <w:r w:rsidRPr="00453693">
              <w:rPr>
                <w:b/>
                <w:i/>
              </w:rPr>
              <w:t>Den berörda tredjelandsmedborgarens samarbetsvillighet under återvändande- och återtagandeförfarandet, i enlighet med artikel 21.</w:t>
            </w:r>
          </w:p>
        </w:tc>
        <w:tc>
          <w:tcPr>
            <w:tcW w:w="4876" w:type="dxa"/>
            <w:tcBorders>
              <w:top w:val="nil"/>
              <w:left w:val="nil"/>
              <w:bottom w:val="nil"/>
              <w:right w:val="nil"/>
            </w:tcBorders>
          </w:tcPr>
          <w:p w14:paraId="46B723F8" w14:textId="77777777" w:rsidR="00447BD5" w:rsidRPr="00453693" w:rsidRDefault="00447BD5" w:rsidP="003738E9">
            <w:pPr>
              <w:pStyle w:val="Normal6a"/>
            </w:pPr>
            <w:r w:rsidRPr="00453693">
              <w:rPr>
                <w:b/>
                <w:i/>
              </w:rPr>
              <w:t>utgår</w:t>
            </w:r>
          </w:p>
        </w:tc>
      </w:tr>
    </w:tbl>
    <w:p w14:paraId="3F94BE53"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85655FC" w14:textId="77777777" w:rsidR="00447BD5" w:rsidRPr="00453693" w:rsidRDefault="00447BD5" w:rsidP="00447BD5">
      <w:r w:rsidRPr="00453693">
        <w:rPr>
          <w:rStyle w:val="HideTWBExt"/>
        </w:rPr>
        <w:t>&lt;/Amend&gt;</w:t>
      </w:r>
    </w:p>
    <w:p w14:paraId="0F822A19"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2349</w:t>
      </w:r>
      <w:r w:rsidRPr="00453693">
        <w:rPr>
          <w:rStyle w:val="HideTWBExt"/>
        </w:rPr>
        <w:t>&lt;/NumAm&gt;</w:t>
      </w:r>
    </w:p>
    <w:p w14:paraId="0F95AABF" w14:textId="77777777" w:rsidR="00447BD5" w:rsidRPr="00453693" w:rsidRDefault="00447BD5" w:rsidP="00447BD5">
      <w:pPr>
        <w:pStyle w:val="NormalBold"/>
      </w:pPr>
      <w:r w:rsidRPr="00453693">
        <w:rPr>
          <w:rStyle w:val="HideTWBExt"/>
          <w:b w:val="0"/>
        </w:rPr>
        <w:t>&lt;RepeatBlock-By&gt;&lt;Members&gt;</w:t>
      </w:r>
      <w:r w:rsidRPr="00453693">
        <w:t>Mélissa Camara</w:t>
      </w:r>
      <w:r w:rsidRPr="00453693">
        <w:rPr>
          <w:rStyle w:val="HideTWBExt"/>
          <w:b w:val="0"/>
        </w:rPr>
        <w:t>&lt;/Members&gt;</w:t>
      </w:r>
    </w:p>
    <w:p w14:paraId="7BC4148F" w14:textId="77777777" w:rsidR="00447BD5" w:rsidRPr="00453693" w:rsidRDefault="00447BD5" w:rsidP="00447BD5">
      <w:pPr>
        <w:pStyle w:val="NormalBold"/>
      </w:pPr>
      <w:r w:rsidRPr="00453693">
        <w:rPr>
          <w:rStyle w:val="HideTWBExt"/>
          <w:b w:val="0"/>
        </w:rPr>
        <w:t>&lt;/RepeatBlock-By&gt;</w:t>
      </w:r>
    </w:p>
    <w:p w14:paraId="2C55B47A"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6EF96FFA" w14:textId="77777777" w:rsidR="00447BD5" w:rsidRPr="00453693" w:rsidRDefault="00447BD5" w:rsidP="00447BD5">
      <w:pPr>
        <w:pStyle w:val="NormalBold"/>
      </w:pPr>
      <w:r w:rsidRPr="00453693">
        <w:rPr>
          <w:rStyle w:val="HideTWBExt"/>
        </w:rPr>
        <w:t>&lt;Article&gt;</w:t>
      </w:r>
      <w:r w:rsidRPr="00453693">
        <w:t>Artikel 46 – punkt 5 – led a</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3F7B895" w14:textId="77777777" w:rsidTr="003738E9">
        <w:trPr>
          <w:trHeight w:hRule="exact" w:val="240"/>
          <w:jc w:val="center"/>
        </w:trPr>
        <w:tc>
          <w:tcPr>
            <w:tcW w:w="9752" w:type="dxa"/>
            <w:gridSpan w:val="2"/>
            <w:tcBorders>
              <w:top w:val="nil"/>
              <w:left w:val="nil"/>
              <w:bottom w:val="nil"/>
              <w:right w:val="nil"/>
            </w:tcBorders>
          </w:tcPr>
          <w:p w14:paraId="7249CAD8" w14:textId="77777777" w:rsidR="00447BD5" w:rsidRPr="00453693" w:rsidRDefault="00447BD5" w:rsidP="003738E9"/>
        </w:tc>
      </w:tr>
      <w:tr w:rsidR="00447BD5" w:rsidRPr="00453693" w14:paraId="3062F2F4" w14:textId="77777777" w:rsidTr="003738E9">
        <w:trPr>
          <w:trHeight w:val="240"/>
          <w:jc w:val="center"/>
        </w:trPr>
        <w:tc>
          <w:tcPr>
            <w:tcW w:w="4876" w:type="dxa"/>
            <w:tcBorders>
              <w:top w:val="nil"/>
              <w:left w:val="nil"/>
              <w:bottom w:val="nil"/>
              <w:right w:val="nil"/>
            </w:tcBorders>
          </w:tcPr>
          <w:p w14:paraId="2170E633"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033C039B" w14:textId="77777777" w:rsidR="00447BD5" w:rsidRPr="00453693" w:rsidRDefault="00447BD5" w:rsidP="003738E9">
            <w:pPr>
              <w:pStyle w:val="AmColumnHeading"/>
            </w:pPr>
            <w:r w:rsidRPr="00453693">
              <w:t>Ändringsförslag</w:t>
            </w:r>
          </w:p>
        </w:tc>
      </w:tr>
      <w:tr w:rsidR="00447BD5" w:rsidRPr="00453693" w14:paraId="74044390" w14:textId="77777777" w:rsidTr="003738E9">
        <w:trPr>
          <w:jc w:val="center"/>
        </w:trPr>
        <w:tc>
          <w:tcPr>
            <w:tcW w:w="4876" w:type="dxa"/>
            <w:tcBorders>
              <w:top w:val="nil"/>
              <w:left w:val="nil"/>
              <w:bottom w:val="nil"/>
              <w:right w:val="nil"/>
            </w:tcBorders>
          </w:tcPr>
          <w:p w14:paraId="5F0F4379" w14:textId="77777777" w:rsidR="00447BD5" w:rsidRPr="00453693" w:rsidRDefault="00447BD5" w:rsidP="003738E9">
            <w:pPr>
              <w:pStyle w:val="Normal6a"/>
            </w:pPr>
            <w:r w:rsidRPr="00453693">
              <w:t>a.</w:t>
            </w:r>
            <w:r w:rsidRPr="00453693">
              <w:tab/>
            </w:r>
            <w:r w:rsidRPr="00453693">
              <w:rPr>
                <w:b/>
                <w:i/>
              </w:rPr>
              <w:t>Den berörda tredjelandsmedborgarens samarbetsvillighet under återvändande- och återtagandeförfarandet, i enlighet med artikel 21.</w:t>
            </w:r>
          </w:p>
        </w:tc>
        <w:tc>
          <w:tcPr>
            <w:tcW w:w="4876" w:type="dxa"/>
            <w:tcBorders>
              <w:top w:val="nil"/>
              <w:left w:val="nil"/>
              <w:bottom w:val="nil"/>
              <w:right w:val="nil"/>
            </w:tcBorders>
          </w:tcPr>
          <w:p w14:paraId="679C58B7" w14:textId="77777777" w:rsidR="00447BD5" w:rsidRPr="00453693" w:rsidRDefault="00447BD5" w:rsidP="003738E9">
            <w:pPr>
              <w:pStyle w:val="Normal6a"/>
            </w:pPr>
            <w:r w:rsidRPr="00453693">
              <w:t>a.</w:t>
            </w:r>
            <w:r w:rsidRPr="00453693">
              <w:tab/>
            </w:r>
            <w:r w:rsidRPr="00453693">
              <w:rPr>
                <w:b/>
                <w:i/>
              </w:rPr>
              <w:t>De enskilda omständigheterna i fallet. </w:t>
            </w:r>
          </w:p>
        </w:tc>
      </w:tr>
    </w:tbl>
    <w:p w14:paraId="62A0D868"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F9AF99A" w14:textId="77777777" w:rsidR="00447BD5" w:rsidRPr="00453693" w:rsidRDefault="00447BD5" w:rsidP="00447BD5">
      <w:r w:rsidRPr="00453693">
        <w:rPr>
          <w:rStyle w:val="HideTWBExt"/>
        </w:rPr>
        <w:t>&lt;/Amend&gt;</w:t>
      </w:r>
    </w:p>
    <w:p w14:paraId="3B45C38B"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2350</w:t>
      </w:r>
      <w:r w:rsidRPr="00453693">
        <w:rPr>
          <w:rStyle w:val="HideTWBExt"/>
        </w:rPr>
        <w:t>&lt;/NumAm&gt;</w:t>
      </w:r>
    </w:p>
    <w:p w14:paraId="7E6B791E"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7C127AFE" w14:textId="77777777" w:rsidR="00447BD5" w:rsidRPr="00453693" w:rsidRDefault="00447BD5" w:rsidP="00447BD5">
      <w:pPr>
        <w:pStyle w:val="NormalBold"/>
      </w:pPr>
      <w:r w:rsidRPr="00453693">
        <w:rPr>
          <w:rStyle w:val="HideTWBExt"/>
          <w:b w:val="0"/>
        </w:rPr>
        <w:t>&lt;/RepeatBlock-By&gt;</w:t>
      </w:r>
    </w:p>
    <w:p w14:paraId="6C054F4B"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22BFD52D" w14:textId="77777777" w:rsidR="00447BD5" w:rsidRPr="00453693" w:rsidRDefault="00447BD5" w:rsidP="00447BD5">
      <w:pPr>
        <w:pStyle w:val="NormalBold"/>
      </w:pPr>
      <w:r w:rsidRPr="00453693">
        <w:rPr>
          <w:rStyle w:val="HideTWBExt"/>
        </w:rPr>
        <w:t>&lt;Article&gt;</w:t>
      </w:r>
      <w:r w:rsidRPr="00453693">
        <w:t>Artikel 46 – punkt 5 – led a</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2BBE8DD6" w14:textId="77777777" w:rsidTr="003738E9">
        <w:trPr>
          <w:trHeight w:hRule="exact" w:val="240"/>
          <w:jc w:val="center"/>
        </w:trPr>
        <w:tc>
          <w:tcPr>
            <w:tcW w:w="9752" w:type="dxa"/>
            <w:gridSpan w:val="2"/>
            <w:tcBorders>
              <w:top w:val="nil"/>
              <w:left w:val="nil"/>
              <w:bottom w:val="nil"/>
              <w:right w:val="nil"/>
            </w:tcBorders>
          </w:tcPr>
          <w:p w14:paraId="3461EC9A" w14:textId="77777777" w:rsidR="00447BD5" w:rsidRPr="00453693" w:rsidRDefault="00447BD5" w:rsidP="003738E9"/>
        </w:tc>
      </w:tr>
      <w:tr w:rsidR="00447BD5" w:rsidRPr="00453693" w14:paraId="3405B8E5" w14:textId="77777777" w:rsidTr="003738E9">
        <w:trPr>
          <w:trHeight w:val="240"/>
          <w:jc w:val="center"/>
        </w:trPr>
        <w:tc>
          <w:tcPr>
            <w:tcW w:w="4876" w:type="dxa"/>
            <w:tcBorders>
              <w:top w:val="nil"/>
              <w:left w:val="nil"/>
              <w:bottom w:val="nil"/>
              <w:right w:val="nil"/>
            </w:tcBorders>
          </w:tcPr>
          <w:p w14:paraId="485425EE"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5F3FF779" w14:textId="77777777" w:rsidR="00447BD5" w:rsidRPr="00453693" w:rsidRDefault="00447BD5" w:rsidP="003738E9">
            <w:pPr>
              <w:pStyle w:val="AmColumnHeading"/>
            </w:pPr>
            <w:r w:rsidRPr="00453693">
              <w:t>Ändringsförslag</w:t>
            </w:r>
          </w:p>
        </w:tc>
      </w:tr>
      <w:tr w:rsidR="00447BD5" w:rsidRPr="00453693" w14:paraId="6795F343" w14:textId="77777777" w:rsidTr="003738E9">
        <w:trPr>
          <w:jc w:val="center"/>
        </w:trPr>
        <w:tc>
          <w:tcPr>
            <w:tcW w:w="4876" w:type="dxa"/>
            <w:tcBorders>
              <w:top w:val="nil"/>
              <w:left w:val="nil"/>
              <w:bottom w:val="nil"/>
              <w:right w:val="nil"/>
            </w:tcBorders>
          </w:tcPr>
          <w:p w14:paraId="5A92FE29" w14:textId="77777777" w:rsidR="00447BD5" w:rsidRPr="00453693" w:rsidRDefault="00447BD5" w:rsidP="003738E9">
            <w:pPr>
              <w:pStyle w:val="Normal6a"/>
            </w:pPr>
            <w:r w:rsidRPr="00453693">
              <w:t>a.</w:t>
            </w:r>
            <w:r w:rsidRPr="00453693">
              <w:tab/>
            </w:r>
            <w:r w:rsidRPr="00453693">
              <w:rPr>
                <w:b/>
                <w:i/>
              </w:rPr>
              <w:t>Den berörda tredjelandsmedborgarens samarbetsvillighet under</w:t>
            </w:r>
            <w:r w:rsidRPr="00453693">
              <w:t xml:space="preserve"> återvändande- och återtagandeförfarandet</w:t>
            </w:r>
            <w:r w:rsidRPr="00453693">
              <w:rPr>
                <w:b/>
                <w:i/>
              </w:rPr>
              <w:t>, i enlighet med artikel 21</w:t>
            </w:r>
            <w:r w:rsidRPr="00453693">
              <w:t>.</w:t>
            </w:r>
          </w:p>
        </w:tc>
        <w:tc>
          <w:tcPr>
            <w:tcW w:w="4876" w:type="dxa"/>
            <w:tcBorders>
              <w:top w:val="nil"/>
              <w:left w:val="nil"/>
              <w:bottom w:val="nil"/>
              <w:right w:val="nil"/>
            </w:tcBorders>
          </w:tcPr>
          <w:p w14:paraId="542D43FC" w14:textId="77777777" w:rsidR="00447BD5" w:rsidRPr="00453693" w:rsidRDefault="00447BD5" w:rsidP="003738E9">
            <w:pPr>
              <w:pStyle w:val="Normal6a"/>
            </w:pPr>
            <w:r w:rsidRPr="00453693">
              <w:t>a.</w:t>
            </w:r>
            <w:r w:rsidRPr="00453693">
              <w:tab/>
            </w:r>
            <w:r w:rsidRPr="00453693">
              <w:rPr>
                <w:b/>
                <w:i/>
              </w:rPr>
              <w:t>Huruvida de återvändande avsiktligt har hindrat</w:t>
            </w:r>
            <w:r w:rsidRPr="00453693">
              <w:t xml:space="preserve"> återvändande- och återtagandeförfarandet.</w:t>
            </w:r>
          </w:p>
        </w:tc>
      </w:tr>
    </w:tbl>
    <w:p w14:paraId="7EA22D93"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EBB513F" w14:textId="77777777" w:rsidR="00447BD5" w:rsidRPr="00453693" w:rsidRDefault="00447BD5" w:rsidP="00447BD5">
      <w:pPr>
        <w:pStyle w:val="AmJustTitle"/>
      </w:pPr>
      <w:r w:rsidRPr="00453693">
        <w:rPr>
          <w:rStyle w:val="HideTWBExt"/>
        </w:rPr>
        <w:t>&lt;TitreJust&gt;</w:t>
      </w:r>
      <w:r w:rsidRPr="00453693">
        <w:t>Motivering</w:t>
      </w:r>
      <w:r w:rsidRPr="00453693">
        <w:rPr>
          <w:rStyle w:val="HideTWBExt"/>
        </w:rPr>
        <w:t>&lt;/TitreJust&gt;</w:t>
      </w:r>
    </w:p>
    <w:p w14:paraId="6328A6A4" w14:textId="77777777" w:rsidR="00447BD5" w:rsidRPr="00453693" w:rsidRDefault="00447BD5" w:rsidP="00447BD5">
      <w:pPr>
        <w:pStyle w:val="AmJustText"/>
      </w:pPr>
      <w:r w:rsidRPr="00453693">
        <w:t>Medlemsstaterna bör uppmuntras att tillhandahålla återvändanderådgivning och återanpassningsstöd, och inte ges fler ursäkter för att inte ge sådan rådgivning och sådant stöd. Allvarlig brist på samarbetsvillighet, där återvändandeförfarandet avsiktligt har hindrats av den återvändande, kan leda till en omvärdering av nivån på stödet.</w:t>
      </w:r>
    </w:p>
    <w:p w14:paraId="298DC9BB" w14:textId="77777777" w:rsidR="00447BD5" w:rsidRPr="00453693" w:rsidRDefault="00447BD5" w:rsidP="00447BD5">
      <w:r w:rsidRPr="00453693">
        <w:rPr>
          <w:rStyle w:val="HideTWBExt"/>
        </w:rPr>
        <w:t>&lt;/Amend&gt;</w:t>
      </w:r>
    </w:p>
    <w:p w14:paraId="4E1C923A"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2351</w:t>
      </w:r>
      <w:r w:rsidRPr="00453693">
        <w:rPr>
          <w:rStyle w:val="HideTWBExt"/>
        </w:rPr>
        <w:t>&lt;/NumAm&gt;</w:t>
      </w:r>
    </w:p>
    <w:p w14:paraId="39228BB2" w14:textId="77777777" w:rsidR="00447BD5" w:rsidRPr="00453693" w:rsidRDefault="00447BD5" w:rsidP="00447BD5">
      <w:pPr>
        <w:pStyle w:val="NormalBold"/>
      </w:pPr>
      <w:r w:rsidRPr="00453693">
        <w:rPr>
          <w:rStyle w:val="HideTWBExt"/>
          <w:b w:val="0"/>
        </w:rPr>
        <w:t>&lt;RepeatBlock-By&gt;&lt;Members&gt;</w:t>
      </w:r>
      <w:r w:rsidRPr="00453693">
        <w:t>Mélissa Camara</w:t>
      </w:r>
      <w:r w:rsidRPr="00453693">
        <w:rPr>
          <w:rStyle w:val="HideTWBExt"/>
          <w:b w:val="0"/>
        </w:rPr>
        <w:t>&lt;/Members&gt;</w:t>
      </w:r>
    </w:p>
    <w:p w14:paraId="7D55F038" w14:textId="77777777" w:rsidR="00447BD5" w:rsidRPr="00453693" w:rsidRDefault="00447BD5" w:rsidP="00447BD5">
      <w:pPr>
        <w:pStyle w:val="NormalBold"/>
      </w:pPr>
      <w:r w:rsidRPr="00453693">
        <w:rPr>
          <w:rStyle w:val="HideTWBExt"/>
          <w:b w:val="0"/>
        </w:rPr>
        <w:t>&lt;/RepeatBlock-By&gt;</w:t>
      </w:r>
    </w:p>
    <w:p w14:paraId="64ED9C43"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0A90A35D" w14:textId="77777777" w:rsidR="00447BD5" w:rsidRPr="00453693" w:rsidRDefault="00447BD5" w:rsidP="00447BD5">
      <w:pPr>
        <w:pStyle w:val="NormalBold"/>
      </w:pPr>
      <w:r w:rsidRPr="00453693">
        <w:rPr>
          <w:rStyle w:val="HideTWBExt"/>
        </w:rPr>
        <w:t>&lt;Article&gt;</w:t>
      </w:r>
      <w:r w:rsidRPr="00453693">
        <w:t>Artikel 46 – punkt 5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A839B01" w14:textId="77777777" w:rsidTr="003738E9">
        <w:trPr>
          <w:trHeight w:hRule="exact" w:val="240"/>
          <w:jc w:val="center"/>
        </w:trPr>
        <w:tc>
          <w:tcPr>
            <w:tcW w:w="9752" w:type="dxa"/>
            <w:gridSpan w:val="2"/>
            <w:tcBorders>
              <w:top w:val="nil"/>
              <w:left w:val="nil"/>
              <w:bottom w:val="nil"/>
              <w:right w:val="nil"/>
            </w:tcBorders>
          </w:tcPr>
          <w:p w14:paraId="69D7E546" w14:textId="77777777" w:rsidR="00447BD5" w:rsidRPr="00453693" w:rsidRDefault="00447BD5" w:rsidP="003738E9"/>
        </w:tc>
      </w:tr>
      <w:tr w:rsidR="00447BD5" w:rsidRPr="00453693" w14:paraId="629A1FA3" w14:textId="77777777" w:rsidTr="003738E9">
        <w:trPr>
          <w:trHeight w:val="240"/>
          <w:jc w:val="center"/>
        </w:trPr>
        <w:tc>
          <w:tcPr>
            <w:tcW w:w="4876" w:type="dxa"/>
            <w:tcBorders>
              <w:top w:val="nil"/>
              <w:left w:val="nil"/>
              <w:bottom w:val="nil"/>
              <w:right w:val="nil"/>
            </w:tcBorders>
          </w:tcPr>
          <w:p w14:paraId="45DE3068"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77F3E4B6" w14:textId="77777777" w:rsidR="00447BD5" w:rsidRPr="00453693" w:rsidRDefault="00447BD5" w:rsidP="003738E9">
            <w:pPr>
              <w:pStyle w:val="AmColumnHeading"/>
            </w:pPr>
            <w:r w:rsidRPr="00453693">
              <w:t>Ändringsförslag</w:t>
            </w:r>
          </w:p>
        </w:tc>
      </w:tr>
      <w:tr w:rsidR="00447BD5" w:rsidRPr="00453693" w14:paraId="780CE160" w14:textId="77777777" w:rsidTr="003738E9">
        <w:trPr>
          <w:jc w:val="center"/>
        </w:trPr>
        <w:tc>
          <w:tcPr>
            <w:tcW w:w="4876" w:type="dxa"/>
            <w:tcBorders>
              <w:top w:val="nil"/>
              <w:left w:val="nil"/>
              <w:bottom w:val="nil"/>
              <w:right w:val="nil"/>
            </w:tcBorders>
          </w:tcPr>
          <w:p w14:paraId="4DBCA46E" w14:textId="77777777" w:rsidR="00447BD5" w:rsidRPr="00453693" w:rsidRDefault="00447BD5" w:rsidP="003738E9">
            <w:pPr>
              <w:pStyle w:val="Normal6a"/>
            </w:pPr>
            <w:r w:rsidRPr="00453693">
              <w:rPr>
                <w:b/>
                <w:i/>
              </w:rPr>
              <w:t>b.</w:t>
            </w:r>
            <w:r w:rsidRPr="00453693">
              <w:tab/>
            </w:r>
            <w:r w:rsidRPr="00453693">
              <w:rPr>
                <w:b/>
                <w:i/>
              </w:rPr>
              <w:t>Huruvida tredjelandsmedborgaren återvänder frivilligt eller är föremål för avlägsnande.</w:t>
            </w:r>
          </w:p>
        </w:tc>
        <w:tc>
          <w:tcPr>
            <w:tcW w:w="4876" w:type="dxa"/>
            <w:tcBorders>
              <w:top w:val="nil"/>
              <w:left w:val="nil"/>
              <w:bottom w:val="nil"/>
              <w:right w:val="nil"/>
            </w:tcBorders>
          </w:tcPr>
          <w:p w14:paraId="58FCDF3C" w14:textId="77777777" w:rsidR="00447BD5" w:rsidRPr="00453693" w:rsidRDefault="00447BD5" w:rsidP="003738E9">
            <w:pPr>
              <w:pStyle w:val="Normal6a"/>
            </w:pPr>
            <w:r w:rsidRPr="00453693">
              <w:rPr>
                <w:b/>
                <w:i/>
              </w:rPr>
              <w:t>utgår</w:t>
            </w:r>
          </w:p>
        </w:tc>
      </w:tr>
    </w:tbl>
    <w:p w14:paraId="212F2540"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8B4C804" w14:textId="77777777" w:rsidR="00447BD5" w:rsidRPr="00453693" w:rsidRDefault="00447BD5" w:rsidP="00447BD5">
      <w:r w:rsidRPr="00453693">
        <w:rPr>
          <w:rStyle w:val="HideTWBExt"/>
        </w:rPr>
        <w:t>&lt;/Amend&gt;</w:t>
      </w:r>
    </w:p>
    <w:p w14:paraId="62802B68"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2352</w:t>
      </w:r>
      <w:r w:rsidRPr="00453693">
        <w:rPr>
          <w:rStyle w:val="HideTWBExt"/>
        </w:rPr>
        <w:t>&lt;/NumAm&gt;</w:t>
      </w:r>
    </w:p>
    <w:p w14:paraId="6A0E2B3E"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3C9DCA08" w14:textId="77777777" w:rsidR="00447BD5" w:rsidRPr="00453693" w:rsidRDefault="00447BD5" w:rsidP="00447BD5">
      <w:pPr>
        <w:pStyle w:val="NormalBold"/>
      </w:pPr>
      <w:r w:rsidRPr="00453693">
        <w:rPr>
          <w:rStyle w:val="HideTWBExt"/>
          <w:b w:val="0"/>
        </w:rPr>
        <w:t>&lt;/RepeatBlock-By&gt;</w:t>
      </w:r>
    </w:p>
    <w:p w14:paraId="0C5C6CF3"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0CC6A29" w14:textId="77777777" w:rsidR="00447BD5" w:rsidRPr="00453693" w:rsidRDefault="00447BD5" w:rsidP="00447BD5">
      <w:pPr>
        <w:pStyle w:val="NormalBold"/>
      </w:pPr>
      <w:r w:rsidRPr="00453693">
        <w:rPr>
          <w:rStyle w:val="HideTWBExt"/>
        </w:rPr>
        <w:t>&lt;Article&gt;</w:t>
      </w:r>
      <w:r w:rsidRPr="00453693">
        <w:t>Artikel 46 – punkt 5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36C61877" w14:textId="77777777" w:rsidTr="003738E9">
        <w:trPr>
          <w:trHeight w:hRule="exact" w:val="240"/>
          <w:jc w:val="center"/>
        </w:trPr>
        <w:tc>
          <w:tcPr>
            <w:tcW w:w="9752" w:type="dxa"/>
            <w:gridSpan w:val="2"/>
            <w:tcBorders>
              <w:top w:val="nil"/>
              <w:left w:val="nil"/>
              <w:bottom w:val="nil"/>
              <w:right w:val="nil"/>
            </w:tcBorders>
          </w:tcPr>
          <w:p w14:paraId="4D119676" w14:textId="77777777" w:rsidR="00447BD5" w:rsidRPr="00453693" w:rsidRDefault="00447BD5" w:rsidP="003738E9"/>
        </w:tc>
      </w:tr>
      <w:tr w:rsidR="00447BD5" w:rsidRPr="00453693" w14:paraId="2E1E0531" w14:textId="77777777" w:rsidTr="003738E9">
        <w:trPr>
          <w:trHeight w:val="240"/>
          <w:jc w:val="center"/>
        </w:trPr>
        <w:tc>
          <w:tcPr>
            <w:tcW w:w="4876" w:type="dxa"/>
            <w:tcBorders>
              <w:top w:val="nil"/>
              <w:left w:val="nil"/>
              <w:bottom w:val="nil"/>
              <w:right w:val="nil"/>
            </w:tcBorders>
          </w:tcPr>
          <w:p w14:paraId="68A560C6"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2B7E7A13" w14:textId="77777777" w:rsidR="00447BD5" w:rsidRPr="00453693" w:rsidRDefault="00447BD5" w:rsidP="003738E9">
            <w:pPr>
              <w:pStyle w:val="AmColumnHeading"/>
            </w:pPr>
            <w:r w:rsidRPr="00453693">
              <w:t>Ändringsförslag</w:t>
            </w:r>
          </w:p>
        </w:tc>
      </w:tr>
      <w:tr w:rsidR="00447BD5" w:rsidRPr="00453693" w14:paraId="14DBA488" w14:textId="77777777" w:rsidTr="003738E9">
        <w:trPr>
          <w:jc w:val="center"/>
        </w:trPr>
        <w:tc>
          <w:tcPr>
            <w:tcW w:w="4876" w:type="dxa"/>
            <w:tcBorders>
              <w:top w:val="nil"/>
              <w:left w:val="nil"/>
              <w:bottom w:val="nil"/>
              <w:right w:val="nil"/>
            </w:tcBorders>
          </w:tcPr>
          <w:p w14:paraId="50B9FDEB" w14:textId="77777777" w:rsidR="00447BD5" w:rsidRPr="00453693" w:rsidRDefault="00447BD5" w:rsidP="003738E9">
            <w:pPr>
              <w:pStyle w:val="Normal6a"/>
            </w:pPr>
            <w:r w:rsidRPr="00453693">
              <w:rPr>
                <w:b/>
                <w:i/>
              </w:rPr>
              <w:t>b.</w:t>
            </w:r>
            <w:r w:rsidRPr="00453693">
              <w:tab/>
            </w:r>
            <w:r w:rsidRPr="00453693">
              <w:rPr>
                <w:b/>
                <w:i/>
              </w:rPr>
              <w:t>Huruvida tredjelandsmedborgaren återvänder frivilligt eller är föremål för avlägsnande.</w:t>
            </w:r>
          </w:p>
        </w:tc>
        <w:tc>
          <w:tcPr>
            <w:tcW w:w="4876" w:type="dxa"/>
            <w:tcBorders>
              <w:top w:val="nil"/>
              <w:left w:val="nil"/>
              <w:bottom w:val="nil"/>
              <w:right w:val="nil"/>
            </w:tcBorders>
          </w:tcPr>
          <w:p w14:paraId="0A4F0767" w14:textId="77777777" w:rsidR="00447BD5" w:rsidRPr="00453693" w:rsidRDefault="00447BD5" w:rsidP="003738E9">
            <w:pPr>
              <w:pStyle w:val="Normal6a"/>
            </w:pPr>
            <w:r w:rsidRPr="00453693">
              <w:rPr>
                <w:b/>
                <w:i/>
              </w:rPr>
              <w:t>utgår</w:t>
            </w:r>
          </w:p>
        </w:tc>
      </w:tr>
    </w:tbl>
    <w:p w14:paraId="4943AC07"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42B7257" w14:textId="77777777" w:rsidR="00447BD5" w:rsidRPr="00453693" w:rsidRDefault="00447BD5" w:rsidP="00447BD5">
      <w:r w:rsidRPr="00453693">
        <w:rPr>
          <w:rStyle w:val="HideTWBExt"/>
        </w:rPr>
        <w:t>&lt;/Amend&gt;</w:t>
      </w:r>
    </w:p>
    <w:p w14:paraId="3CF05BBC"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2353</w:t>
      </w:r>
      <w:r w:rsidRPr="00453693">
        <w:rPr>
          <w:rStyle w:val="HideTWBExt"/>
        </w:rPr>
        <w:t>&lt;/NumAm&gt;</w:t>
      </w:r>
    </w:p>
    <w:p w14:paraId="6BFC0CE4"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3F877F9D" w14:textId="77777777" w:rsidR="00447BD5" w:rsidRPr="00453693" w:rsidRDefault="00447BD5" w:rsidP="00447BD5">
      <w:pPr>
        <w:pStyle w:val="NormalBold"/>
      </w:pPr>
      <w:r w:rsidRPr="00453693">
        <w:rPr>
          <w:rStyle w:val="HideTWBExt"/>
          <w:b w:val="0"/>
        </w:rPr>
        <w:t>&lt;/RepeatBlock-By&gt;</w:t>
      </w:r>
    </w:p>
    <w:p w14:paraId="4C377C62"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07AB86FC" w14:textId="77777777" w:rsidR="00447BD5" w:rsidRPr="00453693" w:rsidRDefault="00447BD5" w:rsidP="00447BD5">
      <w:pPr>
        <w:pStyle w:val="NormalBold"/>
      </w:pPr>
      <w:r w:rsidRPr="00453693">
        <w:rPr>
          <w:rStyle w:val="HideTWBExt"/>
        </w:rPr>
        <w:t>&lt;Article&gt;</w:t>
      </w:r>
      <w:r w:rsidRPr="00453693">
        <w:t>Artikel 46 – punkt 5 – led b</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A1A7AB3" w14:textId="77777777" w:rsidTr="003738E9">
        <w:trPr>
          <w:trHeight w:hRule="exact" w:val="240"/>
          <w:jc w:val="center"/>
        </w:trPr>
        <w:tc>
          <w:tcPr>
            <w:tcW w:w="9752" w:type="dxa"/>
            <w:gridSpan w:val="2"/>
            <w:tcBorders>
              <w:top w:val="nil"/>
              <w:left w:val="nil"/>
              <w:bottom w:val="nil"/>
              <w:right w:val="nil"/>
            </w:tcBorders>
          </w:tcPr>
          <w:p w14:paraId="5A661AAE" w14:textId="77777777" w:rsidR="00447BD5" w:rsidRPr="00453693" w:rsidRDefault="00447BD5" w:rsidP="003738E9"/>
        </w:tc>
      </w:tr>
      <w:tr w:rsidR="00447BD5" w:rsidRPr="00453693" w14:paraId="27A9D9AD" w14:textId="77777777" w:rsidTr="003738E9">
        <w:trPr>
          <w:trHeight w:val="240"/>
          <w:jc w:val="center"/>
        </w:trPr>
        <w:tc>
          <w:tcPr>
            <w:tcW w:w="4876" w:type="dxa"/>
            <w:tcBorders>
              <w:top w:val="nil"/>
              <w:left w:val="nil"/>
              <w:bottom w:val="nil"/>
              <w:right w:val="nil"/>
            </w:tcBorders>
          </w:tcPr>
          <w:p w14:paraId="04E1F7AD"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6BE768BC" w14:textId="77777777" w:rsidR="00447BD5" w:rsidRPr="00453693" w:rsidRDefault="00447BD5" w:rsidP="003738E9">
            <w:pPr>
              <w:pStyle w:val="AmColumnHeading"/>
            </w:pPr>
            <w:r w:rsidRPr="00453693">
              <w:t>Ändringsförslag</w:t>
            </w:r>
          </w:p>
        </w:tc>
      </w:tr>
      <w:tr w:rsidR="00447BD5" w:rsidRPr="00453693" w14:paraId="3A914367" w14:textId="77777777" w:rsidTr="003738E9">
        <w:trPr>
          <w:jc w:val="center"/>
        </w:trPr>
        <w:tc>
          <w:tcPr>
            <w:tcW w:w="4876" w:type="dxa"/>
            <w:tcBorders>
              <w:top w:val="nil"/>
              <w:left w:val="nil"/>
              <w:bottom w:val="nil"/>
              <w:right w:val="nil"/>
            </w:tcBorders>
          </w:tcPr>
          <w:p w14:paraId="3A10928C" w14:textId="77777777" w:rsidR="00447BD5" w:rsidRPr="00453693" w:rsidRDefault="00447BD5" w:rsidP="003738E9">
            <w:pPr>
              <w:pStyle w:val="Normal6a"/>
            </w:pPr>
            <w:r w:rsidRPr="00453693">
              <w:rPr>
                <w:b/>
                <w:i/>
              </w:rPr>
              <w:t>b.</w:t>
            </w:r>
            <w:r w:rsidRPr="00453693">
              <w:tab/>
            </w:r>
            <w:r w:rsidRPr="00453693">
              <w:rPr>
                <w:b/>
                <w:i/>
              </w:rPr>
              <w:t>Huruvida tredjelandsmedborgaren återvänder frivilligt eller är föremål för avlägsnande.</w:t>
            </w:r>
          </w:p>
        </w:tc>
        <w:tc>
          <w:tcPr>
            <w:tcW w:w="4876" w:type="dxa"/>
            <w:tcBorders>
              <w:top w:val="nil"/>
              <w:left w:val="nil"/>
              <w:bottom w:val="nil"/>
              <w:right w:val="nil"/>
            </w:tcBorders>
          </w:tcPr>
          <w:p w14:paraId="28D2D064" w14:textId="77777777" w:rsidR="00447BD5" w:rsidRPr="00453693" w:rsidRDefault="00447BD5" w:rsidP="003738E9">
            <w:pPr>
              <w:pStyle w:val="Normal6a"/>
            </w:pPr>
            <w:r w:rsidRPr="00453693">
              <w:rPr>
                <w:b/>
                <w:i/>
              </w:rPr>
              <w:t>utgår</w:t>
            </w:r>
          </w:p>
        </w:tc>
      </w:tr>
    </w:tbl>
    <w:p w14:paraId="71D38D4C"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BE0965E" w14:textId="77777777" w:rsidR="00447BD5" w:rsidRPr="00453693" w:rsidRDefault="00447BD5" w:rsidP="00447BD5">
      <w:pPr>
        <w:pStyle w:val="AmJustTitle"/>
      </w:pPr>
      <w:r w:rsidRPr="00453693">
        <w:rPr>
          <w:rStyle w:val="HideTWBExt"/>
        </w:rPr>
        <w:t>&lt;TitreJust&gt;</w:t>
      </w:r>
      <w:r w:rsidRPr="00453693">
        <w:t>Motivering</w:t>
      </w:r>
      <w:r w:rsidRPr="00453693">
        <w:rPr>
          <w:rStyle w:val="HideTWBExt"/>
        </w:rPr>
        <w:t>&lt;/TitreJust&gt;</w:t>
      </w:r>
    </w:p>
    <w:p w14:paraId="51F5746E" w14:textId="77777777" w:rsidR="00447BD5" w:rsidRPr="00453693" w:rsidRDefault="00447BD5" w:rsidP="00447BD5">
      <w:pPr>
        <w:pStyle w:val="AmJustText"/>
      </w:pPr>
      <w:r w:rsidRPr="00453693">
        <w:t>Återvändanderådgivning är än viktigare när den återvändande personen inte vill godta beslutet om återvändande. Det är kontraproduktivt att minska återvändanderådgivningen i sådana fall.</w:t>
      </w:r>
    </w:p>
    <w:p w14:paraId="50808976" w14:textId="77777777" w:rsidR="00447BD5" w:rsidRPr="00453693" w:rsidRDefault="00447BD5" w:rsidP="00447BD5">
      <w:r w:rsidRPr="00453693">
        <w:rPr>
          <w:rStyle w:val="HideTWBExt"/>
        </w:rPr>
        <w:t>&lt;/Amend&gt;</w:t>
      </w:r>
    </w:p>
    <w:p w14:paraId="670DEE49"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2354</w:t>
      </w:r>
      <w:r w:rsidRPr="00453693">
        <w:rPr>
          <w:rStyle w:val="HideTWBExt"/>
        </w:rPr>
        <w:t>&lt;/NumAm&gt;</w:t>
      </w:r>
    </w:p>
    <w:p w14:paraId="1C7B5B7C" w14:textId="77777777" w:rsidR="00447BD5" w:rsidRPr="00453693" w:rsidRDefault="00447BD5" w:rsidP="00447BD5">
      <w:pPr>
        <w:pStyle w:val="NormalBold"/>
      </w:pPr>
      <w:r w:rsidRPr="00453693">
        <w:rPr>
          <w:rStyle w:val="HideTWBExt"/>
          <w:b w:val="0"/>
        </w:rPr>
        <w:t>&lt;RepeatBlock-By&gt;&lt;Members&gt;</w:t>
      </w:r>
      <w:r w:rsidRPr="00453693">
        <w:t>Mélissa Camara</w:t>
      </w:r>
      <w:r w:rsidRPr="00453693">
        <w:rPr>
          <w:rStyle w:val="HideTWBExt"/>
          <w:b w:val="0"/>
        </w:rPr>
        <w:t>&lt;/Members&gt;</w:t>
      </w:r>
    </w:p>
    <w:p w14:paraId="43716C47" w14:textId="77777777" w:rsidR="00447BD5" w:rsidRPr="00453693" w:rsidRDefault="00447BD5" w:rsidP="00447BD5">
      <w:pPr>
        <w:pStyle w:val="NormalBold"/>
      </w:pPr>
      <w:r w:rsidRPr="00453693">
        <w:rPr>
          <w:rStyle w:val="HideTWBExt"/>
          <w:b w:val="0"/>
        </w:rPr>
        <w:t>&lt;/RepeatBlock-By&gt;</w:t>
      </w:r>
    </w:p>
    <w:p w14:paraId="7153BD87"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349AC6CD" w14:textId="77777777" w:rsidR="00447BD5" w:rsidRPr="00453693" w:rsidRDefault="00447BD5" w:rsidP="00447BD5">
      <w:pPr>
        <w:pStyle w:val="NormalBold"/>
      </w:pPr>
      <w:r w:rsidRPr="00453693">
        <w:rPr>
          <w:rStyle w:val="HideTWBExt"/>
        </w:rPr>
        <w:t>&lt;Article&gt;</w:t>
      </w:r>
      <w:r w:rsidRPr="00453693">
        <w:t>Artikel 46 – punkt 5 – led c</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39E2760D" w14:textId="77777777" w:rsidTr="003738E9">
        <w:trPr>
          <w:trHeight w:hRule="exact" w:val="240"/>
          <w:jc w:val="center"/>
        </w:trPr>
        <w:tc>
          <w:tcPr>
            <w:tcW w:w="9752" w:type="dxa"/>
            <w:gridSpan w:val="2"/>
            <w:tcBorders>
              <w:top w:val="nil"/>
              <w:left w:val="nil"/>
              <w:bottom w:val="nil"/>
              <w:right w:val="nil"/>
            </w:tcBorders>
          </w:tcPr>
          <w:p w14:paraId="30C96989" w14:textId="77777777" w:rsidR="00447BD5" w:rsidRPr="00453693" w:rsidRDefault="00447BD5" w:rsidP="003738E9"/>
        </w:tc>
      </w:tr>
      <w:tr w:rsidR="00447BD5" w:rsidRPr="00453693" w14:paraId="5A767FD6" w14:textId="77777777" w:rsidTr="003738E9">
        <w:trPr>
          <w:trHeight w:val="240"/>
          <w:jc w:val="center"/>
        </w:trPr>
        <w:tc>
          <w:tcPr>
            <w:tcW w:w="4876" w:type="dxa"/>
            <w:tcBorders>
              <w:top w:val="nil"/>
              <w:left w:val="nil"/>
              <w:bottom w:val="nil"/>
              <w:right w:val="nil"/>
            </w:tcBorders>
          </w:tcPr>
          <w:p w14:paraId="3FD79CED"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4DABFF85" w14:textId="77777777" w:rsidR="00447BD5" w:rsidRPr="00453693" w:rsidRDefault="00447BD5" w:rsidP="003738E9">
            <w:pPr>
              <w:pStyle w:val="AmColumnHeading"/>
            </w:pPr>
            <w:r w:rsidRPr="00453693">
              <w:t>Ändringsförslag</w:t>
            </w:r>
          </w:p>
        </w:tc>
      </w:tr>
      <w:tr w:rsidR="00447BD5" w:rsidRPr="00453693" w14:paraId="5E730B58" w14:textId="77777777" w:rsidTr="003738E9">
        <w:trPr>
          <w:jc w:val="center"/>
        </w:trPr>
        <w:tc>
          <w:tcPr>
            <w:tcW w:w="4876" w:type="dxa"/>
            <w:tcBorders>
              <w:top w:val="nil"/>
              <w:left w:val="nil"/>
              <w:bottom w:val="nil"/>
              <w:right w:val="nil"/>
            </w:tcBorders>
          </w:tcPr>
          <w:p w14:paraId="0F130B83" w14:textId="77777777" w:rsidR="00447BD5" w:rsidRPr="00453693" w:rsidRDefault="00447BD5" w:rsidP="003738E9">
            <w:pPr>
              <w:pStyle w:val="Normal6a"/>
            </w:pPr>
            <w:r w:rsidRPr="00453693">
              <w:rPr>
                <w:b/>
                <w:i/>
              </w:rPr>
              <w:t>c.</w:t>
            </w:r>
            <w:r w:rsidRPr="00453693">
              <w:tab/>
            </w:r>
            <w:r w:rsidRPr="00453693">
              <w:rPr>
                <w:b/>
                <w:i/>
              </w:rPr>
              <w:t>Huruvida tredjelandsmedborgaren är medborgare i ett tredjeland som förtecknas i bilaga II till förordning (EU) 2018/1806.</w:t>
            </w:r>
          </w:p>
        </w:tc>
        <w:tc>
          <w:tcPr>
            <w:tcW w:w="4876" w:type="dxa"/>
            <w:tcBorders>
              <w:top w:val="nil"/>
              <w:left w:val="nil"/>
              <w:bottom w:val="nil"/>
              <w:right w:val="nil"/>
            </w:tcBorders>
          </w:tcPr>
          <w:p w14:paraId="68AD611A" w14:textId="77777777" w:rsidR="00447BD5" w:rsidRPr="00453693" w:rsidRDefault="00447BD5" w:rsidP="003738E9">
            <w:pPr>
              <w:pStyle w:val="Normal6a"/>
            </w:pPr>
            <w:r w:rsidRPr="00453693">
              <w:rPr>
                <w:b/>
                <w:i/>
              </w:rPr>
              <w:t>utgår</w:t>
            </w:r>
          </w:p>
        </w:tc>
      </w:tr>
    </w:tbl>
    <w:p w14:paraId="7E871432"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F1EAB37" w14:textId="77777777" w:rsidR="00447BD5" w:rsidRPr="00453693" w:rsidRDefault="00447BD5" w:rsidP="00447BD5">
      <w:r w:rsidRPr="00453693">
        <w:rPr>
          <w:rStyle w:val="HideTWBExt"/>
        </w:rPr>
        <w:t>&lt;/Amend&gt;</w:t>
      </w:r>
    </w:p>
    <w:p w14:paraId="20191C67"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2355</w:t>
      </w:r>
      <w:r w:rsidRPr="00453693">
        <w:rPr>
          <w:rStyle w:val="HideTWBExt"/>
        </w:rPr>
        <w:t>&lt;/NumAm&gt;</w:t>
      </w:r>
    </w:p>
    <w:p w14:paraId="7E63612C"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4593D94F" w14:textId="77777777" w:rsidR="00447BD5" w:rsidRPr="00453693" w:rsidRDefault="00447BD5" w:rsidP="00447BD5">
      <w:pPr>
        <w:pStyle w:val="NormalBold"/>
      </w:pPr>
      <w:r w:rsidRPr="00453693">
        <w:rPr>
          <w:rStyle w:val="HideTWBExt"/>
          <w:b w:val="0"/>
        </w:rPr>
        <w:t>&lt;/RepeatBlock-By&gt;</w:t>
      </w:r>
    </w:p>
    <w:p w14:paraId="54047D25"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B41DF4A" w14:textId="77777777" w:rsidR="00447BD5" w:rsidRPr="00453693" w:rsidRDefault="00447BD5" w:rsidP="00447BD5">
      <w:pPr>
        <w:pStyle w:val="NormalBold"/>
      </w:pPr>
      <w:r w:rsidRPr="00453693">
        <w:rPr>
          <w:rStyle w:val="HideTWBExt"/>
        </w:rPr>
        <w:t>&lt;Article&gt;</w:t>
      </w:r>
      <w:r w:rsidRPr="00453693">
        <w:t>Artikel 46 – punkt 5 – led c</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9F29097" w14:textId="77777777" w:rsidTr="003738E9">
        <w:trPr>
          <w:trHeight w:hRule="exact" w:val="240"/>
          <w:jc w:val="center"/>
        </w:trPr>
        <w:tc>
          <w:tcPr>
            <w:tcW w:w="9752" w:type="dxa"/>
            <w:gridSpan w:val="2"/>
            <w:tcBorders>
              <w:top w:val="nil"/>
              <w:left w:val="nil"/>
              <w:bottom w:val="nil"/>
              <w:right w:val="nil"/>
            </w:tcBorders>
          </w:tcPr>
          <w:p w14:paraId="391FF479" w14:textId="77777777" w:rsidR="00447BD5" w:rsidRPr="00453693" w:rsidRDefault="00447BD5" w:rsidP="003738E9"/>
        </w:tc>
      </w:tr>
      <w:tr w:rsidR="00447BD5" w:rsidRPr="00453693" w14:paraId="0C62216D" w14:textId="77777777" w:rsidTr="003738E9">
        <w:trPr>
          <w:trHeight w:val="240"/>
          <w:jc w:val="center"/>
        </w:trPr>
        <w:tc>
          <w:tcPr>
            <w:tcW w:w="4876" w:type="dxa"/>
            <w:tcBorders>
              <w:top w:val="nil"/>
              <w:left w:val="nil"/>
              <w:bottom w:val="nil"/>
              <w:right w:val="nil"/>
            </w:tcBorders>
          </w:tcPr>
          <w:p w14:paraId="09A1A10A"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18ABA83E" w14:textId="77777777" w:rsidR="00447BD5" w:rsidRPr="00453693" w:rsidRDefault="00447BD5" w:rsidP="003738E9">
            <w:pPr>
              <w:pStyle w:val="AmColumnHeading"/>
            </w:pPr>
            <w:r w:rsidRPr="00453693">
              <w:t>Ändringsförslag</w:t>
            </w:r>
          </w:p>
        </w:tc>
      </w:tr>
      <w:tr w:rsidR="00447BD5" w:rsidRPr="00453693" w14:paraId="51E203D0" w14:textId="77777777" w:rsidTr="003738E9">
        <w:trPr>
          <w:jc w:val="center"/>
        </w:trPr>
        <w:tc>
          <w:tcPr>
            <w:tcW w:w="4876" w:type="dxa"/>
            <w:tcBorders>
              <w:top w:val="nil"/>
              <w:left w:val="nil"/>
              <w:bottom w:val="nil"/>
              <w:right w:val="nil"/>
            </w:tcBorders>
          </w:tcPr>
          <w:p w14:paraId="2BA91057" w14:textId="77777777" w:rsidR="00447BD5" w:rsidRPr="00453693" w:rsidRDefault="00447BD5" w:rsidP="003738E9">
            <w:pPr>
              <w:pStyle w:val="Normal6a"/>
            </w:pPr>
            <w:r w:rsidRPr="00453693">
              <w:rPr>
                <w:b/>
                <w:i/>
              </w:rPr>
              <w:t>c.</w:t>
            </w:r>
            <w:r w:rsidRPr="00453693">
              <w:tab/>
            </w:r>
            <w:r w:rsidRPr="00453693">
              <w:rPr>
                <w:b/>
                <w:i/>
              </w:rPr>
              <w:t>Huruvida tredjelandsmedborgaren är medborgare i ett tredjeland som förtecknas i bilaga II till förordning (EU) 2018/1806.</w:t>
            </w:r>
          </w:p>
        </w:tc>
        <w:tc>
          <w:tcPr>
            <w:tcW w:w="4876" w:type="dxa"/>
            <w:tcBorders>
              <w:top w:val="nil"/>
              <w:left w:val="nil"/>
              <w:bottom w:val="nil"/>
              <w:right w:val="nil"/>
            </w:tcBorders>
          </w:tcPr>
          <w:p w14:paraId="0FE4A6DC" w14:textId="77777777" w:rsidR="00447BD5" w:rsidRPr="00453693" w:rsidRDefault="00447BD5" w:rsidP="003738E9">
            <w:pPr>
              <w:pStyle w:val="Normal6a"/>
            </w:pPr>
            <w:r w:rsidRPr="00453693">
              <w:rPr>
                <w:b/>
                <w:i/>
              </w:rPr>
              <w:t>utgår</w:t>
            </w:r>
          </w:p>
        </w:tc>
      </w:tr>
    </w:tbl>
    <w:p w14:paraId="66B91DC0"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6B72AC3" w14:textId="77777777" w:rsidR="00447BD5" w:rsidRPr="00453693" w:rsidRDefault="00447BD5" w:rsidP="00447BD5">
      <w:r w:rsidRPr="00453693">
        <w:rPr>
          <w:rStyle w:val="HideTWBExt"/>
        </w:rPr>
        <w:t>&lt;/Amend&gt;</w:t>
      </w:r>
    </w:p>
    <w:p w14:paraId="7A157FDE"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2356</w:t>
      </w:r>
      <w:r w:rsidRPr="00453693">
        <w:rPr>
          <w:rStyle w:val="HideTWBExt"/>
        </w:rPr>
        <w:t>&lt;/NumAm&gt;</w:t>
      </w:r>
    </w:p>
    <w:p w14:paraId="25D76D06"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547E3EF1" w14:textId="77777777" w:rsidR="00447BD5" w:rsidRPr="00453693" w:rsidRDefault="00447BD5" w:rsidP="00447BD5">
      <w:pPr>
        <w:pStyle w:val="NormalBold"/>
      </w:pPr>
      <w:r w:rsidRPr="00453693">
        <w:rPr>
          <w:rStyle w:val="HideTWBExt"/>
          <w:b w:val="0"/>
        </w:rPr>
        <w:t>&lt;/RepeatBlock-By&gt;</w:t>
      </w:r>
    </w:p>
    <w:p w14:paraId="0A41937F"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10C430DA" w14:textId="77777777" w:rsidR="00447BD5" w:rsidRPr="00453693" w:rsidRDefault="00447BD5" w:rsidP="00447BD5">
      <w:pPr>
        <w:pStyle w:val="NormalBold"/>
      </w:pPr>
      <w:r w:rsidRPr="00453693">
        <w:rPr>
          <w:rStyle w:val="HideTWBExt"/>
        </w:rPr>
        <w:t>&lt;Article&gt;</w:t>
      </w:r>
      <w:r w:rsidRPr="00453693">
        <w:t>Artikel 46 – punkt 5 – led d</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09C73A5F" w14:textId="77777777" w:rsidTr="003738E9">
        <w:trPr>
          <w:trHeight w:hRule="exact" w:val="240"/>
          <w:jc w:val="center"/>
        </w:trPr>
        <w:tc>
          <w:tcPr>
            <w:tcW w:w="9752" w:type="dxa"/>
            <w:gridSpan w:val="2"/>
            <w:tcBorders>
              <w:top w:val="nil"/>
              <w:left w:val="nil"/>
              <w:bottom w:val="nil"/>
              <w:right w:val="nil"/>
            </w:tcBorders>
          </w:tcPr>
          <w:p w14:paraId="5192DA22" w14:textId="77777777" w:rsidR="00447BD5" w:rsidRPr="00453693" w:rsidRDefault="00447BD5" w:rsidP="003738E9"/>
        </w:tc>
      </w:tr>
      <w:tr w:rsidR="00447BD5" w:rsidRPr="00453693" w14:paraId="0BF6F494" w14:textId="77777777" w:rsidTr="003738E9">
        <w:trPr>
          <w:trHeight w:val="240"/>
          <w:jc w:val="center"/>
        </w:trPr>
        <w:tc>
          <w:tcPr>
            <w:tcW w:w="4876" w:type="dxa"/>
            <w:tcBorders>
              <w:top w:val="nil"/>
              <w:left w:val="nil"/>
              <w:bottom w:val="nil"/>
              <w:right w:val="nil"/>
            </w:tcBorders>
          </w:tcPr>
          <w:p w14:paraId="3B171731"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7FE193FB" w14:textId="77777777" w:rsidR="00447BD5" w:rsidRPr="00453693" w:rsidRDefault="00447BD5" w:rsidP="003738E9">
            <w:pPr>
              <w:pStyle w:val="AmColumnHeading"/>
            </w:pPr>
            <w:r w:rsidRPr="00453693">
              <w:t>Ändringsförslag</w:t>
            </w:r>
          </w:p>
        </w:tc>
      </w:tr>
      <w:tr w:rsidR="00447BD5" w:rsidRPr="00453693" w14:paraId="17208EC1" w14:textId="77777777" w:rsidTr="003738E9">
        <w:trPr>
          <w:jc w:val="center"/>
        </w:trPr>
        <w:tc>
          <w:tcPr>
            <w:tcW w:w="4876" w:type="dxa"/>
            <w:tcBorders>
              <w:top w:val="nil"/>
              <w:left w:val="nil"/>
              <w:bottom w:val="nil"/>
              <w:right w:val="nil"/>
            </w:tcBorders>
          </w:tcPr>
          <w:p w14:paraId="1C1196ED" w14:textId="77777777" w:rsidR="00447BD5" w:rsidRPr="00453693" w:rsidRDefault="00447BD5" w:rsidP="003738E9">
            <w:pPr>
              <w:pStyle w:val="Normal6a"/>
            </w:pPr>
            <w:r w:rsidRPr="00453693">
              <w:rPr>
                <w:b/>
                <w:i/>
              </w:rPr>
              <w:t>d.</w:t>
            </w:r>
            <w:r w:rsidRPr="00453693">
              <w:tab/>
            </w:r>
            <w:r w:rsidRPr="00453693">
              <w:rPr>
                <w:b/>
                <w:i/>
              </w:rPr>
              <w:t>Huruvida tredjelandsmedborgaren har dömts för ett brott.</w:t>
            </w:r>
          </w:p>
        </w:tc>
        <w:tc>
          <w:tcPr>
            <w:tcW w:w="4876" w:type="dxa"/>
            <w:tcBorders>
              <w:top w:val="nil"/>
              <w:left w:val="nil"/>
              <w:bottom w:val="nil"/>
              <w:right w:val="nil"/>
            </w:tcBorders>
          </w:tcPr>
          <w:p w14:paraId="69D7CEAC" w14:textId="77777777" w:rsidR="00447BD5" w:rsidRPr="00453693" w:rsidRDefault="00447BD5" w:rsidP="003738E9">
            <w:pPr>
              <w:pStyle w:val="Normal6a"/>
            </w:pPr>
            <w:r w:rsidRPr="00453693">
              <w:rPr>
                <w:b/>
                <w:i/>
              </w:rPr>
              <w:t>utgår</w:t>
            </w:r>
          </w:p>
        </w:tc>
      </w:tr>
    </w:tbl>
    <w:p w14:paraId="571135AA"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A449366" w14:textId="77777777" w:rsidR="00447BD5" w:rsidRPr="00453693" w:rsidRDefault="00447BD5" w:rsidP="00447BD5">
      <w:r w:rsidRPr="00453693">
        <w:rPr>
          <w:rStyle w:val="HideTWBExt"/>
        </w:rPr>
        <w:t>&lt;/Amend&gt;</w:t>
      </w:r>
    </w:p>
    <w:p w14:paraId="02B235B9"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2357</w:t>
      </w:r>
      <w:r w:rsidRPr="00453693">
        <w:rPr>
          <w:rStyle w:val="HideTWBExt"/>
        </w:rPr>
        <w:t>&lt;/NumAm&gt;</w:t>
      </w:r>
    </w:p>
    <w:p w14:paraId="09C3A84B" w14:textId="77777777" w:rsidR="00447BD5" w:rsidRPr="00453693" w:rsidRDefault="00447BD5" w:rsidP="00447BD5">
      <w:pPr>
        <w:pStyle w:val="NormalBold"/>
      </w:pPr>
      <w:r w:rsidRPr="00453693">
        <w:rPr>
          <w:rStyle w:val="HideTWBExt"/>
          <w:b w:val="0"/>
        </w:rPr>
        <w:t>&lt;RepeatBlock-By&gt;&lt;Members&gt;</w:t>
      </w:r>
      <w:r w:rsidRPr="00453693">
        <w:t>Mélissa Camara</w:t>
      </w:r>
      <w:r w:rsidRPr="00453693">
        <w:rPr>
          <w:rStyle w:val="HideTWBExt"/>
          <w:b w:val="0"/>
        </w:rPr>
        <w:t>&lt;/Members&gt;</w:t>
      </w:r>
    </w:p>
    <w:p w14:paraId="321BED90" w14:textId="77777777" w:rsidR="00447BD5" w:rsidRPr="00453693" w:rsidRDefault="00447BD5" w:rsidP="00447BD5">
      <w:pPr>
        <w:pStyle w:val="NormalBold"/>
      </w:pPr>
      <w:r w:rsidRPr="00453693">
        <w:rPr>
          <w:rStyle w:val="HideTWBExt"/>
          <w:b w:val="0"/>
        </w:rPr>
        <w:t>&lt;/RepeatBlock-By&gt;</w:t>
      </w:r>
    </w:p>
    <w:p w14:paraId="74756D24"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7E8E5BE" w14:textId="77777777" w:rsidR="00447BD5" w:rsidRPr="00453693" w:rsidRDefault="00447BD5" w:rsidP="00447BD5">
      <w:pPr>
        <w:pStyle w:val="NormalBold"/>
      </w:pPr>
      <w:r w:rsidRPr="00453693">
        <w:rPr>
          <w:rStyle w:val="HideTWBExt"/>
        </w:rPr>
        <w:t>&lt;Article&gt;</w:t>
      </w:r>
      <w:r w:rsidRPr="00453693">
        <w:t>Artikel 46 – punkt 5 – led d</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6C245425" w14:textId="77777777" w:rsidTr="003738E9">
        <w:trPr>
          <w:trHeight w:hRule="exact" w:val="240"/>
          <w:jc w:val="center"/>
        </w:trPr>
        <w:tc>
          <w:tcPr>
            <w:tcW w:w="9752" w:type="dxa"/>
            <w:gridSpan w:val="2"/>
            <w:tcBorders>
              <w:top w:val="nil"/>
              <w:left w:val="nil"/>
              <w:bottom w:val="nil"/>
              <w:right w:val="nil"/>
            </w:tcBorders>
          </w:tcPr>
          <w:p w14:paraId="1CC27C39" w14:textId="77777777" w:rsidR="00447BD5" w:rsidRPr="00453693" w:rsidRDefault="00447BD5" w:rsidP="003738E9"/>
        </w:tc>
      </w:tr>
      <w:tr w:rsidR="00447BD5" w:rsidRPr="00453693" w14:paraId="5C3CF15B" w14:textId="77777777" w:rsidTr="003738E9">
        <w:trPr>
          <w:trHeight w:val="240"/>
          <w:jc w:val="center"/>
        </w:trPr>
        <w:tc>
          <w:tcPr>
            <w:tcW w:w="4876" w:type="dxa"/>
            <w:tcBorders>
              <w:top w:val="nil"/>
              <w:left w:val="nil"/>
              <w:bottom w:val="nil"/>
              <w:right w:val="nil"/>
            </w:tcBorders>
          </w:tcPr>
          <w:p w14:paraId="48BD0D8C"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17BD8250" w14:textId="77777777" w:rsidR="00447BD5" w:rsidRPr="00453693" w:rsidRDefault="00447BD5" w:rsidP="003738E9">
            <w:pPr>
              <w:pStyle w:val="AmColumnHeading"/>
            </w:pPr>
            <w:r w:rsidRPr="00453693">
              <w:t>Ändringsförslag</w:t>
            </w:r>
          </w:p>
        </w:tc>
      </w:tr>
      <w:tr w:rsidR="00447BD5" w:rsidRPr="00453693" w14:paraId="2E7822C0" w14:textId="77777777" w:rsidTr="003738E9">
        <w:trPr>
          <w:jc w:val="center"/>
        </w:trPr>
        <w:tc>
          <w:tcPr>
            <w:tcW w:w="4876" w:type="dxa"/>
            <w:tcBorders>
              <w:top w:val="nil"/>
              <w:left w:val="nil"/>
              <w:bottom w:val="nil"/>
              <w:right w:val="nil"/>
            </w:tcBorders>
          </w:tcPr>
          <w:p w14:paraId="2904160A" w14:textId="77777777" w:rsidR="00447BD5" w:rsidRPr="00453693" w:rsidRDefault="00447BD5" w:rsidP="003738E9">
            <w:pPr>
              <w:pStyle w:val="Normal6a"/>
            </w:pPr>
            <w:r w:rsidRPr="00453693">
              <w:rPr>
                <w:b/>
                <w:i/>
              </w:rPr>
              <w:t>d.</w:t>
            </w:r>
            <w:r w:rsidRPr="00453693">
              <w:tab/>
            </w:r>
            <w:r w:rsidRPr="00453693">
              <w:rPr>
                <w:b/>
                <w:i/>
              </w:rPr>
              <w:t>Huruvida tredjelandsmedborgaren har dömts för ett brott.</w:t>
            </w:r>
          </w:p>
        </w:tc>
        <w:tc>
          <w:tcPr>
            <w:tcW w:w="4876" w:type="dxa"/>
            <w:tcBorders>
              <w:top w:val="nil"/>
              <w:left w:val="nil"/>
              <w:bottom w:val="nil"/>
              <w:right w:val="nil"/>
            </w:tcBorders>
          </w:tcPr>
          <w:p w14:paraId="1CCE3947" w14:textId="77777777" w:rsidR="00447BD5" w:rsidRPr="00453693" w:rsidRDefault="00447BD5" w:rsidP="003738E9">
            <w:pPr>
              <w:pStyle w:val="Normal6a"/>
            </w:pPr>
            <w:r w:rsidRPr="00453693">
              <w:rPr>
                <w:b/>
                <w:i/>
              </w:rPr>
              <w:t>utgår</w:t>
            </w:r>
          </w:p>
        </w:tc>
      </w:tr>
    </w:tbl>
    <w:p w14:paraId="51D9DDF1"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E243740" w14:textId="77777777" w:rsidR="00447BD5" w:rsidRPr="00453693" w:rsidRDefault="00447BD5" w:rsidP="00447BD5">
      <w:r w:rsidRPr="00453693">
        <w:rPr>
          <w:rStyle w:val="HideTWBExt"/>
        </w:rPr>
        <w:t>&lt;/Amend&gt;</w:t>
      </w:r>
    </w:p>
    <w:p w14:paraId="20D15B83"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2358</w:t>
      </w:r>
      <w:r w:rsidRPr="00453693">
        <w:rPr>
          <w:rStyle w:val="HideTWBExt"/>
        </w:rPr>
        <w:t>&lt;/NumAm&gt;</w:t>
      </w:r>
    </w:p>
    <w:p w14:paraId="1AB086D6" w14:textId="77777777" w:rsidR="00447BD5" w:rsidRPr="00453693" w:rsidRDefault="00447BD5" w:rsidP="00447BD5">
      <w:pPr>
        <w:pStyle w:val="NormalBold"/>
      </w:pPr>
      <w:r w:rsidRPr="00453693">
        <w:rPr>
          <w:rStyle w:val="HideTWBExt"/>
          <w:b w:val="0"/>
        </w:rPr>
        <w:t>&lt;RepeatBlock-By&gt;&lt;Members&gt;</w:t>
      </w:r>
      <w:r w:rsidRPr="00453693">
        <w:t>Murielle Laurent, Ana Catarina Mendes, Emma Rafowicz, Matjaž Nemec, Marco Tarquinio, Francisco Assis, Cecilia Strada</w:t>
      </w:r>
      <w:r w:rsidRPr="00453693">
        <w:rPr>
          <w:rStyle w:val="HideTWBExt"/>
          <w:b w:val="0"/>
        </w:rPr>
        <w:t>&lt;/Members&gt;</w:t>
      </w:r>
    </w:p>
    <w:p w14:paraId="013175D8" w14:textId="77777777" w:rsidR="00447BD5" w:rsidRPr="00453693" w:rsidRDefault="00447BD5" w:rsidP="00447BD5">
      <w:pPr>
        <w:pStyle w:val="NormalBold"/>
      </w:pPr>
      <w:r w:rsidRPr="00453693">
        <w:rPr>
          <w:rStyle w:val="HideTWBExt"/>
          <w:b w:val="0"/>
        </w:rPr>
        <w:t>&lt;/RepeatBlock-By&gt;</w:t>
      </w:r>
    </w:p>
    <w:p w14:paraId="6182987D"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6A20D604" w14:textId="77777777" w:rsidR="00447BD5" w:rsidRPr="00453693" w:rsidRDefault="00447BD5" w:rsidP="00447BD5">
      <w:pPr>
        <w:pStyle w:val="NormalBold"/>
      </w:pPr>
      <w:r w:rsidRPr="00453693">
        <w:rPr>
          <w:rStyle w:val="HideTWBExt"/>
        </w:rPr>
        <w:t>&lt;Article&gt;</w:t>
      </w:r>
      <w:r w:rsidRPr="00453693">
        <w:t>Artikel 46 – punkt 5 – led d</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2BC4258C" w14:textId="77777777" w:rsidTr="003738E9">
        <w:trPr>
          <w:trHeight w:hRule="exact" w:val="240"/>
          <w:jc w:val="center"/>
        </w:trPr>
        <w:tc>
          <w:tcPr>
            <w:tcW w:w="9752" w:type="dxa"/>
            <w:gridSpan w:val="2"/>
            <w:tcBorders>
              <w:top w:val="nil"/>
              <w:left w:val="nil"/>
              <w:bottom w:val="nil"/>
              <w:right w:val="nil"/>
            </w:tcBorders>
          </w:tcPr>
          <w:p w14:paraId="08BF3E42" w14:textId="77777777" w:rsidR="00447BD5" w:rsidRPr="00453693" w:rsidRDefault="00447BD5" w:rsidP="003738E9"/>
        </w:tc>
      </w:tr>
      <w:tr w:rsidR="00447BD5" w:rsidRPr="00453693" w14:paraId="02D244C5" w14:textId="77777777" w:rsidTr="003738E9">
        <w:trPr>
          <w:trHeight w:val="240"/>
          <w:jc w:val="center"/>
        </w:trPr>
        <w:tc>
          <w:tcPr>
            <w:tcW w:w="4876" w:type="dxa"/>
            <w:tcBorders>
              <w:top w:val="nil"/>
              <w:left w:val="nil"/>
              <w:bottom w:val="nil"/>
              <w:right w:val="nil"/>
            </w:tcBorders>
          </w:tcPr>
          <w:p w14:paraId="1EE12ED9"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3FCEFD25" w14:textId="77777777" w:rsidR="00447BD5" w:rsidRPr="00453693" w:rsidRDefault="00447BD5" w:rsidP="003738E9">
            <w:pPr>
              <w:pStyle w:val="AmColumnHeading"/>
            </w:pPr>
            <w:r w:rsidRPr="00453693">
              <w:t>Ändringsförslag</w:t>
            </w:r>
          </w:p>
        </w:tc>
      </w:tr>
      <w:tr w:rsidR="00447BD5" w:rsidRPr="00453693" w14:paraId="73ED5041" w14:textId="77777777" w:rsidTr="003738E9">
        <w:trPr>
          <w:jc w:val="center"/>
        </w:trPr>
        <w:tc>
          <w:tcPr>
            <w:tcW w:w="4876" w:type="dxa"/>
            <w:tcBorders>
              <w:top w:val="nil"/>
              <w:left w:val="nil"/>
              <w:bottom w:val="nil"/>
              <w:right w:val="nil"/>
            </w:tcBorders>
          </w:tcPr>
          <w:p w14:paraId="57A4E240" w14:textId="77777777" w:rsidR="00447BD5" w:rsidRPr="00453693" w:rsidRDefault="00447BD5" w:rsidP="003738E9">
            <w:pPr>
              <w:pStyle w:val="Normal6a"/>
            </w:pPr>
            <w:r w:rsidRPr="00453693">
              <w:rPr>
                <w:b/>
                <w:i/>
              </w:rPr>
              <w:t>d.</w:t>
            </w:r>
            <w:r w:rsidRPr="00453693">
              <w:tab/>
            </w:r>
            <w:r w:rsidRPr="00453693">
              <w:rPr>
                <w:b/>
                <w:i/>
              </w:rPr>
              <w:t>Huruvida tredjelandsmedborgaren har dömts för ett brott.</w:t>
            </w:r>
          </w:p>
        </w:tc>
        <w:tc>
          <w:tcPr>
            <w:tcW w:w="4876" w:type="dxa"/>
            <w:tcBorders>
              <w:top w:val="nil"/>
              <w:left w:val="nil"/>
              <w:bottom w:val="nil"/>
              <w:right w:val="nil"/>
            </w:tcBorders>
          </w:tcPr>
          <w:p w14:paraId="6B88A34A" w14:textId="77777777" w:rsidR="00447BD5" w:rsidRPr="00453693" w:rsidRDefault="00447BD5" w:rsidP="003738E9">
            <w:pPr>
              <w:pStyle w:val="Normal6a"/>
            </w:pPr>
            <w:r w:rsidRPr="00453693">
              <w:rPr>
                <w:b/>
                <w:i/>
              </w:rPr>
              <w:t>utgår</w:t>
            </w:r>
          </w:p>
        </w:tc>
      </w:tr>
    </w:tbl>
    <w:p w14:paraId="722CCFE9"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C31190D" w14:textId="77777777" w:rsidR="00447BD5" w:rsidRPr="00453693" w:rsidRDefault="00447BD5" w:rsidP="00447BD5">
      <w:pPr>
        <w:pStyle w:val="AmJustTitle"/>
      </w:pPr>
      <w:r w:rsidRPr="00453693">
        <w:rPr>
          <w:rStyle w:val="HideTWBExt"/>
        </w:rPr>
        <w:t>&lt;TitreJust&gt;</w:t>
      </w:r>
      <w:r w:rsidRPr="00453693">
        <w:t>Motivering</w:t>
      </w:r>
      <w:r w:rsidRPr="00453693">
        <w:rPr>
          <w:rStyle w:val="HideTWBExt"/>
        </w:rPr>
        <w:t>&lt;/TitreJust&gt;</w:t>
      </w:r>
    </w:p>
    <w:p w14:paraId="429AE7DB" w14:textId="77777777" w:rsidR="00447BD5" w:rsidRPr="00453693" w:rsidRDefault="00447BD5" w:rsidP="00447BD5">
      <w:pPr>
        <w:pStyle w:val="AmJustText"/>
      </w:pPr>
      <w:r w:rsidRPr="00453693">
        <w:t>Det är mycket svårt att se kopplingen mellan en fällande dom för ett brott (hur ringa detta än må vara) och återvändanderådgivning. Om EU och medlemsstaterna på allvar vill öka återvändandetakten måste de prioritera åtgärder som gör återvändandena effektiva och hållbara och inte leta efter skäl till att inte vidta sådana åtgärder.</w:t>
      </w:r>
    </w:p>
    <w:p w14:paraId="4BBD981F" w14:textId="77777777" w:rsidR="00447BD5" w:rsidRPr="00453693" w:rsidRDefault="00447BD5" w:rsidP="00447BD5">
      <w:r w:rsidRPr="00453693">
        <w:rPr>
          <w:rStyle w:val="HideTWBExt"/>
        </w:rPr>
        <w:t>&lt;/Amend&gt;</w:t>
      </w:r>
    </w:p>
    <w:p w14:paraId="792C3A82"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2359</w:t>
      </w:r>
      <w:r w:rsidRPr="00453693">
        <w:rPr>
          <w:rStyle w:val="HideTWBExt"/>
        </w:rPr>
        <w:t>&lt;/NumAm&gt;</w:t>
      </w:r>
    </w:p>
    <w:p w14:paraId="30CD8005" w14:textId="77777777" w:rsidR="00447BD5" w:rsidRPr="00453693" w:rsidRDefault="00447BD5" w:rsidP="00447BD5">
      <w:pPr>
        <w:pStyle w:val="NormalBold"/>
      </w:pPr>
      <w:r w:rsidRPr="00453693">
        <w:rPr>
          <w:rStyle w:val="HideTWBExt"/>
          <w:b w:val="0"/>
        </w:rPr>
        <w:t>&lt;RepeatBlock-By&gt;&lt;Members&gt;</w:t>
      </w:r>
      <w:r w:rsidRPr="00453693">
        <w:t>Mary Khan</w:t>
      </w:r>
      <w:r w:rsidRPr="00453693">
        <w:rPr>
          <w:rStyle w:val="HideTWBExt"/>
          <w:b w:val="0"/>
        </w:rPr>
        <w:t>&lt;/Members&gt;</w:t>
      </w:r>
    </w:p>
    <w:p w14:paraId="56B4FDC8" w14:textId="77777777" w:rsidR="00447BD5" w:rsidRPr="00453693" w:rsidRDefault="00447BD5" w:rsidP="00447BD5">
      <w:pPr>
        <w:pStyle w:val="NormalBold"/>
      </w:pPr>
      <w:r w:rsidRPr="00453693">
        <w:rPr>
          <w:rStyle w:val="HideTWBExt"/>
          <w:b w:val="0"/>
        </w:rPr>
        <w:t>&lt;/RepeatBlock-By&gt;</w:t>
      </w:r>
    </w:p>
    <w:p w14:paraId="7878C3CF"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BFCDA74" w14:textId="77777777" w:rsidR="00447BD5" w:rsidRPr="00453693" w:rsidRDefault="00447BD5" w:rsidP="00447BD5">
      <w:pPr>
        <w:pStyle w:val="NormalBold"/>
      </w:pPr>
      <w:r w:rsidRPr="00453693">
        <w:rPr>
          <w:rStyle w:val="HideTWBExt"/>
        </w:rPr>
        <w:t>&lt;Article&gt;</w:t>
      </w:r>
      <w:r w:rsidRPr="00453693">
        <w:t>Artikel 46 – punkt 5 – led d</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6ECAC375" w14:textId="77777777" w:rsidTr="003738E9">
        <w:trPr>
          <w:trHeight w:hRule="exact" w:val="240"/>
          <w:jc w:val="center"/>
        </w:trPr>
        <w:tc>
          <w:tcPr>
            <w:tcW w:w="9752" w:type="dxa"/>
            <w:gridSpan w:val="2"/>
            <w:tcBorders>
              <w:top w:val="nil"/>
              <w:left w:val="nil"/>
              <w:bottom w:val="nil"/>
              <w:right w:val="nil"/>
            </w:tcBorders>
          </w:tcPr>
          <w:p w14:paraId="3E557087" w14:textId="77777777" w:rsidR="00447BD5" w:rsidRPr="00453693" w:rsidRDefault="00447BD5" w:rsidP="003738E9"/>
        </w:tc>
      </w:tr>
      <w:tr w:rsidR="00447BD5" w:rsidRPr="00453693" w14:paraId="0992901C" w14:textId="77777777" w:rsidTr="003738E9">
        <w:trPr>
          <w:trHeight w:val="240"/>
          <w:jc w:val="center"/>
        </w:trPr>
        <w:tc>
          <w:tcPr>
            <w:tcW w:w="4876" w:type="dxa"/>
            <w:tcBorders>
              <w:top w:val="nil"/>
              <w:left w:val="nil"/>
              <w:bottom w:val="nil"/>
              <w:right w:val="nil"/>
            </w:tcBorders>
          </w:tcPr>
          <w:p w14:paraId="73B9463A"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25C82079" w14:textId="77777777" w:rsidR="00447BD5" w:rsidRPr="00453693" w:rsidRDefault="00447BD5" w:rsidP="003738E9">
            <w:pPr>
              <w:pStyle w:val="AmColumnHeading"/>
            </w:pPr>
            <w:r w:rsidRPr="00453693">
              <w:t>Ändringsförslag</w:t>
            </w:r>
          </w:p>
        </w:tc>
      </w:tr>
      <w:tr w:rsidR="00447BD5" w:rsidRPr="00453693" w14:paraId="0664C6F5" w14:textId="77777777" w:rsidTr="003738E9">
        <w:trPr>
          <w:jc w:val="center"/>
        </w:trPr>
        <w:tc>
          <w:tcPr>
            <w:tcW w:w="4876" w:type="dxa"/>
            <w:tcBorders>
              <w:top w:val="nil"/>
              <w:left w:val="nil"/>
              <w:bottom w:val="nil"/>
              <w:right w:val="nil"/>
            </w:tcBorders>
          </w:tcPr>
          <w:p w14:paraId="56AF46F4" w14:textId="77777777" w:rsidR="00447BD5" w:rsidRPr="00453693" w:rsidRDefault="00447BD5" w:rsidP="003738E9">
            <w:pPr>
              <w:pStyle w:val="Normal6a"/>
            </w:pPr>
            <w:r w:rsidRPr="00453693">
              <w:t>d.</w:t>
            </w:r>
            <w:r w:rsidRPr="00453693">
              <w:tab/>
              <w:t xml:space="preserve">Huruvida tredjelandsmedborgaren har dömts för </w:t>
            </w:r>
            <w:r w:rsidRPr="00453693">
              <w:rPr>
                <w:b/>
                <w:i/>
              </w:rPr>
              <w:t>ett brott</w:t>
            </w:r>
            <w:r w:rsidRPr="00453693">
              <w:t>.</w:t>
            </w:r>
          </w:p>
        </w:tc>
        <w:tc>
          <w:tcPr>
            <w:tcW w:w="4876" w:type="dxa"/>
            <w:tcBorders>
              <w:top w:val="nil"/>
              <w:left w:val="nil"/>
              <w:bottom w:val="nil"/>
              <w:right w:val="nil"/>
            </w:tcBorders>
          </w:tcPr>
          <w:p w14:paraId="1D41F51B" w14:textId="77777777" w:rsidR="00447BD5" w:rsidRPr="00453693" w:rsidRDefault="00447BD5" w:rsidP="003738E9">
            <w:pPr>
              <w:pStyle w:val="Normal6a"/>
            </w:pPr>
            <w:r w:rsidRPr="00453693">
              <w:t>d.</w:t>
            </w:r>
            <w:r w:rsidRPr="00453693">
              <w:tab/>
              <w:t xml:space="preserve">Huruvida tredjelandsmedborgaren har dömts för </w:t>
            </w:r>
            <w:r w:rsidRPr="00453693">
              <w:rPr>
                <w:b/>
                <w:i/>
              </w:rPr>
              <w:t>en civilrättslig eller straffrättslig överträdelse</w:t>
            </w:r>
            <w:r w:rsidRPr="00453693">
              <w:t>.</w:t>
            </w:r>
          </w:p>
        </w:tc>
      </w:tr>
    </w:tbl>
    <w:p w14:paraId="633156AE"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6D73B75" w14:textId="77777777" w:rsidR="00447BD5" w:rsidRPr="00453693" w:rsidRDefault="00447BD5" w:rsidP="00447BD5">
      <w:r w:rsidRPr="00453693">
        <w:rPr>
          <w:rStyle w:val="HideTWBExt"/>
        </w:rPr>
        <w:t>&lt;/Amend&gt;</w:t>
      </w:r>
    </w:p>
    <w:p w14:paraId="2FBD37E0"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2360</w:t>
      </w:r>
      <w:r w:rsidRPr="00453693">
        <w:rPr>
          <w:rStyle w:val="HideTWBExt"/>
        </w:rPr>
        <w:t>&lt;/NumAm&gt;</w:t>
      </w:r>
    </w:p>
    <w:p w14:paraId="09154ED7" w14:textId="77777777" w:rsidR="00447BD5" w:rsidRPr="00453693" w:rsidRDefault="00447BD5" w:rsidP="00447BD5">
      <w:pPr>
        <w:pStyle w:val="NormalBold"/>
      </w:pPr>
      <w:r w:rsidRPr="00453693">
        <w:rPr>
          <w:rStyle w:val="HideTWBExt"/>
          <w:b w:val="0"/>
        </w:rPr>
        <w:t>&lt;RepeatBlock-By&gt;&lt;Members&gt;</w:t>
      </w:r>
      <w:r w:rsidRPr="00453693">
        <w:t>Maciej Wąsik, Mariusz Kamiński, Jadwiga Wiśniewska, Jacek Ozdoba</w:t>
      </w:r>
      <w:r w:rsidRPr="00453693">
        <w:rPr>
          <w:rStyle w:val="HideTWBExt"/>
          <w:b w:val="0"/>
        </w:rPr>
        <w:t>&lt;/Members&gt;</w:t>
      </w:r>
    </w:p>
    <w:p w14:paraId="117E4601" w14:textId="77777777" w:rsidR="00447BD5" w:rsidRPr="00453693" w:rsidRDefault="00447BD5" w:rsidP="00447BD5">
      <w:pPr>
        <w:pStyle w:val="NormalBold"/>
      </w:pPr>
      <w:r w:rsidRPr="00453693">
        <w:rPr>
          <w:rStyle w:val="HideTWBExt"/>
          <w:b w:val="0"/>
        </w:rPr>
        <w:t>&lt;/RepeatBlock-By&gt;</w:t>
      </w:r>
    </w:p>
    <w:p w14:paraId="34505B2C"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09C6736A" w14:textId="77777777" w:rsidR="00447BD5" w:rsidRPr="00453693" w:rsidRDefault="00447BD5" w:rsidP="00447BD5">
      <w:pPr>
        <w:pStyle w:val="NormalBold"/>
      </w:pPr>
      <w:r w:rsidRPr="00453693">
        <w:rPr>
          <w:rStyle w:val="HideTWBExt"/>
        </w:rPr>
        <w:t>&lt;Article&gt;</w:t>
      </w:r>
      <w:r w:rsidRPr="00453693">
        <w:t>Artikel 46 – punkt 5 – led e</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30FC6F1D" w14:textId="77777777" w:rsidTr="003738E9">
        <w:trPr>
          <w:trHeight w:hRule="exact" w:val="240"/>
          <w:jc w:val="center"/>
        </w:trPr>
        <w:tc>
          <w:tcPr>
            <w:tcW w:w="9752" w:type="dxa"/>
            <w:gridSpan w:val="2"/>
            <w:tcBorders>
              <w:top w:val="nil"/>
              <w:left w:val="nil"/>
              <w:bottom w:val="nil"/>
              <w:right w:val="nil"/>
            </w:tcBorders>
          </w:tcPr>
          <w:p w14:paraId="1D46677A" w14:textId="77777777" w:rsidR="00447BD5" w:rsidRPr="00453693" w:rsidRDefault="00447BD5" w:rsidP="003738E9"/>
        </w:tc>
      </w:tr>
      <w:tr w:rsidR="00447BD5" w:rsidRPr="00453693" w14:paraId="33A56418" w14:textId="77777777" w:rsidTr="003738E9">
        <w:trPr>
          <w:trHeight w:val="240"/>
          <w:jc w:val="center"/>
        </w:trPr>
        <w:tc>
          <w:tcPr>
            <w:tcW w:w="4876" w:type="dxa"/>
            <w:tcBorders>
              <w:top w:val="nil"/>
              <w:left w:val="nil"/>
              <w:bottom w:val="nil"/>
              <w:right w:val="nil"/>
            </w:tcBorders>
          </w:tcPr>
          <w:p w14:paraId="5F3F836D"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22A1C8E9" w14:textId="77777777" w:rsidR="00447BD5" w:rsidRPr="00453693" w:rsidRDefault="00447BD5" w:rsidP="003738E9">
            <w:pPr>
              <w:pStyle w:val="AmColumnHeading"/>
            </w:pPr>
            <w:r w:rsidRPr="00453693">
              <w:t>Ändringsförslag</w:t>
            </w:r>
          </w:p>
        </w:tc>
      </w:tr>
      <w:tr w:rsidR="00447BD5" w:rsidRPr="00453693" w14:paraId="5DFA2363" w14:textId="77777777" w:rsidTr="003738E9">
        <w:trPr>
          <w:jc w:val="center"/>
        </w:trPr>
        <w:tc>
          <w:tcPr>
            <w:tcW w:w="4876" w:type="dxa"/>
            <w:tcBorders>
              <w:top w:val="nil"/>
              <w:left w:val="nil"/>
              <w:bottom w:val="nil"/>
              <w:right w:val="nil"/>
            </w:tcBorders>
          </w:tcPr>
          <w:p w14:paraId="6AFDB133" w14:textId="77777777" w:rsidR="00447BD5" w:rsidRPr="00453693" w:rsidRDefault="00447BD5" w:rsidP="003738E9">
            <w:pPr>
              <w:pStyle w:val="Normal6a"/>
            </w:pPr>
            <w:r w:rsidRPr="00453693">
              <w:rPr>
                <w:b/>
                <w:i/>
              </w:rPr>
              <w:t>e.</w:t>
            </w:r>
            <w:r w:rsidRPr="00453693">
              <w:tab/>
            </w:r>
            <w:r w:rsidRPr="00453693">
              <w:rPr>
                <w:b/>
                <w:i/>
              </w:rPr>
              <w:t>Huruvida tredjelandsmedborgaren har särskilda behov på grund av att han eller hon är en sårbar person, en underårig, ett ensamkommande barn eller en del av en familj.</w:t>
            </w:r>
          </w:p>
        </w:tc>
        <w:tc>
          <w:tcPr>
            <w:tcW w:w="4876" w:type="dxa"/>
            <w:tcBorders>
              <w:top w:val="nil"/>
              <w:left w:val="nil"/>
              <w:bottom w:val="nil"/>
              <w:right w:val="nil"/>
            </w:tcBorders>
          </w:tcPr>
          <w:p w14:paraId="2183F27B" w14:textId="77777777" w:rsidR="00447BD5" w:rsidRPr="00453693" w:rsidRDefault="00447BD5" w:rsidP="003738E9">
            <w:pPr>
              <w:pStyle w:val="Normal6a"/>
            </w:pPr>
            <w:r w:rsidRPr="00453693">
              <w:rPr>
                <w:b/>
                <w:i/>
              </w:rPr>
              <w:t>utgår</w:t>
            </w:r>
          </w:p>
        </w:tc>
      </w:tr>
    </w:tbl>
    <w:p w14:paraId="602C6A79"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22FD982C" w14:textId="77777777" w:rsidR="00447BD5" w:rsidRPr="00453693" w:rsidRDefault="00447BD5" w:rsidP="00447BD5">
      <w:r w:rsidRPr="00453693">
        <w:rPr>
          <w:rStyle w:val="HideTWBExt"/>
        </w:rPr>
        <w:t>&lt;/Amend&gt;</w:t>
      </w:r>
    </w:p>
    <w:p w14:paraId="622F70B5"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2361</w:t>
      </w:r>
      <w:r w:rsidRPr="00453693">
        <w:rPr>
          <w:rStyle w:val="HideTWBExt"/>
        </w:rPr>
        <w:t>&lt;/NumAm&gt;</w:t>
      </w:r>
    </w:p>
    <w:p w14:paraId="5103B402"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161D8BEB" w14:textId="77777777" w:rsidR="00447BD5" w:rsidRPr="00453693" w:rsidRDefault="00447BD5" w:rsidP="00447BD5">
      <w:pPr>
        <w:pStyle w:val="NormalBold"/>
      </w:pPr>
      <w:r w:rsidRPr="00453693">
        <w:rPr>
          <w:rStyle w:val="HideTWBExt"/>
          <w:b w:val="0"/>
        </w:rPr>
        <w:t>&lt;/RepeatBlock-By&gt;</w:t>
      </w:r>
    </w:p>
    <w:p w14:paraId="068D6C06"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7A75D7C0" w14:textId="77777777" w:rsidR="00447BD5" w:rsidRPr="00453693" w:rsidRDefault="00447BD5" w:rsidP="00447BD5">
      <w:pPr>
        <w:pStyle w:val="NormalBold"/>
      </w:pPr>
      <w:r w:rsidRPr="00453693">
        <w:rPr>
          <w:rStyle w:val="HideTWBExt"/>
        </w:rPr>
        <w:t>&lt;Article&gt;</w:t>
      </w:r>
      <w:r w:rsidRPr="00453693">
        <w:t>Artikel 46 – punkt 5 – led e</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3B21EADE" w14:textId="77777777" w:rsidTr="003738E9">
        <w:trPr>
          <w:trHeight w:hRule="exact" w:val="240"/>
          <w:jc w:val="center"/>
        </w:trPr>
        <w:tc>
          <w:tcPr>
            <w:tcW w:w="9752" w:type="dxa"/>
            <w:gridSpan w:val="2"/>
            <w:tcBorders>
              <w:top w:val="nil"/>
              <w:left w:val="nil"/>
              <w:bottom w:val="nil"/>
              <w:right w:val="nil"/>
            </w:tcBorders>
          </w:tcPr>
          <w:p w14:paraId="15E2DC16" w14:textId="77777777" w:rsidR="00447BD5" w:rsidRPr="00453693" w:rsidRDefault="00447BD5" w:rsidP="003738E9"/>
        </w:tc>
      </w:tr>
      <w:tr w:rsidR="00447BD5" w:rsidRPr="00453693" w14:paraId="17521353" w14:textId="77777777" w:rsidTr="003738E9">
        <w:trPr>
          <w:trHeight w:val="240"/>
          <w:jc w:val="center"/>
        </w:trPr>
        <w:tc>
          <w:tcPr>
            <w:tcW w:w="4876" w:type="dxa"/>
            <w:tcBorders>
              <w:top w:val="nil"/>
              <w:left w:val="nil"/>
              <w:bottom w:val="nil"/>
              <w:right w:val="nil"/>
            </w:tcBorders>
          </w:tcPr>
          <w:p w14:paraId="1F3C2D4D"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62A2B6F7" w14:textId="77777777" w:rsidR="00447BD5" w:rsidRPr="00453693" w:rsidRDefault="00447BD5" w:rsidP="003738E9">
            <w:pPr>
              <w:pStyle w:val="AmColumnHeading"/>
            </w:pPr>
            <w:r w:rsidRPr="00453693">
              <w:t>Ändringsförslag</w:t>
            </w:r>
          </w:p>
        </w:tc>
      </w:tr>
      <w:tr w:rsidR="00447BD5" w:rsidRPr="00453693" w14:paraId="1E2685BB" w14:textId="77777777" w:rsidTr="003738E9">
        <w:trPr>
          <w:jc w:val="center"/>
        </w:trPr>
        <w:tc>
          <w:tcPr>
            <w:tcW w:w="4876" w:type="dxa"/>
            <w:tcBorders>
              <w:top w:val="nil"/>
              <w:left w:val="nil"/>
              <w:bottom w:val="nil"/>
              <w:right w:val="nil"/>
            </w:tcBorders>
          </w:tcPr>
          <w:p w14:paraId="42BC18B7" w14:textId="77777777" w:rsidR="00447BD5" w:rsidRPr="00453693" w:rsidRDefault="00447BD5" w:rsidP="003738E9">
            <w:pPr>
              <w:pStyle w:val="Normal6a"/>
            </w:pPr>
            <w:r w:rsidRPr="00453693">
              <w:t>e.</w:t>
            </w:r>
            <w:r w:rsidRPr="00453693">
              <w:tab/>
              <w:t>Huruvida tredjelandsmedborgaren har särskilda behov på grund av att han eller hon är en sårbar person, en underårig, ett ensamkommande barn eller en del av en familj.</w:t>
            </w:r>
          </w:p>
        </w:tc>
        <w:tc>
          <w:tcPr>
            <w:tcW w:w="4876" w:type="dxa"/>
            <w:tcBorders>
              <w:top w:val="nil"/>
              <w:left w:val="nil"/>
              <w:bottom w:val="nil"/>
              <w:right w:val="nil"/>
            </w:tcBorders>
          </w:tcPr>
          <w:p w14:paraId="450CFBD9" w14:textId="77777777" w:rsidR="00447BD5" w:rsidRPr="00453693" w:rsidRDefault="00447BD5" w:rsidP="003738E9">
            <w:pPr>
              <w:pStyle w:val="Normal6a"/>
            </w:pPr>
            <w:r w:rsidRPr="00453693">
              <w:t>e.</w:t>
            </w:r>
            <w:r w:rsidRPr="00453693">
              <w:tab/>
              <w:t>Huruvida tredjelandsmedborgaren har särskilda behov på grund av att han eller hon är en sårbar person, en underårig, ett ensamkommande barn eller en del av en familj</w:t>
            </w:r>
            <w:r w:rsidRPr="00453693">
              <w:rPr>
                <w:b/>
                <w:i/>
              </w:rPr>
              <w:t>, en hbtqi+-person eller en ensam kvinna eller befinner sig i en annan situation</w:t>
            </w:r>
            <w:r w:rsidRPr="00453693">
              <w:t>.</w:t>
            </w:r>
          </w:p>
        </w:tc>
      </w:tr>
    </w:tbl>
    <w:p w14:paraId="46E51EDD"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EDDEC82" w14:textId="77777777" w:rsidR="00447BD5" w:rsidRPr="00453693" w:rsidRDefault="00447BD5" w:rsidP="00447BD5">
      <w:r w:rsidRPr="00453693">
        <w:rPr>
          <w:rStyle w:val="HideTWBExt"/>
        </w:rPr>
        <w:t>&lt;/Amend&gt;</w:t>
      </w:r>
    </w:p>
    <w:p w14:paraId="7EF424D4"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2362</w:t>
      </w:r>
      <w:r w:rsidRPr="00453693">
        <w:rPr>
          <w:rStyle w:val="HideTWBExt"/>
        </w:rPr>
        <w:t>&lt;/NumAm&gt;</w:t>
      </w:r>
    </w:p>
    <w:p w14:paraId="7735E50E" w14:textId="77777777" w:rsidR="00447BD5" w:rsidRPr="00453693" w:rsidRDefault="00447BD5" w:rsidP="00447BD5">
      <w:pPr>
        <w:pStyle w:val="NormalBold"/>
      </w:pPr>
      <w:r w:rsidRPr="00453693">
        <w:rPr>
          <w:rStyle w:val="HideTWBExt"/>
          <w:b w:val="0"/>
        </w:rPr>
        <w:t>&lt;RepeatBlock-By&gt;&lt;Members&gt;</w:t>
      </w:r>
      <w:r w:rsidRPr="00453693">
        <w:t>Rasa Juknevičienė</w:t>
      </w:r>
      <w:r w:rsidRPr="00453693">
        <w:rPr>
          <w:rStyle w:val="HideTWBExt"/>
          <w:b w:val="0"/>
        </w:rPr>
        <w:t>&lt;/Members&gt;</w:t>
      </w:r>
    </w:p>
    <w:p w14:paraId="69A136A8" w14:textId="77777777" w:rsidR="00447BD5" w:rsidRPr="00453693" w:rsidRDefault="00447BD5" w:rsidP="00447BD5">
      <w:pPr>
        <w:pStyle w:val="NormalBold"/>
      </w:pPr>
      <w:r w:rsidRPr="00453693">
        <w:rPr>
          <w:rStyle w:val="HideTWBExt"/>
          <w:b w:val="0"/>
        </w:rPr>
        <w:t>&lt;/RepeatBlock-By&gt;</w:t>
      </w:r>
    </w:p>
    <w:p w14:paraId="68BAAC83"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C79037E" w14:textId="77777777" w:rsidR="00447BD5" w:rsidRPr="00453693" w:rsidRDefault="00447BD5" w:rsidP="00447BD5">
      <w:pPr>
        <w:pStyle w:val="NormalBold"/>
      </w:pPr>
      <w:r w:rsidRPr="00453693">
        <w:rPr>
          <w:rStyle w:val="HideTWBExt"/>
        </w:rPr>
        <w:t>&lt;Article&gt;</w:t>
      </w:r>
      <w:r w:rsidRPr="00453693">
        <w:t xml:space="preserve">Artikel 46 – punkt 5 – led </w:t>
      </w:r>
      <w:proofErr w:type="spellStart"/>
      <w:r w:rsidRPr="00453693">
        <w:t>ea</w:t>
      </w:r>
      <w:proofErr w:type="spellEnd"/>
      <w:r w:rsidRPr="00453693">
        <w:t xml:space="preserve"> (nytt)</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5AD5A0A3" w14:textId="77777777" w:rsidTr="003738E9">
        <w:trPr>
          <w:trHeight w:hRule="exact" w:val="240"/>
          <w:jc w:val="center"/>
        </w:trPr>
        <w:tc>
          <w:tcPr>
            <w:tcW w:w="9752" w:type="dxa"/>
            <w:gridSpan w:val="2"/>
            <w:tcBorders>
              <w:top w:val="nil"/>
              <w:left w:val="nil"/>
              <w:bottom w:val="nil"/>
              <w:right w:val="nil"/>
            </w:tcBorders>
          </w:tcPr>
          <w:p w14:paraId="2987D3D0" w14:textId="77777777" w:rsidR="00447BD5" w:rsidRPr="00453693" w:rsidRDefault="00447BD5" w:rsidP="003738E9"/>
        </w:tc>
      </w:tr>
      <w:tr w:rsidR="00447BD5" w:rsidRPr="00453693" w14:paraId="7221E1C6" w14:textId="77777777" w:rsidTr="003738E9">
        <w:trPr>
          <w:trHeight w:val="240"/>
          <w:jc w:val="center"/>
        </w:trPr>
        <w:tc>
          <w:tcPr>
            <w:tcW w:w="4876" w:type="dxa"/>
            <w:tcBorders>
              <w:top w:val="nil"/>
              <w:left w:val="nil"/>
              <w:bottom w:val="nil"/>
              <w:right w:val="nil"/>
            </w:tcBorders>
          </w:tcPr>
          <w:p w14:paraId="50807165"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6A8B03E9" w14:textId="77777777" w:rsidR="00447BD5" w:rsidRPr="00453693" w:rsidRDefault="00447BD5" w:rsidP="003738E9">
            <w:pPr>
              <w:pStyle w:val="AmColumnHeading"/>
            </w:pPr>
            <w:r w:rsidRPr="00453693">
              <w:t>Ändringsförslag</w:t>
            </w:r>
          </w:p>
        </w:tc>
      </w:tr>
      <w:tr w:rsidR="00447BD5" w:rsidRPr="00453693" w14:paraId="509375CC" w14:textId="77777777" w:rsidTr="003738E9">
        <w:trPr>
          <w:jc w:val="center"/>
        </w:trPr>
        <w:tc>
          <w:tcPr>
            <w:tcW w:w="4876" w:type="dxa"/>
            <w:tcBorders>
              <w:top w:val="nil"/>
              <w:left w:val="nil"/>
              <w:bottom w:val="nil"/>
              <w:right w:val="nil"/>
            </w:tcBorders>
          </w:tcPr>
          <w:p w14:paraId="18DF6ADC" w14:textId="77777777" w:rsidR="00447BD5" w:rsidRPr="00453693" w:rsidRDefault="00447BD5" w:rsidP="003738E9">
            <w:pPr>
              <w:pStyle w:val="Normal6a"/>
            </w:pPr>
          </w:p>
        </w:tc>
        <w:tc>
          <w:tcPr>
            <w:tcW w:w="4876" w:type="dxa"/>
            <w:tcBorders>
              <w:top w:val="nil"/>
              <w:left w:val="nil"/>
              <w:bottom w:val="nil"/>
              <w:right w:val="nil"/>
            </w:tcBorders>
          </w:tcPr>
          <w:p w14:paraId="4E132C33" w14:textId="77777777" w:rsidR="00447BD5" w:rsidRPr="00453693" w:rsidRDefault="00447BD5" w:rsidP="003738E9">
            <w:pPr>
              <w:pStyle w:val="Normal6a"/>
            </w:pPr>
            <w:proofErr w:type="spellStart"/>
            <w:r w:rsidRPr="00453693">
              <w:rPr>
                <w:b/>
                <w:i/>
              </w:rPr>
              <w:t>ea</w:t>
            </w:r>
            <w:proofErr w:type="spellEnd"/>
            <w:r w:rsidRPr="00453693">
              <w:rPr>
                <w:b/>
                <w:i/>
              </w:rPr>
              <w:t>.</w:t>
            </w:r>
            <w:r w:rsidRPr="00453693">
              <w:tab/>
            </w:r>
            <w:r w:rsidRPr="00453693">
              <w:rPr>
                <w:b/>
                <w:i/>
              </w:rPr>
              <w:t>Huruvida tredjelandsmedborgaren inte kan täcka kostnaderna för återvändandet med egna medel.</w:t>
            </w:r>
          </w:p>
        </w:tc>
      </w:tr>
    </w:tbl>
    <w:p w14:paraId="441AE1B6"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651CB59" w14:textId="77777777" w:rsidR="00447BD5" w:rsidRPr="00453693" w:rsidRDefault="00447BD5" w:rsidP="00447BD5">
      <w:pPr>
        <w:pStyle w:val="AmJustTitle"/>
      </w:pPr>
      <w:r w:rsidRPr="00453693">
        <w:rPr>
          <w:rStyle w:val="HideTWBExt"/>
        </w:rPr>
        <w:t>&lt;TitreJust&gt;</w:t>
      </w:r>
      <w:r w:rsidRPr="00453693">
        <w:t>Motivering</w:t>
      </w:r>
      <w:r w:rsidRPr="00453693">
        <w:rPr>
          <w:rStyle w:val="HideTWBExt"/>
        </w:rPr>
        <w:t>&lt;/TitreJust&gt;</w:t>
      </w:r>
    </w:p>
    <w:p w14:paraId="1AF2F312" w14:textId="77777777" w:rsidR="00447BD5" w:rsidRPr="00453693" w:rsidRDefault="00447BD5" w:rsidP="00447BD5">
      <w:pPr>
        <w:pStyle w:val="AmJustText"/>
      </w:pPr>
      <w:r w:rsidRPr="00453693">
        <w:t xml:space="preserve">Stöd till återvändande och återanpassning bör inte tillhandahållas som en allmän regel, eftersom tredjelandsmedborgare som vistas irreguljärt i medlemsstaterna är skyldiga att täcka sina egna återvändandekostnader, och stöd bör beviljas endast om de saknar nödvändiga medel. I vissa fall kan dessutom stöd till frivilligt återvändande, och i synnerhet återanpassningsstöd, skapa en pullfaktor för irreguljär </w:t>
      </w:r>
      <w:proofErr w:type="spellStart"/>
      <w:r w:rsidRPr="00453693">
        <w:t>migration.Jag</w:t>
      </w:r>
      <w:proofErr w:type="spellEnd"/>
      <w:r w:rsidRPr="00453693">
        <w:t xml:space="preserve"> föreslår därför att man kompletterar kriterierna i artikel 46.5, som vägleder beslut om typen av och nivån på stödet till återvändande och återanpassning, genom att lägga till nya kriterier som rör tredjelandsmedborgarens ekonomiska situation och risken för att skapa en pullfaktor för irreguljär migration. Detta är särskilt relevant för medlemsstater med yttre gränser. Alternativt bör det i artikel 46.5 klargöras att förteckningen över kriterier inte är </w:t>
      </w:r>
      <w:proofErr w:type="spellStart"/>
      <w:r w:rsidRPr="00453693">
        <w:t>uttömmande.Dessutom</w:t>
      </w:r>
      <w:proofErr w:type="spellEnd"/>
      <w:r w:rsidRPr="00453693">
        <w:t xml:space="preserve"> bör förordningen inte ålägga medlemsstaterna att inrätta ytterligare nationella program. De bör, där så är lämpligt, ha möjlighet att förlita sig enbart på unionsprogram.</w:t>
      </w:r>
    </w:p>
    <w:p w14:paraId="7563B5EE" w14:textId="77777777" w:rsidR="00447BD5" w:rsidRPr="00453693" w:rsidRDefault="00447BD5" w:rsidP="00447BD5">
      <w:r w:rsidRPr="00453693">
        <w:rPr>
          <w:rStyle w:val="HideTWBExt"/>
        </w:rPr>
        <w:t>&lt;/Amend&gt;</w:t>
      </w:r>
    </w:p>
    <w:p w14:paraId="4BBA7D40"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2363</w:t>
      </w:r>
      <w:r w:rsidRPr="00453693">
        <w:rPr>
          <w:rStyle w:val="HideTWBExt"/>
        </w:rPr>
        <w:t>&lt;/NumAm&gt;</w:t>
      </w:r>
    </w:p>
    <w:p w14:paraId="4C63E939" w14:textId="77777777" w:rsidR="00447BD5" w:rsidRPr="00453693" w:rsidRDefault="00447BD5" w:rsidP="00447BD5">
      <w:pPr>
        <w:pStyle w:val="NormalBold"/>
      </w:pPr>
      <w:r w:rsidRPr="00453693">
        <w:rPr>
          <w:rStyle w:val="HideTWBExt"/>
          <w:b w:val="0"/>
        </w:rPr>
        <w:t>&lt;RepeatBlock-By&gt;&lt;Members&gt;</w:t>
      </w:r>
      <w:r w:rsidRPr="00453693">
        <w:t>Mary Khan</w:t>
      </w:r>
      <w:r w:rsidRPr="00453693">
        <w:rPr>
          <w:rStyle w:val="HideTWBExt"/>
          <w:b w:val="0"/>
        </w:rPr>
        <w:t>&lt;/Members&gt;</w:t>
      </w:r>
    </w:p>
    <w:p w14:paraId="2FF71BE8" w14:textId="77777777" w:rsidR="00447BD5" w:rsidRPr="00453693" w:rsidRDefault="00447BD5" w:rsidP="00447BD5">
      <w:pPr>
        <w:pStyle w:val="NormalBold"/>
      </w:pPr>
      <w:r w:rsidRPr="00453693">
        <w:rPr>
          <w:rStyle w:val="HideTWBExt"/>
          <w:b w:val="0"/>
        </w:rPr>
        <w:t>&lt;/RepeatBlock-By&gt;</w:t>
      </w:r>
    </w:p>
    <w:p w14:paraId="35F651D9"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5AEBF02" w14:textId="77777777" w:rsidR="00447BD5" w:rsidRPr="00453693" w:rsidRDefault="00447BD5" w:rsidP="00447BD5">
      <w:pPr>
        <w:pStyle w:val="NormalBold"/>
      </w:pPr>
      <w:r w:rsidRPr="00453693">
        <w:rPr>
          <w:rStyle w:val="HideTWBExt"/>
        </w:rPr>
        <w:t>&lt;Article&gt;</w:t>
      </w:r>
      <w:r w:rsidRPr="00453693">
        <w:t xml:space="preserve">Artikel 46 – punkt 5 – led </w:t>
      </w:r>
      <w:proofErr w:type="spellStart"/>
      <w:r w:rsidRPr="00453693">
        <w:t>ea</w:t>
      </w:r>
      <w:proofErr w:type="spellEnd"/>
      <w:r w:rsidRPr="00453693">
        <w:t xml:space="preserve"> (nytt)</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D488B67" w14:textId="77777777" w:rsidTr="003738E9">
        <w:trPr>
          <w:trHeight w:hRule="exact" w:val="240"/>
          <w:jc w:val="center"/>
        </w:trPr>
        <w:tc>
          <w:tcPr>
            <w:tcW w:w="9752" w:type="dxa"/>
            <w:gridSpan w:val="2"/>
            <w:tcBorders>
              <w:top w:val="nil"/>
              <w:left w:val="nil"/>
              <w:bottom w:val="nil"/>
              <w:right w:val="nil"/>
            </w:tcBorders>
          </w:tcPr>
          <w:p w14:paraId="5BE28D03" w14:textId="77777777" w:rsidR="00447BD5" w:rsidRPr="00453693" w:rsidRDefault="00447BD5" w:rsidP="003738E9"/>
        </w:tc>
      </w:tr>
      <w:tr w:rsidR="00447BD5" w:rsidRPr="00453693" w14:paraId="0D26A80E" w14:textId="77777777" w:rsidTr="003738E9">
        <w:trPr>
          <w:trHeight w:val="240"/>
          <w:jc w:val="center"/>
        </w:trPr>
        <w:tc>
          <w:tcPr>
            <w:tcW w:w="4876" w:type="dxa"/>
            <w:tcBorders>
              <w:top w:val="nil"/>
              <w:left w:val="nil"/>
              <w:bottom w:val="nil"/>
              <w:right w:val="nil"/>
            </w:tcBorders>
          </w:tcPr>
          <w:p w14:paraId="0318A3B2"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634C9CC2" w14:textId="77777777" w:rsidR="00447BD5" w:rsidRPr="00453693" w:rsidRDefault="00447BD5" w:rsidP="003738E9">
            <w:pPr>
              <w:pStyle w:val="AmColumnHeading"/>
            </w:pPr>
            <w:r w:rsidRPr="00453693">
              <w:t>Ändringsförslag</w:t>
            </w:r>
          </w:p>
        </w:tc>
      </w:tr>
      <w:tr w:rsidR="00447BD5" w:rsidRPr="00453693" w14:paraId="08BB4433" w14:textId="77777777" w:rsidTr="003738E9">
        <w:trPr>
          <w:jc w:val="center"/>
        </w:trPr>
        <w:tc>
          <w:tcPr>
            <w:tcW w:w="4876" w:type="dxa"/>
            <w:tcBorders>
              <w:top w:val="nil"/>
              <w:left w:val="nil"/>
              <w:bottom w:val="nil"/>
              <w:right w:val="nil"/>
            </w:tcBorders>
          </w:tcPr>
          <w:p w14:paraId="1F09E8F2" w14:textId="77777777" w:rsidR="00447BD5" w:rsidRPr="00453693" w:rsidRDefault="00447BD5" w:rsidP="003738E9">
            <w:pPr>
              <w:pStyle w:val="Normal6a"/>
            </w:pPr>
          </w:p>
        </w:tc>
        <w:tc>
          <w:tcPr>
            <w:tcW w:w="4876" w:type="dxa"/>
            <w:tcBorders>
              <w:top w:val="nil"/>
              <w:left w:val="nil"/>
              <w:bottom w:val="nil"/>
              <w:right w:val="nil"/>
            </w:tcBorders>
          </w:tcPr>
          <w:p w14:paraId="5A3A46CE" w14:textId="77777777" w:rsidR="00447BD5" w:rsidRPr="00453693" w:rsidRDefault="00447BD5" w:rsidP="003738E9">
            <w:pPr>
              <w:pStyle w:val="Normal6a"/>
            </w:pPr>
            <w:proofErr w:type="spellStart"/>
            <w:r w:rsidRPr="00453693">
              <w:rPr>
                <w:b/>
                <w:i/>
              </w:rPr>
              <w:t>ea</w:t>
            </w:r>
            <w:proofErr w:type="spellEnd"/>
            <w:r w:rsidRPr="00453693">
              <w:rPr>
                <w:b/>
                <w:i/>
              </w:rPr>
              <w:t>.</w:t>
            </w:r>
            <w:r w:rsidRPr="00453693">
              <w:tab/>
            </w:r>
            <w:r w:rsidRPr="00453693">
              <w:rPr>
                <w:b/>
                <w:i/>
              </w:rPr>
              <w:t>Ytterligare kriterier i enlighet med nationell rätt.</w:t>
            </w:r>
          </w:p>
        </w:tc>
      </w:tr>
    </w:tbl>
    <w:p w14:paraId="13341991"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0C59CA0" w14:textId="77777777" w:rsidR="00447BD5" w:rsidRPr="00453693" w:rsidRDefault="00447BD5" w:rsidP="00447BD5">
      <w:r w:rsidRPr="00453693">
        <w:rPr>
          <w:rStyle w:val="HideTWBExt"/>
        </w:rPr>
        <w:t>&lt;/Amend&gt;</w:t>
      </w:r>
    </w:p>
    <w:p w14:paraId="5CBB0F76"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2364</w:t>
      </w:r>
      <w:r w:rsidRPr="00453693">
        <w:rPr>
          <w:rStyle w:val="HideTWBExt"/>
        </w:rPr>
        <w:t>&lt;/NumAm&gt;</w:t>
      </w:r>
    </w:p>
    <w:p w14:paraId="0F4D0D8B"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1A0D41A6" w14:textId="77777777" w:rsidR="00447BD5" w:rsidRPr="00453693" w:rsidRDefault="00447BD5" w:rsidP="00447BD5">
      <w:pPr>
        <w:pStyle w:val="NormalBold"/>
      </w:pPr>
      <w:r w:rsidRPr="00453693">
        <w:rPr>
          <w:rStyle w:val="HideTWBExt"/>
          <w:b w:val="0"/>
        </w:rPr>
        <w:t>&lt;/RepeatBlock-By&gt;</w:t>
      </w:r>
    </w:p>
    <w:p w14:paraId="099C40F8"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A751E65" w14:textId="77777777" w:rsidR="00447BD5" w:rsidRPr="00453693" w:rsidRDefault="00447BD5" w:rsidP="00447BD5">
      <w:pPr>
        <w:pStyle w:val="NormalBold"/>
      </w:pPr>
      <w:r w:rsidRPr="00453693">
        <w:rPr>
          <w:rStyle w:val="HideTWBExt"/>
        </w:rPr>
        <w:t>&lt;Article&gt;</w:t>
      </w:r>
      <w:r w:rsidRPr="00453693">
        <w:t xml:space="preserve">Artikel 46 – punkt 5 – led </w:t>
      </w:r>
      <w:proofErr w:type="spellStart"/>
      <w:r w:rsidRPr="00453693">
        <w:t>ea</w:t>
      </w:r>
      <w:proofErr w:type="spellEnd"/>
      <w:r w:rsidRPr="00453693">
        <w:t xml:space="preserve"> (nytt)</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69921B4D" w14:textId="77777777" w:rsidTr="003738E9">
        <w:trPr>
          <w:trHeight w:hRule="exact" w:val="240"/>
          <w:jc w:val="center"/>
        </w:trPr>
        <w:tc>
          <w:tcPr>
            <w:tcW w:w="9752" w:type="dxa"/>
            <w:gridSpan w:val="2"/>
            <w:tcBorders>
              <w:top w:val="nil"/>
              <w:left w:val="nil"/>
              <w:bottom w:val="nil"/>
              <w:right w:val="nil"/>
            </w:tcBorders>
          </w:tcPr>
          <w:p w14:paraId="0A1BDA4B" w14:textId="77777777" w:rsidR="00447BD5" w:rsidRPr="00453693" w:rsidRDefault="00447BD5" w:rsidP="003738E9"/>
        </w:tc>
      </w:tr>
      <w:tr w:rsidR="00447BD5" w:rsidRPr="00453693" w14:paraId="15206D24" w14:textId="77777777" w:rsidTr="003738E9">
        <w:trPr>
          <w:trHeight w:val="240"/>
          <w:jc w:val="center"/>
        </w:trPr>
        <w:tc>
          <w:tcPr>
            <w:tcW w:w="4876" w:type="dxa"/>
            <w:tcBorders>
              <w:top w:val="nil"/>
              <w:left w:val="nil"/>
              <w:bottom w:val="nil"/>
              <w:right w:val="nil"/>
            </w:tcBorders>
          </w:tcPr>
          <w:p w14:paraId="252E51AF"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7D0071F3" w14:textId="77777777" w:rsidR="00447BD5" w:rsidRPr="00453693" w:rsidRDefault="00447BD5" w:rsidP="003738E9">
            <w:pPr>
              <w:pStyle w:val="AmColumnHeading"/>
            </w:pPr>
            <w:r w:rsidRPr="00453693">
              <w:t>Ändringsförslag</w:t>
            </w:r>
          </w:p>
        </w:tc>
      </w:tr>
      <w:tr w:rsidR="00447BD5" w:rsidRPr="00453693" w14:paraId="02ABD6EA" w14:textId="77777777" w:rsidTr="003738E9">
        <w:trPr>
          <w:jc w:val="center"/>
        </w:trPr>
        <w:tc>
          <w:tcPr>
            <w:tcW w:w="4876" w:type="dxa"/>
            <w:tcBorders>
              <w:top w:val="nil"/>
              <w:left w:val="nil"/>
              <w:bottom w:val="nil"/>
              <w:right w:val="nil"/>
            </w:tcBorders>
          </w:tcPr>
          <w:p w14:paraId="1807CD48" w14:textId="77777777" w:rsidR="00447BD5" w:rsidRPr="00453693" w:rsidRDefault="00447BD5" w:rsidP="003738E9">
            <w:pPr>
              <w:pStyle w:val="Normal6a"/>
            </w:pPr>
          </w:p>
        </w:tc>
        <w:tc>
          <w:tcPr>
            <w:tcW w:w="4876" w:type="dxa"/>
            <w:tcBorders>
              <w:top w:val="nil"/>
              <w:left w:val="nil"/>
              <w:bottom w:val="nil"/>
              <w:right w:val="nil"/>
            </w:tcBorders>
          </w:tcPr>
          <w:p w14:paraId="7E5AF667" w14:textId="77777777" w:rsidR="00447BD5" w:rsidRPr="00453693" w:rsidRDefault="00447BD5" w:rsidP="003738E9">
            <w:pPr>
              <w:pStyle w:val="Normal6a"/>
            </w:pPr>
            <w:proofErr w:type="spellStart"/>
            <w:r w:rsidRPr="00453693">
              <w:rPr>
                <w:b/>
                <w:i/>
              </w:rPr>
              <w:t>ea</w:t>
            </w:r>
            <w:proofErr w:type="spellEnd"/>
            <w:r w:rsidRPr="00453693">
              <w:rPr>
                <w:b/>
                <w:i/>
              </w:rPr>
              <w:t>.</w:t>
            </w:r>
            <w:r w:rsidRPr="00453693">
              <w:tab/>
            </w:r>
            <w:r w:rsidRPr="00453693">
              <w:rPr>
                <w:b/>
                <w:i/>
              </w:rPr>
              <w:t>Ytterligare kriterier enligt nationell rätt.</w:t>
            </w:r>
          </w:p>
        </w:tc>
      </w:tr>
    </w:tbl>
    <w:p w14:paraId="15608E7A"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4468C08" w14:textId="77777777" w:rsidR="00447BD5" w:rsidRPr="00453693" w:rsidRDefault="00447BD5" w:rsidP="00447BD5">
      <w:r w:rsidRPr="00453693">
        <w:rPr>
          <w:rStyle w:val="HideTWBExt"/>
        </w:rPr>
        <w:t>&lt;/Amend&gt;</w:t>
      </w:r>
    </w:p>
    <w:p w14:paraId="6B638488"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2365</w:t>
      </w:r>
      <w:r w:rsidRPr="00453693">
        <w:rPr>
          <w:rStyle w:val="HideTWBExt"/>
        </w:rPr>
        <w:t>&lt;/NumAm&gt;</w:t>
      </w:r>
    </w:p>
    <w:p w14:paraId="63E035C3" w14:textId="77777777" w:rsidR="00447BD5" w:rsidRPr="00453693" w:rsidRDefault="00447BD5" w:rsidP="00447BD5">
      <w:pPr>
        <w:pStyle w:val="NormalBold"/>
      </w:pPr>
      <w:r w:rsidRPr="00453693">
        <w:rPr>
          <w:rStyle w:val="HideTWBExt"/>
          <w:b w:val="0"/>
        </w:rPr>
        <w:t>&lt;RepeatBlock-By&gt;&lt;Members&gt;</w:t>
      </w:r>
      <w:r w:rsidRPr="00453693">
        <w:t>Rasa Juknevičienė</w:t>
      </w:r>
      <w:r w:rsidRPr="00453693">
        <w:rPr>
          <w:rStyle w:val="HideTWBExt"/>
          <w:b w:val="0"/>
        </w:rPr>
        <w:t>&lt;/Members&gt;</w:t>
      </w:r>
    </w:p>
    <w:p w14:paraId="2B7B6A75" w14:textId="77777777" w:rsidR="00447BD5" w:rsidRPr="00453693" w:rsidRDefault="00447BD5" w:rsidP="00447BD5">
      <w:pPr>
        <w:pStyle w:val="NormalBold"/>
      </w:pPr>
      <w:r w:rsidRPr="00453693">
        <w:rPr>
          <w:rStyle w:val="HideTWBExt"/>
          <w:b w:val="0"/>
        </w:rPr>
        <w:t>&lt;/RepeatBlock-By&gt;</w:t>
      </w:r>
    </w:p>
    <w:p w14:paraId="38AFE492"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EE07541" w14:textId="77777777" w:rsidR="00447BD5" w:rsidRPr="00453693" w:rsidRDefault="00447BD5" w:rsidP="00447BD5">
      <w:pPr>
        <w:pStyle w:val="NormalBold"/>
      </w:pPr>
      <w:r w:rsidRPr="00453693">
        <w:rPr>
          <w:rStyle w:val="HideTWBExt"/>
        </w:rPr>
        <w:t>&lt;Article&gt;</w:t>
      </w:r>
      <w:r w:rsidRPr="00453693">
        <w:t xml:space="preserve">Artikel 46 – punkt 5 – led </w:t>
      </w:r>
      <w:proofErr w:type="spellStart"/>
      <w:r w:rsidRPr="00453693">
        <w:t>eb</w:t>
      </w:r>
      <w:proofErr w:type="spellEnd"/>
      <w:r w:rsidRPr="00453693">
        <w:t xml:space="preserve"> (nytt)</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3A6E61EE" w14:textId="77777777" w:rsidTr="003738E9">
        <w:trPr>
          <w:trHeight w:hRule="exact" w:val="240"/>
          <w:jc w:val="center"/>
        </w:trPr>
        <w:tc>
          <w:tcPr>
            <w:tcW w:w="9752" w:type="dxa"/>
            <w:gridSpan w:val="2"/>
            <w:tcBorders>
              <w:top w:val="nil"/>
              <w:left w:val="nil"/>
              <w:bottom w:val="nil"/>
              <w:right w:val="nil"/>
            </w:tcBorders>
          </w:tcPr>
          <w:p w14:paraId="13FF0BA5" w14:textId="77777777" w:rsidR="00447BD5" w:rsidRPr="00453693" w:rsidRDefault="00447BD5" w:rsidP="003738E9"/>
        </w:tc>
      </w:tr>
      <w:tr w:rsidR="00447BD5" w:rsidRPr="00453693" w14:paraId="517E154D" w14:textId="77777777" w:rsidTr="003738E9">
        <w:trPr>
          <w:trHeight w:val="240"/>
          <w:jc w:val="center"/>
        </w:trPr>
        <w:tc>
          <w:tcPr>
            <w:tcW w:w="4876" w:type="dxa"/>
            <w:tcBorders>
              <w:top w:val="nil"/>
              <w:left w:val="nil"/>
              <w:bottom w:val="nil"/>
              <w:right w:val="nil"/>
            </w:tcBorders>
          </w:tcPr>
          <w:p w14:paraId="37AFA8A6"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68E5C331" w14:textId="77777777" w:rsidR="00447BD5" w:rsidRPr="00453693" w:rsidRDefault="00447BD5" w:rsidP="003738E9">
            <w:pPr>
              <w:pStyle w:val="AmColumnHeading"/>
            </w:pPr>
            <w:r w:rsidRPr="00453693">
              <w:t>Ändringsförslag</w:t>
            </w:r>
          </w:p>
        </w:tc>
      </w:tr>
      <w:tr w:rsidR="00447BD5" w:rsidRPr="00453693" w14:paraId="60F07938" w14:textId="77777777" w:rsidTr="003738E9">
        <w:trPr>
          <w:jc w:val="center"/>
        </w:trPr>
        <w:tc>
          <w:tcPr>
            <w:tcW w:w="4876" w:type="dxa"/>
            <w:tcBorders>
              <w:top w:val="nil"/>
              <w:left w:val="nil"/>
              <w:bottom w:val="nil"/>
              <w:right w:val="nil"/>
            </w:tcBorders>
          </w:tcPr>
          <w:p w14:paraId="6D041764" w14:textId="77777777" w:rsidR="00447BD5" w:rsidRPr="00453693" w:rsidRDefault="00447BD5" w:rsidP="003738E9">
            <w:pPr>
              <w:pStyle w:val="Normal6a"/>
            </w:pPr>
          </w:p>
        </w:tc>
        <w:tc>
          <w:tcPr>
            <w:tcW w:w="4876" w:type="dxa"/>
            <w:tcBorders>
              <w:top w:val="nil"/>
              <w:left w:val="nil"/>
              <w:bottom w:val="nil"/>
              <w:right w:val="nil"/>
            </w:tcBorders>
          </w:tcPr>
          <w:p w14:paraId="51025129" w14:textId="77777777" w:rsidR="00447BD5" w:rsidRPr="00453693" w:rsidRDefault="00447BD5" w:rsidP="003738E9">
            <w:pPr>
              <w:pStyle w:val="Normal6a"/>
            </w:pPr>
            <w:proofErr w:type="spellStart"/>
            <w:r w:rsidRPr="00453693">
              <w:rPr>
                <w:b/>
                <w:i/>
              </w:rPr>
              <w:t>eb</w:t>
            </w:r>
            <w:proofErr w:type="spellEnd"/>
            <w:r w:rsidRPr="00453693">
              <w:rPr>
                <w:b/>
                <w:i/>
              </w:rPr>
              <w:t>.</w:t>
            </w:r>
            <w:r w:rsidRPr="00453693">
              <w:tab/>
            </w:r>
            <w:r w:rsidRPr="00453693">
              <w:rPr>
                <w:b/>
                <w:i/>
              </w:rPr>
              <w:t>Huruvida det finns en risk för irreguljär migration till följd av det beviljade biståndet.</w:t>
            </w:r>
          </w:p>
        </w:tc>
      </w:tr>
    </w:tbl>
    <w:p w14:paraId="046745B2"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8E963CE" w14:textId="77777777" w:rsidR="00447BD5" w:rsidRPr="00453693" w:rsidRDefault="00447BD5" w:rsidP="00447BD5">
      <w:pPr>
        <w:pStyle w:val="AmJustTitle"/>
      </w:pPr>
      <w:r w:rsidRPr="00453693">
        <w:rPr>
          <w:rStyle w:val="HideTWBExt"/>
        </w:rPr>
        <w:t>&lt;TitreJust&gt;</w:t>
      </w:r>
      <w:r w:rsidRPr="00453693">
        <w:t>Motivering</w:t>
      </w:r>
      <w:r w:rsidRPr="00453693">
        <w:rPr>
          <w:rStyle w:val="HideTWBExt"/>
        </w:rPr>
        <w:t>&lt;/TitreJust&gt;</w:t>
      </w:r>
    </w:p>
    <w:p w14:paraId="7CA69AC4" w14:textId="77777777" w:rsidR="00447BD5" w:rsidRPr="00453693" w:rsidRDefault="00447BD5" w:rsidP="00447BD5">
      <w:pPr>
        <w:pStyle w:val="AmJustText"/>
      </w:pPr>
      <w:r w:rsidRPr="00453693">
        <w:t xml:space="preserve">Stöd till återvändande och återanpassning bör inte tillhandahållas som en allmän regel, eftersom tredjelandsmedborgare som vistas irreguljärt i medlemsstaterna är skyldiga att täcka sina egna återvändandekostnader, och stöd bör beviljas endast om de saknar nödvändiga medel. I vissa fall kan dessutom stöd till frivilligt återvändande, och i synnerhet återanpassningsstöd, skapa en pullfaktor för irreguljär </w:t>
      </w:r>
      <w:proofErr w:type="spellStart"/>
      <w:r w:rsidRPr="00453693">
        <w:t>migration.Jag</w:t>
      </w:r>
      <w:proofErr w:type="spellEnd"/>
      <w:r w:rsidRPr="00453693">
        <w:t xml:space="preserve"> föreslår därför att man kompletterar kriterierna i artikel 46.5, som vägleder beslut om typen av och nivån på stödet till återvändande och återanpassning, genom att lägga till nya kriterier som rör tredjelandsmedborgarens ekonomiska situation och risken för att skapa en pullfaktor för irreguljär migration. Detta är särskilt relevant för medlemsstater med yttre gränser. Alternativt bör det i artikel 46.5 klargöras att förteckningen över kriterier inte är uttömmande. Dessutom bör förordningen inte ålägga medlemsstaterna att inrätta ytterligare nationella program. De bör, där så är lämpligt, ha möjlighet att förlita sig enbart på unionsprogram.</w:t>
      </w:r>
    </w:p>
    <w:p w14:paraId="1E8C559B" w14:textId="77777777" w:rsidR="00447BD5" w:rsidRPr="00453693" w:rsidRDefault="00447BD5" w:rsidP="00447BD5">
      <w:r w:rsidRPr="00453693">
        <w:rPr>
          <w:rStyle w:val="HideTWBExt"/>
        </w:rPr>
        <w:t>&lt;/Amend&gt;</w:t>
      </w:r>
    </w:p>
    <w:p w14:paraId="1434432E"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2366</w:t>
      </w:r>
      <w:r w:rsidRPr="00453693">
        <w:rPr>
          <w:rStyle w:val="HideTWBExt"/>
        </w:rPr>
        <w:t>&lt;/NumAm&gt;</w:t>
      </w:r>
    </w:p>
    <w:p w14:paraId="340206B7" w14:textId="77777777" w:rsidR="00447BD5" w:rsidRPr="00453693" w:rsidRDefault="00447BD5" w:rsidP="00447BD5">
      <w:pPr>
        <w:pStyle w:val="NormalBold"/>
      </w:pPr>
      <w:r w:rsidRPr="00453693">
        <w:rPr>
          <w:rStyle w:val="HideTWBExt"/>
          <w:b w:val="0"/>
        </w:rPr>
        <w:t>&lt;RepeatBlock-By&gt;&lt;Members&gt;</w:t>
      </w:r>
      <w:r w:rsidRPr="00453693">
        <w:t>Rasa Juknevičienė</w:t>
      </w:r>
      <w:r w:rsidRPr="00453693">
        <w:rPr>
          <w:rStyle w:val="HideTWBExt"/>
          <w:b w:val="0"/>
        </w:rPr>
        <w:t>&lt;/Members&gt;</w:t>
      </w:r>
    </w:p>
    <w:p w14:paraId="4CC86D80" w14:textId="77777777" w:rsidR="00447BD5" w:rsidRPr="00453693" w:rsidRDefault="00447BD5" w:rsidP="00447BD5">
      <w:pPr>
        <w:pStyle w:val="NormalBold"/>
      </w:pPr>
      <w:r w:rsidRPr="00453693">
        <w:rPr>
          <w:rStyle w:val="HideTWBExt"/>
          <w:b w:val="0"/>
        </w:rPr>
        <w:t>&lt;/RepeatBlock-By&gt;</w:t>
      </w:r>
    </w:p>
    <w:p w14:paraId="401DAB3B"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4D3EC735" w14:textId="77777777" w:rsidR="00447BD5" w:rsidRPr="00453693" w:rsidRDefault="00447BD5" w:rsidP="00447BD5">
      <w:pPr>
        <w:pStyle w:val="NormalBold"/>
      </w:pPr>
      <w:r w:rsidRPr="00453693">
        <w:rPr>
          <w:rStyle w:val="HideTWBExt"/>
        </w:rPr>
        <w:t>&lt;Article&gt;</w:t>
      </w:r>
      <w:r w:rsidRPr="00453693">
        <w:t xml:space="preserve">Artikel 46 – punkt 5 – led </w:t>
      </w:r>
      <w:proofErr w:type="spellStart"/>
      <w:r w:rsidRPr="00453693">
        <w:t>ec</w:t>
      </w:r>
      <w:proofErr w:type="spellEnd"/>
      <w:r w:rsidRPr="00453693">
        <w:t xml:space="preserve"> (nytt)</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7EDBB510" w14:textId="77777777" w:rsidTr="003738E9">
        <w:trPr>
          <w:trHeight w:hRule="exact" w:val="240"/>
          <w:jc w:val="center"/>
        </w:trPr>
        <w:tc>
          <w:tcPr>
            <w:tcW w:w="9752" w:type="dxa"/>
            <w:gridSpan w:val="2"/>
            <w:tcBorders>
              <w:top w:val="nil"/>
              <w:left w:val="nil"/>
              <w:bottom w:val="nil"/>
              <w:right w:val="nil"/>
            </w:tcBorders>
          </w:tcPr>
          <w:p w14:paraId="7C6D0EBF" w14:textId="77777777" w:rsidR="00447BD5" w:rsidRPr="00453693" w:rsidRDefault="00447BD5" w:rsidP="003738E9"/>
        </w:tc>
      </w:tr>
      <w:tr w:rsidR="00447BD5" w:rsidRPr="00453693" w14:paraId="1EB76E01" w14:textId="77777777" w:rsidTr="003738E9">
        <w:trPr>
          <w:trHeight w:val="240"/>
          <w:jc w:val="center"/>
        </w:trPr>
        <w:tc>
          <w:tcPr>
            <w:tcW w:w="4876" w:type="dxa"/>
            <w:tcBorders>
              <w:top w:val="nil"/>
              <w:left w:val="nil"/>
              <w:bottom w:val="nil"/>
              <w:right w:val="nil"/>
            </w:tcBorders>
          </w:tcPr>
          <w:p w14:paraId="4DBE146F"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1022B647" w14:textId="77777777" w:rsidR="00447BD5" w:rsidRPr="00453693" w:rsidRDefault="00447BD5" w:rsidP="003738E9">
            <w:pPr>
              <w:pStyle w:val="AmColumnHeading"/>
            </w:pPr>
            <w:r w:rsidRPr="00453693">
              <w:t>Ändringsförslag</w:t>
            </w:r>
          </w:p>
        </w:tc>
      </w:tr>
      <w:tr w:rsidR="00447BD5" w:rsidRPr="00453693" w14:paraId="67550A47" w14:textId="77777777" w:rsidTr="003738E9">
        <w:trPr>
          <w:jc w:val="center"/>
        </w:trPr>
        <w:tc>
          <w:tcPr>
            <w:tcW w:w="4876" w:type="dxa"/>
            <w:tcBorders>
              <w:top w:val="nil"/>
              <w:left w:val="nil"/>
              <w:bottom w:val="nil"/>
              <w:right w:val="nil"/>
            </w:tcBorders>
          </w:tcPr>
          <w:p w14:paraId="7E03D648" w14:textId="77777777" w:rsidR="00447BD5" w:rsidRPr="00453693" w:rsidRDefault="00447BD5" w:rsidP="003738E9">
            <w:pPr>
              <w:pStyle w:val="Normal6a"/>
            </w:pPr>
          </w:p>
        </w:tc>
        <w:tc>
          <w:tcPr>
            <w:tcW w:w="4876" w:type="dxa"/>
            <w:tcBorders>
              <w:top w:val="nil"/>
              <w:left w:val="nil"/>
              <w:bottom w:val="nil"/>
              <w:right w:val="nil"/>
            </w:tcBorders>
          </w:tcPr>
          <w:p w14:paraId="744071A7" w14:textId="77777777" w:rsidR="00447BD5" w:rsidRPr="00453693" w:rsidRDefault="00447BD5" w:rsidP="003738E9">
            <w:pPr>
              <w:pStyle w:val="Normal6a"/>
            </w:pPr>
            <w:proofErr w:type="spellStart"/>
            <w:r w:rsidRPr="00453693">
              <w:rPr>
                <w:b/>
                <w:i/>
              </w:rPr>
              <w:t>ec</w:t>
            </w:r>
            <w:proofErr w:type="spellEnd"/>
            <w:r w:rsidRPr="00453693">
              <w:rPr>
                <w:b/>
                <w:i/>
              </w:rPr>
              <w:t>.</w:t>
            </w:r>
            <w:r w:rsidRPr="00453693">
              <w:tab/>
            </w:r>
            <w:r w:rsidRPr="00453693">
              <w:rPr>
                <w:b/>
                <w:i/>
              </w:rPr>
              <w:t>Ytterligare kriterier enligt nationell rätt.</w:t>
            </w:r>
          </w:p>
        </w:tc>
      </w:tr>
    </w:tbl>
    <w:p w14:paraId="44783450"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27BB7D4" w14:textId="77777777" w:rsidR="00447BD5" w:rsidRPr="00453693" w:rsidRDefault="00447BD5" w:rsidP="00447BD5">
      <w:pPr>
        <w:pStyle w:val="AmJustTitle"/>
      </w:pPr>
      <w:r w:rsidRPr="00453693">
        <w:rPr>
          <w:rStyle w:val="HideTWBExt"/>
        </w:rPr>
        <w:t>&lt;TitreJust&gt;</w:t>
      </w:r>
      <w:r w:rsidRPr="00453693">
        <w:t>Motivering</w:t>
      </w:r>
      <w:r w:rsidRPr="00453693">
        <w:rPr>
          <w:rStyle w:val="HideTWBExt"/>
        </w:rPr>
        <w:t>&lt;/TitreJust&gt;</w:t>
      </w:r>
    </w:p>
    <w:p w14:paraId="6F4826E4" w14:textId="77777777" w:rsidR="00447BD5" w:rsidRPr="00453693" w:rsidRDefault="00447BD5" w:rsidP="00447BD5">
      <w:pPr>
        <w:pStyle w:val="AmJustText"/>
      </w:pPr>
      <w:r w:rsidRPr="00453693">
        <w:t xml:space="preserve">Stöd till återvändande och återanpassning bör inte tillhandahållas som en allmän regel, eftersom tredjelandsmedborgare som vistas irreguljärt i medlemsstaterna är skyldiga att täcka sina egna återvändandekostnader, och stöd bör beviljas endast om de saknar nödvändiga medel. I vissa fall kan dessutom stöd till frivilligt återvändande, och i synnerhet återanpassningsstöd, skapa en pullfaktor för irreguljär </w:t>
      </w:r>
      <w:proofErr w:type="spellStart"/>
      <w:r w:rsidRPr="00453693">
        <w:t>migration.Jag</w:t>
      </w:r>
      <w:proofErr w:type="spellEnd"/>
      <w:r w:rsidRPr="00453693">
        <w:t xml:space="preserve"> föreslår därför att man kompletterar kriterierna i artikel 46.5, som vägleder beslut om typen av och nivån på stödet till återvändande och återanpassning, genom att lägga till nya kriterier som rör tredjelandsmedborgarens ekonomiska situation och risken för att skapa en pullfaktor för irreguljär migration. Detta är särskilt relevant för medlemsstater med yttre gränser. Alternativt bör det i artikel 46.5 klargöras att förteckningen över kriterier inte är </w:t>
      </w:r>
      <w:proofErr w:type="spellStart"/>
      <w:r w:rsidRPr="00453693">
        <w:t>uttömmande.Dessutom</w:t>
      </w:r>
      <w:proofErr w:type="spellEnd"/>
      <w:r w:rsidRPr="00453693">
        <w:t xml:space="preserve"> bör förordningen inte ålägga medlemsstaterna att inrätta ytterligare nationella program. De bör, där så är lämpligt, ha möjlighet att förlita sig enbart på unionsprogram.</w:t>
      </w:r>
    </w:p>
    <w:p w14:paraId="3E08E1BA" w14:textId="77777777" w:rsidR="00447BD5" w:rsidRPr="00453693" w:rsidRDefault="00447BD5" w:rsidP="00447BD5">
      <w:r w:rsidRPr="00453693">
        <w:rPr>
          <w:rStyle w:val="HideTWBExt"/>
        </w:rPr>
        <w:t>&lt;/Amend&gt;</w:t>
      </w:r>
    </w:p>
    <w:p w14:paraId="32BCC8E8"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2367</w:t>
      </w:r>
      <w:r w:rsidRPr="00453693">
        <w:rPr>
          <w:rStyle w:val="HideTWBExt"/>
        </w:rPr>
        <w:t>&lt;/NumAm&gt;</w:t>
      </w:r>
    </w:p>
    <w:p w14:paraId="0F74429A" w14:textId="77777777" w:rsidR="00447BD5" w:rsidRPr="00453693" w:rsidRDefault="00447BD5" w:rsidP="00447BD5">
      <w:pPr>
        <w:pStyle w:val="NormalBold"/>
      </w:pPr>
      <w:r w:rsidRPr="00453693">
        <w:rPr>
          <w:rStyle w:val="HideTWBExt"/>
          <w:b w:val="0"/>
        </w:rPr>
        <w:t>&lt;RepeatBlock-By&gt;&lt;Members&gt;</w:t>
      </w:r>
      <w:r w:rsidRPr="00453693">
        <w:t>Charlie Weimers, Alessandro Ciriani, Assita Kanko</w:t>
      </w:r>
      <w:r w:rsidRPr="00453693">
        <w:rPr>
          <w:rStyle w:val="HideTWBExt"/>
          <w:b w:val="0"/>
        </w:rPr>
        <w:t>&lt;/Members&gt;</w:t>
      </w:r>
    </w:p>
    <w:p w14:paraId="7A2BCB02" w14:textId="77777777" w:rsidR="00447BD5" w:rsidRPr="00453693" w:rsidRDefault="00447BD5" w:rsidP="00447BD5">
      <w:pPr>
        <w:pStyle w:val="NormalBold"/>
      </w:pPr>
      <w:r w:rsidRPr="00453693">
        <w:rPr>
          <w:rStyle w:val="HideTWBExt"/>
          <w:b w:val="0"/>
        </w:rPr>
        <w:t>&lt;/RepeatBlock-By&gt;</w:t>
      </w:r>
    </w:p>
    <w:p w14:paraId="7D180D59"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1EC518D4" w14:textId="77777777" w:rsidR="00447BD5" w:rsidRPr="00453693" w:rsidRDefault="00447BD5" w:rsidP="00447BD5">
      <w:pPr>
        <w:pStyle w:val="NormalBold"/>
      </w:pPr>
      <w:r w:rsidRPr="00453693">
        <w:rPr>
          <w:rStyle w:val="HideTWBExt"/>
        </w:rPr>
        <w:t>&lt;Article&gt;</w:t>
      </w:r>
      <w:r w:rsidRPr="00453693">
        <w:t>Artikel 46 – punkt 6</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295B0EC1" w14:textId="77777777" w:rsidTr="003738E9">
        <w:trPr>
          <w:trHeight w:hRule="exact" w:val="240"/>
          <w:jc w:val="center"/>
        </w:trPr>
        <w:tc>
          <w:tcPr>
            <w:tcW w:w="9752" w:type="dxa"/>
            <w:gridSpan w:val="2"/>
            <w:tcBorders>
              <w:top w:val="nil"/>
              <w:left w:val="nil"/>
              <w:bottom w:val="nil"/>
              <w:right w:val="nil"/>
            </w:tcBorders>
          </w:tcPr>
          <w:p w14:paraId="0A563C7C" w14:textId="77777777" w:rsidR="00447BD5" w:rsidRPr="00453693" w:rsidRDefault="00447BD5" w:rsidP="003738E9"/>
        </w:tc>
      </w:tr>
      <w:tr w:rsidR="00447BD5" w:rsidRPr="00453693" w14:paraId="017B329C" w14:textId="77777777" w:rsidTr="003738E9">
        <w:trPr>
          <w:trHeight w:val="240"/>
          <w:jc w:val="center"/>
        </w:trPr>
        <w:tc>
          <w:tcPr>
            <w:tcW w:w="4876" w:type="dxa"/>
            <w:tcBorders>
              <w:top w:val="nil"/>
              <w:left w:val="nil"/>
              <w:bottom w:val="nil"/>
              <w:right w:val="nil"/>
            </w:tcBorders>
          </w:tcPr>
          <w:p w14:paraId="2551D450"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4F4ABE81" w14:textId="77777777" w:rsidR="00447BD5" w:rsidRPr="00453693" w:rsidRDefault="00447BD5" w:rsidP="003738E9">
            <w:pPr>
              <w:pStyle w:val="AmColumnHeading"/>
            </w:pPr>
            <w:r w:rsidRPr="00453693">
              <w:t>Ändringsförslag</w:t>
            </w:r>
          </w:p>
        </w:tc>
      </w:tr>
      <w:tr w:rsidR="00447BD5" w:rsidRPr="00453693" w14:paraId="22C5290E" w14:textId="77777777" w:rsidTr="003738E9">
        <w:trPr>
          <w:jc w:val="center"/>
        </w:trPr>
        <w:tc>
          <w:tcPr>
            <w:tcW w:w="4876" w:type="dxa"/>
            <w:tcBorders>
              <w:top w:val="nil"/>
              <w:left w:val="nil"/>
              <w:bottom w:val="nil"/>
              <w:right w:val="nil"/>
            </w:tcBorders>
          </w:tcPr>
          <w:p w14:paraId="6E5132AE" w14:textId="77777777" w:rsidR="00447BD5" w:rsidRPr="00453693" w:rsidRDefault="00447BD5" w:rsidP="003738E9">
            <w:pPr>
              <w:pStyle w:val="Normal6a"/>
            </w:pPr>
            <w:r w:rsidRPr="00453693">
              <w:t>6.</w:t>
            </w:r>
            <w:r w:rsidRPr="00453693">
              <w:tab/>
              <w:t>Det stöd som avses i denna artikel får inte beviljas tredjelandsmedborgare som redan har fått ett annat eller samma stöd från en medlemsstat eller unionen. Unionen</w:t>
            </w:r>
            <w:r w:rsidRPr="00453693">
              <w:rPr>
                <w:b/>
                <w:i/>
              </w:rPr>
              <w:t>,</w:t>
            </w:r>
            <w:r w:rsidRPr="00453693">
              <w:t xml:space="preserve"> medlemsstaterna och </w:t>
            </w:r>
            <w:proofErr w:type="spellStart"/>
            <w:r w:rsidRPr="00453693">
              <w:t>Frontex</w:t>
            </w:r>
            <w:proofErr w:type="spellEnd"/>
            <w:r w:rsidRPr="00453693">
              <w:t xml:space="preserve"> ska säkerställa samstämmighet och samordning när det gäller återanpassningsstöd.</w:t>
            </w:r>
          </w:p>
        </w:tc>
        <w:tc>
          <w:tcPr>
            <w:tcW w:w="4876" w:type="dxa"/>
            <w:tcBorders>
              <w:top w:val="nil"/>
              <w:left w:val="nil"/>
              <w:bottom w:val="nil"/>
              <w:right w:val="nil"/>
            </w:tcBorders>
          </w:tcPr>
          <w:p w14:paraId="3C123D44" w14:textId="77777777" w:rsidR="00447BD5" w:rsidRPr="00453693" w:rsidRDefault="00447BD5" w:rsidP="003738E9">
            <w:pPr>
              <w:pStyle w:val="Normal6a"/>
            </w:pPr>
            <w:r w:rsidRPr="00453693">
              <w:t>6.</w:t>
            </w:r>
            <w:r w:rsidRPr="00453693">
              <w:tab/>
              <w:t xml:space="preserve">Det stöd som avses i denna artikel får </w:t>
            </w:r>
            <w:r w:rsidRPr="00453693">
              <w:rPr>
                <w:b/>
                <w:i/>
              </w:rPr>
              <w:t>som en allmän regel</w:t>
            </w:r>
            <w:r w:rsidRPr="00453693">
              <w:t xml:space="preserve"> inte beviljas tredjelandsmedborgare som redan har fått ett annat eller samma stöd från en medlemsstat eller unionen. </w:t>
            </w:r>
            <w:r w:rsidRPr="00453693">
              <w:rPr>
                <w:b/>
                <w:i/>
              </w:rPr>
              <w:t>Medlemsstaterna och</w:t>
            </w:r>
            <w:r w:rsidRPr="00453693">
              <w:t xml:space="preserve"> unionen </w:t>
            </w:r>
            <w:r w:rsidRPr="00453693">
              <w:rPr>
                <w:b/>
                <w:i/>
              </w:rPr>
              <w:t>får göra undantag från denna allmänna regel för att stödja en tredjelandsmedborgares omedelbara återvändande.</w:t>
            </w:r>
            <w:r w:rsidRPr="00453693">
              <w:t xml:space="preserve"> Medlemsstaterna</w:t>
            </w:r>
            <w:r w:rsidRPr="00453693">
              <w:rPr>
                <w:b/>
                <w:i/>
              </w:rPr>
              <w:t>, unionen</w:t>
            </w:r>
            <w:r w:rsidRPr="00453693">
              <w:t xml:space="preserve"> och </w:t>
            </w:r>
            <w:proofErr w:type="spellStart"/>
            <w:r w:rsidRPr="00453693">
              <w:t>Frontex</w:t>
            </w:r>
            <w:proofErr w:type="spellEnd"/>
            <w:r w:rsidRPr="00453693">
              <w:t xml:space="preserve"> ska säkerställa samstämmighet och samordning när det gäller återanpassningsstöd.</w:t>
            </w:r>
          </w:p>
        </w:tc>
      </w:tr>
    </w:tbl>
    <w:p w14:paraId="00C4BF47"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16EABB52" w14:textId="77777777" w:rsidR="00447BD5" w:rsidRPr="00453693" w:rsidRDefault="00447BD5" w:rsidP="00447BD5">
      <w:r w:rsidRPr="00453693">
        <w:rPr>
          <w:rStyle w:val="HideTWBExt"/>
        </w:rPr>
        <w:t>&lt;/Amend&gt;</w:t>
      </w:r>
    </w:p>
    <w:p w14:paraId="3B44242A"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2368</w:t>
      </w:r>
      <w:r w:rsidRPr="00453693">
        <w:rPr>
          <w:rStyle w:val="HideTWBExt"/>
        </w:rPr>
        <w:t>&lt;/NumAm&gt;</w:t>
      </w:r>
    </w:p>
    <w:p w14:paraId="402C3F3E" w14:textId="77777777" w:rsidR="00447BD5" w:rsidRPr="00453693" w:rsidRDefault="00447BD5" w:rsidP="00447BD5">
      <w:pPr>
        <w:pStyle w:val="NormalBold"/>
      </w:pPr>
      <w:r w:rsidRPr="00453693">
        <w:rPr>
          <w:rStyle w:val="HideTWBExt"/>
          <w:b w:val="0"/>
        </w:rPr>
        <w:t>&lt;RepeatBlock-By&gt;&lt;Members&gt;</w:t>
      </w:r>
      <w:r w:rsidRPr="00453693">
        <w:t>Nadine Morano</w:t>
      </w:r>
      <w:r w:rsidRPr="00453693">
        <w:rPr>
          <w:rStyle w:val="HideTWBExt"/>
          <w:b w:val="0"/>
        </w:rPr>
        <w:t>&lt;/Members&gt;</w:t>
      </w:r>
    </w:p>
    <w:p w14:paraId="7C82FB25" w14:textId="77777777" w:rsidR="00447BD5" w:rsidRPr="00453693" w:rsidRDefault="00447BD5" w:rsidP="00447BD5">
      <w:pPr>
        <w:pStyle w:val="NormalBold"/>
      </w:pPr>
      <w:r w:rsidRPr="00453693">
        <w:rPr>
          <w:rStyle w:val="HideTWBExt"/>
          <w:b w:val="0"/>
        </w:rPr>
        <w:t>&lt;/RepeatBlock-By&gt;</w:t>
      </w:r>
    </w:p>
    <w:p w14:paraId="47E9C189"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6DB291CA" w14:textId="77777777" w:rsidR="00447BD5" w:rsidRPr="00453693" w:rsidRDefault="00447BD5" w:rsidP="00447BD5">
      <w:pPr>
        <w:pStyle w:val="NormalBold"/>
      </w:pPr>
      <w:r w:rsidRPr="00453693">
        <w:rPr>
          <w:rStyle w:val="HideTWBExt"/>
        </w:rPr>
        <w:t>&lt;Article&gt;</w:t>
      </w:r>
      <w:r w:rsidRPr="00453693">
        <w:t>Artikel 46 – punkt 6</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07410586" w14:textId="77777777" w:rsidTr="003738E9">
        <w:trPr>
          <w:trHeight w:hRule="exact" w:val="240"/>
          <w:jc w:val="center"/>
        </w:trPr>
        <w:tc>
          <w:tcPr>
            <w:tcW w:w="9752" w:type="dxa"/>
            <w:gridSpan w:val="2"/>
            <w:tcBorders>
              <w:top w:val="nil"/>
              <w:left w:val="nil"/>
              <w:bottom w:val="nil"/>
              <w:right w:val="nil"/>
            </w:tcBorders>
          </w:tcPr>
          <w:p w14:paraId="768FD73C" w14:textId="77777777" w:rsidR="00447BD5" w:rsidRPr="00453693" w:rsidRDefault="00447BD5" w:rsidP="003738E9"/>
        </w:tc>
      </w:tr>
      <w:tr w:rsidR="00447BD5" w:rsidRPr="00453693" w14:paraId="05BFADC7" w14:textId="77777777" w:rsidTr="003738E9">
        <w:trPr>
          <w:trHeight w:val="240"/>
          <w:jc w:val="center"/>
        </w:trPr>
        <w:tc>
          <w:tcPr>
            <w:tcW w:w="4876" w:type="dxa"/>
            <w:tcBorders>
              <w:top w:val="nil"/>
              <w:left w:val="nil"/>
              <w:bottom w:val="nil"/>
              <w:right w:val="nil"/>
            </w:tcBorders>
          </w:tcPr>
          <w:p w14:paraId="647D885F"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3EE5822C" w14:textId="77777777" w:rsidR="00447BD5" w:rsidRPr="00453693" w:rsidRDefault="00447BD5" w:rsidP="003738E9">
            <w:pPr>
              <w:pStyle w:val="AmColumnHeading"/>
            </w:pPr>
            <w:r w:rsidRPr="00453693">
              <w:t>Ändringsförslag</w:t>
            </w:r>
          </w:p>
        </w:tc>
      </w:tr>
      <w:tr w:rsidR="00447BD5" w:rsidRPr="00453693" w14:paraId="09D193FF" w14:textId="77777777" w:rsidTr="003738E9">
        <w:trPr>
          <w:jc w:val="center"/>
        </w:trPr>
        <w:tc>
          <w:tcPr>
            <w:tcW w:w="4876" w:type="dxa"/>
            <w:tcBorders>
              <w:top w:val="nil"/>
              <w:left w:val="nil"/>
              <w:bottom w:val="nil"/>
              <w:right w:val="nil"/>
            </w:tcBorders>
          </w:tcPr>
          <w:p w14:paraId="257A4BF7" w14:textId="77777777" w:rsidR="00447BD5" w:rsidRPr="00453693" w:rsidRDefault="00447BD5" w:rsidP="003738E9">
            <w:pPr>
              <w:pStyle w:val="Normal6a"/>
            </w:pPr>
            <w:r w:rsidRPr="00453693">
              <w:t>6.</w:t>
            </w:r>
            <w:r w:rsidRPr="00453693">
              <w:tab/>
              <w:t xml:space="preserve">Det stöd som avses i denna artikel får inte beviljas tredjelandsmedborgare som redan har fått ett annat eller samma stöd från en medlemsstat eller unionen. Unionen, medlemsstaterna och </w:t>
            </w:r>
            <w:proofErr w:type="spellStart"/>
            <w:r w:rsidRPr="00453693">
              <w:t>Frontex</w:t>
            </w:r>
            <w:proofErr w:type="spellEnd"/>
            <w:r w:rsidRPr="00453693">
              <w:t xml:space="preserve"> ska säkerställa samstämmighet och samordning när det gäller återanpassningsstöd.</w:t>
            </w:r>
          </w:p>
        </w:tc>
        <w:tc>
          <w:tcPr>
            <w:tcW w:w="4876" w:type="dxa"/>
            <w:tcBorders>
              <w:top w:val="nil"/>
              <w:left w:val="nil"/>
              <w:bottom w:val="nil"/>
              <w:right w:val="nil"/>
            </w:tcBorders>
          </w:tcPr>
          <w:p w14:paraId="5FC0FDB3" w14:textId="77777777" w:rsidR="00447BD5" w:rsidRPr="00453693" w:rsidRDefault="00447BD5" w:rsidP="003738E9">
            <w:pPr>
              <w:pStyle w:val="Normal6a"/>
            </w:pPr>
            <w:r w:rsidRPr="00453693">
              <w:t>6.</w:t>
            </w:r>
            <w:r w:rsidRPr="00453693">
              <w:tab/>
              <w:t xml:space="preserve">Det stöd som avses i denna artikel får inte beviljas tredjelandsmedborgare som redan har fått ett annat eller samma stöd från en medlemsstat eller unionen. Unionen, medlemsstaterna och </w:t>
            </w:r>
            <w:proofErr w:type="spellStart"/>
            <w:r w:rsidRPr="00453693">
              <w:t>Frontex</w:t>
            </w:r>
            <w:proofErr w:type="spellEnd"/>
            <w:r w:rsidRPr="00453693">
              <w:t xml:space="preserve"> ska säkerställa samstämmighet och samordning när det gäller återanpassningsstöd</w:t>
            </w:r>
            <w:r w:rsidRPr="00453693">
              <w:rPr>
                <w:b/>
                <w:i/>
              </w:rPr>
              <w:t>, bland annat genom regelbundet utbyte av uppgifter om stödmottagare</w:t>
            </w:r>
            <w:r w:rsidRPr="00453693">
              <w:t>.</w:t>
            </w:r>
          </w:p>
        </w:tc>
      </w:tr>
    </w:tbl>
    <w:p w14:paraId="48275A8E"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{FR}</w:t>
      </w:r>
      <w:r w:rsidRPr="00453693">
        <w:t>fr</w:t>
      </w:r>
      <w:r w:rsidRPr="00453693">
        <w:rPr>
          <w:rStyle w:val="HideTWBExt"/>
        </w:rPr>
        <w:t>&lt;/Original&gt;</w:t>
      </w:r>
    </w:p>
    <w:p w14:paraId="28C9C6EA" w14:textId="77777777" w:rsidR="00447BD5" w:rsidRPr="00453693" w:rsidRDefault="00447BD5" w:rsidP="00447BD5">
      <w:r w:rsidRPr="00453693">
        <w:rPr>
          <w:rStyle w:val="HideTWBExt"/>
        </w:rPr>
        <w:t>&lt;/Amend&gt;</w:t>
      </w:r>
    </w:p>
    <w:p w14:paraId="17EEA891"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2369</w:t>
      </w:r>
      <w:r w:rsidRPr="00453693">
        <w:rPr>
          <w:rStyle w:val="HideTWBExt"/>
        </w:rPr>
        <w:t>&lt;/NumAm&gt;</w:t>
      </w:r>
    </w:p>
    <w:p w14:paraId="39C57088" w14:textId="77777777" w:rsidR="00447BD5" w:rsidRPr="00453693" w:rsidRDefault="00447BD5" w:rsidP="00447BD5">
      <w:pPr>
        <w:pStyle w:val="NormalBold"/>
      </w:pPr>
      <w:r w:rsidRPr="00453693">
        <w:rPr>
          <w:rStyle w:val="HideTWBExt"/>
          <w:b w:val="0"/>
        </w:rPr>
        <w:t>&lt;RepeatBlock-By&gt;&lt;Members&gt;</w:t>
      </w:r>
      <w:r w:rsidRPr="00453693">
        <w:t>Estrella Galán</w:t>
      </w:r>
      <w:r w:rsidRPr="00453693">
        <w:rPr>
          <w:rStyle w:val="HideTWBExt"/>
          <w:b w:val="0"/>
        </w:rPr>
        <w:t>&lt;/Members&gt;</w:t>
      </w:r>
    </w:p>
    <w:p w14:paraId="667AF18A" w14:textId="77777777" w:rsidR="00447BD5" w:rsidRPr="00453693" w:rsidRDefault="00447BD5" w:rsidP="00447BD5">
      <w:pPr>
        <w:pStyle w:val="NormalBold"/>
      </w:pPr>
      <w:r w:rsidRPr="00453693">
        <w:rPr>
          <w:rStyle w:val="HideTWBExt"/>
          <w:b w:val="0"/>
        </w:rPr>
        <w:t>&lt;/RepeatBlock-By&gt;</w:t>
      </w:r>
    </w:p>
    <w:p w14:paraId="159116B3"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7A208327" w14:textId="77777777" w:rsidR="00447BD5" w:rsidRPr="00453693" w:rsidRDefault="00447BD5" w:rsidP="00447BD5">
      <w:pPr>
        <w:pStyle w:val="NormalBold"/>
      </w:pPr>
      <w:r w:rsidRPr="00453693">
        <w:rPr>
          <w:rStyle w:val="HideTWBExt"/>
        </w:rPr>
        <w:t>&lt;Article&gt;</w:t>
      </w:r>
      <w:r w:rsidRPr="00453693">
        <w:t>Artikel 46 – punkt 6</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5B7B6120" w14:textId="77777777" w:rsidTr="003738E9">
        <w:trPr>
          <w:trHeight w:hRule="exact" w:val="240"/>
          <w:jc w:val="center"/>
        </w:trPr>
        <w:tc>
          <w:tcPr>
            <w:tcW w:w="9752" w:type="dxa"/>
            <w:gridSpan w:val="2"/>
            <w:tcBorders>
              <w:top w:val="nil"/>
              <w:left w:val="nil"/>
              <w:bottom w:val="nil"/>
              <w:right w:val="nil"/>
            </w:tcBorders>
          </w:tcPr>
          <w:p w14:paraId="4C545CDD" w14:textId="77777777" w:rsidR="00447BD5" w:rsidRPr="00453693" w:rsidRDefault="00447BD5" w:rsidP="003738E9"/>
        </w:tc>
      </w:tr>
      <w:tr w:rsidR="00447BD5" w:rsidRPr="00453693" w14:paraId="0842A81E" w14:textId="77777777" w:rsidTr="003738E9">
        <w:trPr>
          <w:trHeight w:val="240"/>
          <w:jc w:val="center"/>
        </w:trPr>
        <w:tc>
          <w:tcPr>
            <w:tcW w:w="4876" w:type="dxa"/>
            <w:tcBorders>
              <w:top w:val="nil"/>
              <w:left w:val="nil"/>
              <w:bottom w:val="nil"/>
              <w:right w:val="nil"/>
            </w:tcBorders>
          </w:tcPr>
          <w:p w14:paraId="2749F679"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5B813E5F" w14:textId="77777777" w:rsidR="00447BD5" w:rsidRPr="00453693" w:rsidRDefault="00447BD5" w:rsidP="003738E9">
            <w:pPr>
              <w:pStyle w:val="AmColumnHeading"/>
            </w:pPr>
            <w:r w:rsidRPr="00453693">
              <w:t>Ändringsförslag</w:t>
            </w:r>
          </w:p>
        </w:tc>
      </w:tr>
      <w:tr w:rsidR="00447BD5" w:rsidRPr="00453693" w14:paraId="259BC932" w14:textId="77777777" w:rsidTr="003738E9">
        <w:trPr>
          <w:jc w:val="center"/>
        </w:trPr>
        <w:tc>
          <w:tcPr>
            <w:tcW w:w="4876" w:type="dxa"/>
            <w:tcBorders>
              <w:top w:val="nil"/>
              <w:left w:val="nil"/>
              <w:bottom w:val="nil"/>
              <w:right w:val="nil"/>
            </w:tcBorders>
          </w:tcPr>
          <w:p w14:paraId="00384611" w14:textId="77777777" w:rsidR="00447BD5" w:rsidRPr="00453693" w:rsidRDefault="00447BD5" w:rsidP="003738E9">
            <w:pPr>
              <w:pStyle w:val="Normal6a"/>
            </w:pPr>
            <w:r w:rsidRPr="00453693">
              <w:t>6.</w:t>
            </w:r>
            <w:r w:rsidRPr="00453693">
              <w:tab/>
              <w:t xml:space="preserve">Det stöd som avses i denna artikel får inte beviljas tredjelandsmedborgare som redan har fått ett annat eller samma stöd från en medlemsstat eller unionen. </w:t>
            </w:r>
            <w:r w:rsidRPr="00453693">
              <w:rPr>
                <w:b/>
                <w:i/>
              </w:rPr>
              <w:t xml:space="preserve">Unionen, medlemsstaterna och </w:t>
            </w:r>
            <w:proofErr w:type="spellStart"/>
            <w:r w:rsidRPr="00453693">
              <w:rPr>
                <w:b/>
                <w:i/>
              </w:rPr>
              <w:t>Frontex</w:t>
            </w:r>
            <w:proofErr w:type="spellEnd"/>
            <w:r w:rsidRPr="00453693">
              <w:rPr>
                <w:b/>
                <w:i/>
              </w:rPr>
              <w:t xml:space="preserve"> ska säkerställa samstämmighet och samordning när det gäller återanpassningsstöd.</w:t>
            </w:r>
          </w:p>
        </w:tc>
        <w:tc>
          <w:tcPr>
            <w:tcW w:w="4876" w:type="dxa"/>
            <w:tcBorders>
              <w:top w:val="nil"/>
              <w:left w:val="nil"/>
              <w:bottom w:val="nil"/>
              <w:right w:val="nil"/>
            </w:tcBorders>
          </w:tcPr>
          <w:p w14:paraId="09E4B260" w14:textId="77777777" w:rsidR="00447BD5" w:rsidRPr="00453693" w:rsidRDefault="00447BD5" w:rsidP="003738E9">
            <w:pPr>
              <w:pStyle w:val="Normal6a"/>
            </w:pPr>
            <w:r w:rsidRPr="00453693">
              <w:t>6.</w:t>
            </w:r>
            <w:r w:rsidRPr="00453693">
              <w:tab/>
              <w:t>Det stöd som avses i denna artikel får inte beviljas tredjelandsmedborgare som redan har fått ett annat eller samma stöd från en medlemsstat eller unionen. </w:t>
            </w:r>
          </w:p>
        </w:tc>
      </w:tr>
    </w:tbl>
    <w:p w14:paraId="64824D7B"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75E35FD4" w14:textId="77777777" w:rsidR="00447BD5" w:rsidRPr="00453693" w:rsidRDefault="00447BD5" w:rsidP="00447BD5">
      <w:r w:rsidRPr="00453693">
        <w:rPr>
          <w:rStyle w:val="HideTWBExt"/>
        </w:rPr>
        <w:t>&lt;/Amend&gt;</w:t>
      </w:r>
    </w:p>
    <w:p w14:paraId="029307A7"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2370</w:t>
      </w:r>
      <w:r w:rsidRPr="00453693">
        <w:rPr>
          <w:rStyle w:val="HideTWBExt"/>
        </w:rPr>
        <w:t>&lt;/NumAm&gt;</w:t>
      </w:r>
    </w:p>
    <w:p w14:paraId="5D994F1C" w14:textId="77777777" w:rsidR="00447BD5" w:rsidRPr="00453693" w:rsidRDefault="00447BD5" w:rsidP="00447BD5">
      <w:pPr>
        <w:pStyle w:val="NormalBold"/>
      </w:pPr>
      <w:r w:rsidRPr="00453693">
        <w:rPr>
          <w:rStyle w:val="HideTWBExt"/>
          <w:b w:val="0"/>
        </w:rPr>
        <w:t>&lt;RepeatBlock-By&gt;&lt;Members&gt;</w:t>
      </w:r>
      <w:r w:rsidRPr="00453693">
        <w:t>Mary Khan</w:t>
      </w:r>
      <w:r w:rsidRPr="00453693">
        <w:rPr>
          <w:rStyle w:val="HideTWBExt"/>
          <w:b w:val="0"/>
        </w:rPr>
        <w:t>&lt;/Members&gt;</w:t>
      </w:r>
    </w:p>
    <w:p w14:paraId="5D7CBCEA" w14:textId="77777777" w:rsidR="00447BD5" w:rsidRPr="00453693" w:rsidRDefault="00447BD5" w:rsidP="00447BD5">
      <w:pPr>
        <w:pStyle w:val="NormalBold"/>
      </w:pPr>
      <w:r w:rsidRPr="00453693">
        <w:rPr>
          <w:rStyle w:val="HideTWBExt"/>
          <w:b w:val="0"/>
        </w:rPr>
        <w:t>&lt;/RepeatBlock-By&gt;</w:t>
      </w:r>
    </w:p>
    <w:p w14:paraId="15684264"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5BC7A096" w14:textId="77777777" w:rsidR="00447BD5" w:rsidRPr="00453693" w:rsidRDefault="00447BD5" w:rsidP="00447BD5">
      <w:pPr>
        <w:pStyle w:val="NormalBold"/>
      </w:pPr>
      <w:r w:rsidRPr="00453693">
        <w:rPr>
          <w:rStyle w:val="HideTWBExt"/>
        </w:rPr>
        <w:t>&lt;Article&gt;</w:t>
      </w:r>
      <w:r w:rsidRPr="00453693">
        <w:t>Artikel 46 – punkt 6</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08D31511" w14:textId="77777777" w:rsidTr="003738E9">
        <w:trPr>
          <w:trHeight w:hRule="exact" w:val="240"/>
          <w:jc w:val="center"/>
        </w:trPr>
        <w:tc>
          <w:tcPr>
            <w:tcW w:w="9752" w:type="dxa"/>
            <w:gridSpan w:val="2"/>
            <w:tcBorders>
              <w:top w:val="nil"/>
              <w:left w:val="nil"/>
              <w:bottom w:val="nil"/>
              <w:right w:val="nil"/>
            </w:tcBorders>
          </w:tcPr>
          <w:p w14:paraId="1468856B" w14:textId="77777777" w:rsidR="00447BD5" w:rsidRPr="00453693" w:rsidRDefault="00447BD5" w:rsidP="003738E9"/>
        </w:tc>
      </w:tr>
      <w:tr w:rsidR="00447BD5" w:rsidRPr="00453693" w14:paraId="64C94B39" w14:textId="77777777" w:rsidTr="003738E9">
        <w:trPr>
          <w:trHeight w:val="240"/>
          <w:jc w:val="center"/>
        </w:trPr>
        <w:tc>
          <w:tcPr>
            <w:tcW w:w="4876" w:type="dxa"/>
            <w:tcBorders>
              <w:top w:val="nil"/>
              <w:left w:val="nil"/>
              <w:bottom w:val="nil"/>
              <w:right w:val="nil"/>
            </w:tcBorders>
          </w:tcPr>
          <w:p w14:paraId="24DBF3AF"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2520577E" w14:textId="77777777" w:rsidR="00447BD5" w:rsidRPr="00453693" w:rsidRDefault="00447BD5" w:rsidP="003738E9">
            <w:pPr>
              <w:pStyle w:val="AmColumnHeading"/>
            </w:pPr>
            <w:r w:rsidRPr="00453693">
              <w:t>Ändringsförslag</w:t>
            </w:r>
          </w:p>
        </w:tc>
      </w:tr>
      <w:tr w:rsidR="00447BD5" w:rsidRPr="00453693" w14:paraId="63DDF5D8" w14:textId="77777777" w:rsidTr="003738E9">
        <w:trPr>
          <w:jc w:val="center"/>
        </w:trPr>
        <w:tc>
          <w:tcPr>
            <w:tcW w:w="4876" w:type="dxa"/>
            <w:tcBorders>
              <w:top w:val="nil"/>
              <w:left w:val="nil"/>
              <w:bottom w:val="nil"/>
              <w:right w:val="nil"/>
            </w:tcBorders>
          </w:tcPr>
          <w:p w14:paraId="1957AA5E" w14:textId="77777777" w:rsidR="00447BD5" w:rsidRPr="00453693" w:rsidRDefault="00447BD5" w:rsidP="003738E9">
            <w:pPr>
              <w:pStyle w:val="Normal6a"/>
            </w:pPr>
            <w:r w:rsidRPr="00453693">
              <w:t>6.</w:t>
            </w:r>
            <w:r w:rsidRPr="00453693">
              <w:tab/>
              <w:t xml:space="preserve">Det stöd som avses i denna artikel får inte beviljas tredjelandsmedborgare som redan har fått ett annat eller samma stöd från en medlemsstat eller unionen. </w:t>
            </w:r>
            <w:r w:rsidRPr="00453693">
              <w:rPr>
                <w:b/>
                <w:i/>
              </w:rPr>
              <w:t xml:space="preserve">Unionen, medlemsstaterna och </w:t>
            </w:r>
            <w:proofErr w:type="spellStart"/>
            <w:r w:rsidRPr="00453693">
              <w:rPr>
                <w:b/>
                <w:i/>
              </w:rPr>
              <w:t>Frontex</w:t>
            </w:r>
            <w:proofErr w:type="spellEnd"/>
            <w:r w:rsidRPr="00453693">
              <w:rPr>
                <w:b/>
                <w:i/>
              </w:rPr>
              <w:t xml:space="preserve"> ska säkerställa samstämmighet och samordning när det gäller återanpassningsstöd.</w:t>
            </w:r>
          </w:p>
        </w:tc>
        <w:tc>
          <w:tcPr>
            <w:tcW w:w="4876" w:type="dxa"/>
            <w:tcBorders>
              <w:top w:val="nil"/>
              <w:left w:val="nil"/>
              <w:bottom w:val="nil"/>
              <w:right w:val="nil"/>
            </w:tcBorders>
          </w:tcPr>
          <w:p w14:paraId="532F97C3" w14:textId="77777777" w:rsidR="00447BD5" w:rsidRPr="00453693" w:rsidRDefault="00447BD5" w:rsidP="003738E9">
            <w:pPr>
              <w:pStyle w:val="Normal6a"/>
            </w:pPr>
            <w:r w:rsidRPr="00453693">
              <w:t>6.</w:t>
            </w:r>
            <w:r w:rsidRPr="00453693">
              <w:tab/>
              <w:t>Det stöd som avses i denna artikel får inte beviljas tredjelandsmedborgare som redan har fått ett annat eller samma stöd från en medlemsstat eller unionen.</w:t>
            </w:r>
          </w:p>
        </w:tc>
      </w:tr>
    </w:tbl>
    <w:p w14:paraId="552D4FC9"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465AB693" w14:textId="77777777" w:rsidR="00447BD5" w:rsidRPr="00453693" w:rsidRDefault="00447BD5" w:rsidP="00447BD5">
      <w:r w:rsidRPr="00453693">
        <w:rPr>
          <w:rStyle w:val="HideTWBExt"/>
        </w:rPr>
        <w:t>&lt;/Amend&gt;</w:t>
      </w:r>
    </w:p>
    <w:p w14:paraId="119791A4"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2371</w:t>
      </w:r>
      <w:r w:rsidRPr="00453693">
        <w:rPr>
          <w:rStyle w:val="HideTWBExt"/>
        </w:rPr>
        <w:t>&lt;/NumAm&gt;</w:t>
      </w:r>
    </w:p>
    <w:p w14:paraId="7EBAF0E7" w14:textId="77777777" w:rsidR="00447BD5" w:rsidRPr="00453693" w:rsidRDefault="00447BD5" w:rsidP="00447BD5">
      <w:pPr>
        <w:pStyle w:val="NormalBold"/>
      </w:pPr>
      <w:r w:rsidRPr="00453693">
        <w:rPr>
          <w:rStyle w:val="HideTWBExt"/>
          <w:b w:val="0"/>
        </w:rPr>
        <w:t>&lt;RepeatBlock-By&gt;&lt;Members&gt;</w:t>
      </w:r>
      <w:r w:rsidRPr="00453693">
        <w:t>Mélissa Camara</w:t>
      </w:r>
      <w:r w:rsidRPr="00453693">
        <w:rPr>
          <w:rStyle w:val="HideTWBExt"/>
          <w:b w:val="0"/>
        </w:rPr>
        <w:t>&lt;/Members&gt;</w:t>
      </w:r>
    </w:p>
    <w:p w14:paraId="64B8D430" w14:textId="77777777" w:rsidR="00447BD5" w:rsidRPr="00453693" w:rsidRDefault="00447BD5" w:rsidP="00447BD5">
      <w:pPr>
        <w:pStyle w:val="NormalBold"/>
      </w:pPr>
      <w:r w:rsidRPr="00453693">
        <w:rPr>
          <w:rStyle w:val="HideTWBExt"/>
          <w:b w:val="0"/>
        </w:rPr>
        <w:t>&lt;/RepeatBlock-By&gt;</w:t>
      </w:r>
    </w:p>
    <w:p w14:paraId="21B12276"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2383C75C" w14:textId="77777777" w:rsidR="00447BD5" w:rsidRPr="00453693" w:rsidRDefault="00447BD5" w:rsidP="00447BD5">
      <w:pPr>
        <w:pStyle w:val="NormalBold"/>
      </w:pPr>
      <w:r w:rsidRPr="00453693">
        <w:rPr>
          <w:rStyle w:val="HideTWBExt"/>
        </w:rPr>
        <w:t>&lt;Article&gt;</w:t>
      </w:r>
      <w:r w:rsidRPr="00453693">
        <w:t>Artikel 46 – punkt 6</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0A6733E6" w14:textId="77777777" w:rsidTr="003738E9">
        <w:trPr>
          <w:trHeight w:hRule="exact" w:val="240"/>
          <w:jc w:val="center"/>
        </w:trPr>
        <w:tc>
          <w:tcPr>
            <w:tcW w:w="9752" w:type="dxa"/>
            <w:gridSpan w:val="2"/>
            <w:tcBorders>
              <w:top w:val="nil"/>
              <w:left w:val="nil"/>
              <w:bottom w:val="nil"/>
              <w:right w:val="nil"/>
            </w:tcBorders>
          </w:tcPr>
          <w:p w14:paraId="1183DAA2" w14:textId="77777777" w:rsidR="00447BD5" w:rsidRPr="00453693" w:rsidRDefault="00447BD5" w:rsidP="003738E9"/>
        </w:tc>
      </w:tr>
      <w:tr w:rsidR="00447BD5" w:rsidRPr="00453693" w14:paraId="6B2A5DB8" w14:textId="77777777" w:rsidTr="003738E9">
        <w:trPr>
          <w:trHeight w:val="240"/>
          <w:jc w:val="center"/>
        </w:trPr>
        <w:tc>
          <w:tcPr>
            <w:tcW w:w="4876" w:type="dxa"/>
            <w:tcBorders>
              <w:top w:val="nil"/>
              <w:left w:val="nil"/>
              <w:bottom w:val="nil"/>
              <w:right w:val="nil"/>
            </w:tcBorders>
          </w:tcPr>
          <w:p w14:paraId="343EB720"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650425C8" w14:textId="77777777" w:rsidR="00447BD5" w:rsidRPr="00453693" w:rsidRDefault="00447BD5" w:rsidP="003738E9">
            <w:pPr>
              <w:pStyle w:val="AmColumnHeading"/>
            </w:pPr>
            <w:r w:rsidRPr="00453693">
              <w:t>Ändringsförslag</w:t>
            </w:r>
          </w:p>
        </w:tc>
      </w:tr>
      <w:tr w:rsidR="00447BD5" w:rsidRPr="00453693" w14:paraId="0ABE6C0D" w14:textId="77777777" w:rsidTr="003738E9">
        <w:trPr>
          <w:jc w:val="center"/>
        </w:trPr>
        <w:tc>
          <w:tcPr>
            <w:tcW w:w="4876" w:type="dxa"/>
            <w:tcBorders>
              <w:top w:val="nil"/>
              <w:left w:val="nil"/>
              <w:bottom w:val="nil"/>
              <w:right w:val="nil"/>
            </w:tcBorders>
          </w:tcPr>
          <w:p w14:paraId="535A438B" w14:textId="77777777" w:rsidR="00447BD5" w:rsidRPr="00453693" w:rsidRDefault="00447BD5" w:rsidP="003738E9">
            <w:pPr>
              <w:pStyle w:val="Normal6a"/>
            </w:pPr>
            <w:r w:rsidRPr="00453693">
              <w:t>6.</w:t>
            </w:r>
            <w:r w:rsidRPr="00453693">
              <w:tab/>
              <w:t xml:space="preserve">Det stöd som avses i denna artikel </w:t>
            </w:r>
            <w:r w:rsidRPr="00453693">
              <w:rPr>
                <w:b/>
                <w:i/>
              </w:rPr>
              <w:t>får inte beviljas</w:t>
            </w:r>
            <w:r w:rsidRPr="00453693">
              <w:t xml:space="preserve"> tredjelandsmedborgare som redan har fått ett annat eller samma stöd från en medlemsstat eller unionen. Unionen, medlemsstaterna och </w:t>
            </w:r>
            <w:proofErr w:type="spellStart"/>
            <w:r w:rsidRPr="00453693">
              <w:t>Frontex</w:t>
            </w:r>
            <w:proofErr w:type="spellEnd"/>
            <w:r w:rsidRPr="00453693">
              <w:t xml:space="preserve"> ska säkerställa samstämmighet och samordning när det gäller återanpassningsstöd.</w:t>
            </w:r>
          </w:p>
        </w:tc>
        <w:tc>
          <w:tcPr>
            <w:tcW w:w="4876" w:type="dxa"/>
            <w:tcBorders>
              <w:top w:val="nil"/>
              <w:left w:val="nil"/>
              <w:bottom w:val="nil"/>
              <w:right w:val="nil"/>
            </w:tcBorders>
          </w:tcPr>
          <w:p w14:paraId="48DE1452" w14:textId="77777777" w:rsidR="00447BD5" w:rsidRPr="00453693" w:rsidRDefault="00447BD5" w:rsidP="003738E9">
            <w:pPr>
              <w:pStyle w:val="Normal6a"/>
            </w:pPr>
            <w:r w:rsidRPr="00453693">
              <w:t>6.</w:t>
            </w:r>
            <w:r w:rsidRPr="00453693">
              <w:tab/>
            </w:r>
            <w:r w:rsidRPr="00453693">
              <w:rPr>
                <w:b/>
                <w:i/>
              </w:rPr>
              <w:t>Medlemsstaterna får välja att inte bevilja</w:t>
            </w:r>
            <w:r w:rsidRPr="00453693">
              <w:t xml:space="preserve"> det stöd som avses i denna artikel </w:t>
            </w:r>
            <w:r w:rsidRPr="00453693">
              <w:rPr>
                <w:b/>
                <w:i/>
              </w:rPr>
              <w:t>till</w:t>
            </w:r>
            <w:r w:rsidRPr="00453693">
              <w:t xml:space="preserve"> tredjelandsmedborgare som redan har fått ett annat eller samma stöd från en medlemsstat eller unionen. Unionen, medlemsstaterna och </w:t>
            </w:r>
            <w:proofErr w:type="spellStart"/>
            <w:r w:rsidRPr="00453693">
              <w:t>Frontex</w:t>
            </w:r>
            <w:proofErr w:type="spellEnd"/>
            <w:r w:rsidRPr="00453693">
              <w:t xml:space="preserve"> ska säkerställa samstämmighet och samordning när det gäller återanpassningsstöd.</w:t>
            </w:r>
          </w:p>
        </w:tc>
      </w:tr>
    </w:tbl>
    <w:p w14:paraId="4643F588"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82F2ED5" w14:textId="77777777" w:rsidR="00447BD5" w:rsidRPr="00453693" w:rsidRDefault="00447BD5" w:rsidP="00447BD5">
      <w:r w:rsidRPr="00453693">
        <w:rPr>
          <w:rStyle w:val="HideTWBExt"/>
        </w:rPr>
        <w:t>&lt;/Amend&gt;</w:t>
      </w:r>
    </w:p>
    <w:p w14:paraId="6C4341C5"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2372</w:t>
      </w:r>
      <w:r w:rsidRPr="00453693">
        <w:rPr>
          <w:rStyle w:val="HideTWBExt"/>
        </w:rPr>
        <w:t>&lt;/NumAm&gt;</w:t>
      </w:r>
    </w:p>
    <w:p w14:paraId="6B3F1342" w14:textId="77777777" w:rsidR="00447BD5" w:rsidRPr="00453693" w:rsidRDefault="00447BD5" w:rsidP="00447BD5">
      <w:pPr>
        <w:pStyle w:val="NormalBold"/>
      </w:pPr>
      <w:r w:rsidRPr="00453693">
        <w:rPr>
          <w:rStyle w:val="HideTWBExt"/>
          <w:b w:val="0"/>
        </w:rPr>
        <w:t>&lt;RepeatBlock-By&gt;&lt;Members&gt;</w:t>
      </w:r>
      <w:r w:rsidRPr="00453693">
        <w:t>François-Xavier Bellamy, Lukas Mandl, Alice Teodorescu Måwe, Sander Smit, Loránt Vincze, Lena Düpont, Tomas Tobé, Rasa Juknevičienė, Jeroen Lenaers, Karlo Ressler</w:t>
      </w:r>
      <w:r w:rsidRPr="00453693">
        <w:rPr>
          <w:rStyle w:val="HideTWBExt"/>
          <w:b w:val="0"/>
        </w:rPr>
        <w:t>&lt;/Members&gt;</w:t>
      </w:r>
    </w:p>
    <w:p w14:paraId="6DD2AC02" w14:textId="77777777" w:rsidR="00447BD5" w:rsidRPr="00453693" w:rsidRDefault="00447BD5" w:rsidP="00447BD5">
      <w:pPr>
        <w:pStyle w:val="NormalBold"/>
      </w:pPr>
      <w:r w:rsidRPr="00453693">
        <w:rPr>
          <w:rStyle w:val="HideTWBExt"/>
          <w:b w:val="0"/>
        </w:rPr>
        <w:t>&lt;/RepeatBlock-By&gt;</w:t>
      </w:r>
    </w:p>
    <w:p w14:paraId="461DAB42"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7B3FD76B" w14:textId="77777777" w:rsidR="00447BD5" w:rsidRPr="00453693" w:rsidRDefault="00447BD5" w:rsidP="00447BD5">
      <w:pPr>
        <w:pStyle w:val="NormalBold"/>
      </w:pPr>
      <w:r w:rsidRPr="00453693">
        <w:rPr>
          <w:rStyle w:val="HideTWBExt"/>
        </w:rPr>
        <w:t>&lt;Article&gt;</w:t>
      </w:r>
      <w:r w:rsidRPr="00453693">
        <w:t>Artikel 46 – punkt 6a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22071FF" w14:textId="77777777" w:rsidTr="003738E9">
        <w:trPr>
          <w:trHeight w:hRule="exact" w:val="240"/>
          <w:jc w:val="center"/>
        </w:trPr>
        <w:tc>
          <w:tcPr>
            <w:tcW w:w="9752" w:type="dxa"/>
            <w:gridSpan w:val="2"/>
            <w:tcBorders>
              <w:top w:val="nil"/>
              <w:left w:val="nil"/>
              <w:bottom w:val="nil"/>
              <w:right w:val="nil"/>
            </w:tcBorders>
          </w:tcPr>
          <w:p w14:paraId="5B3818E8" w14:textId="77777777" w:rsidR="00447BD5" w:rsidRPr="00453693" w:rsidRDefault="00447BD5" w:rsidP="003738E9"/>
        </w:tc>
      </w:tr>
      <w:tr w:rsidR="00447BD5" w:rsidRPr="00453693" w14:paraId="2E88ADA3" w14:textId="77777777" w:rsidTr="003738E9">
        <w:trPr>
          <w:trHeight w:val="240"/>
          <w:jc w:val="center"/>
        </w:trPr>
        <w:tc>
          <w:tcPr>
            <w:tcW w:w="4876" w:type="dxa"/>
            <w:tcBorders>
              <w:top w:val="nil"/>
              <w:left w:val="nil"/>
              <w:bottom w:val="nil"/>
              <w:right w:val="nil"/>
            </w:tcBorders>
          </w:tcPr>
          <w:p w14:paraId="01C204D4"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0B3FED8B" w14:textId="77777777" w:rsidR="00447BD5" w:rsidRPr="00453693" w:rsidRDefault="00447BD5" w:rsidP="003738E9">
            <w:pPr>
              <w:pStyle w:val="AmColumnHeading"/>
            </w:pPr>
            <w:r w:rsidRPr="00453693">
              <w:t>Ändringsförslag</w:t>
            </w:r>
          </w:p>
        </w:tc>
      </w:tr>
      <w:tr w:rsidR="00447BD5" w:rsidRPr="00453693" w14:paraId="33DF65E0" w14:textId="77777777" w:rsidTr="003738E9">
        <w:trPr>
          <w:jc w:val="center"/>
        </w:trPr>
        <w:tc>
          <w:tcPr>
            <w:tcW w:w="4876" w:type="dxa"/>
            <w:tcBorders>
              <w:top w:val="nil"/>
              <w:left w:val="nil"/>
              <w:bottom w:val="nil"/>
              <w:right w:val="nil"/>
            </w:tcBorders>
          </w:tcPr>
          <w:p w14:paraId="4C7A2344" w14:textId="77777777" w:rsidR="00447BD5" w:rsidRPr="00453693" w:rsidRDefault="00447BD5" w:rsidP="003738E9">
            <w:pPr>
              <w:pStyle w:val="Normal6a"/>
            </w:pPr>
          </w:p>
        </w:tc>
        <w:tc>
          <w:tcPr>
            <w:tcW w:w="4876" w:type="dxa"/>
            <w:tcBorders>
              <w:top w:val="nil"/>
              <w:left w:val="nil"/>
              <w:bottom w:val="nil"/>
              <w:right w:val="nil"/>
            </w:tcBorders>
          </w:tcPr>
          <w:p w14:paraId="04A7C93A" w14:textId="77777777" w:rsidR="00447BD5" w:rsidRPr="00453693" w:rsidRDefault="00447BD5" w:rsidP="003738E9">
            <w:pPr>
              <w:pStyle w:val="Normal6a"/>
            </w:pPr>
            <w:r w:rsidRPr="00453693">
              <w:rPr>
                <w:b/>
                <w:i/>
              </w:rPr>
              <w:t>6a.</w:t>
            </w:r>
            <w:r w:rsidRPr="00453693">
              <w:tab/>
            </w:r>
            <w:r w:rsidRPr="00453693">
              <w:rPr>
                <w:b/>
                <w:i/>
              </w:rPr>
              <w:t>Inget återanpassningsstöd ska beviljas tredjelandsmedborgare som utgör en säkerhetsrisk enligt artikel 16.</w:t>
            </w:r>
          </w:p>
        </w:tc>
      </w:tr>
    </w:tbl>
    <w:p w14:paraId="1C5417DF"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61248327" w14:textId="77777777" w:rsidR="00447BD5" w:rsidRPr="00453693" w:rsidRDefault="00447BD5" w:rsidP="00447BD5">
      <w:r w:rsidRPr="00453693">
        <w:rPr>
          <w:rStyle w:val="HideTWBExt"/>
        </w:rPr>
        <w:t>&lt;/Amend&gt;</w:t>
      </w:r>
    </w:p>
    <w:p w14:paraId="56388249"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2373</w:t>
      </w:r>
      <w:r w:rsidRPr="00453693">
        <w:rPr>
          <w:rStyle w:val="HideTWBExt"/>
        </w:rPr>
        <w:t>&lt;/NumAm&gt;</w:t>
      </w:r>
    </w:p>
    <w:p w14:paraId="50EB063B" w14:textId="77777777" w:rsidR="00447BD5" w:rsidRPr="00453693" w:rsidRDefault="00447BD5" w:rsidP="00447BD5">
      <w:pPr>
        <w:pStyle w:val="NormalBold"/>
      </w:pPr>
      <w:r w:rsidRPr="00453693">
        <w:rPr>
          <w:rStyle w:val="HideTWBExt"/>
          <w:b w:val="0"/>
        </w:rPr>
        <w:t>&lt;RepeatBlock-By&gt;&lt;Members&gt;</w:t>
      </w:r>
      <w:r w:rsidRPr="00453693">
        <w:t>Marieke Ehlers</w:t>
      </w:r>
      <w:r w:rsidRPr="00453693">
        <w:rPr>
          <w:rStyle w:val="HideTWBExt"/>
          <w:b w:val="0"/>
        </w:rPr>
        <w:t>&lt;/Members&gt;</w:t>
      </w:r>
    </w:p>
    <w:p w14:paraId="635AEBDC" w14:textId="77777777" w:rsidR="00447BD5" w:rsidRPr="00453693" w:rsidRDefault="00447BD5" w:rsidP="00447BD5">
      <w:r w:rsidRPr="00453693">
        <w:rPr>
          <w:rStyle w:val="HideTWBExt"/>
        </w:rPr>
        <w:t>&lt;AuNomDe&gt;</w:t>
      </w:r>
      <w:r w:rsidRPr="00453693">
        <w:rPr>
          <w:rStyle w:val="HideTWBInt"/>
          <w:color w:val="auto"/>
        </w:rPr>
        <w:t>{PfE}</w:t>
      </w:r>
      <w:r w:rsidRPr="00453693">
        <w:t xml:space="preserve">för </w:t>
      </w:r>
      <w:proofErr w:type="spellStart"/>
      <w:r w:rsidRPr="00453693">
        <w:t>PfE</w:t>
      </w:r>
      <w:proofErr w:type="spellEnd"/>
      <w:r w:rsidRPr="00453693">
        <w:t>-gruppen</w:t>
      </w:r>
      <w:r w:rsidRPr="00453693">
        <w:rPr>
          <w:rStyle w:val="HideTWBExt"/>
        </w:rPr>
        <w:t>&lt;/AuNomDe&gt;</w:t>
      </w:r>
    </w:p>
    <w:p w14:paraId="32173C60" w14:textId="77777777" w:rsidR="00447BD5" w:rsidRPr="00453693" w:rsidRDefault="00447BD5" w:rsidP="00447BD5">
      <w:pPr>
        <w:pStyle w:val="NormalBold"/>
      </w:pPr>
      <w:r w:rsidRPr="00453693">
        <w:rPr>
          <w:rStyle w:val="HideTWBExt"/>
          <w:b w:val="0"/>
        </w:rPr>
        <w:t>&lt;/RepeatBlock-By&gt;</w:t>
      </w:r>
    </w:p>
    <w:p w14:paraId="40740677"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3E28EA08" w14:textId="77777777" w:rsidR="00447BD5" w:rsidRPr="00453693" w:rsidRDefault="00447BD5" w:rsidP="00447BD5">
      <w:pPr>
        <w:pStyle w:val="NormalBold"/>
      </w:pPr>
      <w:r w:rsidRPr="00453693">
        <w:rPr>
          <w:rStyle w:val="HideTWBExt"/>
        </w:rPr>
        <w:t>&lt;Article&gt;</w:t>
      </w:r>
      <w:r w:rsidRPr="00453693">
        <w:t>Artikel 46a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F23F918" w14:textId="77777777" w:rsidTr="003738E9">
        <w:trPr>
          <w:trHeight w:hRule="exact" w:val="240"/>
          <w:jc w:val="center"/>
        </w:trPr>
        <w:tc>
          <w:tcPr>
            <w:tcW w:w="9752" w:type="dxa"/>
            <w:gridSpan w:val="2"/>
            <w:tcBorders>
              <w:top w:val="nil"/>
              <w:left w:val="nil"/>
              <w:bottom w:val="nil"/>
              <w:right w:val="nil"/>
            </w:tcBorders>
          </w:tcPr>
          <w:p w14:paraId="42A716D6" w14:textId="77777777" w:rsidR="00447BD5" w:rsidRPr="00453693" w:rsidRDefault="00447BD5" w:rsidP="003738E9"/>
        </w:tc>
      </w:tr>
      <w:tr w:rsidR="00447BD5" w:rsidRPr="00453693" w14:paraId="2CE10D7C" w14:textId="77777777" w:rsidTr="003738E9">
        <w:trPr>
          <w:trHeight w:val="240"/>
          <w:jc w:val="center"/>
        </w:trPr>
        <w:tc>
          <w:tcPr>
            <w:tcW w:w="4876" w:type="dxa"/>
            <w:tcBorders>
              <w:top w:val="nil"/>
              <w:left w:val="nil"/>
              <w:bottom w:val="nil"/>
              <w:right w:val="nil"/>
            </w:tcBorders>
          </w:tcPr>
          <w:p w14:paraId="4217D008"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2694933B" w14:textId="77777777" w:rsidR="00447BD5" w:rsidRPr="00453693" w:rsidRDefault="00447BD5" w:rsidP="003738E9">
            <w:pPr>
              <w:pStyle w:val="AmColumnHeading"/>
            </w:pPr>
            <w:r w:rsidRPr="00453693">
              <w:t>Ändringsförslag</w:t>
            </w:r>
          </w:p>
        </w:tc>
      </w:tr>
      <w:tr w:rsidR="00447BD5" w:rsidRPr="00453693" w14:paraId="004E47C6" w14:textId="77777777" w:rsidTr="003738E9">
        <w:trPr>
          <w:jc w:val="center"/>
        </w:trPr>
        <w:tc>
          <w:tcPr>
            <w:tcW w:w="4876" w:type="dxa"/>
            <w:tcBorders>
              <w:top w:val="nil"/>
              <w:left w:val="nil"/>
              <w:bottom w:val="nil"/>
              <w:right w:val="nil"/>
            </w:tcBorders>
          </w:tcPr>
          <w:p w14:paraId="50CF19B9" w14:textId="77777777" w:rsidR="00447BD5" w:rsidRPr="00453693" w:rsidRDefault="00447BD5" w:rsidP="003738E9">
            <w:pPr>
              <w:pStyle w:val="Normal6a"/>
            </w:pPr>
          </w:p>
        </w:tc>
        <w:tc>
          <w:tcPr>
            <w:tcW w:w="4876" w:type="dxa"/>
            <w:tcBorders>
              <w:top w:val="nil"/>
              <w:left w:val="nil"/>
              <w:bottom w:val="nil"/>
              <w:right w:val="nil"/>
            </w:tcBorders>
          </w:tcPr>
          <w:p w14:paraId="341AB995" w14:textId="77777777" w:rsidR="00447BD5" w:rsidRPr="00453693" w:rsidRDefault="00447BD5" w:rsidP="003738E9">
            <w:pPr>
              <w:pStyle w:val="Normal6a"/>
              <w:jc w:val="center"/>
            </w:pPr>
            <w:r w:rsidRPr="00453693">
              <w:rPr>
                <w:b/>
                <w:i/>
              </w:rPr>
              <w:t>Artikel 46a</w:t>
            </w:r>
            <w:r w:rsidRPr="00453693">
              <w:tab/>
            </w:r>
          </w:p>
        </w:tc>
      </w:tr>
      <w:tr w:rsidR="00447BD5" w:rsidRPr="00453693" w14:paraId="1A393F3B" w14:textId="77777777" w:rsidTr="003738E9">
        <w:trPr>
          <w:jc w:val="center"/>
        </w:trPr>
        <w:tc>
          <w:tcPr>
            <w:tcW w:w="4876" w:type="dxa"/>
            <w:tcBorders>
              <w:top w:val="nil"/>
              <w:left w:val="nil"/>
              <w:bottom w:val="nil"/>
              <w:right w:val="nil"/>
            </w:tcBorders>
          </w:tcPr>
          <w:p w14:paraId="562424B6" w14:textId="77777777" w:rsidR="00447BD5" w:rsidRPr="00453693" w:rsidRDefault="00447BD5" w:rsidP="003738E9">
            <w:pPr>
              <w:pStyle w:val="Normal6a"/>
            </w:pPr>
          </w:p>
        </w:tc>
        <w:tc>
          <w:tcPr>
            <w:tcW w:w="4876" w:type="dxa"/>
            <w:tcBorders>
              <w:top w:val="nil"/>
              <w:left w:val="nil"/>
              <w:bottom w:val="nil"/>
              <w:right w:val="nil"/>
            </w:tcBorders>
          </w:tcPr>
          <w:p w14:paraId="43A13349" w14:textId="77777777" w:rsidR="00447BD5" w:rsidRPr="00453693" w:rsidRDefault="00447BD5" w:rsidP="003738E9">
            <w:pPr>
              <w:pStyle w:val="Normal6a"/>
              <w:jc w:val="center"/>
            </w:pPr>
            <w:r w:rsidRPr="00453693">
              <w:rPr>
                <w:b/>
                <w:i/>
              </w:rPr>
              <w:t>Årlig bedömning och klassificering av tredjeländer</w:t>
            </w:r>
          </w:p>
        </w:tc>
      </w:tr>
      <w:tr w:rsidR="00447BD5" w:rsidRPr="00453693" w14:paraId="618BE153" w14:textId="77777777" w:rsidTr="003738E9">
        <w:trPr>
          <w:jc w:val="center"/>
        </w:trPr>
        <w:tc>
          <w:tcPr>
            <w:tcW w:w="4876" w:type="dxa"/>
            <w:tcBorders>
              <w:top w:val="nil"/>
              <w:left w:val="nil"/>
              <w:bottom w:val="nil"/>
              <w:right w:val="nil"/>
            </w:tcBorders>
          </w:tcPr>
          <w:p w14:paraId="213B6765" w14:textId="77777777" w:rsidR="00447BD5" w:rsidRPr="00453693" w:rsidRDefault="00447BD5" w:rsidP="003738E9">
            <w:pPr>
              <w:pStyle w:val="Normal6a"/>
            </w:pPr>
          </w:p>
        </w:tc>
        <w:tc>
          <w:tcPr>
            <w:tcW w:w="4876" w:type="dxa"/>
            <w:tcBorders>
              <w:top w:val="nil"/>
              <w:left w:val="nil"/>
              <w:bottom w:val="nil"/>
              <w:right w:val="nil"/>
            </w:tcBorders>
          </w:tcPr>
          <w:p w14:paraId="7EFA4090" w14:textId="77777777" w:rsidR="00447BD5" w:rsidRPr="00453693" w:rsidRDefault="00447BD5" w:rsidP="003738E9">
            <w:pPr>
              <w:pStyle w:val="Normal6a"/>
            </w:pPr>
            <w:r w:rsidRPr="00453693">
              <w:rPr>
                <w:b/>
                <w:i/>
              </w:rPr>
              <w:t>1. Senast den 1 april varje år ska kommissionen offentliggöra en offentlig rapport med en omfattande bedömning av varje relevant tredjelands samarbete kring återtagande, på grundval av de uppgifter och den information som samlats in i enlighet med artikel 48. Rapporten ska beräkna ”andelen godtagna återvändanden” för varje land, definierad som andelen tredjelandsmedborgare som faktiskt återvänt av det totala antalet verkställbara återvändandebeslut för vilka återtagande begärts.</w:t>
            </w:r>
          </w:p>
        </w:tc>
      </w:tr>
      <w:tr w:rsidR="00447BD5" w:rsidRPr="00453693" w14:paraId="6541E8A1" w14:textId="77777777" w:rsidTr="003738E9">
        <w:trPr>
          <w:jc w:val="center"/>
        </w:trPr>
        <w:tc>
          <w:tcPr>
            <w:tcW w:w="4876" w:type="dxa"/>
            <w:tcBorders>
              <w:top w:val="nil"/>
              <w:left w:val="nil"/>
              <w:bottom w:val="nil"/>
              <w:right w:val="nil"/>
            </w:tcBorders>
          </w:tcPr>
          <w:p w14:paraId="4E5027A9" w14:textId="77777777" w:rsidR="00447BD5" w:rsidRPr="00453693" w:rsidRDefault="00447BD5" w:rsidP="003738E9">
            <w:pPr>
              <w:pStyle w:val="Normal6a"/>
            </w:pPr>
          </w:p>
        </w:tc>
        <w:tc>
          <w:tcPr>
            <w:tcW w:w="4876" w:type="dxa"/>
            <w:tcBorders>
              <w:top w:val="nil"/>
              <w:left w:val="nil"/>
              <w:bottom w:val="nil"/>
              <w:right w:val="nil"/>
            </w:tcBorders>
          </w:tcPr>
          <w:p w14:paraId="740E578E" w14:textId="77777777" w:rsidR="00447BD5" w:rsidRPr="00453693" w:rsidRDefault="00447BD5" w:rsidP="003738E9">
            <w:pPr>
              <w:pStyle w:val="Normal6a"/>
            </w:pPr>
            <w:r w:rsidRPr="00453693">
              <w:rPr>
                <w:b/>
                <w:i/>
              </w:rPr>
              <w:t xml:space="preserve">2. På grundval av den rapport som avses i punkt 1 ska kommissionen senast den 1 maj varje år anta en </w:t>
            </w:r>
            <w:proofErr w:type="spellStart"/>
            <w:r w:rsidRPr="00453693">
              <w:rPr>
                <w:b/>
                <w:i/>
              </w:rPr>
              <w:t>genomförandeakt</w:t>
            </w:r>
            <w:proofErr w:type="spellEnd"/>
            <w:r w:rsidRPr="00453693">
              <w:rPr>
                <w:b/>
                <w:i/>
              </w:rPr>
              <w:t xml:space="preserve"> som klassificerar varje tredjeland i en av följande kategorier:</w:t>
            </w:r>
          </w:p>
        </w:tc>
      </w:tr>
      <w:tr w:rsidR="00447BD5" w:rsidRPr="00453693" w14:paraId="1DA95341" w14:textId="77777777" w:rsidTr="003738E9">
        <w:trPr>
          <w:jc w:val="center"/>
        </w:trPr>
        <w:tc>
          <w:tcPr>
            <w:tcW w:w="4876" w:type="dxa"/>
            <w:tcBorders>
              <w:top w:val="nil"/>
              <w:left w:val="nil"/>
              <w:bottom w:val="nil"/>
              <w:right w:val="nil"/>
            </w:tcBorders>
          </w:tcPr>
          <w:p w14:paraId="2C86670B" w14:textId="77777777" w:rsidR="00447BD5" w:rsidRPr="00453693" w:rsidRDefault="00447BD5" w:rsidP="003738E9">
            <w:pPr>
              <w:pStyle w:val="Normal6a"/>
            </w:pPr>
          </w:p>
        </w:tc>
        <w:tc>
          <w:tcPr>
            <w:tcW w:w="4876" w:type="dxa"/>
            <w:tcBorders>
              <w:top w:val="nil"/>
              <w:left w:val="nil"/>
              <w:bottom w:val="nil"/>
              <w:right w:val="nil"/>
            </w:tcBorders>
          </w:tcPr>
          <w:p w14:paraId="3B2BE2D2" w14:textId="77777777" w:rsidR="00447BD5" w:rsidRPr="00453693" w:rsidRDefault="00447BD5" w:rsidP="003738E9">
            <w:pPr>
              <w:pStyle w:val="Normal6a"/>
            </w:pPr>
            <w:r w:rsidRPr="00453693">
              <w:rPr>
                <w:b/>
                <w:i/>
              </w:rPr>
              <w:t>a) Kategori A+: Länder med en andel godtagna återvändanden på 90 % eller mer.</w:t>
            </w:r>
          </w:p>
        </w:tc>
      </w:tr>
      <w:tr w:rsidR="00447BD5" w:rsidRPr="00453693" w14:paraId="2B311CEE" w14:textId="77777777" w:rsidTr="003738E9">
        <w:trPr>
          <w:jc w:val="center"/>
        </w:trPr>
        <w:tc>
          <w:tcPr>
            <w:tcW w:w="4876" w:type="dxa"/>
            <w:tcBorders>
              <w:top w:val="nil"/>
              <w:left w:val="nil"/>
              <w:bottom w:val="nil"/>
              <w:right w:val="nil"/>
            </w:tcBorders>
          </w:tcPr>
          <w:p w14:paraId="03EBAA9A" w14:textId="77777777" w:rsidR="00447BD5" w:rsidRPr="00453693" w:rsidRDefault="00447BD5" w:rsidP="003738E9">
            <w:pPr>
              <w:pStyle w:val="Normal6a"/>
            </w:pPr>
          </w:p>
        </w:tc>
        <w:tc>
          <w:tcPr>
            <w:tcW w:w="4876" w:type="dxa"/>
            <w:tcBorders>
              <w:top w:val="nil"/>
              <w:left w:val="nil"/>
              <w:bottom w:val="nil"/>
              <w:right w:val="nil"/>
            </w:tcBorders>
          </w:tcPr>
          <w:p w14:paraId="02FC7C16" w14:textId="77777777" w:rsidR="00447BD5" w:rsidRPr="00453693" w:rsidRDefault="00447BD5" w:rsidP="003738E9">
            <w:pPr>
              <w:pStyle w:val="Normal6a"/>
            </w:pPr>
            <w:r w:rsidRPr="00453693">
              <w:rPr>
                <w:b/>
                <w:i/>
              </w:rPr>
              <w:t>b) Kategori A: Länder med en andel godtagna återvändanden på 75 % eller mer, men mindre än 90 %.</w:t>
            </w:r>
          </w:p>
        </w:tc>
      </w:tr>
      <w:tr w:rsidR="00447BD5" w:rsidRPr="00453693" w14:paraId="16E7AC7D" w14:textId="77777777" w:rsidTr="003738E9">
        <w:trPr>
          <w:jc w:val="center"/>
        </w:trPr>
        <w:tc>
          <w:tcPr>
            <w:tcW w:w="4876" w:type="dxa"/>
            <w:tcBorders>
              <w:top w:val="nil"/>
              <w:left w:val="nil"/>
              <w:bottom w:val="nil"/>
              <w:right w:val="nil"/>
            </w:tcBorders>
          </w:tcPr>
          <w:p w14:paraId="162F8E23" w14:textId="77777777" w:rsidR="00447BD5" w:rsidRPr="00453693" w:rsidRDefault="00447BD5" w:rsidP="003738E9">
            <w:pPr>
              <w:pStyle w:val="Normal6a"/>
            </w:pPr>
          </w:p>
        </w:tc>
        <w:tc>
          <w:tcPr>
            <w:tcW w:w="4876" w:type="dxa"/>
            <w:tcBorders>
              <w:top w:val="nil"/>
              <w:left w:val="nil"/>
              <w:bottom w:val="nil"/>
              <w:right w:val="nil"/>
            </w:tcBorders>
          </w:tcPr>
          <w:p w14:paraId="396C9D9F" w14:textId="77777777" w:rsidR="00447BD5" w:rsidRPr="00453693" w:rsidRDefault="00447BD5" w:rsidP="003738E9">
            <w:pPr>
              <w:pStyle w:val="Normal6a"/>
            </w:pPr>
            <w:r w:rsidRPr="00453693">
              <w:rPr>
                <w:b/>
                <w:i/>
              </w:rPr>
              <w:t>c) Kategori B: Länder med en andel godtagna återvändanden på 50 % eller mer, men mindre än 75 %.</w:t>
            </w:r>
          </w:p>
        </w:tc>
      </w:tr>
      <w:tr w:rsidR="00447BD5" w:rsidRPr="00453693" w14:paraId="4B0BD13C" w14:textId="77777777" w:rsidTr="003738E9">
        <w:trPr>
          <w:jc w:val="center"/>
        </w:trPr>
        <w:tc>
          <w:tcPr>
            <w:tcW w:w="4876" w:type="dxa"/>
            <w:tcBorders>
              <w:top w:val="nil"/>
              <w:left w:val="nil"/>
              <w:bottom w:val="nil"/>
              <w:right w:val="nil"/>
            </w:tcBorders>
          </w:tcPr>
          <w:p w14:paraId="50D0F513" w14:textId="77777777" w:rsidR="00447BD5" w:rsidRPr="00453693" w:rsidRDefault="00447BD5" w:rsidP="003738E9">
            <w:pPr>
              <w:pStyle w:val="Normal6a"/>
            </w:pPr>
          </w:p>
        </w:tc>
        <w:tc>
          <w:tcPr>
            <w:tcW w:w="4876" w:type="dxa"/>
            <w:tcBorders>
              <w:top w:val="nil"/>
              <w:left w:val="nil"/>
              <w:bottom w:val="nil"/>
              <w:right w:val="nil"/>
            </w:tcBorders>
          </w:tcPr>
          <w:p w14:paraId="7B56C68C" w14:textId="77777777" w:rsidR="00447BD5" w:rsidRPr="00453693" w:rsidRDefault="00447BD5" w:rsidP="003738E9">
            <w:pPr>
              <w:pStyle w:val="Normal6a"/>
            </w:pPr>
            <w:r w:rsidRPr="00453693">
              <w:rPr>
                <w:b/>
                <w:i/>
              </w:rPr>
              <w:t>d) Kategori C: Länder med en andel godtagna återvändanden på 25 % eller mer, men mindre än 50 %.</w:t>
            </w:r>
          </w:p>
        </w:tc>
      </w:tr>
      <w:tr w:rsidR="00447BD5" w:rsidRPr="00453693" w14:paraId="49281253" w14:textId="77777777" w:rsidTr="003738E9">
        <w:trPr>
          <w:jc w:val="center"/>
        </w:trPr>
        <w:tc>
          <w:tcPr>
            <w:tcW w:w="4876" w:type="dxa"/>
            <w:tcBorders>
              <w:top w:val="nil"/>
              <w:left w:val="nil"/>
              <w:bottom w:val="nil"/>
              <w:right w:val="nil"/>
            </w:tcBorders>
          </w:tcPr>
          <w:p w14:paraId="1F66C5B0" w14:textId="77777777" w:rsidR="00447BD5" w:rsidRPr="00453693" w:rsidRDefault="00447BD5" w:rsidP="003738E9">
            <w:pPr>
              <w:pStyle w:val="Normal6a"/>
            </w:pPr>
          </w:p>
        </w:tc>
        <w:tc>
          <w:tcPr>
            <w:tcW w:w="4876" w:type="dxa"/>
            <w:tcBorders>
              <w:top w:val="nil"/>
              <w:left w:val="nil"/>
              <w:bottom w:val="nil"/>
              <w:right w:val="nil"/>
            </w:tcBorders>
          </w:tcPr>
          <w:p w14:paraId="44BAB113" w14:textId="77777777" w:rsidR="00447BD5" w:rsidRPr="00453693" w:rsidRDefault="00447BD5" w:rsidP="003738E9">
            <w:pPr>
              <w:pStyle w:val="Normal6a"/>
            </w:pPr>
            <w:r w:rsidRPr="00453693">
              <w:rPr>
                <w:b/>
                <w:i/>
              </w:rPr>
              <w:t>e) Kategori D: Länder där andelen godtagna återvändanden är mindre än 25 %.</w:t>
            </w:r>
          </w:p>
        </w:tc>
      </w:tr>
      <w:tr w:rsidR="00447BD5" w:rsidRPr="00453693" w14:paraId="67495C98" w14:textId="77777777" w:rsidTr="003738E9">
        <w:trPr>
          <w:jc w:val="center"/>
        </w:trPr>
        <w:tc>
          <w:tcPr>
            <w:tcW w:w="4876" w:type="dxa"/>
            <w:tcBorders>
              <w:top w:val="nil"/>
              <w:left w:val="nil"/>
              <w:bottom w:val="nil"/>
              <w:right w:val="nil"/>
            </w:tcBorders>
          </w:tcPr>
          <w:p w14:paraId="2153CDA0" w14:textId="77777777" w:rsidR="00447BD5" w:rsidRPr="00453693" w:rsidRDefault="00447BD5" w:rsidP="003738E9">
            <w:pPr>
              <w:pStyle w:val="Normal6a"/>
            </w:pPr>
          </w:p>
        </w:tc>
        <w:tc>
          <w:tcPr>
            <w:tcW w:w="4876" w:type="dxa"/>
            <w:tcBorders>
              <w:top w:val="nil"/>
              <w:left w:val="nil"/>
              <w:bottom w:val="nil"/>
              <w:right w:val="nil"/>
            </w:tcBorders>
          </w:tcPr>
          <w:p w14:paraId="270433F1" w14:textId="77777777" w:rsidR="00447BD5" w:rsidRPr="00453693" w:rsidRDefault="00447BD5" w:rsidP="003738E9">
            <w:pPr>
              <w:pStyle w:val="Normal6a"/>
            </w:pPr>
            <w:r w:rsidRPr="00453693">
              <w:rPr>
                <w:b/>
                <w:i/>
              </w:rPr>
              <w:t xml:space="preserve">3. Den </w:t>
            </w:r>
            <w:proofErr w:type="spellStart"/>
            <w:r w:rsidRPr="00453693">
              <w:rPr>
                <w:b/>
                <w:i/>
              </w:rPr>
              <w:t>genomförandeakt</w:t>
            </w:r>
            <w:proofErr w:type="spellEnd"/>
            <w:r w:rsidRPr="00453693">
              <w:rPr>
                <w:b/>
                <w:i/>
              </w:rPr>
              <w:t xml:space="preserve"> som avses i punkt 2 ska antas i enlighet med det granskningsförfarande som avses i artikel 49.2. Den ska offentliggöras i Europeiska unionens officiella tidning.</w:t>
            </w:r>
          </w:p>
        </w:tc>
      </w:tr>
      <w:tr w:rsidR="00447BD5" w:rsidRPr="00453693" w14:paraId="5255881B" w14:textId="77777777" w:rsidTr="003738E9">
        <w:trPr>
          <w:jc w:val="center"/>
        </w:trPr>
        <w:tc>
          <w:tcPr>
            <w:tcW w:w="4876" w:type="dxa"/>
            <w:tcBorders>
              <w:top w:val="nil"/>
              <w:left w:val="nil"/>
              <w:bottom w:val="nil"/>
              <w:right w:val="nil"/>
            </w:tcBorders>
          </w:tcPr>
          <w:p w14:paraId="04722E54" w14:textId="77777777" w:rsidR="00447BD5" w:rsidRPr="00453693" w:rsidRDefault="00447BD5" w:rsidP="003738E9">
            <w:pPr>
              <w:pStyle w:val="Normal6a"/>
            </w:pPr>
          </w:p>
        </w:tc>
        <w:tc>
          <w:tcPr>
            <w:tcW w:w="4876" w:type="dxa"/>
            <w:tcBorders>
              <w:top w:val="nil"/>
              <w:left w:val="nil"/>
              <w:bottom w:val="nil"/>
              <w:right w:val="nil"/>
            </w:tcBorders>
          </w:tcPr>
          <w:p w14:paraId="2B6810B4" w14:textId="77777777" w:rsidR="00447BD5" w:rsidRPr="00453693" w:rsidRDefault="00447BD5" w:rsidP="003738E9">
            <w:pPr>
              <w:pStyle w:val="Normal6a"/>
            </w:pPr>
            <w:r w:rsidRPr="00453693">
              <w:rPr>
                <w:b/>
                <w:i/>
              </w:rPr>
              <w:t xml:space="preserve">4. Klassificeringen av ett tredjeland i en specifik kategori ska ha automatisk och omedelbar verkan från dagen för offentliggörandet av </w:t>
            </w:r>
            <w:proofErr w:type="spellStart"/>
            <w:r w:rsidRPr="00453693">
              <w:rPr>
                <w:b/>
                <w:i/>
              </w:rPr>
              <w:t>genomförandeakten</w:t>
            </w:r>
            <w:proofErr w:type="spellEnd"/>
            <w:r w:rsidRPr="00453693">
              <w:rPr>
                <w:b/>
                <w:i/>
              </w:rPr>
              <w:t>, vilket utlöser en tillämpning av motsvarande åtgärder som anges i artikel 46b.</w:t>
            </w:r>
          </w:p>
        </w:tc>
      </w:tr>
    </w:tbl>
    <w:p w14:paraId="36534EEC"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350788C7" w14:textId="77777777" w:rsidR="00447BD5" w:rsidRPr="00453693" w:rsidRDefault="00447BD5" w:rsidP="00447BD5">
      <w:r w:rsidRPr="00453693">
        <w:rPr>
          <w:rStyle w:val="HideTWBExt"/>
        </w:rPr>
        <w:t>&lt;/Amend&gt;</w:t>
      </w:r>
    </w:p>
    <w:p w14:paraId="7E964B61"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2374</w:t>
      </w:r>
      <w:r w:rsidRPr="00453693">
        <w:rPr>
          <w:rStyle w:val="HideTWBExt"/>
        </w:rPr>
        <w:t>&lt;/NumAm&gt;</w:t>
      </w:r>
    </w:p>
    <w:p w14:paraId="66D6BFE6" w14:textId="77777777" w:rsidR="00447BD5" w:rsidRPr="00453693" w:rsidRDefault="00447BD5" w:rsidP="00447BD5">
      <w:pPr>
        <w:pStyle w:val="NormalBold"/>
      </w:pPr>
      <w:r w:rsidRPr="00453693">
        <w:rPr>
          <w:rStyle w:val="HideTWBExt"/>
          <w:b w:val="0"/>
        </w:rPr>
        <w:t>&lt;RepeatBlock-By&gt;&lt;Members&gt;</w:t>
      </w:r>
      <w:r w:rsidRPr="00453693">
        <w:t>Marieke Ehlers</w:t>
      </w:r>
      <w:r w:rsidRPr="00453693">
        <w:rPr>
          <w:rStyle w:val="HideTWBExt"/>
          <w:b w:val="0"/>
        </w:rPr>
        <w:t>&lt;/Members&gt;</w:t>
      </w:r>
    </w:p>
    <w:p w14:paraId="578CB78A" w14:textId="77777777" w:rsidR="00447BD5" w:rsidRPr="00453693" w:rsidRDefault="00447BD5" w:rsidP="00447BD5">
      <w:r w:rsidRPr="00453693">
        <w:rPr>
          <w:rStyle w:val="HideTWBExt"/>
        </w:rPr>
        <w:t>&lt;AuNomDe&gt;</w:t>
      </w:r>
      <w:r w:rsidRPr="00453693">
        <w:rPr>
          <w:rStyle w:val="HideTWBInt"/>
          <w:color w:val="auto"/>
        </w:rPr>
        <w:t>{PfE}</w:t>
      </w:r>
      <w:r w:rsidRPr="00453693">
        <w:t xml:space="preserve">för </w:t>
      </w:r>
      <w:proofErr w:type="spellStart"/>
      <w:r w:rsidRPr="00453693">
        <w:t>PfE</w:t>
      </w:r>
      <w:proofErr w:type="spellEnd"/>
      <w:r w:rsidRPr="00453693">
        <w:t>-gruppen</w:t>
      </w:r>
      <w:r w:rsidRPr="00453693">
        <w:rPr>
          <w:rStyle w:val="HideTWBExt"/>
        </w:rPr>
        <w:t>&lt;/AuNomDe&gt;</w:t>
      </w:r>
    </w:p>
    <w:p w14:paraId="4C6A12EE" w14:textId="77777777" w:rsidR="00447BD5" w:rsidRPr="00453693" w:rsidRDefault="00447BD5" w:rsidP="00447BD5">
      <w:pPr>
        <w:pStyle w:val="NormalBold"/>
      </w:pPr>
      <w:r w:rsidRPr="00453693">
        <w:rPr>
          <w:rStyle w:val="HideTWBExt"/>
          <w:b w:val="0"/>
        </w:rPr>
        <w:t>&lt;/RepeatBlock-By&gt;</w:t>
      </w:r>
    </w:p>
    <w:p w14:paraId="1C652096"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6E9FD216" w14:textId="77777777" w:rsidR="00447BD5" w:rsidRPr="00453693" w:rsidRDefault="00447BD5" w:rsidP="00447BD5">
      <w:pPr>
        <w:pStyle w:val="NormalBold"/>
      </w:pPr>
      <w:r w:rsidRPr="00453693">
        <w:rPr>
          <w:rStyle w:val="HideTWBExt"/>
        </w:rPr>
        <w:t>&lt;Article&gt;</w:t>
      </w:r>
      <w:r w:rsidRPr="00453693">
        <w:t>Artikel 46b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61861CA7" w14:textId="77777777" w:rsidTr="003738E9">
        <w:trPr>
          <w:trHeight w:hRule="exact" w:val="240"/>
          <w:jc w:val="center"/>
        </w:trPr>
        <w:tc>
          <w:tcPr>
            <w:tcW w:w="9752" w:type="dxa"/>
            <w:gridSpan w:val="2"/>
            <w:tcBorders>
              <w:top w:val="nil"/>
              <w:left w:val="nil"/>
              <w:bottom w:val="nil"/>
              <w:right w:val="nil"/>
            </w:tcBorders>
          </w:tcPr>
          <w:p w14:paraId="044B8DA8" w14:textId="77777777" w:rsidR="00447BD5" w:rsidRPr="00453693" w:rsidRDefault="00447BD5" w:rsidP="003738E9"/>
        </w:tc>
      </w:tr>
      <w:tr w:rsidR="00447BD5" w:rsidRPr="00453693" w14:paraId="2A6473BB" w14:textId="77777777" w:rsidTr="003738E9">
        <w:trPr>
          <w:trHeight w:val="240"/>
          <w:jc w:val="center"/>
        </w:trPr>
        <w:tc>
          <w:tcPr>
            <w:tcW w:w="4876" w:type="dxa"/>
            <w:tcBorders>
              <w:top w:val="nil"/>
              <w:left w:val="nil"/>
              <w:bottom w:val="nil"/>
              <w:right w:val="nil"/>
            </w:tcBorders>
          </w:tcPr>
          <w:p w14:paraId="71061C77"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127EED5B" w14:textId="77777777" w:rsidR="00447BD5" w:rsidRPr="00453693" w:rsidRDefault="00447BD5" w:rsidP="003738E9">
            <w:pPr>
              <w:pStyle w:val="AmColumnHeading"/>
            </w:pPr>
            <w:r w:rsidRPr="00453693">
              <w:t>Ändringsförslag</w:t>
            </w:r>
          </w:p>
        </w:tc>
      </w:tr>
      <w:tr w:rsidR="00447BD5" w:rsidRPr="00453693" w14:paraId="33E2FCA2" w14:textId="77777777" w:rsidTr="003738E9">
        <w:trPr>
          <w:jc w:val="center"/>
        </w:trPr>
        <w:tc>
          <w:tcPr>
            <w:tcW w:w="4876" w:type="dxa"/>
            <w:tcBorders>
              <w:top w:val="nil"/>
              <w:left w:val="nil"/>
              <w:bottom w:val="nil"/>
              <w:right w:val="nil"/>
            </w:tcBorders>
          </w:tcPr>
          <w:p w14:paraId="6AB8A532" w14:textId="77777777" w:rsidR="00447BD5" w:rsidRPr="00453693" w:rsidRDefault="00447BD5" w:rsidP="003738E9">
            <w:pPr>
              <w:pStyle w:val="Normal6a"/>
            </w:pPr>
          </w:p>
        </w:tc>
        <w:tc>
          <w:tcPr>
            <w:tcW w:w="4876" w:type="dxa"/>
            <w:tcBorders>
              <w:top w:val="nil"/>
              <w:left w:val="nil"/>
              <w:bottom w:val="nil"/>
              <w:right w:val="nil"/>
            </w:tcBorders>
          </w:tcPr>
          <w:p w14:paraId="48A66E51" w14:textId="77777777" w:rsidR="00447BD5" w:rsidRPr="00453693" w:rsidRDefault="00447BD5" w:rsidP="003738E9">
            <w:pPr>
              <w:pStyle w:val="Normal6a"/>
              <w:jc w:val="center"/>
            </w:pPr>
            <w:r w:rsidRPr="00453693">
              <w:rPr>
                <w:b/>
                <w:i/>
              </w:rPr>
              <w:t>Artikel 46b</w:t>
            </w:r>
            <w:r w:rsidRPr="00453693">
              <w:tab/>
            </w:r>
          </w:p>
        </w:tc>
      </w:tr>
      <w:tr w:rsidR="00447BD5" w:rsidRPr="00453693" w14:paraId="74F84545" w14:textId="77777777" w:rsidTr="003738E9">
        <w:trPr>
          <w:jc w:val="center"/>
        </w:trPr>
        <w:tc>
          <w:tcPr>
            <w:tcW w:w="4876" w:type="dxa"/>
            <w:tcBorders>
              <w:top w:val="nil"/>
              <w:left w:val="nil"/>
              <w:bottom w:val="nil"/>
              <w:right w:val="nil"/>
            </w:tcBorders>
          </w:tcPr>
          <w:p w14:paraId="26029936" w14:textId="77777777" w:rsidR="00447BD5" w:rsidRPr="00453693" w:rsidRDefault="00447BD5" w:rsidP="003738E9">
            <w:pPr>
              <w:pStyle w:val="Normal6a"/>
            </w:pPr>
          </w:p>
        </w:tc>
        <w:tc>
          <w:tcPr>
            <w:tcW w:w="4876" w:type="dxa"/>
            <w:tcBorders>
              <w:top w:val="nil"/>
              <w:left w:val="nil"/>
              <w:bottom w:val="nil"/>
              <w:right w:val="nil"/>
            </w:tcBorders>
          </w:tcPr>
          <w:p w14:paraId="4CBC7599" w14:textId="77777777" w:rsidR="00447BD5" w:rsidRPr="00453693" w:rsidRDefault="00447BD5" w:rsidP="003738E9">
            <w:pPr>
              <w:pStyle w:val="Normal6a"/>
              <w:jc w:val="center"/>
            </w:pPr>
            <w:r w:rsidRPr="00453693">
              <w:rPr>
                <w:b/>
                <w:i/>
              </w:rPr>
              <w:t>Metod för beräkning och omfördelning av innehållna medel</w:t>
            </w:r>
          </w:p>
        </w:tc>
      </w:tr>
      <w:tr w:rsidR="00447BD5" w:rsidRPr="00453693" w14:paraId="4E19DD45" w14:textId="77777777" w:rsidTr="003738E9">
        <w:trPr>
          <w:jc w:val="center"/>
        </w:trPr>
        <w:tc>
          <w:tcPr>
            <w:tcW w:w="4876" w:type="dxa"/>
            <w:tcBorders>
              <w:top w:val="nil"/>
              <w:left w:val="nil"/>
              <w:bottom w:val="nil"/>
              <w:right w:val="nil"/>
            </w:tcBorders>
          </w:tcPr>
          <w:p w14:paraId="73866E56" w14:textId="77777777" w:rsidR="00447BD5" w:rsidRPr="00453693" w:rsidRDefault="00447BD5" w:rsidP="003738E9">
            <w:pPr>
              <w:pStyle w:val="Normal6a"/>
            </w:pPr>
          </w:p>
        </w:tc>
        <w:tc>
          <w:tcPr>
            <w:tcW w:w="4876" w:type="dxa"/>
            <w:tcBorders>
              <w:top w:val="nil"/>
              <w:left w:val="nil"/>
              <w:bottom w:val="nil"/>
              <w:right w:val="nil"/>
            </w:tcBorders>
          </w:tcPr>
          <w:p w14:paraId="0743C644" w14:textId="77777777" w:rsidR="00447BD5" w:rsidRPr="00453693" w:rsidRDefault="00447BD5" w:rsidP="003738E9">
            <w:pPr>
              <w:pStyle w:val="Normal6a"/>
            </w:pPr>
            <w:r w:rsidRPr="00453693">
              <w:rPr>
                <w:b/>
                <w:i/>
              </w:rPr>
              <w:t xml:space="preserve">1. Kommissionen ska anta en </w:t>
            </w:r>
            <w:proofErr w:type="spellStart"/>
            <w:r w:rsidRPr="00453693">
              <w:rPr>
                <w:b/>
                <w:i/>
              </w:rPr>
              <w:t>genomförandeakt</w:t>
            </w:r>
            <w:proofErr w:type="spellEnd"/>
            <w:r w:rsidRPr="00453693">
              <w:rPr>
                <w:b/>
                <w:i/>
              </w:rPr>
              <w:t xml:space="preserve"> som fastställer en detaljerad metod för beräkning av finansiella medel som hålls inne till följd av de åtgärder som tillämpas enligt artikel 46b. Denna </w:t>
            </w:r>
            <w:proofErr w:type="spellStart"/>
            <w:r w:rsidRPr="00453693">
              <w:rPr>
                <w:b/>
                <w:i/>
              </w:rPr>
              <w:t>genomförandeakt</w:t>
            </w:r>
            <w:proofErr w:type="spellEnd"/>
            <w:r w:rsidRPr="00453693">
              <w:rPr>
                <w:b/>
                <w:i/>
              </w:rPr>
              <w:t xml:space="preserve"> ska antas inom sex månader efter den dag då denna förordning träder i kraft.</w:t>
            </w:r>
          </w:p>
        </w:tc>
      </w:tr>
      <w:tr w:rsidR="00447BD5" w:rsidRPr="00453693" w14:paraId="54EAA482" w14:textId="77777777" w:rsidTr="003738E9">
        <w:trPr>
          <w:jc w:val="center"/>
        </w:trPr>
        <w:tc>
          <w:tcPr>
            <w:tcW w:w="4876" w:type="dxa"/>
            <w:tcBorders>
              <w:top w:val="nil"/>
              <w:left w:val="nil"/>
              <w:bottom w:val="nil"/>
              <w:right w:val="nil"/>
            </w:tcBorders>
          </w:tcPr>
          <w:p w14:paraId="514A6D3E" w14:textId="77777777" w:rsidR="00447BD5" w:rsidRPr="00453693" w:rsidRDefault="00447BD5" w:rsidP="003738E9">
            <w:pPr>
              <w:pStyle w:val="Normal6a"/>
            </w:pPr>
          </w:p>
        </w:tc>
        <w:tc>
          <w:tcPr>
            <w:tcW w:w="4876" w:type="dxa"/>
            <w:tcBorders>
              <w:top w:val="nil"/>
              <w:left w:val="nil"/>
              <w:bottom w:val="nil"/>
              <w:right w:val="nil"/>
            </w:tcBorders>
          </w:tcPr>
          <w:p w14:paraId="2F4DC0CF" w14:textId="77777777" w:rsidR="00447BD5" w:rsidRPr="00453693" w:rsidRDefault="00447BD5" w:rsidP="003738E9">
            <w:pPr>
              <w:pStyle w:val="Normal6a"/>
            </w:pPr>
            <w:r w:rsidRPr="00453693">
              <w:rPr>
                <w:b/>
                <w:i/>
              </w:rPr>
              <w:t>2. Metoden ska fastställa gemensamma kriterier för unionen och medlemsstaterna för att identifiera och kvantifiera innehållna medel. Den ska minst omfatta följande:</w:t>
            </w:r>
          </w:p>
        </w:tc>
      </w:tr>
      <w:tr w:rsidR="00447BD5" w:rsidRPr="00453693" w14:paraId="49030599" w14:textId="77777777" w:rsidTr="003738E9">
        <w:trPr>
          <w:jc w:val="center"/>
        </w:trPr>
        <w:tc>
          <w:tcPr>
            <w:tcW w:w="4876" w:type="dxa"/>
            <w:tcBorders>
              <w:top w:val="nil"/>
              <w:left w:val="nil"/>
              <w:bottom w:val="nil"/>
              <w:right w:val="nil"/>
            </w:tcBorders>
          </w:tcPr>
          <w:p w14:paraId="48B5EADD" w14:textId="77777777" w:rsidR="00447BD5" w:rsidRPr="00453693" w:rsidRDefault="00447BD5" w:rsidP="003738E9">
            <w:pPr>
              <w:pStyle w:val="Normal6a"/>
            </w:pPr>
          </w:p>
        </w:tc>
        <w:tc>
          <w:tcPr>
            <w:tcW w:w="4876" w:type="dxa"/>
            <w:tcBorders>
              <w:top w:val="nil"/>
              <w:left w:val="nil"/>
              <w:bottom w:val="nil"/>
              <w:right w:val="nil"/>
            </w:tcBorders>
          </w:tcPr>
          <w:p w14:paraId="05FFFFBF" w14:textId="77777777" w:rsidR="00447BD5" w:rsidRPr="00453693" w:rsidRDefault="00447BD5" w:rsidP="003738E9">
            <w:pPr>
              <w:pStyle w:val="Normal6a"/>
            </w:pPr>
            <w:r w:rsidRPr="00453693">
              <w:rPr>
                <w:b/>
                <w:i/>
              </w:rPr>
              <w:t>a) Medel från finansieringsöverenskommelser på unionsnivå och instrument för utvecklingsbistånd, inbegripet ej utbetalda åtaganden och annullerad framtida programplanering för de berörda länderna.</w:t>
            </w:r>
          </w:p>
        </w:tc>
      </w:tr>
      <w:tr w:rsidR="00447BD5" w:rsidRPr="00453693" w14:paraId="49117B7F" w14:textId="77777777" w:rsidTr="003738E9">
        <w:trPr>
          <w:jc w:val="center"/>
        </w:trPr>
        <w:tc>
          <w:tcPr>
            <w:tcW w:w="4876" w:type="dxa"/>
            <w:tcBorders>
              <w:top w:val="nil"/>
              <w:left w:val="nil"/>
              <w:bottom w:val="nil"/>
              <w:right w:val="nil"/>
            </w:tcBorders>
          </w:tcPr>
          <w:p w14:paraId="13FA95CD" w14:textId="77777777" w:rsidR="00447BD5" w:rsidRPr="00453693" w:rsidRDefault="00447BD5" w:rsidP="003738E9">
            <w:pPr>
              <w:pStyle w:val="Normal6a"/>
            </w:pPr>
          </w:p>
        </w:tc>
        <w:tc>
          <w:tcPr>
            <w:tcW w:w="4876" w:type="dxa"/>
            <w:tcBorders>
              <w:top w:val="nil"/>
              <w:left w:val="nil"/>
              <w:bottom w:val="nil"/>
              <w:right w:val="nil"/>
            </w:tcBorders>
          </w:tcPr>
          <w:p w14:paraId="0F519D70" w14:textId="77777777" w:rsidR="00447BD5" w:rsidRPr="00453693" w:rsidRDefault="00447BD5" w:rsidP="003738E9">
            <w:pPr>
              <w:pStyle w:val="Normal6a"/>
            </w:pPr>
            <w:r w:rsidRPr="00453693">
              <w:rPr>
                <w:b/>
                <w:i/>
              </w:rPr>
              <w:t>b) Medel från medlemsstaternas bilaterala överenskommelser om utvecklingsbistånd och finansiering, vilket säkerställer en konsekvent strategi för värdering av avbrutna projekt och program.</w:t>
            </w:r>
          </w:p>
        </w:tc>
      </w:tr>
      <w:tr w:rsidR="00447BD5" w:rsidRPr="00453693" w14:paraId="03B73B45" w14:textId="77777777" w:rsidTr="003738E9">
        <w:trPr>
          <w:jc w:val="center"/>
        </w:trPr>
        <w:tc>
          <w:tcPr>
            <w:tcW w:w="4876" w:type="dxa"/>
            <w:tcBorders>
              <w:top w:val="nil"/>
              <w:left w:val="nil"/>
              <w:bottom w:val="nil"/>
              <w:right w:val="nil"/>
            </w:tcBorders>
          </w:tcPr>
          <w:p w14:paraId="3EBB9E9D" w14:textId="77777777" w:rsidR="00447BD5" w:rsidRPr="00453693" w:rsidRDefault="00447BD5" w:rsidP="003738E9">
            <w:pPr>
              <w:pStyle w:val="Normal6a"/>
            </w:pPr>
          </w:p>
        </w:tc>
        <w:tc>
          <w:tcPr>
            <w:tcW w:w="4876" w:type="dxa"/>
            <w:tcBorders>
              <w:top w:val="nil"/>
              <w:left w:val="nil"/>
              <w:bottom w:val="nil"/>
              <w:right w:val="nil"/>
            </w:tcBorders>
          </w:tcPr>
          <w:p w14:paraId="3EC0C0F5" w14:textId="77777777" w:rsidR="00447BD5" w:rsidRPr="00453693" w:rsidRDefault="00447BD5" w:rsidP="003738E9">
            <w:pPr>
              <w:pStyle w:val="Normal6a"/>
            </w:pPr>
            <w:r w:rsidRPr="00453693">
              <w:rPr>
                <w:b/>
                <w:i/>
              </w:rPr>
              <w:t>c) Andra identifierbara budgetmedel från avbrutna partnerskap eller överenskommelser som har en direkt finansiell komponent.</w:t>
            </w:r>
          </w:p>
        </w:tc>
      </w:tr>
      <w:tr w:rsidR="00447BD5" w:rsidRPr="00453693" w14:paraId="2C18556C" w14:textId="77777777" w:rsidTr="003738E9">
        <w:trPr>
          <w:jc w:val="center"/>
        </w:trPr>
        <w:tc>
          <w:tcPr>
            <w:tcW w:w="4876" w:type="dxa"/>
            <w:tcBorders>
              <w:top w:val="nil"/>
              <w:left w:val="nil"/>
              <w:bottom w:val="nil"/>
              <w:right w:val="nil"/>
            </w:tcBorders>
          </w:tcPr>
          <w:p w14:paraId="27696563" w14:textId="77777777" w:rsidR="00447BD5" w:rsidRPr="00453693" w:rsidRDefault="00447BD5" w:rsidP="003738E9">
            <w:pPr>
              <w:pStyle w:val="Normal6a"/>
            </w:pPr>
          </w:p>
        </w:tc>
        <w:tc>
          <w:tcPr>
            <w:tcW w:w="4876" w:type="dxa"/>
            <w:tcBorders>
              <w:top w:val="nil"/>
              <w:left w:val="nil"/>
              <w:bottom w:val="nil"/>
              <w:right w:val="nil"/>
            </w:tcBorders>
          </w:tcPr>
          <w:p w14:paraId="11635DF6" w14:textId="77777777" w:rsidR="00447BD5" w:rsidRPr="00453693" w:rsidRDefault="00447BD5" w:rsidP="003738E9">
            <w:pPr>
              <w:pStyle w:val="Normal6a"/>
            </w:pPr>
            <w:r w:rsidRPr="00453693">
              <w:rPr>
                <w:b/>
                <w:i/>
              </w:rPr>
              <w:t>d) Metoden ska inriktas på direkta budgetutgifter och ska inte omfatta beräkningar av indirekta ekonomiska konsekvenser, såsom tullinkomster från upphävda förmånstullar.</w:t>
            </w:r>
          </w:p>
        </w:tc>
      </w:tr>
      <w:tr w:rsidR="00447BD5" w:rsidRPr="00453693" w14:paraId="234940DC" w14:textId="77777777" w:rsidTr="003738E9">
        <w:trPr>
          <w:jc w:val="center"/>
        </w:trPr>
        <w:tc>
          <w:tcPr>
            <w:tcW w:w="4876" w:type="dxa"/>
            <w:tcBorders>
              <w:top w:val="nil"/>
              <w:left w:val="nil"/>
              <w:bottom w:val="nil"/>
              <w:right w:val="nil"/>
            </w:tcBorders>
          </w:tcPr>
          <w:p w14:paraId="3C91ECC5" w14:textId="77777777" w:rsidR="00447BD5" w:rsidRPr="00453693" w:rsidRDefault="00447BD5" w:rsidP="003738E9">
            <w:pPr>
              <w:pStyle w:val="Normal6a"/>
            </w:pPr>
          </w:p>
        </w:tc>
        <w:tc>
          <w:tcPr>
            <w:tcW w:w="4876" w:type="dxa"/>
            <w:tcBorders>
              <w:top w:val="nil"/>
              <w:left w:val="nil"/>
              <w:bottom w:val="nil"/>
              <w:right w:val="nil"/>
            </w:tcBorders>
          </w:tcPr>
          <w:p w14:paraId="453527EB" w14:textId="77777777" w:rsidR="00447BD5" w:rsidRPr="00453693" w:rsidRDefault="00447BD5" w:rsidP="003738E9">
            <w:pPr>
              <w:pStyle w:val="Normal6a"/>
            </w:pPr>
            <w:r w:rsidRPr="00453693">
              <w:rPr>
                <w:b/>
                <w:i/>
              </w:rPr>
              <w:t xml:space="preserve">3. Varje år, efter offentliggörandet av den </w:t>
            </w:r>
            <w:proofErr w:type="spellStart"/>
            <w:r w:rsidRPr="00453693">
              <w:rPr>
                <w:b/>
                <w:i/>
              </w:rPr>
              <w:t>genomförandeakt</w:t>
            </w:r>
            <w:proofErr w:type="spellEnd"/>
            <w:r w:rsidRPr="00453693">
              <w:rPr>
                <w:b/>
                <w:i/>
              </w:rPr>
              <w:t xml:space="preserve"> som avses i artikel 46a.2, ska medlemsstaterna, i enlighet med den metod som avses i punkt 1 i den här artikeln, beräkna och rapportera det totala beloppet för sina innehållna medel till kommissionen inom tre månader.</w:t>
            </w:r>
          </w:p>
        </w:tc>
      </w:tr>
      <w:tr w:rsidR="00447BD5" w:rsidRPr="00453693" w14:paraId="32A3053A" w14:textId="77777777" w:rsidTr="003738E9">
        <w:trPr>
          <w:jc w:val="center"/>
        </w:trPr>
        <w:tc>
          <w:tcPr>
            <w:tcW w:w="4876" w:type="dxa"/>
            <w:tcBorders>
              <w:top w:val="nil"/>
              <w:left w:val="nil"/>
              <w:bottom w:val="nil"/>
              <w:right w:val="nil"/>
            </w:tcBorders>
          </w:tcPr>
          <w:p w14:paraId="4C49ED45" w14:textId="77777777" w:rsidR="00447BD5" w:rsidRPr="00453693" w:rsidRDefault="00447BD5" w:rsidP="003738E9">
            <w:pPr>
              <w:pStyle w:val="Normal6a"/>
            </w:pPr>
          </w:p>
        </w:tc>
        <w:tc>
          <w:tcPr>
            <w:tcW w:w="4876" w:type="dxa"/>
            <w:tcBorders>
              <w:top w:val="nil"/>
              <w:left w:val="nil"/>
              <w:bottom w:val="nil"/>
              <w:right w:val="nil"/>
            </w:tcBorders>
          </w:tcPr>
          <w:p w14:paraId="4B20567E" w14:textId="77777777" w:rsidR="00447BD5" w:rsidRPr="00453693" w:rsidRDefault="00447BD5" w:rsidP="003738E9">
            <w:pPr>
              <w:pStyle w:val="Normal6a"/>
            </w:pPr>
            <w:r w:rsidRPr="00453693">
              <w:rPr>
                <w:b/>
                <w:i/>
              </w:rPr>
              <w:t>4. Kommissionen ska konsolidera de uppgifter som rapporteras av medlemsstaterna med beloppet för innehållna unionsmedel. På grundval av denna konsolidering ska kommissionen fastställa det totala beloppet för innehållna medel och offentliggöra detta belopp. Det totala belopp av innehållna medel som fastställts i enlighet med punkt 4 ska göras tillgängligt och omfördelas i enlighet med följande principer:</w:t>
            </w:r>
          </w:p>
        </w:tc>
      </w:tr>
      <w:tr w:rsidR="00447BD5" w:rsidRPr="00453693" w14:paraId="3DFA5319" w14:textId="77777777" w:rsidTr="003738E9">
        <w:trPr>
          <w:jc w:val="center"/>
        </w:trPr>
        <w:tc>
          <w:tcPr>
            <w:tcW w:w="4876" w:type="dxa"/>
            <w:tcBorders>
              <w:top w:val="nil"/>
              <w:left w:val="nil"/>
              <w:bottom w:val="nil"/>
              <w:right w:val="nil"/>
            </w:tcBorders>
          </w:tcPr>
          <w:p w14:paraId="330C59AA" w14:textId="77777777" w:rsidR="00447BD5" w:rsidRPr="00453693" w:rsidRDefault="00447BD5" w:rsidP="003738E9">
            <w:pPr>
              <w:pStyle w:val="Normal6a"/>
            </w:pPr>
          </w:p>
        </w:tc>
        <w:tc>
          <w:tcPr>
            <w:tcW w:w="4876" w:type="dxa"/>
            <w:tcBorders>
              <w:top w:val="nil"/>
              <w:left w:val="nil"/>
              <w:bottom w:val="nil"/>
              <w:right w:val="nil"/>
            </w:tcBorders>
          </w:tcPr>
          <w:p w14:paraId="7BD88F31" w14:textId="77777777" w:rsidR="00447BD5" w:rsidRPr="00453693" w:rsidRDefault="00447BD5" w:rsidP="003738E9">
            <w:pPr>
              <w:pStyle w:val="Normal6a"/>
            </w:pPr>
            <w:r w:rsidRPr="00453693">
              <w:rPr>
                <w:b/>
                <w:i/>
              </w:rPr>
              <w:t>a) Femtio procent av det totala beloppet ska avsättas för stöd till nya projekt för utveckling, partnerskap och god samhällsstyrning i tredjeländer som klassificeras i kategori A +. Kommissionen ska prioritera projekt som syftar till migrationshantering och hållbar ekonomisk utveckling.</w:t>
            </w:r>
          </w:p>
        </w:tc>
      </w:tr>
      <w:tr w:rsidR="00447BD5" w:rsidRPr="00453693" w14:paraId="46F4BA69" w14:textId="77777777" w:rsidTr="003738E9">
        <w:trPr>
          <w:jc w:val="center"/>
        </w:trPr>
        <w:tc>
          <w:tcPr>
            <w:tcW w:w="4876" w:type="dxa"/>
            <w:tcBorders>
              <w:top w:val="nil"/>
              <w:left w:val="nil"/>
              <w:bottom w:val="nil"/>
              <w:right w:val="nil"/>
            </w:tcBorders>
          </w:tcPr>
          <w:p w14:paraId="4752A925" w14:textId="77777777" w:rsidR="00447BD5" w:rsidRPr="00453693" w:rsidRDefault="00447BD5" w:rsidP="003738E9">
            <w:pPr>
              <w:pStyle w:val="Normal6a"/>
            </w:pPr>
          </w:p>
        </w:tc>
        <w:tc>
          <w:tcPr>
            <w:tcW w:w="4876" w:type="dxa"/>
            <w:tcBorders>
              <w:top w:val="nil"/>
              <w:left w:val="nil"/>
              <w:bottom w:val="nil"/>
              <w:right w:val="nil"/>
            </w:tcBorders>
          </w:tcPr>
          <w:p w14:paraId="492FB9B9" w14:textId="77777777" w:rsidR="00447BD5" w:rsidRPr="00453693" w:rsidRDefault="00447BD5" w:rsidP="003738E9">
            <w:pPr>
              <w:pStyle w:val="Normal6a"/>
            </w:pPr>
            <w:r w:rsidRPr="00453693">
              <w:rPr>
                <w:b/>
                <w:i/>
              </w:rPr>
              <w:t>b) Femtio procent av det totala beloppet ska anslås till relevanta unionsinstrument för gränsförvaltning, främst instrumentet för ekonomiskt stöd för gränsförvaltning och viseringspolitik, i syfte att stärka Europeiska gräns- och kustbevakningsbyråns (</w:t>
            </w:r>
            <w:proofErr w:type="spellStart"/>
            <w:r w:rsidRPr="00453693">
              <w:rPr>
                <w:b/>
                <w:i/>
              </w:rPr>
              <w:t>Frontex</w:t>
            </w:r>
            <w:proofErr w:type="spellEnd"/>
            <w:r w:rsidRPr="00453693">
              <w:rPr>
                <w:b/>
                <w:i/>
              </w:rPr>
              <w:t>) operativa kapacitet och stödja medlemsstaternas åtgärder för förvaltningen av de yttre gränserna.</w:t>
            </w:r>
          </w:p>
        </w:tc>
      </w:tr>
      <w:tr w:rsidR="00447BD5" w:rsidRPr="00453693" w14:paraId="0EE17EEF" w14:textId="77777777" w:rsidTr="003738E9">
        <w:trPr>
          <w:jc w:val="center"/>
        </w:trPr>
        <w:tc>
          <w:tcPr>
            <w:tcW w:w="4876" w:type="dxa"/>
            <w:tcBorders>
              <w:top w:val="nil"/>
              <w:left w:val="nil"/>
              <w:bottom w:val="nil"/>
              <w:right w:val="nil"/>
            </w:tcBorders>
          </w:tcPr>
          <w:p w14:paraId="35A01D92" w14:textId="77777777" w:rsidR="00447BD5" w:rsidRPr="00453693" w:rsidRDefault="00447BD5" w:rsidP="003738E9">
            <w:pPr>
              <w:pStyle w:val="Normal6a"/>
            </w:pPr>
          </w:p>
        </w:tc>
        <w:tc>
          <w:tcPr>
            <w:tcW w:w="4876" w:type="dxa"/>
            <w:tcBorders>
              <w:top w:val="nil"/>
              <w:left w:val="nil"/>
              <w:bottom w:val="nil"/>
              <w:right w:val="nil"/>
            </w:tcBorders>
          </w:tcPr>
          <w:p w14:paraId="5A9B3232" w14:textId="77777777" w:rsidR="00447BD5" w:rsidRPr="00453693" w:rsidRDefault="00447BD5" w:rsidP="003738E9">
            <w:pPr>
              <w:pStyle w:val="Normal6a"/>
            </w:pPr>
            <w:r w:rsidRPr="00453693">
              <w:rPr>
                <w:b/>
                <w:i/>
              </w:rPr>
              <w:t>5. Omfördelningen av medel enligt denna artikel ska genomföras i full överensstämmelse med principerna för unionens budget och de relevanta bestämmelserna i budgetförordningen. Kommissionen ska anta de budgetbeslut som krävs eller föreslå eventuella budgetöverföringar som krävs för att ge verkan åt denna bestämmelse.</w:t>
            </w:r>
          </w:p>
        </w:tc>
      </w:tr>
    </w:tbl>
    <w:p w14:paraId="7BCF5756"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5C566724" w14:textId="77777777" w:rsidR="00447BD5" w:rsidRPr="00453693" w:rsidRDefault="00447BD5" w:rsidP="00447BD5">
      <w:r w:rsidRPr="00453693">
        <w:rPr>
          <w:rStyle w:val="HideTWBExt"/>
        </w:rPr>
        <w:t>&lt;/Amend&gt;</w:t>
      </w:r>
    </w:p>
    <w:p w14:paraId="7613771C" w14:textId="77777777" w:rsidR="00447BD5" w:rsidRPr="00453693" w:rsidRDefault="00447BD5" w:rsidP="00447BD5">
      <w:pPr>
        <w:pStyle w:val="AmNumberTabs"/>
      </w:pPr>
      <w:r w:rsidRPr="00453693">
        <w:rPr>
          <w:rStyle w:val="HideTWBExt"/>
        </w:rPr>
        <w:t>&lt;Amend&gt;</w:t>
      </w:r>
      <w:r w:rsidRPr="00453693">
        <w:t>Ändringsförslag</w:t>
      </w:r>
      <w:r w:rsidRPr="00453693">
        <w:tab/>
      </w:r>
      <w:r w:rsidRPr="00453693">
        <w:tab/>
      </w:r>
      <w:r w:rsidRPr="00453693">
        <w:rPr>
          <w:rStyle w:val="HideTWBExt"/>
        </w:rPr>
        <w:t>&lt;NumAm&gt;</w:t>
      </w:r>
      <w:r w:rsidRPr="00453693">
        <w:t>2375</w:t>
      </w:r>
      <w:r w:rsidRPr="00453693">
        <w:rPr>
          <w:rStyle w:val="HideTWBExt"/>
        </w:rPr>
        <w:t>&lt;/NumAm&gt;</w:t>
      </w:r>
    </w:p>
    <w:p w14:paraId="63CD6E62" w14:textId="77777777" w:rsidR="00447BD5" w:rsidRPr="00453693" w:rsidRDefault="00447BD5" w:rsidP="00447BD5">
      <w:pPr>
        <w:pStyle w:val="NormalBold"/>
      </w:pPr>
      <w:r w:rsidRPr="00453693">
        <w:rPr>
          <w:rStyle w:val="HideTWBExt"/>
          <w:b w:val="0"/>
        </w:rPr>
        <w:t>&lt;RepeatBlock-By&gt;&lt;Members&gt;</w:t>
      </w:r>
      <w:r w:rsidRPr="00453693">
        <w:t>Marieke Ehlers</w:t>
      </w:r>
      <w:r w:rsidRPr="00453693">
        <w:rPr>
          <w:rStyle w:val="HideTWBExt"/>
          <w:b w:val="0"/>
        </w:rPr>
        <w:t>&lt;/Members&gt;</w:t>
      </w:r>
    </w:p>
    <w:p w14:paraId="5B109BE9" w14:textId="77777777" w:rsidR="00447BD5" w:rsidRPr="00453693" w:rsidRDefault="00447BD5" w:rsidP="00447BD5">
      <w:r w:rsidRPr="00453693">
        <w:rPr>
          <w:rStyle w:val="HideTWBExt"/>
        </w:rPr>
        <w:t>&lt;AuNomDe&gt;</w:t>
      </w:r>
      <w:r w:rsidRPr="00453693">
        <w:rPr>
          <w:rStyle w:val="HideTWBInt"/>
          <w:color w:val="auto"/>
        </w:rPr>
        <w:t>{PfE}</w:t>
      </w:r>
      <w:r w:rsidRPr="00453693">
        <w:t xml:space="preserve">för </w:t>
      </w:r>
      <w:proofErr w:type="spellStart"/>
      <w:r w:rsidRPr="00453693">
        <w:t>PfE</w:t>
      </w:r>
      <w:proofErr w:type="spellEnd"/>
      <w:r w:rsidRPr="00453693">
        <w:t>-gruppen</w:t>
      </w:r>
      <w:r w:rsidRPr="00453693">
        <w:rPr>
          <w:rStyle w:val="HideTWBExt"/>
        </w:rPr>
        <w:t>&lt;/AuNomDe&gt;</w:t>
      </w:r>
    </w:p>
    <w:p w14:paraId="273A3295" w14:textId="77777777" w:rsidR="00447BD5" w:rsidRPr="00453693" w:rsidRDefault="00447BD5" w:rsidP="00447BD5">
      <w:pPr>
        <w:pStyle w:val="NormalBold"/>
      </w:pPr>
      <w:r w:rsidRPr="00453693">
        <w:rPr>
          <w:rStyle w:val="HideTWBExt"/>
          <w:b w:val="0"/>
        </w:rPr>
        <w:t>&lt;/RepeatBlock-By&gt;</w:t>
      </w:r>
    </w:p>
    <w:p w14:paraId="7EB3380C" w14:textId="77777777" w:rsidR="00447BD5" w:rsidRPr="00453693" w:rsidRDefault="00447BD5" w:rsidP="00447BD5">
      <w:pPr>
        <w:pStyle w:val="NormalBold"/>
      </w:pPr>
      <w:r w:rsidRPr="00453693">
        <w:rPr>
          <w:rStyle w:val="HideTWBExt"/>
        </w:rPr>
        <w:t>&lt;DocAmend&gt;</w:t>
      </w:r>
      <w:r w:rsidRPr="00453693">
        <w:t>Förslag till förordning</w:t>
      </w:r>
      <w:r w:rsidRPr="00453693">
        <w:rPr>
          <w:rStyle w:val="HideTWBExt"/>
        </w:rPr>
        <w:t>&lt;/DocAmend&gt;</w:t>
      </w:r>
    </w:p>
    <w:p w14:paraId="3C7A0DDC" w14:textId="77777777" w:rsidR="00447BD5" w:rsidRPr="00453693" w:rsidRDefault="00447BD5" w:rsidP="00447BD5">
      <w:pPr>
        <w:pStyle w:val="NormalBold"/>
      </w:pPr>
      <w:r w:rsidRPr="00453693">
        <w:rPr>
          <w:rStyle w:val="HideTWBExt"/>
        </w:rPr>
        <w:t>&lt;Article&gt;</w:t>
      </w:r>
      <w:r w:rsidRPr="00453693">
        <w:t>Artikel 46c (ny)</w:t>
      </w:r>
      <w:r w:rsidRPr="004536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7BD5" w:rsidRPr="00453693" w14:paraId="10D23D12" w14:textId="77777777" w:rsidTr="003738E9">
        <w:trPr>
          <w:trHeight w:hRule="exact" w:val="240"/>
          <w:jc w:val="center"/>
        </w:trPr>
        <w:tc>
          <w:tcPr>
            <w:tcW w:w="9752" w:type="dxa"/>
            <w:gridSpan w:val="2"/>
            <w:tcBorders>
              <w:top w:val="nil"/>
              <w:left w:val="nil"/>
              <w:bottom w:val="nil"/>
              <w:right w:val="nil"/>
            </w:tcBorders>
          </w:tcPr>
          <w:p w14:paraId="3172812C" w14:textId="77777777" w:rsidR="00447BD5" w:rsidRPr="00453693" w:rsidRDefault="00447BD5" w:rsidP="003738E9"/>
        </w:tc>
      </w:tr>
      <w:tr w:rsidR="00447BD5" w:rsidRPr="00453693" w14:paraId="46205DAA" w14:textId="77777777" w:rsidTr="003738E9">
        <w:trPr>
          <w:trHeight w:val="240"/>
          <w:jc w:val="center"/>
        </w:trPr>
        <w:tc>
          <w:tcPr>
            <w:tcW w:w="4876" w:type="dxa"/>
            <w:tcBorders>
              <w:top w:val="nil"/>
              <w:left w:val="nil"/>
              <w:bottom w:val="nil"/>
              <w:right w:val="nil"/>
            </w:tcBorders>
          </w:tcPr>
          <w:p w14:paraId="6C7D84F9" w14:textId="77777777" w:rsidR="00447BD5" w:rsidRPr="00453693" w:rsidRDefault="00447BD5" w:rsidP="003738E9">
            <w:pPr>
              <w:pStyle w:val="AmColumnHeading"/>
            </w:pPr>
            <w:r w:rsidRPr="00453693">
              <w:t>Kommissionens förslag</w:t>
            </w:r>
          </w:p>
        </w:tc>
        <w:tc>
          <w:tcPr>
            <w:tcW w:w="4876" w:type="dxa"/>
            <w:tcBorders>
              <w:top w:val="nil"/>
              <w:left w:val="nil"/>
              <w:bottom w:val="nil"/>
              <w:right w:val="nil"/>
            </w:tcBorders>
          </w:tcPr>
          <w:p w14:paraId="26632F75" w14:textId="77777777" w:rsidR="00447BD5" w:rsidRPr="00453693" w:rsidRDefault="00447BD5" w:rsidP="003738E9">
            <w:pPr>
              <w:pStyle w:val="AmColumnHeading"/>
            </w:pPr>
            <w:r w:rsidRPr="00453693">
              <w:t>Ändringsförslag</w:t>
            </w:r>
          </w:p>
        </w:tc>
      </w:tr>
      <w:tr w:rsidR="00447BD5" w:rsidRPr="00453693" w14:paraId="55D1463E" w14:textId="77777777" w:rsidTr="003738E9">
        <w:trPr>
          <w:jc w:val="center"/>
        </w:trPr>
        <w:tc>
          <w:tcPr>
            <w:tcW w:w="4876" w:type="dxa"/>
            <w:tcBorders>
              <w:top w:val="nil"/>
              <w:left w:val="nil"/>
              <w:bottom w:val="nil"/>
              <w:right w:val="nil"/>
            </w:tcBorders>
          </w:tcPr>
          <w:p w14:paraId="62B62B81" w14:textId="77777777" w:rsidR="00447BD5" w:rsidRPr="00453693" w:rsidRDefault="00447BD5" w:rsidP="003738E9">
            <w:pPr>
              <w:pStyle w:val="Normal6a"/>
            </w:pPr>
          </w:p>
        </w:tc>
        <w:tc>
          <w:tcPr>
            <w:tcW w:w="4876" w:type="dxa"/>
            <w:tcBorders>
              <w:top w:val="nil"/>
              <w:left w:val="nil"/>
              <w:bottom w:val="nil"/>
              <w:right w:val="nil"/>
            </w:tcBorders>
          </w:tcPr>
          <w:p w14:paraId="01AFF186" w14:textId="77777777" w:rsidR="00447BD5" w:rsidRPr="00453693" w:rsidRDefault="00447BD5" w:rsidP="003738E9">
            <w:pPr>
              <w:pStyle w:val="Normal6a"/>
              <w:jc w:val="center"/>
            </w:pPr>
            <w:r w:rsidRPr="00453693">
              <w:rPr>
                <w:b/>
                <w:i/>
              </w:rPr>
              <w:t>Artikel 46c</w:t>
            </w:r>
            <w:r w:rsidRPr="00453693">
              <w:tab/>
            </w:r>
          </w:p>
        </w:tc>
      </w:tr>
      <w:tr w:rsidR="00447BD5" w:rsidRPr="00453693" w14:paraId="10E34555" w14:textId="77777777" w:rsidTr="003738E9">
        <w:trPr>
          <w:jc w:val="center"/>
        </w:trPr>
        <w:tc>
          <w:tcPr>
            <w:tcW w:w="4876" w:type="dxa"/>
            <w:tcBorders>
              <w:top w:val="nil"/>
              <w:left w:val="nil"/>
              <w:bottom w:val="nil"/>
              <w:right w:val="nil"/>
            </w:tcBorders>
          </w:tcPr>
          <w:p w14:paraId="5880AAF1" w14:textId="77777777" w:rsidR="00447BD5" w:rsidRPr="00453693" w:rsidRDefault="00447BD5" w:rsidP="003738E9">
            <w:pPr>
              <w:pStyle w:val="Normal6a"/>
            </w:pPr>
          </w:p>
        </w:tc>
        <w:tc>
          <w:tcPr>
            <w:tcW w:w="4876" w:type="dxa"/>
            <w:tcBorders>
              <w:top w:val="nil"/>
              <w:left w:val="nil"/>
              <w:bottom w:val="nil"/>
              <w:right w:val="nil"/>
            </w:tcBorders>
          </w:tcPr>
          <w:p w14:paraId="5B2AB80A" w14:textId="77777777" w:rsidR="00447BD5" w:rsidRPr="00453693" w:rsidRDefault="00447BD5" w:rsidP="003738E9">
            <w:pPr>
              <w:pStyle w:val="Normal6a"/>
              <w:jc w:val="center"/>
            </w:pPr>
            <w:r w:rsidRPr="00453693">
              <w:rPr>
                <w:b/>
                <w:i/>
              </w:rPr>
              <w:t>Konsekvenser av klassificeringen</w:t>
            </w:r>
          </w:p>
        </w:tc>
      </w:tr>
      <w:tr w:rsidR="00447BD5" w:rsidRPr="00453693" w14:paraId="05FDC0DA" w14:textId="77777777" w:rsidTr="003738E9">
        <w:trPr>
          <w:jc w:val="center"/>
        </w:trPr>
        <w:tc>
          <w:tcPr>
            <w:tcW w:w="4876" w:type="dxa"/>
            <w:tcBorders>
              <w:top w:val="nil"/>
              <w:left w:val="nil"/>
              <w:bottom w:val="nil"/>
              <w:right w:val="nil"/>
            </w:tcBorders>
          </w:tcPr>
          <w:p w14:paraId="79E77E5B" w14:textId="77777777" w:rsidR="00447BD5" w:rsidRPr="00453693" w:rsidRDefault="00447BD5" w:rsidP="003738E9">
            <w:pPr>
              <w:pStyle w:val="Normal6a"/>
            </w:pPr>
          </w:p>
        </w:tc>
        <w:tc>
          <w:tcPr>
            <w:tcW w:w="4876" w:type="dxa"/>
            <w:tcBorders>
              <w:top w:val="nil"/>
              <w:left w:val="nil"/>
              <w:bottom w:val="nil"/>
              <w:right w:val="nil"/>
            </w:tcBorders>
          </w:tcPr>
          <w:p w14:paraId="40E756E7" w14:textId="77777777" w:rsidR="00447BD5" w:rsidRPr="00453693" w:rsidRDefault="00447BD5" w:rsidP="003738E9">
            <w:pPr>
              <w:pStyle w:val="Normal6a"/>
            </w:pPr>
            <w:r w:rsidRPr="00453693">
              <w:rPr>
                <w:b/>
                <w:i/>
              </w:rPr>
              <w:t>1. Tredjeländer som klassificerats i kategori A+ eller A ska inte omfattas av åtgärderna enligt denna artikel.</w:t>
            </w:r>
          </w:p>
        </w:tc>
      </w:tr>
      <w:tr w:rsidR="00447BD5" w:rsidRPr="00453693" w14:paraId="7925B678" w14:textId="77777777" w:rsidTr="003738E9">
        <w:trPr>
          <w:jc w:val="center"/>
        </w:trPr>
        <w:tc>
          <w:tcPr>
            <w:tcW w:w="4876" w:type="dxa"/>
            <w:tcBorders>
              <w:top w:val="nil"/>
              <w:left w:val="nil"/>
              <w:bottom w:val="nil"/>
              <w:right w:val="nil"/>
            </w:tcBorders>
          </w:tcPr>
          <w:p w14:paraId="72DC1201" w14:textId="77777777" w:rsidR="00447BD5" w:rsidRPr="00453693" w:rsidRDefault="00447BD5" w:rsidP="003738E9">
            <w:pPr>
              <w:pStyle w:val="Normal6a"/>
            </w:pPr>
          </w:p>
        </w:tc>
        <w:tc>
          <w:tcPr>
            <w:tcW w:w="4876" w:type="dxa"/>
            <w:tcBorders>
              <w:top w:val="nil"/>
              <w:left w:val="nil"/>
              <w:bottom w:val="nil"/>
              <w:right w:val="nil"/>
            </w:tcBorders>
          </w:tcPr>
          <w:p w14:paraId="7FABB402" w14:textId="77777777" w:rsidR="00447BD5" w:rsidRPr="00453693" w:rsidRDefault="00447BD5" w:rsidP="003738E9">
            <w:pPr>
              <w:pStyle w:val="Normal6a"/>
            </w:pPr>
            <w:r w:rsidRPr="00453693">
              <w:rPr>
                <w:b/>
                <w:i/>
              </w:rPr>
              <w:t>2. För ett tredjeland som klassificerats i kategori B ska följande åtgärder tillämpas på unionsnivå:</w:t>
            </w:r>
          </w:p>
        </w:tc>
      </w:tr>
      <w:tr w:rsidR="00447BD5" w:rsidRPr="00453693" w14:paraId="04A61905" w14:textId="77777777" w:rsidTr="003738E9">
        <w:trPr>
          <w:jc w:val="center"/>
        </w:trPr>
        <w:tc>
          <w:tcPr>
            <w:tcW w:w="4876" w:type="dxa"/>
            <w:tcBorders>
              <w:top w:val="nil"/>
              <w:left w:val="nil"/>
              <w:bottom w:val="nil"/>
              <w:right w:val="nil"/>
            </w:tcBorders>
          </w:tcPr>
          <w:p w14:paraId="36D622A3" w14:textId="77777777" w:rsidR="00447BD5" w:rsidRPr="00453693" w:rsidRDefault="00447BD5" w:rsidP="003738E9">
            <w:pPr>
              <w:pStyle w:val="Normal6a"/>
            </w:pPr>
          </w:p>
        </w:tc>
        <w:tc>
          <w:tcPr>
            <w:tcW w:w="4876" w:type="dxa"/>
            <w:tcBorders>
              <w:top w:val="nil"/>
              <w:left w:val="nil"/>
              <w:bottom w:val="nil"/>
              <w:right w:val="nil"/>
            </w:tcBorders>
          </w:tcPr>
          <w:p w14:paraId="4FFBA998" w14:textId="77777777" w:rsidR="00447BD5" w:rsidRPr="00453693" w:rsidRDefault="00447BD5" w:rsidP="003738E9">
            <w:pPr>
              <w:pStyle w:val="Normal6a"/>
            </w:pPr>
            <w:r w:rsidRPr="00453693">
              <w:rPr>
                <w:b/>
                <w:i/>
              </w:rPr>
              <w:t>a) Kommissionen ska avbryta ingåendet av nya finansieringsavtal för utvecklingsbiståndsprojekt som finansieras genom unionens budget med regeringen i det landet och dess offentliga organ.</w:t>
            </w:r>
          </w:p>
        </w:tc>
      </w:tr>
      <w:tr w:rsidR="00447BD5" w:rsidRPr="00453693" w14:paraId="16EF5558" w14:textId="77777777" w:rsidTr="003738E9">
        <w:trPr>
          <w:jc w:val="center"/>
        </w:trPr>
        <w:tc>
          <w:tcPr>
            <w:tcW w:w="4876" w:type="dxa"/>
            <w:tcBorders>
              <w:top w:val="nil"/>
              <w:left w:val="nil"/>
              <w:bottom w:val="nil"/>
              <w:right w:val="nil"/>
            </w:tcBorders>
          </w:tcPr>
          <w:p w14:paraId="731A7E66" w14:textId="77777777" w:rsidR="00447BD5" w:rsidRPr="00453693" w:rsidRDefault="00447BD5" w:rsidP="003738E9">
            <w:pPr>
              <w:pStyle w:val="Normal6a"/>
            </w:pPr>
          </w:p>
        </w:tc>
        <w:tc>
          <w:tcPr>
            <w:tcW w:w="4876" w:type="dxa"/>
            <w:tcBorders>
              <w:top w:val="nil"/>
              <w:left w:val="nil"/>
              <w:bottom w:val="nil"/>
              <w:right w:val="nil"/>
            </w:tcBorders>
          </w:tcPr>
          <w:p w14:paraId="5A7007FD" w14:textId="77777777" w:rsidR="00447BD5" w:rsidRPr="00453693" w:rsidRDefault="00447BD5" w:rsidP="003738E9">
            <w:pPr>
              <w:pStyle w:val="Normal6a"/>
            </w:pPr>
            <w:r w:rsidRPr="00453693">
              <w:rPr>
                <w:b/>
                <w:i/>
              </w:rPr>
              <w:t>b) Unionen ska, i enlighet med den rättsliga ramen för sina befintliga avtal, inleda de förfaranden som krävs för att tillfälligt upphäva dem.</w:t>
            </w:r>
          </w:p>
        </w:tc>
      </w:tr>
      <w:tr w:rsidR="00447BD5" w:rsidRPr="00453693" w14:paraId="48DB5745" w14:textId="77777777" w:rsidTr="003738E9">
        <w:trPr>
          <w:jc w:val="center"/>
        </w:trPr>
        <w:tc>
          <w:tcPr>
            <w:tcW w:w="4876" w:type="dxa"/>
            <w:tcBorders>
              <w:top w:val="nil"/>
              <w:left w:val="nil"/>
              <w:bottom w:val="nil"/>
              <w:right w:val="nil"/>
            </w:tcBorders>
          </w:tcPr>
          <w:p w14:paraId="76A9E20A" w14:textId="77777777" w:rsidR="00447BD5" w:rsidRPr="00453693" w:rsidRDefault="00447BD5" w:rsidP="003738E9">
            <w:pPr>
              <w:pStyle w:val="Normal6a"/>
            </w:pPr>
          </w:p>
        </w:tc>
        <w:tc>
          <w:tcPr>
            <w:tcW w:w="4876" w:type="dxa"/>
            <w:tcBorders>
              <w:top w:val="nil"/>
              <w:left w:val="nil"/>
              <w:bottom w:val="nil"/>
              <w:right w:val="nil"/>
            </w:tcBorders>
          </w:tcPr>
          <w:p w14:paraId="6E518800" w14:textId="77777777" w:rsidR="00447BD5" w:rsidRPr="00453693" w:rsidRDefault="00447BD5" w:rsidP="003738E9">
            <w:pPr>
              <w:pStyle w:val="Normal6a"/>
            </w:pPr>
            <w:r w:rsidRPr="00453693">
              <w:rPr>
                <w:b/>
                <w:i/>
              </w:rPr>
              <w:t>c) Allt förmånstillträde till marknaden som unionen beviljar inom ramen för det allmänna preferenssystemet (GSP eller GSP+) ska tillfälligt upphävas.</w:t>
            </w:r>
          </w:p>
        </w:tc>
      </w:tr>
      <w:tr w:rsidR="00447BD5" w:rsidRPr="00453693" w14:paraId="03A280AF" w14:textId="77777777" w:rsidTr="003738E9">
        <w:trPr>
          <w:jc w:val="center"/>
        </w:trPr>
        <w:tc>
          <w:tcPr>
            <w:tcW w:w="4876" w:type="dxa"/>
            <w:tcBorders>
              <w:top w:val="nil"/>
              <w:left w:val="nil"/>
              <w:bottom w:val="nil"/>
              <w:right w:val="nil"/>
            </w:tcBorders>
          </w:tcPr>
          <w:p w14:paraId="21AFC1DE" w14:textId="77777777" w:rsidR="00447BD5" w:rsidRPr="00453693" w:rsidRDefault="00447BD5" w:rsidP="003738E9">
            <w:pPr>
              <w:pStyle w:val="Normal6a"/>
            </w:pPr>
          </w:p>
        </w:tc>
        <w:tc>
          <w:tcPr>
            <w:tcW w:w="4876" w:type="dxa"/>
            <w:tcBorders>
              <w:top w:val="nil"/>
              <w:left w:val="nil"/>
              <w:bottom w:val="nil"/>
              <w:right w:val="nil"/>
            </w:tcBorders>
          </w:tcPr>
          <w:p w14:paraId="6EAD2648" w14:textId="77777777" w:rsidR="00447BD5" w:rsidRPr="00453693" w:rsidRDefault="00447BD5" w:rsidP="003738E9">
            <w:pPr>
              <w:pStyle w:val="Normal6a"/>
            </w:pPr>
            <w:r w:rsidRPr="00453693">
              <w:rPr>
                <w:b/>
                <w:i/>
              </w:rPr>
              <w:t>d) Alla viseringsfria researrangemang som beviljas av unionen ska avbrytas.</w:t>
            </w:r>
          </w:p>
        </w:tc>
      </w:tr>
      <w:tr w:rsidR="00447BD5" w:rsidRPr="00453693" w14:paraId="2F497F37" w14:textId="77777777" w:rsidTr="003738E9">
        <w:trPr>
          <w:jc w:val="center"/>
        </w:trPr>
        <w:tc>
          <w:tcPr>
            <w:tcW w:w="4876" w:type="dxa"/>
            <w:tcBorders>
              <w:top w:val="nil"/>
              <w:left w:val="nil"/>
              <w:bottom w:val="nil"/>
              <w:right w:val="nil"/>
            </w:tcBorders>
          </w:tcPr>
          <w:p w14:paraId="0C2F7C0A" w14:textId="77777777" w:rsidR="00447BD5" w:rsidRPr="00453693" w:rsidRDefault="00447BD5" w:rsidP="003738E9">
            <w:pPr>
              <w:pStyle w:val="Normal6a"/>
            </w:pPr>
          </w:p>
        </w:tc>
        <w:tc>
          <w:tcPr>
            <w:tcW w:w="4876" w:type="dxa"/>
            <w:tcBorders>
              <w:top w:val="nil"/>
              <w:left w:val="nil"/>
              <w:bottom w:val="nil"/>
              <w:right w:val="nil"/>
            </w:tcBorders>
          </w:tcPr>
          <w:p w14:paraId="14B64388" w14:textId="77777777" w:rsidR="00447BD5" w:rsidRPr="00453693" w:rsidRDefault="00447BD5" w:rsidP="003738E9">
            <w:pPr>
              <w:pStyle w:val="Normal6a"/>
            </w:pPr>
            <w:r w:rsidRPr="00453693">
              <w:rPr>
                <w:b/>
                <w:i/>
              </w:rPr>
              <w:t>3. När det gäller ett tredjeland som klassificerats i kategori B får medlemsstaterna, på grundval av sin egen bedömning, besluta att vidta motsvarande åtgärder på nationell nivå, inbegripet tillfälligt upphävande av nya eller befintliga bilaterala avtal om utvecklingsbistånd och finansiering.</w:t>
            </w:r>
          </w:p>
        </w:tc>
      </w:tr>
      <w:tr w:rsidR="00447BD5" w:rsidRPr="00453693" w14:paraId="7513BB53" w14:textId="77777777" w:rsidTr="003738E9">
        <w:trPr>
          <w:jc w:val="center"/>
        </w:trPr>
        <w:tc>
          <w:tcPr>
            <w:tcW w:w="4876" w:type="dxa"/>
            <w:tcBorders>
              <w:top w:val="nil"/>
              <w:left w:val="nil"/>
              <w:bottom w:val="nil"/>
              <w:right w:val="nil"/>
            </w:tcBorders>
          </w:tcPr>
          <w:p w14:paraId="31A22D69" w14:textId="77777777" w:rsidR="00447BD5" w:rsidRPr="00453693" w:rsidRDefault="00447BD5" w:rsidP="003738E9">
            <w:pPr>
              <w:pStyle w:val="Normal6a"/>
            </w:pPr>
          </w:p>
        </w:tc>
        <w:tc>
          <w:tcPr>
            <w:tcW w:w="4876" w:type="dxa"/>
            <w:tcBorders>
              <w:top w:val="nil"/>
              <w:left w:val="nil"/>
              <w:bottom w:val="nil"/>
              <w:right w:val="nil"/>
            </w:tcBorders>
          </w:tcPr>
          <w:p w14:paraId="35B4D31C" w14:textId="77777777" w:rsidR="00447BD5" w:rsidRPr="00453693" w:rsidRDefault="00447BD5" w:rsidP="003738E9">
            <w:pPr>
              <w:pStyle w:val="Normal6a"/>
            </w:pPr>
            <w:r w:rsidRPr="00453693">
              <w:rPr>
                <w:b/>
                <w:i/>
              </w:rPr>
              <w:t>4. För ett tredjeland som klassificerats i kategori C ska, utöver de åtgärder som fastställs i punkt 2, följande åtgärder tillämpas:</w:t>
            </w:r>
          </w:p>
        </w:tc>
      </w:tr>
      <w:tr w:rsidR="00447BD5" w:rsidRPr="00453693" w14:paraId="20FCB90A" w14:textId="77777777" w:rsidTr="003738E9">
        <w:trPr>
          <w:jc w:val="center"/>
        </w:trPr>
        <w:tc>
          <w:tcPr>
            <w:tcW w:w="4876" w:type="dxa"/>
            <w:tcBorders>
              <w:top w:val="nil"/>
              <w:left w:val="nil"/>
              <w:bottom w:val="nil"/>
              <w:right w:val="nil"/>
            </w:tcBorders>
          </w:tcPr>
          <w:p w14:paraId="11065D69" w14:textId="77777777" w:rsidR="00447BD5" w:rsidRPr="00453693" w:rsidRDefault="00447BD5" w:rsidP="003738E9">
            <w:pPr>
              <w:pStyle w:val="Normal6a"/>
            </w:pPr>
          </w:p>
        </w:tc>
        <w:tc>
          <w:tcPr>
            <w:tcW w:w="4876" w:type="dxa"/>
            <w:tcBorders>
              <w:top w:val="nil"/>
              <w:left w:val="nil"/>
              <w:bottom w:val="nil"/>
              <w:right w:val="nil"/>
            </w:tcBorders>
          </w:tcPr>
          <w:p w14:paraId="3C3A3B2B" w14:textId="77777777" w:rsidR="00447BD5" w:rsidRPr="00453693" w:rsidRDefault="00447BD5" w:rsidP="003738E9">
            <w:pPr>
              <w:pStyle w:val="Normal6a"/>
            </w:pPr>
            <w:r w:rsidRPr="00453693">
              <w:rPr>
                <w:b/>
                <w:i/>
              </w:rPr>
              <w:t>a) Kommissionen ska, i enlighet med förfarandet i artikel 25a i förordning (EG) nr 810/2009 (viseringskodexen), föreslå rådet att tillfälligt upphäva tillämpningen av vissa bestämmelser om utfärdande av viseringar för kortare vistelse till medborgare i det landet.</w:t>
            </w:r>
          </w:p>
        </w:tc>
      </w:tr>
      <w:tr w:rsidR="00447BD5" w:rsidRPr="00453693" w14:paraId="65611C0D" w14:textId="77777777" w:rsidTr="003738E9">
        <w:trPr>
          <w:jc w:val="center"/>
        </w:trPr>
        <w:tc>
          <w:tcPr>
            <w:tcW w:w="4876" w:type="dxa"/>
            <w:tcBorders>
              <w:top w:val="nil"/>
              <w:left w:val="nil"/>
              <w:bottom w:val="nil"/>
              <w:right w:val="nil"/>
            </w:tcBorders>
          </w:tcPr>
          <w:p w14:paraId="1A537500" w14:textId="77777777" w:rsidR="00447BD5" w:rsidRPr="00453693" w:rsidRDefault="00447BD5" w:rsidP="003738E9">
            <w:pPr>
              <w:pStyle w:val="Normal6a"/>
            </w:pPr>
          </w:p>
        </w:tc>
        <w:tc>
          <w:tcPr>
            <w:tcW w:w="4876" w:type="dxa"/>
            <w:tcBorders>
              <w:top w:val="nil"/>
              <w:left w:val="nil"/>
              <w:bottom w:val="nil"/>
              <w:right w:val="nil"/>
            </w:tcBorders>
          </w:tcPr>
          <w:p w14:paraId="0EBC359A" w14:textId="77777777" w:rsidR="00447BD5" w:rsidRPr="00453693" w:rsidRDefault="00447BD5" w:rsidP="003738E9">
            <w:pPr>
              <w:pStyle w:val="Normal6a"/>
            </w:pPr>
            <w:r w:rsidRPr="00453693">
              <w:rPr>
                <w:b/>
                <w:i/>
              </w:rPr>
              <w:t>b) Kommissionen ska inleda ett förfarande för att avgöra om det är motiverat och rättsligt genomförbart att införa straffavgifter eller andra handelsrestriktioner.</w:t>
            </w:r>
          </w:p>
        </w:tc>
      </w:tr>
      <w:tr w:rsidR="00447BD5" w:rsidRPr="00453693" w14:paraId="00C4DAD7" w14:textId="77777777" w:rsidTr="003738E9">
        <w:trPr>
          <w:jc w:val="center"/>
        </w:trPr>
        <w:tc>
          <w:tcPr>
            <w:tcW w:w="4876" w:type="dxa"/>
            <w:tcBorders>
              <w:top w:val="nil"/>
              <w:left w:val="nil"/>
              <w:bottom w:val="nil"/>
              <w:right w:val="nil"/>
            </w:tcBorders>
          </w:tcPr>
          <w:p w14:paraId="597E0706" w14:textId="77777777" w:rsidR="00447BD5" w:rsidRPr="00453693" w:rsidRDefault="00447BD5" w:rsidP="003738E9">
            <w:pPr>
              <w:pStyle w:val="Normal6a"/>
            </w:pPr>
          </w:p>
        </w:tc>
        <w:tc>
          <w:tcPr>
            <w:tcW w:w="4876" w:type="dxa"/>
            <w:tcBorders>
              <w:top w:val="nil"/>
              <w:left w:val="nil"/>
              <w:bottom w:val="nil"/>
              <w:right w:val="nil"/>
            </w:tcBorders>
          </w:tcPr>
          <w:p w14:paraId="52E04506" w14:textId="77777777" w:rsidR="00447BD5" w:rsidRPr="00453693" w:rsidRDefault="00447BD5" w:rsidP="003738E9">
            <w:pPr>
              <w:pStyle w:val="Normal6a"/>
            </w:pPr>
            <w:r w:rsidRPr="00453693">
              <w:rPr>
                <w:b/>
                <w:i/>
              </w:rPr>
              <w:t xml:space="preserve">5. För ett tredjeland som klassificerats i kategori D ska, utöver de åtgärder som fastställs i punkterna 2 och 4, följande gälla: Efter offentliggörandet av den </w:t>
            </w:r>
            <w:proofErr w:type="spellStart"/>
            <w:r w:rsidRPr="00453693">
              <w:rPr>
                <w:b/>
                <w:i/>
              </w:rPr>
              <w:t>genomförandeakt</w:t>
            </w:r>
            <w:proofErr w:type="spellEnd"/>
            <w:r w:rsidRPr="00453693">
              <w:rPr>
                <w:b/>
                <w:i/>
              </w:rPr>
              <w:t xml:space="preserve"> som klassificerar ett land i kategori D ska unionens höga representant för utrikes frågor och säkerhetspolitik och kommissionen utan dröjsmål lägga fram ett gemensamt förslag för rådet om ett beslut om att anta övergripande restriktiva åtgärder mot det landet i enlighet med artikel 215 i fördraget om Europeiska unionens funktionssätt. Dessa åtgärder ska omfatta, men är inte begränsade till, frysning av tillgångar, reseförbud för utpekade personer, förbud mot överföring av medel och stränga handelsrestriktioner såsom import- eller exportförbud.</w:t>
            </w:r>
          </w:p>
        </w:tc>
      </w:tr>
      <w:tr w:rsidR="00447BD5" w:rsidRPr="00453693" w14:paraId="507D4EC3" w14:textId="77777777" w:rsidTr="003738E9">
        <w:trPr>
          <w:jc w:val="center"/>
        </w:trPr>
        <w:tc>
          <w:tcPr>
            <w:tcW w:w="4876" w:type="dxa"/>
            <w:tcBorders>
              <w:top w:val="nil"/>
              <w:left w:val="nil"/>
              <w:bottom w:val="nil"/>
              <w:right w:val="nil"/>
            </w:tcBorders>
          </w:tcPr>
          <w:p w14:paraId="1B0C0D8D" w14:textId="77777777" w:rsidR="00447BD5" w:rsidRPr="00453693" w:rsidRDefault="00447BD5" w:rsidP="003738E9">
            <w:pPr>
              <w:pStyle w:val="Normal6a"/>
            </w:pPr>
          </w:p>
        </w:tc>
        <w:tc>
          <w:tcPr>
            <w:tcW w:w="4876" w:type="dxa"/>
            <w:tcBorders>
              <w:top w:val="nil"/>
              <w:left w:val="nil"/>
              <w:bottom w:val="nil"/>
              <w:right w:val="nil"/>
            </w:tcBorders>
          </w:tcPr>
          <w:p w14:paraId="38708A7A" w14:textId="77777777" w:rsidR="00447BD5" w:rsidRPr="00453693" w:rsidRDefault="00447BD5" w:rsidP="003738E9">
            <w:pPr>
              <w:pStyle w:val="Normal6a"/>
            </w:pPr>
            <w:r w:rsidRPr="00453693">
              <w:rPr>
                <w:b/>
                <w:i/>
              </w:rPr>
              <w:t>6. Unionen ska i alla framtida handels- och partnerskapsavtal inkludera en klausul som gör det möjligt att tillfälligt upphäva avtalen eller införa tullar om tredjelandet klassificeras i kategori C eller D.</w:t>
            </w:r>
          </w:p>
        </w:tc>
      </w:tr>
      <w:tr w:rsidR="00447BD5" w:rsidRPr="00453693" w14:paraId="297C221D" w14:textId="77777777" w:rsidTr="003738E9">
        <w:trPr>
          <w:jc w:val="center"/>
        </w:trPr>
        <w:tc>
          <w:tcPr>
            <w:tcW w:w="4876" w:type="dxa"/>
            <w:tcBorders>
              <w:top w:val="nil"/>
              <w:left w:val="nil"/>
              <w:bottom w:val="nil"/>
              <w:right w:val="nil"/>
            </w:tcBorders>
          </w:tcPr>
          <w:p w14:paraId="7243684D" w14:textId="77777777" w:rsidR="00447BD5" w:rsidRPr="00453693" w:rsidRDefault="00447BD5" w:rsidP="003738E9">
            <w:pPr>
              <w:pStyle w:val="Normal6a"/>
            </w:pPr>
          </w:p>
        </w:tc>
        <w:tc>
          <w:tcPr>
            <w:tcW w:w="4876" w:type="dxa"/>
            <w:tcBorders>
              <w:top w:val="nil"/>
              <w:left w:val="nil"/>
              <w:bottom w:val="nil"/>
              <w:right w:val="nil"/>
            </w:tcBorders>
          </w:tcPr>
          <w:p w14:paraId="1F054D88" w14:textId="77777777" w:rsidR="00447BD5" w:rsidRPr="00453693" w:rsidRDefault="00447BD5" w:rsidP="003738E9">
            <w:pPr>
              <w:pStyle w:val="Normal6a"/>
            </w:pPr>
            <w:r w:rsidRPr="00453693">
              <w:rPr>
                <w:b/>
                <w:i/>
              </w:rPr>
              <w:t>7. Unionens institutioner, organ och byråer ska vidta alla nödvändiga rättsliga och administrativa åtgärder för att säkerställa ett fullständigt och omedelbart genomförande av de konsekvenser på unionsnivå som anges i denna artikel.</w:t>
            </w:r>
          </w:p>
        </w:tc>
      </w:tr>
      <w:tr w:rsidR="00447BD5" w:rsidRPr="00453693" w14:paraId="1434A7C4" w14:textId="77777777" w:rsidTr="003738E9">
        <w:trPr>
          <w:jc w:val="center"/>
        </w:trPr>
        <w:tc>
          <w:tcPr>
            <w:tcW w:w="4876" w:type="dxa"/>
            <w:tcBorders>
              <w:top w:val="nil"/>
              <w:left w:val="nil"/>
              <w:bottom w:val="nil"/>
              <w:right w:val="nil"/>
            </w:tcBorders>
          </w:tcPr>
          <w:p w14:paraId="1A3585DC" w14:textId="77777777" w:rsidR="00447BD5" w:rsidRPr="00453693" w:rsidRDefault="00447BD5" w:rsidP="003738E9">
            <w:pPr>
              <w:pStyle w:val="Normal6a"/>
            </w:pPr>
          </w:p>
        </w:tc>
        <w:tc>
          <w:tcPr>
            <w:tcW w:w="4876" w:type="dxa"/>
            <w:tcBorders>
              <w:top w:val="nil"/>
              <w:left w:val="nil"/>
              <w:bottom w:val="nil"/>
              <w:right w:val="nil"/>
            </w:tcBorders>
          </w:tcPr>
          <w:p w14:paraId="125CFBCD" w14:textId="77777777" w:rsidR="00447BD5" w:rsidRPr="00453693" w:rsidRDefault="00447BD5" w:rsidP="003738E9">
            <w:pPr>
              <w:pStyle w:val="Normal6a"/>
            </w:pPr>
            <w:r w:rsidRPr="00453693">
              <w:rPr>
                <w:b/>
                <w:i/>
              </w:rPr>
              <w:t>8. Ingenting i denna artikel ska tolkas som att det hindrar en medlemsstat från att utfärda viseringar av humanitära skäl eller tillhandahålla humanitärt bistånd.</w:t>
            </w:r>
          </w:p>
        </w:tc>
      </w:tr>
    </w:tbl>
    <w:p w14:paraId="4314B7D6" w14:textId="77777777" w:rsidR="00447BD5" w:rsidRPr="00453693" w:rsidRDefault="00447BD5" w:rsidP="00447BD5">
      <w:pPr>
        <w:pStyle w:val="AmOrLang"/>
      </w:pPr>
      <w:r w:rsidRPr="00453693">
        <w:t xml:space="preserve">Or. </w:t>
      </w:r>
      <w:r w:rsidRPr="00453693">
        <w:rPr>
          <w:rStyle w:val="HideTWBExt"/>
        </w:rPr>
        <w:t>&lt;Original&gt;</w:t>
      </w:r>
      <w:r w:rsidRPr="00453693">
        <w:rPr>
          <w:rStyle w:val="HideTWBInt"/>
        </w:rPr>
        <w:t>{EN}</w:t>
      </w:r>
      <w:r w:rsidRPr="00453693">
        <w:t>en</w:t>
      </w:r>
      <w:r w:rsidRPr="00453693">
        <w:rPr>
          <w:rStyle w:val="HideTWBExt"/>
        </w:rPr>
        <w:t>&lt;/Original&gt;</w:t>
      </w:r>
    </w:p>
    <w:p w14:paraId="0CDD57F9" w14:textId="1736DEB5" w:rsidR="00447BD5" w:rsidRPr="00453693" w:rsidRDefault="00447BD5" w:rsidP="00447BD5">
      <w:r w:rsidRPr="00453693">
        <w:rPr>
          <w:rStyle w:val="HideTWBExt"/>
        </w:rPr>
        <w:t>&lt;/Amend&gt;&lt;/RepeatBlock-Amend&gt;</w:t>
      </w:r>
    </w:p>
    <w:p w14:paraId="4F2CAADA" w14:textId="650AD1A6" w:rsidR="00381480" w:rsidRPr="00453693" w:rsidRDefault="00381480" w:rsidP="00447BD5"/>
    <w:sectPr w:rsidR="00381480" w:rsidRPr="00453693" w:rsidSect="002F1A1B">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134" w:right="1418" w:bottom="1418" w:left="1418" w:header="1134"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371E7" w14:textId="77777777" w:rsidR="00382A95" w:rsidRPr="00453693" w:rsidRDefault="00382A95">
      <w:r w:rsidRPr="00453693">
        <w:separator/>
      </w:r>
    </w:p>
  </w:endnote>
  <w:endnote w:type="continuationSeparator" w:id="0">
    <w:p w14:paraId="47027279" w14:textId="77777777" w:rsidR="00382A95" w:rsidRPr="00453693" w:rsidRDefault="00382A95">
      <w:r w:rsidRPr="0045369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DokChampa">
    <w:altName w:val="Leelawadee UI"/>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7B1E9" w14:textId="77777777" w:rsidR="002F1A1B" w:rsidRPr="00453693" w:rsidRDefault="002F1A1B" w:rsidP="002F1A1B">
    <w:pPr>
      <w:pStyle w:val="EPFooter"/>
    </w:pPr>
    <w:r w:rsidRPr="00453693">
      <w:t>PE</w:t>
    </w:r>
    <w:r w:rsidRPr="00453693">
      <w:rPr>
        <w:rStyle w:val="HideTWBExt"/>
      </w:rPr>
      <w:t>&lt;NoPE&gt;</w:t>
    </w:r>
    <w:r w:rsidRPr="00453693">
      <w:t>781.177</w:t>
    </w:r>
    <w:r w:rsidRPr="00453693">
      <w:rPr>
        <w:rStyle w:val="HideTWBExt"/>
      </w:rPr>
      <w:t>&lt;/NoPE&gt;&lt;Version&gt;</w:t>
    </w:r>
    <w:r w:rsidRPr="00453693">
      <w:t>v01-00</w:t>
    </w:r>
    <w:r w:rsidRPr="00453693">
      <w:rPr>
        <w:rStyle w:val="HideTWBExt"/>
      </w:rPr>
      <w:t>&lt;/Version&gt;</w:t>
    </w:r>
    <w:r w:rsidRPr="00453693">
      <w:tab/>
    </w:r>
    <w:r w:rsidRPr="00453693">
      <w:fldChar w:fldCharType="begin"/>
    </w:r>
    <w:r w:rsidRPr="00453693">
      <w:instrText xml:space="preserve"> PAGE  \* MERGEFORMAT </w:instrText>
    </w:r>
    <w:r w:rsidRPr="00453693">
      <w:fldChar w:fldCharType="separate"/>
    </w:r>
    <w:r w:rsidRPr="00453693">
      <w:rPr>
        <w:noProof/>
      </w:rPr>
      <w:t>184</w:t>
    </w:r>
    <w:r w:rsidRPr="00453693">
      <w:fldChar w:fldCharType="end"/>
    </w:r>
    <w:r w:rsidRPr="00453693">
      <w:t>/</w:t>
    </w:r>
    <w:r w:rsidR="00EA4A31">
      <w:fldChar w:fldCharType="begin"/>
    </w:r>
    <w:r w:rsidR="00EA4A31">
      <w:instrText xml:space="preserve"> NUMPAGES  \* MERGEFORMAT </w:instrText>
    </w:r>
    <w:r w:rsidR="00EA4A31">
      <w:fldChar w:fldCharType="separate"/>
    </w:r>
    <w:r w:rsidRPr="00453693">
      <w:rPr>
        <w:noProof/>
      </w:rPr>
      <w:t>184</w:t>
    </w:r>
    <w:r w:rsidR="00EA4A31">
      <w:rPr>
        <w:noProof/>
      </w:rPr>
      <w:fldChar w:fldCharType="end"/>
    </w:r>
    <w:r w:rsidRPr="00453693">
      <w:tab/>
    </w:r>
    <w:r w:rsidRPr="00453693">
      <w:rPr>
        <w:rStyle w:val="HideTWBExt"/>
      </w:rPr>
      <w:t>&lt;PathFdR&gt;</w:t>
    </w:r>
    <w:r w:rsidRPr="00453693">
      <w:t>AM\1333224SV.docx</w:t>
    </w:r>
    <w:r w:rsidRPr="00453693">
      <w:rPr>
        <w:rStyle w:val="HideTWBExt"/>
      </w:rPr>
      <w:t>&lt;/PathFdR&gt;</w:t>
    </w:r>
  </w:p>
  <w:p w14:paraId="2AE01B9D" w14:textId="7FEBB625" w:rsidR="00D95527" w:rsidRPr="00453693" w:rsidRDefault="002F1A1B" w:rsidP="002F1A1B">
    <w:pPr>
      <w:pStyle w:val="EPFooter2"/>
    </w:pPr>
    <w:r w:rsidRPr="00453693">
      <w:t>SV</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E888A" w14:textId="77777777" w:rsidR="002F1A1B" w:rsidRPr="00453693" w:rsidRDefault="002F1A1B" w:rsidP="002F1A1B">
    <w:pPr>
      <w:pStyle w:val="EPFooter"/>
    </w:pPr>
    <w:r w:rsidRPr="00453693">
      <w:rPr>
        <w:rStyle w:val="HideTWBExt"/>
      </w:rPr>
      <w:t>&lt;PathFdR&gt;</w:t>
    </w:r>
    <w:r w:rsidRPr="00453693">
      <w:t>AM\1333224SV.docx</w:t>
    </w:r>
    <w:r w:rsidRPr="00453693">
      <w:rPr>
        <w:rStyle w:val="HideTWBExt"/>
      </w:rPr>
      <w:t>&lt;/PathFdR&gt;</w:t>
    </w:r>
    <w:r w:rsidRPr="00453693">
      <w:tab/>
    </w:r>
    <w:r w:rsidRPr="00453693">
      <w:fldChar w:fldCharType="begin"/>
    </w:r>
    <w:r w:rsidRPr="00453693">
      <w:instrText xml:space="preserve"> PAGE  \* MERGEFORMAT </w:instrText>
    </w:r>
    <w:r w:rsidRPr="00453693">
      <w:fldChar w:fldCharType="separate"/>
    </w:r>
    <w:r w:rsidRPr="00453693">
      <w:rPr>
        <w:noProof/>
      </w:rPr>
      <w:t>183</w:t>
    </w:r>
    <w:r w:rsidRPr="00453693">
      <w:fldChar w:fldCharType="end"/>
    </w:r>
    <w:r w:rsidRPr="00453693">
      <w:t>/</w:t>
    </w:r>
    <w:r w:rsidR="00EA4A31">
      <w:fldChar w:fldCharType="begin"/>
    </w:r>
    <w:r w:rsidR="00EA4A31">
      <w:instrText xml:space="preserve"> NUMPAGES  \* MERGEFORMAT </w:instrText>
    </w:r>
    <w:r w:rsidR="00EA4A31">
      <w:fldChar w:fldCharType="separate"/>
    </w:r>
    <w:r w:rsidRPr="00453693">
      <w:rPr>
        <w:noProof/>
      </w:rPr>
      <w:t>184</w:t>
    </w:r>
    <w:r w:rsidR="00EA4A31">
      <w:rPr>
        <w:noProof/>
      </w:rPr>
      <w:fldChar w:fldCharType="end"/>
    </w:r>
    <w:r w:rsidRPr="00453693">
      <w:tab/>
      <w:t>PE</w:t>
    </w:r>
    <w:r w:rsidRPr="00453693">
      <w:rPr>
        <w:rStyle w:val="HideTWBExt"/>
      </w:rPr>
      <w:t>&lt;NoPE&gt;</w:t>
    </w:r>
    <w:r w:rsidRPr="00453693">
      <w:t>781.177</w:t>
    </w:r>
    <w:r w:rsidRPr="00453693">
      <w:rPr>
        <w:rStyle w:val="HideTWBExt"/>
      </w:rPr>
      <w:t>&lt;/NoPE&gt;&lt;Version&gt;</w:t>
    </w:r>
    <w:r w:rsidRPr="00453693">
      <w:t>v01-00</w:t>
    </w:r>
    <w:r w:rsidRPr="00453693">
      <w:rPr>
        <w:rStyle w:val="HideTWBExt"/>
      </w:rPr>
      <w:t>&lt;/Version&gt;</w:t>
    </w:r>
  </w:p>
  <w:p w14:paraId="47324774" w14:textId="68465DE9" w:rsidR="00D95527" w:rsidRPr="00453693" w:rsidRDefault="002F1A1B" w:rsidP="002F1A1B">
    <w:pPr>
      <w:pStyle w:val="EPFooter2"/>
    </w:pPr>
    <w:r w:rsidRPr="00453693">
      <w:tab/>
    </w:r>
    <w:r w:rsidRPr="00453693">
      <w:tab/>
      <w:t>SV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3F1B8" w14:textId="77777777" w:rsidR="002F1A1B" w:rsidRPr="00453693" w:rsidRDefault="002F1A1B" w:rsidP="002F1A1B">
    <w:pPr>
      <w:pStyle w:val="EPFooter"/>
    </w:pPr>
    <w:r w:rsidRPr="00453693">
      <w:rPr>
        <w:rStyle w:val="HideTWBExt"/>
      </w:rPr>
      <w:t>&lt;PathFdR&gt;</w:t>
    </w:r>
    <w:r w:rsidRPr="00453693">
      <w:t>AM\1333224SV.docx</w:t>
    </w:r>
    <w:r w:rsidRPr="00453693">
      <w:rPr>
        <w:rStyle w:val="HideTWBExt"/>
      </w:rPr>
      <w:t>&lt;/PathFdR&gt;</w:t>
    </w:r>
    <w:r w:rsidRPr="00453693">
      <w:tab/>
    </w:r>
    <w:r w:rsidRPr="00453693">
      <w:tab/>
      <w:t>PE</w:t>
    </w:r>
    <w:r w:rsidRPr="00453693">
      <w:rPr>
        <w:rStyle w:val="HideTWBExt"/>
      </w:rPr>
      <w:t>&lt;NoPE&gt;</w:t>
    </w:r>
    <w:r w:rsidRPr="00453693">
      <w:t>781.177</w:t>
    </w:r>
    <w:r w:rsidRPr="00453693">
      <w:rPr>
        <w:rStyle w:val="HideTWBExt"/>
      </w:rPr>
      <w:t>&lt;/NoPE&gt;&lt;Version&gt;</w:t>
    </w:r>
    <w:r w:rsidRPr="00453693">
      <w:t>v01-00</w:t>
    </w:r>
    <w:r w:rsidRPr="00453693">
      <w:rPr>
        <w:rStyle w:val="HideTWBExt"/>
      </w:rPr>
      <w:t>&lt;/Version&gt;</w:t>
    </w:r>
  </w:p>
  <w:p w14:paraId="2A31D1CF" w14:textId="5A9E6C46" w:rsidR="00E93ED6" w:rsidRPr="00453693" w:rsidRDefault="002F1A1B" w:rsidP="002F1A1B">
    <w:pPr>
      <w:pStyle w:val="EPFooter2"/>
    </w:pPr>
    <w:r w:rsidRPr="00453693">
      <w:t>SV</w:t>
    </w:r>
    <w:r w:rsidRPr="00453693">
      <w:tab/>
    </w:r>
    <w:r w:rsidRPr="00453693">
      <w:rPr>
        <w:b w:val="0"/>
        <w:i/>
        <w:color w:val="C0C0C0"/>
        <w:sz w:val="22"/>
      </w:rPr>
      <w:t>Förenade i mångfalden</w:t>
    </w:r>
    <w:r w:rsidRPr="00453693">
      <w:tab/>
      <w:t>SV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056E2" w14:textId="77777777" w:rsidR="00382A95" w:rsidRPr="00453693" w:rsidRDefault="00382A95">
      <w:r w:rsidRPr="00453693">
        <w:separator/>
      </w:r>
    </w:p>
  </w:footnote>
  <w:footnote w:type="continuationSeparator" w:id="0">
    <w:p w14:paraId="7B9D32A9" w14:textId="77777777" w:rsidR="00382A95" w:rsidRPr="00453693" w:rsidRDefault="00382A95">
      <w:r w:rsidRPr="0045369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E8CBF" w14:textId="77777777" w:rsidR="00F05F10" w:rsidRDefault="00F05F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484D9" w14:textId="77777777" w:rsidR="00F05F10" w:rsidRDefault="00F05F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401E6" w14:textId="77777777" w:rsidR="00F05F10" w:rsidRDefault="00F05F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trDocTypeID" w:val="AM_Com_LegReport"/>
    <w:docVar w:name="strSubDir" w:val="1333"/>
    <w:docVar w:name="TXTLANGUE" w:val="SV"/>
    <w:docVar w:name="TXTLANGUEMIN" w:val="sv"/>
    <w:docVar w:name="TXTNRPE" w:val="781.177"/>
    <w:docVar w:name="TXTPEorAP" w:val="PE"/>
    <w:docVar w:name="TXTROUTE" w:val="AM\1333224SV.docx"/>
    <w:docVar w:name="TXTVERSION" w:val="01-00"/>
  </w:docVars>
  <w:rsids>
    <w:rsidRoot w:val="00665F21"/>
    <w:rsid w:val="00006052"/>
    <w:rsid w:val="00036199"/>
    <w:rsid w:val="0007571F"/>
    <w:rsid w:val="000B3765"/>
    <w:rsid w:val="001C553B"/>
    <w:rsid w:val="001C5BEC"/>
    <w:rsid w:val="001F0314"/>
    <w:rsid w:val="002C30FA"/>
    <w:rsid w:val="002F1A1B"/>
    <w:rsid w:val="00306F80"/>
    <w:rsid w:val="00351DF4"/>
    <w:rsid w:val="00381480"/>
    <w:rsid w:val="00382A95"/>
    <w:rsid w:val="003840CA"/>
    <w:rsid w:val="00413832"/>
    <w:rsid w:val="0043758D"/>
    <w:rsid w:val="00447BD5"/>
    <w:rsid w:val="00453693"/>
    <w:rsid w:val="005642BE"/>
    <w:rsid w:val="005719D6"/>
    <w:rsid w:val="00595A5F"/>
    <w:rsid w:val="005D7B22"/>
    <w:rsid w:val="00655845"/>
    <w:rsid w:val="00664292"/>
    <w:rsid w:val="00665F21"/>
    <w:rsid w:val="006969D5"/>
    <w:rsid w:val="00763C99"/>
    <w:rsid w:val="00773D44"/>
    <w:rsid w:val="009324B9"/>
    <w:rsid w:val="009E76B7"/>
    <w:rsid w:val="00A333B9"/>
    <w:rsid w:val="00A60152"/>
    <w:rsid w:val="00A77F76"/>
    <w:rsid w:val="00BF40B7"/>
    <w:rsid w:val="00C0762D"/>
    <w:rsid w:val="00D00EBD"/>
    <w:rsid w:val="00D1454C"/>
    <w:rsid w:val="00D33ACA"/>
    <w:rsid w:val="00D95527"/>
    <w:rsid w:val="00DC1887"/>
    <w:rsid w:val="00DF39B7"/>
    <w:rsid w:val="00E314AE"/>
    <w:rsid w:val="00E93ED6"/>
    <w:rsid w:val="00EA4A31"/>
    <w:rsid w:val="00EB0549"/>
    <w:rsid w:val="00F05F10"/>
    <w:rsid w:val="00FE3EFE"/>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59C627"/>
  <w15:chartTrackingRefBased/>
  <w15:docId w15:val="{EA88CCC7-6107-42F4-95CF-A1ADCC1BA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7B22"/>
    <w:rPr>
      <w:sz w:val="24"/>
    </w:rPr>
  </w:style>
  <w:style w:type="paragraph" w:styleId="Heading1">
    <w:name w:val="heading 1"/>
    <w:basedOn w:val="Normal"/>
    <w:next w:val="Normal"/>
    <w:link w:val="Heading1Char"/>
    <w:semiHidden/>
    <w:qFormat/>
    <w:rsid w:val="002C30FA"/>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rsid w:val="00006052"/>
    <w:pPr>
      <w:tabs>
        <w:tab w:val="center" w:pos="4535"/>
        <w:tab w:val="right" w:pos="9921"/>
      </w:tabs>
      <w:ind w:left="-850" w:right="-850"/>
    </w:pPr>
    <w:rPr>
      <w:rFonts w:ascii="Arial" w:hAnsi="Arial" w:cs="Arial"/>
      <w:b/>
      <w:sz w:val="48"/>
    </w:rPr>
  </w:style>
  <w:style w:type="character" w:customStyle="1" w:styleId="HideTWBExt">
    <w:name w:val="HideTWBExt"/>
    <w:rsid w:val="00655845"/>
    <w:rPr>
      <w:rFonts w:ascii="Arial" w:hAnsi="Arial"/>
      <w:noProof/>
      <w:vanish/>
      <w:color w:val="000080"/>
      <w:sz w:val="20"/>
    </w:rPr>
  </w:style>
  <w:style w:type="character" w:customStyle="1" w:styleId="HideTWBInt">
    <w:name w:val="HideTWBInt"/>
    <w:rsid w:val="00655845"/>
    <w:rPr>
      <w:rFonts w:ascii="Arial" w:hAnsi="Arial" w:cs="Arial"/>
      <w:vanish/>
      <w:color w:val="808080"/>
      <w:sz w:val="20"/>
    </w:rPr>
  </w:style>
  <w:style w:type="paragraph" w:customStyle="1" w:styleId="EPFooter">
    <w:name w:val="EPFooter"/>
    <w:basedOn w:val="Normal"/>
    <w:rsid w:val="00D95527"/>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BF40B7"/>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2C30FA"/>
    <w:pPr>
      <w:spacing w:after="240"/>
    </w:pPr>
  </w:style>
  <w:style w:type="paragraph" w:customStyle="1" w:styleId="EPFooterRC">
    <w:name w:val="EPFooterRC"/>
    <w:basedOn w:val="Normal"/>
    <w:rsid w:val="00381480"/>
    <w:pPr>
      <w:widowControl w:val="0"/>
      <w:tabs>
        <w:tab w:val="center" w:pos="4535"/>
        <w:tab w:val="left" w:pos="6662"/>
      </w:tabs>
    </w:pPr>
    <w:rPr>
      <w:sz w:val="22"/>
    </w:rPr>
  </w:style>
  <w:style w:type="paragraph" w:customStyle="1" w:styleId="NormalBold">
    <w:name w:val="NormalBold"/>
    <w:basedOn w:val="Normal"/>
    <w:rsid w:val="00665F21"/>
    <w:rPr>
      <w:b/>
      <w:szCs w:val="24"/>
      <w:lang w:eastAsia="en-US"/>
    </w:rPr>
  </w:style>
  <w:style w:type="paragraph" w:customStyle="1" w:styleId="AmOrLang">
    <w:name w:val="AmOrLang"/>
    <w:basedOn w:val="Normal"/>
    <w:rsid w:val="00665F21"/>
    <w:pPr>
      <w:spacing w:before="240" w:after="240"/>
      <w:jc w:val="right"/>
    </w:pPr>
    <w:rPr>
      <w:szCs w:val="24"/>
      <w:lang w:eastAsia="en-US"/>
    </w:rPr>
  </w:style>
  <w:style w:type="paragraph" w:customStyle="1" w:styleId="Normal6a">
    <w:name w:val="Normal6a"/>
    <w:basedOn w:val="Normal"/>
    <w:rsid w:val="00665F21"/>
    <w:pPr>
      <w:spacing w:after="120"/>
    </w:pPr>
    <w:rPr>
      <w:szCs w:val="24"/>
      <w:lang w:eastAsia="en-US"/>
    </w:rPr>
  </w:style>
  <w:style w:type="paragraph" w:customStyle="1" w:styleId="AmColumnHeading">
    <w:name w:val="AmColumnHeading"/>
    <w:basedOn w:val="Normal"/>
    <w:rsid w:val="00665F21"/>
    <w:pPr>
      <w:spacing w:after="240"/>
      <w:jc w:val="center"/>
    </w:pPr>
    <w:rPr>
      <w:i/>
      <w:szCs w:val="24"/>
      <w:lang w:eastAsia="en-US"/>
    </w:rPr>
  </w:style>
  <w:style w:type="paragraph" w:customStyle="1" w:styleId="AmNumberTabs">
    <w:name w:val="AmNumberTabs"/>
    <w:basedOn w:val="Normal"/>
    <w:rsid w:val="00665F21"/>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szCs w:val="24"/>
      <w:lang w:eastAsia="en-US"/>
    </w:rPr>
  </w:style>
  <w:style w:type="paragraph" w:customStyle="1" w:styleId="AmJustTitle">
    <w:name w:val="AmJustTitle"/>
    <w:basedOn w:val="Normal"/>
    <w:next w:val="AmJustText"/>
    <w:rsid w:val="00665F21"/>
    <w:pPr>
      <w:keepNext/>
      <w:spacing w:before="240" w:after="240"/>
      <w:jc w:val="center"/>
    </w:pPr>
    <w:rPr>
      <w:i/>
      <w:szCs w:val="24"/>
      <w:lang w:eastAsia="en-US"/>
    </w:rPr>
  </w:style>
  <w:style w:type="paragraph" w:customStyle="1" w:styleId="AmJustText">
    <w:name w:val="AmJustText"/>
    <w:basedOn w:val="Normal"/>
    <w:rsid w:val="00665F21"/>
    <w:pPr>
      <w:spacing w:after="240"/>
    </w:pPr>
    <w:rPr>
      <w:i/>
      <w:szCs w:val="24"/>
      <w:lang w:eastAsia="en-US"/>
    </w:rPr>
  </w:style>
  <w:style w:type="paragraph" w:customStyle="1" w:styleId="LineBottom">
    <w:name w:val="LineBottom"/>
    <w:basedOn w:val="Normal"/>
    <w:next w:val="Normal"/>
    <w:rsid w:val="00665F21"/>
    <w:pPr>
      <w:pBdr>
        <w:bottom w:val="single" w:sz="4" w:space="1" w:color="000000"/>
      </w:pBdr>
      <w:spacing w:after="240"/>
      <w:jc w:val="center"/>
    </w:pPr>
    <w:rPr>
      <w:rFonts w:ascii="Arial" w:eastAsia="Arial" w:hAnsi="Arial" w:cs="Arial"/>
      <w:sz w:val="16"/>
      <w:szCs w:val="24"/>
      <w:lang w:eastAsia="en-US"/>
    </w:rPr>
  </w:style>
  <w:style w:type="paragraph" w:customStyle="1" w:styleId="EPTerm">
    <w:name w:val="EPTerm"/>
    <w:basedOn w:val="Normal"/>
    <w:next w:val="Normal"/>
    <w:rsid w:val="00665F21"/>
    <w:pPr>
      <w:spacing w:after="80"/>
    </w:pPr>
    <w:rPr>
      <w:rFonts w:ascii="Arial" w:eastAsia="Arial" w:hAnsi="Arial" w:cs="Arial"/>
      <w:sz w:val="20"/>
      <w:szCs w:val="24"/>
      <w:lang w:eastAsia="en-US"/>
    </w:rPr>
  </w:style>
  <w:style w:type="paragraph" w:customStyle="1" w:styleId="EPLogo">
    <w:name w:val="EPLogo"/>
    <w:basedOn w:val="Normal"/>
    <w:rsid w:val="00665F21"/>
    <w:pPr>
      <w:jc w:val="right"/>
    </w:pPr>
    <w:rPr>
      <w:szCs w:val="24"/>
      <w:lang w:eastAsia="en-US"/>
    </w:rPr>
  </w:style>
  <w:style w:type="paragraph" w:customStyle="1" w:styleId="EPName">
    <w:name w:val="EPName"/>
    <w:basedOn w:val="Normal"/>
    <w:rsid w:val="00665F21"/>
    <w:pPr>
      <w:spacing w:before="80" w:after="80"/>
    </w:pPr>
    <w:rPr>
      <w:rFonts w:ascii="Arial Narrow" w:eastAsia="Arial" w:hAnsi="Arial Narrow" w:cs="Arial"/>
      <w:b/>
      <w:sz w:val="32"/>
      <w:szCs w:val="24"/>
      <w:lang w:eastAsia="en-US"/>
    </w:rPr>
  </w:style>
  <w:style w:type="paragraph" w:customStyle="1" w:styleId="CoverNormal24a">
    <w:name w:val="CoverNormal24a"/>
    <w:basedOn w:val="Normal"/>
    <w:rsid w:val="00665F21"/>
    <w:pPr>
      <w:spacing w:after="480"/>
      <w:ind w:left="1416"/>
    </w:pPr>
    <w:rPr>
      <w:szCs w:val="24"/>
      <w:lang w:eastAsia="en-US"/>
    </w:rPr>
  </w:style>
  <w:style w:type="paragraph" w:customStyle="1" w:styleId="CoverNormal">
    <w:name w:val="CoverNormal"/>
    <w:basedOn w:val="Normal"/>
    <w:rsid w:val="00665F21"/>
    <w:pPr>
      <w:ind w:left="1418"/>
    </w:pPr>
    <w:rPr>
      <w:szCs w:val="24"/>
      <w:lang w:eastAsia="en-US"/>
    </w:rPr>
  </w:style>
  <w:style w:type="paragraph" w:customStyle="1" w:styleId="CoverReference">
    <w:name w:val="CoverReference"/>
    <w:basedOn w:val="Normal"/>
    <w:rsid w:val="00665F21"/>
    <w:pPr>
      <w:spacing w:before="1080"/>
      <w:jc w:val="right"/>
    </w:pPr>
    <w:rPr>
      <w:rFonts w:ascii="Arial" w:eastAsia="Arial" w:hAnsi="Arial" w:cs="Arial"/>
      <w:b/>
      <w:szCs w:val="24"/>
      <w:lang w:eastAsia="en-US"/>
    </w:rPr>
  </w:style>
  <w:style w:type="paragraph" w:customStyle="1" w:styleId="CoverDocType">
    <w:name w:val="CoverDocType"/>
    <w:basedOn w:val="Normal"/>
    <w:rsid w:val="00665F21"/>
    <w:pPr>
      <w:ind w:left="1418"/>
    </w:pPr>
    <w:rPr>
      <w:rFonts w:ascii="Arial" w:hAnsi="Arial"/>
      <w:b/>
      <w:sz w:val="48"/>
      <w:szCs w:val="24"/>
      <w:lang w:eastAsia="en-US"/>
    </w:rPr>
  </w:style>
  <w:style w:type="paragraph" w:customStyle="1" w:styleId="CoverDate">
    <w:name w:val="CoverDate"/>
    <w:basedOn w:val="Normal"/>
    <w:rsid w:val="00665F21"/>
    <w:pPr>
      <w:spacing w:before="240" w:after="1200"/>
    </w:pPr>
    <w:rPr>
      <w:szCs w:val="24"/>
      <w:lang w:eastAsia="en-US"/>
    </w:rPr>
  </w:style>
  <w:style w:type="paragraph" w:customStyle="1" w:styleId="CoverDocType24a">
    <w:name w:val="CoverDocType24a"/>
    <w:basedOn w:val="Normal"/>
    <w:rsid w:val="00665F21"/>
    <w:pPr>
      <w:spacing w:after="480"/>
      <w:ind w:left="1416"/>
    </w:pPr>
    <w:rPr>
      <w:rFonts w:ascii="Arial" w:eastAsia="Arial" w:hAnsi="Arial" w:cs="Arial"/>
      <w:b/>
      <w:sz w:val="48"/>
      <w:szCs w:val="24"/>
      <w:lang w:eastAsia="en-US"/>
    </w:rPr>
  </w:style>
  <w:style w:type="paragraph" w:customStyle="1" w:styleId="CoverBold">
    <w:name w:val="CoverBold"/>
    <w:basedOn w:val="Normal"/>
    <w:rsid w:val="00665F21"/>
    <w:pPr>
      <w:ind w:left="1416"/>
    </w:pPr>
    <w:rPr>
      <w:b/>
      <w:szCs w:val="24"/>
      <w:lang w:eastAsia="en-US"/>
    </w:rPr>
  </w:style>
  <w:style w:type="paragraph" w:customStyle="1" w:styleId="EPBody">
    <w:name w:val="EPBody"/>
    <w:basedOn w:val="Normal"/>
    <w:rsid w:val="00665F21"/>
    <w:pPr>
      <w:jc w:val="center"/>
    </w:pPr>
    <w:rPr>
      <w:rFonts w:ascii="Arial" w:eastAsia="Arial" w:hAnsi="Arial" w:cs="Arial"/>
      <w:i/>
      <w:sz w:val="22"/>
      <w:szCs w:val="24"/>
      <w:lang w:eastAsia="en-US"/>
    </w:rPr>
  </w:style>
  <w:style w:type="paragraph" w:customStyle="1" w:styleId="LineTop">
    <w:name w:val="LineTop"/>
    <w:basedOn w:val="Normal"/>
    <w:next w:val="Normal"/>
    <w:rsid w:val="00665F21"/>
    <w:pPr>
      <w:pBdr>
        <w:top w:val="single" w:sz="4" w:space="1" w:color="000000"/>
      </w:pBdr>
      <w:jc w:val="center"/>
    </w:pPr>
    <w:rPr>
      <w:rFonts w:ascii="Arial" w:eastAsia="Arial" w:hAnsi="Arial" w:cs="Arial"/>
      <w:sz w:val="16"/>
      <w:szCs w:val="24"/>
      <w:lang w:eastAsia="en-US"/>
    </w:rPr>
  </w:style>
  <w:style w:type="paragraph" w:styleId="Header">
    <w:name w:val="header"/>
    <w:basedOn w:val="Normal"/>
    <w:link w:val="HeaderChar"/>
    <w:rsid w:val="00447BD5"/>
    <w:pPr>
      <w:tabs>
        <w:tab w:val="center" w:pos="4513"/>
        <w:tab w:val="right" w:pos="9026"/>
      </w:tabs>
    </w:pPr>
  </w:style>
  <w:style w:type="character" w:customStyle="1" w:styleId="HeaderChar">
    <w:name w:val="Header Char"/>
    <w:basedOn w:val="DefaultParagraphFont"/>
    <w:link w:val="Header"/>
    <w:rsid w:val="00447BD5"/>
    <w:rPr>
      <w:sz w:val="24"/>
    </w:rPr>
  </w:style>
  <w:style w:type="paragraph" w:styleId="Footer">
    <w:name w:val="footer"/>
    <w:basedOn w:val="Normal"/>
    <w:link w:val="FooterChar"/>
    <w:rsid w:val="00F05F10"/>
    <w:pPr>
      <w:tabs>
        <w:tab w:val="center" w:pos="4513"/>
        <w:tab w:val="right" w:pos="9026"/>
      </w:tabs>
    </w:pPr>
  </w:style>
  <w:style w:type="character" w:customStyle="1" w:styleId="FooterChar">
    <w:name w:val="Footer Char"/>
    <w:basedOn w:val="DefaultParagraphFont"/>
    <w:link w:val="Footer"/>
    <w:rsid w:val="00F05F1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shehu\AppData\Local\Temp\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Blank.dotx</Template>
  <TotalTime>1</TotalTime>
  <Pages>184</Pages>
  <Words>33643</Words>
  <Characters>275747</Characters>
  <Application>Microsoft Office Word</Application>
  <DocSecurity>0</DocSecurity>
  <Lines>11989</Lines>
  <Paragraphs>4910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European Parliament</dc:creator>
  <cp:lastModifiedBy>European Parliament</cp:lastModifiedBy>
  <cp:revision>2</cp:revision>
  <dcterms:created xsi:type="dcterms:W3CDTF">2025-12-17T15:38:00Z</dcterms:created>
  <dcterms:modified xsi:type="dcterms:W3CDTF">2025-12-17T15:38:00Z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1333224</vt:lpwstr>
  </property>
  <property fmtid="{D5CDD505-2E9C-101B-9397-08002B2CF9AE}" pid="4" name="&lt;Model&gt;">
    <vt:lpwstr>AM_Com_LegReport</vt:lpwstr>
  </property>
  <property fmtid="{D5CDD505-2E9C-101B-9397-08002B2CF9AE}" pid="5" name="&lt;ModelCod&gt;">
    <vt:lpwstr/>
  </property>
  <property fmtid="{D5CDD505-2E9C-101B-9397-08002B2CF9AE}" pid="6" name="&lt;ModelTra&gt;">
    <vt:lpwstr/>
  </property>
  <property fmtid="{D5CDD505-2E9C-101B-9397-08002B2CF9AE}" pid="7" name="&lt;Type&gt;">
    <vt:lpwstr>AM</vt:lpwstr>
  </property>
  <property fmtid="{D5CDD505-2E9C-101B-9397-08002B2CF9AE}" pid="8" name="PE number">
    <vt:lpwstr>781.177</vt:lpwstr>
  </property>
  <property fmtid="{D5CDD505-2E9C-101B-9397-08002B2CF9AE}" pid="9" name="SDLStudio">
    <vt:lpwstr/>
  </property>
  <property fmtid="{D5CDD505-2E9C-101B-9397-08002B2CF9AE}" pid="10" name="LastEdited with">
    <vt:lpwstr>10.2.1 Build [20251202]</vt:lpwstr>
  </property>
  <property fmtid="{D5CDD505-2E9C-101B-9397-08002B2CF9AE}" pid="11" name="FooterPath">
    <vt:lpwstr>AM\1333224SV.docx</vt:lpwstr>
  </property>
  <property fmtid="{D5CDD505-2E9C-101B-9397-08002B2CF9AE}" pid="12" name="Bookout">
    <vt:lpwstr>NOK(PBTAG) - 2025/12/17 16:32</vt:lpwstr>
  </property>
</Properties>
</file>