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22ACB1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1A33E5" w:rsidP="00C85D0F" w14:paraId="0F04A249" w14:textId="77777777">
            <w:pPr>
              <w:pStyle w:val="EPName"/>
            </w:pPr>
            <w:r w:rsidRPr="001A33E5">
              <w:t>Europos Parlamentas</w:t>
            </w:r>
          </w:p>
          <w:p w:rsidR="00BA3E40" w:rsidRPr="001A33E5" w:rsidP="00C85D0F" w14:paraId="3FD27468" w14:textId="77777777">
            <w:pPr>
              <w:pStyle w:val="EPTerm"/>
            </w:pPr>
            <w:r w:rsidRPr="001A33E5">
              <w:t>2024-2029</w:t>
            </w:r>
          </w:p>
        </w:tc>
        <w:tc>
          <w:tcPr>
            <w:tcW w:w="2268" w:type="dxa"/>
            <w:shd w:val="clear" w:color="auto" w:fill="auto"/>
          </w:tcPr>
          <w:p w:rsidR="00BA3E40" w:rsidRPr="001A33E5" w:rsidP="00C85D0F" w14:paraId="07C881DE" w14:textId="77777777">
            <w:pPr>
              <w:pStyle w:val="EPLogo"/>
            </w:pPr>
            <w:r w:rsidRPr="001A33E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4914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A33E5" w:rsidP="00F24D40" w14:paraId="2EBDCFA1" w14:textId="77777777">
      <w:pPr>
        <w:pStyle w:val="LineTop"/>
      </w:pPr>
    </w:p>
    <w:p w:rsidR="00F24D40" w:rsidRPr="001A33E5" w:rsidP="00F24D40" w14:paraId="42D315A6" w14:textId="77777777">
      <w:pPr>
        <w:pStyle w:val="EPBody"/>
      </w:pPr>
      <w:r w:rsidRPr="001A33E5">
        <w:rPr>
          <w:rStyle w:val="HideTWBExt"/>
          <w:i w:val="0"/>
          <w:szCs w:val="24"/>
        </w:rPr>
        <w:t>&lt;Commission&gt;</w:t>
      </w:r>
      <w:r w:rsidRPr="001A33E5">
        <w:rPr>
          <w:rStyle w:val="HideTWBInt"/>
          <w:i w:val="0"/>
          <w:szCs w:val="24"/>
        </w:rPr>
        <w:t>{FEMM}</w:t>
      </w:r>
      <w:r w:rsidRPr="001A33E5">
        <w:t>Moterų teisių ir lyčių lygybės komitetas</w:t>
      </w:r>
      <w:r w:rsidRPr="001A33E5">
        <w:rPr>
          <w:rStyle w:val="HideTWBExt"/>
          <w:i w:val="0"/>
          <w:szCs w:val="24"/>
        </w:rPr>
        <w:t>&lt;/Commission&gt;</w:t>
      </w:r>
    </w:p>
    <w:p w:rsidR="00F24D40" w:rsidRPr="001A33E5" w:rsidP="00F24D40" w14:paraId="36F26A0E" w14:textId="77777777">
      <w:pPr>
        <w:pStyle w:val="LineBottom"/>
      </w:pPr>
    </w:p>
    <w:p w:rsidR="00DB56E4" w:rsidRPr="001A33E5" w:rsidP="00DB56E4" w14:paraId="0CDB7261" w14:textId="77777777">
      <w:pPr>
        <w:pStyle w:val="CoverReference"/>
      </w:pPr>
      <w:r w:rsidRPr="001A33E5">
        <w:rPr>
          <w:rStyle w:val="HideTWBExt"/>
          <w:b w:val="0"/>
          <w:szCs w:val="24"/>
        </w:rPr>
        <w:t>&lt;RefProc&gt;</w:t>
      </w:r>
      <w:r w:rsidRPr="001A33E5">
        <w:t>2025/0545</w:t>
      </w:r>
      <w:r w:rsidRPr="001A33E5">
        <w:rPr>
          <w:rStyle w:val="HideTWBExt"/>
          <w:b w:val="0"/>
          <w:szCs w:val="24"/>
        </w:rPr>
        <w:t>&lt;/RefProc&gt;&lt;RefTypeProc&gt;</w:t>
      </w:r>
      <w:r w:rsidRPr="001A33E5">
        <w:t>(COD)</w:t>
      </w:r>
      <w:r w:rsidRPr="001A33E5">
        <w:rPr>
          <w:rStyle w:val="HideTWBExt"/>
          <w:b w:val="0"/>
          <w:szCs w:val="24"/>
        </w:rPr>
        <w:t>&lt;/RefTypeProc&gt;</w:t>
      </w:r>
    </w:p>
    <w:p w:rsidR="00DB56E4" w:rsidRPr="001A33E5" w:rsidP="00DB56E4" w14:paraId="59BFBE2A" w14:textId="77777777">
      <w:pPr>
        <w:pStyle w:val="CoverDate"/>
      </w:pPr>
      <w:r w:rsidRPr="001A33E5">
        <w:rPr>
          <w:rStyle w:val="HideTWBExt"/>
        </w:rPr>
        <w:t>&lt;Date&gt;</w:t>
      </w:r>
      <w:r w:rsidRPr="001A33E5">
        <w:rPr>
          <w:rStyle w:val="HideTWBInt"/>
        </w:rPr>
        <w:t>{16/07/2026}</w:t>
      </w:r>
      <w:r w:rsidRPr="001A33E5">
        <w:t>16.7.2026</w:t>
      </w:r>
      <w:r w:rsidRPr="001A33E5">
        <w:rPr>
          <w:rStyle w:val="HideTWBExt"/>
        </w:rPr>
        <w:t>&lt;/Date&gt;</w:t>
      </w:r>
    </w:p>
    <w:p w:rsidR="00DB56E4" w:rsidRPr="001A33E5" w:rsidP="00DB56E4" w14:paraId="2BEF43AD" w14:textId="77777777">
      <w:pPr>
        <w:pStyle w:val="CoverDocType24a"/>
      </w:pPr>
      <w:r w:rsidRPr="001A33E5">
        <w:rPr>
          <w:rStyle w:val="HideTWBExt"/>
          <w:b w:val="0"/>
          <w:szCs w:val="24"/>
        </w:rPr>
        <w:t>&lt;TitreType&gt;</w:t>
      </w:r>
      <w:r w:rsidRPr="001A33E5">
        <w:t>NUOMONĖ</w:t>
      </w:r>
      <w:r w:rsidRPr="001A33E5">
        <w:rPr>
          <w:rStyle w:val="HideTWBExt"/>
          <w:b w:val="0"/>
          <w:szCs w:val="24"/>
        </w:rPr>
        <w:t>&lt;/TitreType&gt;</w:t>
      </w:r>
    </w:p>
    <w:p w:rsidR="00DB56E4" w:rsidRPr="001A33E5" w:rsidP="00DB56E4" w14:paraId="15040557" w14:textId="77777777">
      <w:pPr>
        <w:pStyle w:val="CoverNormal24a"/>
      </w:pPr>
      <w:r w:rsidRPr="001A33E5">
        <w:rPr>
          <w:rStyle w:val="HideTWBExt"/>
        </w:rPr>
        <w:t>&lt;CommissionResp&gt;</w:t>
      </w:r>
      <w:r w:rsidRPr="001A33E5">
        <w:t>Moterų teisių ir lyčių lygybės komiteto</w:t>
      </w:r>
      <w:r w:rsidRPr="001A33E5">
        <w:rPr>
          <w:rStyle w:val="HideTWBExt"/>
        </w:rPr>
        <w:t>&lt;/CommissionResp&gt;</w:t>
      </w:r>
    </w:p>
    <w:p w:rsidR="00DB56E4" w:rsidRPr="001A33E5" w:rsidP="00DB56E4" w14:paraId="564D84A4" w14:textId="77777777">
      <w:pPr>
        <w:pStyle w:val="CoverNormal24a"/>
      </w:pPr>
      <w:r w:rsidRPr="001A33E5">
        <w:rPr>
          <w:rStyle w:val="HideTWBExt"/>
        </w:rPr>
        <w:t>&lt;CommissionInt&gt;</w:t>
      </w:r>
      <w:r w:rsidRPr="001A33E5">
        <w:t>pateikta Biudžeto komitetui ir Biudžeto kontrolės komitetui</w:t>
      </w:r>
      <w:r w:rsidRPr="001A33E5">
        <w:rPr>
          <w:rStyle w:val="HideTWBExt"/>
        </w:rPr>
        <w:t>&lt;/CommissionInt&gt;</w:t>
      </w:r>
    </w:p>
    <w:p w:rsidR="00E23CDF" w:rsidRPr="001A33E5" w:rsidP="00E23CDF" w14:paraId="76E65D98" w14:textId="77777777">
      <w:pPr>
        <w:pStyle w:val="CoverNormal"/>
      </w:pPr>
      <w:r w:rsidRPr="001A33E5">
        <w:rPr>
          <w:rStyle w:val="HideTWBExt"/>
        </w:rPr>
        <w:t>&lt;Titre&gt;</w:t>
      </w:r>
      <w:r w:rsidRPr="001A33E5">
        <w:t>dėl pasiūlymo dėl Europos Parlamento ir Tarybos reglamento, kuriuo nustatoma biudžeto išlaidų stebėjimo ir veiklos rezultatų peržiūros sistema ir kitos Sąjungos programų ir veiklos taisyklės</w:t>
      </w:r>
      <w:r w:rsidRPr="001A33E5">
        <w:rPr>
          <w:rStyle w:val="HideTWBExt"/>
        </w:rPr>
        <w:t>&lt;/Titre&gt;</w:t>
      </w:r>
    </w:p>
    <w:p w:rsidR="00DB56E4" w:rsidRPr="001A33E5" w:rsidP="00E23CDF" w14:paraId="7EA17E23" w14:textId="77777777">
      <w:pPr>
        <w:pStyle w:val="CoverNormal24a"/>
      </w:pPr>
      <w:r w:rsidRPr="001A33E5">
        <w:rPr>
          <w:rStyle w:val="HideTWBExt"/>
        </w:rPr>
        <w:t>&lt;DocRef&gt;</w:t>
      </w:r>
      <w:r w:rsidRPr="001A33E5">
        <w:t>(COM(2025)0545 – C10</w:t>
      </w:r>
      <w:r w:rsidRPr="001A33E5">
        <w:noBreakHyphen/>
        <w:t>0166/2025 – 2025/0545(COD))</w:t>
      </w:r>
      <w:r w:rsidRPr="001A33E5">
        <w:rPr>
          <w:rStyle w:val="HideTWBExt"/>
        </w:rPr>
        <w:t>&lt;/DocRef&gt;</w:t>
      </w:r>
    </w:p>
    <w:p w:rsidR="00DB56E4" w:rsidRPr="001A33E5" w:rsidP="00DB56E4" w14:paraId="1470F08A" w14:textId="77777777">
      <w:pPr>
        <w:pStyle w:val="CoverNormal24a"/>
      </w:pPr>
      <w:r w:rsidRPr="001A33E5">
        <w:t xml:space="preserve">Nuomonės referentė: </w:t>
      </w:r>
      <w:r w:rsidRPr="001A33E5">
        <w:rPr>
          <w:rStyle w:val="HideTWBExt"/>
        </w:rPr>
        <w:t>&lt;Depute&gt;</w:t>
      </w:r>
      <w:r w:rsidRPr="001A33E5">
        <w:t xml:space="preserve">Lina Gálvez </w:t>
      </w:r>
      <w:r w:rsidRPr="001A33E5">
        <w:rPr>
          <w:rStyle w:val="HideTWBExt"/>
        </w:rPr>
        <w:t>&lt;/Depute&gt;</w:t>
      </w:r>
    </w:p>
    <w:p w:rsidR="00487596" w:rsidRPr="001A33E5" w:rsidP="00487596" w14:paraId="4BC8A04B" w14:textId="77777777">
      <w:pPr>
        <w:pStyle w:val="CoverNormal"/>
      </w:pPr>
    </w:p>
    <w:p w:rsidR="00DB56E4" w:rsidRPr="001A33E5" w:rsidP="0004474F" w14:paraId="6ABA45FE" w14:textId="77777777">
      <w:pPr>
        <w:tabs>
          <w:tab w:val="center" w:pos="4677"/>
        </w:tabs>
      </w:pPr>
      <w:r w:rsidRPr="001A33E5">
        <w:br w:type="page"/>
      </w:r>
      <w:r w:rsidRPr="001A33E5">
        <w:t>PA_Legam</w:t>
      </w:r>
    </w:p>
    <w:p w:rsidR="00DB56E4" w:rsidRPr="001A33E5" w:rsidP="00DB56E4" w14:paraId="071C1EEF" w14:textId="77777777">
      <w:pPr>
        <w:pStyle w:val="PageHeadingNotTOC"/>
      </w:pPr>
      <w:r w:rsidRPr="001A33E5">
        <w:br w:type="page"/>
      </w:r>
      <w:r w:rsidRPr="001A33E5">
        <w:t xml:space="preserve">TRUMPAS </w:t>
      </w:r>
      <w:r w:rsidRPr="001A33E5">
        <w:t>PAGRINDIMAS</w:t>
      </w:r>
    </w:p>
    <w:p w:rsidR="00E23CDF" w:rsidRPr="001A33E5" w:rsidP="00E23CDF" w14:paraId="5CDB5B63" w14:textId="77777777">
      <w:pPr>
        <w:pStyle w:val="Normal12a"/>
      </w:pPr>
      <w:r w:rsidRPr="001A33E5">
        <w:t xml:space="preserve">Biudžetas yra svarbiausia politinių veiksmų priemonė, nes jis nubrėžia kelią ir duoda kryptį ateičiai. Europos Sąjungos biudžetas daro didelį poveikį žmonių gyvenimui Europoje bei už jos ribų ir, žinoma, moterų gyvenimui visur. Kitas ilgalaikis ES biudžetas suteikia svarbią galimybę apsaugoti ir sustiprinti gerovę, taiką ir demokratiją, remiantis lyčių lygybe, socialiniais prioritetais ir aplinkos tvarumu. </w:t>
      </w:r>
    </w:p>
    <w:p w:rsidR="00E23CDF" w:rsidRPr="001A33E5" w:rsidP="00E23CDF" w14:paraId="664DD761" w14:textId="77777777">
      <w:pPr>
        <w:pStyle w:val="Normal12a"/>
      </w:pPr>
      <w:r w:rsidRPr="001A33E5">
        <w:t>Lyčių lygybė nėra visapusiškai įgyvendinta visoje DFP, nes ji yra horizontalusis principas, tačiau toli gražu nėra tokio paties lygio kaip socialinis ar klimato lygmuo, ir jos integravimas yra mažiau apimantis ir institucionalizuotas dėl skirtingų žymenų metodikų, jos taikymo sritis labai ribota, ji neturi išlaidų siektinos reikšmės, galimam neigiamam poveikiui įvertinti netaikomas reikšmingos žalos nedarymo metodas ir galiausiai ji yra silpniausia grandis tarp tikslų, nustatytų siūlomuose programų reglamen</w:t>
      </w:r>
      <w:r w:rsidRPr="001A33E5">
        <w:t xml:space="preserve">tuose, nepaisant SESV 8 straipsnio nuostatų: „Visuose savo veiksmuose Sąjunga siekia pašalinti moterų ir vyrų nelygybės apraiškas ir diegti jų lygybę.“ </w:t>
      </w:r>
    </w:p>
    <w:p w:rsidR="00E23CDF" w:rsidRPr="001A33E5" w:rsidP="00E23CDF" w14:paraId="534C8C17" w14:textId="77777777">
      <w:pPr>
        <w:pStyle w:val="Normal12a"/>
      </w:pPr>
      <w:r w:rsidRPr="001A33E5">
        <w:t>Norint pasiekti tikrą lyčių lygybę, reikia laikytis pokyčius skatinančio požiūrio, apimančio sistemų ir struktūrų nagrinėjimą ir pertvarkymą. Tai reiškia, kad reikia išplėsti lyčių aspekto integravimo taikymą, kad jis apimtų visas DFP programas, ir užtikrinti, kad jis būtų nuosekliai taikomas visame ES biudžete. Lyčių lygybę turime įtraukti į visas politikos sritis. Idealiu atveju, jei būtų numatyti specialūs mokymai lyčių aspekto integravimo klausimais ir atitinkama politika, prieš akis turėtume solidų Kom</w:t>
      </w:r>
      <w:r w:rsidRPr="001A33E5">
        <w:t xml:space="preserve">isijos pasiūlymą dėl reglamento. Tačiau realybė yra tokia, kokia yra, ir esama pavojaus, kad gerai apibrėžtas horizontalusis teorinis lyčių lygybės principas praktiškai jį įgyvendinant bus sumenkintas, ir galiausiai žengsime žingsnį atgal, o ne į priekį. </w:t>
      </w:r>
    </w:p>
    <w:p w:rsidR="00E23CDF" w:rsidRPr="001A33E5" w:rsidP="00E23CDF" w14:paraId="3AA71EC1" w14:textId="77777777">
      <w:pPr>
        <w:pStyle w:val="Normal12a"/>
      </w:pPr>
      <w:r w:rsidRPr="001A33E5">
        <w:t>Iki šiol ES laikėsi dvejopo požiūrio į lyčių lygybę. Viena vertus, lyčių lygybei užtikrinti numatyti konkretūs veiksmai ir tikslinis finansavimas, užtikrinami per konkrečių programų lyčių lygybės tikslus. Kita vertus, lyčių aspektas integruojamas visą biudžeto ciklą – nuo programavimo iki įgyvendinimo ir vertinimo, be kita ko, stebint 2021–2027 m. laikotarpio išlaidas. 2028–2035 m. DFP nenumatytas vien lyčių lygybei skatinti skirtas finansavimas, ir tai žymi daugiau kaip 30 metų trukusio laikotarpio, kai Eu</w:t>
      </w:r>
      <w:r w:rsidRPr="001A33E5">
        <w:t xml:space="preserve">ropa, po Pekino konferencijos pradėjusi integruoti lyčių aspektą, finansavo projektus, kuriais siekiama skatinti lyčių lygybę, pabaigą. </w:t>
      </w:r>
    </w:p>
    <w:p w:rsidR="00DB56E4" w:rsidRPr="001A33E5" w:rsidP="00E23CDF" w14:paraId="3853A822" w14:textId="77777777">
      <w:pPr>
        <w:pStyle w:val="Normal12a"/>
      </w:pPr>
      <w:r w:rsidRPr="001A33E5">
        <w:t>Pranešėja primena, kad tarptautiniais standartais, pavyzdžiui, EBPO ir EIGE stebėjimo metodika, nustatomas privalomas poveikio lytims vertinimas, lyčių aspekto analizė, kaip pagrindas rengiant intervencines priemones, aiškūs lyčių lygybės tikslai ir žalos nedarymo principas. Be to, nuomonės referentė pabrėžia, kad svarbu išplėsti intervencijos lyčių lygybės klausimu sritis, kad būtų atspindėti ES lyčių lygybės tikslai, pavyzdžiui, nustatytieji Moterų teisių veiksmų gairėse, kurių pagrindu buvo parengta 2026</w:t>
      </w:r>
      <w:r w:rsidRPr="001A33E5">
        <w:t>–2030 m. lyčių lygybės strategija, siūlo nustatyti išlaidų siektiną reikšmę finansavimui ir naujus koeficientus taikymui. Europa padarė didelę pažangą lyčių lygybės srityje, tačiau lyčių aspekto integravimas tebėra neužbaigta užduotis. Dabartinėmis aplinkybėmis, kurioms būdinga stipri priešiška reakcija į moterų teises, reikia daugiau ir veiksmingiau integruoti lyčių aspektą į ES biudžetą.</w:t>
      </w:r>
    </w:p>
    <w:p w:rsidR="00DB56E4" w:rsidRPr="001A33E5" w:rsidP="00DB56E4" w14:paraId="7C65E7E8" w14:textId="77777777">
      <w:pPr>
        <w:pStyle w:val="AmHeadingPA"/>
      </w:pPr>
      <w:r w:rsidRPr="001A33E5">
        <w:t>PAKEITIMAS</w:t>
      </w:r>
    </w:p>
    <w:p w:rsidR="001D0C74" w:rsidRPr="001A33E5" w:rsidP="001D0C74" w14:paraId="6C7E9B07" w14:textId="77777777">
      <w:pPr>
        <w:pStyle w:val="Normal12a"/>
      </w:pPr>
      <w:bookmarkStart w:id="0" w:name="IntroA"/>
      <w:r w:rsidRPr="001A33E5">
        <w:t>Moterų teisių ir lyčių lygybės komitetas teikia atsakingiems Biudžeto komitetui ir Biudžeto kontrolės komitetui toliau išdėstytą tekstą:</w:t>
      </w:r>
    </w:p>
    <w:bookmarkEnd w:id="0"/>
    <w:p w:rsidR="00E23CDF" w:rsidRPr="001A33E5" w:rsidP="00E23CDF" w14:paraId="500E3D2D" w14:textId="77777777">
      <w:r w:rsidRPr="001A33E5">
        <w:rPr>
          <w:rStyle w:val="HideTWBExt"/>
        </w:rPr>
        <w:t>&lt;RepeatBlock-Amend&gt;</w:t>
      </w:r>
      <w:bookmarkStart w:id="1" w:name="EndB"/>
    </w:p>
    <w:p w:rsidR="00E23CDF" w:rsidRPr="001A33E5" w:rsidP="00E23CDF" w14:paraId="4D4DB4E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w:t>
      </w:r>
      <w:r w:rsidRPr="001A33E5">
        <w:rPr>
          <w:rStyle w:val="HideTWBExt"/>
          <w:b w:val="0"/>
          <w:szCs w:val="24"/>
        </w:rPr>
        <w:t>&lt;/NumAm&gt;</w:t>
      </w:r>
    </w:p>
    <w:p w:rsidR="00E23CDF" w:rsidRPr="001A33E5" w:rsidP="00E23CDF" w14:paraId="3921B55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D35D57E" w14:textId="77777777">
      <w:pPr>
        <w:pStyle w:val="NormalBold"/>
      </w:pPr>
      <w:r w:rsidRPr="001A33E5">
        <w:rPr>
          <w:rStyle w:val="HideTWBExt"/>
          <w:b w:val="0"/>
          <w:szCs w:val="24"/>
        </w:rPr>
        <w:t>&lt;Article&gt;</w:t>
      </w:r>
      <w:r w:rsidRPr="001A33E5">
        <w:t>1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47F5E60"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54C2048" w14:textId="77777777">
            <w:pPr>
              <w:keepNext/>
            </w:pPr>
          </w:p>
        </w:tc>
      </w:tr>
      <w:tr w14:paraId="502A78D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55431DD" w14:textId="77777777">
            <w:pPr>
              <w:pStyle w:val="ColumnHeading"/>
              <w:keepNext/>
            </w:pPr>
            <w:r w:rsidRPr="001A33E5">
              <w:t>Komisijos siūlomas tekstas</w:t>
            </w:r>
          </w:p>
        </w:tc>
        <w:tc>
          <w:tcPr>
            <w:tcW w:w="4876" w:type="dxa"/>
            <w:hideMark/>
          </w:tcPr>
          <w:p w:rsidR="00E23CDF" w:rsidRPr="001A33E5" w:rsidP="00101393" w14:paraId="2A09AC79" w14:textId="77777777">
            <w:pPr>
              <w:pStyle w:val="ColumnHeading"/>
              <w:keepNext/>
            </w:pPr>
            <w:r w:rsidRPr="001A33E5">
              <w:t>Pakeitimas</w:t>
            </w:r>
          </w:p>
        </w:tc>
      </w:tr>
      <w:tr w14:paraId="0FE9556D"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86ADCF9" w14:textId="77777777">
            <w:pPr>
              <w:pStyle w:val="Normal6"/>
            </w:pPr>
            <w:r w:rsidRPr="001A33E5">
              <w:t>(1)</w:t>
            </w:r>
            <w:r w:rsidRPr="001A33E5">
              <w:tab/>
              <w:t xml:space="preserve">šiuo reglamentu siekiama nustatyti elementus, skirtus tiek </w:t>
            </w:r>
            <w:r w:rsidRPr="001A33E5">
              <w:t>išlaidų stebėjimo, tiek veiklos rezultatų peržiūros sistemai, kuri būtų taikoma išlaidų vykdymui, būtų tinkama kiekvienam vykdymo metodui ir papildytų taisykles, nustatytas Europos Parlamento ir Tarybos reglamente (ES, Euratomas) 2024/2509</w:t>
            </w:r>
            <w:r w:rsidRPr="001A33E5">
              <w:rPr>
                <w:vertAlign w:val="superscript"/>
              </w:rPr>
              <w:t>3</w:t>
            </w:r>
            <w:r w:rsidRPr="001A33E5">
              <w:t xml:space="preserve"> dėl Sąjungos bendrajam biudžetui (toliau – biudžetas) taikomų finansinių taisyklių, kurios yra Sutarties dėl Europos Sąjungos veikimo 322 straipsnio 1 dalies a punkte nurodytų finansinių taisyklių dalis. Visų pirma reikėtų nustatyti biudžeto išlaidų stebėsenos, Sąjungos </w:t>
            </w:r>
            <w:r w:rsidRPr="001A33E5">
              <w:t xml:space="preserve">programų ir veiklos rezultatų stebėsenos ir ataskaitų apie juos teikimo taisykles, taip pat programų ir veiklos vertinimo taisykles. Šiuo reglamentu taip pat siekiama nustatyti bendras taisykles, kuriomis užtikrinamas vienodas reikšmingos žalos nedarymo </w:t>
            </w:r>
            <w:r w:rsidRPr="001A33E5">
              <w:rPr>
                <w:b/>
                <w:i/>
              </w:rPr>
              <w:t>ir</w:t>
            </w:r>
            <w:r w:rsidRPr="001A33E5">
              <w:t xml:space="preserve"> lyčių lygybės principų taikymas</w:t>
            </w:r>
            <w:r w:rsidRPr="001A33E5">
              <w:rPr>
                <w:vertAlign w:val="superscript"/>
              </w:rPr>
              <w:t>,</w:t>
            </w:r>
            <w:r w:rsidRPr="001A33E5">
              <w:rPr>
                <w:b/>
                <w:i/>
              </w:rPr>
              <w:t xml:space="preserve"> </w:t>
            </w:r>
            <w:r w:rsidRPr="001A33E5">
              <w:t>taip pat kitas bendras visam biudžetui taikytinas taisykles, pavyzdžiui, bendrųjų vartų sukūrimo taisykles, ir informavimo, komunikacijos ir matomumo taisykles</w:t>
            </w:r>
            <w:r w:rsidRPr="001A33E5">
              <w:rPr>
                <w:b/>
                <w:i/>
              </w:rPr>
              <w:t>.</w:t>
            </w:r>
            <w:r w:rsidRPr="001A33E5">
              <w:t xml:space="preserve"> Komisija gali nustatyti papildomus stebėsenos ir ataskaitų te</w:t>
            </w:r>
            <w:r w:rsidRPr="001A33E5">
              <w:t>ikimo elementus, įskaitant atitinkamus rodiklius, kad būtų galima plačiau įvertinti Sąjungos politikos ir veiksmų poveikį;</w:t>
            </w:r>
          </w:p>
        </w:tc>
        <w:tc>
          <w:tcPr>
            <w:tcW w:w="4876" w:type="dxa"/>
            <w:hideMark/>
          </w:tcPr>
          <w:p w:rsidR="00E23CDF" w:rsidRPr="001A33E5" w:rsidP="00101393" w14:paraId="06AC0285" w14:textId="77777777">
            <w:pPr>
              <w:pStyle w:val="Normal6"/>
              <w:rPr>
                <w:szCs w:val="24"/>
              </w:rPr>
            </w:pPr>
            <w:r w:rsidRPr="001A33E5">
              <w:t>(1)</w:t>
            </w:r>
            <w:r w:rsidRPr="001A33E5">
              <w:tab/>
              <w:t>šiuo reglamentu siekiama nustatyti elementus, skirtus tiek išlaidų stebėjimo, tiek veiklos rezultatų peržiūros sistemai, kuri būtų taikoma išlaidų vykdymui, būtų tinkama kiekvienam vykdymo metodui ir papildytų taisykles, nustatytas Europos Parlamento ir Tarybos reglamente (ES, Euratomas) 2024/2509</w:t>
            </w:r>
            <w:r w:rsidRPr="001A33E5">
              <w:rPr>
                <w:vertAlign w:val="superscript"/>
              </w:rPr>
              <w:t>3</w:t>
            </w:r>
            <w:r w:rsidRPr="001A33E5">
              <w:t xml:space="preserve"> dėl Sąjungos bendrajam biudžetui (toliau – biudžetas) taikomų finansinių taisyklių, kurios yra Sutarties dėl Europos Sąjungos veikimo 322 straipsnio 1 dalies a punkte nurodytų finansinių taisyklių dalis. Visų pi</w:t>
            </w:r>
            <w:r w:rsidRPr="001A33E5">
              <w:t>rma reikėtų nustatyti biudžeto išlaidų stebėsenos, Sąjungos programų ir veiklos rezultatų stebėsenos ir ataskaitų apie juos teikimo taisykles, taip pat programų ir veiklos vertinimo taisykles. Šiuo reglamentu taip pat siekiama nustatyti bendras taisykles, kuriomis užtikrinamas vienodas reikšmingos žalos nedarymo</w:t>
            </w:r>
            <w:r w:rsidRPr="001A33E5">
              <w:rPr>
                <w:b/>
                <w:i/>
              </w:rPr>
              <w:t>,</w:t>
            </w:r>
            <w:r w:rsidRPr="001A33E5">
              <w:t xml:space="preserve"> lyčių lygybės principų </w:t>
            </w:r>
            <w:r w:rsidRPr="001A33E5">
              <w:rPr>
                <w:b/>
                <w:i/>
              </w:rPr>
              <w:t>ir lyčių aspekto integravimo</w:t>
            </w:r>
            <w:r w:rsidRPr="001A33E5">
              <w:t xml:space="preserve"> taikymas </w:t>
            </w:r>
            <w:r w:rsidRPr="001A33E5">
              <w:rPr>
                <w:b/>
                <w:i/>
              </w:rPr>
              <w:t>pagal SESV 8 straipsnį</w:t>
            </w:r>
            <w:r w:rsidRPr="001A33E5">
              <w:t xml:space="preserve">, </w:t>
            </w:r>
            <w:r w:rsidRPr="001A33E5">
              <w:rPr>
                <w:b/>
                <w:i/>
              </w:rPr>
              <w:t>kuriame nustatyta, kad „[v]isuose savo veiksmuose Sąjunga siekia pašalinti moterų ir vyrų nelygybės apraiškas ir</w:t>
            </w:r>
            <w:r w:rsidRPr="001A33E5">
              <w:rPr>
                <w:b/>
                <w:i/>
              </w:rPr>
              <w:t xml:space="preserve"> diegti jų lygybę“. Šiuo principu turėtų būti užtikrinta, kad finansavimas nebūtų skiriamas naudos gavėjams ir organizacijoms, kurių tikslai, veiksmai ar programos kenkia lyčių lygybei, Europos Sąjungos vertybėms ir teisėms, kylančioms iš Europos Sąjungos sutarties (toliau – ES sutartis) 2 ir 3 straipsnių, ir kuriais siekiama sustabdyti </w:t>
            </w:r>
            <w:r w:rsidRPr="001A33E5">
              <w:rPr>
                <w:b/>
                <w:i/>
              </w:rPr>
              <w:t>pažangą moterų teisių srityje arba susilpninti pagrindines teises, nustatytas Europos Sąjungos pagrindinių teisių chartijos (toliau – Chartija) 8 ir 23 straipsniuose. Šiuo r</w:t>
            </w:r>
            <w:r w:rsidRPr="001A33E5">
              <w:rPr>
                <w:b/>
                <w:i/>
              </w:rPr>
              <w:t>eglamentu</w:t>
            </w:r>
            <w:r w:rsidRPr="001A33E5">
              <w:t xml:space="preserve"> taip pat </w:t>
            </w:r>
            <w:r w:rsidRPr="001A33E5">
              <w:rPr>
                <w:b/>
                <w:i/>
              </w:rPr>
              <w:t>siekiama nustatyti</w:t>
            </w:r>
            <w:r w:rsidRPr="001A33E5">
              <w:t xml:space="preserve"> kitas bendras visam biudžetui taikytinas taisykles, pavyzdžiui, bendrųjų vartų sukūrimo taisykles, ir informavimo, komunikacijos ir matomumo taisykles</w:t>
            </w:r>
            <w:r w:rsidRPr="001A33E5">
              <w:rPr>
                <w:b/>
                <w:i/>
              </w:rPr>
              <w:t>;</w:t>
            </w:r>
            <w:r w:rsidRPr="001A33E5">
              <w:t xml:space="preserve"> Komisija gali nustatyti papildomus stebėsenos ir ataskaitų teikimo elementus, įskaitant atitinkamus rodiklius, kad būtų galima plačiau įvertinti Sąjungos politikos ir veiksmų poveikį;</w:t>
            </w:r>
          </w:p>
        </w:tc>
      </w:tr>
      <w:tr w14:paraId="096CFD5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57EF76A" w14:textId="77777777">
            <w:pPr>
              <w:pStyle w:val="Normal6"/>
            </w:pPr>
            <w:r w:rsidRPr="001A33E5">
              <w:t>__________________</w:t>
            </w:r>
          </w:p>
        </w:tc>
        <w:tc>
          <w:tcPr>
            <w:tcW w:w="4876" w:type="dxa"/>
            <w:hideMark/>
          </w:tcPr>
          <w:p w:rsidR="00E23CDF" w:rsidRPr="001A33E5" w:rsidP="00101393" w14:paraId="72E6558D" w14:textId="77777777">
            <w:pPr>
              <w:pStyle w:val="Normal6"/>
              <w:rPr>
                <w:szCs w:val="24"/>
              </w:rPr>
            </w:pPr>
            <w:r w:rsidRPr="001A33E5">
              <w:t>__________________</w:t>
            </w:r>
          </w:p>
        </w:tc>
      </w:tr>
      <w:tr w14:paraId="590B8BD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53F6A24" w14:textId="77777777">
            <w:pPr>
              <w:pStyle w:val="Normal6"/>
            </w:pPr>
            <w:r w:rsidRPr="001A33E5">
              <w:rPr>
                <w:vertAlign w:val="superscript"/>
              </w:rPr>
              <w:t>3</w:t>
            </w:r>
            <w:r w:rsidRPr="001A33E5">
              <w:t xml:space="preserve"> 2024 m. rugsėjo 23 d. Europos Parlamento ir Tarybos reglamentas (ES, Euratomas) 2024/2509 dėl Sąjungos bendrajam biudžetui taikomų finansinių taisyklių (OL L, 2024/2509, 2024 9 26).</w:t>
            </w:r>
          </w:p>
        </w:tc>
        <w:tc>
          <w:tcPr>
            <w:tcW w:w="4876" w:type="dxa"/>
            <w:hideMark/>
          </w:tcPr>
          <w:p w:rsidR="00E23CDF" w:rsidRPr="001A33E5" w:rsidP="00101393" w14:paraId="5CD7ACC3" w14:textId="77777777">
            <w:pPr>
              <w:pStyle w:val="Normal6"/>
              <w:rPr>
                <w:szCs w:val="24"/>
              </w:rPr>
            </w:pPr>
            <w:r w:rsidRPr="001A33E5">
              <w:rPr>
                <w:vertAlign w:val="superscript"/>
              </w:rPr>
              <w:t>3</w:t>
            </w:r>
            <w:r w:rsidRPr="001A33E5">
              <w:t xml:space="preserve"> 2024 m. rugsėjo 23 d. Europos Parlamento ir Tarybos reglamentas (ES, Euratomas) 2024/2509 dėl Sąjungos bendrajam biudžetui taikomų finansinių taisyklių (OL L, 2024/2509, 2024 9 26).</w:t>
            </w:r>
          </w:p>
        </w:tc>
      </w:tr>
    </w:tbl>
    <w:p w:rsidR="00E23CDF" w:rsidRPr="001A33E5" w:rsidP="00E23CDF" w14:paraId="2B003FCC" w14:textId="77777777">
      <w:r w:rsidRPr="001A33E5">
        <w:rPr>
          <w:rStyle w:val="HideTWBExt"/>
        </w:rPr>
        <w:t>&lt;/Amend&gt;</w:t>
      </w:r>
    </w:p>
    <w:p w:rsidR="00E23CDF" w:rsidRPr="001A33E5" w:rsidP="00E23CDF" w14:paraId="439C51A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w:t>
      </w:r>
      <w:r w:rsidRPr="001A33E5">
        <w:rPr>
          <w:rStyle w:val="HideTWBExt"/>
          <w:b w:val="0"/>
          <w:szCs w:val="24"/>
        </w:rPr>
        <w:t>&lt;/NumAm&gt;</w:t>
      </w:r>
    </w:p>
    <w:p w:rsidR="00E23CDF" w:rsidRPr="001A33E5" w:rsidP="00E23CDF" w14:paraId="5EF50D4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A0BD4BA" w14:textId="77777777">
      <w:pPr>
        <w:pStyle w:val="NormalBold"/>
      </w:pPr>
      <w:r w:rsidRPr="001A33E5">
        <w:rPr>
          <w:rStyle w:val="HideTWBExt"/>
          <w:b w:val="0"/>
          <w:szCs w:val="24"/>
        </w:rPr>
        <w:t>&lt;Article&gt;</w:t>
      </w:r>
      <w:r w:rsidRPr="001A33E5">
        <w:t xml:space="preserve">2 </w:t>
      </w:r>
      <w:r w:rsidRPr="001A33E5">
        <w:t>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32D15E"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32ECE5A6" w14:textId="77777777">
            <w:pPr>
              <w:keepNext/>
            </w:pPr>
          </w:p>
        </w:tc>
      </w:tr>
      <w:tr w14:paraId="14D3F59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996E89A" w14:textId="77777777">
            <w:pPr>
              <w:pStyle w:val="ColumnHeading"/>
              <w:keepNext/>
            </w:pPr>
            <w:r w:rsidRPr="001A33E5">
              <w:t>Komisijos siūlomas tekstas</w:t>
            </w:r>
          </w:p>
        </w:tc>
        <w:tc>
          <w:tcPr>
            <w:tcW w:w="4876" w:type="dxa"/>
            <w:hideMark/>
          </w:tcPr>
          <w:p w:rsidR="00E23CDF" w:rsidRPr="001A33E5" w:rsidP="00101393" w14:paraId="3D663389" w14:textId="77777777">
            <w:pPr>
              <w:pStyle w:val="ColumnHeading"/>
              <w:keepNext/>
            </w:pPr>
            <w:r w:rsidRPr="001A33E5">
              <w:t>Pakeitimas</w:t>
            </w:r>
          </w:p>
        </w:tc>
      </w:tr>
      <w:tr w14:paraId="0F30D9B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280C3F9" w14:textId="77777777">
            <w:pPr>
              <w:pStyle w:val="Normal6"/>
            </w:pPr>
            <w:r w:rsidRPr="001A33E5">
              <w:t>(2)</w:t>
            </w:r>
            <w:r w:rsidRPr="001A33E5">
              <w:tab/>
              <w:t>išlaidų stebėjimas – Sąjungos biudžeto programų lėšų naudojimo visose veiklos kategorijose stebėsena, siekiant užtikrinti skaidrumą ir atskaitomybę. Stebėsena visų pirma grindžiama biudžeto įsipareigojimais ir nepriklauso nuo programų įgyvendinimo modelio ir nuo to, kaip lėšos išmokamos naudos gavėjams;</w:t>
            </w:r>
          </w:p>
        </w:tc>
        <w:tc>
          <w:tcPr>
            <w:tcW w:w="4876" w:type="dxa"/>
            <w:hideMark/>
          </w:tcPr>
          <w:p w:rsidR="00E23CDF" w:rsidRPr="001A33E5" w:rsidP="00101393" w14:paraId="40EAEA71" w14:textId="77777777">
            <w:pPr>
              <w:pStyle w:val="Normal6"/>
              <w:rPr>
                <w:szCs w:val="24"/>
              </w:rPr>
            </w:pPr>
            <w:r w:rsidRPr="001A33E5">
              <w:t>(2)</w:t>
            </w:r>
            <w:r w:rsidRPr="001A33E5">
              <w:tab/>
              <w:t>išlaidų stebėjimas – Sąjungos biudžeto programų lėšų naudojimo visose veiklos kategorijose stebėsena, siekiant užtikrinti skaidrumą ir atskaitomybę. Stebėsena visų pirma grindžiama biudžeto įsipareigojimais ir nepriklauso nuo programų įgyvendinimo modelio ir nuo to, kaip lėšos išmokamos naudos gavėjams</w:t>
            </w:r>
            <w:r w:rsidRPr="001A33E5">
              <w:rPr>
                <w:b/>
                <w:i/>
              </w:rPr>
              <w:t>.</w:t>
            </w:r>
            <w:r w:rsidRPr="001A33E5">
              <w:t xml:space="preserve"> </w:t>
            </w:r>
            <w:r w:rsidRPr="001A33E5">
              <w:rPr>
                <w:b/>
                <w:i/>
              </w:rPr>
              <w:t>Lyčių lygybės stebėjimo metodika turėtų būti grindžiama EBPO parengtais tarptautiniais standartais ir turėtų apimti rekomendacijas, išdėstytas Europos Audito Rūmų specialiojoje ataskaitoje dėl lyčių aspekto</w:t>
            </w:r>
            <w:r w:rsidRPr="001A33E5">
              <w:rPr>
                <w:b/>
                <w:i/>
              </w:rPr>
              <w:t xml:space="preserve"> integravimo į biudžetą;</w:t>
            </w:r>
          </w:p>
        </w:tc>
      </w:tr>
    </w:tbl>
    <w:p w:rsidR="00E23CDF" w:rsidRPr="001A33E5" w:rsidP="00E23CDF" w14:paraId="601D84E4" w14:textId="77777777">
      <w:r w:rsidRPr="001A33E5">
        <w:rPr>
          <w:rStyle w:val="HideTWBExt"/>
        </w:rPr>
        <w:t>&lt;/Amend&gt;</w:t>
      </w:r>
    </w:p>
    <w:p w:rsidR="00E23CDF" w:rsidRPr="001A33E5" w:rsidP="00E23CDF" w14:paraId="6780143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w:t>
      </w:r>
      <w:r w:rsidRPr="001A33E5">
        <w:rPr>
          <w:rStyle w:val="HideTWBExt"/>
          <w:b w:val="0"/>
          <w:szCs w:val="24"/>
        </w:rPr>
        <w:t>&lt;/NumAm&gt;</w:t>
      </w:r>
    </w:p>
    <w:p w:rsidR="00E23CDF" w:rsidRPr="001A33E5" w:rsidP="00E23CDF" w14:paraId="37955A3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7B241E6" w14:textId="77777777">
      <w:pPr>
        <w:pStyle w:val="NormalBold"/>
      </w:pPr>
      <w:r w:rsidRPr="001A33E5">
        <w:rPr>
          <w:rStyle w:val="HideTWBExt"/>
          <w:b w:val="0"/>
          <w:szCs w:val="24"/>
        </w:rPr>
        <w:t>&lt;Article&gt;</w:t>
      </w:r>
      <w:r w:rsidRPr="001A33E5">
        <w:t>6 konstatuojamoji dalis</w:t>
      </w:r>
      <w:r w:rsidRPr="001A33E5">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6F0B719" w14:textId="77777777" w:rsidTr="00101393">
        <w:tblPrEx>
          <w:tblW w:w="0" w:type="auto"/>
          <w:jc w:val="center"/>
          <w:tblLayout w:type="fixed"/>
          <w:tblCellMar>
            <w:left w:w="340" w:type="dxa"/>
            <w:right w:w="340" w:type="dxa"/>
          </w:tblCellMar>
          <w:tblLook w:val="0000"/>
        </w:tblPrEx>
        <w:trPr>
          <w:jc w:val="center"/>
        </w:trPr>
        <w:tc>
          <w:tcPr>
            <w:tcW w:w="9752" w:type="dxa"/>
            <w:gridSpan w:val="2"/>
          </w:tcPr>
          <w:p w:rsidR="00E23CDF" w:rsidRPr="001A33E5" w:rsidP="00101393" w14:paraId="0C96F990" w14:textId="77777777">
            <w:pPr>
              <w:keepNext/>
            </w:pPr>
          </w:p>
        </w:tc>
      </w:tr>
      <w:tr w14:paraId="7434EC22"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2BACECE3" w14:textId="77777777">
            <w:pPr>
              <w:pStyle w:val="ColumnHeading"/>
              <w:keepNext/>
            </w:pPr>
            <w:r w:rsidRPr="001A33E5">
              <w:t>Komisijos siūlomas tekstas</w:t>
            </w:r>
          </w:p>
        </w:tc>
        <w:tc>
          <w:tcPr>
            <w:tcW w:w="4876" w:type="dxa"/>
          </w:tcPr>
          <w:p w:rsidR="00E23CDF" w:rsidRPr="001A33E5" w:rsidP="00101393" w14:paraId="240879C9" w14:textId="77777777">
            <w:pPr>
              <w:pStyle w:val="ColumnHeading"/>
              <w:keepNext/>
            </w:pPr>
            <w:r w:rsidRPr="001A33E5">
              <w:t>Pakeitimas</w:t>
            </w:r>
          </w:p>
        </w:tc>
      </w:tr>
      <w:tr w14:paraId="05856C1C"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2D53C592" w14:textId="77777777">
            <w:pPr>
              <w:pStyle w:val="Normal6"/>
            </w:pPr>
            <w:r w:rsidRPr="001A33E5">
              <w:t>(6)</w:t>
            </w:r>
            <w:r w:rsidRPr="001A33E5">
              <w:tab/>
              <w:t xml:space="preserve">su klimato kaita ir aplinkos būklės blogėjimu susijusios ekonominės, finansinės ir socialinės išlaidos auga, todėl labai svarbu investuoti į priklausomybės nuo iškastinio kuro mažinimą, atsparumą klimato kaitai, žiedinę ekonomiką, hidrologinį atsparumą ir gamtinę aplinką. Visų pirma labai svarbu stiprinti Sąjungos ir valstybių narių pajėgumą numatyti krizes, nelaimes, klimato kaitos ir ekstremalių meteorologinių reiškinių poveikį, jiems pasirengti ir į juos reaguoti, taip pat apsaugoti ES biudžeto lėšomis </w:t>
            </w:r>
            <w:r w:rsidRPr="001A33E5">
              <w:t>finansuojamas investicijas. Diegiant naujas novatoriškas technologijas ir sprendimus, kuriais didinamas atsparumas klimato kaitai, kartu padidės ES įmonių konkurencinis pranašumas, nes ne tik padidės jų gebėjimas prisitaikyti ir atsparumas klimato kaitai, bet ir atsiras naujų eksporto galimybių;</w:t>
            </w:r>
          </w:p>
        </w:tc>
        <w:tc>
          <w:tcPr>
            <w:tcW w:w="4876" w:type="dxa"/>
          </w:tcPr>
          <w:p w:rsidR="00E23CDF" w:rsidRPr="001A33E5" w:rsidP="00101393" w14:paraId="01CF3734" w14:textId="77777777">
            <w:pPr>
              <w:pStyle w:val="Normal6"/>
              <w:rPr>
                <w:szCs w:val="24"/>
              </w:rPr>
            </w:pPr>
            <w:r w:rsidRPr="001A33E5">
              <w:t>(6)</w:t>
            </w:r>
            <w:r w:rsidRPr="001A33E5">
              <w:tab/>
              <w:t xml:space="preserve">su klimato kaita ir aplinkos būklės blogėjimu susijusios ekonominės, finansinės ir socialinės išlaidos auga, todėl labai svarbu investuoti į priklausomybės nuo iškastinio kuro mažinimą, atsparumą klimato kaitai, žiedinę ekonomiką, hidrologinį atsparumą ir gamtinę aplinką. Visų pirma labai svarbu stiprinti Sąjungos ir valstybių narių pajėgumą numatyti krizes, nelaimes, klimato kaitos ir ekstremalių meteorologinių reiškinių poveikį, jiems pasirengti ir į juos reaguoti, taip pat apsaugoti ES biudžeto lėšomis </w:t>
            </w:r>
            <w:r w:rsidRPr="001A33E5">
              <w:t xml:space="preserve">finansuojamas investicijas. </w:t>
            </w:r>
            <w:r w:rsidRPr="001A33E5">
              <w:rPr>
                <w:b/>
                <w:i/>
              </w:rPr>
              <w:t>Atsižvelgiant į tai, klimato politikos veiksmais turi būti prisidedama prie Europos socialinių teisių ramsčio įgyvendinimo ir remiama socialiniu ir lyčių požiūriu teisinga pertvarka, pasiekiant skurdą patiriančius ir sąveikinę diskriminaciją patiriančius asmenis.</w:t>
            </w:r>
            <w:r w:rsidRPr="001A33E5">
              <w:t xml:space="preserve"> Diegiant naujas novatoriškas technologijas ir sprendimus, kuriais didinamas atsparumas klimato kaitai, kartu padidės ES įmonių konkurencinis pranašumas, nes ne tik padidės jų gebėjimas prisitaikyti ir atsparumas klimato </w:t>
            </w:r>
            <w:r w:rsidRPr="001A33E5">
              <w:t>kaitai, bet ir atsiras naujų eksporto galimybių;</w:t>
            </w:r>
          </w:p>
        </w:tc>
      </w:tr>
    </w:tbl>
    <w:p w:rsidR="00E23CDF" w:rsidRPr="001A33E5" w:rsidP="00E23CDF" w14:paraId="6A9113B6" w14:textId="77777777">
      <w:r w:rsidRPr="001A33E5">
        <w:rPr>
          <w:rStyle w:val="HideTWBExt"/>
        </w:rPr>
        <w:t>&lt;/Amend&gt;</w:t>
      </w:r>
    </w:p>
    <w:p w:rsidR="00E23CDF" w:rsidRPr="001A33E5" w:rsidP="00E23CDF" w14:paraId="5AAE1E0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w:t>
      </w:r>
      <w:r w:rsidRPr="001A33E5">
        <w:rPr>
          <w:rStyle w:val="HideTWBExt"/>
          <w:b w:val="0"/>
          <w:szCs w:val="24"/>
        </w:rPr>
        <w:t>&lt;/NumAm&gt;</w:t>
      </w:r>
    </w:p>
    <w:p w:rsidR="00E23CDF" w:rsidRPr="001A33E5" w:rsidP="00E23CDF" w14:paraId="64C2B2D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C536960" w14:textId="77777777">
      <w:pPr>
        <w:pStyle w:val="NormalBold"/>
      </w:pPr>
      <w:r w:rsidRPr="001A33E5">
        <w:rPr>
          <w:rStyle w:val="HideTWBExt"/>
          <w:b w:val="0"/>
          <w:szCs w:val="24"/>
        </w:rPr>
        <w:t>&lt;Article&gt;</w:t>
      </w:r>
      <w:r w:rsidRPr="001A33E5">
        <w:t>7 konstatuojamoji dalis</w:t>
      </w:r>
      <w:r w:rsidRPr="001A33E5">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5C6F45F" w14:textId="77777777" w:rsidTr="00101393">
        <w:tblPrEx>
          <w:tblW w:w="0" w:type="auto"/>
          <w:jc w:val="center"/>
          <w:tblLayout w:type="fixed"/>
          <w:tblCellMar>
            <w:left w:w="340" w:type="dxa"/>
            <w:right w:w="340" w:type="dxa"/>
          </w:tblCellMar>
          <w:tblLook w:val="0000"/>
        </w:tblPrEx>
        <w:trPr>
          <w:jc w:val="center"/>
        </w:trPr>
        <w:tc>
          <w:tcPr>
            <w:tcW w:w="9752" w:type="dxa"/>
            <w:gridSpan w:val="2"/>
          </w:tcPr>
          <w:p w:rsidR="00E23CDF" w:rsidRPr="001A33E5" w:rsidP="00101393" w14:paraId="46FE531A" w14:textId="77777777">
            <w:pPr>
              <w:keepNext/>
            </w:pPr>
          </w:p>
        </w:tc>
      </w:tr>
      <w:tr w14:paraId="1D2EA926"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5C99B7E0" w14:textId="77777777">
            <w:pPr>
              <w:pStyle w:val="ColumnHeading"/>
              <w:keepNext/>
            </w:pPr>
            <w:r w:rsidRPr="001A33E5">
              <w:t>Komisijos siūlomas tekstas</w:t>
            </w:r>
          </w:p>
        </w:tc>
        <w:tc>
          <w:tcPr>
            <w:tcW w:w="4876" w:type="dxa"/>
          </w:tcPr>
          <w:p w:rsidR="00E23CDF" w:rsidRPr="001A33E5" w:rsidP="00101393" w14:paraId="103004A3" w14:textId="77777777">
            <w:pPr>
              <w:pStyle w:val="ColumnHeading"/>
              <w:keepNext/>
            </w:pPr>
            <w:r w:rsidRPr="001A33E5">
              <w:t>Pakeitimas</w:t>
            </w:r>
          </w:p>
        </w:tc>
      </w:tr>
      <w:tr w14:paraId="2A84F26A"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221BD8AB" w14:textId="77777777">
            <w:pPr>
              <w:pStyle w:val="Normal6"/>
            </w:pPr>
            <w:r w:rsidRPr="001A33E5">
              <w:t>(7)</w:t>
            </w:r>
            <w:r w:rsidRPr="001A33E5">
              <w:tab/>
              <w:t xml:space="preserve">2017 m. lapkričio 17 d. Europos Parlamentas, Taryba ir Komisija drauge paskelbė apie Europos socialinių teisių ramstį, kuriuo </w:t>
            </w:r>
            <w:r w:rsidRPr="001A33E5">
              <w:t xml:space="preserve">siekiama spręsti socialines Europos problemas ir užtikrinti, kad niekas nebūtų paliktas nuošalyje. Reikėtų nustatyti </w:t>
            </w:r>
            <w:r w:rsidRPr="001A33E5">
              <w:t>sistemą, kuria būtų užtikrinta sisteminga ir skaidri biudžeto įnašo siekiant šių socialinių tikslų Sąjungoje stebėsena. Visų pirma svarbu propaguoti socialines teises ir sąžiningas darbo ir užimtumo sąlygas, vadovaujantis Europos socialinių teisių ramsčiu ir laikantis SESV 9 straipsnio ir Reglamento (ES, Euratomas) 2024/2509 33 straipsnio 2 dalies e punkto, kuriame nustatytas reikalavimas, ka</w:t>
            </w:r>
            <w:r w:rsidRPr="001A33E5">
              <w:t>d programos ir veikla, kai įmanoma ir tinkama, būtų įgyvendinamos laikantis darbo ir įdarbinimo sąlygų pagal taikytiną nacionalinę teisę, Sąjungos teisę, Tarptautinės darbo organizacijos konvencijas ir kolektyvines sutartis;</w:t>
            </w:r>
          </w:p>
        </w:tc>
        <w:tc>
          <w:tcPr>
            <w:tcW w:w="4876" w:type="dxa"/>
          </w:tcPr>
          <w:p w:rsidR="00E23CDF" w:rsidRPr="001A33E5" w:rsidP="00101393" w14:paraId="2153E500" w14:textId="77777777">
            <w:pPr>
              <w:pStyle w:val="Normal6"/>
              <w:rPr>
                <w:szCs w:val="24"/>
              </w:rPr>
            </w:pPr>
            <w:r w:rsidRPr="001A33E5">
              <w:t>(7)</w:t>
            </w:r>
            <w:r w:rsidRPr="001A33E5">
              <w:tab/>
              <w:t xml:space="preserve">2017 m. lapkričio 17 d. Europos Parlamentas, Taryba ir Komisija drauge paskelbė apie Europos socialinių teisių ramstį, kuriuo siekiama spręsti socialines Europos problemas ir užtikrinti, kad niekas nebūtų paliktas nuošalyje. Reikėtų nustatyti </w:t>
            </w:r>
            <w:r w:rsidRPr="001A33E5">
              <w:t xml:space="preserve">sistemą, kuria būtų užtikrinta sisteminga ir skaidri biudžeto įnašo siekiant šių socialinių tikslų Sąjungoje stebėsena. Visų pirma svarbu propaguoti socialines teises ir sąžiningas darbo ir užimtumo sąlygas, </w:t>
            </w:r>
            <w:r w:rsidRPr="001A33E5">
              <w:rPr>
                <w:b/>
                <w:i/>
              </w:rPr>
              <w:t>įskaitant paramą moterų dalyvavimui darbo rinkoje, profesini</w:t>
            </w:r>
            <w:r w:rsidRPr="001A33E5">
              <w:rPr>
                <w:b/>
                <w:i/>
              </w:rPr>
              <w:t>o ir asmeninio gyvenimo pusiausvyrą ir lygias galimybes moterims, gyvenančioms kaimo ir demografinių iššūkių patiriančiuose regionuose,</w:t>
            </w:r>
            <w:r w:rsidRPr="001A33E5">
              <w:t xml:space="preserve"> vadovaujantis Europos socialinių teisių ramsčiu ir laikantis SESV 9 straipsnio ir Reglamento (ES, Euratomas) 2024/2509 33 straipsnio 2 dalies e punkto, kuriame nustatytas reikalavimas, kad programos ir veikla, kai įmanoma ir tinkama, būtų įgyvendinamos laikantis darbo ir įdarbinimo sąlygų pagal taikytiną nacionalinę teisę, Sąjungos teisę, Tarptautinės darbo organizacijos ko</w:t>
            </w:r>
            <w:r w:rsidRPr="001A33E5">
              <w:t>nvencijas ir kolektyvines sutartis;</w:t>
            </w:r>
          </w:p>
        </w:tc>
      </w:tr>
    </w:tbl>
    <w:p w:rsidR="00E23CDF" w:rsidRPr="001A33E5" w:rsidP="00E23CDF" w14:paraId="495495F0" w14:textId="77777777">
      <w:r w:rsidRPr="001A33E5">
        <w:rPr>
          <w:rStyle w:val="HideTWBExt"/>
        </w:rPr>
        <w:t>&lt;/Amend&gt;</w:t>
      </w:r>
    </w:p>
    <w:p w:rsidR="00E23CDF" w:rsidRPr="001A33E5" w:rsidP="00E23CDF" w14:paraId="4D08F25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w:t>
      </w:r>
      <w:r w:rsidRPr="001A33E5">
        <w:rPr>
          <w:rStyle w:val="HideTWBExt"/>
          <w:b w:val="0"/>
          <w:szCs w:val="24"/>
        </w:rPr>
        <w:t>&lt;/NumAm&gt;</w:t>
      </w:r>
    </w:p>
    <w:p w:rsidR="00E23CDF" w:rsidRPr="001A33E5" w:rsidP="00E23CDF" w14:paraId="6B4547B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BDC66EE" w14:textId="77777777">
      <w:pPr>
        <w:pStyle w:val="NormalBold"/>
      </w:pPr>
      <w:r w:rsidRPr="001A33E5">
        <w:rPr>
          <w:rStyle w:val="HideTWBExt"/>
          <w:b w:val="0"/>
          <w:szCs w:val="24"/>
        </w:rPr>
        <w:t>&lt;Article&gt;</w:t>
      </w:r>
      <w:r w:rsidRPr="001A33E5">
        <w:t>8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E8F4C3"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3165AEA0" w14:textId="77777777">
            <w:pPr>
              <w:keepNext/>
            </w:pPr>
          </w:p>
        </w:tc>
      </w:tr>
      <w:tr w14:paraId="43BBBC0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8029F01" w14:textId="77777777">
            <w:pPr>
              <w:pStyle w:val="ColumnHeading"/>
              <w:keepNext/>
            </w:pPr>
            <w:r w:rsidRPr="001A33E5">
              <w:t>Komisijos siūlomas tekstas</w:t>
            </w:r>
          </w:p>
        </w:tc>
        <w:tc>
          <w:tcPr>
            <w:tcW w:w="4876" w:type="dxa"/>
            <w:hideMark/>
          </w:tcPr>
          <w:p w:rsidR="00E23CDF" w:rsidRPr="001A33E5" w:rsidP="00101393" w14:paraId="379AABC0" w14:textId="77777777">
            <w:pPr>
              <w:pStyle w:val="ColumnHeading"/>
              <w:keepNext/>
            </w:pPr>
            <w:r w:rsidRPr="001A33E5">
              <w:t>Pakeitimas</w:t>
            </w:r>
          </w:p>
        </w:tc>
      </w:tr>
      <w:tr w14:paraId="101045A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429BCED" w14:textId="77777777">
            <w:pPr>
              <w:pStyle w:val="Normal6"/>
            </w:pPr>
            <w:r w:rsidRPr="001A33E5">
              <w:t>(8)</w:t>
            </w:r>
            <w:r w:rsidRPr="001A33E5">
              <w:tab/>
              <w:t xml:space="preserve">pagal SESV 8 straipsnį, visuose savo veiksmuose Sąjunga </w:t>
            </w:r>
            <w:r w:rsidRPr="001A33E5">
              <w:t>siekia pašalinti moterų ir vyrų nelygybės apraiškas ir skatinti jų lygybę. Todėl Reglamento (ES, Euratomas) 2024/2509 33 straipsnio 2 dalies e punkte nustatytas reikalavimas, kad programos ir veikla</w:t>
            </w:r>
            <w:r w:rsidRPr="001A33E5">
              <w:rPr>
                <w:b/>
                <w:i/>
              </w:rPr>
              <w:t>, kai įmanoma ir tinkama,</w:t>
            </w:r>
            <w:r w:rsidRPr="001A33E5">
              <w:t xml:space="preserve"> būtų įgyvendinamos atsižvelgiant į lyčių lygybės principą laikantis atitinkamos lyčių aspekto integravimo metodikos. Taigi šiuo reglamentu reikėtų nustatyti bendrą taisyklių rinkinį, kad būtų galima nuosekliai įgyvendinti lyčių lygybės principą. Visų pirma šiame reglamente reikėtų išdėst</w:t>
            </w:r>
            <w:r w:rsidRPr="001A33E5">
              <w:t xml:space="preserve">yti lyčių aspekto integravimo metodiką, grindžiamą metodika, kurią Komisija parengė pagal 2021–2027 m. DFP ir kuri </w:t>
            </w:r>
            <w:r w:rsidRPr="001A33E5">
              <w:rPr>
                <w:b/>
                <w:i/>
              </w:rPr>
              <w:t xml:space="preserve">pirmą kartą </w:t>
            </w:r>
            <w:r w:rsidRPr="001A33E5">
              <w:rPr>
                <w:b/>
                <w:i/>
              </w:rPr>
              <w:t>panaudota</w:t>
            </w:r>
            <w:r w:rsidRPr="001A33E5">
              <w:t xml:space="preserve"> 2021 </w:t>
            </w:r>
            <w:r w:rsidRPr="001A33E5">
              <w:rPr>
                <w:b/>
                <w:i/>
              </w:rPr>
              <w:t>finansiniams metams</w:t>
            </w:r>
            <w:r w:rsidRPr="001A33E5">
              <w:t xml:space="preserve"> siekiant įvertinti išlaidas, kuriomis prisidedama prie lyčių lygybės, taikant balų sistemą, grindžiamą tikslais, kurių siekiama pagal Sąjungos programas remiama veikla. Siekiant užtikrinti, kad tas principas būtų taikomas nuosekliai, Komisija turėtų pateikti papildomų gairių. </w:t>
            </w:r>
            <w:r w:rsidRPr="001A33E5">
              <w:rPr>
                <w:b/>
                <w:i/>
              </w:rPr>
              <w:t>Šiame reglamente</w:t>
            </w:r>
            <w:r w:rsidRPr="001A33E5">
              <w:t xml:space="preserve"> taip pat </w:t>
            </w:r>
            <w:r w:rsidRPr="001A33E5">
              <w:rPr>
                <w:b/>
                <w:i/>
              </w:rPr>
              <w:t>reikėtų patikslinti</w:t>
            </w:r>
            <w:r w:rsidRPr="001A33E5">
              <w:t xml:space="preserve">, </w:t>
            </w:r>
            <w:r w:rsidRPr="001A33E5">
              <w:rPr>
                <w:b/>
                <w:i/>
              </w:rPr>
              <w:t>kokius</w:t>
            </w:r>
            <w:r w:rsidRPr="001A33E5">
              <w:t xml:space="preserve"> su </w:t>
            </w:r>
            <w:r w:rsidRPr="001A33E5">
              <w:rPr>
                <w:b/>
                <w:i/>
              </w:rPr>
              <w:t>veiklos rezultat</w:t>
            </w:r>
            <w:r w:rsidRPr="001A33E5">
              <w:rPr>
                <w:b/>
                <w:i/>
              </w:rPr>
              <w:t>ų rodikliais susijusius surinktus duomenis reikėtų išskaidyti pagal lytį</w:t>
            </w:r>
            <w:r w:rsidRPr="001A33E5">
              <w:t xml:space="preserve">, </w:t>
            </w:r>
            <w:r w:rsidRPr="001A33E5">
              <w:rPr>
                <w:b/>
                <w:i/>
              </w:rPr>
              <w:t>kai įmanoma</w:t>
            </w:r>
            <w:r w:rsidRPr="001A33E5">
              <w:t xml:space="preserve"> ir </w:t>
            </w:r>
            <w:r w:rsidRPr="001A33E5">
              <w:rPr>
                <w:b/>
                <w:i/>
              </w:rPr>
              <w:t>tinkama</w:t>
            </w:r>
            <w:r w:rsidRPr="001A33E5">
              <w:t>;</w:t>
            </w:r>
          </w:p>
        </w:tc>
        <w:tc>
          <w:tcPr>
            <w:tcW w:w="4876" w:type="dxa"/>
            <w:hideMark/>
          </w:tcPr>
          <w:p w:rsidR="00E23CDF" w:rsidRPr="001A33E5" w:rsidP="00101393" w14:paraId="20419C27" w14:textId="77777777">
            <w:pPr>
              <w:pStyle w:val="Normal6"/>
              <w:rPr>
                <w:szCs w:val="24"/>
              </w:rPr>
            </w:pPr>
            <w:r w:rsidRPr="001A33E5">
              <w:t>(8)</w:t>
            </w:r>
            <w:r w:rsidRPr="001A33E5">
              <w:tab/>
            </w:r>
            <w:r w:rsidRPr="001A33E5">
              <w:rPr>
                <w:b/>
                <w:i/>
              </w:rPr>
              <w:t>lyčių lygybė yra viena iš pagrindinių ES sutarties 2 straipsnyje įtvirtintų Sąjungos vertybių;</w:t>
            </w:r>
            <w:r w:rsidRPr="001A33E5">
              <w:t xml:space="preserve"> Pagal SESV 8 straipsnį, visuose savo veiksmuose Sąjunga siekia pašalinti moterų ir vyrų nelygybės apraiškas ir skatinti jų lygybę</w:t>
            </w:r>
            <w:r w:rsidRPr="001A33E5">
              <w:rPr>
                <w:b/>
                <w:i/>
              </w:rPr>
              <w:t>, taikydama lyčių aspekto integravimo principą, pagal kurį lyčių lygybės aspektas turi būti integruotas į visas politikos sritis ir programas, įskaitant biudžeto politikos sritis</w:t>
            </w:r>
            <w:r w:rsidRPr="001A33E5">
              <w:t>. Todėl Reglamento (ES, Euratomas) 2024/2509 33 straipsnio 2 dalies e punkte nustatytas reikalavimas, kad pro</w:t>
            </w:r>
            <w:r w:rsidRPr="001A33E5">
              <w:t xml:space="preserve">gramos ir veikla būtų įgyvendinamos atsižvelgiant į lyčių lygybės principą laikantis atitinkamos lyčių aspekto integravimo metodikos </w:t>
            </w:r>
            <w:r w:rsidRPr="001A33E5">
              <w:rPr>
                <w:b/>
                <w:i/>
              </w:rPr>
              <w:t xml:space="preserve">ir, kai taikoma, taikytinų konkretiems </w:t>
            </w:r>
            <w:r w:rsidRPr="001A33E5">
              <w:rPr>
                <w:b/>
                <w:i/>
              </w:rPr>
              <w:t>sektoriams skirtų teisės aktų</w:t>
            </w:r>
            <w:r w:rsidRPr="001A33E5">
              <w:t>. Taigi šiuo reglamentu reikėtų nustatyti bendrą taisyklių rinkinį, kad būtų galima nuosekliai įgyvendinti</w:t>
            </w:r>
            <w:r w:rsidRPr="001A33E5">
              <w:rPr>
                <w:b/>
                <w:i/>
              </w:rPr>
              <w:t>, sekti ir stebėti</w:t>
            </w:r>
            <w:r w:rsidRPr="001A33E5">
              <w:t xml:space="preserve"> lyčių lygybės principą</w:t>
            </w:r>
            <w:r w:rsidRPr="001A33E5">
              <w:rPr>
                <w:b/>
                <w:i/>
              </w:rPr>
              <w:t>, siekiant propaguoti ir remti lyčių lygybę ir šalinti nelygybę. Atsižvelgiant į didėjančią priešišką reakciją į lyčių lygybę ir moterų teises visoje Sąjungoje ir p</w:t>
            </w:r>
            <w:r w:rsidRPr="001A33E5">
              <w:rPr>
                <w:b/>
                <w:i/>
              </w:rPr>
              <w:t>asauliniu mastu, Sąjungos biudžetas turėtų padėti apsaugoti lyčių lygybę, kovoti su diskriminacija ir propaguoti lygias galimybes visiems</w:t>
            </w:r>
            <w:r w:rsidRPr="001A33E5">
              <w:t xml:space="preserve">. Visų pirma šiame reglamente reikėtų išdėstyti lyčių aspekto integravimo metodiką, grindžiamą </w:t>
            </w:r>
            <w:r w:rsidRPr="001A33E5">
              <w:rPr>
                <w:b/>
                <w:i/>
              </w:rPr>
              <w:t>išsamia</w:t>
            </w:r>
            <w:r w:rsidRPr="001A33E5">
              <w:t xml:space="preserve"> metodika, kurią Komisija parengė </w:t>
            </w:r>
            <w:r w:rsidRPr="001A33E5">
              <w:rPr>
                <w:b/>
                <w:i/>
              </w:rPr>
              <w:t>ir pritaikė lėšoms</w:t>
            </w:r>
            <w:r w:rsidRPr="001A33E5">
              <w:t xml:space="preserve"> pagal 2021–2027 m. DFP ir kuri </w:t>
            </w:r>
            <w:r w:rsidRPr="001A33E5">
              <w:rPr>
                <w:b/>
                <w:i/>
              </w:rPr>
              <w:t>pradėta naudoti nuo</w:t>
            </w:r>
            <w:r w:rsidRPr="001A33E5">
              <w:t xml:space="preserve"> 2021 </w:t>
            </w:r>
            <w:r w:rsidRPr="001A33E5">
              <w:rPr>
                <w:b/>
                <w:i/>
              </w:rPr>
              <w:t>finansinių metų</w:t>
            </w:r>
            <w:r w:rsidRPr="001A33E5">
              <w:t xml:space="preserve"> siekiant </w:t>
            </w:r>
            <w:r w:rsidRPr="001A33E5">
              <w:rPr>
                <w:b/>
                <w:i/>
              </w:rPr>
              <w:t>užtikrinti, kad lyčių lygybė būtų sistemingai integruojama į visas programas, ir</w:t>
            </w:r>
            <w:r w:rsidRPr="001A33E5">
              <w:t xml:space="preserve"> įvertinti išlaidas, kuriomis prisidedama prie lyčių lygybė</w:t>
            </w:r>
            <w:r w:rsidRPr="001A33E5">
              <w:t>s, taikant balų sistemą, grindžiamą tikslais, kurių siekiama pagal Sąjungos programas remiama veikla. Siekiant užtikrinti, kad tas principas būtų taikomas nuosekliai, Komisija turėtų pateikti papildomų gairių</w:t>
            </w:r>
            <w:r w:rsidRPr="001A33E5">
              <w:rPr>
                <w:b/>
                <w:i/>
              </w:rPr>
              <w:t xml:space="preserve">, be kita ko, nustatyti minimaliuosius kriterijus, pagal kuriuos lyčių lygybės balų skyrimas būtų susietas su konkrečiais lyčių lygybės tikslais ir su sistemingu </w:t>
            </w:r>
            <w:r w:rsidRPr="001A33E5">
              <w:rPr>
                <w:b/>
                <w:i/>
                <w:iCs/>
              </w:rPr>
              <w:t>ex ante</w:t>
            </w:r>
            <w:r w:rsidRPr="001A33E5">
              <w:rPr>
                <w:b/>
                <w:i/>
              </w:rPr>
              <w:t xml:space="preserve"> ir </w:t>
            </w:r>
            <w:r w:rsidRPr="001A33E5">
              <w:rPr>
                <w:b/>
                <w:i/>
                <w:iCs/>
              </w:rPr>
              <w:t>ex post</w:t>
            </w:r>
            <w:r w:rsidRPr="001A33E5">
              <w:rPr>
                <w:b/>
                <w:i/>
              </w:rPr>
              <w:t xml:space="preserve"> poveikio lytims vertinimu ir lyčių aspekto analizės naudojimu</w:t>
            </w:r>
            <w:r w:rsidRPr="001A33E5">
              <w:t xml:space="preserve">. </w:t>
            </w:r>
            <w:r w:rsidRPr="001A33E5">
              <w:rPr>
                <w:b/>
                <w:i/>
              </w:rPr>
              <w:t>Šiuo reglamentu</w:t>
            </w:r>
            <w:r w:rsidRPr="001A33E5">
              <w:t xml:space="preserve"> taip pat </w:t>
            </w:r>
            <w:r w:rsidRPr="001A33E5">
              <w:rPr>
                <w:b/>
                <w:i/>
              </w:rPr>
              <w:t>turėtų būti užtikrintas geresnis pa</w:t>
            </w:r>
            <w:r w:rsidRPr="001A33E5">
              <w:rPr>
                <w:b/>
                <w:i/>
              </w:rPr>
              <w:t>lyginamų pagal lytį suskirstytų duomenų rinkimas</w:t>
            </w:r>
            <w:r w:rsidRPr="001A33E5">
              <w:t xml:space="preserve">, </w:t>
            </w:r>
            <w:r w:rsidRPr="001A33E5">
              <w:rPr>
                <w:b/>
                <w:i/>
              </w:rPr>
              <w:t xml:space="preserve">ataskaitų teikimas ir vertinimas ir turėtų būti sudarytos sąlygos nustatyti ne tik lėšų gavėjus, bet ir </w:t>
            </w:r>
            <w:r w:rsidRPr="001A33E5">
              <w:rPr>
                <w:b/>
                <w:i/>
              </w:rPr>
              <w:t>programų bei veiksmų ir visų lyčių lygybei numatytų lėšų poveikį lyčių lygybei.</w:t>
            </w:r>
            <w:r w:rsidRPr="001A33E5">
              <w:t xml:space="preserve"> </w:t>
            </w:r>
            <w:r w:rsidRPr="001A33E5">
              <w:rPr>
                <w:b/>
                <w:i/>
              </w:rPr>
              <w:t xml:space="preserve">Veiklos, kurios tikslai nėra susiję su lytimi, atveju lyčių lygybės principo laikymasis gali būti užtikrinamas atliekant vertinimą, kuriuo patvirtinama, kad veikla yra neutrali lyčių atžvilgiu arba bent jau nekelia neigiamo poveikio moterų ir vyrų lygybei rizikos. Siekiant </w:t>
            </w:r>
            <w:r w:rsidRPr="001A33E5">
              <w:rPr>
                <w:b/>
                <w:i/>
              </w:rPr>
              <w:t xml:space="preserve">užtikrinti gerą darbo rinkos veikimą, ekonominį atsparumą ir tvarų augimą, labai svarbu užtikrinti lygias moterų ir vyrų galimybes. Sąjungos biudžetas turėtų </w:t>
            </w:r>
            <w:r w:rsidRPr="001A33E5">
              <w:rPr>
                <w:b/>
                <w:i/>
              </w:rPr>
              <w:t>padėti remti moterų dalyvavimą darbo rinkoje, įgūdžių ugdymą ir verslumą;</w:t>
            </w:r>
          </w:p>
        </w:tc>
      </w:tr>
    </w:tbl>
    <w:p w:rsidR="00E23CDF" w:rsidRPr="001A33E5" w:rsidP="00E23CDF" w14:paraId="5B4D0E6E" w14:textId="77777777">
      <w:r w:rsidRPr="001A33E5">
        <w:rPr>
          <w:rStyle w:val="HideTWBExt"/>
        </w:rPr>
        <w:t>&lt;/Amend&gt;</w:t>
      </w:r>
    </w:p>
    <w:p w:rsidR="00E23CDF" w:rsidRPr="001A33E5" w:rsidP="00E23CDF" w14:paraId="362F67F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w:t>
      </w:r>
      <w:r w:rsidRPr="001A33E5">
        <w:rPr>
          <w:rStyle w:val="HideTWBExt"/>
          <w:b w:val="0"/>
          <w:szCs w:val="24"/>
        </w:rPr>
        <w:t>&lt;/NumAm&gt;</w:t>
      </w:r>
    </w:p>
    <w:p w:rsidR="00E23CDF" w:rsidRPr="001A33E5" w:rsidP="00E23CDF" w14:paraId="53B4CFBD" w14:textId="77777777">
      <w:pPr>
        <w:pStyle w:val="NormalBold12b"/>
        <w:keepNext/>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A927168" w14:textId="77777777">
      <w:pPr>
        <w:pStyle w:val="NormalBold"/>
      </w:pPr>
      <w:r w:rsidRPr="001A33E5">
        <w:rPr>
          <w:rStyle w:val="HideTWBExt"/>
          <w:b w:val="0"/>
          <w:szCs w:val="24"/>
        </w:rPr>
        <w:t>&lt;Article&gt;</w:t>
      </w:r>
      <w:r w:rsidRPr="001A33E5">
        <w:t>8 a konstatuojamoji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7FE43E"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3F158443" w14:textId="77777777">
            <w:pPr>
              <w:keepNext/>
            </w:pPr>
          </w:p>
        </w:tc>
      </w:tr>
      <w:tr w14:paraId="3578D52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063F990" w14:textId="77777777">
            <w:pPr>
              <w:pStyle w:val="ColumnHeading"/>
              <w:keepNext/>
            </w:pPr>
            <w:r w:rsidRPr="001A33E5">
              <w:t>Komisijos siūlomas tekstas</w:t>
            </w:r>
          </w:p>
        </w:tc>
        <w:tc>
          <w:tcPr>
            <w:tcW w:w="4876" w:type="dxa"/>
            <w:hideMark/>
          </w:tcPr>
          <w:p w:rsidR="00E23CDF" w:rsidRPr="001A33E5" w:rsidP="00101393" w14:paraId="5669D763" w14:textId="77777777">
            <w:pPr>
              <w:pStyle w:val="ColumnHeading"/>
              <w:keepNext/>
            </w:pPr>
            <w:r w:rsidRPr="001A33E5">
              <w:t>Pakeitimas</w:t>
            </w:r>
          </w:p>
        </w:tc>
      </w:tr>
      <w:tr w14:paraId="56E75DAE"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7795C0A8" w14:textId="77777777">
            <w:pPr>
              <w:pStyle w:val="Normal6"/>
            </w:pPr>
          </w:p>
        </w:tc>
        <w:tc>
          <w:tcPr>
            <w:tcW w:w="4876" w:type="dxa"/>
            <w:hideMark/>
          </w:tcPr>
          <w:p w:rsidR="00E23CDF" w:rsidRPr="001A33E5" w:rsidP="00101393" w14:paraId="470CF387" w14:textId="77777777">
            <w:pPr>
              <w:pStyle w:val="Normal6"/>
              <w:rPr>
                <w:szCs w:val="24"/>
              </w:rPr>
            </w:pPr>
            <w:r w:rsidRPr="001A33E5">
              <w:rPr>
                <w:b/>
                <w:i/>
              </w:rPr>
              <w:t>(8a)</w:t>
            </w:r>
            <w:r w:rsidRPr="001A33E5">
              <w:rPr>
                <w:b/>
                <w:i/>
              </w:rPr>
              <w:tab/>
              <w:t>įgyvendinant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 Komisija parengė metodiką su lytimi susijusioms išlaidoms Sąjungos biudžete sekti, kuri taikoma nuo 2021 m. Ši metodika taikoma kiekvienos programos biudžeto įnašui į lyčių lygybę, taip pat bendram biudžeto įnašui</w:t>
            </w:r>
            <w:r w:rsidRPr="001A33E5">
              <w:rPr>
                <w:b/>
                <w:i/>
              </w:rPr>
              <w:t xml:space="preserve"> į lyčių lygybę. Iš duomenų matyti, kad 2021–2024 m. tik 12 % Sąjungos biudžeto (158,4 mlrd. EUR) panaudota lyčių lygybei remti;</w:t>
            </w:r>
          </w:p>
        </w:tc>
      </w:tr>
    </w:tbl>
    <w:p w:rsidR="00E23CDF" w:rsidRPr="001A33E5" w:rsidP="00E23CDF" w14:paraId="0501BBAC" w14:textId="77777777">
      <w:r w:rsidRPr="001A33E5">
        <w:rPr>
          <w:rStyle w:val="HideTWBExt"/>
        </w:rPr>
        <w:t>&lt;/Amend&gt;</w:t>
      </w:r>
    </w:p>
    <w:p w:rsidR="00E23CDF" w:rsidRPr="001A33E5" w:rsidP="00E23CDF" w14:paraId="2E8978B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w:t>
      </w:r>
      <w:r w:rsidRPr="001A33E5">
        <w:rPr>
          <w:rStyle w:val="HideTWBExt"/>
          <w:b w:val="0"/>
          <w:szCs w:val="24"/>
        </w:rPr>
        <w:t>&lt;/NumAm&gt;</w:t>
      </w:r>
    </w:p>
    <w:p w:rsidR="00E23CDF" w:rsidRPr="001A33E5" w:rsidP="00E23CDF" w14:paraId="6AE81BE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582710F" w14:textId="77777777">
      <w:pPr>
        <w:pStyle w:val="NormalBold"/>
      </w:pPr>
      <w:r w:rsidRPr="001A33E5">
        <w:rPr>
          <w:rStyle w:val="HideTWBExt"/>
          <w:b w:val="0"/>
          <w:szCs w:val="24"/>
        </w:rPr>
        <w:t>&lt;Article&gt;</w:t>
      </w:r>
      <w:r w:rsidRPr="001A33E5">
        <w:t>10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17184E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838430F" w14:textId="77777777">
            <w:pPr>
              <w:keepNext/>
            </w:pPr>
          </w:p>
        </w:tc>
      </w:tr>
      <w:tr w14:paraId="0D16705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B0414FD" w14:textId="77777777">
            <w:pPr>
              <w:pStyle w:val="ColumnHeading"/>
              <w:keepNext/>
            </w:pPr>
            <w:r w:rsidRPr="001A33E5">
              <w:t>Komisijos siūlomas tekstas</w:t>
            </w:r>
          </w:p>
        </w:tc>
        <w:tc>
          <w:tcPr>
            <w:tcW w:w="4876" w:type="dxa"/>
            <w:hideMark/>
          </w:tcPr>
          <w:p w:rsidR="00E23CDF" w:rsidRPr="001A33E5" w:rsidP="00101393" w14:paraId="66A618E8" w14:textId="77777777">
            <w:pPr>
              <w:pStyle w:val="ColumnHeading"/>
              <w:keepNext/>
            </w:pPr>
            <w:r w:rsidRPr="001A33E5">
              <w:t>Pakeitimas</w:t>
            </w:r>
          </w:p>
        </w:tc>
      </w:tr>
      <w:tr w14:paraId="7CC7C92C"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0E0C7AC" w14:textId="77777777">
            <w:pPr>
              <w:pStyle w:val="Normal6"/>
            </w:pPr>
            <w:r w:rsidRPr="001A33E5">
              <w:t>(10)</w:t>
            </w:r>
            <w:r w:rsidRPr="001A33E5">
              <w:tab/>
              <w:t xml:space="preserve">Europos Sąjungos pagrindinių teisių chartijoje draudžiama diskriminacija dėl negalios ir užtikrinama asmenų su negalia teisė į nepriklausomumą, socialinę ir profesinę integraciją bei dalyvavimą bendruomenės gyvenime. Be to, Sąjunga </w:t>
            </w:r>
            <w:r w:rsidRPr="001A33E5">
              <w:t>yra JT asmenų su negalia teisių konvencijos, pagal kurią reikalaujama, kad į asmenų su negalia žmogaus teisių apsaugą ir skatinimą būtų atsižvelgiama visose politikos srityse ir programose, šalis. Todėl biudžetas turėtų užtikrinti, kad būtų veiksmingai skatinamos asmenų su negal</w:t>
            </w:r>
            <w:r w:rsidRPr="001A33E5">
              <w:t xml:space="preserve">ia teisės ir lygios galimybės, juo taip pat turėtų būti siekiama pašalinti bet kokią nelygybę, </w:t>
            </w:r>
            <w:r w:rsidRPr="001A33E5">
              <w:rPr>
                <w:b/>
                <w:i/>
              </w:rPr>
              <w:t>kai įmanoma</w:t>
            </w:r>
            <w:r w:rsidRPr="001A33E5">
              <w:t xml:space="preserve"> ir tinkama. Visų pirma programomis ir veikla turėtų būti siekiama asmenims su negalia užtikrinti prieinamumą prie visų infrastruktūrų, produktų ir paslaugų, įskaitant apstatytą aplinką, transportą ir informaciją bei ryšius, taip pat informacines ir ryšių technologijas. Jomis taip pat turėtų būti siekiama remti savarankišką gyvenimą ir skatinti perėjimą nuo stacionarinės arba institucinės globos prie gl</w:t>
            </w:r>
            <w:r w:rsidRPr="001A33E5">
              <w:t>obos šeimoje ir bendruomeninės globos;</w:t>
            </w:r>
          </w:p>
        </w:tc>
        <w:tc>
          <w:tcPr>
            <w:tcW w:w="4876" w:type="dxa"/>
            <w:hideMark/>
          </w:tcPr>
          <w:p w:rsidR="00E23CDF" w:rsidRPr="001A33E5" w:rsidP="00101393" w14:paraId="3A58D3F2" w14:textId="77777777">
            <w:pPr>
              <w:pStyle w:val="Normal6"/>
              <w:rPr>
                <w:szCs w:val="24"/>
              </w:rPr>
            </w:pPr>
            <w:r w:rsidRPr="001A33E5">
              <w:t>(10)</w:t>
            </w:r>
            <w:r w:rsidRPr="001A33E5">
              <w:tab/>
              <w:t xml:space="preserve">Europos Sąjungos pagrindinių teisių chartijoje draudžiama diskriminacija dėl negalios ir užtikrinama asmenų su negalia teisė į nepriklausomumą, socialinę ir profesinę integraciją bei dalyvavimą bendruomenės gyvenime. Be to, Sąjunga </w:t>
            </w:r>
            <w:r w:rsidRPr="001A33E5">
              <w:t>yra JT asmenų su negalia teisių konvencijos, pagal kurią reikalaujama, kad į asmenų su negalia žmogaus teisių apsaugą ir skatinimą būtų atsižvelgiama visose politikos srityse ir programose, šalis. Todėl biudžetas turėtų užtikrinti, kad būtų veiksmingai skatinamos asmenų su negal</w:t>
            </w:r>
            <w:r w:rsidRPr="001A33E5">
              <w:t xml:space="preserve">ia teisės ir lygios galimybės, juo taip pat turėtų būti siekiama pašalinti bet kokią nelygybę, </w:t>
            </w:r>
            <w:r w:rsidRPr="001A33E5">
              <w:rPr>
                <w:b/>
                <w:i/>
              </w:rPr>
              <w:t>pavyzdžiui, atsirandančią dėl daugialypės diskriminacijos, sąveikinės diskriminacijos, kaip antai dėl lyties ar negalios,</w:t>
            </w:r>
            <w:r w:rsidRPr="001A33E5">
              <w:t xml:space="preserve"> ir </w:t>
            </w:r>
            <w:r w:rsidRPr="001A33E5">
              <w:rPr>
                <w:b/>
                <w:i/>
              </w:rPr>
              <w:t>tam tikrų formų segregacijos, kaip antai darbo rinkoje, viešojoje ir politinėje plotmėje, kai</w:t>
            </w:r>
            <w:r w:rsidRPr="001A33E5">
              <w:t xml:space="preserve"> tinkama. Visų pirma programomis ir veikla turėtų būti siekiama asmenims su negalia užtikrinti prieinamumą prie visų infrastruktūrų, produktų ir paslaugų, įskaitant apstatytą aplinką, transportą ir i</w:t>
            </w:r>
            <w:r w:rsidRPr="001A33E5">
              <w:t>nformaciją bei ryšius, taip pat informacines ir ryšių technologijas</w:t>
            </w:r>
            <w:r w:rsidRPr="001A33E5">
              <w:rPr>
                <w:b/>
                <w:i/>
              </w:rPr>
              <w:t>, atsižvelgiant į skirtingą moterų ir mergaičių, įskaitant negalią turinčias moteris ir mergaites, moteris migrantes, dėl rasės diskriminuojamas moteris, vyresnio amžiaus moteris, jaunas moteris, LGBTIQ+ asmenis, vienišas motinas ir moteris, kurioms gresia skurdas ar socialinė atskirtis, visų pirma gyvenančias kaimo, atokiuose, gyventojų skaičiaus mažėjimo ir pasienio regionuose, padėtį ir poreikius</w:t>
            </w:r>
            <w:r w:rsidRPr="001A33E5">
              <w:t>. Jomis taip pat turėtų būti siekiama remti</w:t>
            </w:r>
            <w:r w:rsidRPr="001A33E5">
              <w:t xml:space="preserve"> savarankišką gyvenimą ir skatinti perėjimą nuo stacionarinės arba institucinės globos prie globos šeimoje ir bendruomeninės globos; </w:t>
            </w:r>
            <w:r w:rsidRPr="001A33E5">
              <w:rPr>
                <w:b/>
                <w:i/>
              </w:rPr>
              <w:t>Toks sąveikinis požiūris turėtų būti deramai aptariamas planuojant biudžeto išlaidas, atliekant stebėseną ir vertinimą, siekiant užtikrinti, kad naudojant Sąjungos lėšas nebūtų išlaikoma ar didinama esama nelygybė. Atsižvelgiant į stiprėjančią prieš lyčių lygybę nukreiptą reakciją, dezinformacijos kampanijas ir išpuolius prieš moterų teisių bei LGBTIQ+ asmenų organizacijas, Są</w:t>
            </w:r>
            <w:r w:rsidRPr="001A33E5">
              <w:rPr>
                <w:b/>
                <w:i/>
              </w:rPr>
              <w:t xml:space="preserve">jungos finansavimu turėtų būti remiami pilietinės visuomenės atstovai, </w:t>
            </w:r>
            <w:r w:rsidRPr="001A33E5">
              <w:rPr>
                <w:b/>
                <w:i/>
              </w:rPr>
              <w:t xml:space="preserve">ginantys lyčių lygybę, moterų teises ir pagrindines teises. Veiklos rodikliai turėtų padėti įvertinti, kokiu mastu Sąjungos programomis stiprinami šių organizacijų gebėjimai, tvarumas ir saugumas. Sąjungos finansavimas turėtų padėti užtikrinti veiksmingą galimybę naudotis lytinės ir reprodukcinės sveikatos paslaugomis ir teisėmis, įskaitant galimybę naudotis pagal amžių tinkamo visapusiško švietimo santykių klausimais, šeimos planavimo, </w:t>
            </w:r>
            <w:r w:rsidRPr="001A33E5">
              <w:rPr>
                <w:b/>
                <w:i/>
              </w:rPr>
              <w:t>šiuolaikinės kontracepcijos, vaisingumo paslaugomis ir galimybę saugiai ir teisėtai nutraukti nėštumą laikantis Sąjungos vertybių ir pagrindinių teisių. Todėl biudžeto išlaidų stebėsena ir veiklos rodikliais turėtų būti sudarytos sąlygos įvertinti, ar Sąjungos programomis prisidedama prie nelygybės mažinimo naudojantis šiomis paslaugomis;</w:t>
            </w:r>
          </w:p>
        </w:tc>
      </w:tr>
    </w:tbl>
    <w:p w:rsidR="00E23CDF" w:rsidRPr="001A33E5" w:rsidP="00E23CDF" w14:paraId="177D8A28" w14:textId="77777777">
      <w:r w:rsidRPr="001A33E5">
        <w:rPr>
          <w:rStyle w:val="HideTWBExt"/>
        </w:rPr>
        <w:t>&lt;/Amend&gt;</w:t>
      </w:r>
    </w:p>
    <w:p w:rsidR="00E23CDF" w:rsidRPr="001A33E5" w:rsidP="00E23CDF" w14:paraId="4629ED0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w:t>
      </w:r>
      <w:r w:rsidRPr="001A33E5">
        <w:rPr>
          <w:rStyle w:val="HideTWBExt"/>
          <w:b w:val="0"/>
          <w:szCs w:val="24"/>
        </w:rPr>
        <w:t>&lt;/NumAm&gt;</w:t>
      </w:r>
    </w:p>
    <w:p w:rsidR="00E23CDF" w:rsidRPr="001A33E5" w:rsidP="00E23CDF" w14:paraId="5177373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58DA3EC" w14:textId="77777777">
      <w:pPr>
        <w:pStyle w:val="NormalBold"/>
      </w:pPr>
      <w:r w:rsidRPr="001A33E5">
        <w:rPr>
          <w:rStyle w:val="HideTWBExt"/>
          <w:b w:val="0"/>
          <w:szCs w:val="24"/>
        </w:rPr>
        <w:t>&lt;Article&gt;</w:t>
      </w:r>
      <w:r w:rsidRPr="001A33E5">
        <w:t>12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3E02F94"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5D6935E" w14:textId="77777777">
            <w:pPr>
              <w:keepNext/>
            </w:pPr>
          </w:p>
        </w:tc>
      </w:tr>
      <w:tr w14:paraId="453ECBE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A8DFD9C" w14:textId="77777777">
            <w:pPr>
              <w:pStyle w:val="ColumnHeading"/>
              <w:keepNext/>
            </w:pPr>
            <w:r w:rsidRPr="001A33E5">
              <w:t>Komisijos siūlomas tekstas</w:t>
            </w:r>
          </w:p>
        </w:tc>
        <w:tc>
          <w:tcPr>
            <w:tcW w:w="4876" w:type="dxa"/>
            <w:hideMark/>
          </w:tcPr>
          <w:p w:rsidR="00E23CDF" w:rsidRPr="001A33E5" w:rsidP="00101393" w14:paraId="54471007" w14:textId="77777777">
            <w:pPr>
              <w:pStyle w:val="ColumnHeading"/>
              <w:keepNext/>
            </w:pPr>
            <w:r w:rsidRPr="001A33E5">
              <w:t>Pakeitimas</w:t>
            </w:r>
          </w:p>
        </w:tc>
      </w:tr>
      <w:tr w14:paraId="4C3745B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5209A29" w14:textId="77777777">
            <w:pPr>
              <w:pStyle w:val="Normal6"/>
            </w:pPr>
            <w:r w:rsidRPr="001A33E5">
              <w:t>(12)</w:t>
            </w:r>
            <w:r w:rsidRPr="001A33E5">
              <w:tab/>
              <w:t xml:space="preserve">ekonominės, finansinės ir socialinės išlaidos, susijusios su klimato kaita, gamtiniais </w:t>
            </w:r>
            <w:r w:rsidRPr="001A33E5">
              <w:t xml:space="preserve">pavojais, ekstremaliosiomis sveikatos situacijomis, technologinėmis avarijomis, kintančiomis grėsmėmis saugumui ir kitais sutrikimais, auga. Labai svarbu stiprinti Sąjungos ir valstybių narių pajėgumą numatyti krizes, nelaimes ir klimato kaitos padarinius, jiems pasirengti ir į juos reaguoti, apsaugoti ES biudžeto lėšomis finansuojamas investicijas, taip pat didinti vidaus saugumą. Todėl pasirengimas ir atsparumas klimato kaitai iš esmės turėtų užtikrinti, kad atitinkamos programos ir veikla remtų reformas </w:t>
            </w:r>
            <w:r w:rsidRPr="001A33E5">
              <w:t xml:space="preserve">ir investicijas, kuriomis stiprinamas nelaimių rizikos ir krizių valdymas, investuojama į atsparumą klimato kaitai, didinamas </w:t>
            </w:r>
            <w:r w:rsidRPr="001A33E5">
              <w:t>gyvybiškai svarbių visuomenės funkcijų atsparumas ir kuriama atsparesnė, saugesnė ir geriau pasirengusi visuomenė, laikantis ES pasirengimo krizėms strategijos</w:t>
            </w:r>
            <w:r w:rsidRPr="001A33E5">
              <w:rPr>
                <w:vertAlign w:val="superscript"/>
              </w:rPr>
              <w:t>7</w:t>
            </w:r>
            <w:r w:rsidRPr="001A33E5">
              <w:t>, strategijos „ProtectEU“ tikslų</w:t>
            </w:r>
            <w:r w:rsidRPr="001A33E5">
              <w:rPr>
                <w:vertAlign w:val="superscript"/>
              </w:rPr>
              <w:t>8</w:t>
            </w:r>
            <w:r w:rsidRPr="001A33E5">
              <w:t xml:space="preserve"> ir ES įsipareigojimo pagal Reglamento (ES) 2021/1119</w:t>
            </w:r>
            <w:r w:rsidRPr="001A33E5">
              <w:rPr>
                <w:vertAlign w:val="superscript"/>
              </w:rPr>
              <w:t>9</w:t>
            </w:r>
            <w:r w:rsidRPr="001A33E5">
              <w:t xml:space="preserve"> (Europos klimato teisės akto) 5 straipsnį mažinti pažeidžiamumą dėl klimato kaitos;</w:t>
            </w:r>
          </w:p>
        </w:tc>
        <w:tc>
          <w:tcPr>
            <w:tcW w:w="4876" w:type="dxa"/>
            <w:hideMark/>
          </w:tcPr>
          <w:p w:rsidR="00E23CDF" w:rsidRPr="001A33E5" w:rsidP="00101393" w14:paraId="1EC6D071" w14:textId="77777777">
            <w:pPr>
              <w:pStyle w:val="Normal6"/>
              <w:rPr>
                <w:szCs w:val="24"/>
              </w:rPr>
            </w:pPr>
            <w:r w:rsidRPr="001A33E5">
              <w:t>(12)</w:t>
            </w:r>
            <w:r w:rsidRPr="001A33E5">
              <w:tab/>
              <w:t xml:space="preserve">ekonominės, finansinės ir socialinės išlaidos, susijusios su klimato kaita, gamtiniais pavojais, ekstremaliosiomis sveikatos situacijomis, technologinėmis avarijomis, kintančiomis grėsmėmis saugumui ir kitais sutrikimais, auga. Labai svarbu stiprinti Sąjungos ir valstybių narių pajėgumą numatyti krizes, nelaimes ir klimato kaitos padarinius, </w:t>
            </w:r>
            <w:r w:rsidRPr="001A33E5">
              <w:rPr>
                <w:b/>
                <w:i/>
              </w:rPr>
              <w:t>be kita ko vadovaujantis lyčiai atžvalgiu požiūriu,</w:t>
            </w:r>
            <w:r w:rsidRPr="001A33E5">
              <w:t xml:space="preserve"> jiems pasirengti ir į juos reaguoti, apsaugoti ES biudžeto lėšomis finansuojamas investicijas, taip pat didinti vid</w:t>
            </w:r>
            <w:r w:rsidRPr="001A33E5">
              <w:t xml:space="preserve">aus saugumą. Todėl pasirengimas ir atsparumas klimato kaitai iš esmės turėtų užtikrinti, kad atitinkamos programos ir veikla remtų reformas ir investicijas, kuriomis stiprinamas nelaimių rizikos ir </w:t>
            </w:r>
            <w:r w:rsidRPr="001A33E5">
              <w:t>krizių valdymas, investuojama į atsparumą klimato kaitai, didinamas gyvybiškai svarbių visuomenės funkcijų atsparumas ir kuriama atsparesnė, saugesnė ir geriau pasirengusi visuomenė, laikantis ES pasirengimo krizėms strategijos</w:t>
            </w:r>
            <w:r w:rsidRPr="001A33E5">
              <w:rPr>
                <w:vertAlign w:val="superscript"/>
              </w:rPr>
              <w:t>7</w:t>
            </w:r>
            <w:r w:rsidRPr="001A33E5">
              <w:t>, strategijos „ProtectEU“ tikslų</w:t>
            </w:r>
            <w:r w:rsidRPr="001A33E5">
              <w:rPr>
                <w:vertAlign w:val="superscript"/>
              </w:rPr>
              <w:t>8</w:t>
            </w:r>
            <w:r w:rsidRPr="001A33E5">
              <w:t xml:space="preserve"> ir ES įsipareigojimo pagal Reglamento (ES) 2021/1119</w:t>
            </w:r>
            <w:r w:rsidRPr="001A33E5">
              <w:rPr>
                <w:vertAlign w:val="superscript"/>
              </w:rPr>
              <w:t>9</w:t>
            </w:r>
            <w:r w:rsidRPr="001A33E5">
              <w:t xml:space="preserve"> (Europos klimato teisės akto) 5 straipsnį mažinti pažeidžiamumą dėl klimato kaitos;</w:t>
            </w:r>
          </w:p>
        </w:tc>
      </w:tr>
      <w:tr w14:paraId="384FE43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F7A159B" w14:textId="77777777">
            <w:pPr>
              <w:pStyle w:val="Normal6"/>
            </w:pPr>
            <w:r w:rsidRPr="001A33E5">
              <w:t>__________________</w:t>
            </w:r>
          </w:p>
        </w:tc>
        <w:tc>
          <w:tcPr>
            <w:tcW w:w="4876" w:type="dxa"/>
            <w:hideMark/>
          </w:tcPr>
          <w:p w:rsidR="00E23CDF" w:rsidRPr="001A33E5" w:rsidP="00101393" w14:paraId="099BC7E2" w14:textId="77777777">
            <w:pPr>
              <w:pStyle w:val="Normal6"/>
              <w:rPr>
                <w:szCs w:val="24"/>
              </w:rPr>
            </w:pPr>
            <w:r w:rsidRPr="001A33E5">
              <w:t>__________________</w:t>
            </w:r>
          </w:p>
        </w:tc>
      </w:tr>
      <w:tr w14:paraId="62741F3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BF31E3E" w14:textId="77777777">
            <w:pPr>
              <w:pStyle w:val="Normal6"/>
            </w:pPr>
            <w:r w:rsidRPr="001A33E5">
              <w:rPr>
                <w:vertAlign w:val="superscript"/>
              </w:rPr>
              <w:t>7</w:t>
            </w:r>
            <w:r w:rsidRPr="001A33E5">
              <w:t xml:space="preserve"> Bendras komunikatas dėl ES pasirengimo krizėms strategijos, JOIN(2025) 130 final.</w:t>
            </w:r>
          </w:p>
        </w:tc>
        <w:tc>
          <w:tcPr>
            <w:tcW w:w="4876" w:type="dxa"/>
            <w:hideMark/>
          </w:tcPr>
          <w:p w:rsidR="00E23CDF" w:rsidRPr="001A33E5" w:rsidP="00101393" w14:paraId="68DC31EC" w14:textId="77777777">
            <w:pPr>
              <w:pStyle w:val="Normal6"/>
              <w:rPr>
                <w:szCs w:val="24"/>
              </w:rPr>
            </w:pPr>
            <w:r w:rsidRPr="001A33E5">
              <w:rPr>
                <w:vertAlign w:val="superscript"/>
              </w:rPr>
              <w:t>7</w:t>
            </w:r>
            <w:r w:rsidRPr="001A33E5">
              <w:t xml:space="preserve"> Bendras komunikatas dėl ES pasirengimo krizėms strategijos, JOIN(2025) 130 final.</w:t>
            </w:r>
          </w:p>
        </w:tc>
      </w:tr>
      <w:tr w14:paraId="254CB2A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BDF9F09" w14:textId="77777777">
            <w:pPr>
              <w:pStyle w:val="Normal6"/>
            </w:pPr>
            <w:r w:rsidRPr="001A33E5">
              <w:rPr>
                <w:vertAlign w:val="superscript"/>
              </w:rPr>
              <w:t>8</w:t>
            </w:r>
            <w:r w:rsidRPr="001A33E5">
              <w:t xml:space="preserve"> Komunikatas „ProtectEU“ – Europos vidaus saugumo strategija“, COM(2025) 148 final.</w:t>
            </w:r>
          </w:p>
        </w:tc>
        <w:tc>
          <w:tcPr>
            <w:tcW w:w="4876" w:type="dxa"/>
            <w:hideMark/>
          </w:tcPr>
          <w:p w:rsidR="00E23CDF" w:rsidRPr="001A33E5" w:rsidP="00101393" w14:paraId="6CE4EC5E" w14:textId="77777777">
            <w:pPr>
              <w:pStyle w:val="Normal6"/>
              <w:rPr>
                <w:szCs w:val="24"/>
              </w:rPr>
            </w:pPr>
            <w:r w:rsidRPr="001A33E5">
              <w:rPr>
                <w:vertAlign w:val="superscript"/>
              </w:rPr>
              <w:t>8</w:t>
            </w:r>
            <w:r w:rsidRPr="001A33E5">
              <w:t xml:space="preserve"> Komunikatas „ProtectEU“ – Europos vidaus saugumo strategija“, COM(2025) 148 final.</w:t>
            </w:r>
          </w:p>
        </w:tc>
      </w:tr>
      <w:tr w14:paraId="3A192197"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A6EAF13" w14:textId="77777777">
            <w:pPr>
              <w:pStyle w:val="Normal6"/>
            </w:pPr>
            <w:r w:rsidRPr="001A33E5">
              <w:rPr>
                <w:vertAlign w:val="superscript"/>
              </w:rPr>
              <w:t>9</w:t>
            </w:r>
            <w:r w:rsidRPr="001A33E5">
              <w:t xml:space="preserve"> 2021 m. birželio 30 d. Europos Parlamento ir Tarybos reglamentas (ES) 2021/1119, kuriuo nustatoma poveikio klimatui neutralumo pasiekimo sistema, (OL L 243, 2021 7 9, p. 1).</w:t>
            </w:r>
          </w:p>
        </w:tc>
        <w:tc>
          <w:tcPr>
            <w:tcW w:w="4876" w:type="dxa"/>
            <w:hideMark/>
          </w:tcPr>
          <w:p w:rsidR="00E23CDF" w:rsidRPr="001A33E5" w:rsidP="00101393" w14:paraId="533F2FC9" w14:textId="77777777">
            <w:pPr>
              <w:pStyle w:val="Normal6"/>
              <w:rPr>
                <w:szCs w:val="24"/>
              </w:rPr>
            </w:pPr>
            <w:r w:rsidRPr="001A33E5">
              <w:rPr>
                <w:vertAlign w:val="superscript"/>
              </w:rPr>
              <w:t>9</w:t>
            </w:r>
            <w:r w:rsidRPr="001A33E5">
              <w:t xml:space="preserve"> 2021 m. birželio 30 d. Europos Parlamento ir Tarybos reglamentas (ES) 2021/1119, kuriuo nustatoma poveikio klimatui neutralumo pasiekimo sistema, (OL L 243, 2021 7 9, p. 1).</w:t>
            </w:r>
          </w:p>
        </w:tc>
      </w:tr>
    </w:tbl>
    <w:p w:rsidR="00E23CDF" w:rsidRPr="001A33E5" w:rsidP="00E23CDF" w14:paraId="712A6316" w14:textId="77777777">
      <w:r w:rsidRPr="001A33E5">
        <w:rPr>
          <w:rStyle w:val="HideTWBExt"/>
        </w:rPr>
        <w:t>&lt;/Amend&gt;</w:t>
      </w:r>
    </w:p>
    <w:p w:rsidR="00E23CDF" w:rsidRPr="001A33E5" w:rsidP="00E23CDF" w14:paraId="02283CE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w:t>
      </w:r>
      <w:r w:rsidRPr="001A33E5">
        <w:rPr>
          <w:rStyle w:val="HideTWBExt"/>
          <w:b w:val="0"/>
          <w:szCs w:val="24"/>
        </w:rPr>
        <w:t>&lt;/NumAm&gt;</w:t>
      </w:r>
    </w:p>
    <w:p w:rsidR="00E23CDF" w:rsidRPr="001A33E5" w:rsidP="00E23CDF" w14:paraId="5CB531C6"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E435A31" w14:textId="77777777">
      <w:pPr>
        <w:pStyle w:val="NormalBold"/>
      </w:pPr>
      <w:r w:rsidRPr="001A33E5">
        <w:rPr>
          <w:rStyle w:val="HideTWBExt"/>
          <w:b w:val="0"/>
          <w:szCs w:val="24"/>
        </w:rPr>
        <w:t>&lt;Article&gt;</w:t>
      </w:r>
      <w:r w:rsidRPr="001A33E5">
        <w:t>13 konstatuojamoji dalis</w:t>
      </w:r>
      <w:r w:rsidRPr="001A33E5">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F746606" w14:textId="77777777" w:rsidTr="00101393">
        <w:tblPrEx>
          <w:tblW w:w="0" w:type="auto"/>
          <w:jc w:val="center"/>
          <w:tblLayout w:type="fixed"/>
          <w:tblCellMar>
            <w:left w:w="340" w:type="dxa"/>
            <w:right w:w="340" w:type="dxa"/>
          </w:tblCellMar>
          <w:tblLook w:val="0000"/>
        </w:tblPrEx>
        <w:trPr>
          <w:jc w:val="center"/>
        </w:trPr>
        <w:tc>
          <w:tcPr>
            <w:tcW w:w="9752" w:type="dxa"/>
            <w:gridSpan w:val="2"/>
          </w:tcPr>
          <w:p w:rsidR="00E23CDF" w:rsidRPr="001A33E5" w:rsidP="00101393" w14:paraId="68E7CB70" w14:textId="77777777">
            <w:pPr>
              <w:keepNext/>
            </w:pPr>
          </w:p>
        </w:tc>
      </w:tr>
      <w:tr w14:paraId="5BCC6767"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4F7AC1F4" w14:textId="77777777">
            <w:pPr>
              <w:pStyle w:val="ColumnHeading"/>
              <w:keepNext/>
            </w:pPr>
            <w:r w:rsidRPr="001A33E5">
              <w:t xml:space="preserve">Komisijos </w:t>
            </w:r>
            <w:r w:rsidRPr="001A33E5">
              <w:t>siūlomas tekstas</w:t>
            </w:r>
          </w:p>
        </w:tc>
        <w:tc>
          <w:tcPr>
            <w:tcW w:w="4876" w:type="dxa"/>
          </w:tcPr>
          <w:p w:rsidR="00E23CDF" w:rsidRPr="001A33E5" w:rsidP="00101393" w14:paraId="336F9C50" w14:textId="77777777">
            <w:pPr>
              <w:pStyle w:val="ColumnHeading"/>
              <w:keepNext/>
            </w:pPr>
            <w:r w:rsidRPr="001A33E5">
              <w:t>Pakeitimas</w:t>
            </w:r>
          </w:p>
        </w:tc>
      </w:tr>
      <w:tr w14:paraId="656E47B2"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4BA7B90D" w14:textId="77777777">
            <w:pPr>
              <w:pStyle w:val="Normal6"/>
            </w:pPr>
            <w:r w:rsidRPr="001A33E5">
              <w:t>(13)</w:t>
            </w:r>
            <w:r w:rsidRPr="001A33E5">
              <w:tab/>
              <w:t xml:space="preserve">siekiant užtikrinti visų Sąjungos programų nuoseklumą, skaidrumą ir atskaitomybę ir suteikti galimybę atlikti išsamų ir palyginamą programų veiklos rezultatų ir poveikio vertinimą, turėtų būti nustatyta vienoda </w:t>
            </w:r>
            <w:r w:rsidRPr="001A33E5">
              <w:t xml:space="preserve">biudžeto išlaidų stebėjimo, taip pat biudžeto vykdymo stebėsenos, ataskaitų teikimo ir vertinimo sistema, kuri padėtų įvertinti bendrus jo rezultatus. Remiantis esamais metodais, visų pirma įnašų į visa apimančius politikos prioritetus vertinimo metodu naudojant ES koeficientus, ta sistema turėtų būti grindžiama bendrais elementais, t. y. iš anksto nustatytų kategorijų, </w:t>
            </w:r>
            <w:r w:rsidRPr="001A33E5">
              <w:t>naudojamų iš biudžeto remiamai veiklai klasifikuoti, (intervencinių priemonių sričių) sąrašu, tokioms intervencinių priemonių sritims prisk</w:t>
            </w:r>
            <w:r w:rsidRPr="001A33E5">
              <w:t>irtais ES koeficientais, pagal kuriuos nustatomas jų indėlis į politiką, ir veiklos rezultatų rodikliais, kuriuos sudaro tiek produkto, tiek rezultato rodikliai, kad būtų galima stebėti Sąjungos veiksmų poveikį vietoje. Sistemoje turėtų būti atsižvelgiama į tokius įvairių programų ypatumus kaip dydis, trukmė ir įgyvendinimo vieta. Neturėtų būti suprantama, kad pagal ją nustatomas intervencinės priemonės tinkamumas finansuoti biudžeto lėšomis, – tai grindžiama tik konkrečių sektorių taisyklėmis. Sistema taip</w:t>
            </w:r>
            <w:r w:rsidRPr="001A33E5">
              <w:t xml:space="preserve"> pat nenustato ar neturi įtakos nustatant, kas bus arba nebus finansuojama iš biudžeto. Ta sistema neturėtų daryti poveikio kitoms stebėsenos ir ataskaitų teikimo taisyklėms, kurios gali būti nustatytos siekiant plačiau įvertinti Sąjungos politikos ir veiksmų poveikį;</w:t>
            </w:r>
          </w:p>
        </w:tc>
        <w:tc>
          <w:tcPr>
            <w:tcW w:w="4876" w:type="dxa"/>
          </w:tcPr>
          <w:p w:rsidR="00E23CDF" w:rsidRPr="001A33E5" w:rsidP="00101393" w14:paraId="7C73115E" w14:textId="77777777">
            <w:pPr>
              <w:pStyle w:val="Normal6"/>
              <w:rPr>
                <w:szCs w:val="24"/>
              </w:rPr>
            </w:pPr>
            <w:r w:rsidRPr="001A33E5">
              <w:t>(13)</w:t>
            </w:r>
            <w:r w:rsidRPr="001A33E5">
              <w:tab/>
              <w:t>siekiant užtikrinti visų Sąjungos programų nuoseklumą, skaidrumą ir atskaitomybę ir suteikti galimybę atlikti išsamų ir palyginamą programų veiklos rezultatų ir poveikio vertinimą, turėtų būti nustatyta vienoda biudžeto išlaidų stebėjimo, taip pat biudžeto vykdymo stebėsenos, ataskaitų teikimo ir vertinimo sistema, kuri padėtų įvertinti bendrus jo rezultatus. Remiantis esamais metodais, visų pirma įnašų į visa apimančius politikos prioritetus vertinimo metodu naudojant ES koeficientus, ta sistema turėtų bū</w:t>
            </w:r>
            <w:r w:rsidRPr="001A33E5">
              <w:t xml:space="preserve">ti grindžiama bendrais elementais, t. y. iš anksto nustatytų kategorijų, </w:t>
            </w:r>
            <w:r w:rsidRPr="001A33E5">
              <w:t>naudojamų iš biudžeto remiamai veiklai klasifikuoti, (intervencinių priemonių sričių) sąrašu, tokioms intervencinių priemonių sritims priskirtais ES koeficientais, pagal kuriuos nustatomas jų indėlis į politiką, ir veiklos rezultatų rodikliais, kuriuos sudaro tiek produkto, tiek rezultato rodikliai, kad būtų galima stebėti Sąjungos veiksmų poveikį vietoje. Sistemoje turėtų būti atsižvelgiama į tokius įvairių programų ypatumus kaip dydi</w:t>
            </w:r>
            <w:r w:rsidRPr="001A33E5">
              <w:t>s, trukmė ir įgyvendinimo vieta</w:t>
            </w:r>
            <w:r w:rsidRPr="001A33E5">
              <w:rPr>
                <w:b/>
                <w:i/>
              </w:rPr>
              <w:t>, įskaitant teritorinius miesto ir kaimo regionų skirtumus ir konkrečias problemas, su kuriomis susiduria demografinio nuosmukio paveikti regionai</w:t>
            </w:r>
            <w:r w:rsidRPr="001A33E5">
              <w:t>. Neturėtų būti suprantama, kad pagal ją nustatomas intervencinės priemonės tinkamumas finansuoti biudžeto lėšomis, – tai grindžiama tik konkrečių sektorių taisyklėmis. Sistema taip pat nenustato ar neturi įtakos nustatant, kas bus arba nebus finansuojama iš biudžeto. Ta sistema neturėtų daryti poveikio kitoms stebėsenos ir ataskaitų</w:t>
            </w:r>
            <w:r w:rsidRPr="001A33E5">
              <w:t xml:space="preserve"> teikimo taisyklėms, kurios gali būti nustatytos siekiant plačiau įvertinti Sąjungos politikos ir veiksmų poveikį;</w:t>
            </w:r>
          </w:p>
        </w:tc>
      </w:tr>
    </w:tbl>
    <w:p w:rsidR="00E23CDF" w:rsidRPr="001A33E5" w:rsidP="00E23CDF" w14:paraId="52C15DF1" w14:textId="77777777">
      <w:r w:rsidRPr="001A33E5">
        <w:rPr>
          <w:rStyle w:val="HideTWBExt"/>
        </w:rPr>
        <w:t>&lt;/Amend&gt;</w:t>
      </w:r>
    </w:p>
    <w:p w:rsidR="00E23CDF" w:rsidRPr="001A33E5" w:rsidP="00E23CDF" w14:paraId="5F3DBE1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w:t>
      </w:r>
      <w:r w:rsidRPr="001A33E5">
        <w:rPr>
          <w:rStyle w:val="HideTWBExt"/>
          <w:b w:val="0"/>
          <w:szCs w:val="24"/>
        </w:rPr>
        <w:t>&lt;/NumAm&gt;</w:t>
      </w:r>
    </w:p>
    <w:p w:rsidR="00E23CDF" w:rsidRPr="001A33E5" w:rsidP="00E23CDF" w14:paraId="5EB1720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86F9CC7" w14:textId="77777777">
      <w:pPr>
        <w:pStyle w:val="NormalBold"/>
      </w:pPr>
      <w:r w:rsidRPr="001A33E5">
        <w:rPr>
          <w:rStyle w:val="HideTWBExt"/>
          <w:b w:val="0"/>
          <w:szCs w:val="24"/>
        </w:rPr>
        <w:t>&lt;Article&gt;</w:t>
      </w:r>
      <w:r w:rsidRPr="001A33E5">
        <w:t>20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2C87E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CDE6744" w14:textId="77777777">
            <w:pPr>
              <w:keepNext/>
            </w:pPr>
          </w:p>
        </w:tc>
      </w:tr>
      <w:tr w14:paraId="5779E0F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666677C" w14:textId="77777777">
            <w:pPr>
              <w:pStyle w:val="ColumnHeading"/>
              <w:keepNext/>
            </w:pPr>
            <w:r w:rsidRPr="001A33E5">
              <w:t>Komisijos siūlomas tekstas</w:t>
            </w:r>
          </w:p>
        </w:tc>
        <w:tc>
          <w:tcPr>
            <w:tcW w:w="4876" w:type="dxa"/>
            <w:hideMark/>
          </w:tcPr>
          <w:p w:rsidR="00E23CDF" w:rsidRPr="001A33E5" w:rsidP="00101393" w14:paraId="619CCD39" w14:textId="77777777">
            <w:pPr>
              <w:pStyle w:val="ColumnHeading"/>
              <w:keepNext/>
            </w:pPr>
            <w:r w:rsidRPr="001A33E5">
              <w:t>Pakeitimas</w:t>
            </w:r>
          </w:p>
        </w:tc>
      </w:tr>
      <w:tr w14:paraId="02BE58B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9B94F94" w14:textId="77777777">
            <w:pPr>
              <w:pStyle w:val="Normal6"/>
            </w:pPr>
            <w:r w:rsidRPr="001A33E5">
              <w:t>(20)</w:t>
            </w:r>
            <w:r w:rsidRPr="001A33E5">
              <w:tab/>
              <w:t xml:space="preserve">siekiant užtikrinti visų iš biudžeto finansuojamų programų ir veiklos nuoseklumą, skaidrumą, palyginamumą ir atskaitomybę, reikėtų nustatyti bendras Komisijos atliekamo jų vertinimo pagal </w:t>
            </w:r>
            <w:r w:rsidRPr="001A33E5">
              <w:t xml:space="preserve">Reglamento (ES, Euratomas) 2024/2509 34 straipsnio 3 dalį taisykles. Be retrospektyvinio vertinimo pagal tą nuostatą, Komisija taip pat turėtų paskelbti kiekvienos programos ar veiklos laikotarpio vidurio įgyvendinimo ataskaitą ir joje sutelkti kiekybinius ir kokybinius </w:t>
            </w:r>
            <w:r w:rsidRPr="001A33E5">
              <w:t>įrodymus, kad būtų galima pateikti informacijos apie pažangą, padarytą siekiant jų tikslų. Atlikdama vertinimus Komisija visų pirma turėtų siekti kiekybiškai įvertinti, kiek įmanoma, įnašą į Sąjungos politikos tikslus, taip pat į Sąjungos BV</w:t>
            </w:r>
            <w:r w:rsidRPr="001A33E5">
              <w:t>P augimo ir užimtumo rodiklius. Valstybių narių atliekami vertinimai taip pat gali būti susiję su trečiosiomis valstybėmis, kai teikiama parama valstybių narių ir trečiųjų valstybių bendradarbiavimo veiklai. Vertinimai turėtų būti atliekami tinkamu laiku, kad jais būtų galima pasinaudoti priimant sprendimus, ir galėtų apimti programas, veiklą ar veiklos rūšių grupes</w:t>
            </w:r>
            <w:r w:rsidRPr="001A33E5">
              <w:rPr>
                <w:b/>
                <w:i/>
              </w:rPr>
              <w:t>;</w:t>
            </w:r>
          </w:p>
        </w:tc>
        <w:tc>
          <w:tcPr>
            <w:tcW w:w="4876" w:type="dxa"/>
            <w:hideMark/>
          </w:tcPr>
          <w:p w:rsidR="00E23CDF" w:rsidRPr="001A33E5" w:rsidP="00101393" w14:paraId="552EE2C4" w14:textId="77777777">
            <w:pPr>
              <w:pStyle w:val="Normal6"/>
              <w:rPr>
                <w:szCs w:val="24"/>
              </w:rPr>
            </w:pPr>
            <w:r w:rsidRPr="001A33E5">
              <w:t>(20)</w:t>
            </w:r>
            <w:r w:rsidRPr="001A33E5">
              <w:tab/>
              <w:t xml:space="preserve">siekiant užtikrinti visų iš biudžeto finansuojamų programų ir veiklos nuoseklumą, skaidrumą, palyginamumą ir atskaitomybę, reikėtų nustatyti bendras Komisijos atliekamo jų vertinimo pagal Reglamento (ES, Euratomas) 2024/2509 34 straipsnio 3 dalį taisykles. Be retrospektyvinio vertinimo pagal tą nuostatą, Komisija taip pat turėtų paskelbti kiekvienos programos ar veiklos laikotarpio vidurio įgyvendinimo ataskaitą ir joje sutelkti kiekybinius ir kokybinius </w:t>
            </w:r>
            <w:r w:rsidRPr="001A33E5">
              <w:t>įrodymus, kad būtų galima pateikti informacijos apie</w:t>
            </w:r>
            <w:r w:rsidRPr="001A33E5">
              <w:t xml:space="preserve"> pažangą, padarytą siekiant jų tikslų </w:t>
            </w:r>
            <w:r w:rsidRPr="001A33E5">
              <w:rPr>
                <w:b/>
                <w:i/>
              </w:rPr>
              <w:t>ir lyčių, klimato ir biologinės įvairovės aspekto integravimo</w:t>
            </w:r>
            <w:r w:rsidRPr="001A33E5">
              <w:t xml:space="preserve">. Atlikdama vertinimus Komisija visų pirma turėtų siekti kiekybiškai įvertinti, kiek įmanoma, įnašą į Sąjungos politikos tikslus, taip pat į Sąjungos BVP augimo ir užimtumo rodiklius </w:t>
            </w:r>
            <w:r w:rsidRPr="001A33E5">
              <w:rPr>
                <w:b/>
                <w:i/>
              </w:rPr>
              <w:t>bei lyčių lygybės tikslus, įskaitant jų poveikį moterų dalyvavimui darbo rinkoje, vienodoms galimybėms asmenims su negalia, ypač moterims ir mergaitėms, ir teritorinei sanglaudai</w:t>
            </w:r>
            <w:r w:rsidRPr="001A33E5">
              <w:t>. Valstybių narių atliekami vertinimai taip pat gali</w:t>
            </w:r>
            <w:r w:rsidRPr="001A33E5">
              <w:t xml:space="preserve"> būti susiję su trečiosiomis valstybėmis, kai teikiama parama valstybių narių ir trečiųjų valstybių bendradarbiavimo veiklai. Vertinimai turėtų būti atliekami tinkamu laiku, kad jais būtų galima pasinaudoti priimant sprendimus, ir galėtų apimti programas, veiklą ar veiklos rūšių grupes</w:t>
            </w:r>
            <w:r w:rsidRPr="001A33E5">
              <w:rPr>
                <w:b/>
                <w:i/>
              </w:rPr>
              <w:t>, atsižvelgiant į naudos gavėjų proporcingumą, dydį ir veiklos pobūdį.</w:t>
            </w:r>
          </w:p>
        </w:tc>
      </w:tr>
    </w:tbl>
    <w:p w:rsidR="00E23CDF" w:rsidRPr="001A33E5" w:rsidP="00E23CDF" w14:paraId="5B5F14D6" w14:textId="77777777">
      <w:r w:rsidRPr="001A33E5">
        <w:rPr>
          <w:rStyle w:val="HideTWBExt"/>
        </w:rPr>
        <w:t>&lt;/Amend&gt;</w:t>
      </w:r>
    </w:p>
    <w:p w:rsidR="00E23CDF" w:rsidRPr="001A33E5" w:rsidP="00E23CDF" w14:paraId="69AF4F3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w:t>
      </w:r>
      <w:r w:rsidRPr="001A33E5">
        <w:rPr>
          <w:rStyle w:val="HideTWBExt"/>
          <w:b w:val="0"/>
          <w:szCs w:val="24"/>
        </w:rPr>
        <w:t>&lt;/NumAm&gt;</w:t>
      </w:r>
    </w:p>
    <w:p w:rsidR="00E23CDF" w:rsidRPr="001A33E5" w:rsidP="00E23CDF" w14:paraId="057E593B" w14:textId="77777777">
      <w:pPr>
        <w:pStyle w:val="NormalBold12b"/>
        <w:keepNext/>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B31F005" w14:textId="77777777">
      <w:pPr>
        <w:pStyle w:val="NormalBold"/>
      </w:pPr>
      <w:r w:rsidRPr="001A33E5">
        <w:rPr>
          <w:rStyle w:val="HideTWBExt"/>
          <w:b w:val="0"/>
          <w:szCs w:val="24"/>
        </w:rPr>
        <w:t>&lt;Article&gt;</w:t>
      </w:r>
      <w:r w:rsidRPr="001A33E5">
        <w:t>22 d konstatuojamoji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B464E4E"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5D1C383" w14:textId="77777777">
            <w:pPr>
              <w:keepNext/>
            </w:pPr>
          </w:p>
        </w:tc>
      </w:tr>
      <w:tr w14:paraId="123A6C7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5336FEBF" w14:textId="77777777">
            <w:pPr>
              <w:pStyle w:val="ColumnHeading"/>
              <w:keepNext/>
            </w:pPr>
            <w:r w:rsidRPr="001A33E5">
              <w:t>Komisijos siūlomas tekstas</w:t>
            </w:r>
          </w:p>
        </w:tc>
        <w:tc>
          <w:tcPr>
            <w:tcW w:w="4876" w:type="dxa"/>
            <w:hideMark/>
          </w:tcPr>
          <w:p w:rsidR="00E23CDF" w:rsidRPr="001A33E5" w:rsidP="00101393" w14:paraId="7FD7BB53" w14:textId="77777777">
            <w:pPr>
              <w:pStyle w:val="ColumnHeading"/>
              <w:keepNext/>
            </w:pPr>
            <w:r w:rsidRPr="001A33E5">
              <w:t>Pakeitimas</w:t>
            </w:r>
          </w:p>
        </w:tc>
      </w:tr>
      <w:tr w14:paraId="4588D7A5"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6660013F" w14:textId="77777777">
            <w:pPr>
              <w:pStyle w:val="Normal6"/>
            </w:pPr>
          </w:p>
        </w:tc>
        <w:tc>
          <w:tcPr>
            <w:tcW w:w="4876" w:type="dxa"/>
            <w:hideMark/>
          </w:tcPr>
          <w:p w:rsidR="00E23CDF" w:rsidRPr="001A33E5" w:rsidP="00101393" w14:paraId="0C1CBCEF" w14:textId="77777777">
            <w:pPr>
              <w:pStyle w:val="Normal6"/>
              <w:rPr>
                <w:szCs w:val="24"/>
              </w:rPr>
            </w:pPr>
            <w:r w:rsidRPr="001A33E5">
              <w:rPr>
                <w:b/>
                <w:i/>
              </w:rPr>
              <w:t>(22d)</w:t>
            </w:r>
            <w:r w:rsidRPr="001A33E5">
              <w:rPr>
                <w:b/>
                <w:i/>
              </w:rPr>
              <w:tab/>
              <w:t xml:space="preserve">biudžeto sudarymas atsižvelgiant į lyčių lygybės aspektą yra lyčių aspekto integravimo </w:t>
            </w:r>
            <w:r w:rsidRPr="001A33E5">
              <w:rPr>
                <w:b/>
                <w:i/>
              </w:rPr>
              <w:t>principo pritaikymas biudžeto procedūrai. Tai reiškia biudžeto vertinimą lyčių lygybės požiūriu, lyčių perspektyvos įtraukimą visais biudžeto procedūrų lygmenimis ir pajamų bei išlaidų restruktūrizavimą siekiant skatinti lyčių lygybę</w:t>
            </w:r>
            <w:r w:rsidRPr="001A33E5">
              <w:rPr>
                <w:b/>
                <w:i/>
                <w:vertAlign w:val="superscript"/>
              </w:rPr>
              <w:t>1a</w:t>
            </w:r>
            <w:r w:rsidRPr="001A33E5">
              <w:rPr>
                <w:b/>
                <w:i/>
              </w:rPr>
              <w:t>;</w:t>
            </w:r>
          </w:p>
        </w:tc>
      </w:tr>
      <w:tr w14:paraId="234328FA"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2DC59EF9" w14:textId="77777777">
            <w:pPr>
              <w:pStyle w:val="Normal6"/>
            </w:pPr>
          </w:p>
        </w:tc>
        <w:tc>
          <w:tcPr>
            <w:tcW w:w="4876" w:type="dxa"/>
            <w:hideMark/>
          </w:tcPr>
          <w:p w:rsidR="00E23CDF" w:rsidRPr="001A33E5" w:rsidP="00101393" w14:paraId="11707B9E" w14:textId="77777777">
            <w:pPr>
              <w:pStyle w:val="Normal6"/>
              <w:rPr>
                <w:szCs w:val="24"/>
              </w:rPr>
            </w:pPr>
            <w:r w:rsidRPr="001A33E5">
              <w:rPr>
                <w:b/>
                <w:i/>
              </w:rPr>
              <w:t>__________________</w:t>
            </w:r>
          </w:p>
        </w:tc>
      </w:tr>
      <w:tr w14:paraId="51607EE7"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6287CAB9" w14:textId="77777777">
            <w:pPr>
              <w:pStyle w:val="Normal6"/>
            </w:pPr>
          </w:p>
        </w:tc>
        <w:tc>
          <w:tcPr>
            <w:tcW w:w="4876" w:type="dxa"/>
            <w:hideMark/>
          </w:tcPr>
          <w:p w:rsidR="00E23CDF" w:rsidRPr="001A33E5" w:rsidP="00101393" w14:paraId="0E78F520" w14:textId="77777777">
            <w:pPr>
              <w:pStyle w:val="Normal6"/>
              <w:rPr>
                <w:szCs w:val="24"/>
              </w:rPr>
            </w:pPr>
            <w:r w:rsidRPr="001A33E5">
              <w:rPr>
                <w:b/>
                <w:i/>
                <w:vertAlign w:val="superscript"/>
              </w:rPr>
              <w:t>1a</w:t>
            </w:r>
            <w:r w:rsidRPr="001A33E5">
              <w:rPr>
                <w:b/>
                <w:i/>
              </w:rPr>
              <w:t xml:space="preserve"> Europos Taryba, 2004 m. https://rm.coe.int/1680596143.</w:t>
            </w:r>
          </w:p>
        </w:tc>
      </w:tr>
    </w:tbl>
    <w:p w:rsidR="00E23CDF" w:rsidRPr="001A33E5" w:rsidP="00E23CDF" w14:paraId="7DF1392F" w14:textId="77777777">
      <w:r w:rsidRPr="001A33E5">
        <w:rPr>
          <w:rStyle w:val="HideTWBExt"/>
        </w:rPr>
        <w:t>&lt;/Amend&gt;</w:t>
      </w:r>
    </w:p>
    <w:p w:rsidR="00E23CDF" w:rsidRPr="001A33E5" w:rsidP="00E23CDF" w14:paraId="2A2BB50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w:t>
      </w:r>
      <w:r w:rsidRPr="001A33E5">
        <w:rPr>
          <w:rStyle w:val="HideTWBExt"/>
          <w:b w:val="0"/>
          <w:szCs w:val="24"/>
        </w:rPr>
        <w:t>&lt;/NumAm&gt;</w:t>
      </w:r>
    </w:p>
    <w:p w:rsidR="00E23CDF" w:rsidRPr="001A33E5" w:rsidP="00E23CDF" w14:paraId="69CD08F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9DCC3E3" w14:textId="77777777">
      <w:pPr>
        <w:pStyle w:val="NormalBold"/>
      </w:pPr>
      <w:r w:rsidRPr="001A33E5">
        <w:rPr>
          <w:rStyle w:val="HideTWBExt"/>
          <w:b w:val="0"/>
          <w:szCs w:val="24"/>
        </w:rPr>
        <w:t>&lt;Article&gt;</w:t>
      </w:r>
      <w:r w:rsidRPr="001A33E5">
        <w:t>23 konstatuojamoji dalis</w:t>
      </w:r>
      <w:r w:rsidRPr="001A33E5">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DD6F898" w14:textId="77777777" w:rsidTr="00101393">
        <w:tblPrEx>
          <w:tblW w:w="0" w:type="auto"/>
          <w:jc w:val="center"/>
          <w:tblLayout w:type="fixed"/>
          <w:tblCellMar>
            <w:left w:w="340" w:type="dxa"/>
            <w:right w:w="340" w:type="dxa"/>
          </w:tblCellMar>
          <w:tblLook w:val="0000"/>
        </w:tblPrEx>
        <w:trPr>
          <w:jc w:val="center"/>
        </w:trPr>
        <w:tc>
          <w:tcPr>
            <w:tcW w:w="9752" w:type="dxa"/>
            <w:gridSpan w:val="2"/>
          </w:tcPr>
          <w:p w:rsidR="00E23CDF" w:rsidRPr="001A33E5" w:rsidP="00101393" w14:paraId="2553E077" w14:textId="77777777">
            <w:pPr>
              <w:keepNext/>
            </w:pPr>
          </w:p>
        </w:tc>
      </w:tr>
      <w:tr w14:paraId="558E9A1F"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5B0B9E02" w14:textId="77777777">
            <w:pPr>
              <w:pStyle w:val="ColumnHeading"/>
              <w:keepNext/>
            </w:pPr>
            <w:r w:rsidRPr="001A33E5">
              <w:t>Komisijos siūlomas tekstas</w:t>
            </w:r>
          </w:p>
        </w:tc>
        <w:tc>
          <w:tcPr>
            <w:tcW w:w="4876" w:type="dxa"/>
          </w:tcPr>
          <w:p w:rsidR="00E23CDF" w:rsidRPr="001A33E5" w:rsidP="00101393" w14:paraId="67B994CE" w14:textId="77777777">
            <w:pPr>
              <w:pStyle w:val="ColumnHeading"/>
              <w:keepNext/>
            </w:pPr>
            <w:r w:rsidRPr="001A33E5">
              <w:t>Pakeitimas</w:t>
            </w:r>
          </w:p>
        </w:tc>
      </w:tr>
      <w:tr w14:paraId="421AF2AB" w14:textId="77777777" w:rsidTr="00101393">
        <w:tblPrEx>
          <w:tblW w:w="0" w:type="auto"/>
          <w:jc w:val="center"/>
          <w:tblLayout w:type="fixed"/>
          <w:tblCellMar>
            <w:left w:w="340" w:type="dxa"/>
            <w:right w:w="340" w:type="dxa"/>
          </w:tblCellMar>
          <w:tblLook w:val="0000"/>
        </w:tblPrEx>
        <w:trPr>
          <w:jc w:val="center"/>
        </w:trPr>
        <w:tc>
          <w:tcPr>
            <w:tcW w:w="4876" w:type="dxa"/>
          </w:tcPr>
          <w:p w:rsidR="00E23CDF" w:rsidRPr="001A33E5" w:rsidP="00101393" w14:paraId="5ABB77B1" w14:textId="77777777">
            <w:pPr>
              <w:pStyle w:val="Normal6"/>
            </w:pPr>
            <w:r w:rsidRPr="001A33E5">
              <w:t>(23)</w:t>
            </w:r>
            <w:r w:rsidRPr="001A33E5">
              <w:tab/>
              <w:t xml:space="preserve">aiški </w:t>
            </w:r>
            <w:r w:rsidRPr="001A33E5">
              <w:t xml:space="preserve">komunikacija apie paramą iš biudžeto ir jos pasiekimus užtikrina, kad Sąjungos piliečiai ir įmonės žinotų, kaip leidžiamos lėšos, – dėl to didėja skaidrumas, visuomenės informuotumas ir dalyvavimas. Reikėtų nustatyti nuoseklias taisykles dėl informavimo, komunikacijos ir matomumo prievolių, visų pirma prievolių naudos gavėjams ir įgyvendinantiesiems partneriams, valstybėms narėms, trečiosioms valstybėms ir Sąjungos institucijoms, atsižvelgiant į konkrečias aplinkybes, kuriomis gali būti vykdomas biudžetas. </w:t>
            </w:r>
            <w:r w:rsidRPr="001A33E5">
              <w:t>Tai nedaro poveikio kitoms sąlygoms jo vykdymo metu, įskaitant dėl prekių ženklų, susijusių su ES finansavimu pagal programas, naudojimo;</w:t>
            </w:r>
          </w:p>
        </w:tc>
        <w:tc>
          <w:tcPr>
            <w:tcW w:w="4876" w:type="dxa"/>
          </w:tcPr>
          <w:p w:rsidR="00E23CDF" w:rsidRPr="001A33E5" w:rsidP="00101393" w14:paraId="64EBB8BC" w14:textId="77777777">
            <w:pPr>
              <w:pStyle w:val="Normal6"/>
              <w:rPr>
                <w:szCs w:val="24"/>
              </w:rPr>
            </w:pPr>
            <w:r w:rsidRPr="001A33E5">
              <w:t>(23)</w:t>
            </w:r>
            <w:r w:rsidRPr="001A33E5">
              <w:tab/>
              <w:t>aiški komunikacija apie paramą iš biudžeto ir jos pasiekimus užtikrina, kad Sąjungos piliečiai ir įmonės žinotų, kaip leidžiamos lėšos, – dėl to didėja skaidrumas, visuomenės informuotumas ir dalyvavimas. Reikėtų nustatyti nuoseklias taisykles dėl informavimo, komunikacijos ir matomumo prievolių, visų pirma prievolių naudos gavėjams ir įgyvendinantiesiems partneriams, valstybėms narėms, trečiosioms valstybėms ir Sąjungos institucijoms, atsižvelgiant į konkrečias aplinkybes, kuriomis gali būti vykdomas biud</w:t>
            </w:r>
            <w:r w:rsidRPr="001A33E5">
              <w:t xml:space="preserve">žetas. Tai nedaro poveikio kitoms sąlygoms jo vykdymo metu, įskaitant dėl prekių ženklų, susijusių su ES finansavimu pagal programas, naudojimo; </w:t>
            </w:r>
            <w:r w:rsidRPr="001A33E5">
              <w:rPr>
                <w:b/>
                <w:i/>
              </w:rPr>
              <w:t>Turėtų būti siekiama propaguoti tikslinę, gerai finansuojamą politiką, kuria būtų teisingai atsižvelgiama į moterų ir vyrų poreikius;</w:t>
            </w:r>
          </w:p>
        </w:tc>
      </w:tr>
    </w:tbl>
    <w:p w:rsidR="00E23CDF" w:rsidRPr="001A33E5" w:rsidP="00E23CDF" w14:paraId="1EDC52F4" w14:textId="77777777">
      <w:r w:rsidRPr="001A33E5">
        <w:rPr>
          <w:rStyle w:val="HideTWBExt"/>
        </w:rPr>
        <w:t>&lt;/Amend&gt;</w:t>
      </w:r>
    </w:p>
    <w:p w:rsidR="00E23CDF" w:rsidRPr="001A33E5" w:rsidP="00E23CDF" w14:paraId="0567236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w:t>
      </w:r>
      <w:r w:rsidRPr="001A33E5">
        <w:rPr>
          <w:rStyle w:val="HideTWBExt"/>
          <w:b w:val="0"/>
          <w:szCs w:val="24"/>
        </w:rPr>
        <w:t>&lt;/NumAm&gt;</w:t>
      </w:r>
    </w:p>
    <w:p w:rsidR="00E23CDF" w:rsidRPr="001A33E5" w:rsidP="00E23CDF" w14:paraId="60C5C1D7" w14:textId="77777777">
      <w:pPr>
        <w:pStyle w:val="NormalBold12b"/>
        <w:keepNext/>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DAA4161" w14:textId="77777777">
      <w:pPr>
        <w:pStyle w:val="NormalBold"/>
      </w:pPr>
      <w:r w:rsidRPr="001A33E5">
        <w:rPr>
          <w:rStyle w:val="HideTWBExt"/>
          <w:b w:val="0"/>
          <w:szCs w:val="24"/>
        </w:rPr>
        <w:t>&lt;Article&gt;</w:t>
      </w:r>
      <w:r w:rsidRPr="001A33E5">
        <w:t>23 d konstatuojamoji dalis (nauja)</w:t>
      </w:r>
      <w:r w:rsidRPr="001A33E5">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7D53D3FB" w14:textId="77777777" w:rsidTr="00101393">
        <w:tblPrEx>
          <w:tblW w:w="9752" w:type="dxa"/>
          <w:jc w:val="center"/>
          <w:tblLayout w:type="fixed"/>
          <w:tblCellMar>
            <w:left w:w="340" w:type="dxa"/>
            <w:right w:w="340" w:type="dxa"/>
          </w:tblCellMar>
          <w:tblLook w:val="04A0"/>
        </w:tblPrEx>
        <w:trPr>
          <w:jc w:val="center"/>
        </w:trPr>
        <w:tc>
          <w:tcPr>
            <w:tcW w:w="9752" w:type="dxa"/>
            <w:gridSpan w:val="2"/>
          </w:tcPr>
          <w:p w:rsidR="00E23CDF" w:rsidRPr="001A33E5" w:rsidP="00101393" w14:paraId="279AEBC6" w14:textId="77777777">
            <w:pPr>
              <w:keepNext/>
            </w:pPr>
          </w:p>
        </w:tc>
      </w:tr>
      <w:tr w14:paraId="3B292DC5" w14:textId="77777777" w:rsidTr="00101393">
        <w:tblPrEx>
          <w:tblW w:w="9752" w:type="dxa"/>
          <w:jc w:val="center"/>
          <w:tblLayout w:type="fixed"/>
          <w:tblCellMar>
            <w:left w:w="340" w:type="dxa"/>
            <w:right w:w="340" w:type="dxa"/>
          </w:tblCellMar>
          <w:tblLook w:val="04A0"/>
        </w:tblPrEx>
        <w:trPr>
          <w:jc w:val="center"/>
        </w:trPr>
        <w:tc>
          <w:tcPr>
            <w:tcW w:w="4876" w:type="dxa"/>
            <w:hideMark/>
          </w:tcPr>
          <w:p w:rsidR="00E23CDF" w:rsidRPr="001A33E5" w:rsidP="00101393" w14:paraId="13F84836" w14:textId="77777777">
            <w:pPr>
              <w:pStyle w:val="ColumnHeading"/>
              <w:keepNext/>
            </w:pPr>
            <w:r w:rsidRPr="001A33E5">
              <w:t>Komisijos siūlomas tekstas</w:t>
            </w:r>
          </w:p>
        </w:tc>
        <w:tc>
          <w:tcPr>
            <w:tcW w:w="4876" w:type="dxa"/>
            <w:hideMark/>
          </w:tcPr>
          <w:p w:rsidR="00E23CDF" w:rsidRPr="001A33E5" w:rsidP="00101393" w14:paraId="36F6F531" w14:textId="77777777">
            <w:pPr>
              <w:pStyle w:val="ColumnHeading"/>
              <w:keepNext/>
            </w:pPr>
            <w:r w:rsidRPr="001A33E5">
              <w:t>Pakeitimas</w:t>
            </w:r>
          </w:p>
        </w:tc>
      </w:tr>
      <w:tr w14:paraId="4456FBA0" w14:textId="77777777" w:rsidTr="00101393">
        <w:tblPrEx>
          <w:tblW w:w="9752" w:type="dxa"/>
          <w:jc w:val="center"/>
          <w:tblLayout w:type="fixed"/>
          <w:tblCellMar>
            <w:left w:w="340" w:type="dxa"/>
            <w:right w:w="340" w:type="dxa"/>
          </w:tblCellMar>
          <w:tblLook w:val="04A0"/>
        </w:tblPrEx>
        <w:trPr>
          <w:jc w:val="center"/>
        </w:trPr>
        <w:tc>
          <w:tcPr>
            <w:tcW w:w="4876" w:type="dxa"/>
            <w:hideMark/>
          </w:tcPr>
          <w:p w:rsidR="00E23CDF" w:rsidRPr="001A33E5" w:rsidP="00101393" w14:paraId="35CDB7A8" w14:textId="77777777">
            <w:pPr>
              <w:pStyle w:val="Normal6"/>
            </w:pPr>
          </w:p>
        </w:tc>
        <w:tc>
          <w:tcPr>
            <w:tcW w:w="4876" w:type="dxa"/>
            <w:hideMark/>
          </w:tcPr>
          <w:p w:rsidR="00E23CDF" w:rsidRPr="001A33E5" w:rsidP="00101393" w14:paraId="300B80BF" w14:textId="655FCC45">
            <w:pPr>
              <w:pStyle w:val="Normal6"/>
              <w:rPr>
                <w:b/>
                <w:bCs/>
                <w:i/>
                <w:iCs/>
                <w:szCs w:val="24"/>
              </w:rPr>
            </w:pPr>
            <w:r w:rsidRPr="001A33E5">
              <w:rPr>
                <w:b/>
                <w:i/>
              </w:rPr>
              <w:t>(23d)</w:t>
            </w:r>
            <w:r w:rsidRPr="001A33E5">
              <w:rPr>
                <w:b/>
                <w:i/>
              </w:rPr>
              <w:tab/>
              <w:t xml:space="preserve">valstybės narės turėtų stiprinti lyčių lygybės principo taikymą pasitelkdamos jau įsitvirtinusius ekspertus, pavyzdžiui, lyčių lygybės tarybas ir </w:t>
            </w:r>
            <w:r w:rsidRPr="001A33E5">
              <w:rPr>
                <w:b/>
                <w:i/>
              </w:rPr>
              <w:t>specialistų grupes, bei Europos lyčių lygybės institutą (EIGE)</w:t>
            </w:r>
            <w:r w:rsidRPr="001A33E5" w:rsidR="00172E82">
              <w:rPr>
                <w:b/>
                <w:i/>
              </w:rPr>
              <w:t>;</w:t>
            </w:r>
          </w:p>
        </w:tc>
      </w:tr>
    </w:tbl>
    <w:p w:rsidR="00E23CDF" w:rsidRPr="001A33E5" w:rsidP="00E23CDF" w14:paraId="57FFF39A" w14:textId="77777777">
      <w:r w:rsidRPr="001A33E5">
        <w:rPr>
          <w:rStyle w:val="HideTWBExt"/>
        </w:rPr>
        <w:t>&lt;/Amend&gt;</w:t>
      </w:r>
    </w:p>
    <w:p w:rsidR="00E23CDF" w:rsidRPr="001A33E5" w:rsidP="00E23CDF" w14:paraId="113149E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14</w:t>
      </w:r>
      <w:r w:rsidRPr="001A33E5">
        <w:rPr>
          <w:rStyle w:val="HideTWBExt"/>
          <w:b w:val="0"/>
          <w:szCs w:val="24"/>
        </w:rPr>
        <w:t>&lt;/NumAm&gt;</w:t>
      </w:r>
    </w:p>
    <w:p w:rsidR="00E23CDF" w:rsidRPr="001A33E5" w:rsidP="00E23CDF" w14:paraId="2AED703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1F708DB" w14:textId="77777777">
      <w:pPr>
        <w:pStyle w:val="NormalBold"/>
      </w:pPr>
      <w:r w:rsidRPr="001A33E5">
        <w:rPr>
          <w:rStyle w:val="HideTWBExt"/>
          <w:b w:val="0"/>
          <w:szCs w:val="24"/>
        </w:rPr>
        <w:t>&lt;Article&gt;</w:t>
      </w:r>
      <w:r w:rsidRPr="001A33E5">
        <w:t>25 konstatuojamoji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88A8401"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D1BA4B5" w14:textId="77777777">
            <w:pPr>
              <w:keepNext/>
            </w:pPr>
          </w:p>
        </w:tc>
      </w:tr>
      <w:tr w14:paraId="3DA0A59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4F6E272" w14:textId="77777777">
            <w:pPr>
              <w:pStyle w:val="ColumnHeading"/>
              <w:keepNext/>
            </w:pPr>
            <w:r w:rsidRPr="001A33E5">
              <w:t>Komisijos siūlomas tekstas</w:t>
            </w:r>
          </w:p>
        </w:tc>
        <w:tc>
          <w:tcPr>
            <w:tcW w:w="4876" w:type="dxa"/>
            <w:hideMark/>
          </w:tcPr>
          <w:p w:rsidR="00E23CDF" w:rsidRPr="001A33E5" w:rsidP="00101393" w14:paraId="5E59FF36" w14:textId="77777777">
            <w:pPr>
              <w:pStyle w:val="ColumnHeading"/>
              <w:keepNext/>
            </w:pPr>
            <w:r w:rsidRPr="001A33E5">
              <w:t>Pakeitimas</w:t>
            </w:r>
          </w:p>
        </w:tc>
      </w:tr>
      <w:tr w14:paraId="49FE485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56FE608F" w14:textId="77777777">
            <w:pPr>
              <w:pStyle w:val="Normal6"/>
            </w:pPr>
            <w:r w:rsidRPr="001A33E5">
              <w:t>(25)</w:t>
            </w:r>
            <w:r w:rsidRPr="001A33E5">
              <w:tab/>
            </w:r>
            <w:r w:rsidRPr="001A33E5">
              <w:t>pagal SESV 290 straipsnį Komisijai turėtų būti deleguoti įgaliojimai priimti aktus, kuriais: iš dalies keičiamas šio reglamento I priede nustatytas intervencinių priemonių sričių ir veiklos rezultatų rodiklių sąrašas; iš dalies keičiami II priede pateikti teritorinio matmens kodai; iš dalies keičiamos III priede nustatytos konkrečios klimato ir aplinkos išlaidų siektinos reikšmės; iš dalies keičiamas šio reglamento IV priede pateiktas su lyčių lygybe susijusių programų sąrašas; iš dalies keičiamas šio regla</w:t>
            </w:r>
            <w:r w:rsidRPr="001A33E5">
              <w:t xml:space="preserve">mento V priedas dėl informavimo, komunikacijos ir matomumo ir prireikus iš dalies keičiama nuostata dėl bendrųjų vartų. Ypač svarbu, kad atlikdama parengiamąjį darbą Komisija tinkamai konsultuotųsi, taip pat </w:t>
            </w:r>
            <w:r w:rsidRPr="001A33E5">
              <w:rPr>
                <w:b/>
                <w:i/>
              </w:rPr>
              <w:t>ir</w:t>
            </w:r>
            <w:r w:rsidRPr="001A33E5">
              <w:t xml:space="preserve"> su ekspertais, ir kad tos konsultacijos būtų vykdomos vadovaujantis 2016 m. balandžio 13 d. Tarpinstituciniame susitarime dėl geresnės teisėkūros nustatytais principais</w:t>
            </w:r>
            <w:r w:rsidRPr="001A33E5">
              <w:rPr>
                <w:vertAlign w:val="superscript"/>
              </w:rPr>
              <w:t>11</w:t>
            </w:r>
            <w:r w:rsidRPr="001A33E5">
              <w:t>. Visų pirma siekiant užtikrinti vienodas galimybes dalyvauti atliekant su deleguotaisiais aktais susijusį parengiamąjį darbą, Euro</w:t>
            </w:r>
            <w:r w:rsidRPr="001A33E5">
              <w:t>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hideMark/>
          </w:tcPr>
          <w:p w:rsidR="00E23CDF" w:rsidRPr="001A33E5" w:rsidP="00101393" w14:paraId="77CB36B2" w14:textId="77777777">
            <w:pPr>
              <w:pStyle w:val="Normal6"/>
              <w:rPr>
                <w:szCs w:val="24"/>
              </w:rPr>
            </w:pPr>
            <w:r w:rsidRPr="001A33E5">
              <w:t>(25)</w:t>
            </w:r>
            <w:r w:rsidRPr="001A33E5">
              <w:tab/>
              <w:t>pagal SESV 290 straipsnį Komisijai turėtų būti deleguoti įgaliojimai priimti aktus, kuriais: iš dalies keičiamas šio reglamento I priede nustatytas intervencinių priemonių sričių ir veiklos rezultatų rodiklių sąrašas; iš dalies keičiami II priede pateikti teritorinio matmens kodai; iš dalies keičiamos III priede nustatytos konkrečios klimato ir aplinkos išlaidų siektinos reikšmės; iš dalies keičiamas šio reglamento IV priede pateiktas su lyčių lygybe susijusių programų sąrašas</w:t>
            </w:r>
            <w:r w:rsidRPr="001A33E5">
              <w:rPr>
                <w:b/>
                <w:i/>
              </w:rPr>
              <w:t>, įtraukiant programas ir veik</w:t>
            </w:r>
            <w:r w:rsidRPr="001A33E5">
              <w:rPr>
                <w:b/>
                <w:i/>
              </w:rPr>
              <w:t>lą</w:t>
            </w:r>
            <w:r w:rsidRPr="001A33E5">
              <w:t>; iš dalies keičiamas šio reglamento V priedas dėl informavimo, komunikacijos ir matomumo ir prireikus iš dalies keičiama nuostata dėl bendrųjų vartų. Ypač svarbu, kad atlikdama parengiamąjį darbą Komisija tinkamai konsultuotųsi, taip pat su ekspertais, ir kad tos konsultacijos būtų vykdomos vadovaujantis 2016 m. balandžio 13 d. Tarpinstituciniame susitarime dėl geresnės teisėkūros nustatytais principais</w:t>
            </w:r>
            <w:r w:rsidRPr="001A33E5">
              <w:rPr>
                <w:vertAlign w:val="superscript"/>
              </w:rPr>
              <w:t>11</w:t>
            </w:r>
            <w:r w:rsidRPr="001A33E5">
              <w:t>. Visų pirma siekiant užtikrinti vienodas galimybes dalyvauti atliekant su deleguotaisiais aktais sus</w:t>
            </w:r>
            <w:r w:rsidRPr="001A33E5">
              <w:t>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14:paraId="0DBFE4F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B293CCB" w14:textId="77777777">
            <w:pPr>
              <w:pStyle w:val="Normal6"/>
            </w:pPr>
            <w:r w:rsidRPr="001A33E5">
              <w:t>__________________</w:t>
            </w:r>
          </w:p>
        </w:tc>
        <w:tc>
          <w:tcPr>
            <w:tcW w:w="4876" w:type="dxa"/>
            <w:hideMark/>
          </w:tcPr>
          <w:p w:rsidR="00E23CDF" w:rsidRPr="001A33E5" w:rsidP="00101393" w14:paraId="380E0AC4" w14:textId="77777777">
            <w:pPr>
              <w:pStyle w:val="Normal6"/>
              <w:rPr>
                <w:szCs w:val="24"/>
              </w:rPr>
            </w:pPr>
            <w:r w:rsidRPr="001A33E5">
              <w:t>__________________</w:t>
            </w:r>
          </w:p>
        </w:tc>
      </w:tr>
      <w:tr w14:paraId="3F77759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5BE759A" w14:textId="77777777">
            <w:pPr>
              <w:pStyle w:val="Normal6"/>
            </w:pPr>
            <w:r w:rsidRPr="001A33E5">
              <w:rPr>
                <w:vertAlign w:val="superscript"/>
              </w:rPr>
              <w:t>11</w:t>
            </w:r>
            <w:r w:rsidRPr="001A33E5">
              <w:t xml:space="preserve"> OL L 123, 2016 5 12, p. 1.</w:t>
            </w:r>
          </w:p>
        </w:tc>
        <w:tc>
          <w:tcPr>
            <w:tcW w:w="4876" w:type="dxa"/>
            <w:hideMark/>
          </w:tcPr>
          <w:p w:rsidR="00E23CDF" w:rsidRPr="001A33E5" w:rsidP="00101393" w14:paraId="46B24114" w14:textId="77777777">
            <w:pPr>
              <w:pStyle w:val="Normal6"/>
              <w:rPr>
                <w:szCs w:val="24"/>
              </w:rPr>
            </w:pPr>
            <w:r w:rsidRPr="001A33E5">
              <w:rPr>
                <w:vertAlign w:val="superscript"/>
              </w:rPr>
              <w:t>11</w:t>
            </w:r>
            <w:r w:rsidRPr="001A33E5">
              <w:t xml:space="preserve"> OL L 123, 2016 5 12, p. 1.</w:t>
            </w:r>
          </w:p>
        </w:tc>
      </w:tr>
    </w:tbl>
    <w:p w:rsidR="00E23CDF" w:rsidRPr="001A33E5" w:rsidP="00E23CDF" w14:paraId="64E69C62" w14:textId="77777777">
      <w:r w:rsidRPr="001A33E5">
        <w:rPr>
          <w:rStyle w:val="HideTWBExt"/>
        </w:rPr>
        <w:t>&lt;/Amend&gt;</w:t>
      </w:r>
    </w:p>
    <w:p w:rsidR="00E23CDF" w:rsidRPr="001A33E5" w:rsidP="00E23CDF" w14:paraId="7E0A51D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15</w:t>
      </w:r>
      <w:r w:rsidRPr="001A33E5">
        <w:rPr>
          <w:rStyle w:val="HideTWBExt"/>
          <w:b w:val="0"/>
          <w:szCs w:val="24"/>
        </w:rPr>
        <w:t>&lt;/NumAm&gt;</w:t>
      </w:r>
    </w:p>
    <w:p w:rsidR="00E23CDF" w:rsidRPr="001A33E5" w:rsidP="00E23CDF" w14:paraId="6CF270B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BDAB43C" w14:textId="77777777">
      <w:pPr>
        <w:pStyle w:val="NormalBold"/>
      </w:pPr>
      <w:r w:rsidRPr="001A33E5">
        <w:rPr>
          <w:rStyle w:val="HideTWBExt"/>
          <w:b w:val="0"/>
          <w:szCs w:val="24"/>
        </w:rPr>
        <w:t>&lt;Article&gt;</w:t>
      </w:r>
      <w:r w:rsidRPr="001A33E5">
        <w:t>1 straipsnio 2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F328990"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0412B9B" w14:textId="77777777">
            <w:pPr>
              <w:keepNext/>
            </w:pPr>
          </w:p>
        </w:tc>
      </w:tr>
      <w:tr w14:paraId="1A2871F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0D43241" w14:textId="77777777">
            <w:pPr>
              <w:pStyle w:val="ColumnHeading"/>
              <w:keepNext/>
            </w:pPr>
            <w:r w:rsidRPr="001A33E5">
              <w:t>Komisijos siūlomas tekstas</w:t>
            </w:r>
          </w:p>
        </w:tc>
        <w:tc>
          <w:tcPr>
            <w:tcW w:w="4876" w:type="dxa"/>
            <w:hideMark/>
          </w:tcPr>
          <w:p w:rsidR="00E23CDF" w:rsidRPr="001A33E5" w:rsidP="00101393" w14:paraId="5798C0C7" w14:textId="77777777">
            <w:pPr>
              <w:pStyle w:val="ColumnHeading"/>
              <w:keepNext/>
            </w:pPr>
            <w:r w:rsidRPr="001A33E5">
              <w:t>Pakeitimas</w:t>
            </w:r>
          </w:p>
        </w:tc>
      </w:tr>
      <w:tr w14:paraId="26B8581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CA95BF0" w14:textId="77777777">
            <w:pPr>
              <w:pStyle w:val="Normal6"/>
            </w:pPr>
            <w:r w:rsidRPr="001A33E5">
              <w:t>2.</w:t>
            </w:r>
            <w:r w:rsidRPr="001A33E5">
              <w:tab/>
            </w:r>
            <w:r w:rsidRPr="001A33E5">
              <w:t xml:space="preserve">Šiuo reglamentu taip pat nustatomos taisyklės, kuriomis užtikrinamas vienodas reikšmingos žalos nedarymo ir lyčių lygybės principų, nurodytų atitinkamai Reglamento (ES, Euratomas) 2024/2509 33 straipsnio 2 dalies d ir f punktuose, taikymas, </w:t>
            </w:r>
            <w:r w:rsidRPr="001A33E5">
              <w:rPr>
                <w:b/>
                <w:i/>
              </w:rPr>
              <w:t>kai įmanoma ir tinkama,</w:t>
            </w:r>
            <w:r w:rsidRPr="001A33E5">
              <w:t xml:space="preserve"> laikantis ekonomiškumo, efektyvumo ir rezultatyvumo principų, nustatytų to reglamento 33 straipsnio 1 dalyje, taip pat </w:t>
            </w:r>
            <w:r w:rsidRPr="001A33E5">
              <w:rPr>
                <w:b/>
                <w:i/>
              </w:rPr>
              <w:t>kitų horizontaliųjų principų</w:t>
            </w:r>
            <w:r w:rsidRPr="001A33E5">
              <w:t xml:space="preserve">, </w:t>
            </w:r>
            <w:r w:rsidRPr="001A33E5">
              <w:rPr>
                <w:b/>
                <w:i/>
              </w:rPr>
              <w:t>susijusių</w:t>
            </w:r>
            <w:r w:rsidRPr="001A33E5">
              <w:t xml:space="preserve"> su darbo ir įdarbinimo sąlygomis ir klimatu ir biologine įvairove. Juo taip pat nustatom</w:t>
            </w:r>
            <w:r w:rsidRPr="001A33E5">
              <w:t>os horizontaliosios nuostatos, taikytinos visoms Sąjungos programoms ir veiklai, kaip antai šio reglamento 12 straipsnyje nurodytų bendrųjų vartų sukūrimo taisyklės ir informavimo, komunikacijos ir matomumo taisyklės.</w:t>
            </w:r>
          </w:p>
        </w:tc>
        <w:tc>
          <w:tcPr>
            <w:tcW w:w="4876" w:type="dxa"/>
            <w:hideMark/>
          </w:tcPr>
          <w:p w:rsidR="00E23CDF" w:rsidRPr="001A33E5" w:rsidP="00101393" w14:paraId="2838D10B" w14:textId="77777777">
            <w:pPr>
              <w:pStyle w:val="Normal6"/>
              <w:rPr>
                <w:szCs w:val="24"/>
              </w:rPr>
            </w:pPr>
            <w:r w:rsidRPr="001A33E5">
              <w:t>2.</w:t>
            </w:r>
            <w:r w:rsidRPr="001A33E5">
              <w:tab/>
              <w:t xml:space="preserve">Šiuo reglamentu taip pat nustatomos taisyklės, kuriomis užtikrinamas vienodas reikšmingos žalos nedarymo ir lyčių lygybės principų, nurodytų atitinkamai Reglamento (ES, Euratomas) 2024/2509 33 straipsnio 2 dalies d ir f punktuose, taikymas, laikantis ekonomiškumo, efektyvumo ir rezultatyvumo principų, nustatytų to reglamento 33 straipsnio 1 dalyje, </w:t>
            </w:r>
            <w:r w:rsidRPr="001A33E5">
              <w:rPr>
                <w:b/>
                <w:i/>
              </w:rPr>
              <w:t>skatinama lyčių lygybė, kaip yra išdėstyta 2026–2030 m. lyčių lygybės strategijoje ir Moterų teisių veiksmų gairėse, įskaitant Deklaracijoje dėl lygių lyčių vis</w:t>
            </w:r>
            <w:r w:rsidRPr="001A33E5">
              <w:rPr>
                <w:b/>
                <w:i/>
              </w:rPr>
              <w:t>uomenės išdėstytus principus,</w:t>
            </w:r>
            <w:r w:rsidRPr="001A33E5">
              <w:t xml:space="preserve"> taip pat </w:t>
            </w:r>
            <w:r w:rsidRPr="001A33E5">
              <w:rPr>
                <w:b/>
                <w:i/>
              </w:rPr>
              <w:t>kitus horizontaliuosius principus</w:t>
            </w:r>
            <w:r w:rsidRPr="001A33E5">
              <w:t xml:space="preserve">, </w:t>
            </w:r>
            <w:r w:rsidRPr="001A33E5">
              <w:rPr>
                <w:b/>
                <w:i/>
              </w:rPr>
              <w:t>susijusius</w:t>
            </w:r>
            <w:r w:rsidRPr="001A33E5">
              <w:t xml:space="preserve"> su darbo ir įdarbinimo sąlygomis ir klimatu ir biologine įvairove. Juo taip pat nustatomos horizontaliosios nuostatos, taikytinos visoms Sąjungos programoms ir veiklai, kaip antai šio reglamento 12 straipsnyje nurodytų bendrųjų vartų sukūrimo taisyklės ir informavimo, komunikacijos ir matomumo taisyklės.</w:t>
            </w:r>
          </w:p>
        </w:tc>
      </w:tr>
    </w:tbl>
    <w:p w:rsidR="00E23CDF" w:rsidRPr="001A33E5" w:rsidP="00E23CDF" w14:paraId="0917E33E" w14:textId="77777777">
      <w:r w:rsidRPr="001A33E5">
        <w:rPr>
          <w:rStyle w:val="HideTWBExt"/>
        </w:rPr>
        <w:t>&lt;/Amend&gt;</w:t>
      </w:r>
    </w:p>
    <w:p w:rsidR="00E23CDF" w:rsidRPr="001A33E5" w:rsidP="00E23CDF" w14:paraId="74756B2E" w14:textId="77777777"/>
    <w:p w:rsidR="00E23CDF" w:rsidRPr="001A33E5" w:rsidP="00E23CDF" w14:paraId="579DC39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16</w:t>
      </w:r>
      <w:r w:rsidRPr="001A33E5">
        <w:rPr>
          <w:rStyle w:val="HideTWBExt"/>
          <w:b w:val="0"/>
          <w:szCs w:val="24"/>
        </w:rPr>
        <w:t>&lt;/NumAm&gt;</w:t>
      </w:r>
    </w:p>
    <w:p w:rsidR="00E23CDF" w:rsidRPr="001A33E5" w:rsidP="00E23CDF" w14:paraId="5A663A4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ED659E9" w14:textId="77777777">
      <w:pPr>
        <w:pStyle w:val="NormalBold"/>
      </w:pPr>
      <w:r w:rsidRPr="001A33E5">
        <w:rPr>
          <w:rStyle w:val="HideTWBExt"/>
          <w:b w:val="0"/>
          <w:szCs w:val="24"/>
        </w:rPr>
        <w:t>&lt;Article&gt;</w:t>
      </w:r>
      <w:r w:rsidRPr="001A33E5">
        <w:t>3 straipsnio 1 dalies d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CFD597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0440841" w14:textId="77777777">
            <w:pPr>
              <w:keepNext/>
            </w:pPr>
          </w:p>
        </w:tc>
      </w:tr>
      <w:tr w14:paraId="772F61E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E5DF861" w14:textId="77777777">
            <w:pPr>
              <w:pStyle w:val="ColumnHeading"/>
              <w:keepNext/>
            </w:pPr>
            <w:r w:rsidRPr="001A33E5">
              <w:t>Komisijos siūlomas tekstas</w:t>
            </w:r>
          </w:p>
        </w:tc>
        <w:tc>
          <w:tcPr>
            <w:tcW w:w="4876" w:type="dxa"/>
            <w:hideMark/>
          </w:tcPr>
          <w:p w:rsidR="00E23CDF" w:rsidRPr="001A33E5" w:rsidP="00101393" w14:paraId="060E8C77" w14:textId="77777777">
            <w:pPr>
              <w:pStyle w:val="ColumnHeading"/>
              <w:keepNext/>
            </w:pPr>
            <w:r w:rsidRPr="001A33E5">
              <w:t>Pakeitimas</w:t>
            </w:r>
          </w:p>
        </w:tc>
      </w:tr>
      <w:tr w14:paraId="33F1E394"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FCCEA35" w14:textId="77777777">
            <w:pPr>
              <w:pStyle w:val="Normal6"/>
            </w:pPr>
            <w:r w:rsidRPr="001A33E5">
              <w:t>d)</w:t>
            </w:r>
            <w:r w:rsidRPr="001A33E5">
              <w:tab/>
              <w:t xml:space="preserve">suderinti horizontaliųjų principų taikymą visose programose ir veikloje, </w:t>
            </w:r>
            <w:r w:rsidRPr="001A33E5">
              <w:rPr>
                <w:b/>
                <w:i/>
              </w:rPr>
              <w:t>kai įmanoma</w:t>
            </w:r>
            <w:r w:rsidRPr="001A33E5">
              <w:t xml:space="preserve"> ir </w:t>
            </w:r>
            <w:r w:rsidRPr="001A33E5">
              <w:rPr>
                <w:b/>
                <w:i/>
              </w:rPr>
              <w:t>tinkama</w:t>
            </w:r>
            <w:r w:rsidRPr="001A33E5">
              <w:t>;</w:t>
            </w:r>
          </w:p>
        </w:tc>
        <w:tc>
          <w:tcPr>
            <w:tcW w:w="4876" w:type="dxa"/>
            <w:hideMark/>
          </w:tcPr>
          <w:p w:rsidR="00E23CDF" w:rsidRPr="001A33E5" w:rsidP="00101393" w14:paraId="2341F21C" w14:textId="77777777">
            <w:pPr>
              <w:pStyle w:val="Normal6"/>
              <w:rPr>
                <w:szCs w:val="24"/>
              </w:rPr>
            </w:pPr>
            <w:r w:rsidRPr="001A33E5">
              <w:t>d)</w:t>
            </w:r>
            <w:r w:rsidRPr="001A33E5">
              <w:tab/>
              <w:t xml:space="preserve">suderinti </w:t>
            </w:r>
            <w:r w:rsidRPr="001A33E5">
              <w:rPr>
                <w:b/>
                <w:i/>
              </w:rPr>
              <w:t>ir įgyvendinti</w:t>
            </w:r>
            <w:r w:rsidRPr="001A33E5">
              <w:t xml:space="preserve"> horizontaliųjų principų</w:t>
            </w:r>
            <w:r w:rsidRPr="001A33E5">
              <w:rPr>
                <w:b/>
                <w:i/>
              </w:rPr>
              <w:t>, susijusių su lyčių lygybe, socialine politika, klimatu ir biologine įvairove,</w:t>
            </w:r>
            <w:r w:rsidRPr="001A33E5">
              <w:t xml:space="preserve"> taikymą visose programose ir veikloje, </w:t>
            </w:r>
            <w:r w:rsidRPr="001A33E5">
              <w:rPr>
                <w:b/>
                <w:i/>
              </w:rPr>
              <w:t>nustatant konkrečius kiekvienos iš jų tikslus ir išsamią jų poveikio stebėsenos</w:t>
            </w:r>
            <w:r w:rsidRPr="001A33E5">
              <w:t xml:space="preserve"> ir </w:t>
            </w:r>
            <w:r w:rsidRPr="001A33E5">
              <w:rPr>
                <w:b/>
                <w:i/>
              </w:rPr>
              <w:t>vertinimo sistemą</w:t>
            </w:r>
            <w:r w:rsidRPr="001A33E5">
              <w:t>;</w:t>
            </w:r>
          </w:p>
        </w:tc>
      </w:tr>
    </w:tbl>
    <w:p w:rsidR="00E23CDF" w:rsidRPr="001A33E5" w:rsidP="00E23CDF" w14:paraId="61B48293" w14:textId="77777777">
      <w:r w:rsidRPr="001A33E5">
        <w:rPr>
          <w:rStyle w:val="HideTWBExt"/>
        </w:rPr>
        <w:t>&lt;/Amend&gt;</w:t>
      </w:r>
    </w:p>
    <w:p w:rsidR="00E23CDF" w:rsidRPr="001A33E5" w:rsidP="00E23CDF" w14:paraId="65022B2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17</w:t>
      </w:r>
      <w:r w:rsidRPr="001A33E5">
        <w:rPr>
          <w:rStyle w:val="HideTWBExt"/>
          <w:b w:val="0"/>
          <w:szCs w:val="24"/>
        </w:rPr>
        <w:t>&lt;/NumAm&gt;</w:t>
      </w:r>
    </w:p>
    <w:p w:rsidR="00E23CDF" w:rsidRPr="001A33E5" w:rsidP="00E23CDF" w14:paraId="1F3D4FC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E2A6761" w14:textId="77777777">
      <w:pPr>
        <w:pStyle w:val="NormalBold"/>
      </w:pPr>
      <w:r w:rsidRPr="001A33E5">
        <w:rPr>
          <w:rStyle w:val="HideTWBExt"/>
          <w:b w:val="0"/>
          <w:szCs w:val="24"/>
        </w:rPr>
        <w:t>&lt;Article&gt;</w:t>
      </w:r>
      <w:r w:rsidRPr="001A33E5">
        <w:t>6 straipsnio 2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F4D88B"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BCC9ECD" w14:textId="77777777">
            <w:pPr>
              <w:keepNext/>
            </w:pPr>
          </w:p>
        </w:tc>
      </w:tr>
      <w:tr w14:paraId="7F7FBF3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3241D92" w14:textId="77777777">
            <w:pPr>
              <w:pStyle w:val="ColumnHeading"/>
              <w:keepNext/>
            </w:pPr>
            <w:r w:rsidRPr="001A33E5">
              <w:t>Komisijos siūlomas tekstas</w:t>
            </w:r>
          </w:p>
        </w:tc>
        <w:tc>
          <w:tcPr>
            <w:tcW w:w="4876" w:type="dxa"/>
            <w:hideMark/>
          </w:tcPr>
          <w:p w:rsidR="00E23CDF" w:rsidRPr="001A33E5" w:rsidP="00101393" w14:paraId="3B8F320C" w14:textId="77777777">
            <w:pPr>
              <w:pStyle w:val="ColumnHeading"/>
              <w:keepNext/>
            </w:pPr>
            <w:r w:rsidRPr="001A33E5">
              <w:t>Pakeitimas</w:t>
            </w:r>
          </w:p>
        </w:tc>
      </w:tr>
      <w:tr w14:paraId="3FB4E67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2D6838E" w14:textId="77777777">
            <w:pPr>
              <w:pStyle w:val="Normal6"/>
            </w:pPr>
            <w:r w:rsidRPr="001A33E5">
              <w:t>2.</w:t>
            </w:r>
            <w:r w:rsidRPr="001A33E5">
              <w:tab/>
              <w:t xml:space="preserve">Programos ir veikla, kai </w:t>
            </w:r>
            <w:r w:rsidRPr="001A33E5">
              <w:rPr>
                <w:b/>
                <w:i/>
              </w:rPr>
              <w:t>įmanoma ir tinkama</w:t>
            </w:r>
            <w:r w:rsidRPr="001A33E5">
              <w:t xml:space="preserve"> pagal atitinkamas konkrečių sektorių taisykles, įgyvendinamos taip, kad jose nustatytų tikslų būtų siekiama laikantis darbo ir įdarbinimo sąlygų pagal taikytiną nacionalinę teisę, Sąjungos teisę, TDO konvencijas ir kolektyvines sutartis, vadovaujantis Reglamento (ES, Euratomas) 2024/2509 33 straipsnio 2 dalies e punktu.</w:t>
            </w:r>
          </w:p>
        </w:tc>
        <w:tc>
          <w:tcPr>
            <w:tcW w:w="4876" w:type="dxa"/>
            <w:hideMark/>
          </w:tcPr>
          <w:p w:rsidR="00E23CDF" w:rsidRPr="001A33E5" w:rsidP="00101393" w14:paraId="5A81C6CF" w14:textId="77777777">
            <w:pPr>
              <w:pStyle w:val="Normal6"/>
              <w:rPr>
                <w:szCs w:val="24"/>
              </w:rPr>
            </w:pPr>
            <w:r w:rsidRPr="001A33E5">
              <w:t>2.</w:t>
            </w:r>
            <w:r w:rsidRPr="001A33E5">
              <w:tab/>
              <w:t xml:space="preserve">Programos ir veikla, kai </w:t>
            </w:r>
            <w:r w:rsidRPr="001A33E5">
              <w:rPr>
                <w:b/>
                <w:i/>
              </w:rPr>
              <w:t>taikytina</w:t>
            </w:r>
            <w:r w:rsidRPr="001A33E5">
              <w:t xml:space="preserve"> pagal atitinkamas konkrečių sektorių taisykles, įgyvendinamos taip, kad jose nustatytų tikslų būtų siekiama laikantis darbo ir įdarbinimo sąlygų pagal taikytiną nacionalinę teisę, Sąjungos teisę, TDO konvencijas ir kolektyvines sutartis, vadovaujantis Reglamento (ES, Euratomas) 2024/2509 33 straipsnio 2 dalies e punktu.</w:t>
            </w:r>
          </w:p>
        </w:tc>
      </w:tr>
    </w:tbl>
    <w:p w:rsidR="00E23CDF" w:rsidRPr="001A33E5" w:rsidP="00E23CDF" w14:paraId="19F93E77" w14:textId="77777777">
      <w:r w:rsidRPr="001A33E5">
        <w:rPr>
          <w:rStyle w:val="HideTWBExt"/>
        </w:rPr>
        <w:t>&lt;/Amend&gt;</w:t>
      </w:r>
    </w:p>
    <w:p w:rsidR="00E23CDF" w:rsidRPr="001A33E5" w:rsidP="00E23CDF" w14:paraId="09DE24A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18</w:t>
      </w:r>
      <w:r w:rsidRPr="001A33E5">
        <w:rPr>
          <w:rStyle w:val="HideTWBExt"/>
          <w:b w:val="0"/>
          <w:szCs w:val="24"/>
        </w:rPr>
        <w:t>&lt;/NumAm&gt;</w:t>
      </w:r>
    </w:p>
    <w:p w:rsidR="00E23CDF" w:rsidRPr="001A33E5" w:rsidP="00E23CDF" w14:paraId="2A31418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EABEBF4" w14:textId="77777777">
      <w:pPr>
        <w:pStyle w:val="NormalBold"/>
      </w:pPr>
      <w:r w:rsidRPr="001A33E5">
        <w:rPr>
          <w:rStyle w:val="HideTWBExt"/>
          <w:b w:val="0"/>
          <w:szCs w:val="24"/>
        </w:rPr>
        <w:t>&lt;Article&gt;</w:t>
      </w:r>
      <w:r w:rsidRPr="001A33E5">
        <w:t>6 straipsnio 2 a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BFA295"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6487B88B" w14:textId="77777777">
            <w:pPr>
              <w:keepNext/>
            </w:pPr>
          </w:p>
        </w:tc>
      </w:tr>
      <w:tr w14:paraId="702227B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3CD1228" w14:textId="77777777">
            <w:pPr>
              <w:pStyle w:val="ColumnHeading"/>
              <w:keepNext/>
            </w:pPr>
            <w:r w:rsidRPr="001A33E5">
              <w:t>Komisijos siūlomas tekstas</w:t>
            </w:r>
          </w:p>
        </w:tc>
        <w:tc>
          <w:tcPr>
            <w:tcW w:w="4876" w:type="dxa"/>
            <w:hideMark/>
          </w:tcPr>
          <w:p w:rsidR="00E23CDF" w:rsidRPr="001A33E5" w:rsidP="00101393" w14:paraId="4D3E752D" w14:textId="77777777">
            <w:pPr>
              <w:pStyle w:val="ColumnHeading"/>
              <w:keepNext/>
            </w:pPr>
            <w:r w:rsidRPr="001A33E5">
              <w:t>Pakeitimas</w:t>
            </w:r>
          </w:p>
        </w:tc>
      </w:tr>
      <w:tr w14:paraId="2CEA00E0"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695ABF05" w14:textId="77777777">
            <w:pPr>
              <w:pStyle w:val="Normal6"/>
            </w:pPr>
          </w:p>
        </w:tc>
        <w:tc>
          <w:tcPr>
            <w:tcW w:w="4876" w:type="dxa"/>
            <w:hideMark/>
          </w:tcPr>
          <w:p w:rsidR="00E23CDF" w:rsidRPr="001A33E5" w:rsidP="00101393" w14:paraId="595F0259" w14:textId="77777777">
            <w:pPr>
              <w:pStyle w:val="Normal6"/>
              <w:rPr>
                <w:szCs w:val="24"/>
              </w:rPr>
            </w:pPr>
            <w:r w:rsidRPr="001A33E5">
              <w:rPr>
                <w:b/>
                <w:i/>
              </w:rPr>
              <w:t>2a.</w:t>
            </w:r>
            <w:r w:rsidRPr="001A33E5">
              <w:rPr>
                <w:b/>
                <w:i/>
              </w:rPr>
              <w:tab/>
              <w:t xml:space="preserve">Be to, kad užtikrintų Chartijos ir teisinės valstybės principo laikymąsi, valstybės narės įrodo, kad yra sukurtos nacionalinės arba </w:t>
            </w:r>
            <w:r w:rsidRPr="001A33E5">
              <w:rPr>
                <w:b/>
                <w:i/>
              </w:rPr>
              <w:t>regioninės sistemos, skirtos aktyviai darbo rinkos politikai, lyčių lygybei, švietimui ir mokymui, kovai su diskriminacija, į asmenį orientuotai sveikatos priežiūrai ir ilgalaikei priežiūrai, socialinei ekonomikai, socialinei įtraukčiai ir skurdo mažinimui, įskaitant vaikų skurdą bei perėjimą nuo institucinės globos prie globos šeimoje ir bendruomeninės globos.</w:t>
            </w:r>
          </w:p>
        </w:tc>
      </w:tr>
    </w:tbl>
    <w:p w:rsidR="00E23CDF" w:rsidRPr="001A33E5" w:rsidP="00E23CDF" w14:paraId="28306479" w14:textId="77777777">
      <w:r w:rsidRPr="001A33E5">
        <w:rPr>
          <w:rStyle w:val="HideTWBExt"/>
        </w:rPr>
        <w:t>&lt;/Amend&gt;</w:t>
      </w:r>
    </w:p>
    <w:p w:rsidR="00E23CDF" w:rsidRPr="001A33E5" w:rsidP="00E23CDF" w14:paraId="638B3A4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19</w:t>
      </w:r>
      <w:r w:rsidRPr="001A33E5">
        <w:rPr>
          <w:rStyle w:val="HideTWBExt"/>
          <w:b w:val="0"/>
          <w:szCs w:val="24"/>
        </w:rPr>
        <w:t>&lt;/NumAm&gt;</w:t>
      </w:r>
    </w:p>
    <w:p w:rsidR="00E23CDF" w:rsidRPr="001A33E5" w:rsidP="00E23CDF" w14:paraId="6F481BE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C63196D" w14:textId="77777777">
      <w:pPr>
        <w:pStyle w:val="NormalBold"/>
      </w:pPr>
      <w:r w:rsidRPr="001A33E5">
        <w:rPr>
          <w:rStyle w:val="HideTWBExt"/>
          <w:b w:val="0"/>
          <w:szCs w:val="24"/>
        </w:rPr>
        <w:t>&lt;Article&gt;</w:t>
      </w:r>
      <w:r w:rsidRPr="001A33E5">
        <w:t>7 straipsnio 1 dalies 1 pastraipa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5FD51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0D3408A" w14:textId="77777777">
            <w:pPr>
              <w:keepNext/>
            </w:pPr>
          </w:p>
        </w:tc>
      </w:tr>
      <w:tr w14:paraId="7AAC7EF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E7E7680" w14:textId="77777777">
            <w:pPr>
              <w:pStyle w:val="ColumnHeading"/>
              <w:keepNext/>
            </w:pPr>
            <w:r w:rsidRPr="001A33E5">
              <w:t>Komisijos siūlomas tekstas</w:t>
            </w:r>
          </w:p>
        </w:tc>
        <w:tc>
          <w:tcPr>
            <w:tcW w:w="4876" w:type="dxa"/>
            <w:hideMark/>
          </w:tcPr>
          <w:p w:rsidR="00E23CDF" w:rsidRPr="001A33E5" w:rsidP="00101393" w14:paraId="2494C73F" w14:textId="77777777">
            <w:pPr>
              <w:pStyle w:val="ColumnHeading"/>
              <w:keepNext/>
            </w:pPr>
            <w:r w:rsidRPr="001A33E5">
              <w:t>Pakeitimas</w:t>
            </w:r>
          </w:p>
        </w:tc>
      </w:tr>
      <w:tr w14:paraId="4639FA5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68EF98F" w14:textId="77777777">
            <w:pPr>
              <w:pStyle w:val="Normal6"/>
            </w:pPr>
            <w:r w:rsidRPr="001A33E5">
              <w:rPr>
                <w:b/>
                <w:i/>
              </w:rPr>
              <w:t>Programos</w:t>
            </w:r>
            <w:r w:rsidRPr="001A33E5">
              <w:t xml:space="preserve"> ir veikla</w:t>
            </w:r>
            <w:r w:rsidRPr="001A33E5">
              <w:rPr>
                <w:b/>
                <w:i/>
              </w:rPr>
              <w:t>, kuriomis</w:t>
            </w:r>
            <w:r w:rsidRPr="001A33E5">
              <w:t xml:space="preserve"> siekiama remti lyčių lygybę pagal </w:t>
            </w:r>
            <w:r w:rsidRPr="001A33E5">
              <w:rPr>
                <w:b/>
                <w:i/>
              </w:rPr>
              <w:t>Reglamento (ES</w:t>
            </w:r>
            <w:r w:rsidRPr="001A33E5">
              <w:t xml:space="preserve">, </w:t>
            </w:r>
            <w:r w:rsidRPr="001A33E5">
              <w:rPr>
                <w:b/>
                <w:i/>
              </w:rPr>
              <w:t>Euratomas) 2024/2509 33 straipsnio 2 dalies f punktą</w:t>
            </w:r>
            <w:r w:rsidRPr="001A33E5">
              <w:t xml:space="preserve">, </w:t>
            </w:r>
            <w:r w:rsidRPr="001A33E5">
              <w:rPr>
                <w:b/>
                <w:i/>
              </w:rPr>
              <w:t>yra nurodytos šio reglamento IV priede</w:t>
            </w:r>
            <w:r w:rsidRPr="001A33E5">
              <w:t>.</w:t>
            </w:r>
          </w:p>
        </w:tc>
        <w:tc>
          <w:tcPr>
            <w:tcW w:w="4876" w:type="dxa"/>
            <w:hideMark/>
          </w:tcPr>
          <w:p w:rsidR="00E23CDF" w:rsidRPr="001A33E5" w:rsidP="00101393" w14:paraId="7608AF4C" w14:textId="77777777">
            <w:pPr>
              <w:pStyle w:val="Normal6"/>
              <w:rPr>
                <w:szCs w:val="24"/>
              </w:rPr>
            </w:pPr>
            <w:r w:rsidRPr="001A33E5">
              <w:rPr>
                <w:b/>
                <w:i/>
              </w:rPr>
              <w:t>Visomis programomis</w:t>
            </w:r>
            <w:r w:rsidRPr="001A33E5">
              <w:t xml:space="preserve"> ir veikla siekiama remti lyčių lygybę</w:t>
            </w:r>
            <w:r w:rsidRPr="001A33E5">
              <w:rPr>
                <w:b/>
                <w:i/>
              </w:rPr>
              <w:t xml:space="preserve">, šalinti nelygybę, remti </w:t>
            </w:r>
            <w:r w:rsidRPr="001A33E5">
              <w:rPr>
                <w:b/>
                <w:i/>
              </w:rPr>
              <w:t>lygias galimybes ir kovoti su diskriminacija bei esamomis kliūtimis</w:t>
            </w:r>
            <w:r w:rsidRPr="001A33E5">
              <w:t xml:space="preserve"> pagal </w:t>
            </w:r>
            <w:r w:rsidRPr="001A33E5">
              <w:rPr>
                <w:b/>
                <w:i/>
              </w:rPr>
              <w:t>SESV 8 straipsnį, kad būtų užtikrintas veiksmingas ir tikslinis išteklių naudojimas lygioms moterų ir vyrų galimybėms ekonominiame, socialiniame ir viešajame gyvenime propaguoti</w:t>
            </w:r>
            <w:r w:rsidRPr="001A33E5">
              <w:t xml:space="preserve">, </w:t>
            </w:r>
            <w:r w:rsidRPr="001A33E5">
              <w:rPr>
                <w:b/>
                <w:i/>
              </w:rPr>
              <w:t>pripažįstant jų indėlį į tvarų augimą, konkurencingumą ir socialinę sanglaudą</w:t>
            </w:r>
            <w:r w:rsidRPr="001A33E5">
              <w:t xml:space="preserve">, </w:t>
            </w:r>
            <w:r w:rsidRPr="001A33E5">
              <w:rPr>
                <w:b/>
                <w:i/>
              </w:rPr>
              <w:t>laikantis Moterų teisių veiksmų gairėse ir 2026–2030 m. lyčių lygybės strategijoje nustatytų politikos prioritetų</w:t>
            </w:r>
            <w:r w:rsidRPr="001A33E5">
              <w:t xml:space="preserve">. </w:t>
            </w:r>
          </w:p>
        </w:tc>
      </w:tr>
    </w:tbl>
    <w:p w:rsidR="00E23CDF" w:rsidRPr="001A33E5" w:rsidP="00E23CDF" w14:paraId="3945754E" w14:textId="77777777">
      <w:r w:rsidRPr="001A33E5">
        <w:rPr>
          <w:rStyle w:val="HideTWBExt"/>
        </w:rPr>
        <w:t>&lt;/Amend&gt;</w:t>
      </w:r>
    </w:p>
    <w:p w:rsidR="00E23CDF" w:rsidRPr="001A33E5" w:rsidP="00E23CDF" w14:paraId="38B216C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20</w:t>
      </w:r>
      <w:r w:rsidRPr="001A33E5">
        <w:rPr>
          <w:rStyle w:val="HideTWBExt"/>
          <w:b w:val="0"/>
          <w:szCs w:val="24"/>
        </w:rPr>
        <w:t>&lt;/NumAm&gt;</w:t>
      </w:r>
    </w:p>
    <w:p w:rsidR="00E23CDF" w:rsidRPr="001A33E5" w:rsidP="00E23CDF" w14:paraId="23211AF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814A942" w14:textId="77777777">
      <w:pPr>
        <w:pStyle w:val="NormalBold"/>
      </w:pPr>
      <w:r w:rsidRPr="001A33E5">
        <w:rPr>
          <w:rStyle w:val="HideTWBExt"/>
          <w:b w:val="0"/>
          <w:szCs w:val="24"/>
        </w:rPr>
        <w:t>&lt;Article&gt;</w:t>
      </w:r>
      <w:r w:rsidRPr="001A33E5">
        <w:t>7 straipsnio 1 dalies 2 pastraipa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3B0EFA1"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BAE2AE8" w14:textId="77777777">
            <w:pPr>
              <w:keepNext/>
            </w:pPr>
          </w:p>
        </w:tc>
      </w:tr>
      <w:tr w14:paraId="2FFBAE2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5E5DC29" w14:textId="77777777">
            <w:pPr>
              <w:pStyle w:val="ColumnHeading"/>
              <w:keepNext/>
            </w:pPr>
            <w:r w:rsidRPr="001A33E5">
              <w:t>Komisijos siūlomas tekstas</w:t>
            </w:r>
          </w:p>
        </w:tc>
        <w:tc>
          <w:tcPr>
            <w:tcW w:w="4876" w:type="dxa"/>
            <w:hideMark/>
          </w:tcPr>
          <w:p w:rsidR="00E23CDF" w:rsidRPr="001A33E5" w:rsidP="00101393" w14:paraId="0E3C0796" w14:textId="77777777">
            <w:pPr>
              <w:pStyle w:val="ColumnHeading"/>
              <w:keepNext/>
            </w:pPr>
            <w:r w:rsidRPr="001A33E5">
              <w:t>Pakeitimas</w:t>
            </w:r>
          </w:p>
        </w:tc>
      </w:tr>
      <w:tr w14:paraId="28147B3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555E663" w14:textId="77777777">
            <w:pPr>
              <w:pStyle w:val="Normal6"/>
            </w:pPr>
            <w:r w:rsidRPr="001A33E5">
              <w:rPr>
                <w:b/>
                <w:i/>
              </w:rPr>
              <w:t>Visose</w:t>
            </w:r>
            <w:r w:rsidRPr="001A33E5">
              <w:t xml:space="preserve"> programose ir veikloje ypač daug dėmesio skiriama tam, kad</w:t>
            </w:r>
            <w:r w:rsidRPr="001A33E5">
              <w:rPr>
                <w:b/>
                <w:i/>
              </w:rPr>
              <w:t>, kiek įmanoma,</w:t>
            </w:r>
            <w:r w:rsidRPr="001A33E5">
              <w:t xml:space="preserve"> būtų užtikrinta lyčių pusiausvyra vertinimo komisijose ir kituose atitinkamuose patariamuosiuose organuose, tokiuose kaip valdybos, ekspertų grupės ir stebėsenos komitetai.</w:t>
            </w:r>
          </w:p>
        </w:tc>
        <w:tc>
          <w:tcPr>
            <w:tcW w:w="4876" w:type="dxa"/>
            <w:hideMark/>
          </w:tcPr>
          <w:p w:rsidR="00E23CDF" w:rsidRPr="001A33E5" w:rsidP="00101393" w14:paraId="2B744F57" w14:textId="77777777">
            <w:pPr>
              <w:pStyle w:val="Normal6"/>
              <w:rPr>
                <w:szCs w:val="24"/>
              </w:rPr>
            </w:pPr>
            <w:r w:rsidRPr="001A33E5">
              <w:t>Programose ir veikloje ypač daug dėmesio skiriama tam, kad būtų užtikrinta lyčių pusiausvyra vertinimo komisijose ir kituose atitinkamuose patariamuosiuose organuose, tokiuose kaip valdybos, ekspertų grupės ir stebėsenos komitetai.</w:t>
            </w:r>
          </w:p>
        </w:tc>
      </w:tr>
    </w:tbl>
    <w:p w:rsidR="00E23CDF" w:rsidRPr="001A33E5" w:rsidP="00E23CDF" w14:paraId="34C8F408" w14:textId="77777777">
      <w:r w:rsidRPr="001A33E5">
        <w:rPr>
          <w:rStyle w:val="HideTWBExt"/>
        </w:rPr>
        <w:t>&lt;/Amend&gt;</w:t>
      </w:r>
    </w:p>
    <w:p w:rsidR="00E23CDF" w:rsidRPr="001A33E5" w:rsidP="00E23CDF" w14:paraId="1C46B01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21</w:t>
      </w:r>
      <w:r w:rsidRPr="001A33E5">
        <w:rPr>
          <w:rStyle w:val="HideTWBExt"/>
          <w:b w:val="0"/>
          <w:szCs w:val="24"/>
        </w:rPr>
        <w:t>&lt;/NumAm&gt;</w:t>
      </w:r>
    </w:p>
    <w:p w:rsidR="00E23CDF" w:rsidRPr="001A33E5" w:rsidP="00E23CDF" w14:paraId="5EDD823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2D99CD2" w14:textId="77777777">
      <w:pPr>
        <w:pStyle w:val="NormalBold"/>
      </w:pPr>
      <w:r w:rsidRPr="001A33E5">
        <w:rPr>
          <w:rStyle w:val="HideTWBExt"/>
          <w:b w:val="0"/>
          <w:szCs w:val="24"/>
        </w:rPr>
        <w:t>&lt;Article&gt;</w:t>
      </w:r>
      <w:r w:rsidRPr="001A33E5">
        <w:t>7 straipsnio 2 dalies 1 pastraipos įžanginė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DFE163"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1621582" w14:textId="77777777">
            <w:pPr>
              <w:keepNext/>
            </w:pPr>
          </w:p>
        </w:tc>
      </w:tr>
      <w:tr w14:paraId="5286D9F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9D65F8C" w14:textId="77777777">
            <w:pPr>
              <w:pStyle w:val="ColumnHeading"/>
              <w:keepNext/>
            </w:pPr>
            <w:r w:rsidRPr="001A33E5">
              <w:t>Komisijos siūlomas tekstas</w:t>
            </w:r>
          </w:p>
        </w:tc>
        <w:tc>
          <w:tcPr>
            <w:tcW w:w="4876" w:type="dxa"/>
            <w:hideMark/>
          </w:tcPr>
          <w:p w:rsidR="00E23CDF" w:rsidRPr="001A33E5" w:rsidP="00101393" w14:paraId="001C2367" w14:textId="77777777">
            <w:pPr>
              <w:pStyle w:val="ColumnHeading"/>
              <w:keepNext/>
            </w:pPr>
            <w:r w:rsidRPr="001A33E5">
              <w:t>Pakeitimas</w:t>
            </w:r>
          </w:p>
        </w:tc>
      </w:tr>
      <w:tr w14:paraId="263D9C7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A64D7BD" w14:textId="77777777">
            <w:pPr>
              <w:pStyle w:val="Normal6"/>
            </w:pPr>
            <w:r w:rsidRPr="001A33E5">
              <w:t>Reglamento (ES, Euratomas) 2024/2509 33 straipsnio 2 dalies f punkte nurodytos lyčių aspekto integravimo metodikos tikslu biudžeto veikla priskiriama prie vienos iš šių kategorijų ir jai suteikiami atitinkami lyčių lygybės balai:</w:t>
            </w:r>
          </w:p>
        </w:tc>
        <w:tc>
          <w:tcPr>
            <w:tcW w:w="4876" w:type="dxa"/>
            <w:hideMark/>
          </w:tcPr>
          <w:p w:rsidR="00E23CDF" w:rsidRPr="001A33E5" w:rsidP="00101393" w14:paraId="29B52AF4" w14:textId="77777777">
            <w:pPr>
              <w:pStyle w:val="Normal6"/>
              <w:rPr>
                <w:szCs w:val="24"/>
              </w:rPr>
            </w:pPr>
            <w:r w:rsidRPr="001A33E5">
              <w:t xml:space="preserve">Reglamento (ES, Euratomas) 2024/2509 33 straipsnio 2 dalies f punkte nurodytos lyčių aspekto integravimo metodikos tikslu </w:t>
            </w:r>
            <w:r w:rsidRPr="001A33E5">
              <w:rPr>
                <w:b/>
                <w:i/>
              </w:rPr>
              <w:t>programomis ir veikla užtikrinama, kad lyčių lygybė būtų propaguojama visą veiksmų rengimo, įgyvendinimo, stebėsenos, ataskaitų teikimo ir vertinimo proceso laikotarpį. Išlaidų sekimo tikslu visa</w:t>
            </w:r>
            <w:r w:rsidRPr="001A33E5">
              <w:t xml:space="preserve"> biudžeto veikla priskiriama prie vienos iš šių kategorijų ir jai suteikiami atitinkami lyčių lygybės balai:</w:t>
            </w:r>
          </w:p>
        </w:tc>
      </w:tr>
    </w:tbl>
    <w:p w:rsidR="00E23CDF" w:rsidRPr="001A33E5" w:rsidP="00E23CDF" w14:paraId="24A79808" w14:textId="77777777">
      <w:r w:rsidRPr="001A33E5">
        <w:rPr>
          <w:rStyle w:val="HideTWBExt"/>
        </w:rPr>
        <w:t>&lt;/Amend&gt;</w:t>
      </w:r>
    </w:p>
    <w:p w:rsidR="00E23CDF" w:rsidRPr="001A33E5" w:rsidP="00E23CDF" w14:paraId="4C8043D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22</w:t>
      </w:r>
      <w:r w:rsidRPr="001A33E5">
        <w:rPr>
          <w:rStyle w:val="HideTWBExt"/>
          <w:b w:val="0"/>
          <w:szCs w:val="24"/>
        </w:rPr>
        <w:t>&lt;/NumAm&gt;</w:t>
      </w:r>
    </w:p>
    <w:p w:rsidR="00E23CDF" w:rsidRPr="001A33E5" w:rsidP="00E23CDF" w14:paraId="6FB7A69C"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37F9326" w14:textId="77777777">
      <w:pPr>
        <w:pStyle w:val="NormalBold"/>
      </w:pPr>
      <w:r w:rsidRPr="001A33E5">
        <w:rPr>
          <w:rStyle w:val="HideTWBExt"/>
          <w:b w:val="0"/>
          <w:szCs w:val="24"/>
        </w:rPr>
        <w:t>&lt;Article&gt;</w:t>
      </w:r>
      <w:r w:rsidRPr="001A33E5">
        <w:t>7 straipsnio 2 dalies 1 pastraipos a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8E0F2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03D08FA" w14:textId="77777777">
            <w:pPr>
              <w:keepNext/>
            </w:pPr>
          </w:p>
        </w:tc>
      </w:tr>
      <w:tr w14:paraId="3385B5BD"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4E804B7" w14:textId="77777777">
            <w:pPr>
              <w:pStyle w:val="ColumnHeading"/>
              <w:keepNext/>
            </w:pPr>
            <w:r w:rsidRPr="001A33E5">
              <w:t xml:space="preserve">Komisijos </w:t>
            </w:r>
            <w:r w:rsidRPr="001A33E5">
              <w:t>siūlomas tekstas</w:t>
            </w:r>
          </w:p>
        </w:tc>
        <w:tc>
          <w:tcPr>
            <w:tcW w:w="4876" w:type="dxa"/>
            <w:hideMark/>
          </w:tcPr>
          <w:p w:rsidR="00E23CDF" w:rsidRPr="001A33E5" w:rsidP="00101393" w14:paraId="7409B585" w14:textId="77777777">
            <w:pPr>
              <w:pStyle w:val="ColumnHeading"/>
              <w:keepNext/>
            </w:pPr>
            <w:r w:rsidRPr="001A33E5">
              <w:t>Pakeitimas</w:t>
            </w:r>
          </w:p>
        </w:tc>
      </w:tr>
      <w:tr w14:paraId="1DD365D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B99E868" w14:textId="77777777">
            <w:pPr>
              <w:pStyle w:val="Normal6"/>
            </w:pPr>
            <w:r w:rsidRPr="001A33E5">
              <w:t>a)</w:t>
            </w:r>
            <w:r w:rsidRPr="001A33E5">
              <w:tab/>
              <w:t>veikla, kurios pagrindinis tikslas yra lyčių lygybė (lyčių lygybės balas 2);</w:t>
            </w:r>
          </w:p>
        </w:tc>
        <w:tc>
          <w:tcPr>
            <w:tcW w:w="4876" w:type="dxa"/>
            <w:hideMark/>
          </w:tcPr>
          <w:p w:rsidR="00E23CDF" w:rsidRPr="001A33E5" w:rsidP="00101393" w14:paraId="4A75A1F7" w14:textId="77777777">
            <w:pPr>
              <w:pStyle w:val="Normal6"/>
              <w:rPr>
                <w:szCs w:val="24"/>
              </w:rPr>
            </w:pPr>
            <w:r w:rsidRPr="001A33E5">
              <w:t>a)</w:t>
            </w:r>
            <w:r w:rsidRPr="001A33E5">
              <w:tab/>
              <w:t xml:space="preserve">veikla, kurios </w:t>
            </w:r>
            <w:r w:rsidRPr="001A33E5">
              <w:rPr>
                <w:b/>
                <w:i/>
              </w:rPr>
              <w:t>akivaizdus</w:t>
            </w:r>
            <w:r w:rsidRPr="001A33E5">
              <w:t xml:space="preserve"> pagrindinis tikslas yra lyčių lygybė (lyčių lygybės balas 2);</w:t>
            </w:r>
          </w:p>
        </w:tc>
      </w:tr>
    </w:tbl>
    <w:p w:rsidR="00E23CDF" w:rsidRPr="001A33E5" w:rsidP="00E23CDF" w14:paraId="51F59150" w14:textId="77777777">
      <w:r w:rsidRPr="001A33E5">
        <w:rPr>
          <w:rStyle w:val="HideTWBExt"/>
        </w:rPr>
        <w:t>&lt;/Amend&gt;</w:t>
      </w:r>
    </w:p>
    <w:p w:rsidR="00E23CDF" w:rsidRPr="001A33E5" w:rsidP="00E23CDF" w14:paraId="54D47F1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23</w:t>
      </w:r>
      <w:r w:rsidRPr="001A33E5">
        <w:rPr>
          <w:rStyle w:val="HideTWBExt"/>
          <w:b w:val="0"/>
          <w:szCs w:val="24"/>
        </w:rPr>
        <w:t>&lt;/NumAm&gt;</w:t>
      </w:r>
    </w:p>
    <w:p w:rsidR="00E23CDF" w:rsidRPr="001A33E5" w:rsidP="00E23CDF" w14:paraId="771D0EDD"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0D02F3E" w14:textId="77777777">
      <w:pPr>
        <w:pStyle w:val="NormalBold"/>
      </w:pPr>
      <w:r w:rsidRPr="001A33E5">
        <w:rPr>
          <w:rStyle w:val="HideTWBExt"/>
          <w:b w:val="0"/>
          <w:szCs w:val="24"/>
        </w:rPr>
        <w:t>&lt;Article&gt;</w:t>
      </w:r>
      <w:r w:rsidRPr="001A33E5">
        <w:t>7 straipsnio 2 dalies 1 pastraipos b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312F78B"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3DB13A36" w14:textId="77777777">
            <w:pPr>
              <w:keepNext/>
            </w:pPr>
          </w:p>
        </w:tc>
      </w:tr>
      <w:tr w14:paraId="1948E4A6"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9AF65BE" w14:textId="77777777">
            <w:pPr>
              <w:pStyle w:val="ColumnHeading"/>
              <w:keepNext/>
            </w:pPr>
            <w:r w:rsidRPr="001A33E5">
              <w:t>Komisijos siūlomas tekstas</w:t>
            </w:r>
          </w:p>
        </w:tc>
        <w:tc>
          <w:tcPr>
            <w:tcW w:w="4876" w:type="dxa"/>
            <w:hideMark/>
          </w:tcPr>
          <w:p w:rsidR="00E23CDF" w:rsidRPr="001A33E5" w:rsidP="00101393" w14:paraId="78DEE01E" w14:textId="77777777">
            <w:pPr>
              <w:pStyle w:val="ColumnHeading"/>
              <w:keepNext/>
            </w:pPr>
            <w:r w:rsidRPr="001A33E5">
              <w:t>Pakeitimas</w:t>
            </w:r>
          </w:p>
        </w:tc>
      </w:tr>
      <w:tr w14:paraId="3FA98001"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C7870A0" w14:textId="77777777">
            <w:pPr>
              <w:pStyle w:val="Normal6"/>
            </w:pPr>
            <w:r w:rsidRPr="001A33E5">
              <w:t>b)</w:t>
            </w:r>
            <w:r w:rsidRPr="001A33E5">
              <w:tab/>
              <w:t xml:space="preserve">veikla, kurią vykdant lyčių lygybė yra svarbus ir sąmoningas, bet ne pagrindinis tikslas (lyčių </w:t>
            </w:r>
            <w:r w:rsidRPr="001A33E5">
              <w:t>lygybės balas 1);</w:t>
            </w:r>
          </w:p>
        </w:tc>
        <w:tc>
          <w:tcPr>
            <w:tcW w:w="4876" w:type="dxa"/>
            <w:hideMark/>
          </w:tcPr>
          <w:p w:rsidR="00E23CDF" w:rsidRPr="001A33E5" w:rsidP="00101393" w14:paraId="53856611" w14:textId="77777777">
            <w:pPr>
              <w:pStyle w:val="Normal6"/>
              <w:rPr>
                <w:szCs w:val="24"/>
              </w:rPr>
            </w:pPr>
            <w:r w:rsidRPr="001A33E5">
              <w:t>b)</w:t>
            </w:r>
            <w:r w:rsidRPr="001A33E5">
              <w:tab/>
              <w:t xml:space="preserve">veikla, kurią vykdant lyčių lygybė yra </w:t>
            </w:r>
            <w:r w:rsidRPr="001A33E5">
              <w:rPr>
                <w:b/>
                <w:i/>
              </w:rPr>
              <w:t>akivaizdžiai</w:t>
            </w:r>
            <w:r w:rsidRPr="001A33E5">
              <w:t xml:space="preserve"> svarbus ir sąmoningas, bet ne pagrindinis tikslas (lyčių lygybės balas 1);</w:t>
            </w:r>
          </w:p>
        </w:tc>
      </w:tr>
    </w:tbl>
    <w:p w:rsidR="00E23CDF" w:rsidRPr="001A33E5" w:rsidP="00E23CDF" w14:paraId="64A07A6E" w14:textId="77777777">
      <w:r w:rsidRPr="001A33E5">
        <w:rPr>
          <w:rStyle w:val="HideTWBExt"/>
        </w:rPr>
        <w:t>&lt;/Amend&gt;</w:t>
      </w:r>
    </w:p>
    <w:p w:rsidR="00E23CDF" w:rsidRPr="001A33E5" w:rsidP="00E23CDF" w14:paraId="7B85C68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24</w:t>
      </w:r>
      <w:r w:rsidRPr="001A33E5">
        <w:rPr>
          <w:rStyle w:val="HideTWBExt"/>
          <w:b w:val="0"/>
          <w:szCs w:val="24"/>
        </w:rPr>
        <w:t>&lt;/NumAm&gt;</w:t>
      </w:r>
    </w:p>
    <w:p w:rsidR="00E23CDF" w:rsidRPr="001A33E5" w:rsidP="00E23CDF" w14:paraId="561DC01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E603D01" w14:textId="77777777">
      <w:pPr>
        <w:pStyle w:val="NormalBold"/>
      </w:pPr>
      <w:r w:rsidRPr="001A33E5">
        <w:rPr>
          <w:rStyle w:val="HideTWBExt"/>
          <w:b w:val="0"/>
          <w:szCs w:val="24"/>
        </w:rPr>
        <w:t>&lt;Article&gt;</w:t>
      </w:r>
      <w:r w:rsidRPr="001A33E5">
        <w:t>7 straipsnio 2 dalies 1 pastraipos c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4AEB559"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D111DBD" w14:textId="77777777">
            <w:pPr>
              <w:keepNext/>
            </w:pPr>
          </w:p>
        </w:tc>
      </w:tr>
      <w:tr w14:paraId="2D4A26C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D70016E" w14:textId="77777777">
            <w:pPr>
              <w:pStyle w:val="ColumnHeading"/>
              <w:keepNext/>
            </w:pPr>
            <w:r w:rsidRPr="001A33E5">
              <w:t>Komisijos siūlomas tekstas</w:t>
            </w:r>
          </w:p>
        </w:tc>
        <w:tc>
          <w:tcPr>
            <w:tcW w:w="4876" w:type="dxa"/>
            <w:hideMark/>
          </w:tcPr>
          <w:p w:rsidR="00E23CDF" w:rsidRPr="001A33E5" w:rsidP="00101393" w14:paraId="7CF3BA97" w14:textId="77777777">
            <w:pPr>
              <w:pStyle w:val="ColumnHeading"/>
              <w:keepNext/>
            </w:pPr>
            <w:r w:rsidRPr="001A33E5">
              <w:t>Pakeitimas</w:t>
            </w:r>
          </w:p>
        </w:tc>
      </w:tr>
      <w:tr w14:paraId="4B43FB8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0BE2D69" w14:textId="77777777">
            <w:pPr>
              <w:pStyle w:val="Normal6"/>
            </w:pPr>
            <w:r w:rsidRPr="001A33E5">
              <w:t>c)</w:t>
            </w:r>
            <w:r w:rsidRPr="001A33E5">
              <w:tab/>
              <w:t>veikla, kurią vykdant nenumatoma svariai prisidėti prie lyčių lygybės (lyčių lygybės balas 0).</w:t>
            </w:r>
          </w:p>
        </w:tc>
        <w:tc>
          <w:tcPr>
            <w:tcW w:w="4876" w:type="dxa"/>
            <w:hideMark/>
          </w:tcPr>
          <w:p w:rsidR="00E23CDF" w:rsidRPr="001A33E5" w:rsidP="00101393" w14:paraId="6AE0C073" w14:textId="77777777">
            <w:pPr>
              <w:pStyle w:val="Normal6"/>
              <w:rPr>
                <w:szCs w:val="24"/>
              </w:rPr>
            </w:pPr>
            <w:r w:rsidRPr="001A33E5">
              <w:t>c)</w:t>
            </w:r>
            <w:r w:rsidRPr="001A33E5">
              <w:tab/>
              <w:t>veikla, kurią vykdant nenumatoma svariai prisidėti prie lyčių lygybės</w:t>
            </w:r>
            <w:r w:rsidRPr="001A33E5">
              <w:rPr>
                <w:b/>
                <w:i/>
              </w:rPr>
              <w:t>, arba kurios indėlio į lyčių lygybę negalima pagrįstai įrodyti remiantis jos tikslais</w:t>
            </w:r>
            <w:r w:rsidRPr="001A33E5">
              <w:t xml:space="preserve"> (lyčių lygybės balas 0).</w:t>
            </w:r>
          </w:p>
        </w:tc>
      </w:tr>
    </w:tbl>
    <w:p w:rsidR="00E23CDF" w:rsidRPr="001A33E5" w:rsidP="00E23CDF" w14:paraId="0A155EB6" w14:textId="77777777">
      <w:r w:rsidRPr="001A33E5">
        <w:rPr>
          <w:rStyle w:val="HideTWBExt"/>
        </w:rPr>
        <w:t>&lt;/Amend&gt;</w:t>
      </w:r>
    </w:p>
    <w:p w:rsidR="00E23CDF" w:rsidRPr="001A33E5" w:rsidP="00E23CDF" w14:paraId="70DF187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25</w:t>
      </w:r>
      <w:r w:rsidRPr="001A33E5">
        <w:rPr>
          <w:rStyle w:val="HideTWBExt"/>
          <w:b w:val="0"/>
          <w:szCs w:val="24"/>
        </w:rPr>
        <w:t>&lt;/NumAm&gt;</w:t>
      </w:r>
    </w:p>
    <w:p w:rsidR="00E23CDF" w:rsidRPr="001A33E5" w:rsidP="00E23CDF" w14:paraId="39BAC82D"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D9E47AE" w14:textId="77777777">
      <w:pPr>
        <w:pStyle w:val="NormalBold"/>
      </w:pPr>
      <w:r w:rsidRPr="001A33E5">
        <w:rPr>
          <w:rStyle w:val="HideTWBExt"/>
          <w:b w:val="0"/>
          <w:szCs w:val="24"/>
        </w:rPr>
        <w:t>&lt;Article&gt;</w:t>
      </w:r>
      <w:r w:rsidRPr="001A33E5">
        <w:t xml:space="preserve">7 straipsnio 2 </w:t>
      </w:r>
      <w:r w:rsidRPr="001A33E5">
        <w:t>dalies 1 pastraipos c a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C9BFA2"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C30B62D" w14:textId="77777777">
            <w:pPr>
              <w:keepNext/>
            </w:pPr>
          </w:p>
        </w:tc>
      </w:tr>
      <w:tr w14:paraId="0892C42A"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DC950D0" w14:textId="77777777">
            <w:pPr>
              <w:pStyle w:val="ColumnHeading"/>
              <w:keepNext/>
            </w:pPr>
            <w:r w:rsidRPr="001A33E5">
              <w:t>Komisijos siūlomas tekstas</w:t>
            </w:r>
          </w:p>
        </w:tc>
        <w:tc>
          <w:tcPr>
            <w:tcW w:w="4876" w:type="dxa"/>
            <w:hideMark/>
          </w:tcPr>
          <w:p w:rsidR="00E23CDF" w:rsidRPr="001A33E5" w:rsidP="00101393" w14:paraId="5F2E26C9" w14:textId="77777777">
            <w:pPr>
              <w:pStyle w:val="ColumnHeading"/>
              <w:keepNext/>
            </w:pPr>
            <w:r w:rsidRPr="001A33E5">
              <w:t>Pakeitimas</w:t>
            </w:r>
          </w:p>
        </w:tc>
      </w:tr>
      <w:tr w14:paraId="6CFFB699"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017C3C41" w14:textId="77777777">
            <w:pPr>
              <w:pStyle w:val="Normal6"/>
            </w:pPr>
          </w:p>
        </w:tc>
        <w:tc>
          <w:tcPr>
            <w:tcW w:w="4876" w:type="dxa"/>
            <w:hideMark/>
          </w:tcPr>
          <w:p w:rsidR="00E23CDF" w:rsidRPr="001A33E5" w:rsidP="00101393" w14:paraId="1620378C" w14:textId="77777777">
            <w:pPr>
              <w:pStyle w:val="Normal6"/>
              <w:rPr>
                <w:szCs w:val="24"/>
              </w:rPr>
            </w:pPr>
            <w:r w:rsidRPr="001A33E5">
              <w:rPr>
                <w:b/>
                <w:i/>
              </w:rPr>
              <w:t>ca)</w:t>
            </w:r>
            <w:r w:rsidRPr="001A33E5">
              <w:rPr>
                <w:b/>
                <w:i/>
              </w:rPr>
              <w:tab/>
              <w:t>intervencinės priemonės, kurios gali būti svarbios lyčių lygybės atžvilgiu, bet jų svarba neįrodyta (lyčių lygybės balas 0), įskaitant veiklą, kuri savo struktūra ir poveikiu yra neutrali lyčių atžvilgiu.</w:t>
            </w:r>
          </w:p>
        </w:tc>
      </w:tr>
    </w:tbl>
    <w:p w:rsidR="00E23CDF" w:rsidRPr="001A33E5" w:rsidP="00E23CDF" w14:paraId="290CEE87" w14:textId="77777777">
      <w:r w:rsidRPr="001A33E5">
        <w:rPr>
          <w:rStyle w:val="HideTWBExt"/>
        </w:rPr>
        <w:t>&lt;/Amend&gt;</w:t>
      </w:r>
    </w:p>
    <w:p w:rsidR="00E23CDF" w:rsidRPr="001A33E5" w:rsidP="00E23CDF" w14:paraId="7027724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26</w:t>
      </w:r>
      <w:r w:rsidRPr="001A33E5">
        <w:rPr>
          <w:rStyle w:val="HideTWBExt"/>
          <w:b w:val="0"/>
          <w:szCs w:val="24"/>
        </w:rPr>
        <w:t>&lt;/NumAm&gt;</w:t>
      </w:r>
    </w:p>
    <w:p w:rsidR="00E23CDF" w:rsidRPr="001A33E5" w:rsidP="00E23CDF" w14:paraId="3458FC3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4CFC655" w14:textId="77777777">
      <w:pPr>
        <w:pStyle w:val="NormalBold"/>
      </w:pPr>
      <w:r w:rsidRPr="001A33E5">
        <w:rPr>
          <w:rStyle w:val="HideTWBExt"/>
          <w:b w:val="0"/>
          <w:szCs w:val="24"/>
        </w:rPr>
        <w:t>&lt;Article&gt;</w:t>
      </w:r>
      <w:r w:rsidRPr="001A33E5">
        <w:t>7 straipsnio 2 dalies 2 pastraipa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53681F4"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1F87F40" w14:textId="77777777">
            <w:pPr>
              <w:keepNext/>
            </w:pPr>
          </w:p>
        </w:tc>
      </w:tr>
      <w:tr w14:paraId="48C146F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7246753" w14:textId="77777777">
            <w:pPr>
              <w:pStyle w:val="ColumnHeading"/>
              <w:keepNext/>
            </w:pPr>
            <w:r w:rsidRPr="001A33E5">
              <w:t>Komisijos siūlomas tekstas</w:t>
            </w:r>
          </w:p>
        </w:tc>
        <w:tc>
          <w:tcPr>
            <w:tcW w:w="4876" w:type="dxa"/>
            <w:hideMark/>
          </w:tcPr>
          <w:p w:rsidR="00E23CDF" w:rsidRPr="001A33E5" w:rsidP="00101393" w14:paraId="5A9CB464" w14:textId="77777777">
            <w:pPr>
              <w:pStyle w:val="ColumnHeading"/>
              <w:keepNext/>
            </w:pPr>
            <w:r w:rsidRPr="001A33E5">
              <w:t>Pakeitimas</w:t>
            </w:r>
          </w:p>
        </w:tc>
      </w:tr>
      <w:tr w14:paraId="60CF891D"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9CCDF2E" w14:textId="77777777">
            <w:pPr>
              <w:pStyle w:val="Normal6"/>
            </w:pPr>
            <w:r w:rsidRPr="001A33E5">
              <w:t xml:space="preserve">Antroje </w:t>
            </w:r>
            <w:r w:rsidRPr="001A33E5">
              <w:t>pastraipoje nurodyta veikla apibrėžiama darant nuorodą į I priede pateiktą intervencinių priemonių sričių sąrašą.</w:t>
            </w:r>
          </w:p>
        </w:tc>
        <w:tc>
          <w:tcPr>
            <w:tcW w:w="4876" w:type="dxa"/>
            <w:hideMark/>
          </w:tcPr>
          <w:p w:rsidR="00E23CDF" w:rsidRPr="001A33E5" w:rsidP="00101393" w14:paraId="039AB2F1" w14:textId="77777777">
            <w:pPr>
              <w:pStyle w:val="Normal6"/>
              <w:rPr>
                <w:szCs w:val="24"/>
              </w:rPr>
            </w:pPr>
            <w:r w:rsidRPr="001A33E5">
              <w:rPr>
                <w:b/>
                <w:i/>
              </w:rPr>
              <w:t>Veikla, kuriai priskiriami 2 lyčių lygybės balai, prie lyčių lygybės siektinos reikšmės prisidedama 100 %. Veikla, kuriai priskiriamas 1 lyčių lygybės balas, prie lyčių lygybės siektinos reikšmės prisidedama bent 40 %. Veikla, kuriai priskiriami 0 ir 0* lyčių lygybės balai, jei taip būtų, prie lyčių lygybės siektinos reikšmės prisidedama 0 %.</w:t>
            </w:r>
            <w:r w:rsidRPr="001A33E5">
              <w:t xml:space="preserve"> Antroje pastraipoje nurodyta veikla apibrėžiama darant nuorodą į I priede pateiktą intervencinių priemonių sričių sąrašą.</w:t>
            </w:r>
          </w:p>
        </w:tc>
      </w:tr>
    </w:tbl>
    <w:p w:rsidR="00E23CDF" w:rsidRPr="001A33E5" w:rsidP="00E23CDF" w14:paraId="14CBF4E8" w14:textId="77777777">
      <w:r w:rsidRPr="001A33E5">
        <w:rPr>
          <w:rStyle w:val="HideTWBExt"/>
        </w:rPr>
        <w:t>&lt;/Amend&gt;</w:t>
      </w:r>
    </w:p>
    <w:p w:rsidR="00E23CDF" w:rsidRPr="001A33E5" w:rsidP="00E23CDF" w14:paraId="6F7F13D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27</w:t>
      </w:r>
      <w:r w:rsidRPr="001A33E5">
        <w:rPr>
          <w:rStyle w:val="HideTWBExt"/>
          <w:b w:val="0"/>
          <w:szCs w:val="24"/>
        </w:rPr>
        <w:t>&lt;/NumAm&gt;</w:t>
      </w:r>
    </w:p>
    <w:p w:rsidR="00E23CDF" w:rsidRPr="001A33E5" w:rsidP="00E23CDF" w14:paraId="792800D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EB5B9CA" w14:textId="77777777">
      <w:pPr>
        <w:pStyle w:val="NormalBold"/>
      </w:pPr>
      <w:r w:rsidRPr="001A33E5">
        <w:rPr>
          <w:rStyle w:val="HideTWBExt"/>
          <w:b w:val="0"/>
          <w:szCs w:val="24"/>
        </w:rPr>
        <w:t>&lt;Article&gt;</w:t>
      </w:r>
      <w:r w:rsidRPr="001A33E5">
        <w:t>7 straipsnio 3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5EEB8D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6CA520F8" w14:textId="77777777">
            <w:pPr>
              <w:keepNext/>
            </w:pPr>
          </w:p>
        </w:tc>
      </w:tr>
      <w:tr w14:paraId="7A9E639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235D591" w14:textId="77777777">
            <w:pPr>
              <w:pStyle w:val="ColumnHeading"/>
              <w:keepNext/>
            </w:pPr>
            <w:r w:rsidRPr="001A33E5">
              <w:t>Komisijos siūlomas tekstas</w:t>
            </w:r>
          </w:p>
        </w:tc>
        <w:tc>
          <w:tcPr>
            <w:tcW w:w="4876" w:type="dxa"/>
            <w:hideMark/>
          </w:tcPr>
          <w:p w:rsidR="00E23CDF" w:rsidRPr="001A33E5" w:rsidP="00101393" w14:paraId="664EDDC3" w14:textId="77777777">
            <w:pPr>
              <w:pStyle w:val="ColumnHeading"/>
              <w:keepNext/>
            </w:pPr>
            <w:r w:rsidRPr="001A33E5">
              <w:t>Pakeitimas</w:t>
            </w:r>
          </w:p>
        </w:tc>
      </w:tr>
      <w:tr w14:paraId="475C07CC"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960BD2E" w14:textId="77777777">
            <w:pPr>
              <w:pStyle w:val="Normal6"/>
            </w:pPr>
            <w:r w:rsidRPr="001A33E5">
              <w:t>3.</w:t>
            </w:r>
            <w:r w:rsidRPr="001A33E5">
              <w:tab/>
            </w:r>
            <w:r w:rsidRPr="001A33E5">
              <w:t>Komisija pateikia technines gaires dėl 2 dalyje nurodytos metodikos, pagal kurią nustatomos kategorijos ir atitinkami lyčių lygybės balai, kad būtų galima užtikrinti nuoseklumą visose programose.</w:t>
            </w:r>
          </w:p>
        </w:tc>
        <w:tc>
          <w:tcPr>
            <w:tcW w:w="4876" w:type="dxa"/>
            <w:hideMark/>
          </w:tcPr>
          <w:p w:rsidR="00E23CDF" w:rsidRPr="001A33E5" w:rsidP="00101393" w14:paraId="7F464F45" w14:textId="77777777">
            <w:pPr>
              <w:pStyle w:val="Normal6"/>
              <w:rPr>
                <w:szCs w:val="24"/>
              </w:rPr>
            </w:pPr>
            <w:r w:rsidRPr="001A33E5">
              <w:t>3.</w:t>
            </w:r>
            <w:r w:rsidRPr="001A33E5">
              <w:tab/>
              <w:t>Komisija</w:t>
            </w:r>
            <w:r w:rsidRPr="001A33E5">
              <w:rPr>
                <w:b/>
                <w:i/>
              </w:rPr>
              <w:t>, padedama EIGE, 2027 m. sausio 1 d.</w:t>
            </w:r>
            <w:r w:rsidRPr="001A33E5">
              <w:t xml:space="preserve"> pateikia technines gaires</w:t>
            </w:r>
            <w:r w:rsidRPr="001A33E5">
              <w:rPr>
                <w:b/>
                <w:i/>
              </w:rPr>
              <w:t>, atitinkančias EBPO standartus</w:t>
            </w:r>
            <w:r w:rsidRPr="001A33E5">
              <w:t xml:space="preserve"> dėl 2 dalyje nurodytos metodikos, pagal kurią nustatomos kategorijos ir atitinkami lyčių lygybės balai </w:t>
            </w:r>
            <w:r w:rsidRPr="001A33E5">
              <w:rPr>
                <w:b/>
                <w:i/>
              </w:rPr>
              <w:t xml:space="preserve">ir apibrėžiami minimalieji kriterijai, įskaitant lyčių lygybės tikslų </w:t>
            </w:r>
            <w:r w:rsidRPr="001A33E5">
              <w:rPr>
                <w:b/>
                <w:i/>
                <w:iCs/>
              </w:rPr>
              <w:t>ex ante</w:t>
            </w:r>
            <w:r w:rsidRPr="001A33E5">
              <w:rPr>
                <w:b/>
                <w:i/>
              </w:rPr>
              <w:t xml:space="preserve"> lyčių aspekto analizę, susieti su kiekvieno lyčių lygybės balo skyrimu. </w:t>
            </w:r>
            <w:r w:rsidRPr="001A33E5">
              <w:rPr>
                <w:b/>
                <w:i/>
              </w:rPr>
              <w:t>Kartu su gairėmis taip pat turi būti sukurta patikima lyčių lygybės rezultatų sistema, pagal kurią būtų vertinama pažanga siekiant lyčių lygybės tikslų ir r</w:t>
            </w:r>
            <w:r w:rsidRPr="001A33E5">
              <w:rPr>
                <w:b/>
                <w:i/>
              </w:rPr>
              <w:t>ezultatų</w:t>
            </w:r>
            <w:r w:rsidRPr="001A33E5">
              <w:t xml:space="preserve">, kad būtų galima užtikrinti nuoseklumą visose programose </w:t>
            </w:r>
            <w:r w:rsidRPr="001A33E5">
              <w:rPr>
                <w:b/>
                <w:i/>
              </w:rPr>
              <w:t>remiantis Moterų teisių veiksmų gairėmis, kurios yra išsamiau išplėtotos 2026–2030 m. lyčių lygybės strategijoje. Iki 2027 m. sausio 1 d. Komisija pateikia aiškinamąjį raštą, kuriame išdėstomi pagrindiniai metodikos ypatumai, o valstybės narės dalyvauja rengiant technines gaires, kad būtų užtikrintas veiksmingas jos taikymas. EIGE padeda Komisijai įgyvendinti lyčių aspekto integravimą į DFP, teikdamas metodinę paramą ir stiprindamas ES instit</w:t>
            </w:r>
            <w:r w:rsidRPr="001A33E5">
              <w:rPr>
                <w:b/>
                <w:i/>
              </w:rPr>
              <w:t xml:space="preserve">ucijų ir valstybių narių gebėjimus, taip pat skatindamas dalytis geriausia patirtimi ir ją perimti. Komisija užtikrina tinkamą EIGE finansavimą, kad jis galėtų visapusiškai atlikti savo vaidmenį. Užtikrinama, kad finansavimas nebūtų skiriamas naudos gavėjams ir organizacijoms, kurių tikslai, veiksmai ar programos kenkia lyčių lygybei, Europos Sąjungos vertybėms ir teisėms, kylančioms iš ES sutarties 2 ir 3 straipsnių, ir kuriais siekiama sustabdyti pažangą moterų teisių srityje arba susilpninti pagrindines </w:t>
            </w:r>
            <w:r w:rsidRPr="001A33E5">
              <w:rPr>
                <w:b/>
                <w:i/>
              </w:rPr>
              <w:t>teises, nustatytas Chartijos 8 ir 23 straipsniuose.</w:t>
            </w:r>
          </w:p>
        </w:tc>
      </w:tr>
      <w:tr w14:paraId="4594D40A"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30A3EF28" w14:textId="77777777">
            <w:pPr>
              <w:pStyle w:val="Normal6"/>
            </w:pPr>
          </w:p>
        </w:tc>
        <w:tc>
          <w:tcPr>
            <w:tcW w:w="4876" w:type="dxa"/>
            <w:hideMark/>
          </w:tcPr>
          <w:p w:rsidR="00E23CDF" w:rsidRPr="001A33E5" w:rsidP="00101393" w14:paraId="1C1AA767" w14:textId="77777777">
            <w:pPr>
              <w:pStyle w:val="Normal6"/>
              <w:rPr>
                <w:szCs w:val="24"/>
              </w:rPr>
            </w:pPr>
            <w:r w:rsidRPr="001A33E5">
              <w:rPr>
                <w:b/>
                <w:i/>
              </w:rPr>
              <w:t>Pagal siūlomą 2028–2034 m. daugiametei finansinei programai skirtą Veiklos rezultatų reglamentą lyčių lygybė kaip horizontalusis principas ir toliau visapusiškai integruojama į visas ES biudžeto programas, siekiant padidinti veiklos rezultatus lyčių lygybės srityje bent 5 procentiniais punktais, palyginti su vidutiniu paskelbtų metinių duomenų rezultatu per ankstesnę 2021–2027 m. programą, kartu išlaikant nuolatinę metinę didėjimo trajektoriją visais programavimo laikotarpiais.</w:t>
            </w:r>
          </w:p>
        </w:tc>
      </w:tr>
      <w:tr w14:paraId="7120D9C6"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79975141" w14:textId="77777777">
            <w:pPr>
              <w:pStyle w:val="Normal6"/>
            </w:pPr>
          </w:p>
        </w:tc>
        <w:tc>
          <w:tcPr>
            <w:tcW w:w="4876" w:type="dxa"/>
            <w:hideMark/>
          </w:tcPr>
          <w:p w:rsidR="00E23CDF" w:rsidRPr="001A33E5" w:rsidP="00101393" w14:paraId="3D1531B6" w14:textId="77777777">
            <w:pPr>
              <w:pStyle w:val="Normal6"/>
              <w:rPr>
                <w:szCs w:val="24"/>
              </w:rPr>
            </w:pPr>
            <w:r w:rsidRPr="001A33E5">
              <w:rPr>
                <w:b/>
                <w:i/>
              </w:rPr>
              <w:t xml:space="preserve">2 dalies a punkte nurodytai kategorijai „2 lyčių lygybės balai“ priskiriama veikla </w:t>
            </w:r>
            <w:r w:rsidRPr="001A33E5">
              <w:rPr>
                <w:b/>
                <w:i/>
              </w:rPr>
              <w:t xml:space="preserve">sudaro ne mažiau kaip 5 % visų 2028–2034 m. daugiametės finansinės programos išlaidų. </w:t>
            </w:r>
          </w:p>
        </w:tc>
      </w:tr>
    </w:tbl>
    <w:p w:rsidR="00E23CDF" w:rsidRPr="001A33E5" w:rsidP="00E23CDF" w14:paraId="144F65C9" w14:textId="77777777">
      <w:r w:rsidRPr="001A33E5">
        <w:rPr>
          <w:rStyle w:val="HideTWBExt"/>
        </w:rPr>
        <w:t>&lt;/Amend&gt;</w:t>
      </w:r>
    </w:p>
    <w:p w:rsidR="00E23CDF" w:rsidRPr="001A33E5" w:rsidP="00E23CDF" w14:paraId="4500966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28</w:t>
      </w:r>
      <w:r w:rsidRPr="001A33E5">
        <w:rPr>
          <w:rStyle w:val="HideTWBExt"/>
          <w:b w:val="0"/>
          <w:szCs w:val="24"/>
        </w:rPr>
        <w:t>&lt;/NumAm&gt;</w:t>
      </w:r>
    </w:p>
    <w:p w:rsidR="00E23CDF" w:rsidRPr="001A33E5" w:rsidP="00E23CDF" w14:paraId="4295D03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861CB0A" w14:textId="77777777">
      <w:pPr>
        <w:pStyle w:val="NormalBold"/>
      </w:pPr>
      <w:r w:rsidRPr="001A33E5">
        <w:rPr>
          <w:rStyle w:val="HideTWBExt"/>
          <w:b w:val="0"/>
          <w:szCs w:val="24"/>
        </w:rPr>
        <w:t>&lt;Article&gt;</w:t>
      </w:r>
      <w:r w:rsidRPr="001A33E5">
        <w:t xml:space="preserve">7 </w:t>
      </w:r>
      <w:r w:rsidRPr="001A33E5">
        <w:t>straipsnio 3 a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85BC35E"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AB6F82E" w14:textId="77777777">
            <w:pPr>
              <w:keepNext/>
            </w:pPr>
          </w:p>
        </w:tc>
      </w:tr>
      <w:tr w14:paraId="257D607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362D202" w14:textId="77777777">
            <w:pPr>
              <w:pStyle w:val="ColumnHeading"/>
              <w:keepNext/>
            </w:pPr>
            <w:r w:rsidRPr="001A33E5">
              <w:t>Komisijos siūlomas tekstas</w:t>
            </w:r>
          </w:p>
        </w:tc>
        <w:tc>
          <w:tcPr>
            <w:tcW w:w="4876" w:type="dxa"/>
            <w:hideMark/>
          </w:tcPr>
          <w:p w:rsidR="00E23CDF" w:rsidRPr="001A33E5" w:rsidP="00101393" w14:paraId="011F3693" w14:textId="77777777">
            <w:pPr>
              <w:pStyle w:val="ColumnHeading"/>
              <w:keepNext/>
            </w:pPr>
            <w:r w:rsidRPr="001A33E5">
              <w:t>Pakeitimas</w:t>
            </w:r>
          </w:p>
        </w:tc>
      </w:tr>
      <w:tr w14:paraId="1B57A096"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55E9D459" w14:textId="77777777">
            <w:pPr>
              <w:pStyle w:val="Normal6"/>
            </w:pPr>
          </w:p>
        </w:tc>
        <w:tc>
          <w:tcPr>
            <w:tcW w:w="4876" w:type="dxa"/>
            <w:hideMark/>
          </w:tcPr>
          <w:p w:rsidR="00E23CDF" w:rsidRPr="001A33E5" w:rsidP="00101393" w14:paraId="068444FF" w14:textId="77777777">
            <w:pPr>
              <w:pStyle w:val="Normal6"/>
              <w:rPr>
                <w:szCs w:val="24"/>
              </w:rPr>
            </w:pPr>
            <w:r w:rsidRPr="001A33E5">
              <w:rPr>
                <w:b/>
                <w:i/>
              </w:rPr>
              <w:t>3a.</w:t>
            </w:r>
            <w:r w:rsidRPr="001A33E5">
              <w:rPr>
                <w:b/>
                <w:i/>
              </w:rPr>
              <w:tab/>
              <w:t xml:space="preserve">Be to, užtikrinama, kad jokia finansuojama veikla nebus daromas neigiamas poveikis lyčių lygybei, kaip nurodyta Reglamento (ES, Euratomas) 2024/2509 </w:t>
            </w:r>
            <w:r w:rsidRPr="001A33E5">
              <w:rPr>
                <w:b/>
                <w:i/>
              </w:rPr>
              <w:t>33 straipsnio 2 dalies d punkte, teikiant bendras ir paprastas gaires.</w:t>
            </w:r>
          </w:p>
        </w:tc>
      </w:tr>
    </w:tbl>
    <w:p w:rsidR="00E23CDF" w:rsidRPr="001A33E5" w:rsidP="00E23CDF" w14:paraId="0BB86BF1" w14:textId="77777777">
      <w:r w:rsidRPr="001A33E5">
        <w:rPr>
          <w:rStyle w:val="HideTWBExt"/>
        </w:rPr>
        <w:t>&lt;/Amend&gt;</w:t>
      </w:r>
    </w:p>
    <w:p w:rsidR="00E23CDF" w:rsidRPr="001A33E5" w:rsidP="00E23CDF" w14:paraId="3D11C10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29</w:t>
      </w:r>
      <w:r w:rsidRPr="001A33E5">
        <w:rPr>
          <w:rStyle w:val="HideTWBExt"/>
          <w:b w:val="0"/>
          <w:szCs w:val="24"/>
        </w:rPr>
        <w:t>&lt;/NumAm&gt;</w:t>
      </w:r>
    </w:p>
    <w:p w:rsidR="00E23CDF" w:rsidRPr="001A33E5" w:rsidP="00E23CDF" w14:paraId="6D2750D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855D28E" w14:textId="77777777">
      <w:pPr>
        <w:pStyle w:val="NormalBold"/>
      </w:pPr>
      <w:r w:rsidRPr="001A33E5">
        <w:rPr>
          <w:rStyle w:val="HideTWBExt"/>
          <w:b w:val="0"/>
          <w:szCs w:val="24"/>
        </w:rPr>
        <w:t>&lt;Article&gt;</w:t>
      </w:r>
      <w:r w:rsidRPr="001A33E5">
        <w:t>7 straipsnio 4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696CE2D"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F7B41C4" w14:textId="77777777">
            <w:pPr>
              <w:keepNext/>
            </w:pPr>
          </w:p>
        </w:tc>
      </w:tr>
      <w:tr w14:paraId="031C1C8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2706340" w14:textId="77777777">
            <w:pPr>
              <w:pStyle w:val="ColumnHeading"/>
              <w:keepNext/>
            </w:pPr>
            <w:r w:rsidRPr="001A33E5">
              <w:t>Komisijos siūlomas tekstas</w:t>
            </w:r>
          </w:p>
        </w:tc>
        <w:tc>
          <w:tcPr>
            <w:tcW w:w="4876" w:type="dxa"/>
            <w:hideMark/>
          </w:tcPr>
          <w:p w:rsidR="00E23CDF" w:rsidRPr="001A33E5" w:rsidP="00101393" w14:paraId="2C9C4BFE" w14:textId="77777777">
            <w:pPr>
              <w:pStyle w:val="ColumnHeading"/>
              <w:keepNext/>
            </w:pPr>
            <w:r w:rsidRPr="001A33E5">
              <w:t>Pakeitimas</w:t>
            </w:r>
          </w:p>
        </w:tc>
      </w:tr>
      <w:tr w14:paraId="391C228A"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87F3BEF" w14:textId="77777777">
            <w:pPr>
              <w:pStyle w:val="Normal6"/>
            </w:pPr>
            <w:r w:rsidRPr="001A33E5">
              <w:t>4.</w:t>
            </w:r>
            <w:r w:rsidRPr="001A33E5">
              <w:tab/>
            </w:r>
            <w:r w:rsidRPr="001A33E5">
              <w:t xml:space="preserve">Komisijai pagal 20 straipsnį suteikiami įgaliojimai priimti deleguotuosius aktus, kuriais </w:t>
            </w:r>
            <w:r w:rsidRPr="001A33E5">
              <w:rPr>
                <w:b/>
                <w:i/>
              </w:rPr>
              <w:t>iš dalies keičiamas IV priedas</w:t>
            </w:r>
            <w:r w:rsidRPr="001A33E5">
              <w:t>.</w:t>
            </w:r>
          </w:p>
        </w:tc>
        <w:tc>
          <w:tcPr>
            <w:tcW w:w="4876" w:type="dxa"/>
            <w:hideMark/>
          </w:tcPr>
          <w:p w:rsidR="00E23CDF" w:rsidRPr="001A33E5" w:rsidP="00101393" w14:paraId="742B384F" w14:textId="77777777">
            <w:pPr>
              <w:pStyle w:val="Normal6"/>
              <w:rPr>
                <w:szCs w:val="24"/>
              </w:rPr>
            </w:pPr>
            <w:r w:rsidRPr="001A33E5">
              <w:t>4.</w:t>
            </w:r>
            <w:r w:rsidRPr="001A33E5">
              <w:tab/>
              <w:t xml:space="preserve">Komisijai pagal 20 straipsnį suteikiami įgaliojimai priimti deleguotuosius aktus, kuriais </w:t>
            </w:r>
            <w:r w:rsidRPr="001A33E5">
              <w:rPr>
                <w:b/>
                <w:i/>
              </w:rPr>
              <w:t>į IV priedą įtraukiamos programos ir veikla</w:t>
            </w:r>
            <w:r w:rsidRPr="001A33E5">
              <w:t>.</w:t>
            </w:r>
          </w:p>
        </w:tc>
      </w:tr>
    </w:tbl>
    <w:p w:rsidR="00E23CDF" w:rsidRPr="001A33E5" w:rsidP="00E23CDF" w14:paraId="0765DB15" w14:textId="77777777">
      <w:r w:rsidRPr="001A33E5">
        <w:rPr>
          <w:rStyle w:val="HideTWBExt"/>
        </w:rPr>
        <w:t>&lt;/Amend&gt;</w:t>
      </w:r>
    </w:p>
    <w:p w:rsidR="00E23CDF" w:rsidRPr="001A33E5" w:rsidP="00E23CDF" w14:paraId="69926B0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30</w:t>
      </w:r>
      <w:r w:rsidRPr="001A33E5">
        <w:rPr>
          <w:rStyle w:val="HideTWBExt"/>
          <w:b w:val="0"/>
          <w:szCs w:val="24"/>
        </w:rPr>
        <w:t>&lt;/NumAm&gt;</w:t>
      </w:r>
    </w:p>
    <w:p w:rsidR="00E23CDF" w:rsidRPr="001A33E5" w:rsidP="00E23CDF" w14:paraId="3120C07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0835ACF" w14:textId="77777777">
      <w:pPr>
        <w:pStyle w:val="NormalBold"/>
      </w:pPr>
      <w:r w:rsidRPr="001A33E5">
        <w:rPr>
          <w:rStyle w:val="HideTWBExt"/>
          <w:b w:val="0"/>
          <w:szCs w:val="24"/>
        </w:rPr>
        <w:t>&lt;Article&gt;</w:t>
      </w:r>
      <w:r w:rsidRPr="001A33E5">
        <w:t>8 straipsnio 1 dalies 1 pastraipos a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41EF921"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A3F9409" w14:textId="77777777">
            <w:pPr>
              <w:keepNext/>
            </w:pPr>
          </w:p>
        </w:tc>
      </w:tr>
      <w:tr w14:paraId="00F664A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3485B5A" w14:textId="77777777">
            <w:pPr>
              <w:pStyle w:val="ColumnHeading"/>
              <w:keepNext/>
            </w:pPr>
            <w:r w:rsidRPr="001A33E5">
              <w:t>Komisijos siūlomas tekstas</w:t>
            </w:r>
          </w:p>
        </w:tc>
        <w:tc>
          <w:tcPr>
            <w:tcW w:w="4876" w:type="dxa"/>
            <w:hideMark/>
          </w:tcPr>
          <w:p w:rsidR="00E23CDF" w:rsidRPr="001A33E5" w:rsidP="00101393" w14:paraId="49E568E8" w14:textId="77777777">
            <w:pPr>
              <w:pStyle w:val="ColumnHeading"/>
              <w:keepNext/>
            </w:pPr>
            <w:r w:rsidRPr="001A33E5">
              <w:t>Pakeitimas</w:t>
            </w:r>
          </w:p>
        </w:tc>
      </w:tr>
      <w:tr w14:paraId="385C39A7"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77F0786" w14:textId="77777777">
            <w:pPr>
              <w:pStyle w:val="Normal6"/>
            </w:pPr>
            <w:r w:rsidRPr="001A33E5">
              <w:t>a)</w:t>
            </w:r>
            <w:r w:rsidRPr="001A33E5">
              <w:tab/>
              <w:t xml:space="preserve">bendru intervencinių priemonių sričių </w:t>
            </w:r>
            <w:r w:rsidRPr="001A33E5">
              <w:t>sąrašu;</w:t>
            </w:r>
          </w:p>
        </w:tc>
        <w:tc>
          <w:tcPr>
            <w:tcW w:w="4876" w:type="dxa"/>
            <w:hideMark/>
          </w:tcPr>
          <w:p w:rsidR="00E23CDF" w:rsidRPr="001A33E5" w:rsidP="00101393" w14:paraId="2F505867" w14:textId="77777777">
            <w:pPr>
              <w:pStyle w:val="Normal6"/>
              <w:rPr>
                <w:szCs w:val="24"/>
              </w:rPr>
            </w:pPr>
            <w:r w:rsidRPr="001A33E5">
              <w:t>a)</w:t>
            </w:r>
            <w:r w:rsidRPr="001A33E5">
              <w:tab/>
              <w:t>bendru intervencinių priemonių sričių</w:t>
            </w:r>
            <w:r w:rsidRPr="001A33E5">
              <w:rPr>
                <w:b/>
                <w:i/>
              </w:rPr>
              <w:t>, įskaitant lyčių lygybę,</w:t>
            </w:r>
            <w:r w:rsidRPr="001A33E5">
              <w:t xml:space="preserve"> sąrašu;</w:t>
            </w:r>
          </w:p>
        </w:tc>
      </w:tr>
    </w:tbl>
    <w:p w:rsidR="00E23CDF" w:rsidRPr="001A33E5" w:rsidP="00E23CDF" w14:paraId="451C8FC6" w14:textId="77777777">
      <w:r w:rsidRPr="001A33E5">
        <w:rPr>
          <w:rStyle w:val="HideTWBExt"/>
        </w:rPr>
        <w:t>&lt;/Amend&gt;</w:t>
      </w:r>
    </w:p>
    <w:p w:rsidR="00E23CDF" w:rsidRPr="001A33E5" w:rsidP="00E23CDF" w14:paraId="73C487D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31</w:t>
      </w:r>
      <w:r w:rsidRPr="001A33E5">
        <w:rPr>
          <w:rStyle w:val="HideTWBExt"/>
          <w:b w:val="0"/>
          <w:szCs w:val="24"/>
        </w:rPr>
        <w:t>&lt;/NumAm&gt;</w:t>
      </w:r>
    </w:p>
    <w:p w:rsidR="00E23CDF" w:rsidRPr="001A33E5" w:rsidP="00E23CDF" w14:paraId="559BB53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184F4A6" w14:textId="77777777">
      <w:pPr>
        <w:pStyle w:val="NormalBold"/>
      </w:pPr>
      <w:r w:rsidRPr="001A33E5">
        <w:rPr>
          <w:rStyle w:val="HideTWBExt"/>
          <w:b w:val="0"/>
          <w:szCs w:val="24"/>
        </w:rPr>
        <w:t>&lt;Article&gt;</w:t>
      </w:r>
      <w:r w:rsidRPr="001A33E5">
        <w:t>8 straipsnio 2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601AD9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4AA5812" w14:textId="77777777">
            <w:pPr>
              <w:keepNext/>
            </w:pPr>
          </w:p>
        </w:tc>
      </w:tr>
      <w:tr w14:paraId="0FCE52E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96D47DB" w14:textId="77777777">
            <w:pPr>
              <w:pStyle w:val="ColumnHeading"/>
              <w:keepNext/>
            </w:pPr>
            <w:r w:rsidRPr="001A33E5">
              <w:t>Komisijos siūlomas tekstas</w:t>
            </w:r>
          </w:p>
        </w:tc>
        <w:tc>
          <w:tcPr>
            <w:tcW w:w="4876" w:type="dxa"/>
            <w:hideMark/>
          </w:tcPr>
          <w:p w:rsidR="00E23CDF" w:rsidRPr="001A33E5" w:rsidP="00101393" w14:paraId="006A79C6" w14:textId="77777777">
            <w:pPr>
              <w:pStyle w:val="ColumnHeading"/>
              <w:keepNext/>
            </w:pPr>
            <w:r w:rsidRPr="001A33E5">
              <w:t>Pakeitimas</w:t>
            </w:r>
          </w:p>
        </w:tc>
      </w:tr>
      <w:tr w14:paraId="08A119D7"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94F6E0A" w14:textId="77777777">
            <w:pPr>
              <w:pStyle w:val="Normal6"/>
            </w:pPr>
            <w:r w:rsidRPr="001A33E5">
              <w:t>2.</w:t>
            </w:r>
            <w:r w:rsidRPr="001A33E5">
              <w:tab/>
              <w:t>Biudžeto lėšomis finansuojamai veiklai priskiriama intervencinių priemonių sritis, geriausiai atitinkanti finansuojamos veiklos esmę. Veiklos tinkamumas finansuoti biudžeto lėšomis grindžiamas tik konkrečių sektorių taisyklėmis ir neapribojamas intervencinių priemonių sričių apibrėžtimi – šios nustatomos tik biudžeto išlaidų stebėjimo ir biudžeto veiklos rezultatų stebėsenos tikslais.</w:t>
            </w:r>
          </w:p>
        </w:tc>
        <w:tc>
          <w:tcPr>
            <w:tcW w:w="4876" w:type="dxa"/>
            <w:hideMark/>
          </w:tcPr>
          <w:p w:rsidR="00E23CDF" w:rsidRPr="001A33E5" w:rsidP="00101393" w14:paraId="773D6037" w14:textId="77777777">
            <w:pPr>
              <w:pStyle w:val="Normal6"/>
              <w:rPr>
                <w:szCs w:val="24"/>
              </w:rPr>
            </w:pPr>
            <w:r w:rsidRPr="001A33E5">
              <w:t>2.</w:t>
            </w:r>
            <w:r w:rsidRPr="001A33E5">
              <w:tab/>
              <w:t>Biudžeto lėšomis finansuojamai veiklai priskiriama intervencinių priemonių sritis, geriausiai atitinkanti finansuojamos veiklos</w:t>
            </w:r>
            <w:r w:rsidRPr="001A33E5">
              <w:rPr>
                <w:b/>
                <w:i/>
              </w:rPr>
              <w:t>, įskaitant lyčių lygybę,</w:t>
            </w:r>
            <w:r w:rsidRPr="001A33E5">
              <w:t xml:space="preserve"> esmę. Veiklos tinkamumas finansuoti biudžeto lėšomis grindžiamas tik konkrečių sektorių taisyklėmis ir neapribojamas intervencinių priemonių sričių apibrėžtimi – šios nustatomos tik biudžeto išlaidų stebėjimo ir biudžeto veiklos rezultatų stebėsenos tikslais.</w:t>
            </w:r>
          </w:p>
        </w:tc>
      </w:tr>
    </w:tbl>
    <w:p w:rsidR="00E23CDF" w:rsidRPr="001A33E5" w:rsidP="00E23CDF" w14:paraId="27690A53" w14:textId="77777777">
      <w:r w:rsidRPr="001A33E5">
        <w:rPr>
          <w:rStyle w:val="HideTWBExt"/>
        </w:rPr>
        <w:t>&lt;/Amend&gt;</w:t>
      </w:r>
    </w:p>
    <w:p w:rsidR="00E23CDF" w:rsidRPr="001A33E5" w:rsidP="00E23CDF" w14:paraId="03BDD4F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32</w:t>
      </w:r>
      <w:r w:rsidRPr="001A33E5">
        <w:rPr>
          <w:rStyle w:val="HideTWBExt"/>
          <w:b w:val="0"/>
          <w:szCs w:val="24"/>
        </w:rPr>
        <w:t>&lt;/NumAm&gt;</w:t>
      </w:r>
    </w:p>
    <w:p w:rsidR="00E23CDF" w:rsidRPr="001A33E5" w:rsidP="00E23CDF" w14:paraId="24A0C8A6"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73E60DF" w14:textId="77777777">
      <w:pPr>
        <w:pStyle w:val="NormalBold"/>
      </w:pPr>
      <w:r w:rsidRPr="001A33E5">
        <w:rPr>
          <w:rStyle w:val="HideTWBExt"/>
          <w:b w:val="0"/>
          <w:szCs w:val="24"/>
        </w:rPr>
        <w:t>&lt;Article&gt;</w:t>
      </w:r>
      <w:r w:rsidRPr="001A33E5">
        <w:t>8 straipsnio 3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432E4C8"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3F171950" w14:textId="77777777">
            <w:pPr>
              <w:keepNext/>
            </w:pPr>
          </w:p>
        </w:tc>
      </w:tr>
      <w:tr w14:paraId="6D8E6BB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5F7FBAE0" w14:textId="77777777">
            <w:pPr>
              <w:pStyle w:val="ColumnHeading"/>
              <w:keepNext/>
            </w:pPr>
            <w:r w:rsidRPr="001A33E5">
              <w:t>Komisijos siūlomas tekstas</w:t>
            </w:r>
          </w:p>
        </w:tc>
        <w:tc>
          <w:tcPr>
            <w:tcW w:w="4876" w:type="dxa"/>
            <w:hideMark/>
          </w:tcPr>
          <w:p w:rsidR="00E23CDF" w:rsidRPr="001A33E5" w:rsidP="00101393" w14:paraId="423104B5" w14:textId="77777777">
            <w:pPr>
              <w:pStyle w:val="ColumnHeading"/>
              <w:keepNext/>
            </w:pPr>
            <w:r w:rsidRPr="001A33E5">
              <w:t>Pakeitimas</w:t>
            </w:r>
          </w:p>
        </w:tc>
      </w:tr>
      <w:tr w14:paraId="616B2A5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BC75521" w14:textId="77777777">
            <w:pPr>
              <w:pStyle w:val="Normal6"/>
            </w:pPr>
            <w:r w:rsidRPr="001A33E5">
              <w:t>3.</w:t>
            </w:r>
            <w:r w:rsidRPr="001A33E5">
              <w:tab/>
              <w:t xml:space="preserve">Komisija gali dar </w:t>
            </w:r>
            <w:r w:rsidRPr="001A33E5">
              <w:t>patikslinti 1 dalies pirmos pastraipos c punkte nurodytų veiklos rezultatų rodiklių apibrėžtį.</w:t>
            </w:r>
          </w:p>
        </w:tc>
        <w:tc>
          <w:tcPr>
            <w:tcW w:w="4876" w:type="dxa"/>
            <w:hideMark/>
          </w:tcPr>
          <w:p w:rsidR="00E23CDF" w:rsidRPr="001A33E5" w:rsidP="00101393" w14:paraId="79197A06" w14:textId="77777777">
            <w:pPr>
              <w:pStyle w:val="Normal6"/>
              <w:rPr>
                <w:szCs w:val="24"/>
              </w:rPr>
            </w:pPr>
            <w:r w:rsidRPr="001A33E5">
              <w:t>3.</w:t>
            </w:r>
            <w:r w:rsidRPr="001A33E5">
              <w:tab/>
              <w:t>Komisija gali dar patikslinti 1 dalies pirmos pastraipos c punkte nurodytų veiklos rezultatų rodiklių apibrėžtį</w:t>
            </w:r>
            <w:r w:rsidRPr="001A33E5">
              <w:rPr>
                <w:b/>
                <w:i/>
              </w:rPr>
              <w:t>, įskaitant, kai aktualu, rodiklius, susijusius su moterų ir mergaičių, visų pirma moterų ir mergaičių su negalia ir kaimo, atokiuose ir pasienio regionuose gyvenančių moterų ir mergaičių, dalyvavimu ir lygiomis galimybėmis</w:t>
            </w:r>
            <w:r w:rsidRPr="001A33E5">
              <w:t>.</w:t>
            </w:r>
          </w:p>
        </w:tc>
      </w:tr>
    </w:tbl>
    <w:p w:rsidR="00E23CDF" w:rsidRPr="001A33E5" w:rsidP="00E23CDF" w14:paraId="67455175" w14:textId="77777777">
      <w:r w:rsidRPr="001A33E5">
        <w:rPr>
          <w:rStyle w:val="HideTWBExt"/>
        </w:rPr>
        <w:t>&lt;/Amend&gt;</w:t>
      </w:r>
    </w:p>
    <w:p w:rsidR="00E23CDF" w:rsidRPr="001A33E5" w:rsidP="00E23CDF" w14:paraId="6952D24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33</w:t>
      </w:r>
      <w:r w:rsidRPr="001A33E5">
        <w:rPr>
          <w:rStyle w:val="HideTWBExt"/>
          <w:b w:val="0"/>
          <w:szCs w:val="24"/>
        </w:rPr>
        <w:t>&lt;/NumAm&gt;</w:t>
      </w:r>
    </w:p>
    <w:p w:rsidR="00E23CDF" w:rsidRPr="001A33E5" w:rsidP="00E23CDF" w14:paraId="29594F99" w14:textId="77777777">
      <w:pPr>
        <w:pStyle w:val="NormalBold12b"/>
      </w:pPr>
      <w:r w:rsidRPr="001A33E5">
        <w:rPr>
          <w:rStyle w:val="HideTWBExt"/>
          <w:b w:val="0"/>
          <w:szCs w:val="24"/>
        </w:rPr>
        <w:t>&lt;DocAmend&gt;</w:t>
      </w:r>
      <w:r w:rsidRPr="001A33E5">
        <w:t xml:space="preserve">Pasiūlymas dėl </w:t>
      </w:r>
      <w:r w:rsidRPr="001A33E5">
        <w:t>reglamento</w:t>
      </w:r>
      <w:r w:rsidRPr="001A33E5">
        <w:rPr>
          <w:rStyle w:val="HideTWBExt"/>
          <w:b w:val="0"/>
          <w:szCs w:val="24"/>
        </w:rPr>
        <w:t>&lt;/DocAmend&gt;</w:t>
      </w:r>
    </w:p>
    <w:p w:rsidR="00E23CDF" w:rsidRPr="001A33E5" w:rsidP="00E23CDF" w14:paraId="624F72B4" w14:textId="77777777">
      <w:pPr>
        <w:pStyle w:val="NormalBold"/>
      </w:pPr>
      <w:r w:rsidRPr="001A33E5">
        <w:rPr>
          <w:rStyle w:val="HideTWBExt"/>
          <w:b w:val="0"/>
          <w:szCs w:val="24"/>
        </w:rPr>
        <w:t>&lt;Article&gt;</w:t>
      </w:r>
      <w:r w:rsidRPr="001A33E5">
        <w:t>9 straipsnio 1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DCCCEF"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1CF0403B" w14:textId="77777777">
            <w:pPr>
              <w:keepNext/>
            </w:pPr>
          </w:p>
        </w:tc>
      </w:tr>
      <w:tr w14:paraId="3F1AAFA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CAEBAD2" w14:textId="77777777">
            <w:pPr>
              <w:pStyle w:val="ColumnHeading"/>
              <w:keepNext/>
            </w:pPr>
            <w:r w:rsidRPr="001A33E5">
              <w:t>Komisijos siūlomas tekstas</w:t>
            </w:r>
          </w:p>
        </w:tc>
        <w:tc>
          <w:tcPr>
            <w:tcW w:w="4876" w:type="dxa"/>
            <w:hideMark/>
          </w:tcPr>
          <w:p w:rsidR="00E23CDF" w:rsidRPr="001A33E5" w:rsidP="00101393" w14:paraId="56420DDD" w14:textId="77777777">
            <w:pPr>
              <w:pStyle w:val="ColumnHeading"/>
              <w:keepNext/>
            </w:pPr>
            <w:r w:rsidRPr="001A33E5">
              <w:t>Pakeitimas</w:t>
            </w:r>
          </w:p>
        </w:tc>
      </w:tr>
      <w:tr w14:paraId="277D6D3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DD06CE1" w14:textId="77777777">
            <w:pPr>
              <w:pStyle w:val="Normal6"/>
            </w:pPr>
            <w:r w:rsidRPr="001A33E5">
              <w:t>1.</w:t>
            </w:r>
            <w:r w:rsidRPr="001A33E5">
              <w:tab/>
              <w:t xml:space="preserve">Komisija stebi taikant visus biudžeto vykdymo metodus iš biudžeto finansuojamų programų ir veiklos įgyvendinimą, kad galėtų įvertinti pažangą </w:t>
            </w:r>
            <w:r w:rsidRPr="001A33E5">
              <w:t xml:space="preserve">siekiant jų tikslų pagal veiklos rezultatų rodiklius, nurodytus 8 straipsnio 1 dalies </w:t>
            </w:r>
            <w:r w:rsidRPr="001A33E5">
              <w:t>pirmos pastraipos c punkte. Duomenys renkami veiksmingai, efektyviai ir laiku. Tuo tikslu Sąjungos lėšų gavėjams nustatomi proporcingi ataskaitų teikimo reikalavimai. Duomenys renkami reguliariai ir saugomi elektroniniu formatu.</w:t>
            </w:r>
          </w:p>
        </w:tc>
        <w:tc>
          <w:tcPr>
            <w:tcW w:w="4876" w:type="dxa"/>
            <w:hideMark/>
          </w:tcPr>
          <w:p w:rsidR="00E23CDF" w:rsidRPr="001A33E5" w:rsidP="00101393" w14:paraId="3FEDF930" w14:textId="77777777">
            <w:pPr>
              <w:pStyle w:val="Normal6"/>
              <w:rPr>
                <w:szCs w:val="24"/>
              </w:rPr>
            </w:pPr>
            <w:r w:rsidRPr="001A33E5">
              <w:t>1.</w:t>
            </w:r>
            <w:r w:rsidRPr="001A33E5">
              <w:tab/>
              <w:t xml:space="preserve">Komisija stebi taikant visus biudžeto vykdymo metodus iš biudžeto finansuojamų programų ir veiklos įgyvendinimą, kad galėtų įvertinti pažangą siekiant jų tikslų pagal veiklos rezultatų rodiklius, nurodytus 8 straipsnio 1 dalies </w:t>
            </w:r>
            <w:r w:rsidRPr="001A33E5">
              <w:t>pirmos pastraipos c punkte</w:t>
            </w:r>
            <w:r w:rsidRPr="001A33E5">
              <w:rPr>
                <w:b/>
                <w:i/>
              </w:rPr>
              <w:t>, ir pažangą, padarytą skatinant lyčių lygybę pagal 2026–2030 m. lyčių lygybės strategiją ir Moterų teisių veiksmų gaires, įskaitant Lygių lyčių visuomenės principų deklaraciją</w:t>
            </w:r>
            <w:r w:rsidRPr="001A33E5">
              <w:t xml:space="preserve">. Duomenys renkami veiksmingai, efektyviai ir laiku </w:t>
            </w:r>
            <w:r w:rsidRPr="001A33E5">
              <w:rPr>
                <w:b/>
                <w:i/>
              </w:rPr>
              <w:t>ir, kai įmanoma, pakartotinai</w:t>
            </w:r>
            <w:r w:rsidRPr="001A33E5">
              <w:rPr>
                <w:b/>
                <w:i/>
              </w:rPr>
              <w:t xml:space="preserve"> naudojant esamus administracinius, statistinius ir stebėsenos duomenis</w:t>
            </w:r>
            <w:r w:rsidRPr="001A33E5">
              <w:t xml:space="preserve">. Tuo tikslu Sąjungos lėšų gavėjams nustatomi proporcingi ataskaitų teikimo reikalavimai. Duomenys renkami reguliariai ir saugomi elektroniniu formatu </w:t>
            </w:r>
            <w:r w:rsidRPr="001A33E5">
              <w:rPr>
                <w:b/>
                <w:i/>
              </w:rPr>
              <w:t>bei suskirstomi pagal lytį, kad būtų galima gauti lyčių statistiką</w:t>
            </w:r>
            <w:r w:rsidRPr="001A33E5">
              <w:t>.</w:t>
            </w:r>
          </w:p>
        </w:tc>
      </w:tr>
    </w:tbl>
    <w:p w:rsidR="00E23CDF" w:rsidRPr="001A33E5" w:rsidP="00E23CDF" w14:paraId="11D4D651" w14:textId="77777777">
      <w:r w:rsidRPr="001A33E5">
        <w:rPr>
          <w:rStyle w:val="HideTWBExt"/>
        </w:rPr>
        <w:t>&lt;/Amend&gt;</w:t>
      </w:r>
    </w:p>
    <w:p w:rsidR="00E23CDF" w:rsidRPr="001A33E5" w:rsidP="00E23CDF" w14:paraId="2D2E9F6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34</w:t>
      </w:r>
      <w:r w:rsidRPr="001A33E5">
        <w:rPr>
          <w:rStyle w:val="HideTWBExt"/>
          <w:b w:val="0"/>
          <w:szCs w:val="24"/>
        </w:rPr>
        <w:t>&lt;/NumAm&gt;</w:t>
      </w:r>
    </w:p>
    <w:p w:rsidR="00E23CDF" w:rsidRPr="001A33E5" w:rsidP="00E23CDF" w14:paraId="70A5A17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D30E9F1" w14:textId="77777777">
      <w:pPr>
        <w:pStyle w:val="NormalBold"/>
      </w:pPr>
      <w:r w:rsidRPr="001A33E5">
        <w:rPr>
          <w:rStyle w:val="HideTWBExt"/>
          <w:b w:val="0"/>
          <w:szCs w:val="24"/>
        </w:rPr>
        <w:t>&lt;Article&gt;</w:t>
      </w:r>
      <w:r w:rsidRPr="001A33E5">
        <w:t>9 straipsnio 1 a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9D77D2"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88B7892" w14:textId="77777777">
            <w:pPr>
              <w:keepNext/>
            </w:pPr>
          </w:p>
        </w:tc>
      </w:tr>
      <w:tr w14:paraId="746915F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90A73A7" w14:textId="77777777">
            <w:pPr>
              <w:pStyle w:val="ColumnHeading"/>
              <w:keepNext/>
            </w:pPr>
            <w:r w:rsidRPr="001A33E5">
              <w:t>Komisijos siūlomas tekstas</w:t>
            </w:r>
          </w:p>
        </w:tc>
        <w:tc>
          <w:tcPr>
            <w:tcW w:w="4876" w:type="dxa"/>
            <w:hideMark/>
          </w:tcPr>
          <w:p w:rsidR="00E23CDF" w:rsidRPr="001A33E5" w:rsidP="00101393" w14:paraId="3103A8A2" w14:textId="77777777">
            <w:pPr>
              <w:pStyle w:val="ColumnHeading"/>
              <w:keepNext/>
            </w:pPr>
            <w:r w:rsidRPr="001A33E5">
              <w:t>Pakeitimas</w:t>
            </w:r>
          </w:p>
        </w:tc>
      </w:tr>
      <w:tr w14:paraId="6161FC70"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7E7C404D" w14:textId="77777777">
            <w:pPr>
              <w:pStyle w:val="Normal6"/>
            </w:pPr>
          </w:p>
        </w:tc>
        <w:tc>
          <w:tcPr>
            <w:tcW w:w="4876" w:type="dxa"/>
            <w:hideMark/>
          </w:tcPr>
          <w:p w:rsidR="00E23CDF" w:rsidRPr="001A33E5" w:rsidP="00101393" w14:paraId="7FBBC42D" w14:textId="77777777">
            <w:pPr>
              <w:pStyle w:val="Normal6"/>
              <w:rPr>
                <w:szCs w:val="24"/>
              </w:rPr>
            </w:pPr>
            <w:r w:rsidRPr="001A33E5">
              <w:rPr>
                <w:b/>
                <w:i/>
              </w:rPr>
              <w:t>1a.</w:t>
            </w:r>
            <w:r w:rsidRPr="001A33E5">
              <w:rPr>
                <w:b/>
                <w:i/>
              </w:rPr>
              <w:tab/>
              <w:t>Renkant duomenis sudaromos sąlygos nustatyti ne tik finansavimo gavėjus, bet ir programų poveikį propaguojant lyčių lygybę, stiprinant palyginamų pagal lytį suskirstytų duomenų stebėseną ir teikimą.</w:t>
            </w:r>
          </w:p>
        </w:tc>
      </w:tr>
    </w:tbl>
    <w:p w:rsidR="00E23CDF" w:rsidRPr="001A33E5" w:rsidP="00E23CDF" w14:paraId="071E4BE7" w14:textId="77777777">
      <w:r w:rsidRPr="001A33E5">
        <w:rPr>
          <w:rStyle w:val="HideTWBExt"/>
        </w:rPr>
        <w:t>&lt;/Amend&gt;</w:t>
      </w:r>
    </w:p>
    <w:p w:rsidR="00E23CDF" w:rsidRPr="001A33E5" w:rsidP="00E23CDF" w14:paraId="3052900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35</w:t>
      </w:r>
      <w:r w:rsidRPr="001A33E5">
        <w:rPr>
          <w:rStyle w:val="HideTWBExt"/>
          <w:b w:val="0"/>
          <w:szCs w:val="24"/>
        </w:rPr>
        <w:t>&lt;/NumAm&gt;</w:t>
      </w:r>
    </w:p>
    <w:p w:rsidR="00E23CDF" w:rsidRPr="001A33E5" w:rsidP="00E23CDF" w14:paraId="6A6BE50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83D6BB9" w14:textId="77777777">
      <w:pPr>
        <w:pStyle w:val="NormalBold"/>
      </w:pPr>
      <w:r w:rsidRPr="001A33E5">
        <w:rPr>
          <w:rStyle w:val="HideTWBExt"/>
          <w:b w:val="0"/>
          <w:szCs w:val="24"/>
        </w:rPr>
        <w:t>&lt;Article&gt;</w:t>
      </w:r>
      <w:r w:rsidRPr="001A33E5">
        <w:t>9 straipsnio 1 b dalis (nauja)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D09F4F"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75A648E" w14:textId="77777777">
            <w:pPr>
              <w:keepNext/>
            </w:pPr>
          </w:p>
        </w:tc>
      </w:tr>
      <w:tr w14:paraId="1003A3DC"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B7C8021" w14:textId="77777777">
            <w:pPr>
              <w:pStyle w:val="ColumnHeading"/>
              <w:keepNext/>
            </w:pPr>
            <w:r w:rsidRPr="001A33E5">
              <w:t>Komisijos siūlomas tekstas</w:t>
            </w:r>
          </w:p>
        </w:tc>
        <w:tc>
          <w:tcPr>
            <w:tcW w:w="4876" w:type="dxa"/>
            <w:hideMark/>
          </w:tcPr>
          <w:p w:rsidR="00E23CDF" w:rsidRPr="001A33E5" w:rsidP="00101393" w14:paraId="124C3115" w14:textId="77777777">
            <w:pPr>
              <w:pStyle w:val="ColumnHeading"/>
              <w:keepNext/>
            </w:pPr>
            <w:r w:rsidRPr="001A33E5">
              <w:t>Pakeitimas</w:t>
            </w:r>
          </w:p>
        </w:tc>
      </w:tr>
      <w:tr w14:paraId="49542C1F"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76B1EF5B" w14:textId="77777777">
            <w:pPr>
              <w:pStyle w:val="Normal6"/>
            </w:pPr>
          </w:p>
        </w:tc>
        <w:tc>
          <w:tcPr>
            <w:tcW w:w="4876" w:type="dxa"/>
            <w:hideMark/>
          </w:tcPr>
          <w:p w:rsidR="00E23CDF" w:rsidRPr="001A33E5" w:rsidP="00101393" w14:paraId="23387E5B" w14:textId="77777777">
            <w:pPr>
              <w:pStyle w:val="Normal6"/>
              <w:rPr>
                <w:szCs w:val="24"/>
              </w:rPr>
            </w:pPr>
            <w:r w:rsidRPr="001A33E5">
              <w:rPr>
                <w:b/>
                <w:i/>
              </w:rPr>
              <w:t>1b.</w:t>
            </w:r>
            <w:r w:rsidRPr="001A33E5">
              <w:rPr>
                <w:b/>
                <w:i/>
              </w:rPr>
              <w:tab/>
              <w:t xml:space="preserve">Komisija reguliariai teikia ataskaitas apie išlaidų, </w:t>
            </w:r>
            <w:r w:rsidRPr="001A33E5">
              <w:rPr>
                <w:b/>
                <w:i/>
              </w:rPr>
              <w:t>kuriomis prisidedama prie lyčių lygybės, dalį (2 ir 1 lyčių lygybės balai). Šioje srityje Komisijai padeda EIGE.</w:t>
            </w:r>
          </w:p>
        </w:tc>
      </w:tr>
    </w:tbl>
    <w:p w:rsidR="00E23CDF" w:rsidRPr="001A33E5" w:rsidP="00E23CDF" w14:paraId="3D2D6A8B" w14:textId="77777777">
      <w:r w:rsidRPr="001A33E5">
        <w:rPr>
          <w:rStyle w:val="HideTWBExt"/>
        </w:rPr>
        <w:t>&lt;/Amend&gt;</w:t>
      </w:r>
    </w:p>
    <w:p w:rsidR="00E23CDF" w:rsidRPr="001A33E5" w:rsidP="00E23CDF" w14:paraId="125D22B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36</w:t>
      </w:r>
      <w:r w:rsidRPr="001A33E5">
        <w:rPr>
          <w:rStyle w:val="HideTWBExt"/>
          <w:b w:val="0"/>
          <w:szCs w:val="24"/>
        </w:rPr>
        <w:t>&lt;/NumAm&gt;</w:t>
      </w:r>
    </w:p>
    <w:p w:rsidR="00E23CDF" w:rsidRPr="001A33E5" w:rsidP="00E23CDF" w14:paraId="1A08FC7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5C9B64B" w14:textId="77777777">
      <w:pPr>
        <w:pStyle w:val="NormalBold"/>
      </w:pPr>
      <w:r w:rsidRPr="001A33E5">
        <w:rPr>
          <w:rStyle w:val="HideTWBExt"/>
          <w:b w:val="0"/>
          <w:szCs w:val="24"/>
        </w:rPr>
        <w:t>&lt;Article&gt;</w:t>
      </w:r>
      <w:r w:rsidRPr="001A33E5">
        <w:t>10 straipsnio 1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4241C1"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6635861" w14:textId="77777777">
            <w:pPr>
              <w:keepNext/>
            </w:pPr>
          </w:p>
        </w:tc>
      </w:tr>
      <w:tr w14:paraId="315ABE7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4E14BA7" w14:textId="77777777">
            <w:pPr>
              <w:pStyle w:val="ColumnHeading"/>
              <w:keepNext/>
            </w:pPr>
            <w:r w:rsidRPr="001A33E5">
              <w:t>Komisijos siūlomas tekstas</w:t>
            </w:r>
          </w:p>
        </w:tc>
        <w:tc>
          <w:tcPr>
            <w:tcW w:w="4876" w:type="dxa"/>
            <w:hideMark/>
          </w:tcPr>
          <w:p w:rsidR="00E23CDF" w:rsidRPr="001A33E5" w:rsidP="00101393" w14:paraId="52200488" w14:textId="77777777">
            <w:pPr>
              <w:pStyle w:val="ColumnHeading"/>
              <w:keepNext/>
            </w:pPr>
            <w:r w:rsidRPr="001A33E5">
              <w:t>Pakeitimas</w:t>
            </w:r>
          </w:p>
        </w:tc>
      </w:tr>
      <w:tr w14:paraId="284C78F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1495B4F" w14:textId="77777777">
            <w:pPr>
              <w:pStyle w:val="Normal6"/>
            </w:pPr>
            <w:r w:rsidRPr="001A33E5">
              <w:t>1.</w:t>
            </w:r>
            <w:r w:rsidRPr="001A33E5">
              <w:tab/>
              <w:t xml:space="preserve">Komisija atlieka vertinimus pagal Reglamento (ES, Euratomas) 2024/2059 34 straipsnio 3 dalį, kad išanalizuotų kiekvienos programos ar veiklos rezultatyvumą, efektyvumą, aktualumą, </w:t>
            </w:r>
            <w:r w:rsidRPr="001A33E5">
              <w:t>suderinamumą ir Sąjungos pridėtinę vertę. Kai tai susiję su bendra žemės ūkio politika, tokie vertinimai taip pat apima priemones, įgyvendinamas pagal Reglamentą (ES) Nr. 1308/2013</w:t>
            </w:r>
            <w:r w:rsidRPr="001A33E5">
              <w:rPr>
                <w:vertAlign w:val="superscript"/>
              </w:rPr>
              <w:t>12</w:t>
            </w:r>
            <w:r w:rsidRPr="001A33E5">
              <w:t>.</w:t>
            </w:r>
          </w:p>
        </w:tc>
        <w:tc>
          <w:tcPr>
            <w:tcW w:w="4876" w:type="dxa"/>
            <w:hideMark/>
          </w:tcPr>
          <w:p w:rsidR="00E23CDF" w:rsidRPr="001A33E5" w:rsidP="00101393" w14:paraId="7640A024" w14:textId="77777777">
            <w:pPr>
              <w:pStyle w:val="Normal6"/>
              <w:rPr>
                <w:szCs w:val="24"/>
              </w:rPr>
            </w:pPr>
            <w:r w:rsidRPr="001A33E5">
              <w:t>1.</w:t>
            </w:r>
            <w:r w:rsidRPr="001A33E5">
              <w:tab/>
              <w:t xml:space="preserve">Komisija atlieka vertinimus pagal Reglamento (ES, Euratomas) 2024/2059 34 straipsnio 3 dalį, kad išanalizuotų kiekvienos programos ar veiklos rezultatyvumą, efektyvumą, aktualumą, suderinamumą ir Sąjungos pridėtinę vertę. </w:t>
            </w:r>
            <w:r w:rsidRPr="001A33E5">
              <w:rPr>
                <w:b/>
                <w:i/>
              </w:rPr>
              <w:t>Vertinimuose daugiausia dėmesio skiriama horizontaliųjų principų įgyvendinimui, visų pirma lyčių lygybės propagavimui bei skatinimui ir užtikrinimui, kad jokia finansuojama veikla nebus daromas neigiamas poveikis lyčių lygybei.</w:t>
            </w:r>
            <w:r w:rsidRPr="001A33E5">
              <w:t xml:space="preserve"> Kai tai susiję su bendra žemės ūkio politika, tokie vertinima</w:t>
            </w:r>
            <w:r w:rsidRPr="001A33E5">
              <w:t>i taip pat apima priemones, įgyvendinamas pagal Reglamentą (ES) Nr. 1308/2013</w:t>
            </w:r>
            <w:r w:rsidRPr="001A33E5">
              <w:rPr>
                <w:vertAlign w:val="superscript"/>
              </w:rPr>
              <w:t>12</w:t>
            </w:r>
            <w:r w:rsidRPr="001A33E5">
              <w:t>.</w:t>
            </w:r>
          </w:p>
        </w:tc>
      </w:tr>
      <w:tr w14:paraId="49E2D1C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8CA8DA7" w14:textId="77777777">
            <w:pPr>
              <w:pStyle w:val="Normal6"/>
            </w:pPr>
            <w:r w:rsidRPr="001A33E5">
              <w:t>__________________</w:t>
            </w:r>
          </w:p>
        </w:tc>
        <w:tc>
          <w:tcPr>
            <w:tcW w:w="4876" w:type="dxa"/>
            <w:hideMark/>
          </w:tcPr>
          <w:p w:rsidR="00E23CDF" w:rsidRPr="001A33E5" w:rsidP="00101393" w14:paraId="2DA9104B" w14:textId="77777777">
            <w:pPr>
              <w:pStyle w:val="Normal6"/>
              <w:rPr>
                <w:szCs w:val="24"/>
              </w:rPr>
            </w:pPr>
            <w:r w:rsidRPr="001A33E5">
              <w:t>__________________</w:t>
            </w:r>
          </w:p>
        </w:tc>
      </w:tr>
      <w:tr w14:paraId="629DF571"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D97AD65" w14:textId="77777777">
            <w:pPr>
              <w:pStyle w:val="Normal6"/>
            </w:pPr>
            <w:r w:rsidRPr="001A33E5">
              <w:rPr>
                <w:vertAlign w:val="superscript"/>
              </w:rPr>
              <w:t>12</w:t>
            </w:r>
            <w:r w:rsidRPr="001A33E5">
              <w:t xml:space="preserve"> 2013 m. gruodžio 17 d. Europos Parlamento ir Tarybos reglamentas (ES) Nr. 1308/2013, kuriuo nustatomas bendras žemės ūkio produktų rinkų organizavimas, (OL L 347, 2013 12 20, p. 671).</w:t>
            </w:r>
          </w:p>
        </w:tc>
        <w:tc>
          <w:tcPr>
            <w:tcW w:w="4876" w:type="dxa"/>
            <w:hideMark/>
          </w:tcPr>
          <w:p w:rsidR="00E23CDF" w:rsidRPr="001A33E5" w:rsidP="00101393" w14:paraId="5EE3C233" w14:textId="77777777">
            <w:pPr>
              <w:pStyle w:val="Normal6"/>
              <w:rPr>
                <w:szCs w:val="24"/>
              </w:rPr>
            </w:pPr>
            <w:r w:rsidRPr="001A33E5">
              <w:rPr>
                <w:vertAlign w:val="superscript"/>
              </w:rPr>
              <w:t>12</w:t>
            </w:r>
            <w:r w:rsidRPr="001A33E5">
              <w:t xml:space="preserve"> 2013 m. gruodžio 17 d. Europos Parlamento ir Tarybos reglamentas (ES) Nr. 1308/2013, kuriuo nustatomas bendras žemės ūkio produktų rinkų organizavimas, (OL L 347, 2013 12 20, p. 671).</w:t>
            </w:r>
          </w:p>
        </w:tc>
      </w:tr>
    </w:tbl>
    <w:p w:rsidR="00E23CDF" w:rsidRPr="001A33E5" w:rsidP="00E23CDF" w14:paraId="60DDE4DD" w14:textId="77777777">
      <w:r w:rsidRPr="001A33E5">
        <w:rPr>
          <w:rStyle w:val="HideTWBExt"/>
        </w:rPr>
        <w:t>&lt;/Amend&gt;</w:t>
      </w:r>
    </w:p>
    <w:p w:rsidR="00E23CDF" w:rsidRPr="001A33E5" w:rsidP="00E23CDF" w14:paraId="3BA1D2F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37</w:t>
      </w:r>
      <w:r w:rsidRPr="001A33E5">
        <w:rPr>
          <w:rStyle w:val="HideTWBExt"/>
          <w:b w:val="0"/>
          <w:szCs w:val="24"/>
        </w:rPr>
        <w:t>&lt;/NumAm&gt;</w:t>
      </w:r>
    </w:p>
    <w:p w:rsidR="00E23CDF" w:rsidRPr="001A33E5" w:rsidP="00E23CDF" w14:paraId="4A264D87" w14:textId="77777777">
      <w:pPr>
        <w:pStyle w:val="NormalBold12b"/>
      </w:pPr>
      <w:r w:rsidRPr="001A33E5">
        <w:rPr>
          <w:rStyle w:val="HideTWBExt"/>
          <w:b w:val="0"/>
          <w:szCs w:val="24"/>
        </w:rPr>
        <w:t>&lt;DocAmend&gt;</w:t>
      </w:r>
      <w:r w:rsidRPr="001A33E5">
        <w:t xml:space="preserve">Pasiūlymas dėl </w:t>
      </w:r>
      <w:r w:rsidRPr="001A33E5">
        <w:t>reglamento</w:t>
      </w:r>
      <w:r w:rsidRPr="001A33E5">
        <w:rPr>
          <w:rStyle w:val="HideTWBExt"/>
          <w:b w:val="0"/>
          <w:szCs w:val="24"/>
        </w:rPr>
        <w:t>&lt;/DocAmend&gt;</w:t>
      </w:r>
    </w:p>
    <w:p w:rsidR="00E23CDF" w:rsidRPr="001A33E5" w:rsidP="00E23CDF" w14:paraId="3A79160D" w14:textId="77777777">
      <w:pPr>
        <w:pStyle w:val="NormalBold"/>
      </w:pPr>
      <w:r w:rsidRPr="001A33E5">
        <w:rPr>
          <w:rStyle w:val="HideTWBExt"/>
          <w:b w:val="0"/>
          <w:szCs w:val="24"/>
        </w:rPr>
        <w:t>&lt;Article&gt;</w:t>
      </w:r>
      <w:r w:rsidRPr="001A33E5">
        <w:t>10 straipsnio 2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B9636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24FBAAD" w14:textId="77777777">
            <w:pPr>
              <w:keepNext/>
            </w:pPr>
          </w:p>
        </w:tc>
      </w:tr>
      <w:tr w14:paraId="0AC6440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E27371D" w14:textId="77777777">
            <w:pPr>
              <w:pStyle w:val="ColumnHeading"/>
              <w:keepNext/>
            </w:pPr>
            <w:r w:rsidRPr="001A33E5">
              <w:t>Komisijos siūlomas tekstas</w:t>
            </w:r>
          </w:p>
        </w:tc>
        <w:tc>
          <w:tcPr>
            <w:tcW w:w="4876" w:type="dxa"/>
            <w:hideMark/>
          </w:tcPr>
          <w:p w:rsidR="00E23CDF" w:rsidRPr="001A33E5" w:rsidP="00101393" w14:paraId="417A456D" w14:textId="77777777">
            <w:pPr>
              <w:pStyle w:val="ColumnHeading"/>
              <w:keepNext/>
            </w:pPr>
            <w:r w:rsidRPr="001A33E5">
              <w:t>Pakeitimas</w:t>
            </w:r>
          </w:p>
        </w:tc>
      </w:tr>
      <w:tr w14:paraId="6903079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32CD426" w14:textId="77777777">
            <w:pPr>
              <w:pStyle w:val="Normal6"/>
            </w:pPr>
            <w:r w:rsidRPr="001A33E5">
              <w:t>2.</w:t>
            </w:r>
            <w:r w:rsidRPr="001A33E5">
              <w:tab/>
              <w:t xml:space="preserve">Ne vėliau kaip per </w:t>
            </w:r>
            <w:r w:rsidRPr="001A33E5">
              <w:rPr>
                <w:b/>
                <w:i/>
              </w:rPr>
              <w:t>ketverius</w:t>
            </w:r>
            <w:r w:rsidRPr="001A33E5">
              <w:t xml:space="preserve"> metus nuo programos ar veiklos įgyvendinimo pradžios Komisija paskelbia kiekvienos programos ar veiklos įgyvendinimo ataskaitą.</w:t>
            </w:r>
          </w:p>
        </w:tc>
        <w:tc>
          <w:tcPr>
            <w:tcW w:w="4876" w:type="dxa"/>
            <w:hideMark/>
          </w:tcPr>
          <w:p w:rsidR="00E23CDF" w:rsidRPr="001A33E5" w:rsidP="00101393" w14:paraId="19D3AF91" w14:textId="77777777">
            <w:pPr>
              <w:pStyle w:val="Normal6"/>
              <w:rPr>
                <w:szCs w:val="24"/>
              </w:rPr>
            </w:pPr>
            <w:r w:rsidRPr="001A33E5">
              <w:t>2.</w:t>
            </w:r>
            <w:r w:rsidRPr="001A33E5">
              <w:tab/>
              <w:t xml:space="preserve">Ne vėliau kaip per </w:t>
            </w:r>
            <w:r w:rsidRPr="001A33E5">
              <w:rPr>
                <w:b/>
                <w:i/>
              </w:rPr>
              <w:t>vienus</w:t>
            </w:r>
            <w:r w:rsidRPr="001A33E5">
              <w:t xml:space="preserve"> metus nuo programos ar veiklos įgyvendinimo pradžios Komisija paskelbia kiekvienos programos ar veiklos įgyvendinimo ataskaitą.</w:t>
            </w:r>
          </w:p>
        </w:tc>
      </w:tr>
    </w:tbl>
    <w:p w:rsidR="00E23CDF" w:rsidRPr="001A33E5" w:rsidP="00E23CDF" w14:paraId="34473BB8" w14:textId="77777777">
      <w:r w:rsidRPr="001A33E5">
        <w:rPr>
          <w:rStyle w:val="HideTWBExt"/>
        </w:rPr>
        <w:t>&lt;/Amend&gt;</w:t>
      </w:r>
    </w:p>
    <w:p w:rsidR="00E23CDF" w:rsidRPr="001A33E5" w:rsidP="00E23CDF" w14:paraId="2BCAD21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38</w:t>
      </w:r>
      <w:r w:rsidRPr="001A33E5">
        <w:rPr>
          <w:rStyle w:val="HideTWBExt"/>
          <w:b w:val="0"/>
          <w:szCs w:val="24"/>
        </w:rPr>
        <w:t>&lt;/NumAm&gt;</w:t>
      </w:r>
    </w:p>
    <w:p w:rsidR="00E23CDF" w:rsidRPr="001A33E5" w:rsidP="00E23CDF" w14:paraId="1EEAAACD" w14:textId="77777777">
      <w:pPr>
        <w:pStyle w:val="NormalBold12b"/>
      </w:pPr>
      <w:r w:rsidRPr="001A33E5">
        <w:rPr>
          <w:rStyle w:val="HideTWBExt"/>
          <w:b w:val="0"/>
          <w:szCs w:val="24"/>
        </w:rPr>
        <w:t>&lt;DocAmend&gt;</w:t>
      </w:r>
      <w:r w:rsidRPr="001A33E5">
        <w:t xml:space="preserve">Pasiūlymas dėl </w:t>
      </w:r>
      <w:r w:rsidRPr="001A33E5">
        <w:t>reglamento</w:t>
      </w:r>
      <w:r w:rsidRPr="001A33E5">
        <w:rPr>
          <w:rStyle w:val="HideTWBExt"/>
          <w:b w:val="0"/>
          <w:szCs w:val="24"/>
        </w:rPr>
        <w:t>&lt;/DocAmend&gt;</w:t>
      </w:r>
    </w:p>
    <w:p w:rsidR="00E23CDF" w:rsidRPr="001A33E5" w:rsidP="00E23CDF" w14:paraId="2BA74A46" w14:textId="77777777">
      <w:pPr>
        <w:pStyle w:val="NormalBold"/>
      </w:pPr>
      <w:r w:rsidRPr="001A33E5">
        <w:rPr>
          <w:rStyle w:val="HideTWBExt"/>
          <w:b w:val="0"/>
          <w:szCs w:val="24"/>
        </w:rPr>
        <w:t>&lt;Article&gt;</w:t>
      </w:r>
      <w:r w:rsidRPr="001A33E5">
        <w:t>11 straipsnio 1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49625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BD92410" w14:textId="77777777">
            <w:pPr>
              <w:keepNext/>
            </w:pPr>
          </w:p>
        </w:tc>
      </w:tr>
      <w:tr w14:paraId="6208BDAD"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E4E65FD" w14:textId="77777777">
            <w:pPr>
              <w:pStyle w:val="ColumnHeading"/>
              <w:keepNext/>
            </w:pPr>
            <w:r w:rsidRPr="001A33E5">
              <w:t>Komisijos siūlomas tekstas</w:t>
            </w:r>
          </w:p>
        </w:tc>
        <w:tc>
          <w:tcPr>
            <w:tcW w:w="4876" w:type="dxa"/>
            <w:hideMark/>
          </w:tcPr>
          <w:p w:rsidR="00E23CDF" w:rsidRPr="001A33E5" w:rsidP="00101393" w14:paraId="50AB9890" w14:textId="77777777">
            <w:pPr>
              <w:pStyle w:val="ColumnHeading"/>
              <w:keepNext/>
            </w:pPr>
            <w:r w:rsidRPr="001A33E5">
              <w:t>Pakeitimas</w:t>
            </w:r>
          </w:p>
        </w:tc>
      </w:tr>
      <w:tr w14:paraId="53E6520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4618F3C" w14:textId="77777777">
            <w:pPr>
              <w:pStyle w:val="Normal6"/>
            </w:pPr>
            <w:r w:rsidRPr="001A33E5">
              <w:t>1.</w:t>
            </w:r>
            <w:r w:rsidRPr="001A33E5">
              <w:tab/>
              <w:t xml:space="preserve">Kai Sąjungos biudžetas vykdomas taikant pasidalijamąjį valdymą, valstybės narės atlieka vertinimus, susijusius su tokiais kriterijais kaip rezultatyvumas, efektyvumas, aktualumas ir suderinamumas, siekdamos pagerinti priemonių rengimo ir įgyvendinimo kokybę, nustatyti kliūtis ir būdus, kaip paspartinti jų įgyvendinimą. </w:t>
            </w:r>
            <w:r w:rsidRPr="001A33E5">
              <w:rPr>
                <w:b/>
                <w:i/>
              </w:rPr>
              <w:t>Vertinimai taip pat gali apimti kitus atitinkamus kriterijus</w:t>
            </w:r>
            <w:r w:rsidRPr="001A33E5">
              <w:t xml:space="preserve">, </w:t>
            </w:r>
            <w:r w:rsidRPr="001A33E5">
              <w:rPr>
                <w:b/>
                <w:i/>
              </w:rPr>
              <w:t>pavyzdžiui</w:t>
            </w:r>
            <w:r w:rsidRPr="001A33E5">
              <w:t xml:space="preserve">, </w:t>
            </w:r>
            <w:r w:rsidRPr="001A33E5">
              <w:rPr>
                <w:b/>
                <w:i/>
              </w:rPr>
              <w:t>įtraukumą</w:t>
            </w:r>
            <w:r w:rsidRPr="001A33E5">
              <w:t xml:space="preserve">, </w:t>
            </w:r>
            <w:r w:rsidRPr="001A33E5">
              <w:rPr>
                <w:b/>
                <w:i/>
              </w:rPr>
              <w:t>matomumą</w:t>
            </w:r>
            <w:r w:rsidRPr="001A33E5">
              <w:t xml:space="preserve"> ir Europos </w:t>
            </w:r>
            <w:r w:rsidRPr="001A33E5">
              <w:rPr>
                <w:b/>
                <w:i/>
              </w:rPr>
              <w:t>pridėtinę vertę</w:t>
            </w:r>
            <w:r w:rsidRPr="001A33E5">
              <w:t>.</w:t>
            </w:r>
          </w:p>
        </w:tc>
        <w:tc>
          <w:tcPr>
            <w:tcW w:w="4876" w:type="dxa"/>
            <w:hideMark/>
          </w:tcPr>
          <w:p w:rsidR="00E23CDF" w:rsidRPr="001A33E5" w:rsidP="00101393" w14:paraId="2DC0AE2A" w14:textId="77777777">
            <w:pPr>
              <w:pStyle w:val="Normal6"/>
              <w:rPr>
                <w:szCs w:val="24"/>
              </w:rPr>
            </w:pPr>
            <w:r w:rsidRPr="001A33E5">
              <w:t>1.</w:t>
            </w:r>
            <w:r w:rsidRPr="001A33E5">
              <w:tab/>
              <w:t xml:space="preserve">Kai Sąjungos biudžetas vykdomas taikant pasidalijamąjį valdymą, valstybės narės atlieka vertinimus, susijusius su tokiais kriterijais kaip rezultatyvumas, efektyvumas, aktualumas ir suderinamumas, siekdamos pagerinti priemonių rengimo ir įgyvendinimo kokybę, nustatyti kliūtis ir būdus, kaip paspartinti jų įgyvendinimą. </w:t>
            </w:r>
            <w:r w:rsidRPr="001A33E5">
              <w:rPr>
                <w:b/>
                <w:i/>
              </w:rPr>
              <w:t>Vertinimuose, be kita ko, daugiausia dėmesio skiriama horizontaliųjų principų įgyvendinimui</w:t>
            </w:r>
            <w:r w:rsidRPr="001A33E5">
              <w:t xml:space="preserve">, </w:t>
            </w:r>
            <w:r w:rsidRPr="001A33E5">
              <w:rPr>
                <w:b/>
                <w:i/>
              </w:rPr>
              <w:t>visų pirma lyčių lygybės propagavimui ir skatinimui</w:t>
            </w:r>
            <w:r w:rsidRPr="001A33E5">
              <w:t xml:space="preserve">, </w:t>
            </w:r>
            <w:r w:rsidRPr="001A33E5">
              <w:rPr>
                <w:b/>
                <w:i/>
              </w:rPr>
              <w:t>įtraukumui</w:t>
            </w:r>
            <w:r w:rsidRPr="001A33E5">
              <w:t xml:space="preserve">, </w:t>
            </w:r>
            <w:r w:rsidRPr="001A33E5">
              <w:rPr>
                <w:b/>
                <w:i/>
              </w:rPr>
              <w:t>matomumui</w:t>
            </w:r>
            <w:r w:rsidRPr="001A33E5">
              <w:t xml:space="preserve"> ir Europos </w:t>
            </w:r>
            <w:r w:rsidRPr="001A33E5">
              <w:rPr>
                <w:b/>
                <w:i/>
              </w:rPr>
              <w:t xml:space="preserve">pridėtinei </w:t>
            </w:r>
            <w:r w:rsidRPr="001A33E5">
              <w:rPr>
                <w:b/>
                <w:i/>
              </w:rPr>
              <w:t>vertei</w:t>
            </w:r>
            <w:r w:rsidRPr="001A33E5">
              <w:t>.</w:t>
            </w:r>
          </w:p>
        </w:tc>
      </w:tr>
    </w:tbl>
    <w:p w:rsidR="00E23CDF" w:rsidRPr="001A33E5" w:rsidP="00E23CDF" w14:paraId="45E5CF67" w14:textId="77777777">
      <w:r w:rsidRPr="001A33E5">
        <w:rPr>
          <w:rStyle w:val="HideTWBExt"/>
        </w:rPr>
        <w:t>&lt;/Amend&gt;</w:t>
      </w:r>
    </w:p>
    <w:p w:rsidR="00E23CDF" w:rsidRPr="001A33E5" w:rsidP="00E23CDF" w14:paraId="1C527BBC"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39</w:t>
      </w:r>
      <w:r w:rsidRPr="001A33E5">
        <w:rPr>
          <w:rStyle w:val="HideTWBExt"/>
          <w:b w:val="0"/>
          <w:szCs w:val="24"/>
        </w:rPr>
        <w:t>&lt;/NumAm&gt;</w:t>
      </w:r>
    </w:p>
    <w:p w:rsidR="00E23CDF" w:rsidRPr="001A33E5" w:rsidP="00E23CDF" w14:paraId="2361A28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3A5F175" w14:textId="77777777">
      <w:pPr>
        <w:pStyle w:val="NormalBold"/>
      </w:pPr>
      <w:r w:rsidRPr="001A33E5">
        <w:rPr>
          <w:rStyle w:val="HideTWBExt"/>
          <w:b w:val="0"/>
          <w:szCs w:val="24"/>
        </w:rPr>
        <w:t>&lt;Article&gt;</w:t>
      </w:r>
      <w:r w:rsidRPr="001A33E5">
        <w:t>11 straipsnio 3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846B13"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02D0778" w14:textId="77777777">
            <w:pPr>
              <w:keepNext/>
            </w:pPr>
          </w:p>
        </w:tc>
      </w:tr>
      <w:tr w14:paraId="49EB529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50C81A1" w14:textId="77777777">
            <w:pPr>
              <w:pStyle w:val="ColumnHeading"/>
              <w:keepNext/>
            </w:pPr>
            <w:r w:rsidRPr="001A33E5">
              <w:t>Komisijos siūlomas tekstas</w:t>
            </w:r>
          </w:p>
        </w:tc>
        <w:tc>
          <w:tcPr>
            <w:tcW w:w="4876" w:type="dxa"/>
            <w:hideMark/>
          </w:tcPr>
          <w:p w:rsidR="00E23CDF" w:rsidRPr="001A33E5" w:rsidP="00101393" w14:paraId="2BD5F380" w14:textId="77777777">
            <w:pPr>
              <w:pStyle w:val="ColumnHeading"/>
              <w:keepNext/>
            </w:pPr>
            <w:r w:rsidRPr="001A33E5">
              <w:t>Pakeitimas</w:t>
            </w:r>
          </w:p>
        </w:tc>
      </w:tr>
      <w:tr w14:paraId="24483905"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3CB28B7" w14:textId="77777777">
            <w:pPr>
              <w:pStyle w:val="Normal6"/>
            </w:pPr>
            <w:r w:rsidRPr="001A33E5">
              <w:t>3.</w:t>
            </w:r>
            <w:r w:rsidRPr="001A33E5">
              <w:tab/>
            </w:r>
            <w:r w:rsidRPr="001A33E5">
              <w:t xml:space="preserve">Valstybės narės ne vėliau kaip per </w:t>
            </w:r>
            <w:r w:rsidRPr="001A33E5">
              <w:rPr>
                <w:b/>
                <w:i/>
              </w:rPr>
              <w:t>trejus</w:t>
            </w:r>
            <w:r w:rsidRPr="001A33E5">
              <w:t xml:space="preserve"> metus nuo planų įgyvendinimo pradžios atlieka bent vieną tarpinį vertinimą, apimantį visus jų planus.</w:t>
            </w:r>
          </w:p>
        </w:tc>
        <w:tc>
          <w:tcPr>
            <w:tcW w:w="4876" w:type="dxa"/>
            <w:hideMark/>
          </w:tcPr>
          <w:p w:rsidR="00E23CDF" w:rsidRPr="001A33E5" w:rsidP="00101393" w14:paraId="03E5DC7C" w14:textId="77777777">
            <w:pPr>
              <w:pStyle w:val="Normal6"/>
              <w:rPr>
                <w:szCs w:val="24"/>
              </w:rPr>
            </w:pPr>
            <w:r w:rsidRPr="001A33E5">
              <w:t>3.</w:t>
            </w:r>
            <w:r w:rsidRPr="001A33E5">
              <w:tab/>
              <w:t xml:space="preserve">Valstybės narės ne vėliau kaip per </w:t>
            </w:r>
            <w:r w:rsidRPr="001A33E5">
              <w:rPr>
                <w:b/>
                <w:i/>
              </w:rPr>
              <w:t>vienus</w:t>
            </w:r>
            <w:r w:rsidRPr="001A33E5">
              <w:t xml:space="preserve"> metus nuo planų įgyvendinimo pradžios atlieka bent vieną tarpinį vertinimą, apimantį visus jų planus.</w:t>
            </w:r>
          </w:p>
        </w:tc>
      </w:tr>
    </w:tbl>
    <w:p w:rsidR="00E23CDF" w:rsidRPr="001A33E5" w:rsidP="00E23CDF" w14:paraId="01C04299" w14:textId="77777777">
      <w:r w:rsidRPr="001A33E5">
        <w:rPr>
          <w:rStyle w:val="HideTWBExt"/>
        </w:rPr>
        <w:t>&lt;/Amend&gt;</w:t>
      </w:r>
    </w:p>
    <w:p w:rsidR="00E23CDF" w:rsidRPr="001A33E5" w:rsidP="00E23CDF" w14:paraId="47C7898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40</w:t>
      </w:r>
      <w:r w:rsidRPr="001A33E5">
        <w:rPr>
          <w:rStyle w:val="HideTWBExt"/>
          <w:b w:val="0"/>
          <w:szCs w:val="24"/>
        </w:rPr>
        <w:t>&lt;/NumAm&gt;</w:t>
      </w:r>
    </w:p>
    <w:p w:rsidR="00E23CDF" w:rsidRPr="001A33E5" w:rsidP="00E23CDF" w14:paraId="4CF3BE6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DDBAB3D" w14:textId="77777777">
      <w:pPr>
        <w:pStyle w:val="NormalBold"/>
      </w:pPr>
      <w:r w:rsidRPr="001A33E5">
        <w:rPr>
          <w:rStyle w:val="HideTWBExt"/>
          <w:b w:val="0"/>
          <w:szCs w:val="24"/>
        </w:rPr>
        <w:t>&lt;Article&gt;</w:t>
      </w:r>
      <w:r w:rsidRPr="001A33E5">
        <w:t>11 straipsnio 5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790F09"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F4523BE" w14:textId="77777777">
            <w:pPr>
              <w:keepNext/>
            </w:pPr>
          </w:p>
        </w:tc>
      </w:tr>
      <w:tr w14:paraId="7AF7B2E7"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1428C08" w14:textId="77777777">
            <w:pPr>
              <w:pStyle w:val="ColumnHeading"/>
              <w:keepNext/>
            </w:pPr>
            <w:r w:rsidRPr="001A33E5">
              <w:t>Komisijos siūlomas tekstas</w:t>
            </w:r>
          </w:p>
        </w:tc>
        <w:tc>
          <w:tcPr>
            <w:tcW w:w="4876" w:type="dxa"/>
            <w:hideMark/>
          </w:tcPr>
          <w:p w:rsidR="00E23CDF" w:rsidRPr="001A33E5" w:rsidP="00101393" w14:paraId="5102FED9" w14:textId="77777777">
            <w:pPr>
              <w:pStyle w:val="ColumnHeading"/>
              <w:keepNext/>
            </w:pPr>
            <w:r w:rsidRPr="001A33E5">
              <w:t>Pakeitimas</w:t>
            </w:r>
          </w:p>
        </w:tc>
      </w:tr>
      <w:tr w14:paraId="7211597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B975396" w14:textId="77777777">
            <w:pPr>
              <w:pStyle w:val="Normal6"/>
            </w:pPr>
            <w:r w:rsidRPr="001A33E5">
              <w:t>5.</w:t>
            </w:r>
            <w:r w:rsidRPr="001A33E5">
              <w:tab/>
              <w:t xml:space="preserve">Valstybės narės paveda atlikti </w:t>
            </w:r>
            <w:r w:rsidRPr="001A33E5">
              <w:t>vertinimus funkciniu požiūriu nepriklausomiems ekspertams.</w:t>
            </w:r>
          </w:p>
        </w:tc>
        <w:tc>
          <w:tcPr>
            <w:tcW w:w="4876" w:type="dxa"/>
            <w:hideMark/>
          </w:tcPr>
          <w:p w:rsidR="00E23CDF" w:rsidRPr="001A33E5" w:rsidP="00101393" w14:paraId="476E6B26" w14:textId="77777777">
            <w:pPr>
              <w:pStyle w:val="Normal6"/>
              <w:rPr>
                <w:szCs w:val="24"/>
              </w:rPr>
            </w:pPr>
            <w:r w:rsidRPr="001A33E5">
              <w:t>5.</w:t>
            </w:r>
            <w:r w:rsidRPr="001A33E5">
              <w:tab/>
              <w:t>Valstybės narės paveda atlikti vertinimus funkciniu požiūriu nepriklausomiems ekspertams</w:t>
            </w:r>
            <w:r w:rsidRPr="001A33E5">
              <w:rPr>
                <w:b/>
                <w:i/>
              </w:rPr>
              <w:t>, įskaitant ekspertus, turinčius kompetencijos biudžeto sudarymo atsižvelgiant į lyčių aspektą ir lyčių aspekto integravimo srityse</w:t>
            </w:r>
            <w:r w:rsidRPr="001A33E5">
              <w:t>.</w:t>
            </w:r>
          </w:p>
        </w:tc>
      </w:tr>
    </w:tbl>
    <w:p w:rsidR="00E23CDF" w:rsidRPr="001A33E5" w:rsidP="00E23CDF" w14:paraId="1EA2CB3B" w14:textId="77777777">
      <w:r w:rsidRPr="001A33E5">
        <w:rPr>
          <w:rStyle w:val="HideTWBExt"/>
        </w:rPr>
        <w:t>&lt;/Amend&gt;</w:t>
      </w:r>
    </w:p>
    <w:p w:rsidR="00E23CDF" w:rsidRPr="001A33E5" w:rsidP="00E23CDF" w14:paraId="665B608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41</w:t>
      </w:r>
      <w:r w:rsidRPr="001A33E5">
        <w:rPr>
          <w:rStyle w:val="HideTWBExt"/>
          <w:b w:val="0"/>
          <w:szCs w:val="24"/>
        </w:rPr>
        <w:t>&lt;/NumAm&gt;</w:t>
      </w:r>
    </w:p>
    <w:p w:rsidR="00E23CDF" w:rsidRPr="001A33E5" w:rsidP="00E23CDF" w14:paraId="5A935A4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1FA84CB" w14:textId="77777777">
      <w:pPr>
        <w:pStyle w:val="NormalBold"/>
      </w:pPr>
      <w:r w:rsidRPr="001A33E5">
        <w:rPr>
          <w:rStyle w:val="HideTWBExt"/>
          <w:b w:val="0"/>
          <w:szCs w:val="24"/>
        </w:rPr>
        <w:t>&lt;Article&gt;</w:t>
      </w:r>
      <w:r w:rsidRPr="001A33E5">
        <w:t>11 straipsnio 6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6F6765B"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62C55262" w14:textId="77777777">
            <w:pPr>
              <w:keepNext/>
            </w:pPr>
          </w:p>
        </w:tc>
      </w:tr>
      <w:tr w14:paraId="3D3A235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8276B74" w14:textId="77777777">
            <w:pPr>
              <w:pStyle w:val="ColumnHeading"/>
              <w:keepNext/>
            </w:pPr>
            <w:r w:rsidRPr="001A33E5">
              <w:t>Komisijos siūlomas tekstas</w:t>
            </w:r>
          </w:p>
        </w:tc>
        <w:tc>
          <w:tcPr>
            <w:tcW w:w="4876" w:type="dxa"/>
            <w:hideMark/>
          </w:tcPr>
          <w:p w:rsidR="00E23CDF" w:rsidRPr="001A33E5" w:rsidP="00101393" w14:paraId="1B523EA6" w14:textId="77777777">
            <w:pPr>
              <w:pStyle w:val="ColumnHeading"/>
              <w:keepNext/>
            </w:pPr>
            <w:r w:rsidRPr="001A33E5">
              <w:t>Pakeitimas</w:t>
            </w:r>
          </w:p>
        </w:tc>
      </w:tr>
      <w:tr w14:paraId="3274168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7A6BCEC5" w14:textId="77777777">
            <w:pPr>
              <w:pStyle w:val="Normal6"/>
            </w:pPr>
            <w:r w:rsidRPr="001A33E5">
              <w:t>6.</w:t>
            </w:r>
            <w:r w:rsidRPr="001A33E5">
              <w:tab/>
              <w:t xml:space="preserve">Valstybės narės užtikrina, kad būtų </w:t>
            </w:r>
            <w:r w:rsidRPr="001A33E5">
              <w:t>nustatytos būtinos vertinimams reikalingų duomenų rengimo ir rinkimo procedūros.</w:t>
            </w:r>
          </w:p>
        </w:tc>
        <w:tc>
          <w:tcPr>
            <w:tcW w:w="4876" w:type="dxa"/>
            <w:hideMark/>
          </w:tcPr>
          <w:p w:rsidR="00E23CDF" w:rsidRPr="001A33E5" w:rsidP="00101393" w14:paraId="14E864EA" w14:textId="77777777">
            <w:pPr>
              <w:pStyle w:val="Normal6"/>
              <w:rPr>
                <w:szCs w:val="24"/>
              </w:rPr>
            </w:pPr>
            <w:r w:rsidRPr="001A33E5">
              <w:t>6.</w:t>
            </w:r>
            <w:r w:rsidRPr="001A33E5">
              <w:tab/>
              <w:t>Valstybės narės užtikrina, kad būtų nustatytos būtinos vertinimams reikalingų duomenų</w:t>
            </w:r>
            <w:r w:rsidRPr="001A33E5">
              <w:rPr>
                <w:b/>
                <w:i/>
              </w:rPr>
              <w:t>, įskaitant pagal lytį suskirstytus ir lyčių statistinius duomenis,</w:t>
            </w:r>
            <w:r w:rsidRPr="001A33E5">
              <w:t xml:space="preserve"> rengimo ir rinkimo procedūros</w:t>
            </w:r>
            <w:r w:rsidRPr="001A33E5">
              <w:rPr>
                <w:b/>
                <w:i/>
              </w:rPr>
              <w:t>, kai įmanoma, naudojantis esamais administraciniais ir statistiniais šaltiniais ir vengiant pakartotinių prašymų</w:t>
            </w:r>
            <w:r w:rsidRPr="001A33E5">
              <w:t>.</w:t>
            </w:r>
          </w:p>
        </w:tc>
      </w:tr>
    </w:tbl>
    <w:p w:rsidR="00E23CDF" w:rsidRPr="001A33E5" w:rsidP="00E23CDF" w14:paraId="2A916215" w14:textId="77777777">
      <w:r w:rsidRPr="001A33E5">
        <w:rPr>
          <w:rStyle w:val="HideTWBExt"/>
        </w:rPr>
        <w:t>&lt;/Amend&gt;</w:t>
      </w:r>
    </w:p>
    <w:p w:rsidR="00E23CDF" w:rsidRPr="001A33E5" w:rsidP="00E23CDF" w14:paraId="266C911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42</w:t>
      </w:r>
      <w:r w:rsidRPr="001A33E5">
        <w:rPr>
          <w:rStyle w:val="HideTWBExt"/>
          <w:b w:val="0"/>
          <w:szCs w:val="24"/>
        </w:rPr>
        <w:t>&lt;/NumAm&gt;</w:t>
      </w:r>
    </w:p>
    <w:p w:rsidR="00E23CDF" w:rsidRPr="001A33E5" w:rsidP="00E23CDF" w14:paraId="2E0670C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8205057" w14:textId="77777777">
      <w:pPr>
        <w:pStyle w:val="NormalBold"/>
      </w:pPr>
      <w:r w:rsidRPr="001A33E5">
        <w:rPr>
          <w:rStyle w:val="HideTWBExt"/>
          <w:b w:val="0"/>
          <w:szCs w:val="24"/>
        </w:rPr>
        <w:t>&lt;Article&gt;</w:t>
      </w:r>
      <w:r w:rsidRPr="001A33E5">
        <w:t xml:space="preserve">11 straipsnio 6 a dalis </w:t>
      </w:r>
      <w:r w:rsidRPr="001A33E5">
        <w:t>(nauja)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55EA85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1AB6E43D" w14:textId="77777777">
            <w:pPr>
              <w:keepNext/>
            </w:pPr>
          </w:p>
        </w:tc>
      </w:tr>
      <w:tr w14:paraId="215EE49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B6CE394" w14:textId="77777777">
            <w:pPr>
              <w:pStyle w:val="ColumnHeading"/>
              <w:keepNext/>
            </w:pPr>
            <w:r w:rsidRPr="001A33E5">
              <w:t>Komisijos siūlomas tekstas</w:t>
            </w:r>
          </w:p>
        </w:tc>
        <w:tc>
          <w:tcPr>
            <w:tcW w:w="4876" w:type="dxa"/>
            <w:hideMark/>
          </w:tcPr>
          <w:p w:rsidR="00E23CDF" w:rsidRPr="001A33E5" w:rsidP="00101393" w14:paraId="2B6373D1" w14:textId="77777777">
            <w:pPr>
              <w:pStyle w:val="ColumnHeading"/>
              <w:keepNext/>
            </w:pPr>
            <w:r w:rsidRPr="001A33E5">
              <w:t>Pakeitimas</w:t>
            </w:r>
          </w:p>
        </w:tc>
      </w:tr>
      <w:tr w14:paraId="02E5E31C"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5074D351" w14:textId="77777777">
            <w:pPr>
              <w:pStyle w:val="Normal6"/>
            </w:pPr>
          </w:p>
        </w:tc>
        <w:tc>
          <w:tcPr>
            <w:tcW w:w="4876" w:type="dxa"/>
            <w:hideMark/>
          </w:tcPr>
          <w:p w:rsidR="00E23CDF" w:rsidRPr="001A33E5" w:rsidP="00101393" w14:paraId="2CDBAF6E" w14:textId="77777777">
            <w:pPr>
              <w:pStyle w:val="Normal6"/>
              <w:rPr>
                <w:szCs w:val="24"/>
              </w:rPr>
            </w:pPr>
            <w:r w:rsidRPr="001A33E5">
              <w:rPr>
                <w:b/>
                <w:i/>
              </w:rPr>
              <w:t>6a.</w:t>
            </w:r>
            <w:r w:rsidRPr="001A33E5">
              <w:rPr>
                <w:b/>
                <w:i/>
              </w:rPr>
              <w:tab/>
              <w:t>Kiekvienai intervencinei priemonei valstybės narės atitinkamai parodo ir pagrindžia, prie kurių horizontaliųjų principų (klimato ir (arba) biologinės įvairovės, socialinių ar lyčių) jos prisideda, ir konkretų joms skirtą biudžetą.</w:t>
            </w:r>
          </w:p>
        </w:tc>
      </w:tr>
    </w:tbl>
    <w:p w:rsidR="00E23CDF" w:rsidRPr="001A33E5" w:rsidP="00E23CDF" w14:paraId="48465BF9" w14:textId="77777777">
      <w:r w:rsidRPr="001A33E5">
        <w:rPr>
          <w:rStyle w:val="HideTWBExt"/>
        </w:rPr>
        <w:t>&lt;/Amend&gt;</w:t>
      </w:r>
    </w:p>
    <w:p w:rsidR="00E23CDF" w:rsidRPr="001A33E5" w:rsidP="00E23CDF" w14:paraId="4E433F2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43</w:t>
      </w:r>
      <w:r w:rsidRPr="001A33E5">
        <w:rPr>
          <w:rStyle w:val="HideTWBExt"/>
          <w:b w:val="0"/>
          <w:szCs w:val="24"/>
        </w:rPr>
        <w:t>&lt;/NumAm&gt;</w:t>
      </w:r>
    </w:p>
    <w:p w:rsidR="00E23CDF" w:rsidRPr="001A33E5" w:rsidP="00E23CDF" w14:paraId="04DA373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2846151" w14:textId="77777777">
      <w:pPr>
        <w:pStyle w:val="NormalBold"/>
      </w:pPr>
      <w:r w:rsidRPr="001A33E5">
        <w:rPr>
          <w:rStyle w:val="HideTWBExt"/>
          <w:b w:val="0"/>
          <w:szCs w:val="24"/>
        </w:rPr>
        <w:t>&lt;Article&gt;</w:t>
      </w:r>
      <w:r w:rsidRPr="001A33E5">
        <w:t>12 straipsnio 1 dalies g a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4976C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6B962655" w14:textId="77777777">
            <w:pPr>
              <w:keepNext/>
            </w:pPr>
          </w:p>
        </w:tc>
      </w:tr>
      <w:tr w14:paraId="4ECE5401"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F5E7958" w14:textId="77777777">
            <w:pPr>
              <w:pStyle w:val="ColumnHeading"/>
              <w:keepNext/>
            </w:pPr>
            <w:r w:rsidRPr="001A33E5">
              <w:t>Komisijos siūlomas tekstas</w:t>
            </w:r>
          </w:p>
        </w:tc>
        <w:tc>
          <w:tcPr>
            <w:tcW w:w="4876" w:type="dxa"/>
            <w:hideMark/>
          </w:tcPr>
          <w:p w:rsidR="00E23CDF" w:rsidRPr="001A33E5" w:rsidP="00101393" w14:paraId="16622912" w14:textId="77777777">
            <w:pPr>
              <w:pStyle w:val="ColumnHeading"/>
              <w:keepNext/>
            </w:pPr>
            <w:r w:rsidRPr="001A33E5">
              <w:t>Pakeitimas</w:t>
            </w:r>
          </w:p>
        </w:tc>
      </w:tr>
      <w:tr w14:paraId="1AE16B03"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5C799A9B" w14:textId="77777777">
            <w:pPr>
              <w:pStyle w:val="Normal6"/>
            </w:pPr>
          </w:p>
        </w:tc>
        <w:tc>
          <w:tcPr>
            <w:tcW w:w="4876" w:type="dxa"/>
            <w:hideMark/>
          </w:tcPr>
          <w:p w:rsidR="00E23CDF" w:rsidRPr="001A33E5" w:rsidP="00101393" w14:paraId="402D09E5" w14:textId="77777777">
            <w:pPr>
              <w:pStyle w:val="Normal6"/>
              <w:rPr>
                <w:szCs w:val="24"/>
              </w:rPr>
            </w:pPr>
            <w:r w:rsidRPr="001A33E5">
              <w:rPr>
                <w:b/>
                <w:i/>
              </w:rPr>
              <w:t>ga)</w:t>
            </w:r>
            <w:r w:rsidRPr="001A33E5">
              <w:rPr>
                <w:b/>
                <w:i/>
              </w:rPr>
              <w:tab/>
            </w:r>
            <w:r w:rsidRPr="001A33E5">
              <w:rPr>
                <w:b/>
                <w:i/>
              </w:rPr>
              <w:t>užtikrinti įtraukią ir naudotojams patogią prieigą prie informacijos, pritaikytą asmenims su negalia, visų pirma moterims ir mergaitėms.</w:t>
            </w:r>
          </w:p>
        </w:tc>
      </w:tr>
    </w:tbl>
    <w:p w:rsidR="00E23CDF" w:rsidRPr="001A33E5" w:rsidP="00E23CDF" w14:paraId="54D31D3E" w14:textId="77777777">
      <w:r w:rsidRPr="001A33E5">
        <w:rPr>
          <w:rStyle w:val="HideTWBExt"/>
        </w:rPr>
        <w:t>&lt;/Amend&gt;</w:t>
      </w:r>
    </w:p>
    <w:p w:rsidR="00E23CDF" w:rsidRPr="001A33E5" w:rsidP="00E23CDF" w14:paraId="4215B47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44</w:t>
      </w:r>
      <w:r w:rsidRPr="001A33E5">
        <w:rPr>
          <w:rStyle w:val="HideTWBExt"/>
          <w:b w:val="0"/>
          <w:szCs w:val="24"/>
        </w:rPr>
        <w:t>&lt;/NumAm&gt;</w:t>
      </w:r>
    </w:p>
    <w:p w:rsidR="00E23CDF" w:rsidRPr="001A33E5" w:rsidP="00E23CDF" w14:paraId="55B9AE2C"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F5B9F81" w14:textId="77777777">
      <w:pPr>
        <w:pStyle w:val="NormalBold"/>
      </w:pPr>
      <w:r w:rsidRPr="001A33E5">
        <w:rPr>
          <w:rStyle w:val="HideTWBExt"/>
          <w:b w:val="0"/>
          <w:szCs w:val="24"/>
        </w:rPr>
        <w:t>&lt;Article&gt;</w:t>
      </w:r>
      <w:r w:rsidRPr="001A33E5">
        <w:t>13 straipsnio 3 dalies 1 pastraipos a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4972EAD"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90309AF" w14:textId="77777777">
            <w:pPr>
              <w:keepNext/>
            </w:pPr>
          </w:p>
        </w:tc>
      </w:tr>
      <w:tr w14:paraId="648844BA"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6E69437" w14:textId="77777777">
            <w:pPr>
              <w:pStyle w:val="ColumnHeading"/>
              <w:keepNext/>
            </w:pPr>
            <w:r w:rsidRPr="001A33E5">
              <w:t>Komisijos siūlomas tekstas</w:t>
            </w:r>
          </w:p>
        </w:tc>
        <w:tc>
          <w:tcPr>
            <w:tcW w:w="4876" w:type="dxa"/>
            <w:hideMark/>
          </w:tcPr>
          <w:p w:rsidR="00E23CDF" w:rsidRPr="001A33E5" w:rsidP="00101393" w14:paraId="16D0D501" w14:textId="77777777">
            <w:pPr>
              <w:pStyle w:val="ColumnHeading"/>
              <w:keepNext/>
            </w:pPr>
            <w:r w:rsidRPr="001A33E5">
              <w:t>Pakeitimas</w:t>
            </w:r>
          </w:p>
        </w:tc>
      </w:tr>
      <w:tr w14:paraId="015CB49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5AC18AB4" w14:textId="77777777">
            <w:pPr>
              <w:pStyle w:val="Normal6"/>
            </w:pPr>
            <w:r w:rsidRPr="001A33E5">
              <w:t>a)</w:t>
            </w:r>
            <w:r w:rsidRPr="001A33E5">
              <w:tab/>
              <w:t>pateikia paaiškinimą, kaip plane nurodyta veikla numatoma prisidėti prie lyčių lygybės;</w:t>
            </w:r>
          </w:p>
        </w:tc>
        <w:tc>
          <w:tcPr>
            <w:tcW w:w="4876" w:type="dxa"/>
            <w:hideMark/>
          </w:tcPr>
          <w:p w:rsidR="00E23CDF" w:rsidRPr="001A33E5" w:rsidP="00101393" w14:paraId="4DF31440" w14:textId="77777777">
            <w:pPr>
              <w:pStyle w:val="Normal6"/>
              <w:rPr>
                <w:szCs w:val="24"/>
              </w:rPr>
            </w:pPr>
            <w:r w:rsidRPr="001A33E5">
              <w:t>a)</w:t>
            </w:r>
            <w:r w:rsidRPr="001A33E5">
              <w:tab/>
              <w:t xml:space="preserve">pateikia paaiškinimą, kaip plane nurodyta veikla numatoma prisidėti prie </w:t>
            </w:r>
            <w:r w:rsidRPr="001A33E5">
              <w:t>lyčių lygybės</w:t>
            </w:r>
            <w:r w:rsidRPr="001A33E5">
              <w:rPr>
                <w:b/>
                <w:i/>
              </w:rPr>
              <w:t>, arba, jei tokio indėlio nenumatoma, kodėl veikla laikoma neutralia lyčių atžvilgiu arba negalinčia turėti išmatuojamo poveikio moterų ir vyrų lygybei</w:t>
            </w:r>
            <w:r w:rsidRPr="001A33E5">
              <w:t>;</w:t>
            </w:r>
          </w:p>
        </w:tc>
      </w:tr>
    </w:tbl>
    <w:p w:rsidR="00E23CDF" w:rsidRPr="001A33E5" w:rsidP="00E23CDF" w14:paraId="5C87E5EE" w14:textId="77777777">
      <w:r w:rsidRPr="001A33E5">
        <w:rPr>
          <w:rStyle w:val="HideTWBExt"/>
        </w:rPr>
        <w:t>&lt;/Amend&gt;</w:t>
      </w:r>
    </w:p>
    <w:p w:rsidR="00E23CDF" w:rsidRPr="001A33E5" w:rsidP="00E23CDF" w14:paraId="648CD1B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45</w:t>
      </w:r>
      <w:r w:rsidRPr="001A33E5">
        <w:rPr>
          <w:rStyle w:val="HideTWBExt"/>
          <w:b w:val="0"/>
          <w:szCs w:val="24"/>
        </w:rPr>
        <w:t>&lt;/NumAm&gt;</w:t>
      </w:r>
    </w:p>
    <w:p w:rsidR="00E23CDF" w:rsidRPr="001A33E5" w:rsidP="00E23CDF" w14:paraId="0955971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392501B" w14:textId="77777777">
      <w:pPr>
        <w:pStyle w:val="NormalBold"/>
      </w:pPr>
      <w:r w:rsidRPr="001A33E5">
        <w:rPr>
          <w:rStyle w:val="HideTWBExt"/>
          <w:b w:val="0"/>
          <w:szCs w:val="24"/>
        </w:rPr>
        <w:t>&lt;Article&gt;</w:t>
      </w:r>
      <w:r w:rsidRPr="001A33E5">
        <w:t>13 straipsnio 3 dalies 1 pastraipos b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5011570"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F17F43A" w14:textId="77777777">
            <w:pPr>
              <w:keepNext/>
            </w:pPr>
          </w:p>
        </w:tc>
      </w:tr>
      <w:tr w14:paraId="3089A936"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5A01E4A" w14:textId="77777777">
            <w:pPr>
              <w:pStyle w:val="ColumnHeading"/>
              <w:keepNext/>
            </w:pPr>
            <w:r w:rsidRPr="001A33E5">
              <w:t>Komisijos siūlomas tekstas</w:t>
            </w:r>
          </w:p>
        </w:tc>
        <w:tc>
          <w:tcPr>
            <w:tcW w:w="4876" w:type="dxa"/>
            <w:hideMark/>
          </w:tcPr>
          <w:p w:rsidR="00E23CDF" w:rsidRPr="001A33E5" w:rsidP="00101393" w14:paraId="5AB6C3FD" w14:textId="77777777">
            <w:pPr>
              <w:pStyle w:val="ColumnHeading"/>
              <w:keepNext/>
            </w:pPr>
            <w:r w:rsidRPr="001A33E5">
              <w:t>Pakeitimas</w:t>
            </w:r>
          </w:p>
        </w:tc>
      </w:tr>
      <w:tr w14:paraId="528BB87C"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C2D5077" w14:textId="77777777">
            <w:pPr>
              <w:pStyle w:val="Normal6"/>
            </w:pPr>
            <w:r w:rsidRPr="001A33E5">
              <w:t>b)</w:t>
            </w:r>
            <w:r w:rsidRPr="001A33E5">
              <w:tab/>
              <w:t>kiekvienai veiklai priskiria atitinkamą lyčių aspekto balą iš nurodytųjų 7 straipsnio 2 dalyje ir pateikia tinkamą pagrindimą.</w:t>
            </w:r>
          </w:p>
        </w:tc>
        <w:tc>
          <w:tcPr>
            <w:tcW w:w="4876" w:type="dxa"/>
            <w:hideMark/>
          </w:tcPr>
          <w:p w:rsidR="00E23CDF" w:rsidRPr="001A33E5" w:rsidP="00101393" w14:paraId="6174A285" w14:textId="77777777">
            <w:pPr>
              <w:pStyle w:val="Normal6"/>
              <w:rPr>
                <w:szCs w:val="24"/>
              </w:rPr>
            </w:pPr>
            <w:r w:rsidRPr="001A33E5">
              <w:t>b)</w:t>
            </w:r>
            <w:r w:rsidRPr="001A33E5">
              <w:tab/>
            </w:r>
            <w:r w:rsidRPr="001A33E5">
              <w:t>kiekvienai veiklai priskiria atitinkamą lyčių aspekto balą iš nurodytųjų 7 straipsnio 2 dalyje ir pateikia tinkamą pagrindimą</w:t>
            </w:r>
            <w:r w:rsidRPr="001A33E5">
              <w:rPr>
                <w:b/>
                <w:i/>
              </w:rPr>
              <w:t>, pagrįstą konkrečiais kriterijais, susiejančiais balą su aiškiais ir konkrečiais lyčių lygybės tikslais, ir poveikio lyčių lygybei vertinimą</w:t>
            </w:r>
            <w:r w:rsidRPr="001A33E5">
              <w:t>.</w:t>
            </w:r>
          </w:p>
        </w:tc>
      </w:tr>
    </w:tbl>
    <w:p w:rsidR="00E23CDF" w:rsidRPr="001A33E5" w:rsidP="00E23CDF" w14:paraId="553143AA" w14:textId="77777777">
      <w:r w:rsidRPr="001A33E5">
        <w:rPr>
          <w:rStyle w:val="HideTWBExt"/>
        </w:rPr>
        <w:t>&lt;/Amend&gt;</w:t>
      </w:r>
    </w:p>
    <w:p w:rsidR="00E23CDF" w:rsidRPr="001A33E5" w:rsidP="00E23CDF" w14:paraId="5DFDA9B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46</w:t>
      </w:r>
      <w:r w:rsidRPr="001A33E5">
        <w:rPr>
          <w:rStyle w:val="HideTWBExt"/>
          <w:b w:val="0"/>
          <w:szCs w:val="24"/>
        </w:rPr>
        <w:t>&lt;/NumAm&gt;</w:t>
      </w:r>
    </w:p>
    <w:p w:rsidR="00E23CDF" w:rsidRPr="001A33E5" w:rsidP="00E23CDF" w14:paraId="676402C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2CC7D52" w14:textId="77777777">
      <w:pPr>
        <w:pStyle w:val="NormalBold"/>
      </w:pPr>
      <w:r w:rsidRPr="001A33E5">
        <w:rPr>
          <w:rStyle w:val="HideTWBExt"/>
          <w:b w:val="0"/>
          <w:szCs w:val="24"/>
        </w:rPr>
        <w:t>&lt;Article&gt;</w:t>
      </w:r>
      <w:r w:rsidRPr="001A33E5">
        <w:t>13 straipsnio 3 dalies 2 pastraipa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260C2F"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9F05627" w14:textId="77777777">
            <w:pPr>
              <w:keepNext/>
            </w:pPr>
          </w:p>
        </w:tc>
      </w:tr>
      <w:tr w14:paraId="5E99445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2AE34C7" w14:textId="77777777">
            <w:pPr>
              <w:pStyle w:val="ColumnHeading"/>
              <w:keepNext/>
            </w:pPr>
            <w:r w:rsidRPr="001A33E5">
              <w:t>Komisijos siūlomas tekstas</w:t>
            </w:r>
          </w:p>
        </w:tc>
        <w:tc>
          <w:tcPr>
            <w:tcW w:w="4876" w:type="dxa"/>
            <w:hideMark/>
          </w:tcPr>
          <w:p w:rsidR="00E23CDF" w:rsidRPr="001A33E5" w:rsidP="00101393" w14:paraId="402B77A1" w14:textId="77777777">
            <w:pPr>
              <w:pStyle w:val="ColumnHeading"/>
              <w:keepNext/>
            </w:pPr>
            <w:r w:rsidRPr="001A33E5">
              <w:t>Pakeitimas</w:t>
            </w:r>
          </w:p>
        </w:tc>
      </w:tr>
      <w:tr w14:paraId="58AF8EC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8DE8F53" w14:textId="77777777">
            <w:pPr>
              <w:pStyle w:val="Normal6"/>
            </w:pPr>
            <w:r w:rsidRPr="001A33E5">
              <w:t xml:space="preserve">Be to, lyčių lygybė įtraukiama į pasiūlymų vertinimo kriterijus, </w:t>
            </w:r>
            <w:r w:rsidRPr="001A33E5">
              <w:rPr>
                <w:b/>
                <w:i/>
              </w:rPr>
              <w:t>kai įmanoma</w:t>
            </w:r>
            <w:r w:rsidRPr="001A33E5">
              <w:t xml:space="preserve"> ir </w:t>
            </w:r>
            <w:r w:rsidRPr="001A33E5">
              <w:rPr>
                <w:b/>
                <w:i/>
              </w:rPr>
              <w:t>tinkama</w:t>
            </w:r>
            <w:r w:rsidRPr="001A33E5">
              <w:t>.</w:t>
            </w:r>
          </w:p>
        </w:tc>
        <w:tc>
          <w:tcPr>
            <w:tcW w:w="4876" w:type="dxa"/>
            <w:hideMark/>
          </w:tcPr>
          <w:p w:rsidR="00E23CDF" w:rsidRPr="001A33E5" w:rsidP="00101393" w14:paraId="4D2D29F6" w14:textId="77777777">
            <w:pPr>
              <w:pStyle w:val="Normal6"/>
              <w:rPr>
                <w:szCs w:val="24"/>
              </w:rPr>
            </w:pPr>
            <w:r w:rsidRPr="001A33E5">
              <w:t xml:space="preserve">Be to, lyčių lygybė </w:t>
            </w:r>
            <w:r w:rsidRPr="001A33E5">
              <w:rPr>
                <w:b/>
                <w:i/>
              </w:rPr>
              <w:t>jau pripažįstama kaip horizontalusis principas pagal šį reglamentą, todėl</w:t>
            </w:r>
            <w:r w:rsidRPr="001A33E5">
              <w:t xml:space="preserve"> įtraukiama į pasiūlymų vertinimo kriterijus, </w:t>
            </w:r>
            <w:r w:rsidRPr="001A33E5">
              <w:rPr>
                <w:b/>
                <w:i/>
              </w:rPr>
              <w:t>šitaip pabrėžia, kad ją reikia veiksmingai</w:t>
            </w:r>
            <w:r w:rsidRPr="001A33E5">
              <w:t xml:space="preserve"> ir </w:t>
            </w:r>
            <w:r w:rsidRPr="001A33E5">
              <w:rPr>
                <w:b/>
                <w:i/>
              </w:rPr>
              <w:t>proporcingai įgyvendinti bendroje patikimo finansų valdymo sistemoje.</w:t>
            </w:r>
            <w:r w:rsidRPr="001A33E5">
              <w:t xml:space="preserve"> </w:t>
            </w:r>
            <w:r w:rsidRPr="001A33E5">
              <w:rPr>
                <w:b/>
                <w:i/>
              </w:rPr>
              <w:t xml:space="preserve">Komisija ne vėliau kaip 2027 m. sausio 1 d. pateikia technines gaires, grindžiamas tarptautiniais standartais, kaip atlikti 3b dalyje nurodytą lyčių lygybės vertinimą, </w:t>
            </w:r>
            <w:r w:rsidRPr="001A33E5">
              <w:rPr>
                <w:b/>
                <w:i/>
              </w:rPr>
              <w:t>siekdama užtikrinti visų programų suderinamumą ir sustiprinti stebėjimo metodiką</w:t>
            </w:r>
            <w:r w:rsidRPr="001A33E5">
              <w:t>.</w:t>
            </w:r>
          </w:p>
        </w:tc>
      </w:tr>
    </w:tbl>
    <w:p w:rsidR="00E23CDF" w:rsidRPr="001A33E5" w:rsidP="00E23CDF" w14:paraId="6205E613" w14:textId="77777777">
      <w:r w:rsidRPr="001A33E5">
        <w:rPr>
          <w:rStyle w:val="HideTWBExt"/>
        </w:rPr>
        <w:t>&lt;/Amend&gt;</w:t>
      </w:r>
    </w:p>
    <w:p w:rsidR="00E23CDF" w:rsidRPr="001A33E5" w:rsidP="00E23CDF" w14:paraId="1758491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47</w:t>
      </w:r>
      <w:r w:rsidRPr="001A33E5">
        <w:rPr>
          <w:rStyle w:val="HideTWBExt"/>
          <w:b w:val="0"/>
          <w:szCs w:val="24"/>
        </w:rPr>
        <w:t>&lt;/NumAm&gt;</w:t>
      </w:r>
    </w:p>
    <w:p w:rsidR="00E23CDF" w:rsidRPr="001A33E5" w:rsidP="00E23CDF" w14:paraId="30F79C5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63591EB" w14:textId="77777777">
      <w:pPr>
        <w:pStyle w:val="NormalBold"/>
      </w:pPr>
      <w:r w:rsidRPr="001A33E5">
        <w:rPr>
          <w:rStyle w:val="HideTWBExt"/>
          <w:b w:val="0"/>
          <w:szCs w:val="24"/>
        </w:rPr>
        <w:t>&lt;Article&gt;</w:t>
      </w:r>
      <w:r w:rsidRPr="001A33E5">
        <w:t>14 straipsnio 2 dalies 1 pastraipos a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EAFDC6"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02BB5D1" w14:textId="77777777">
            <w:pPr>
              <w:keepNext/>
            </w:pPr>
          </w:p>
        </w:tc>
      </w:tr>
      <w:tr w14:paraId="3580ED6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D166FAA" w14:textId="77777777">
            <w:pPr>
              <w:pStyle w:val="ColumnHeading"/>
              <w:keepNext/>
            </w:pPr>
            <w:r w:rsidRPr="001A33E5">
              <w:t>Komisijos siūlomas tekstas</w:t>
            </w:r>
          </w:p>
        </w:tc>
        <w:tc>
          <w:tcPr>
            <w:tcW w:w="4876" w:type="dxa"/>
            <w:hideMark/>
          </w:tcPr>
          <w:p w:rsidR="00E23CDF" w:rsidRPr="001A33E5" w:rsidP="00101393" w14:paraId="10C6CBB1" w14:textId="77777777">
            <w:pPr>
              <w:pStyle w:val="ColumnHeading"/>
              <w:keepNext/>
            </w:pPr>
            <w:r w:rsidRPr="001A33E5">
              <w:t>Pakeitimas</w:t>
            </w:r>
          </w:p>
        </w:tc>
      </w:tr>
      <w:tr w14:paraId="0EC2F0AB"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E1FCFA0" w14:textId="77777777">
            <w:pPr>
              <w:pStyle w:val="Normal6"/>
            </w:pPr>
            <w:r w:rsidRPr="001A33E5">
              <w:t>a)</w:t>
            </w:r>
            <w:r w:rsidRPr="001A33E5">
              <w:tab/>
              <w:t>vienas produkto rodiklis, kuriuo apibrėžiama tos priemonės galutinė tarpinė reikšmė arba siektina reikšmė ir kuris pasirenkamas iš I priedo, atitinkantis arba priskirtą intervencinių priemonių sritį, arba, kai tinkama, kitą intervencinių priemonių sritį</w:t>
            </w:r>
            <w:r w:rsidRPr="001A33E5">
              <w:rPr>
                <w:b/>
                <w:i/>
              </w:rPr>
              <w:t>, arba kitas I priede nenurodytas produkto rodiklis tinkamai pagrįstais atvejais ir susitarus su Komisija</w:t>
            </w:r>
            <w:r w:rsidRPr="001A33E5">
              <w:t>;</w:t>
            </w:r>
          </w:p>
        </w:tc>
        <w:tc>
          <w:tcPr>
            <w:tcW w:w="4876" w:type="dxa"/>
            <w:hideMark/>
          </w:tcPr>
          <w:p w:rsidR="00E23CDF" w:rsidRPr="001A33E5" w:rsidP="00101393" w14:paraId="156CECBE" w14:textId="77777777">
            <w:pPr>
              <w:pStyle w:val="Normal6"/>
              <w:rPr>
                <w:szCs w:val="24"/>
              </w:rPr>
            </w:pPr>
            <w:r w:rsidRPr="001A33E5">
              <w:t>a)</w:t>
            </w:r>
            <w:r w:rsidRPr="001A33E5">
              <w:tab/>
              <w:t>vienas produkto rodiklis, kuriuo apibrėžiama tos priemonės galutinė tarpinė reikšmė arba siektina reikšmė ir kuris pasirenkamas iš I priedo, atitinkantis arba priskirtą intervencinių priemonių sritį, arba, kai tinkama, kitą intervencinių priemonių sritį;</w:t>
            </w:r>
          </w:p>
        </w:tc>
      </w:tr>
    </w:tbl>
    <w:p w:rsidR="00E23CDF" w:rsidRPr="001A33E5" w:rsidP="00E23CDF" w14:paraId="67979A13" w14:textId="77777777">
      <w:r w:rsidRPr="001A33E5">
        <w:rPr>
          <w:rStyle w:val="HideTWBExt"/>
        </w:rPr>
        <w:t>&lt;/Amend&gt;</w:t>
      </w:r>
    </w:p>
    <w:p w:rsidR="00E23CDF" w:rsidRPr="001A33E5" w:rsidP="00E23CDF" w14:paraId="3DFEAF7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48</w:t>
      </w:r>
      <w:r w:rsidRPr="001A33E5">
        <w:rPr>
          <w:rStyle w:val="HideTWBExt"/>
          <w:b w:val="0"/>
          <w:szCs w:val="24"/>
        </w:rPr>
        <w:t>&lt;/NumAm&gt;</w:t>
      </w:r>
    </w:p>
    <w:p w:rsidR="00E23CDF" w:rsidRPr="001A33E5" w:rsidP="00E23CDF" w14:paraId="6E9DEC3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B7B526B" w14:textId="77777777">
      <w:pPr>
        <w:pStyle w:val="NormalBold"/>
      </w:pPr>
      <w:r w:rsidRPr="001A33E5">
        <w:rPr>
          <w:rStyle w:val="HideTWBExt"/>
          <w:b w:val="0"/>
          <w:szCs w:val="24"/>
        </w:rPr>
        <w:t>&lt;Article&gt;</w:t>
      </w:r>
      <w:r w:rsidRPr="001A33E5">
        <w:t>14 straipsnio 2 dalies 4 pastraipa</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198D95"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515B050" w14:textId="77777777">
            <w:pPr>
              <w:keepNext/>
            </w:pPr>
          </w:p>
        </w:tc>
      </w:tr>
      <w:tr w14:paraId="3F6BEAF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B596086" w14:textId="77777777">
            <w:pPr>
              <w:pStyle w:val="ColumnHeading"/>
              <w:keepNext/>
            </w:pPr>
            <w:r w:rsidRPr="001A33E5">
              <w:t>Komisijos siūlomas tekstas</w:t>
            </w:r>
          </w:p>
        </w:tc>
        <w:tc>
          <w:tcPr>
            <w:tcW w:w="4876" w:type="dxa"/>
            <w:hideMark/>
          </w:tcPr>
          <w:p w:rsidR="00E23CDF" w:rsidRPr="001A33E5" w:rsidP="00101393" w14:paraId="5ED8D4E3" w14:textId="77777777">
            <w:pPr>
              <w:pStyle w:val="ColumnHeading"/>
              <w:keepNext/>
            </w:pPr>
            <w:r w:rsidRPr="001A33E5">
              <w:t>Pakeitimas</w:t>
            </w:r>
          </w:p>
        </w:tc>
      </w:tr>
      <w:tr w14:paraId="08F3EEA6"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A230D02" w14:textId="77777777">
            <w:pPr>
              <w:pStyle w:val="Normal6"/>
            </w:pPr>
            <w:r w:rsidRPr="001A33E5">
              <w:rPr>
                <w:b/>
                <w:i/>
              </w:rPr>
              <w:t xml:space="preserve">Jeigu valstybė narė pasiūlo į I priedą neįtrauktą produkto rodiklį tos priemonės galutinei tarpinei reikšmei arba siektinai reikšmei apibrėžti ir jei I </w:t>
            </w:r>
            <w:r w:rsidRPr="001A33E5">
              <w:rPr>
                <w:b/>
                <w:i/>
              </w:rPr>
              <w:t>priede nenurodytas joks rezultato rodiklis, atitinkantis priemonės intervencinių priemonių sritį, valstybė narė arba priskiria vieną rezultato rodiklį iš rezultato rodiklių, atitinkančių kitas I priede nustatytas intervencijos priemonių sritis, arba išimties tvarka, susitarusi su Komisija, priskiria į I priedą neįtrauktą rezultato rodiklį.</w:t>
            </w:r>
          </w:p>
        </w:tc>
        <w:tc>
          <w:tcPr>
            <w:tcW w:w="4876" w:type="dxa"/>
            <w:hideMark/>
          </w:tcPr>
          <w:p w:rsidR="00E23CDF" w:rsidRPr="001A33E5" w:rsidP="00101393" w14:paraId="1DB6CD6F" w14:textId="77777777">
            <w:pPr>
              <w:pStyle w:val="Normal6"/>
              <w:rPr>
                <w:szCs w:val="24"/>
              </w:rPr>
            </w:pPr>
            <w:r w:rsidRPr="001A33E5">
              <w:rPr>
                <w:b/>
                <w:i/>
              </w:rPr>
              <w:t>Išbraukta.</w:t>
            </w:r>
          </w:p>
        </w:tc>
      </w:tr>
    </w:tbl>
    <w:p w:rsidR="00E23CDF" w:rsidRPr="001A33E5" w:rsidP="00E23CDF" w14:paraId="1117092F" w14:textId="77777777">
      <w:r w:rsidRPr="001A33E5">
        <w:rPr>
          <w:rStyle w:val="HideTWBExt"/>
        </w:rPr>
        <w:t>&lt;/Amend&gt;</w:t>
      </w:r>
    </w:p>
    <w:p w:rsidR="00E23CDF" w:rsidRPr="001A33E5" w:rsidP="00E23CDF" w14:paraId="3BC8105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49</w:t>
      </w:r>
      <w:r w:rsidRPr="001A33E5">
        <w:rPr>
          <w:rStyle w:val="HideTWBExt"/>
          <w:b w:val="0"/>
          <w:szCs w:val="24"/>
        </w:rPr>
        <w:t>&lt;/NumAm&gt;</w:t>
      </w:r>
    </w:p>
    <w:p w:rsidR="00E23CDF" w:rsidRPr="001A33E5" w:rsidP="00E23CDF" w14:paraId="052893C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0BA2AE3" w14:textId="77777777">
      <w:pPr>
        <w:pStyle w:val="NormalBold"/>
      </w:pPr>
      <w:r w:rsidRPr="001A33E5">
        <w:rPr>
          <w:rStyle w:val="HideTWBExt"/>
          <w:b w:val="0"/>
          <w:szCs w:val="24"/>
        </w:rPr>
        <w:t>&lt;Article&gt;</w:t>
      </w:r>
      <w:r w:rsidRPr="001A33E5">
        <w:t>16 straipsnio 1 dalis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9CCBE9"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10C0808" w14:textId="77777777">
            <w:pPr>
              <w:keepNext/>
            </w:pPr>
          </w:p>
        </w:tc>
      </w:tr>
      <w:tr w14:paraId="1530F2AE"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B47870B" w14:textId="77777777">
            <w:pPr>
              <w:pStyle w:val="ColumnHeading"/>
              <w:keepNext/>
            </w:pPr>
            <w:r w:rsidRPr="001A33E5">
              <w:t xml:space="preserve">Komisijos </w:t>
            </w:r>
            <w:r w:rsidRPr="001A33E5">
              <w:t>siūlomas tekstas</w:t>
            </w:r>
          </w:p>
        </w:tc>
        <w:tc>
          <w:tcPr>
            <w:tcW w:w="4876" w:type="dxa"/>
            <w:hideMark/>
          </w:tcPr>
          <w:p w:rsidR="00E23CDF" w:rsidRPr="001A33E5" w:rsidP="00101393" w14:paraId="7214709C" w14:textId="77777777">
            <w:pPr>
              <w:pStyle w:val="ColumnHeading"/>
              <w:keepNext/>
            </w:pPr>
            <w:r w:rsidRPr="001A33E5">
              <w:t>Pakeitimas</w:t>
            </w:r>
          </w:p>
        </w:tc>
      </w:tr>
      <w:tr w14:paraId="4CCF4E4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1DAC72B" w14:textId="77777777">
            <w:pPr>
              <w:pStyle w:val="Normal6"/>
            </w:pPr>
            <w:r w:rsidRPr="001A33E5">
              <w:t>1.</w:t>
            </w:r>
            <w:r w:rsidRPr="001A33E5">
              <w:tab/>
              <w:t xml:space="preserve">Vykdydama biudžetą pagal Reglamento (ES, Euratomas) 2024/2509 62 straipsnio 1 dalies pirmos pastraipos a punktą, Komisija užtikrina, kad būtų laikomasi to reglamento 33 straipsnio 2 dalies d, e ir f punktuose nustatytų reikalavimų. Visų pirma lyčių lygybė įtraukiama į pasiūlymų vertinimo kriterijus, </w:t>
            </w:r>
            <w:r w:rsidRPr="001A33E5">
              <w:rPr>
                <w:b/>
                <w:i/>
              </w:rPr>
              <w:t>kai įmanoma</w:t>
            </w:r>
            <w:r w:rsidRPr="001A33E5">
              <w:t xml:space="preserve"> ir </w:t>
            </w:r>
            <w:r w:rsidRPr="001A33E5">
              <w:rPr>
                <w:b/>
                <w:i/>
              </w:rPr>
              <w:t>tinkama</w:t>
            </w:r>
            <w:r w:rsidRPr="001A33E5">
              <w:t>.</w:t>
            </w:r>
          </w:p>
        </w:tc>
        <w:tc>
          <w:tcPr>
            <w:tcW w:w="4876" w:type="dxa"/>
            <w:hideMark/>
          </w:tcPr>
          <w:p w:rsidR="00E23CDF" w:rsidRPr="001A33E5" w:rsidP="00101393" w14:paraId="11177AD1" w14:textId="77777777">
            <w:pPr>
              <w:pStyle w:val="Normal6"/>
              <w:rPr>
                <w:szCs w:val="24"/>
              </w:rPr>
            </w:pPr>
            <w:r w:rsidRPr="001A33E5">
              <w:t>1.</w:t>
            </w:r>
            <w:r w:rsidRPr="001A33E5">
              <w:tab/>
              <w:t xml:space="preserve">Vykdydama biudžetą pagal Reglamento (ES, Euratomas) 2024/2509 62 straipsnio 1 dalies pirmos pastraipos a punktą, Komisija užtikrina, kad būtų laikomasi to reglamento 33 straipsnio 2 dalies d, e ir f punktuose nustatytų reikalavimų. Visų pirma lyčių lygybė įtraukiama į pasiūlymų vertinimo kriterijus, </w:t>
            </w:r>
            <w:r w:rsidRPr="001A33E5">
              <w:rPr>
                <w:b/>
                <w:i/>
              </w:rPr>
              <w:t>siekiant užtikrinti, kad iš Sąjungos biudžeto finansuojama veikla atitiktų Sąjungos vertybes</w:t>
            </w:r>
            <w:r w:rsidRPr="001A33E5">
              <w:t xml:space="preserve"> ir </w:t>
            </w:r>
            <w:r w:rsidRPr="001A33E5">
              <w:rPr>
                <w:b/>
                <w:i/>
              </w:rPr>
              <w:t>neturėtų neigiamo poveikio lyčių lygybei</w:t>
            </w:r>
            <w:r w:rsidRPr="001A33E5">
              <w:t>.</w:t>
            </w:r>
          </w:p>
        </w:tc>
      </w:tr>
    </w:tbl>
    <w:p w:rsidR="00E23CDF" w:rsidRPr="001A33E5" w:rsidP="00E23CDF" w14:paraId="47FA2BDE" w14:textId="77777777">
      <w:r w:rsidRPr="001A33E5">
        <w:rPr>
          <w:rStyle w:val="HideTWBExt"/>
        </w:rPr>
        <w:t>&lt;/Amend&gt;</w:t>
      </w:r>
    </w:p>
    <w:p w:rsidR="00E23CDF" w:rsidRPr="001A33E5" w:rsidP="00E23CDF" w14:paraId="6371C11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50</w:t>
      </w:r>
      <w:r w:rsidRPr="001A33E5">
        <w:rPr>
          <w:rStyle w:val="HideTWBExt"/>
          <w:b w:val="0"/>
          <w:szCs w:val="24"/>
        </w:rPr>
        <w:t>&lt;/NumAm&gt;</w:t>
      </w:r>
    </w:p>
    <w:p w:rsidR="00E23CDF" w:rsidRPr="001A33E5" w:rsidP="00E23CDF" w14:paraId="1E092FE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17E77C5" w14:textId="77777777">
      <w:pPr>
        <w:pStyle w:val="NormalBold"/>
      </w:pPr>
      <w:r w:rsidRPr="001A33E5">
        <w:rPr>
          <w:rStyle w:val="HideTWBExt"/>
          <w:b w:val="0"/>
          <w:szCs w:val="24"/>
        </w:rPr>
        <w:t>&lt;Article&gt;</w:t>
      </w:r>
      <w:r w:rsidRPr="001A33E5">
        <w:t>16 straipsnio 3 dalis</w:t>
      </w:r>
      <w:r w:rsidRPr="001A33E5">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77B5AE75" w14:textId="77777777" w:rsidTr="00101393">
        <w:tblPrEx>
          <w:tblW w:w="9752" w:type="dxa"/>
          <w:jc w:val="center"/>
          <w:tblLayout w:type="fixed"/>
          <w:tblCellMar>
            <w:left w:w="340" w:type="dxa"/>
            <w:right w:w="340" w:type="dxa"/>
          </w:tblCellMar>
          <w:tblLook w:val="04A0"/>
        </w:tblPrEx>
        <w:trPr>
          <w:jc w:val="center"/>
        </w:trPr>
        <w:tc>
          <w:tcPr>
            <w:tcW w:w="9752" w:type="dxa"/>
            <w:gridSpan w:val="2"/>
          </w:tcPr>
          <w:p w:rsidR="00E23CDF" w:rsidRPr="001A33E5" w:rsidP="00101393" w14:paraId="4BC5A0C6" w14:textId="77777777">
            <w:pPr>
              <w:keepNext/>
            </w:pPr>
          </w:p>
        </w:tc>
      </w:tr>
      <w:tr w14:paraId="723477B5" w14:textId="77777777" w:rsidTr="00101393">
        <w:tblPrEx>
          <w:tblW w:w="9752" w:type="dxa"/>
          <w:jc w:val="center"/>
          <w:tblLayout w:type="fixed"/>
          <w:tblCellMar>
            <w:left w:w="340" w:type="dxa"/>
            <w:right w:w="340" w:type="dxa"/>
          </w:tblCellMar>
          <w:tblLook w:val="04A0"/>
        </w:tblPrEx>
        <w:trPr>
          <w:jc w:val="center"/>
        </w:trPr>
        <w:tc>
          <w:tcPr>
            <w:tcW w:w="4876" w:type="dxa"/>
            <w:hideMark/>
          </w:tcPr>
          <w:p w:rsidR="00E23CDF" w:rsidRPr="001A33E5" w:rsidP="00101393" w14:paraId="0FF2B93D" w14:textId="77777777">
            <w:pPr>
              <w:pStyle w:val="ColumnHeading"/>
              <w:keepNext/>
            </w:pPr>
            <w:r w:rsidRPr="001A33E5">
              <w:t>Komisijos siūlomas tekstas</w:t>
            </w:r>
          </w:p>
        </w:tc>
        <w:tc>
          <w:tcPr>
            <w:tcW w:w="4876" w:type="dxa"/>
            <w:hideMark/>
          </w:tcPr>
          <w:p w:rsidR="00E23CDF" w:rsidRPr="001A33E5" w:rsidP="00101393" w14:paraId="6DB92104" w14:textId="77777777">
            <w:pPr>
              <w:pStyle w:val="ColumnHeading"/>
              <w:keepNext/>
            </w:pPr>
            <w:r w:rsidRPr="001A33E5">
              <w:t>Pakeitimas</w:t>
            </w:r>
          </w:p>
        </w:tc>
      </w:tr>
      <w:tr w14:paraId="3DD1BCCB" w14:textId="77777777" w:rsidTr="00101393">
        <w:tblPrEx>
          <w:tblW w:w="9752" w:type="dxa"/>
          <w:jc w:val="center"/>
          <w:tblLayout w:type="fixed"/>
          <w:tblCellMar>
            <w:left w:w="340" w:type="dxa"/>
            <w:right w:w="340" w:type="dxa"/>
          </w:tblCellMar>
          <w:tblLook w:val="04A0"/>
        </w:tblPrEx>
        <w:trPr>
          <w:jc w:val="center"/>
        </w:trPr>
        <w:tc>
          <w:tcPr>
            <w:tcW w:w="4876" w:type="dxa"/>
            <w:hideMark/>
          </w:tcPr>
          <w:p w:rsidR="00E23CDF" w:rsidRPr="001A33E5" w:rsidP="00101393" w14:paraId="61E15243" w14:textId="77777777">
            <w:pPr>
              <w:pStyle w:val="Normal6"/>
            </w:pPr>
            <w:r w:rsidRPr="001A33E5">
              <w:t>3.</w:t>
            </w:r>
            <w:r w:rsidRPr="001A33E5">
              <w:tab/>
              <w:t xml:space="preserve">Sąjungos lėšų gavėjams taikomi </w:t>
            </w:r>
            <w:r w:rsidRPr="001A33E5">
              <w:t>ataskaitų teikimo reikalavimai turi būti proporcingi ir jais turi būti siekiama užtikrinti, kad vykdymo ir rezultatų stebėsenai skirti duomenys būtų renkami veiksmingai, efektyviai ir laiku.</w:t>
            </w:r>
          </w:p>
        </w:tc>
        <w:tc>
          <w:tcPr>
            <w:tcW w:w="4876" w:type="dxa"/>
            <w:hideMark/>
          </w:tcPr>
          <w:p w:rsidR="00E23CDF" w:rsidRPr="001A33E5" w:rsidP="00101393" w14:paraId="1C1DC9C1" w14:textId="77777777">
            <w:pPr>
              <w:pStyle w:val="Normal6"/>
              <w:rPr>
                <w:szCs w:val="24"/>
              </w:rPr>
            </w:pPr>
            <w:r w:rsidRPr="001A33E5">
              <w:t>3.</w:t>
            </w:r>
            <w:r w:rsidRPr="001A33E5">
              <w:tab/>
              <w:t>Sąjungos lėšų gavėjams taikomi ataskaitų teikimo reikalavimai turi būti proporcingi</w:t>
            </w:r>
            <w:r w:rsidRPr="001A33E5">
              <w:rPr>
                <w:b/>
                <w:i/>
              </w:rPr>
              <w:t>, susieti su kvietimo teikti pasiūlymus tikslais</w:t>
            </w:r>
            <w:r w:rsidRPr="001A33E5">
              <w:t xml:space="preserve"> ir jais turi būti siekiama užtikrinti, kad vykdymo ir rezultatų stebėsenai skirti duomenys</w:t>
            </w:r>
            <w:r w:rsidRPr="001A33E5">
              <w:rPr>
                <w:b/>
                <w:i/>
              </w:rPr>
              <w:t>, suskirstyti pagal lytį ir lyčių statistiką,</w:t>
            </w:r>
            <w:r w:rsidRPr="001A33E5">
              <w:t xml:space="preserve"> būtų renkami veiksmingai, efektyviai ir laiku.</w:t>
            </w:r>
          </w:p>
        </w:tc>
      </w:tr>
    </w:tbl>
    <w:p w:rsidR="00E23CDF" w:rsidRPr="001A33E5" w:rsidP="00E23CDF" w14:paraId="32447CC2" w14:textId="77777777">
      <w:r w:rsidRPr="001A33E5">
        <w:rPr>
          <w:rStyle w:val="HideTWBExt"/>
        </w:rPr>
        <w:t>&lt;/Amend&gt;</w:t>
      </w:r>
    </w:p>
    <w:p w:rsidR="00E23CDF" w:rsidRPr="001A33E5" w:rsidP="00E23CDF" w14:paraId="0872DD1F" w14:textId="77777777"/>
    <w:p w:rsidR="00E23CDF" w:rsidRPr="001A33E5" w:rsidP="00E23CDF" w14:paraId="39999C0B" w14:textId="77777777">
      <w:pPr>
        <w:rPr>
          <w:rStyle w:val="HideTWBExt"/>
        </w:rPr>
        <w:sectPr w:rsidSect="00E23CD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E23CDF" w:rsidRPr="001A33E5" w:rsidP="00E23CDF" w14:paraId="55042B2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51</w:t>
      </w:r>
      <w:r w:rsidRPr="001A33E5">
        <w:rPr>
          <w:rStyle w:val="HideTWBExt"/>
          <w:b w:val="0"/>
          <w:szCs w:val="24"/>
        </w:rPr>
        <w:t>&lt;/NumAm&gt;</w:t>
      </w:r>
    </w:p>
    <w:p w:rsidR="00E23CDF" w:rsidRPr="001A33E5" w:rsidP="00E23CDF" w14:paraId="1BF8A39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CA83CE2" w14:textId="77777777">
      <w:pPr>
        <w:pStyle w:val="NormalBold"/>
      </w:pPr>
      <w:r w:rsidRPr="001A33E5">
        <w:rPr>
          <w:rStyle w:val="HideTWBExt"/>
          <w:b w:val="0"/>
          <w:szCs w:val="24"/>
        </w:rPr>
        <w:t>&lt;Article&gt;</w:t>
      </w:r>
      <w:r w:rsidRPr="001A33E5">
        <w:t>I priedo 62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077A016"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D3474F4" w14:textId="77777777">
            <w:pPr>
              <w:keepNext/>
            </w:pPr>
          </w:p>
        </w:tc>
      </w:tr>
      <w:tr w14:paraId="574C6ED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84557F7" w14:textId="77777777">
            <w:pPr>
              <w:pStyle w:val="ColumnHeading"/>
            </w:pPr>
            <w:r w:rsidRPr="001A33E5">
              <w:t>Komisijos siūlomas tekstas</w:t>
            </w:r>
          </w:p>
        </w:tc>
      </w:tr>
    </w:tbl>
    <w:p w:rsidR="00E23CDF" w:rsidRPr="001A33E5" w:rsidP="00E23CDF" w14:paraId="2A449B86" w14:textId="77777777"/>
    <w:tbl>
      <w:tblPr>
        <w:tblW w:w="9750" w:type="dxa"/>
        <w:jc w:val="center"/>
        <w:tblLayout w:type="fixed"/>
        <w:tblCellMar>
          <w:left w:w="340" w:type="dxa"/>
          <w:right w:w="340" w:type="dxa"/>
        </w:tblCellMar>
        <w:tblLook w:val="04A0"/>
      </w:tblPr>
      <w:tblGrid>
        <w:gridCol w:w="9750"/>
      </w:tblGrid>
      <w:tr w14:paraId="5472EC17"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50F3BB9" w14:textId="77777777">
            <w:pPr>
              <w:keepNext/>
            </w:pPr>
          </w:p>
        </w:tc>
      </w:tr>
      <w:tr w14:paraId="1900D25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7D81DE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2DE9F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91DA6C"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754F61" w14:textId="77777777">
            <w:pPr>
              <w:rPr>
                <w:b/>
                <w:bCs/>
                <w:i/>
                <w:iCs/>
                <w:noProof/>
                <w:sz w:val="16"/>
                <w:szCs w:val="16"/>
              </w:rPr>
            </w:pPr>
            <w:r w:rsidRPr="001A33E5">
              <w:rPr>
                <w:b/>
                <w:i/>
                <w:sz w:val="16"/>
              </w:rPr>
              <w:t xml:space="preserve">Politikos </w:t>
            </w:r>
            <w:r w:rsidRPr="001A33E5">
              <w:rPr>
                <w:b/>
                <w:i/>
                <w:sz w:val="16"/>
              </w:rPr>
              <w:t xml:space="preserve">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4731688"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E340E2A"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1021EC"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F22B35"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706D3D"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1BA6F6"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7E0F11F"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8F3697" w14:textId="77777777">
            <w:pPr>
              <w:rPr>
                <w:b/>
                <w:bCs/>
                <w:i/>
                <w:iCs/>
                <w:noProof/>
                <w:sz w:val="16"/>
                <w:szCs w:val="16"/>
              </w:rPr>
            </w:pPr>
            <w:r w:rsidRPr="001A33E5">
              <w:rPr>
                <w:b/>
                <w:i/>
                <w:sz w:val="16"/>
              </w:rPr>
              <w:t>Rezultato rodiklis</w:t>
            </w:r>
          </w:p>
        </w:tc>
      </w:tr>
      <w:tr w14:paraId="1D07D26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4C748709" w14:textId="77777777">
            <w:pPr>
              <w:rPr>
                <w:b/>
                <w:bCs/>
                <w:i/>
                <w:iCs/>
                <w:noProof/>
                <w:sz w:val="16"/>
                <w:szCs w:val="16"/>
              </w:rPr>
            </w:pPr>
            <w:r w:rsidRPr="001A33E5">
              <w:rPr>
                <w:b/>
                <w:i/>
                <w:sz w:val="16"/>
              </w:rPr>
              <w:t>Žemės ūkis ir žuvininkystė</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2D6D3EDC" w14:textId="77777777">
            <w:pPr>
              <w:rPr>
                <w:b/>
                <w:bCs/>
                <w:i/>
                <w:iCs/>
                <w:noProof/>
                <w:sz w:val="16"/>
                <w:szCs w:val="16"/>
              </w:rPr>
            </w:pPr>
            <w:r w:rsidRPr="001A33E5">
              <w:rPr>
                <w:b/>
                <w:i/>
                <w:sz w:val="16"/>
              </w:rPr>
              <w:t>Žemės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5311488D" w14:textId="77777777">
            <w:pPr>
              <w:jc w:val="center"/>
              <w:rPr>
                <w:rFonts w:eastAsiaTheme="minorHAnsi"/>
                <w:b/>
                <w:bCs/>
                <w:i/>
                <w:iCs/>
                <w:noProof/>
                <w:sz w:val="16"/>
                <w:szCs w:val="16"/>
              </w:rPr>
            </w:pPr>
            <w:r w:rsidRPr="001A33E5">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9191FC3" w14:textId="77777777">
            <w:pPr>
              <w:rPr>
                <w:b/>
                <w:bCs/>
                <w:i/>
                <w:iCs/>
                <w:noProof/>
                <w:sz w:val="16"/>
                <w:szCs w:val="16"/>
              </w:rPr>
            </w:pPr>
            <w:r w:rsidRPr="001A33E5">
              <w:rPr>
                <w:b/>
                <w:i/>
                <w:sz w:val="16"/>
              </w:rPr>
              <w:t>Žemės ūkio, žuvininkystės ir maisto bei pašarų politika ir reguliavimo sistema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33E4742D"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5E49B13F"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4C21A1FE"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41505A86" w14:textId="77777777">
            <w:pPr>
              <w:jc w:val="center"/>
              <w:rPr>
                <w:b/>
                <w:bCs/>
                <w:i/>
                <w:iCs/>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2ADAAEF"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Teisės aktų pakeitimų ar naujų įstatymų, priimtų šalyje partnerėje siekiant užtikrinti vienodas galimybes naudotis turtu, įskaitant moterų ir mergaičių teises į žemę ir paveldėjimą,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B836E0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Šalių, kuriose teisinė sistema garantuoja moterims lygias teises į žemę ir nuosavybę, dalis</w:t>
            </w:r>
          </w:p>
          <w:p w:rsidR="00E23CDF" w:rsidRPr="001A33E5" w:rsidP="00101393" w14:paraId="1C20451B" w14:textId="77777777">
            <w:pPr>
              <w:ind w:left="360" w:hanging="360"/>
              <w:rPr>
                <w:b/>
                <w:bCs/>
                <w:i/>
                <w:iCs/>
                <w:noProof/>
                <w:sz w:val="16"/>
                <w:szCs w:val="16"/>
                <w:lang w:eastAsia="en-IE"/>
              </w:rPr>
            </w:pPr>
          </w:p>
        </w:tc>
      </w:tr>
    </w:tbl>
    <w:p w:rsidR="00E23CDF" w:rsidRPr="001A33E5" w:rsidP="00E23CDF" w14:paraId="501ECE92" w14:textId="77777777">
      <w:r w:rsidRPr="001A33E5">
        <w:rPr>
          <w:rStyle w:val="HideTWBExt"/>
        </w:rPr>
        <w:t>&lt;/Amend&gt;</w:t>
      </w:r>
    </w:p>
    <w:p w:rsidR="00E23CDF" w:rsidRPr="001A33E5" w:rsidP="00E23CDF" w14:paraId="48E7902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52</w:t>
      </w:r>
      <w:r w:rsidRPr="001A33E5">
        <w:rPr>
          <w:rStyle w:val="HideTWBExt"/>
          <w:b w:val="0"/>
          <w:szCs w:val="24"/>
        </w:rPr>
        <w:t>&lt;/NumAm&gt;</w:t>
      </w:r>
    </w:p>
    <w:p w:rsidR="00E23CDF" w:rsidRPr="001A33E5" w:rsidP="00E23CDF" w14:paraId="76911AB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7BA47A1" w14:textId="77777777">
      <w:pPr>
        <w:pStyle w:val="NormalBold"/>
      </w:pPr>
      <w:r w:rsidRPr="001A33E5">
        <w:rPr>
          <w:rStyle w:val="HideTWBExt"/>
          <w:b w:val="0"/>
          <w:szCs w:val="24"/>
        </w:rPr>
        <w:t>&lt;Article&gt;</w:t>
      </w:r>
      <w:r w:rsidRPr="001A33E5">
        <w:t>I priedo 65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06939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05AB60C" w14:textId="77777777">
            <w:pPr>
              <w:keepNext/>
            </w:pPr>
          </w:p>
        </w:tc>
      </w:tr>
      <w:tr w14:paraId="3588DB43"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E581E23"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44D2113"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507C2B" w14:textId="77777777">
            <w:pPr>
              <w:rPr>
                <w:noProof/>
                <w:sz w:val="16"/>
                <w:szCs w:val="16"/>
              </w:rPr>
            </w:pPr>
            <w:r w:rsidRPr="001A33E5">
              <w:rPr>
                <w:sz w:val="16"/>
              </w:rPr>
              <w:t xml:space="preserve">Politikos sritis </w:t>
            </w:r>
          </w:p>
          <w:p w:rsidR="00E23CDF" w:rsidRPr="001A33E5" w:rsidP="00101393" w14:paraId="50B86DDD" w14:textId="77777777">
            <w:pPr>
              <w:rPr>
                <w:noProof/>
                <w:sz w:val="16"/>
                <w:szCs w:val="16"/>
              </w:rPr>
            </w:pPr>
            <w:r w:rsidRPr="001A33E5">
              <w:rPr>
                <w:sz w:val="16"/>
              </w:rPr>
              <w:t xml:space="preserve">(1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5B94D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A6B03D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67ECD88"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9FBB5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FE3BA4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6DE0F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85BBC1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24BBB2F"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58EB72" w14:textId="77777777">
            <w:pPr>
              <w:rPr>
                <w:noProof/>
                <w:sz w:val="16"/>
                <w:szCs w:val="16"/>
              </w:rPr>
            </w:pPr>
            <w:r w:rsidRPr="001A33E5">
              <w:rPr>
                <w:sz w:val="16"/>
              </w:rPr>
              <w:t>Rezultato rodiklis</w:t>
            </w:r>
          </w:p>
        </w:tc>
      </w:tr>
      <w:tr w14:paraId="1B2AEBA3"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1DFA9345" w14:textId="77777777">
            <w:pPr>
              <w:rPr>
                <w:b/>
                <w:bCs/>
                <w:i/>
                <w:iCs/>
                <w:noProof/>
                <w:sz w:val="16"/>
                <w:szCs w:val="16"/>
              </w:rPr>
            </w:pPr>
            <w:r w:rsidRPr="001A33E5">
              <w:rPr>
                <w:sz w:val="16"/>
              </w:rPr>
              <w:t>Parama verslui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30F08ED7" w14:textId="77777777">
            <w:pPr>
              <w:rPr>
                <w:b/>
                <w:bCs/>
                <w:i/>
                <w:iCs/>
                <w:noProof/>
                <w:sz w:val="16"/>
                <w:szCs w:val="16"/>
              </w:rPr>
            </w:pPr>
            <w:r w:rsidRPr="001A33E5">
              <w:rPr>
                <w:sz w:val="16"/>
              </w:rPr>
              <w:t>Verslo plėtra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17A4A09B" w14:textId="77777777">
            <w:pPr>
              <w:jc w:val="center"/>
              <w:rPr>
                <w:rFonts w:eastAsiaTheme="minorHAnsi"/>
                <w:b/>
                <w:bCs/>
                <w:i/>
                <w:iCs/>
                <w:noProof/>
                <w:sz w:val="16"/>
                <w:szCs w:val="16"/>
              </w:rPr>
            </w:pPr>
            <w:r w:rsidRPr="001A33E5">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21B20D43" w14:textId="77777777">
            <w:pPr>
              <w:rPr>
                <w:b/>
                <w:bCs/>
                <w:i/>
                <w:iCs/>
                <w:noProof/>
                <w:sz w:val="16"/>
                <w:szCs w:val="16"/>
              </w:rPr>
            </w:pPr>
            <w:r w:rsidRPr="001A33E5">
              <w:rPr>
                <w:sz w:val="16"/>
              </w:rPr>
              <w:t xml:space="preserve">Verslo plėtra paramos paslaugų įmonėms forma (įskaitant valdymo, rinkodaros ir projektavimo paslaugas) (išskyrus </w:t>
            </w:r>
            <w:r w:rsidRPr="001A33E5">
              <w:rPr>
                <w:sz w:val="16"/>
              </w:rPr>
              <w:t xml:space="preserve">infrastruktūrą, skaitmenizaciją ir investicijas į technologijas)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46B38A9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70D8DF7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4B01571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0D778B4A" w14:textId="77777777">
            <w:pPr>
              <w:jc w:val="center"/>
              <w:rPr>
                <w:b/>
                <w:bCs/>
                <w:i/>
                <w:iCs/>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E275F9D"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Remiamų įmonių – labai mažų, mažųjų ir vidutinių bei didelių –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8BD9B0"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Remiamose įmonėse išsaugotų arba sukurtų darbo vietų skaičius pagal lytį</w:t>
            </w:r>
          </w:p>
        </w:tc>
      </w:tr>
    </w:tbl>
    <w:p w:rsidR="00E23CDF" w:rsidRPr="001A33E5" w:rsidP="00E23CDF" w14:paraId="589E969E" w14:textId="77777777"/>
    <w:tbl>
      <w:tblPr>
        <w:tblW w:w="9750" w:type="dxa"/>
        <w:jc w:val="center"/>
        <w:tblLayout w:type="fixed"/>
        <w:tblCellMar>
          <w:left w:w="340" w:type="dxa"/>
          <w:right w:w="340" w:type="dxa"/>
        </w:tblCellMar>
        <w:tblLook w:val="04A0"/>
      </w:tblPr>
      <w:tblGrid>
        <w:gridCol w:w="9750"/>
      </w:tblGrid>
      <w:tr w14:paraId="78C60E63"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7051366" w14:textId="77777777">
            <w:pPr>
              <w:keepNext/>
            </w:pPr>
          </w:p>
        </w:tc>
      </w:tr>
      <w:tr w14:paraId="11FC3444"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122E01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76E50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6DE0F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5CD39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92D98CC"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54BC79D"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35B57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27F717E"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E31D1C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48B0EE"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7B86FCD"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A60767" w14:textId="77777777">
            <w:pPr>
              <w:rPr>
                <w:noProof/>
                <w:sz w:val="16"/>
                <w:szCs w:val="16"/>
              </w:rPr>
            </w:pPr>
            <w:r w:rsidRPr="001A33E5">
              <w:rPr>
                <w:sz w:val="16"/>
              </w:rPr>
              <w:t>Rezultato rodiklis</w:t>
            </w:r>
          </w:p>
        </w:tc>
      </w:tr>
      <w:tr w14:paraId="2DE04D0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793D9CC0" w14:textId="77777777">
            <w:pPr>
              <w:rPr>
                <w:b/>
                <w:bCs/>
                <w:i/>
                <w:iCs/>
                <w:noProof/>
                <w:sz w:val="16"/>
                <w:szCs w:val="16"/>
              </w:rPr>
            </w:pPr>
            <w:r w:rsidRPr="001A33E5">
              <w:rPr>
                <w:sz w:val="16"/>
              </w:rPr>
              <w:t>Parama verslui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4BB37626" w14:textId="77777777">
            <w:pPr>
              <w:rPr>
                <w:b/>
                <w:bCs/>
                <w:i/>
                <w:iCs/>
                <w:noProof/>
                <w:sz w:val="16"/>
                <w:szCs w:val="16"/>
              </w:rPr>
            </w:pPr>
            <w:r w:rsidRPr="001A33E5">
              <w:rPr>
                <w:sz w:val="16"/>
              </w:rPr>
              <w:t>Verslo plėtra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3EC86825" w14:textId="77777777">
            <w:pPr>
              <w:jc w:val="center"/>
              <w:rPr>
                <w:rFonts w:eastAsiaTheme="minorHAnsi"/>
                <w:b/>
                <w:bCs/>
                <w:i/>
                <w:iCs/>
                <w:noProof/>
                <w:sz w:val="16"/>
                <w:szCs w:val="16"/>
              </w:rPr>
            </w:pPr>
            <w:r w:rsidRPr="001A33E5">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29503334" w14:textId="77777777">
            <w:pPr>
              <w:rPr>
                <w:b/>
                <w:bCs/>
                <w:i/>
                <w:iCs/>
                <w:noProof/>
                <w:sz w:val="16"/>
                <w:szCs w:val="16"/>
              </w:rPr>
            </w:pPr>
            <w:r w:rsidRPr="001A33E5">
              <w:rPr>
                <w:sz w:val="16"/>
              </w:rPr>
              <w:t xml:space="preserve">Verslo plėtra paramos paslaugų įmonėms forma (įskaitant valdymo, </w:t>
            </w:r>
            <w:r w:rsidRPr="001A33E5">
              <w:rPr>
                <w:sz w:val="16"/>
              </w:rPr>
              <w:t xml:space="preserve">rinkodaros ir projektavimo paslaugas) (išskyrus infrastruktūrą, skaitmenizaciją ir investicijas į technologijas)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04C90A9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2FA8EFC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7F031E0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35A3B4A1" w14:textId="77777777">
            <w:pPr>
              <w:jc w:val="center"/>
              <w:rPr>
                <w:b/>
                <w:bCs/>
                <w:i/>
                <w:iCs/>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55666B"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Remiamų įmonių – labai mažų, mažųjų ir vidutinių bei didelių –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B470039"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Remiamose įmonėse išsaugotų arba sukurtų darbo vietų skaičius pagal lytį</w:t>
            </w:r>
            <w:r w:rsidRPr="001A33E5">
              <w:rPr>
                <w:b/>
                <w:i/>
                <w:sz w:val="16"/>
              </w:rPr>
              <w:t>, pareigas ir sektorių</w:t>
            </w:r>
          </w:p>
        </w:tc>
      </w:tr>
    </w:tbl>
    <w:p w:rsidR="00E23CDF" w:rsidRPr="001A33E5" w:rsidP="00E23CDF" w14:paraId="10F78925" w14:textId="77777777">
      <w:r w:rsidRPr="001A33E5">
        <w:rPr>
          <w:rStyle w:val="HideTWBExt"/>
        </w:rPr>
        <w:t>&lt;/Amend&gt;</w:t>
      </w:r>
    </w:p>
    <w:p w:rsidR="00E23CDF" w:rsidRPr="001A33E5" w:rsidP="00E23CDF" w14:paraId="0354F92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53</w:t>
      </w:r>
      <w:r w:rsidRPr="001A33E5">
        <w:rPr>
          <w:rStyle w:val="HideTWBExt"/>
          <w:b w:val="0"/>
          <w:szCs w:val="24"/>
        </w:rPr>
        <w:t>&lt;/NumAm&gt;</w:t>
      </w:r>
    </w:p>
    <w:p w:rsidR="00E23CDF" w:rsidRPr="001A33E5" w:rsidP="00E23CDF" w14:paraId="6DE632A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3328F22" w14:textId="77777777">
      <w:pPr>
        <w:pStyle w:val="NormalBold"/>
      </w:pPr>
      <w:r w:rsidRPr="001A33E5">
        <w:rPr>
          <w:rStyle w:val="HideTWBExt"/>
          <w:b w:val="0"/>
          <w:szCs w:val="24"/>
        </w:rPr>
        <w:t>&lt;Article&gt;</w:t>
      </w:r>
      <w:r w:rsidRPr="001A33E5">
        <w:t>I priedo 65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2961B7"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5A9E0FF" w14:textId="77777777">
            <w:pPr>
              <w:keepNext/>
            </w:pPr>
          </w:p>
        </w:tc>
      </w:tr>
      <w:tr w14:paraId="183E723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B968378" w14:textId="77777777">
            <w:pPr>
              <w:pStyle w:val="ColumnHeading"/>
            </w:pPr>
            <w:r w:rsidRPr="001A33E5">
              <w:t>Komisijos siūlomas tekstas</w:t>
            </w:r>
          </w:p>
        </w:tc>
      </w:tr>
    </w:tbl>
    <w:p w:rsidR="00E23CDF" w:rsidRPr="001A33E5" w:rsidP="00E23CDF" w14:paraId="2EB0060A" w14:textId="77777777"/>
    <w:tbl>
      <w:tblPr>
        <w:tblW w:w="9750" w:type="dxa"/>
        <w:jc w:val="center"/>
        <w:tblLayout w:type="fixed"/>
        <w:tblCellMar>
          <w:left w:w="340" w:type="dxa"/>
          <w:right w:w="340" w:type="dxa"/>
        </w:tblCellMar>
        <w:tblLook w:val="04A0"/>
      </w:tblPr>
      <w:tblGrid>
        <w:gridCol w:w="9750"/>
      </w:tblGrid>
      <w:tr w14:paraId="258D316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1E47C9C" w14:textId="77777777">
            <w:pPr>
              <w:keepNext/>
            </w:pPr>
          </w:p>
        </w:tc>
      </w:tr>
      <w:tr w14:paraId="4FFBFB9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4AC45B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4B198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EE9AFB" w14:textId="77777777">
            <w:pPr>
              <w:rPr>
                <w:b/>
                <w:bCs/>
                <w:i/>
                <w:iCs/>
                <w:noProof/>
                <w:sz w:val="16"/>
                <w:szCs w:val="16"/>
              </w:rPr>
            </w:pPr>
            <w:r w:rsidRPr="001A33E5">
              <w:rPr>
                <w:b/>
                <w:i/>
                <w:sz w:val="16"/>
              </w:rPr>
              <w:t xml:space="preserve">Politikos sritis (1 </w:t>
            </w:r>
            <w:r w:rsidRPr="001A33E5">
              <w:rPr>
                <w:b/>
                <w:i/>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CBC5697"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052BCAA"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1CAF7C"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84E6D7"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9881D3"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B94C92"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BB83D6"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1BD79E5"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CF9EECD" w14:textId="77777777">
            <w:pPr>
              <w:rPr>
                <w:b/>
                <w:bCs/>
                <w:i/>
                <w:iCs/>
                <w:noProof/>
                <w:sz w:val="16"/>
                <w:szCs w:val="16"/>
              </w:rPr>
            </w:pPr>
            <w:r w:rsidRPr="001A33E5">
              <w:rPr>
                <w:b/>
                <w:i/>
                <w:sz w:val="16"/>
              </w:rPr>
              <w:t>Rezultato rodiklis</w:t>
            </w:r>
          </w:p>
        </w:tc>
      </w:tr>
      <w:tr w14:paraId="303C477B"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0B1FEFFF" w14:textId="77777777">
            <w:pPr>
              <w:rPr>
                <w:b/>
                <w:bCs/>
                <w:i/>
                <w:iCs/>
                <w:noProof/>
                <w:sz w:val="16"/>
                <w:szCs w:val="16"/>
              </w:rPr>
            </w:pPr>
            <w:r w:rsidRPr="001A33E5">
              <w:rPr>
                <w:b/>
                <w:i/>
                <w:sz w:val="16"/>
              </w:rPr>
              <w:t>Parama verslui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6346BEE9" w14:textId="77777777">
            <w:pPr>
              <w:rPr>
                <w:b/>
                <w:bCs/>
                <w:i/>
                <w:iCs/>
                <w:sz w:val="16"/>
                <w:szCs w:val="16"/>
              </w:rPr>
            </w:pPr>
            <w:r w:rsidRPr="001A33E5">
              <w:rPr>
                <w:b/>
                <w:i/>
                <w:sz w:val="16"/>
              </w:rPr>
              <w:t>Verslo</w:t>
            </w:r>
          </w:p>
          <w:p w:rsidR="00E23CDF" w:rsidRPr="001A33E5" w:rsidP="00101393" w14:paraId="2C16D01B" w14:textId="77777777">
            <w:pPr>
              <w:rPr>
                <w:b/>
                <w:bCs/>
                <w:i/>
                <w:iCs/>
                <w:noProof/>
                <w:sz w:val="16"/>
                <w:szCs w:val="16"/>
              </w:rPr>
            </w:pPr>
            <w:r w:rsidRPr="001A33E5">
              <w:rPr>
                <w:b/>
                <w:i/>
                <w:sz w:val="16"/>
              </w:rPr>
              <w:t>plėtra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023A5F06" w14:textId="77777777">
            <w:pPr>
              <w:jc w:val="center"/>
              <w:rPr>
                <w:rFonts w:eastAsiaTheme="minorHAnsi"/>
                <w:b/>
                <w:bCs/>
                <w:i/>
                <w:iCs/>
                <w:noProof/>
                <w:sz w:val="16"/>
                <w:szCs w:val="16"/>
              </w:rPr>
            </w:pPr>
            <w:r w:rsidRPr="001A33E5">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E23CDF" w:rsidRPr="001A33E5" w:rsidP="00101393" w14:paraId="145C1A09" w14:textId="77777777">
            <w:pPr>
              <w:rPr>
                <w:b/>
                <w:bCs/>
                <w:i/>
                <w:iCs/>
                <w:sz w:val="16"/>
                <w:szCs w:val="16"/>
              </w:rPr>
            </w:pPr>
            <w:r w:rsidRPr="001A33E5">
              <w:rPr>
                <w:b/>
                <w:i/>
                <w:sz w:val="16"/>
              </w:rPr>
              <w:t>Moterų verslumo skatinimas*</w:t>
            </w:r>
          </w:p>
          <w:p w:rsidR="00E23CDF" w:rsidRPr="001A33E5" w:rsidP="00101393" w14:paraId="2C5F8F3C" w14:textId="77777777">
            <w:pPr>
              <w:rPr>
                <w:b/>
                <w:bCs/>
                <w:i/>
                <w:iCs/>
                <w:sz w:val="16"/>
                <w:szCs w:val="16"/>
              </w:rPr>
            </w:pPr>
          </w:p>
          <w:p w:rsidR="00E23CDF" w:rsidRPr="001A33E5" w:rsidP="00101393" w14:paraId="6906B19C"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0D88C15"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E82D65F"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C66E510"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26E5587" w14:textId="77777777">
            <w:pPr>
              <w:jc w:val="center"/>
              <w:rPr>
                <w:b/>
                <w:bCs/>
                <w:i/>
                <w:iCs/>
                <w:noProof/>
                <w:sz w:val="16"/>
                <w:szCs w:val="16"/>
              </w:rPr>
            </w:pPr>
            <w:r w:rsidRPr="001A33E5">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3DD3F728"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vadovaujamų ir remiamų įmonių – </w:t>
            </w:r>
            <w:r w:rsidRPr="001A33E5">
              <w:rPr>
                <w:b/>
                <w:i/>
                <w:sz w:val="16"/>
              </w:rPr>
              <w:t>labai mažų, mažųjų ir vidutinių bei didelių – skaičius</w:t>
            </w:r>
          </w:p>
          <w:p w:rsidR="00E23CDF" w:rsidRPr="001A33E5" w:rsidP="00101393" w14:paraId="07BD8E94"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Finansuotų veiksmų, skirtų moterims verslininkėms, skaičius</w:t>
            </w:r>
          </w:p>
          <w:p w:rsidR="00E23CDF" w:rsidRPr="001A33E5" w:rsidP="00101393" w14:paraId="0E137D77"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Remiamų moterų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CC0EC7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verslininkių skaičius ir dalis</w:t>
            </w:r>
          </w:p>
        </w:tc>
      </w:tr>
    </w:tbl>
    <w:p w:rsidR="00E23CDF" w:rsidRPr="001A33E5" w:rsidP="00E23CDF" w14:paraId="138F00A5" w14:textId="77777777">
      <w:r w:rsidRPr="001A33E5">
        <w:rPr>
          <w:rStyle w:val="HideTWBExt"/>
        </w:rPr>
        <w:t>&lt;/Amend&gt;</w:t>
      </w:r>
    </w:p>
    <w:p w:rsidR="00E23CDF" w:rsidRPr="001A33E5" w:rsidP="00E23CDF" w14:paraId="70186DF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54</w:t>
      </w:r>
      <w:r w:rsidRPr="001A33E5">
        <w:rPr>
          <w:rStyle w:val="HideTWBExt"/>
          <w:b w:val="0"/>
          <w:szCs w:val="24"/>
        </w:rPr>
        <w:t>&lt;/NumAm&gt;</w:t>
      </w:r>
    </w:p>
    <w:p w:rsidR="00E23CDF" w:rsidRPr="001A33E5" w:rsidP="00E23CDF" w14:paraId="743E92A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F8C5A33" w14:textId="77777777">
      <w:pPr>
        <w:pStyle w:val="NormalBold"/>
      </w:pPr>
      <w:r w:rsidRPr="001A33E5">
        <w:rPr>
          <w:rStyle w:val="HideTWBExt"/>
          <w:b w:val="0"/>
          <w:szCs w:val="24"/>
        </w:rPr>
        <w:t>&lt;Article&gt;</w:t>
      </w:r>
      <w:r w:rsidRPr="001A33E5">
        <w:t>I priedo 65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FDADD65"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666D080E" w14:textId="77777777">
            <w:pPr>
              <w:keepNext/>
            </w:pPr>
          </w:p>
        </w:tc>
      </w:tr>
      <w:tr w14:paraId="7B32106B"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A6C6381" w14:textId="77777777">
            <w:pPr>
              <w:pStyle w:val="ColumnHeading"/>
            </w:pPr>
            <w:r w:rsidRPr="001A33E5">
              <w:t>Komisijos siūlomas tekstas</w:t>
            </w:r>
          </w:p>
        </w:tc>
      </w:tr>
    </w:tbl>
    <w:p w:rsidR="00E23CDF" w:rsidRPr="001A33E5" w:rsidP="00E23CDF" w14:paraId="4AACE0CA" w14:textId="77777777"/>
    <w:tbl>
      <w:tblPr>
        <w:tblW w:w="9750" w:type="dxa"/>
        <w:jc w:val="center"/>
        <w:tblLayout w:type="fixed"/>
        <w:tblCellMar>
          <w:left w:w="340" w:type="dxa"/>
          <w:right w:w="340" w:type="dxa"/>
        </w:tblCellMar>
        <w:tblLook w:val="04A0"/>
      </w:tblPr>
      <w:tblGrid>
        <w:gridCol w:w="9750"/>
      </w:tblGrid>
      <w:tr w14:paraId="46555E4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5389267" w14:textId="77777777">
            <w:pPr>
              <w:keepNext/>
            </w:pPr>
          </w:p>
        </w:tc>
      </w:tr>
      <w:tr w14:paraId="47F7739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40E69A3"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61BC0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1B79B1"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1880D2"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F12EC8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07E023"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2E7F4D"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D6659F"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054487"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22B89F"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31193D7" w14:textId="77777777">
            <w:pPr>
              <w:rPr>
                <w:b/>
                <w:bCs/>
                <w:i/>
                <w:iCs/>
                <w:noProof/>
                <w:sz w:val="16"/>
                <w:szCs w:val="16"/>
              </w:rPr>
            </w:pPr>
            <w:r w:rsidRPr="001A33E5">
              <w:rPr>
                <w:b/>
                <w:i/>
                <w:sz w:val="16"/>
              </w:rPr>
              <w:t xml:space="preserve">Produkto </w:t>
            </w:r>
            <w:r w:rsidRPr="001A33E5">
              <w:rPr>
                <w:b/>
                <w:i/>
                <w:sz w:val="16"/>
              </w:rPr>
              <w:t>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615E0B" w14:textId="77777777">
            <w:pPr>
              <w:rPr>
                <w:b/>
                <w:bCs/>
                <w:i/>
                <w:iCs/>
                <w:noProof/>
                <w:sz w:val="16"/>
                <w:szCs w:val="16"/>
              </w:rPr>
            </w:pPr>
            <w:r w:rsidRPr="001A33E5">
              <w:rPr>
                <w:b/>
                <w:i/>
                <w:sz w:val="16"/>
              </w:rPr>
              <w:t>Rezultato rodiklis</w:t>
            </w:r>
          </w:p>
        </w:tc>
      </w:tr>
      <w:tr w14:paraId="16C59280"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7E76AE34" w14:textId="77777777">
            <w:pPr>
              <w:rPr>
                <w:b/>
                <w:bCs/>
                <w:i/>
                <w:iCs/>
                <w:noProof/>
                <w:sz w:val="16"/>
                <w:szCs w:val="16"/>
              </w:rPr>
            </w:pPr>
            <w:r w:rsidRPr="001A33E5">
              <w:rPr>
                <w:b/>
                <w:i/>
                <w:sz w:val="16"/>
              </w:rPr>
              <w:t>Parama verslui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2A060F68" w14:textId="77777777">
            <w:pPr>
              <w:rPr>
                <w:b/>
                <w:bCs/>
                <w:i/>
                <w:iCs/>
                <w:sz w:val="16"/>
                <w:szCs w:val="16"/>
              </w:rPr>
            </w:pPr>
            <w:r w:rsidRPr="001A33E5">
              <w:rPr>
                <w:b/>
                <w:i/>
                <w:sz w:val="16"/>
              </w:rPr>
              <w:t>Verslo</w:t>
            </w:r>
          </w:p>
          <w:p w:rsidR="00E23CDF" w:rsidRPr="001A33E5" w:rsidP="00101393" w14:paraId="4589CED7" w14:textId="77777777">
            <w:pPr>
              <w:rPr>
                <w:b/>
                <w:bCs/>
                <w:i/>
                <w:iCs/>
                <w:noProof/>
                <w:sz w:val="16"/>
                <w:szCs w:val="16"/>
              </w:rPr>
            </w:pPr>
            <w:r w:rsidRPr="001A33E5">
              <w:rPr>
                <w:b/>
                <w:i/>
                <w:sz w:val="16"/>
              </w:rPr>
              <w:t>plėtra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52D0E193" w14:textId="77777777">
            <w:pPr>
              <w:jc w:val="center"/>
              <w:rPr>
                <w:rFonts w:eastAsiaTheme="minorHAnsi"/>
                <w:b/>
                <w:bCs/>
                <w:i/>
                <w:iCs/>
                <w:noProof/>
                <w:sz w:val="16"/>
                <w:szCs w:val="16"/>
              </w:rPr>
            </w:pPr>
            <w:r w:rsidRPr="001A33E5">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326AAB94" w14:textId="77777777">
            <w:pPr>
              <w:rPr>
                <w:b/>
                <w:bCs/>
                <w:i/>
                <w:iCs/>
                <w:noProof/>
                <w:sz w:val="16"/>
                <w:szCs w:val="16"/>
              </w:rPr>
            </w:pPr>
            <w:r w:rsidRPr="001A33E5">
              <w:rPr>
                <w:b/>
                <w:i/>
                <w:sz w:val="16"/>
              </w:rPr>
              <w:t>Lyčių pusiausvyros skatinimas valdymo ir sprendimų priėmimo srityse visais valdymo lygmenimis ir visame privačiajame sektoriuje*</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1452B2D"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5963218"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E0C86E7"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1A03100"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798481B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Įmonių, remiamų siekiant skatinti vadovų </w:t>
            </w:r>
            <w:r w:rsidRPr="001A33E5">
              <w:rPr>
                <w:b/>
                <w:i/>
                <w:sz w:val="16"/>
              </w:rPr>
              <w:t>lyčių pusiausvyrą – labai mažų, mažųjų ir vidutinių bei didelių – skaičius</w:t>
            </w:r>
          </w:p>
          <w:p w:rsidR="00E23CDF" w:rsidRPr="001A33E5" w:rsidP="00101393" w14:paraId="6B7277CB"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Veiksmų, kuriais siekiama skatinti moterų dalyvavimą vyresniosios vadovybės ir valdybų veikloje,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216A926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ir vyrų vadovų dalis pagal vadovybės lygį remiamose </w:t>
            </w:r>
            <w:r w:rsidRPr="001A33E5">
              <w:rPr>
                <w:b/>
                <w:i/>
                <w:sz w:val="16"/>
              </w:rPr>
              <w:t>įmonėse</w:t>
            </w:r>
          </w:p>
          <w:p w:rsidR="00E23CDF" w:rsidRPr="001A33E5" w:rsidP="00101393" w14:paraId="107FED76" w14:textId="77777777">
            <w:pPr>
              <w:tabs>
                <w:tab w:val="left" w:pos="245"/>
              </w:tabs>
              <w:ind w:left="176" w:hanging="142"/>
              <w:rPr>
                <w:b/>
                <w:bCs/>
                <w:i/>
                <w:iCs/>
                <w:noProof/>
                <w:sz w:val="16"/>
                <w:szCs w:val="16"/>
              </w:rPr>
            </w:pPr>
            <w:r w:rsidRPr="001A33E5">
              <w:rPr>
                <w:rFonts w:ascii="Symbol" w:hAnsi="Symbol"/>
                <w:sz w:val="16"/>
              </w:rPr>
              <w:t>·</w:t>
            </w:r>
            <w:r w:rsidRPr="001A33E5">
              <w:rPr>
                <w:rFonts w:ascii="Symbol" w:hAnsi="Symbol"/>
                <w:sz w:val="16"/>
              </w:rPr>
              <w:tab/>
            </w:r>
            <w:r w:rsidRPr="001A33E5">
              <w:rPr>
                <w:b/>
                <w:i/>
                <w:sz w:val="16"/>
              </w:rPr>
              <w:t>Moterų vadovaujamų įmonių – labai mažų, mažųjų ir vidutinių bei didelių – skaičius</w:t>
            </w:r>
          </w:p>
        </w:tc>
      </w:tr>
    </w:tbl>
    <w:p w:rsidR="00E23CDF" w:rsidRPr="001A33E5" w:rsidP="00E23CDF" w14:paraId="3491E8AE" w14:textId="77777777">
      <w:r w:rsidRPr="001A33E5">
        <w:rPr>
          <w:rStyle w:val="HideTWBExt"/>
        </w:rPr>
        <w:t>&lt;/Amend&gt;</w:t>
      </w:r>
    </w:p>
    <w:p w:rsidR="00E23CDF" w:rsidRPr="001A33E5" w:rsidP="00E23CDF" w14:paraId="5C982D2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55</w:t>
      </w:r>
      <w:r w:rsidRPr="001A33E5">
        <w:rPr>
          <w:rStyle w:val="HideTWBExt"/>
          <w:b w:val="0"/>
          <w:szCs w:val="24"/>
        </w:rPr>
        <w:t>&lt;/NumAm&gt;</w:t>
      </w:r>
    </w:p>
    <w:p w:rsidR="00E23CDF" w:rsidRPr="001A33E5" w:rsidP="00E23CDF" w14:paraId="550A32F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3525E91" w14:textId="77777777">
      <w:pPr>
        <w:pStyle w:val="NormalBold"/>
      </w:pPr>
      <w:r w:rsidRPr="001A33E5">
        <w:rPr>
          <w:rStyle w:val="HideTWBExt"/>
          <w:b w:val="0"/>
          <w:szCs w:val="24"/>
        </w:rPr>
        <w:t>&lt;Article&gt;</w:t>
      </w:r>
      <w:r w:rsidRPr="001A33E5">
        <w:t>I priedo 65 c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E17839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A028791" w14:textId="77777777">
            <w:pPr>
              <w:keepNext/>
            </w:pPr>
          </w:p>
        </w:tc>
      </w:tr>
      <w:tr w14:paraId="557B129E"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71F43DC" w14:textId="77777777">
            <w:pPr>
              <w:pStyle w:val="ColumnHeading"/>
            </w:pPr>
            <w:r w:rsidRPr="001A33E5">
              <w:t xml:space="preserve">Komisijos </w:t>
            </w:r>
            <w:r w:rsidRPr="001A33E5">
              <w:t>siūlomas tekstas</w:t>
            </w:r>
          </w:p>
        </w:tc>
      </w:tr>
    </w:tbl>
    <w:p w:rsidR="00E23CDF" w:rsidRPr="001A33E5" w:rsidP="00E23CDF" w14:paraId="6D8628BA" w14:textId="77777777"/>
    <w:tbl>
      <w:tblPr>
        <w:tblW w:w="9750" w:type="dxa"/>
        <w:jc w:val="center"/>
        <w:tblLayout w:type="fixed"/>
        <w:tblCellMar>
          <w:left w:w="340" w:type="dxa"/>
          <w:right w:w="340" w:type="dxa"/>
        </w:tblCellMar>
        <w:tblLook w:val="04A0"/>
      </w:tblPr>
      <w:tblGrid>
        <w:gridCol w:w="9750"/>
      </w:tblGrid>
      <w:tr w14:paraId="67913B93"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ED54A53" w14:textId="77777777">
            <w:pPr>
              <w:keepNext/>
            </w:pPr>
          </w:p>
        </w:tc>
      </w:tr>
      <w:tr w14:paraId="3602A69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9A7660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0CDF6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EBCB1BD"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FB67D1"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2CA93B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090D42E"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28AB3F"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3E751D"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1FCE0D"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308D82"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1B18453"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22E44AA" w14:textId="77777777">
            <w:pPr>
              <w:rPr>
                <w:b/>
                <w:bCs/>
                <w:i/>
                <w:iCs/>
                <w:noProof/>
                <w:sz w:val="16"/>
                <w:szCs w:val="16"/>
              </w:rPr>
            </w:pPr>
            <w:r w:rsidRPr="001A33E5">
              <w:rPr>
                <w:b/>
                <w:i/>
                <w:sz w:val="16"/>
              </w:rPr>
              <w:t>Rezultato rodiklis</w:t>
            </w:r>
          </w:p>
        </w:tc>
      </w:tr>
      <w:tr w14:paraId="5E5AB019"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5CE48F92" w14:textId="77777777">
            <w:pPr>
              <w:rPr>
                <w:b/>
                <w:bCs/>
                <w:i/>
                <w:iCs/>
                <w:noProof/>
                <w:sz w:val="16"/>
                <w:szCs w:val="16"/>
              </w:rPr>
            </w:pPr>
            <w:r w:rsidRPr="001A33E5">
              <w:rPr>
                <w:b/>
                <w:i/>
                <w:sz w:val="16"/>
              </w:rPr>
              <w:t>Parama verslui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4764C39B" w14:textId="77777777">
            <w:pPr>
              <w:rPr>
                <w:b/>
                <w:bCs/>
                <w:i/>
                <w:iCs/>
                <w:sz w:val="16"/>
                <w:szCs w:val="16"/>
              </w:rPr>
            </w:pPr>
            <w:r w:rsidRPr="001A33E5">
              <w:rPr>
                <w:b/>
                <w:i/>
                <w:sz w:val="16"/>
              </w:rPr>
              <w:t>Verslo</w:t>
            </w:r>
          </w:p>
          <w:p w:rsidR="00E23CDF" w:rsidRPr="001A33E5" w:rsidP="00101393" w14:paraId="7FB0FCE7" w14:textId="77777777">
            <w:pPr>
              <w:rPr>
                <w:b/>
                <w:bCs/>
                <w:i/>
                <w:iCs/>
                <w:noProof/>
                <w:sz w:val="16"/>
                <w:szCs w:val="16"/>
              </w:rPr>
            </w:pPr>
            <w:r w:rsidRPr="001A33E5">
              <w:rPr>
                <w:b/>
                <w:i/>
                <w:sz w:val="16"/>
              </w:rPr>
              <w:t>plėtra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43E323D4" w14:textId="77777777">
            <w:pPr>
              <w:jc w:val="center"/>
              <w:rPr>
                <w:rFonts w:eastAsiaTheme="minorHAnsi"/>
                <w:b/>
                <w:bCs/>
                <w:i/>
                <w:iCs/>
                <w:noProof/>
                <w:sz w:val="16"/>
                <w:szCs w:val="16"/>
              </w:rPr>
            </w:pPr>
            <w:r w:rsidRPr="001A33E5">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7BE243DE" w14:textId="77777777">
            <w:pPr>
              <w:rPr>
                <w:b/>
                <w:bCs/>
                <w:i/>
                <w:iCs/>
                <w:noProof/>
                <w:sz w:val="16"/>
                <w:szCs w:val="16"/>
              </w:rPr>
            </w:pPr>
            <w:r w:rsidRPr="001A33E5">
              <w:rPr>
                <w:b/>
                <w:i/>
                <w:sz w:val="16"/>
              </w:rPr>
              <w:t xml:space="preserve">Smurto dėl lyties ir seksualinio </w:t>
            </w:r>
            <w:r w:rsidRPr="001A33E5">
              <w:rPr>
                <w:b/>
                <w:i/>
                <w:sz w:val="16"/>
              </w:rPr>
              <w:t>priekabiavimo darbo pasaulyje versle panaikinimas*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252A345"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74E5F37"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4A78FF5"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B4A6EB7"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61862B9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b/>
                <w:i/>
                <w:sz w:val="16"/>
              </w:rPr>
              <w:tab/>
            </w:r>
            <w:r w:rsidRPr="001A33E5">
              <w:rPr>
                <w:b/>
                <w:i/>
                <w:sz w:val="16"/>
              </w:rPr>
              <w:t xml:space="preserve">Įmonių, kurioms teikiama parama siekiant tobulinti smurto dėl lyties ir seksualinio priekabiavimo darbo vietoje panaikinimo mechanizmus ir procesus, – labai mažų, mažųjų ir </w:t>
            </w:r>
            <w:r w:rsidRPr="001A33E5">
              <w:rPr>
                <w:b/>
                <w:i/>
                <w:sz w:val="16"/>
              </w:rPr>
              <w:t>vidutinių bei didelių – skaičius</w:t>
            </w:r>
          </w:p>
          <w:p w:rsidR="00E23CDF" w:rsidRPr="001A33E5" w:rsidP="00101393" w14:paraId="7343E44C" w14:textId="77777777">
            <w:pPr>
              <w:tabs>
                <w:tab w:val="left" w:pos="245"/>
              </w:tabs>
              <w:ind w:left="176" w:hanging="142"/>
              <w:rPr>
                <w:b/>
                <w:bCs/>
                <w:i/>
                <w:iCs/>
                <w:sz w:val="16"/>
                <w:szCs w:val="16"/>
              </w:rPr>
            </w:pPr>
            <w:r w:rsidRPr="001A33E5">
              <w:rPr>
                <w:rFonts w:ascii="Symbol" w:hAnsi="Symbol"/>
                <w:sz w:val="16"/>
              </w:rPr>
              <w:sym w:font="Symbol" w:char="F0B7"/>
            </w:r>
            <w:r w:rsidRPr="001A33E5">
              <w:rPr>
                <w:b/>
                <w:i/>
                <w:sz w:val="16"/>
              </w:rPr>
              <w:tab/>
              <w:t>Finansuojamų veiksmų, kuriais siekiama panaikinti smurtą dėl lyties ir seksualinį priekabiavimą versle,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E9A35A4"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Įmonių, turinčių tinkamus mechanizmus ir paramos struktūras, skirtas pranešti apie smurtą dėl lyties ir </w:t>
            </w:r>
            <w:r w:rsidRPr="001A33E5">
              <w:rPr>
                <w:b/>
                <w:i/>
                <w:sz w:val="16"/>
              </w:rPr>
              <w:t>seksualinį priekabiavimą bei su jais kovoti, – labai mažų, mažųjų ir vidutinių bei didelių – dalis</w:t>
            </w:r>
          </w:p>
          <w:p w:rsidR="00E23CDF" w:rsidRPr="001A33E5" w:rsidP="00101393" w14:paraId="4D089C22"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Smurto dėl lyties ir seksualinio priekabiavimo atvejų, apie kuriuos pranešta, remiamose įmonėse skaičius ir dalis</w:t>
            </w:r>
          </w:p>
        </w:tc>
      </w:tr>
    </w:tbl>
    <w:p w:rsidR="00E23CDF" w:rsidRPr="001A33E5" w:rsidP="00E23CDF" w14:paraId="58229090" w14:textId="77777777">
      <w:r w:rsidRPr="001A33E5">
        <w:rPr>
          <w:rStyle w:val="HideTWBExt"/>
        </w:rPr>
        <w:t>&lt;/Amend&gt;</w:t>
      </w:r>
    </w:p>
    <w:p w:rsidR="00E23CDF" w:rsidRPr="001A33E5" w:rsidP="00E23CDF" w14:paraId="4110CA3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56</w:t>
      </w:r>
      <w:r w:rsidRPr="001A33E5">
        <w:rPr>
          <w:rStyle w:val="HideTWBExt"/>
          <w:b w:val="0"/>
          <w:szCs w:val="24"/>
        </w:rPr>
        <w:t>&lt;/NumAm&gt;</w:t>
      </w:r>
    </w:p>
    <w:p w:rsidR="00E23CDF" w:rsidRPr="001A33E5" w:rsidP="00E23CDF" w14:paraId="3C2A7B0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4BE3CE4" w14:textId="77777777">
      <w:pPr>
        <w:pStyle w:val="NormalBold"/>
      </w:pPr>
      <w:r w:rsidRPr="001A33E5">
        <w:rPr>
          <w:rStyle w:val="HideTWBExt"/>
          <w:b w:val="0"/>
          <w:szCs w:val="24"/>
        </w:rPr>
        <w:t>&lt;Article&gt;</w:t>
      </w:r>
      <w:r w:rsidRPr="001A33E5">
        <w:t>I priedo 65 c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708AFF3"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132DB02" w14:textId="77777777">
            <w:pPr>
              <w:keepNext/>
            </w:pPr>
          </w:p>
        </w:tc>
      </w:tr>
      <w:tr w14:paraId="674522EB"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352B70D" w14:textId="77777777">
            <w:pPr>
              <w:pStyle w:val="ColumnHeading"/>
            </w:pPr>
            <w:r w:rsidRPr="001A33E5">
              <w:t>Komisijos siūlomas tekstas</w:t>
            </w:r>
          </w:p>
        </w:tc>
      </w:tr>
    </w:tbl>
    <w:p w:rsidR="00E23CDF" w:rsidRPr="001A33E5" w:rsidP="00E23CDF" w14:paraId="62599039" w14:textId="77777777"/>
    <w:tbl>
      <w:tblPr>
        <w:tblW w:w="9750" w:type="dxa"/>
        <w:jc w:val="center"/>
        <w:tblLayout w:type="fixed"/>
        <w:tblCellMar>
          <w:left w:w="340" w:type="dxa"/>
          <w:right w:w="340" w:type="dxa"/>
        </w:tblCellMar>
        <w:tblLook w:val="04A0"/>
      </w:tblPr>
      <w:tblGrid>
        <w:gridCol w:w="9750"/>
      </w:tblGrid>
      <w:tr w14:paraId="695AEE4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0FEC867" w14:textId="77777777">
            <w:pPr>
              <w:keepNext/>
            </w:pPr>
          </w:p>
        </w:tc>
      </w:tr>
      <w:tr w14:paraId="41972811"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07347D2"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90ECD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E8F9C7"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C32CD3"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C9B52DA"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DC63184"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6650E6"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3A4704"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C35EE4"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1BFCD0"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BE82F1"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B2270D" w14:textId="77777777">
            <w:pPr>
              <w:rPr>
                <w:b/>
                <w:bCs/>
                <w:i/>
                <w:iCs/>
                <w:noProof/>
                <w:sz w:val="16"/>
                <w:szCs w:val="16"/>
              </w:rPr>
            </w:pPr>
            <w:r w:rsidRPr="001A33E5">
              <w:rPr>
                <w:b/>
                <w:i/>
                <w:sz w:val="16"/>
              </w:rPr>
              <w:t>Rezultato rodiklis</w:t>
            </w:r>
          </w:p>
        </w:tc>
      </w:tr>
      <w:tr w14:paraId="56C9182E"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09DB137B" w14:textId="77777777">
            <w:pPr>
              <w:rPr>
                <w:b/>
                <w:bCs/>
                <w:i/>
                <w:iCs/>
                <w:noProof/>
                <w:sz w:val="16"/>
                <w:szCs w:val="16"/>
              </w:rPr>
            </w:pPr>
            <w:r w:rsidRPr="001A33E5">
              <w:rPr>
                <w:b/>
                <w:i/>
                <w:sz w:val="16"/>
              </w:rPr>
              <w:t>Parama verslui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34871693" w14:textId="77777777">
            <w:pPr>
              <w:rPr>
                <w:b/>
                <w:bCs/>
                <w:i/>
                <w:iCs/>
                <w:sz w:val="16"/>
                <w:szCs w:val="16"/>
              </w:rPr>
            </w:pPr>
            <w:r w:rsidRPr="001A33E5">
              <w:rPr>
                <w:b/>
                <w:i/>
                <w:sz w:val="16"/>
              </w:rPr>
              <w:t>Verslo</w:t>
            </w:r>
          </w:p>
          <w:p w:rsidR="00E23CDF" w:rsidRPr="001A33E5" w:rsidP="00101393" w14:paraId="3D79C46B" w14:textId="77777777">
            <w:pPr>
              <w:rPr>
                <w:b/>
                <w:bCs/>
                <w:i/>
                <w:iCs/>
                <w:noProof/>
                <w:sz w:val="16"/>
                <w:szCs w:val="16"/>
              </w:rPr>
            </w:pPr>
            <w:r w:rsidRPr="001A33E5">
              <w:rPr>
                <w:b/>
                <w:i/>
                <w:sz w:val="16"/>
              </w:rPr>
              <w:t>plėtra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03710D7F" w14:textId="77777777">
            <w:pPr>
              <w:jc w:val="center"/>
              <w:rPr>
                <w:rFonts w:eastAsiaTheme="minorHAnsi"/>
                <w:b/>
                <w:bCs/>
                <w:i/>
                <w:iCs/>
                <w:noProof/>
                <w:sz w:val="16"/>
                <w:szCs w:val="16"/>
              </w:rPr>
            </w:pPr>
            <w:r w:rsidRPr="001A33E5">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31F85B3" w14:textId="77777777">
            <w:pPr>
              <w:rPr>
                <w:b/>
                <w:bCs/>
                <w:i/>
                <w:iCs/>
                <w:noProof/>
                <w:sz w:val="16"/>
                <w:szCs w:val="16"/>
              </w:rPr>
            </w:pPr>
            <w:r w:rsidRPr="001A33E5">
              <w:rPr>
                <w:b/>
                <w:i/>
                <w:sz w:val="16"/>
              </w:rPr>
              <w:t>Įmonių investicijų skatinimas siekiant užtikrinti kokybišką ankstyvojo ugdymo ir priežiūros paslaugų teikimą visiems darbuotojų vaikams šalia darbo vietos*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B58DF39"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B785436"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24398E7"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64D7E00" w14:textId="77777777">
            <w:pPr>
              <w:jc w:val="center"/>
              <w:rPr>
                <w:b/>
                <w:bCs/>
                <w:i/>
                <w:iCs/>
                <w:noProof/>
                <w:sz w:val="16"/>
                <w:szCs w:val="16"/>
              </w:rPr>
            </w:pPr>
            <w:r w:rsidRPr="001A33E5">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5E7CD07"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Įmonių, kurioms teikiama parama, kad jos sukurtų ir pagerintų kokybišką ankstyvąjį ugdymą ir priežiūrą visiems darbuotojų vaikams, –labai mažų, mažųjų ir vidutinių bei didelių – skaičius</w:t>
            </w:r>
          </w:p>
          <w:p w:rsidR="00E23CDF" w:rsidRPr="001A33E5" w:rsidP="00101393" w14:paraId="78B135DE"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Finansuotų veiksmų, skirtų skatinti investicijas į </w:t>
            </w:r>
            <w:r w:rsidRPr="001A33E5">
              <w:rPr>
                <w:b/>
                <w:i/>
                <w:sz w:val="16"/>
              </w:rPr>
              <w:t>kokybišką ankstyvąjį ugdymą ir priežiūrą visiems darbuotojų vaikams,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16C8BE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Kokybiško ankstyvojo ugdymo ir priežiūros vietų, sukurtų darbo vietoje, skaičius</w:t>
            </w:r>
          </w:p>
          <w:p w:rsidR="00E23CDF" w:rsidRPr="001A33E5" w:rsidP="00101393" w14:paraId="7C40A363"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Darbuotojų vaikų, besinaudojančių ankstyvojo ugdymo ir priežiūros paslaugomis darbo vietoje, dalis</w:t>
            </w:r>
          </w:p>
        </w:tc>
      </w:tr>
    </w:tbl>
    <w:p w:rsidR="00E23CDF" w:rsidRPr="001A33E5" w:rsidP="00E23CDF" w14:paraId="7BB1896E" w14:textId="77777777">
      <w:r w:rsidRPr="001A33E5">
        <w:rPr>
          <w:rStyle w:val="HideTWBExt"/>
        </w:rPr>
        <w:t>&lt;/Amend&gt;</w:t>
      </w:r>
    </w:p>
    <w:p w:rsidR="00E23CDF" w:rsidRPr="001A33E5" w:rsidP="00E23CDF" w14:paraId="64F2304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57</w:t>
      </w:r>
      <w:r w:rsidRPr="001A33E5">
        <w:rPr>
          <w:rStyle w:val="HideTWBExt"/>
          <w:b w:val="0"/>
          <w:szCs w:val="24"/>
        </w:rPr>
        <w:t>&lt;/NumAm&gt;</w:t>
      </w:r>
    </w:p>
    <w:p w:rsidR="00E23CDF" w:rsidRPr="001A33E5" w:rsidP="00E23CDF" w14:paraId="3A33F72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69E6731" w14:textId="77777777">
      <w:pPr>
        <w:pStyle w:val="NormalBold"/>
      </w:pPr>
      <w:r w:rsidRPr="001A33E5">
        <w:rPr>
          <w:rStyle w:val="HideTWBExt"/>
          <w:b w:val="0"/>
          <w:szCs w:val="24"/>
        </w:rPr>
        <w:t>&lt;Article&gt;</w:t>
      </w:r>
      <w:r w:rsidRPr="001A33E5">
        <w:t>I priedo 90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FCEBE71"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5E9A795" w14:textId="77777777">
            <w:pPr>
              <w:keepNext/>
            </w:pPr>
          </w:p>
        </w:tc>
      </w:tr>
      <w:tr w14:paraId="0115924D"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96CE18D"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928C978"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9A50A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215688B"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A58793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F2F3DE6" w14:textId="77777777">
            <w:pPr>
              <w:rPr>
                <w:noProof/>
                <w:sz w:val="16"/>
                <w:szCs w:val="16"/>
              </w:rPr>
            </w:pPr>
            <w:r w:rsidRPr="001A33E5">
              <w:rPr>
                <w:sz w:val="16"/>
              </w:rPr>
              <w:t xml:space="preserve">Intervencinių </w:t>
            </w:r>
            <w:r w:rsidRPr="001A33E5">
              <w:rPr>
                <w:sz w:val="16"/>
              </w:rPr>
              <w:t>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266714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F139623"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D73C08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AD4EE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FB91B0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B4DF7D0" w14:textId="77777777">
            <w:pPr>
              <w:rPr>
                <w:noProof/>
                <w:sz w:val="16"/>
                <w:szCs w:val="16"/>
              </w:rPr>
            </w:pPr>
            <w:r w:rsidRPr="001A33E5">
              <w:rPr>
                <w:sz w:val="16"/>
              </w:rPr>
              <w:t>Rezultato rodiklis</w:t>
            </w:r>
          </w:p>
        </w:tc>
      </w:tr>
      <w:tr w14:paraId="292ABF45"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1CC5D172" w14:textId="77777777">
            <w:pPr>
              <w:rPr>
                <w:b/>
                <w:bCs/>
                <w:i/>
                <w:iCs/>
                <w:noProof/>
                <w:sz w:val="16"/>
                <w:szCs w:val="16"/>
              </w:rPr>
            </w:pPr>
            <w:r w:rsidRPr="001A33E5">
              <w:rPr>
                <w:sz w:val="16"/>
              </w:rPr>
              <w:t>Kultūra, turizmas ir žiniasklaida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6C00B583" w14:textId="77777777">
            <w:pPr>
              <w:rPr>
                <w:b/>
                <w:bCs/>
                <w:i/>
                <w:iCs/>
                <w:noProof/>
                <w:sz w:val="16"/>
                <w:szCs w:val="16"/>
              </w:rPr>
            </w:pPr>
            <w:r w:rsidRPr="001A33E5">
              <w:rPr>
                <w:sz w:val="16"/>
              </w:rPr>
              <w:t>Žiniasklaida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72405E25" w14:textId="77777777">
            <w:pPr>
              <w:jc w:val="center"/>
              <w:rPr>
                <w:rFonts w:eastAsiaTheme="minorHAnsi"/>
                <w:b/>
                <w:bCs/>
                <w:i/>
                <w:iCs/>
                <w:noProof/>
                <w:sz w:val="16"/>
                <w:szCs w:val="16"/>
              </w:rPr>
            </w:pPr>
            <w:r w:rsidRPr="001A33E5">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A689F83" w14:textId="77777777">
            <w:pPr>
              <w:rPr>
                <w:b/>
                <w:bCs/>
                <w:i/>
                <w:iCs/>
                <w:noProof/>
                <w:sz w:val="16"/>
                <w:szCs w:val="16"/>
              </w:rPr>
            </w:pPr>
            <w:r w:rsidRPr="001A33E5">
              <w:rPr>
                <w:sz w:val="16"/>
              </w:rPr>
              <w:t>Dezinformacijos aptikimo ir kovos su ja bei gebėjimo naudotis žiniasklaidos priemonėmis stiprinimas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ABC37FD"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1BC9EC1"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C2334A4"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DA77263" w14:textId="77777777">
            <w:pPr>
              <w:jc w:val="center"/>
              <w:rPr>
                <w:b/>
                <w:bCs/>
                <w:i/>
                <w:iCs/>
                <w:noProof/>
                <w:sz w:val="16"/>
                <w:szCs w:val="16"/>
              </w:rPr>
            </w:pPr>
            <w:r w:rsidRPr="001A33E5">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3BDC0EB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Faktų </w:t>
            </w:r>
            <w:r w:rsidRPr="001A33E5">
              <w:rPr>
                <w:sz w:val="16"/>
              </w:rPr>
              <w:t xml:space="preserve">tikrinimo iniciatyvų skaičius; </w:t>
            </w:r>
          </w:p>
          <w:p w:rsidR="00E23CDF" w:rsidRPr="001A33E5" w:rsidP="00101393" w14:paraId="042D58A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Dezinformacijos atvejų, apie kuriuos oficialiai pranešta ir kurie buvo įvertinti, skaičius</w:t>
            </w:r>
          </w:p>
          <w:p w:rsidR="00E23CDF" w:rsidRPr="001A33E5" w:rsidP="00101393" w14:paraId="5AAEADC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veiksmų, kuriais didinamas skaitmeninis raštingumas ir gebėjimas naudotis žiniasklaidos priemonėmis,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7A4E4E9C"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Asmenų, kuriems taikomos dezinformacijos atsako priemonės ir gebėjimo naudotis žiniasklaidos priemonėmis priemonės, skaičius pagal lytį</w:t>
            </w:r>
          </w:p>
        </w:tc>
      </w:tr>
    </w:tbl>
    <w:p w:rsidR="00E23CDF" w:rsidRPr="001A33E5" w:rsidP="00E23CDF" w14:paraId="67F872A3" w14:textId="77777777"/>
    <w:tbl>
      <w:tblPr>
        <w:tblW w:w="9750" w:type="dxa"/>
        <w:jc w:val="center"/>
        <w:tblLayout w:type="fixed"/>
        <w:tblCellMar>
          <w:left w:w="340" w:type="dxa"/>
          <w:right w:w="340" w:type="dxa"/>
        </w:tblCellMar>
        <w:tblLook w:val="04A0"/>
      </w:tblPr>
      <w:tblGrid>
        <w:gridCol w:w="9750"/>
      </w:tblGrid>
      <w:tr w14:paraId="1D2B4E9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152B660" w14:textId="77777777">
            <w:pPr>
              <w:keepNext/>
            </w:pPr>
          </w:p>
        </w:tc>
      </w:tr>
      <w:tr w14:paraId="37D1DF4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172451B"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1A506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96F385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D0B554"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3C8FD9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0B4FB18"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11A9E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2AECE4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2BE30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B0E1E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1D71F6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DC8D01" w14:textId="77777777">
            <w:pPr>
              <w:rPr>
                <w:noProof/>
                <w:sz w:val="16"/>
                <w:szCs w:val="16"/>
              </w:rPr>
            </w:pPr>
            <w:r w:rsidRPr="001A33E5">
              <w:rPr>
                <w:sz w:val="16"/>
              </w:rPr>
              <w:t>Rezultato rodiklis</w:t>
            </w:r>
          </w:p>
        </w:tc>
      </w:tr>
      <w:tr w14:paraId="04383B0C"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188C6979" w14:textId="77777777">
            <w:pPr>
              <w:rPr>
                <w:b/>
                <w:bCs/>
                <w:i/>
                <w:iCs/>
                <w:noProof/>
                <w:sz w:val="16"/>
                <w:szCs w:val="16"/>
              </w:rPr>
            </w:pPr>
            <w:r w:rsidRPr="001A33E5">
              <w:rPr>
                <w:sz w:val="16"/>
              </w:rPr>
              <w:t>Kultūra, turizmas ir žiniasklaida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5DB714CE" w14:textId="77777777">
            <w:pPr>
              <w:rPr>
                <w:b/>
                <w:bCs/>
                <w:i/>
                <w:iCs/>
                <w:noProof/>
                <w:sz w:val="16"/>
                <w:szCs w:val="16"/>
              </w:rPr>
            </w:pPr>
            <w:r w:rsidRPr="001A33E5">
              <w:rPr>
                <w:sz w:val="16"/>
              </w:rPr>
              <w:t>Žiniasklaida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53A61879" w14:textId="77777777">
            <w:pPr>
              <w:jc w:val="center"/>
              <w:rPr>
                <w:rFonts w:eastAsiaTheme="minorHAnsi"/>
                <w:b/>
                <w:bCs/>
                <w:i/>
                <w:iCs/>
                <w:noProof/>
                <w:sz w:val="16"/>
                <w:szCs w:val="16"/>
              </w:rPr>
            </w:pPr>
            <w:r w:rsidRPr="001A33E5">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605BA8B" w14:textId="77777777">
            <w:pPr>
              <w:rPr>
                <w:b/>
                <w:bCs/>
                <w:i/>
                <w:iCs/>
                <w:noProof/>
                <w:sz w:val="16"/>
                <w:szCs w:val="16"/>
              </w:rPr>
            </w:pPr>
            <w:r w:rsidRPr="001A33E5">
              <w:rPr>
                <w:sz w:val="16"/>
              </w:rPr>
              <w:t>Dezinformacijos aptikimo ir kovos su ja bei gebėjimo naudotis žiniasklaidos priemonėmis stiprinimas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4D21F24"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C018E34"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2B950D5"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A5EE374" w14:textId="77777777">
            <w:pPr>
              <w:jc w:val="center"/>
              <w:rPr>
                <w:b/>
                <w:bCs/>
                <w:i/>
                <w:iCs/>
                <w:noProof/>
                <w:sz w:val="16"/>
                <w:szCs w:val="16"/>
              </w:rPr>
            </w:pPr>
            <w:r w:rsidRPr="001A33E5">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3548BE8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Faktų tikrinimo iniciatyvų </w:t>
            </w:r>
            <w:r w:rsidRPr="001A33E5">
              <w:rPr>
                <w:sz w:val="16"/>
              </w:rPr>
              <w:t xml:space="preserve">skaičius; </w:t>
            </w:r>
          </w:p>
          <w:p w:rsidR="00E23CDF" w:rsidRPr="001A33E5" w:rsidP="00101393" w14:paraId="42C1C4F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Dezinformacijos atvejų, apie kuriuos oficialiai pranešta ir kurie buvo įvertinti, skaičius</w:t>
            </w:r>
          </w:p>
          <w:p w:rsidR="00E23CDF" w:rsidRPr="001A33E5" w:rsidP="00101393" w14:paraId="1EAD161D"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veiksmų, kuriais didinamas skaitmeninis raštingumas ir gebėjimas naudotis žiniasklaidos priemonėmis, skaičius</w:t>
            </w:r>
          </w:p>
          <w:p w:rsidR="00E23CDF" w:rsidRPr="001A33E5" w:rsidP="00101393" w14:paraId="713611BA"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kuriais </w:t>
            </w:r>
            <w:r w:rsidRPr="001A33E5">
              <w:rPr>
                <w:b/>
                <w:i/>
                <w:sz w:val="16"/>
              </w:rPr>
              <w:t>konkrečiai sprendžiama su lytimi susijusi dezinformacija,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252F971"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Asmenų, kuriems taikomos dezinformacijos atsako priemonės ir gebėjimo naudotis žiniasklaidos priemonėmis priemonės, skaičius pagal lytį</w:t>
            </w:r>
          </w:p>
        </w:tc>
      </w:tr>
    </w:tbl>
    <w:p w:rsidR="00E23CDF" w:rsidRPr="001A33E5" w:rsidP="00E23CDF" w14:paraId="7C3DEA69" w14:textId="77777777">
      <w:r w:rsidRPr="001A33E5">
        <w:rPr>
          <w:rStyle w:val="HideTWBExt"/>
        </w:rPr>
        <w:t>&lt;/Amend&gt;</w:t>
      </w:r>
    </w:p>
    <w:p w:rsidR="00E23CDF" w:rsidRPr="001A33E5" w:rsidP="00E23CDF" w14:paraId="6E56C10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58</w:t>
      </w:r>
      <w:r w:rsidRPr="001A33E5">
        <w:rPr>
          <w:rStyle w:val="HideTWBExt"/>
          <w:b w:val="0"/>
          <w:szCs w:val="24"/>
        </w:rPr>
        <w:t>&lt;/NumAm&gt;</w:t>
      </w:r>
    </w:p>
    <w:p w:rsidR="00E23CDF" w:rsidRPr="001A33E5" w:rsidP="00E23CDF" w14:paraId="1138A96D"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5C879C3" w14:textId="77777777">
      <w:pPr>
        <w:pStyle w:val="NormalBold"/>
      </w:pPr>
      <w:r w:rsidRPr="001A33E5">
        <w:rPr>
          <w:rStyle w:val="HideTWBExt"/>
          <w:b w:val="0"/>
          <w:szCs w:val="24"/>
        </w:rPr>
        <w:t>&lt;Article&gt;</w:t>
      </w:r>
      <w:r w:rsidRPr="001A33E5">
        <w:t>I priedo 90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B8C87B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6F40C66" w14:textId="77777777">
            <w:pPr>
              <w:keepNext/>
            </w:pPr>
          </w:p>
        </w:tc>
      </w:tr>
      <w:tr w14:paraId="5B230EC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6940199A" w14:textId="77777777">
            <w:pPr>
              <w:pStyle w:val="ColumnHeading"/>
            </w:pPr>
            <w:r w:rsidRPr="001A33E5">
              <w:t>Komisijos siūlomas tekstas</w:t>
            </w:r>
          </w:p>
        </w:tc>
      </w:tr>
    </w:tbl>
    <w:p w:rsidR="00E23CDF" w:rsidRPr="001A33E5" w:rsidP="00E23CDF" w14:paraId="6AFA95FF" w14:textId="77777777"/>
    <w:tbl>
      <w:tblPr>
        <w:tblW w:w="9750" w:type="dxa"/>
        <w:jc w:val="center"/>
        <w:tblLayout w:type="fixed"/>
        <w:tblCellMar>
          <w:left w:w="340" w:type="dxa"/>
          <w:right w:w="340" w:type="dxa"/>
        </w:tblCellMar>
        <w:tblLook w:val="04A0"/>
      </w:tblPr>
      <w:tblGrid>
        <w:gridCol w:w="9750"/>
      </w:tblGrid>
      <w:tr w14:paraId="3F66720B"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A595033" w14:textId="77777777">
            <w:pPr>
              <w:keepNext/>
            </w:pPr>
          </w:p>
        </w:tc>
      </w:tr>
      <w:tr w14:paraId="0E9F6003"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831EEB4"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7EAA5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3306CB"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9859F6"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ABFFF65"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B5950A"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238830"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2C4DF6"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B7BCDE"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D57D13"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F2BEF03"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37D06E7" w14:textId="77777777">
            <w:pPr>
              <w:rPr>
                <w:b/>
                <w:bCs/>
                <w:i/>
                <w:iCs/>
                <w:noProof/>
                <w:sz w:val="16"/>
                <w:szCs w:val="16"/>
              </w:rPr>
            </w:pPr>
            <w:r w:rsidRPr="001A33E5">
              <w:rPr>
                <w:b/>
                <w:i/>
                <w:sz w:val="16"/>
              </w:rPr>
              <w:t>Rezultato rodiklis</w:t>
            </w:r>
          </w:p>
        </w:tc>
      </w:tr>
      <w:tr w14:paraId="1CA7FBD2"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4C592D42" w14:textId="77777777">
            <w:pPr>
              <w:rPr>
                <w:b/>
                <w:bCs/>
                <w:i/>
                <w:iCs/>
                <w:noProof/>
                <w:sz w:val="16"/>
                <w:szCs w:val="16"/>
              </w:rPr>
            </w:pPr>
            <w:r w:rsidRPr="001A33E5">
              <w:rPr>
                <w:b/>
                <w:i/>
                <w:sz w:val="16"/>
              </w:rPr>
              <w:t>Kultūra, turizmas ir žiniasklaida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142A2787" w14:textId="77777777">
            <w:pPr>
              <w:rPr>
                <w:b/>
                <w:bCs/>
                <w:i/>
                <w:iCs/>
                <w:noProof/>
                <w:sz w:val="16"/>
                <w:szCs w:val="16"/>
              </w:rPr>
            </w:pPr>
            <w:r w:rsidRPr="001A33E5">
              <w:rPr>
                <w:b/>
                <w:i/>
                <w:sz w:val="16"/>
              </w:rPr>
              <w:t>Žiniasklaida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303B24C2" w14:textId="77777777">
            <w:pPr>
              <w:jc w:val="center"/>
              <w:rPr>
                <w:rFonts w:eastAsiaTheme="minorHAnsi"/>
                <w:b/>
                <w:bCs/>
                <w:i/>
                <w:iCs/>
                <w:noProof/>
                <w:sz w:val="16"/>
                <w:szCs w:val="16"/>
              </w:rPr>
            </w:pPr>
            <w:r w:rsidRPr="001A33E5">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67FE0196" w14:textId="77777777">
            <w:pPr>
              <w:rPr>
                <w:b/>
                <w:bCs/>
                <w:i/>
                <w:iCs/>
                <w:noProof/>
                <w:sz w:val="16"/>
                <w:szCs w:val="16"/>
              </w:rPr>
            </w:pPr>
            <w:r w:rsidRPr="001A33E5">
              <w:rPr>
                <w:b/>
                <w:i/>
                <w:sz w:val="16"/>
              </w:rPr>
              <w:t>Lyčių stereotipų ir seksizmo prevencija ir kova su jais žiniasklaidoje ir reklamoje*</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68FD2E7"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69AA19D"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536D8A2"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4217519"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2962D67"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Finansuotų veiksmų, skirtų lyčių stereotipų ir </w:t>
            </w:r>
            <w:r w:rsidRPr="001A33E5">
              <w:rPr>
                <w:b/>
                <w:i/>
                <w:sz w:val="16"/>
              </w:rPr>
              <w:t>seksizmo prevencijai ir kovai su jais žiniasklaidoje ir reklamoje,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658A2D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Žmonių, pasiektų vykdant veiksmus, skirtus lyčių stereotipų ir seksizmo prevencijai, informuotumo didinimui apie juos ir kovai su jais žiniasklaidoje ir reklamoje, skaičius ir dalis – pagal lytį</w:t>
            </w:r>
          </w:p>
          <w:p w:rsidR="00E23CDF" w:rsidRPr="001A33E5" w:rsidP="00101393" w14:paraId="616C8E9D" w14:textId="77777777">
            <w:pPr>
              <w:tabs>
                <w:tab w:val="left" w:pos="245"/>
              </w:tabs>
              <w:ind w:left="176" w:hanging="142"/>
              <w:rPr>
                <w:b/>
                <w:bCs/>
                <w:i/>
                <w:iCs/>
                <w:sz w:val="16"/>
                <w:szCs w:val="16"/>
              </w:rPr>
            </w:pPr>
            <w:r w:rsidRPr="001A33E5">
              <w:rPr>
                <w:rFonts w:ascii="Symbol" w:hAnsi="Symbol"/>
                <w:sz w:val="16"/>
              </w:rPr>
              <w:sym w:font="Symbol" w:char="F0B7"/>
            </w:r>
            <w:r w:rsidRPr="001A33E5">
              <w:rPr>
                <w:b/>
                <w:i/>
                <w:sz w:val="16"/>
              </w:rPr>
              <w:t>Lyčių stereotipų ir</w:t>
            </w:r>
            <w:r w:rsidRPr="001A33E5">
              <w:rPr>
                <w:sz w:val="16"/>
              </w:rPr>
              <w:t xml:space="preserve"> </w:t>
            </w:r>
            <w:r w:rsidRPr="001A33E5">
              <w:rPr>
                <w:b/>
                <w:i/>
                <w:sz w:val="16"/>
              </w:rPr>
              <w:t>seksizmo atvejų žiniasklaidoje ir reklamoje, apie kuriuos pranešta, dalis</w:t>
            </w:r>
          </w:p>
        </w:tc>
      </w:tr>
    </w:tbl>
    <w:p w:rsidR="00E23CDF" w:rsidRPr="001A33E5" w:rsidP="00E23CDF" w14:paraId="73747882" w14:textId="77777777">
      <w:r w:rsidRPr="001A33E5">
        <w:rPr>
          <w:rStyle w:val="HideTWBExt"/>
        </w:rPr>
        <w:t>&lt;/Amend&gt;</w:t>
      </w:r>
    </w:p>
    <w:p w:rsidR="00E23CDF" w:rsidRPr="001A33E5" w:rsidP="00E23CDF" w14:paraId="56400F8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59</w:t>
      </w:r>
      <w:r w:rsidRPr="001A33E5">
        <w:rPr>
          <w:rStyle w:val="HideTWBExt"/>
          <w:b w:val="0"/>
          <w:szCs w:val="24"/>
        </w:rPr>
        <w:t>&lt;/NumAm&gt;</w:t>
      </w:r>
    </w:p>
    <w:p w:rsidR="00E23CDF" w:rsidRPr="001A33E5" w:rsidP="00E23CDF" w14:paraId="72A0BB6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B4361CD" w14:textId="77777777">
      <w:pPr>
        <w:pStyle w:val="NormalBold"/>
      </w:pPr>
      <w:r w:rsidRPr="001A33E5">
        <w:rPr>
          <w:rStyle w:val="HideTWBExt"/>
          <w:b w:val="0"/>
          <w:szCs w:val="24"/>
        </w:rPr>
        <w:t>&lt;Article&gt;</w:t>
      </w:r>
      <w:r w:rsidRPr="001A33E5">
        <w:t>I priedo 91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1DBBE4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30BAC40" w14:textId="77777777">
            <w:pPr>
              <w:keepNext/>
            </w:pPr>
          </w:p>
        </w:tc>
      </w:tr>
      <w:tr w14:paraId="36CC404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61ECDDC" w14:textId="77777777">
            <w:pPr>
              <w:pStyle w:val="ColumnHeading"/>
            </w:pPr>
            <w:r w:rsidRPr="001A33E5">
              <w:t>Komisijos siūlomas tekstas</w:t>
            </w:r>
          </w:p>
        </w:tc>
      </w:tr>
    </w:tbl>
    <w:p w:rsidR="00E23CDF" w:rsidRPr="001A33E5" w:rsidP="00E23CDF" w14:paraId="54CA7E9E" w14:textId="77777777"/>
    <w:tbl>
      <w:tblPr>
        <w:tblW w:w="9750" w:type="dxa"/>
        <w:jc w:val="center"/>
        <w:tblLayout w:type="fixed"/>
        <w:tblCellMar>
          <w:left w:w="340" w:type="dxa"/>
          <w:right w:w="340" w:type="dxa"/>
        </w:tblCellMar>
        <w:tblLook w:val="04A0"/>
      </w:tblPr>
      <w:tblGrid>
        <w:gridCol w:w="9750"/>
      </w:tblGrid>
      <w:tr w14:paraId="77902D0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7684E49" w14:textId="77777777">
            <w:pPr>
              <w:keepNext/>
            </w:pPr>
          </w:p>
        </w:tc>
      </w:tr>
      <w:tr w14:paraId="5B01C8B4"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11C053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DA04D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7D8F9C"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FB34ED"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D2A5F9B"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DA2B2A5"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AC4F2A"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E65D552"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B5AD8A"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CF5FA0"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944475"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C131359" w14:textId="77777777">
            <w:pPr>
              <w:rPr>
                <w:b/>
                <w:bCs/>
                <w:i/>
                <w:iCs/>
                <w:noProof/>
                <w:sz w:val="16"/>
                <w:szCs w:val="16"/>
              </w:rPr>
            </w:pPr>
            <w:r w:rsidRPr="001A33E5">
              <w:rPr>
                <w:b/>
                <w:i/>
                <w:sz w:val="16"/>
              </w:rPr>
              <w:t>Rezultato rodiklis</w:t>
            </w:r>
          </w:p>
        </w:tc>
      </w:tr>
      <w:tr w14:paraId="0F97F5D6"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30F78458" w14:textId="77777777">
            <w:pPr>
              <w:rPr>
                <w:b/>
                <w:bCs/>
                <w:i/>
                <w:iCs/>
                <w:noProof/>
                <w:sz w:val="16"/>
                <w:szCs w:val="16"/>
              </w:rPr>
            </w:pPr>
            <w:r w:rsidRPr="001A33E5">
              <w:rPr>
                <w:b/>
                <w:i/>
                <w:sz w:val="16"/>
              </w:rPr>
              <w:t>Kultūra, turizmas ir žiniasklaida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229CE349" w14:textId="77777777">
            <w:pPr>
              <w:rPr>
                <w:b/>
                <w:bCs/>
                <w:i/>
                <w:iCs/>
                <w:noProof/>
                <w:sz w:val="16"/>
                <w:szCs w:val="16"/>
              </w:rPr>
            </w:pPr>
            <w:r w:rsidRPr="001A33E5">
              <w:rPr>
                <w:b/>
                <w:i/>
                <w:sz w:val="16"/>
              </w:rPr>
              <w:t>Žiniasklaida</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77C82DA6" w14:textId="77777777">
            <w:pPr>
              <w:jc w:val="center"/>
              <w:rPr>
                <w:rFonts w:eastAsiaTheme="minorHAnsi"/>
                <w:b/>
                <w:bCs/>
                <w:i/>
                <w:iCs/>
                <w:noProof/>
                <w:sz w:val="16"/>
                <w:szCs w:val="16"/>
              </w:rPr>
            </w:pPr>
            <w:r w:rsidRPr="001A33E5">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558C3A1B" w14:textId="77777777">
            <w:pPr>
              <w:rPr>
                <w:b/>
                <w:bCs/>
                <w:i/>
                <w:iCs/>
                <w:noProof/>
                <w:sz w:val="16"/>
                <w:szCs w:val="16"/>
              </w:rPr>
            </w:pPr>
            <w:r w:rsidRPr="001A33E5">
              <w:rPr>
                <w:b/>
                <w:i/>
                <w:sz w:val="16"/>
              </w:rPr>
              <w:t>Lyčių lygybės ir įvairovės skatinimas kultūros, turizmo ir žiniasklaidos srityse*</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F9E00EF"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B96DCF0"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5A6D6CE"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C8B5ACD" w14:textId="77777777">
            <w:pPr>
              <w:jc w:val="center"/>
              <w:rPr>
                <w:b/>
                <w:bCs/>
                <w:i/>
                <w:iCs/>
                <w:noProof/>
                <w:sz w:val="16"/>
                <w:szCs w:val="16"/>
              </w:rPr>
            </w:pPr>
            <w:r w:rsidRPr="001A33E5">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9274CA1"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Finansuojamų veiksmų, kuriais propaguojama lyčių lygybė kultūros, turizmo ir žiniasklaidos srityse, skaičius</w:t>
            </w:r>
          </w:p>
          <w:p w:rsidR="00E23CDF" w:rsidRPr="001A33E5" w:rsidP="00101393" w14:paraId="03B39462"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Mokymų, organizuotų sektoriaus darbuotojams siekiant propaguoti lyčių lygybę ir prieinamų marginalizuotų grupių žmonėms,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B50298D"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Asmenų, susijusių su veiksmais, kuriais siekiama propaguoti lyčių lygybę kultūros, turizmo ir žiniasklaidos srityse, skaičius ir dalis – pagal </w:t>
            </w:r>
            <w:r w:rsidRPr="001A33E5">
              <w:rPr>
                <w:b/>
                <w:i/>
                <w:sz w:val="16"/>
              </w:rPr>
              <w:t>lytį</w:t>
            </w:r>
          </w:p>
          <w:p w:rsidR="00E23CDF" w:rsidRPr="001A33E5" w:rsidP="00101393" w14:paraId="6D56D7AB" w14:textId="77777777">
            <w:pPr>
              <w:tabs>
                <w:tab w:val="left" w:pos="245"/>
              </w:tabs>
              <w:ind w:left="176" w:hanging="142"/>
            </w:pPr>
            <w:r w:rsidRPr="001A33E5">
              <w:rPr>
                <w:rFonts w:ascii="Symbol" w:hAnsi="Symbol"/>
                <w:sz w:val="16"/>
              </w:rPr>
              <w:sym w:font="Symbol" w:char="F0B7"/>
            </w:r>
            <w:r w:rsidRPr="001A33E5">
              <w:rPr>
                <w:rFonts w:ascii="Symbol" w:hAnsi="Symbol"/>
                <w:sz w:val="16"/>
              </w:rPr>
              <w:tab/>
            </w:r>
            <w:r w:rsidRPr="001A33E5">
              <w:rPr>
                <w:b/>
                <w:i/>
                <w:sz w:val="16"/>
              </w:rPr>
              <w:t>Sukurtų kūrinių, kurie didina moterų ir marginalizuotų grupių atstovavimą žiniasklaidoje, skaičius – pagal negalią, etninę kilmę, LGBTIQ bendruomenę</w:t>
            </w:r>
          </w:p>
          <w:p w:rsidR="00E23CDF" w:rsidRPr="001A33E5" w:rsidP="00101393" w14:paraId="379CA5F8"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Darbuotojų, dalyvaujančių mokymuose apie žiniasklaidos ir pramogų prieinamumą ir įtrauktį, skaičius</w:t>
            </w:r>
          </w:p>
        </w:tc>
      </w:tr>
    </w:tbl>
    <w:p w:rsidR="00E23CDF" w:rsidRPr="001A33E5" w:rsidP="00E23CDF" w14:paraId="53BEC4F1" w14:textId="77777777">
      <w:r w:rsidRPr="001A33E5">
        <w:rPr>
          <w:rStyle w:val="HideTWBExt"/>
        </w:rPr>
        <w:t>&lt;/Amend&gt;</w:t>
      </w:r>
    </w:p>
    <w:p w:rsidR="00E23CDF" w:rsidRPr="001A33E5" w:rsidP="00E23CDF" w14:paraId="5896463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60</w:t>
      </w:r>
      <w:r w:rsidRPr="001A33E5">
        <w:rPr>
          <w:rStyle w:val="HideTWBExt"/>
          <w:b w:val="0"/>
          <w:szCs w:val="24"/>
        </w:rPr>
        <w:t>&lt;/NumAm&gt;</w:t>
      </w:r>
    </w:p>
    <w:p w:rsidR="00E23CDF" w:rsidRPr="001A33E5" w:rsidP="00E23CDF" w14:paraId="18107EB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BD9873F" w14:textId="77777777">
      <w:pPr>
        <w:pStyle w:val="NormalBold"/>
      </w:pPr>
      <w:r w:rsidRPr="001A33E5">
        <w:rPr>
          <w:rStyle w:val="HideTWBExt"/>
          <w:b w:val="0"/>
          <w:szCs w:val="24"/>
        </w:rPr>
        <w:t>&lt;Article&gt;</w:t>
      </w:r>
      <w:r w:rsidRPr="001A33E5">
        <w:t>I priedo 92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D02571"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73265D24" w14:textId="77777777">
            <w:pPr>
              <w:keepNext/>
            </w:pPr>
          </w:p>
        </w:tc>
      </w:tr>
      <w:tr w14:paraId="2FBA1C2E"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939212A" w14:textId="77777777">
            <w:pPr>
              <w:pStyle w:val="ColumnHeading"/>
            </w:pPr>
            <w:r w:rsidRPr="001A33E5">
              <w:t>Komisijos siūlomas tekstas</w:t>
            </w:r>
          </w:p>
        </w:tc>
      </w:tr>
    </w:tbl>
    <w:p w:rsidR="00E23CDF" w:rsidRPr="001A33E5" w:rsidP="00E23CDF" w14:paraId="11D7D4F9" w14:textId="77777777"/>
    <w:tbl>
      <w:tblPr>
        <w:tblW w:w="9750" w:type="dxa"/>
        <w:jc w:val="center"/>
        <w:tblLayout w:type="fixed"/>
        <w:tblCellMar>
          <w:left w:w="340" w:type="dxa"/>
          <w:right w:w="340" w:type="dxa"/>
        </w:tblCellMar>
        <w:tblLook w:val="04A0"/>
      </w:tblPr>
      <w:tblGrid>
        <w:gridCol w:w="9750"/>
      </w:tblGrid>
      <w:tr w14:paraId="7181AE11"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0121A25" w14:textId="77777777">
            <w:pPr>
              <w:keepNext/>
            </w:pPr>
          </w:p>
        </w:tc>
      </w:tr>
      <w:tr w14:paraId="6C273C8A"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6FFBDF6"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2A29D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84A607C"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6453AF"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BEB23DC"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6CB8D1B"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F12B03"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40BE2A4"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026B2B"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D6364D"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EEDEE2E"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D73C1E" w14:textId="77777777">
            <w:pPr>
              <w:rPr>
                <w:b/>
                <w:bCs/>
                <w:i/>
                <w:iCs/>
                <w:noProof/>
                <w:sz w:val="16"/>
                <w:szCs w:val="16"/>
              </w:rPr>
            </w:pPr>
            <w:r w:rsidRPr="001A33E5">
              <w:rPr>
                <w:b/>
                <w:i/>
                <w:sz w:val="16"/>
              </w:rPr>
              <w:t>Rezultato rodiklis</w:t>
            </w:r>
          </w:p>
        </w:tc>
      </w:tr>
      <w:tr w14:paraId="107D8AD9"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0093AF8B" w14:textId="77777777">
            <w:pPr>
              <w:rPr>
                <w:b/>
                <w:bCs/>
                <w:i/>
                <w:iCs/>
                <w:noProof/>
                <w:sz w:val="16"/>
                <w:szCs w:val="16"/>
              </w:rPr>
            </w:pPr>
            <w:r w:rsidRPr="001A33E5">
              <w:rPr>
                <w:b/>
                <w:i/>
                <w:sz w:val="16"/>
              </w:rPr>
              <w:t>Kultūra, turizmas ir žiniasklaida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3CC20ED5" w14:textId="77777777">
            <w:pPr>
              <w:rPr>
                <w:b/>
                <w:bCs/>
                <w:i/>
                <w:iCs/>
                <w:noProof/>
                <w:sz w:val="16"/>
                <w:szCs w:val="16"/>
              </w:rPr>
            </w:pPr>
            <w:r w:rsidRPr="001A33E5">
              <w:rPr>
                <w:b/>
                <w:i/>
                <w:sz w:val="16"/>
              </w:rPr>
              <w:t>Lyčių aspektas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7BBFE914" w14:textId="77777777">
            <w:pPr>
              <w:jc w:val="center"/>
              <w:rPr>
                <w:rFonts w:eastAsiaTheme="minorHAnsi"/>
                <w:b/>
                <w:bCs/>
                <w:i/>
                <w:iCs/>
                <w:noProof/>
                <w:sz w:val="16"/>
                <w:szCs w:val="16"/>
              </w:rPr>
            </w:pPr>
            <w:r w:rsidRPr="001A33E5">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0C5D988F" w14:textId="77777777">
            <w:pPr>
              <w:rPr>
                <w:b/>
                <w:bCs/>
                <w:i/>
                <w:iCs/>
                <w:noProof/>
                <w:sz w:val="16"/>
                <w:szCs w:val="16"/>
              </w:rPr>
            </w:pPr>
            <w:r w:rsidRPr="001A33E5">
              <w:rPr>
                <w:b/>
                <w:i/>
                <w:sz w:val="16"/>
              </w:rPr>
              <w:t xml:space="preserve">Lyčių atžvilgiu subalansuoto atstovavimo atsakingose ir sprendimų priėmimo pareigose bei visapusiško, </w:t>
            </w:r>
            <w:r w:rsidRPr="001A33E5">
              <w:rPr>
                <w:b/>
                <w:i/>
                <w:sz w:val="16"/>
              </w:rPr>
              <w:t>lygiateisio ir prasmingo moterų dalyvavimo kultūros, turizmo ir žiniasklaidos veikloje propagavimas*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DB255D3"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D93827A"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F0161DA"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313D8BD"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E23CDF" w:rsidRPr="001A33E5" w:rsidP="00101393" w14:paraId="3B6E9DC2"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Finansuotų veiksmų, skirtų lyčių atžvilgiu subalansuotam atstovavimui atsakingose ir sprendimų priėmimo pareigose propaguoti, </w:t>
            </w:r>
            <w:r w:rsidRPr="001A33E5">
              <w:rPr>
                <w:b/>
                <w:i/>
                <w:sz w:val="16"/>
              </w:rPr>
              <w:t>skaičius</w:t>
            </w:r>
          </w:p>
          <w:p w:rsidR="00E23CDF" w:rsidRPr="001A33E5" w:rsidP="00101393" w14:paraId="1DA6DFD0"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Moterų skaičius vadovybėje, valdybose ir vadovaujamose pareigose</w:t>
            </w:r>
          </w:p>
          <w:p w:rsidR="00E23CDF" w:rsidRPr="001A33E5" w:rsidP="00101393" w14:paraId="25E4FB37"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Moterų skaičius profesinėse organizacijose, sąjungose ir asociacijose, susijusiose su kultūra, turizmu ir žiniasklaida</w:t>
            </w:r>
          </w:p>
        </w:tc>
        <w:tc>
          <w:tcPr>
            <w:tcW w:w="3261" w:type="dxa"/>
            <w:tcBorders>
              <w:top w:val="single" w:sz="4" w:space="0" w:color="auto"/>
              <w:left w:val="single" w:sz="4" w:space="0" w:color="auto"/>
              <w:bottom w:val="single" w:sz="4" w:space="0" w:color="auto"/>
              <w:right w:val="single" w:sz="4" w:space="0" w:color="auto"/>
            </w:tcBorders>
            <w:vAlign w:val="center"/>
          </w:tcPr>
          <w:p w:rsidR="00E23CDF" w:rsidRPr="001A33E5" w:rsidP="00101393" w14:paraId="5C863FDA"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Asmenų, susijusių su veiksmais, kuriais </w:t>
            </w:r>
            <w:r w:rsidRPr="001A33E5">
              <w:rPr>
                <w:b/>
                <w:i/>
                <w:sz w:val="16"/>
              </w:rPr>
              <w:t>propaguojama lyčių pusiausvyra skiriant į atsakingas ir su sprendimų priėmimu susijusias pareigas, skaičius ir dalis – pagal lytį</w:t>
            </w:r>
          </w:p>
          <w:p w:rsidR="00E23CDF" w:rsidRPr="001A33E5" w:rsidP="00101393" w14:paraId="254C63FD"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ir vyrų vadovybėje, valdybose ir vadovaujamose pareigose santykis</w:t>
            </w:r>
          </w:p>
          <w:p w:rsidR="00E23CDF" w:rsidRPr="001A33E5" w:rsidP="00101393" w14:paraId="7EA4B9E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ir vyrų kultūros, turizmo ir žiniasklaidos srities profesinėse organizacijose, profesinėse sąjungose ir asociacijose santykis </w:t>
            </w:r>
          </w:p>
        </w:tc>
      </w:tr>
    </w:tbl>
    <w:p w:rsidR="00E23CDF" w:rsidRPr="001A33E5" w:rsidP="00E23CDF" w14:paraId="3B4460E7" w14:textId="77777777">
      <w:r w:rsidRPr="001A33E5">
        <w:rPr>
          <w:rStyle w:val="HideTWBExt"/>
        </w:rPr>
        <w:t>&lt;/Amend&gt;</w:t>
      </w:r>
    </w:p>
    <w:p w:rsidR="00E23CDF" w:rsidRPr="001A33E5" w:rsidP="00E23CDF" w14:paraId="49464EF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61</w:t>
      </w:r>
      <w:r w:rsidRPr="001A33E5">
        <w:rPr>
          <w:rStyle w:val="HideTWBExt"/>
          <w:b w:val="0"/>
          <w:szCs w:val="24"/>
        </w:rPr>
        <w:t>&lt;/NumAm&gt;</w:t>
      </w:r>
    </w:p>
    <w:p w:rsidR="00E23CDF" w:rsidRPr="001A33E5" w:rsidP="00E23CDF" w14:paraId="29512E4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A6948FD" w14:textId="77777777">
      <w:pPr>
        <w:pStyle w:val="NormalBold"/>
      </w:pPr>
      <w:r w:rsidRPr="001A33E5">
        <w:rPr>
          <w:rStyle w:val="HideTWBExt"/>
          <w:b w:val="0"/>
          <w:szCs w:val="24"/>
        </w:rPr>
        <w:t>&lt;Article&gt;</w:t>
      </w:r>
      <w:r w:rsidRPr="001A33E5">
        <w:t>I priedo 110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CE93E9"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421DAAB" w14:textId="77777777">
            <w:pPr>
              <w:keepNext/>
            </w:pPr>
          </w:p>
        </w:tc>
      </w:tr>
      <w:tr w14:paraId="6A4D681E"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2D0D178E" w14:textId="77777777">
            <w:pPr>
              <w:pStyle w:val="ColumnHeading"/>
            </w:pPr>
            <w:r w:rsidRPr="001A33E5">
              <w:t xml:space="preserve">Komisijos siūlomas </w:t>
            </w:r>
            <w:r w:rsidRPr="001A33E5">
              <w:t>tekstas</w:t>
            </w:r>
          </w:p>
        </w:tc>
      </w:tr>
    </w:tbl>
    <w:p w:rsidR="00E23CDF" w:rsidRPr="001A33E5" w:rsidP="00E23CDF" w14:paraId="36A03651" w14:textId="77777777"/>
    <w:tbl>
      <w:tblPr>
        <w:tblW w:w="9750" w:type="dxa"/>
        <w:jc w:val="center"/>
        <w:tblLayout w:type="fixed"/>
        <w:tblCellMar>
          <w:left w:w="340" w:type="dxa"/>
          <w:right w:w="340" w:type="dxa"/>
        </w:tblCellMar>
        <w:tblLook w:val="04A0"/>
      </w:tblPr>
      <w:tblGrid>
        <w:gridCol w:w="9750"/>
      </w:tblGrid>
      <w:tr w14:paraId="1EF3EAC8"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B509F16" w14:textId="77777777">
            <w:pPr>
              <w:keepNext/>
            </w:pPr>
          </w:p>
        </w:tc>
      </w:tr>
      <w:tr w14:paraId="494D5E4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0E82C1B1"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9776D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8265508"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98F730"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44FB9C3"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965911"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E391E1"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60411F"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AF410A"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5F035D"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510BB64"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F18C12" w14:textId="77777777">
            <w:pPr>
              <w:rPr>
                <w:b/>
                <w:bCs/>
                <w:i/>
                <w:iCs/>
                <w:noProof/>
                <w:sz w:val="16"/>
                <w:szCs w:val="16"/>
              </w:rPr>
            </w:pPr>
            <w:r w:rsidRPr="001A33E5">
              <w:rPr>
                <w:b/>
                <w:i/>
                <w:sz w:val="16"/>
              </w:rPr>
              <w:t>Rezultato rodiklis</w:t>
            </w:r>
          </w:p>
        </w:tc>
      </w:tr>
      <w:tr w14:paraId="04D23B41"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5BB6E9F3" w14:textId="77777777">
            <w:pPr>
              <w:rPr>
                <w:b/>
                <w:bCs/>
                <w:i/>
                <w:iCs/>
                <w:noProof/>
                <w:sz w:val="16"/>
                <w:szCs w:val="16"/>
              </w:rPr>
            </w:pPr>
            <w:r w:rsidRPr="001A33E5">
              <w:rPr>
                <w:b/>
                <w:i/>
                <w:sz w:val="16"/>
              </w:rPr>
              <w:t>Skaitmeninės technologijos ir infrastruktūra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1339F2EF" w14:textId="77777777">
            <w:pPr>
              <w:rPr>
                <w:b/>
                <w:bCs/>
                <w:i/>
                <w:iCs/>
                <w:noProof/>
                <w:sz w:val="16"/>
                <w:szCs w:val="16"/>
              </w:rPr>
            </w:pPr>
            <w:r w:rsidRPr="001A33E5">
              <w:rPr>
                <w:b/>
                <w:i/>
                <w:sz w:val="16"/>
              </w:rPr>
              <w:t>Reformos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312984A1" w14:textId="77777777">
            <w:pPr>
              <w:jc w:val="center"/>
              <w:rPr>
                <w:rFonts w:eastAsiaTheme="minorHAnsi"/>
                <w:b/>
                <w:bCs/>
                <w:i/>
                <w:iCs/>
                <w:noProof/>
                <w:sz w:val="16"/>
                <w:szCs w:val="16"/>
              </w:rPr>
            </w:pPr>
            <w:r w:rsidRPr="001A33E5">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0D1EB1C" w14:textId="77777777">
            <w:pPr>
              <w:rPr>
                <w:b/>
                <w:bCs/>
                <w:i/>
                <w:iCs/>
                <w:noProof/>
                <w:sz w:val="16"/>
                <w:szCs w:val="16"/>
              </w:rPr>
            </w:pPr>
            <w:r w:rsidRPr="001A33E5">
              <w:rPr>
                <w:b/>
                <w:i/>
                <w:sz w:val="16"/>
              </w:rPr>
              <w:t xml:space="preserve">Skaitmeninė politika ir </w:t>
            </w:r>
            <w:r w:rsidRPr="001A33E5">
              <w:rPr>
                <w:b/>
                <w:i/>
                <w:sz w:val="16"/>
              </w:rPr>
              <w:t>reglamentavimo sistema siekiant, kad skaitmeninė aplinka, įskaitant interneto platformas, taptų saugia vieta moterims ir mergaitėms*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03543C0"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674E788"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DE30A85"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A178069"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2A60BCC"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Finansuojamų veiksmų, kuriais siekiama, kad skaitmeninė aplinka taptų saugia vieta moterims ir mergaitėms, skaičius </w:t>
            </w:r>
          </w:p>
          <w:p w:rsidR="00E23CDF" w:rsidRPr="001A33E5" w:rsidP="00101393" w14:paraId="071F47D0"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Skaitmeninių priemonių, kuriomis atsižvelgiama į lyčių lygybę, išankstinius nusistatymus ir lyčių stereotipus,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56129A9A"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Asmenų, susijusių su veiksmais, kuriais siekiama, kad skaitmeninė aplinka taptų saugia vieta moterims ir </w:t>
            </w:r>
            <w:r w:rsidRPr="001A33E5">
              <w:rPr>
                <w:b/>
                <w:i/>
                <w:sz w:val="16"/>
              </w:rPr>
              <w:t>mergaitėms, skaičius ir dalis – pagal lytį</w:t>
            </w:r>
          </w:p>
          <w:p w:rsidR="00E23CDF" w:rsidRPr="001A33E5" w:rsidP="00101393" w14:paraId="22C1EDF3"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Asmenų, susijusių su skaitmeninėmis priemonėmis, kuriomis atsižvelgiama į lyčių lygybę, išankstinius nusistatymus ir lyčių stereotipus, skaičius ir dalis</w:t>
            </w:r>
          </w:p>
        </w:tc>
      </w:tr>
    </w:tbl>
    <w:p w:rsidR="00E23CDF" w:rsidRPr="001A33E5" w:rsidP="00E23CDF" w14:paraId="1037D407" w14:textId="77777777">
      <w:r w:rsidRPr="001A33E5">
        <w:rPr>
          <w:rStyle w:val="HideTWBExt"/>
        </w:rPr>
        <w:t>&lt;/Amend&gt;</w:t>
      </w:r>
    </w:p>
    <w:p w:rsidR="00E23CDF" w:rsidRPr="001A33E5" w:rsidP="00E23CDF" w14:paraId="48CDD8D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62</w:t>
      </w:r>
      <w:r w:rsidRPr="001A33E5">
        <w:rPr>
          <w:rStyle w:val="HideTWBExt"/>
          <w:b w:val="0"/>
          <w:szCs w:val="24"/>
        </w:rPr>
        <w:t>&lt;/NumAm&gt;</w:t>
      </w:r>
    </w:p>
    <w:p w:rsidR="00E23CDF" w:rsidRPr="001A33E5" w:rsidP="00E23CDF" w14:paraId="1C04E18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24D2368" w14:textId="77777777">
      <w:pPr>
        <w:pStyle w:val="NormalBold"/>
      </w:pPr>
      <w:r w:rsidRPr="001A33E5">
        <w:rPr>
          <w:rStyle w:val="HideTWBExt"/>
          <w:b w:val="0"/>
          <w:szCs w:val="24"/>
        </w:rPr>
        <w:t>&lt;Article&gt;</w:t>
      </w:r>
      <w:r w:rsidRPr="001A33E5">
        <w:t>I priedo 110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7F93A5E"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64541011" w14:textId="77777777">
            <w:pPr>
              <w:keepNext/>
            </w:pPr>
          </w:p>
        </w:tc>
      </w:tr>
      <w:tr w14:paraId="75C35FF8"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7F40D8A0" w14:textId="77777777">
            <w:pPr>
              <w:pStyle w:val="ColumnHeading"/>
            </w:pPr>
            <w:r w:rsidRPr="001A33E5">
              <w:t>Komisijos siūlomas tekstas</w:t>
            </w:r>
          </w:p>
        </w:tc>
      </w:tr>
    </w:tbl>
    <w:p w:rsidR="00E23CDF" w:rsidRPr="001A33E5" w:rsidP="00E23CDF" w14:paraId="63459205" w14:textId="77777777"/>
    <w:tbl>
      <w:tblPr>
        <w:tblW w:w="9750" w:type="dxa"/>
        <w:jc w:val="center"/>
        <w:tblLayout w:type="fixed"/>
        <w:tblCellMar>
          <w:left w:w="340" w:type="dxa"/>
          <w:right w:w="340" w:type="dxa"/>
        </w:tblCellMar>
        <w:tblLook w:val="04A0"/>
      </w:tblPr>
      <w:tblGrid>
        <w:gridCol w:w="9750"/>
      </w:tblGrid>
      <w:tr w14:paraId="34130937"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EFFBD6D" w14:textId="77777777">
            <w:pPr>
              <w:keepNext/>
            </w:pPr>
          </w:p>
        </w:tc>
      </w:tr>
      <w:tr w14:paraId="3B10336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9555E51"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E3139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8FBD91"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685FC1"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2E6786"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46558C"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F4CBBD7"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CF1B18"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4F4874"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59B50CD"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7786F6"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8177F0" w14:textId="77777777">
            <w:pPr>
              <w:rPr>
                <w:b/>
                <w:bCs/>
                <w:i/>
                <w:iCs/>
                <w:noProof/>
                <w:sz w:val="16"/>
                <w:szCs w:val="16"/>
              </w:rPr>
            </w:pPr>
            <w:r w:rsidRPr="001A33E5">
              <w:rPr>
                <w:b/>
                <w:i/>
                <w:sz w:val="16"/>
              </w:rPr>
              <w:t>Rezultato rodiklis</w:t>
            </w:r>
          </w:p>
        </w:tc>
      </w:tr>
      <w:tr w14:paraId="33F9A926"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3D738D27" w14:textId="77777777">
            <w:pPr>
              <w:rPr>
                <w:b/>
                <w:bCs/>
                <w:i/>
                <w:iCs/>
                <w:noProof/>
                <w:sz w:val="16"/>
                <w:szCs w:val="16"/>
              </w:rPr>
            </w:pPr>
            <w:r w:rsidRPr="001A33E5">
              <w:rPr>
                <w:b/>
                <w:i/>
                <w:sz w:val="16"/>
              </w:rPr>
              <w:t>Skaitmeninės technologijos ir infrastruktūra</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14FAF054" w14:textId="77777777">
            <w:pPr>
              <w:rPr>
                <w:b/>
                <w:bCs/>
                <w:i/>
                <w:iCs/>
                <w:noProof/>
                <w:sz w:val="16"/>
                <w:szCs w:val="16"/>
              </w:rPr>
            </w:pPr>
            <w:r w:rsidRPr="001A33E5">
              <w:rPr>
                <w:b/>
                <w:i/>
                <w:sz w:val="16"/>
              </w:rPr>
              <w:t>Lyčių aspektas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79E29437" w14:textId="77777777">
            <w:pPr>
              <w:jc w:val="center"/>
              <w:rPr>
                <w:rFonts w:eastAsiaTheme="minorHAnsi"/>
                <w:b/>
                <w:bCs/>
                <w:i/>
                <w:iCs/>
                <w:noProof/>
                <w:sz w:val="16"/>
                <w:szCs w:val="16"/>
              </w:rPr>
            </w:pPr>
            <w:r w:rsidRPr="001A33E5">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045CE9AF" w14:textId="77777777">
            <w:pPr>
              <w:rPr>
                <w:b/>
                <w:bCs/>
                <w:i/>
                <w:iCs/>
                <w:noProof/>
                <w:sz w:val="16"/>
                <w:szCs w:val="16"/>
              </w:rPr>
            </w:pPr>
            <w:r w:rsidRPr="001A33E5">
              <w:rPr>
                <w:b/>
                <w:i/>
                <w:sz w:val="16"/>
              </w:rPr>
              <w:t xml:space="preserve">Moterų STEM srityje, skaitmeniniame sektoriuje ir darbo rinkoje skatinimas*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B7DA108"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D97B488"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FF58C5D"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A16A625" w14:textId="77777777">
            <w:pPr>
              <w:jc w:val="center"/>
              <w:rPr>
                <w:b/>
                <w:bCs/>
                <w:i/>
                <w:iCs/>
                <w:noProof/>
                <w:sz w:val="16"/>
                <w:szCs w:val="16"/>
              </w:rPr>
            </w:pPr>
            <w:r w:rsidRPr="001A33E5">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1F0DBE5" w14:textId="77777777">
            <w:pPr>
              <w:tabs>
                <w:tab w:val="left" w:pos="245"/>
              </w:tabs>
              <w:ind w:left="176"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Finansuojamų veiksmų, kuriais skatinamos moterys </w:t>
            </w:r>
            <w:r w:rsidRPr="001A33E5">
              <w:rPr>
                <w:b/>
                <w:i/>
                <w:sz w:val="16"/>
              </w:rPr>
              <w:t xml:space="preserve">STEM srityje, skaitmeniniame sektoriuje ir darbo rinkoje, skaičius </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0309CBD"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Asmenų, susijusių su veiksmais, kuriais siekiama skatinti moteris STEM srityje, skaitmeniniame sektoriuje ir darbo rinkoje, skaičius ir dalis pagal lytį </w:t>
            </w:r>
          </w:p>
        </w:tc>
      </w:tr>
    </w:tbl>
    <w:p w:rsidR="00E23CDF" w:rsidRPr="001A33E5" w:rsidP="00E23CDF" w14:paraId="0BDAE0EA" w14:textId="77777777">
      <w:r w:rsidRPr="001A33E5">
        <w:rPr>
          <w:rStyle w:val="HideTWBExt"/>
        </w:rPr>
        <w:t>&lt;/Amend&gt;</w:t>
      </w:r>
    </w:p>
    <w:p w:rsidR="00E23CDF" w:rsidRPr="001A33E5" w:rsidP="00E23CDF" w14:paraId="66F316C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63</w:t>
      </w:r>
      <w:r w:rsidRPr="001A33E5">
        <w:rPr>
          <w:rStyle w:val="HideTWBExt"/>
          <w:b w:val="0"/>
          <w:szCs w:val="24"/>
        </w:rPr>
        <w:t>&lt;/NumAm&gt;</w:t>
      </w:r>
    </w:p>
    <w:p w:rsidR="00E23CDF" w:rsidRPr="001A33E5" w:rsidP="00E23CDF" w14:paraId="16BD726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CDA0C3D" w14:textId="77777777">
      <w:pPr>
        <w:pStyle w:val="NormalBold"/>
      </w:pPr>
      <w:r w:rsidRPr="001A33E5">
        <w:rPr>
          <w:rStyle w:val="HideTWBExt"/>
          <w:b w:val="0"/>
          <w:szCs w:val="24"/>
        </w:rPr>
        <w:t>&lt;Article&gt;</w:t>
      </w:r>
      <w:r w:rsidRPr="001A33E5">
        <w:t>I priedo 111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09077B"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4147CEA" w14:textId="77777777">
            <w:pPr>
              <w:keepNext/>
            </w:pPr>
          </w:p>
        </w:tc>
      </w:tr>
      <w:tr w14:paraId="7E1365F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270D7CB"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E7D465E"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3C22D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11E8E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1219CE0"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18BE983"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F89F98A"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371C41"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C43B12C"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BF0AA5E"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AC4B9A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8123B65" w14:textId="77777777">
            <w:pPr>
              <w:rPr>
                <w:noProof/>
                <w:sz w:val="16"/>
                <w:szCs w:val="16"/>
              </w:rPr>
            </w:pPr>
            <w:r w:rsidRPr="001A33E5">
              <w:rPr>
                <w:sz w:val="16"/>
              </w:rPr>
              <w:t>Rezultato rodiklis</w:t>
            </w:r>
          </w:p>
        </w:tc>
      </w:tr>
      <w:tr w14:paraId="7275D978"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67015239"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38BC38E3"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27DF30B0" w14:textId="77777777">
            <w:pPr>
              <w:jc w:val="center"/>
              <w:rPr>
                <w:rFonts w:eastAsiaTheme="minorHAnsi"/>
                <w:b/>
                <w:bCs/>
                <w:i/>
                <w:iCs/>
                <w:noProof/>
                <w:sz w:val="16"/>
                <w:szCs w:val="16"/>
              </w:rPr>
            </w:pPr>
            <w:r w:rsidRPr="001A33E5">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385B89B5" w14:textId="77777777">
            <w:pPr>
              <w:rPr>
                <w:b/>
                <w:bCs/>
                <w:i/>
                <w:iCs/>
                <w:noProof/>
                <w:sz w:val="16"/>
                <w:szCs w:val="16"/>
              </w:rPr>
            </w:pPr>
            <w:r w:rsidRPr="001A33E5">
              <w:rPr>
                <w:sz w:val="16"/>
              </w:rPr>
              <w:t>Ankstyvasis ugdymas ir priežiūra (išskyrus infrastruktūrą)*</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ABEC051"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2E4BBEA"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C09EDB4"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3F0E93C"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3C306A4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286A0A9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Parengtų mokymo programų, įgyvendintų studijų </w:t>
            </w:r>
            <w:r w:rsidRPr="001A33E5">
              <w:rPr>
                <w:sz w:val="16"/>
              </w:rPr>
              <w:t>programų ar kursų skaičius</w:t>
            </w:r>
          </w:p>
          <w:p w:rsidR="00E23CDF" w:rsidRPr="001A33E5" w:rsidP="00101393" w14:paraId="072468A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p w:rsidR="00E23CDF" w:rsidRPr="001A33E5" w:rsidP="00101393" w14:paraId="1ACF411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projektuose dalyvaujančių organizacijų skaičius</w:t>
            </w:r>
          </w:p>
          <w:p w:rsidR="00E23CDF" w:rsidRPr="001A33E5" w:rsidP="00101393" w14:paraId="1C01875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1B303D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Vaikų, </w:t>
            </w:r>
            <w:r w:rsidRPr="001A33E5">
              <w:rPr>
                <w:sz w:val="16"/>
              </w:rPr>
              <w:t>dalyvavusių parengtose mokymo programose ir įgyvendintose programose, skaičius</w:t>
            </w:r>
          </w:p>
          <w:p w:rsidR="00E23CDF" w:rsidRPr="001A33E5" w:rsidP="00101393" w14:paraId="4BA6BE5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kuriuos moko parengti mokytojai, skaičius</w:t>
            </w:r>
          </w:p>
          <w:p w:rsidR="00E23CDF" w:rsidRPr="001A33E5" w:rsidP="00101393" w14:paraId="56E0359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kurie naudojasi įsigyta įranga, skaičius</w:t>
            </w:r>
          </w:p>
        </w:tc>
      </w:tr>
    </w:tbl>
    <w:p w:rsidR="00E23CDF" w:rsidRPr="001A33E5" w:rsidP="00E23CDF" w14:paraId="2E24C017" w14:textId="77777777"/>
    <w:tbl>
      <w:tblPr>
        <w:tblW w:w="9750" w:type="dxa"/>
        <w:jc w:val="center"/>
        <w:tblLayout w:type="fixed"/>
        <w:tblCellMar>
          <w:left w:w="340" w:type="dxa"/>
          <w:right w:w="340" w:type="dxa"/>
        </w:tblCellMar>
        <w:tblLook w:val="04A0"/>
      </w:tblPr>
      <w:tblGrid>
        <w:gridCol w:w="9750"/>
      </w:tblGrid>
      <w:tr w14:paraId="73C0DB6D"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2E9F09F" w14:textId="77777777">
            <w:pPr>
              <w:keepNext/>
            </w:pPr>
          </w:p>
        </w:tc>
      </w:tr>
      <w:tr w14:paraId="75C93E08"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8AED25E"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2B3CF2"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5DA999"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40339D" w14:textId="77777777">
            <w:pPr>
              <w:rPr>
                <w:noProof/>
                <w:sz w:val="16"/>
                <w:szCs w:val="16"/>
              </w:rPr>
            </w:pPr>
            <w:r w:rsidRPr="001A33E5">
              <w:rPr>
                <w:sz w:val="16"/>
              </w:rPr>
              <w:t xml:space="preserve">Politikos sritis (2 </w:t>
            </w:r>
            <w:r w:rsidRPr="001A33E5">
              <w:rPr>
                <w:sz w:val="16"/>
              </w:rPr>
              <w:t xml:space="preserve">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208F07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BFEDF2D"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C48D2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68CA4B"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257C0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132D9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CC9FEF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46E0CF" w14:textId="77777777">
            <w:pPr>
              <w:rPr>
                <w:noProof/>
                <w:sz w:val="16"/>
                <w:szCs w:val="16"/>
              </w:rPr>
            </w:pPr>
            <w:r w:rsidRPr="001A33E5">
              <w:rPr>
                <w:sz w:val="16"/>
              </w:rPr>
              <w:t>Rezultato rodiklis</w:t>
            </w:r>
          </w:p>
        </w:tc>
      </w:tr>
      <w:tr w14:paraId="05241034"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43CDB7ED"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4615D8C9"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4F2A811E" w14:textId="77777777">
            <w:pPr>
              <w:jc w:val="center"/>
              <w:rPr>
                <w:rFonts w:eastAsiaTheme="minorHAnsi"/>
                <w:b/>
                <w:bCs/>
                <w:i/>
                <w:iCs/>
                <w:noProof/>
                <w:sz w:val="16"/>
                <w:szCs w:val="16"/>
              </w:rPr>
            </w:pPr>
            <w:r w:rsidRPr="001A33E5">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CA83D88" w14:textId="77777777">
            <w:pPr>
              <w:rPr>
                <w:b/>
                <w:bCs/>
                <w:i/>
                <w:iCs/>
                <w:noProof/>
                <w:sz w:val="16"/>
                <w:szCs w:val="16"/>
              </w:rPr>
            </w:pPr>
            <w:r w:rsidRPr="001A33E5">
              <w:rPr>
                <w:b/>
                <w:bCs/>
                <w:i/>
                <w:sz w:val="16"/>
              </w:rPr>
              <w:t>Įperkamas, prieinamas ir kokybiškas</w:t>
            </w:r>
            <w:r w:rsidRPr="001A33E5">
              <w:rPr>
                <w:sz w:val="16"/>
              </w:rPr>
              <w:t xml:space="preserve"> ikimokyklinis ugdymas ir priežiūra</w:t>
            </w:r>
            <w:r w:rsidRPr="001A33E5">
              <w:rPr>
                <w:b/>
                <w:bCs/>
                <w:i/>
                <w:sz w:val="16"/>
              </w:rPr>
              <w:t xml:space="preserve"> visiems vaikams</w:t>
            </w:r>
            <w:r w:rsidRPr="001A33E5">
              <w:rPr>
                <w:sz w:val="16"/>
              </w:rPr>
              <w:t xml:space="preserve"> (išskyrus infrastruktūrą)*</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D4D57E2"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B314BE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D398562"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2BEB760"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298DAF4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3B88E7C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mokymo programų, įgyvendintų studijų programų ar kursų skaičius</w:t>
            </w:r>
          </w:p>
          <w:p w:rsidR="00E23CDF" w:rsidRPr="001A33E5" w:rsidP="00101393" w14:paraId="0E3028E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p w:rsidR="00E23CDF" w:rsidRPr="001A33E5" w:rsidP="00101393" w14:paraId="689E634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projektuose dalyvaujančių organizacijų skaičius</w:t>
            </w:r>
          </w:p>
          <w:p w:rsidR="00E23CDF" w:rsidRPr="001A33E5" w:rsidP="00101393" w14:paraId="1F52DB6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8B7E4F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Vaikų, dalyvavusių parengtose </w:t>
            </w:r>
            <w:r w:rsidRPr="001A33E5">
              <w:rPr>
                <w:b/>
                <w:i/>
                <w:sz w:val="16"/>
              </w:rPr>
              <w:t>lyčiai atžvalgiose</w:t>
            </w:r>
            <w:r w:rsidRPr="001A33E5">
              <w:rPr>
                <w:sz w:val="16"/>
              </w:rPr>
              <w:t xml:space="preserve"> mokymo programose ir įgyvendintose</w:t>
            </w:r>
            <w:r w:rsidRPr="001A33E5">
              <w:rPr>
                <w:b/>
                <w:i/>
                <w:sz w:val="16"/>
              </w:rPr>
              <w:t xml:space="preserve"> lyčių atžvilgiu subalansuotose</w:t>
            </w:r>
            <w:r w:rsidRPr="001A33E5">
              <w:rPr>
                <w:sz w:val="16"/>
              </w:rPr>
              <w:t xml:space="preserve"> programose, skaičius</w:t>
            </w:r>
          </w:p>
          <w:p w:rsidR="00E23CDF" w:rsidRPr="001A33E5" w:rsidP="00101393" w14:paraId="51D8D7A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Vaikų, kuriuos moko </w:t>
            </w:r>
            <w:r w:rsidRPr="001A33E5">
              <w:rPr>
                <w:b/>
                <w:i/>
                <w:sz w:val="16"/>
              </w:rPr>
              <w:t>lyčių atžvilgiu subalansuotu būdu</w:t>
            </w:r>
            <w:r w:rsidRPr="001A33E5">
              <w:rPr>
                <w:sz w:val="16"/>
              </w:rPr>
              <w:t xml:space="preserve"> parengti mokytojai, skaičius</w:t>
            </w:r>
          </w:p>
          <w:p w:rsidR="00E23CDF" w:rsidRPr="001A33E5" w:rsidP="00101393" w14:paraId="06D6641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Mokymų, kuriuose buvo užtikrintas lyčių atžvilgiu subalansuotas dalyvavimas, skaičius;</w:t>
            </w:r>
          </w:p>
          <w:p w:rsidR="00E23CDF" w:rsidRPr="001A33E5" w:rsidP="00101393" w14:paraId="69CB475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kurie naudojasi įsigyta įranga, skaičius</w:t>
            </w:r>
          </w:p>
          <w:p w:rsidR="00E23CDF" w:rsidRPr="001A33E5" w:rsidP="00101393" w14:paraId="367D6F50" w14:textId="77777777">
            <w:pPr>
              <w:tabs>
                <w:tab w:val="left" w:pos="245"/>
              </w:tabs>
              <w:ind w:left="176" w:hanging="142"/>
              <w:rPr>
                <w:noProof/>
                <w:sz w:val="16"/>
                <w:szCs w:val="16"/>
                <w:lang w:eastAsia="en-IE"/>
              </w:rPr>
            </w:pPr>
          </w:p>
        </w:tc>
      </w:tr>
    </w:tbl>
    <w:p w:rsidR="00E23CDF" w:rsidRPr="001A33E5" w:rsidP="00E23CDF" w14:paraId="538E60F3" w14:textId="77777777">
      <w:r w:rsidRPr="001A33E5">
        <w:rPr>
          <w:rStyle w:val="HideTWBExt"/>
        </w:rPr>
        <w:t>&lt;/Amend&gt;</w:t>
      </w:r>
    </w:p>
    <w:p w:rsidR="00E23CDF" w:rsidRPr="001A33E5" w:rsidP="00E23CDF" w14:paraId="182A1DC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64</w:t>
      </w:r>
      <w:r w:rsidRPr="001A33E5">
        <w:rPr>
          <w:rStyle w:val="HideTWBExt"/>
          <w:b w:val="0"/>
          <w:szCs w:val="24"/>
        </w:rPr>
        <w:t>&lt;/NumAm&gt;</w:t>
      </w:r>
    </w:p>
    <w:p w:rsidR="00E23CDF" w:rsidRPr="001A33E5" w:rsidP="00E23CDF" w14:paraId="22C40F9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695E5B9" w14:textId="77777777">
      <w:pPr>
        <w:pStyle w:val="NormalBold"/>
      </w:pPr>
      <w:r w:rsidRPr="001A33E5">
        <w:rPr>
          <w:rStyle w:val="HideTWBExt"/>
          <w:b w:val="0"/>
          <w:szCs w:val="24"/>
        </w:rPr>
        <w:t>&lt;Article&gt;</w:t>
      </w:r>
      <w:r w:rsidRPr="001A33E5">
        <w:t>I priedo 112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E9C5AD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F9ABEF3" w14:textId="77777777">
            <w:pPr>
              <w:keepNext/>
            </w:pPr>
          </w:p>
        </w:tc>
      </w:tr>
      <w:tr w14:paraId="12FB2220"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F5535BB"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F7DD9D5"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58DB46"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E0E85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D3F331D"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98DEFD"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FAF68B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507E3C"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078A28"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4BE98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4A1D49"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523311" w14:textId="77777777">
            <w:pPr>
              <w:rPr>
                <w:noProof/>
                <w:sz w:val="16"/>
                <w:szCs w:val="16"/>
              </w:rPr>
            </w:pPr>
            <w:r w:rsidRPr="001A33E5">
              <w:rPr>
                <w:sz w:val="16"/>
              </w:rPr>
              <w:t>Rezultato rodiklis</w:t>
            </w:r>
          </w:p>
        </w:tc>
      </w:tr>
      <w:tr w14:paraId="5B3BA0C9"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7A1AA53B"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6B41B501"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52C9C8D8" w14:textId="77777777">
            <w:pPr>
              <w:jc w:val="center"/>
              <w:rPr>
                <w:rFonts w:eastAsiaTheme="minorHAnsi"/>
                <w:b/>
                <w:bCs/>
                <w:i/>
                <w:iCs/>
                <w:noProof/>
                <w:sz w:val="16"/>
                <w:szCs w:val="16"/>
              </w:rPr>
            </w:pPr>
            <w:r w:rsidRPr="001A33E5">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22AEC73" w14:textId="77777777">
            <w:pPr>
              <w:rPr>
                <w:b/>
                <w:bCs/>
                <w:i/>
                <w:iCs/>
                <w:noProof/>
                <w:sz w:val="16"/>
                <w:szCs w:val="16"/>
              </w:rPr>
            </w:pPr>
            <w:r w:rsidRPr="001A33E5">
              <w:rPr>
                <w:sz w:val="16"/>
              </w:rPr>
              <w:t xml:space="preserve">Pradinis ugdymas (išskyrus 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3BDB36B"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F99002F"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BA915FE"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0BD8220"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5135B8B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14FC8CC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Parengtų mokymo programų, įgyvendintų studijų programų ar </w:t>
            </w:r>
            <w:r w:rsidRPr="001A33E5">
              <w:rPr>
                <w:sz w:val="16"/>
              </w:rPr>
              <w:t>kursų skaičius</w:t>
            </w:r>
          </w:p>
          <w:p w:rsidR="00E23CDF" w:rsidRPr="001A33E5" w:rsidP="00101393" w14:paraId="37B102D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p w:rsidR="00E23CDF" w:rsidRPr="001A33E5" w:rsidP="00101393" w14:paraId="1CC6981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projektuose dalyvaujančių organizacijų skaičius</w:t>
            </w:r>
          </w:p>
          <w:p w:rsidR="00E23CDF" w:rsidRPr="001A33E5" w:rsidP="00101393" w14:paraId="09C5AE1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7FB41B8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dalyvavusių parengtose mokymo programose ir įgyvendintose programose, skaičius</w:t>
            </w:r>
          </w:p>
          <w:p w:rsidR="00E23CDF" w:rsidRPr="001A33E5" w:rsidP="00101393" w14:paraId="3B917B0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kuriuos moko parengti mokytojai, skaičius</w:t>
            </w:r>
          </w:p>
          <w:p w:rsidR="00E23CDF" w:rsidRPr="001A33E5" w:rsidP="00101393" w14:paraId="572901E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kurie naudojasi įsigyta įranga, skaičius</w:t>
            </w:r>
          </w:p>
        </w:tc>
      </w:tr>
    </w:tbl>
    <w:p w:rsidR="00E23CDF" w:rsidRPr="001A33E5" w:rsidP="00E23CDF" w14:paraId="199427FF" w14:textId="77777777"/>
    <w:tbl>
      <w:tblPr>
        <w:tblW w:w="9750" w:type="dxa"/>
        <w:jc w:val="center"/>
        <w:tblLayout w:type="fixed"/>
        <w:tblCellMar>
          <w:left w:w="340" w:type="dxa"/>
          <w:right w:w="340" w:type="dxa"/>
        </w:tblCellMar>
        <w:tblLook w:val="04A0"/>
      </w:tblPr>
      <w:tblGrid>
        <w:gridCol w:w="9750"/>
      </w:tblGrid>
      <w:tr w14:paraId="1D2A0B86"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3CF2778" w14:textId="77777777">
            <w:pPr>
              <w:keepNext/>
            </w:pPr>
          </w:p>
        </w:tc>
      </w:tr>
      <w:tr w14:paraId="7CA70ED7"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108E0D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07F03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F153DB"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2AB4E0"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969D7A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C841409"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20197C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28868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BDF60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D95717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92DEDA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2029481" w14:textId="77777777">
            <w:pPr>
              <w:rPr>
                <w:noProof/>
                <w:sz w:val="16"/>
                <w:szCs w:val="16"/>
              </w:rPr>
            </w:pPr>
            <w:r w:rsidRPr="001A33E5">
              <w:rPr>
                <w:sz w:val="16"/>
              </w:rPr>
              <w:t>Rezultato rodiklis</w:t>
            </w:r>
          </w:p>
        </w:tc>
      </w:tr>
      <w:tr w14:paraId="7237AD91"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7397D954"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237959D0"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0177426E" w14:textId="77777777">
            <w:pPr>
              <w:jc w:val="center"/>
              <w:rPr>
                <w:rFonts w:eastAsiaTheme="minorHAnsi"/>
                <w:b/>
                <w:bCs/>
                <w:i/>
                <w:iCs/>
                <w:noProof/>
                <w:sz w:val="16"/>
                <w:szCs w:val="16"/>
              </w:rPr>
            </w:pPr>
            <w:r w:rsidRPr="001A33E5">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573C1C79" w14:textId="77777777">
            <w:pPr>
              <w:rPr>
                <w:b/>
                <w:bCs/>
                <w:i/>
                <w:iCs/>
                <w:noProof/>
                <w:sz w:val="16"/>
                <w:szCs w:val="16"/>
              </w:rPr>
            </w:pPr>
            <w:r w:rsidRPr="001A33E5">
              <w:rPr>
                <w:sz w:val="16"/>
              </w:rPr>
              <w:t xml:space="preserve">Pradinis ugdymas (išskyrus 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81D35BC"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3A34231"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92F23EC"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081F192"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741D49E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22A8F0EC"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r>
            <w:r w:rsidRPr="001A33E5">
              <w:rPr>
                <w:sz w:val="16"/>
              </w:rPr>
              <w:t xml:space="preserve">Parengtų mokymo programų </w:t>
            </w:r>
            <w:r w:rsidRPr="001A33E5">
              <w:rPr>
                <w:b/>
                <w:i/>
                <w:sz w:val="16"/>
              </w:rPr>
              <w:t>(įskaitant pagal amžių tinkamą visapusišką lytinį švietimą),</w:t>
            </w:r>
            <w:r w:rsidRPr="001A33E5">
              <w:rPr>
                <w:sz w:val="16"/>
              </w:rPr>
              <w:t xml:space="preserve"> įgyvendintų studijų programų ar kursų skaičius</w:t>
            </w:r>
          </w:p>
          <w:p w:rsidR="00E23CDF" w:rsidRPr="001A33E5" w:rsidP="00101393" w14:paraId="462F44A8"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Suteiktų mokymo ar mokymosi reikmenų ir skaitmeninių priemonių skaičius</w:t>
            </w:r>
          </w:p>
          <w:p w:rsidR="00E23CDF" w:rsidRPr="001A33E5" w:rsidP="00101393" w14:paraId="1E69C058"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Bendradarbiavimo projektuose </w:t>
            </w:r>
            <w:r w:rsidRPr="001A33E5">
              <w:rPr>
                <w:sz w:val="16"/>
              </w:rPr>
              <w:t>dalyvaujančių organizacijų skaičius</w:t>
            </w:r>
          </w:p>
          <w:p w:rsidR="00E23CDF" w:rsidRPr="001A33E5" w:rsidP="00101393" w14:paraId="5A04A53E"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7F441AF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dalyvavusių parengtose</w:t>
            </w:r>
            <w:r w:rsidRPr="001A33E5">
              <w:rPr>
                <w:b/>
                <w:i/>
                <w:sz w:val="16"/>
              </w:rPr>
              <w:t xml:space="preserve"> lyčiai atžvalgiose</w:t>
            </w:r>
            <w:r w:rsidRPr="001A33E5">
              <w:rPr>
                <w:sz w:val="16"/>
              </w:rPr>
              <w:t xml:space="preserve"> mokymo programose</w:t>
            </w:r>
            <w:r w:rsidRPr="001A33E5">
              <w:rPr>
                <w:b/>
                <w:i/>
                <w:sz w:val="16"/>
              </w:rPr>
              <w:t xml:space="preserve"> (įskaitant pagal amžių tinkamą visapusišką lytinį švietimą)</w:t>
            </w:r>
            <w:r w:rsidRPr="001A33E5">
              <w:rPr>
                <w:sz w:val="16"/>
              </w:rPr>
              <w:t xml:space="preserve"> ir įgyvendintose</w:t>
            </w:r>
            <w:r w:rsidRPr="001A33E5">
              <w:rPr>
                <w:b/>
                <w:i/>
                <w:sz w:val="16"/>
              </w:rPr>
              <w:t xml:space="preserve"> lyčių atžvilgiu subalansuotose</w:t>
            </w:r>
            <w:r w:rsidRPr="001A33E5">
              <w:rPr>
                <w:sz w:val="16"/>
              </w:rPr>
              <w:t xml:space="preserve"> programose, skaičius</w:t>
            </w:r>
          </w:p>
          <w:p w:rsidR="00E23CDF" w:rsidRPr="001A33E5" w:rsidP="00101393" w14:paraId="72CBF8C1"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Vaikų, kuriuos moko </w:t>
            </w:r>
            <w:r w:rsidRPr="001A33E5">
              <w:rPr>
                <w:b/>
                <w:i/>
                <w:sz w:val="16"/>
              </w:rPr>
              <w:t>lyčių atžvilgiu subalansuotu būdu</w:t>
            </w:r>
            <w:r w:rsidRPr="001A33E5">
              <w:rPr>
                <w:sz w:val="16"/>
              </w:rPr>
              <w:t xml:space="preserve"> parengti mokytojai, skaičius</w:t>
            </w:r>
            <w:r w:rsidRPr="001A33E5">
              <w:rPr>
                <w:b/>
                <w:i/>
                <w:sz w:val="16"/>
              </w:rPr>
              <w:t xml:space="preserve"> </w:t>
            </w:r>
          </w:p>
          <w:p w:rsidR="00E23CDF" w:rsidRPr="001A33E5" w:rsidP="00101393" w14:paraId="161301C5"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Vaikų, kurie naudojasi įsigyta įranga, skaičius</w:t>
            </w:r>
          </w:p>
        </w:tc>
      </w:tr>
    </w:tbl>
    <w:p w:rsidR="00E23CDF" w:rsidRPr="001A33E5" w:rsidP="00E23CDF" w14:paraId="5D0A8D0F" w14:textId="77777777">
      <w:r w:rsidRPr="001A33E5">
        <w:rPr>
          <w:rStyle w:val="HideTWBExt"/>
        </w:rPr>
        <w:t>&lt;/Amend&gt;</w:t>
      </w:r>
    </w:p>
    <w:p w:rsidR="00E23CDF" w:rsidRPr="001A33E5" w:rsidP="00E23CDF" w14:paraId="78D25C2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65</w:t>
      </w:r>
      <w:r w:rsidRPr="001A33E5">
        <w:rPr>
          <w:rStyle w:val="HideTWBExt"/>
          <w:b w:val="0"/>
          <w:szCs w:val="24"/>
        </w:rPr>
        <w:t>&lt;/NumAm&gt;</w:t>
      </w:r>
    </w:p>
    <w:p w:rsidR="00E23CDF" w:rsidRPr="001A33E5" w:rsidP="00E23CDF" w14:paraId="3927217C"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D3C64B2" w14:textId="77777777">
      <w:pPr>
        <w:pStyle w:val="NormalBold"/>
      </w:pPr>
      <w:r w:rsidRPr="001A33E5">
        <w:rPr>
          <w:rStyle w:val="HideTWBExt"/>
          <w:b w:val="0"/>
          <w:szCs w:val="24"/>
        </w:rPr>
        <w:t>&lt;Article&gt;</w:t>
      </w:r>
      <w:r w:rsidRPr="001A33E5">
        <w:t>I priedo 113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8E1239B"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0EFC18E" w14:textId="77777777">
            <w:pPr>
              <w:keepNext/>
            </w:pPr>
          </w:p>
        </w:tc>
      </w:tr>
      <w:tr w14:paraId="17A0001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01F9B92"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B96252D"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30AF5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C2E0B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D34878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34124B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52A109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CB4CCB"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4DDCB6"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19319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E8F86C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317659" w14:textId="77777777">
            <w:pPr>
              <w:rPr>
                <w:noProof/>
                <w:sz w:val="16"/>
                <w:szCs w:val="16"/>
              </w:rPr>
            </w:pPr>
            <w:r w:rsidRPr="001A33E5">
              <w:rPr>
                <w:sz w:val="16"/>
              </w:rPr>
              <w:t>Rezultato rodiklis</w:t>
            </w:r>
          </w:p>
        </w:tc>
      </w:tr>
      <w:tr w14:paraId="6BB33059"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3A1CF7F4"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046125DC"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1DF610B6" w14:textId="77777777">
            <w:pPr>
              <w:jc w:val="center"/>
              <w:rPr>
                <w:rFonts w:eastAsiaTheme="minorHAnsi"/>
                <w:b/>
                <w:bCs/>
                <w:i/>
                <w:iCs/>
                <w:noProof/>
                <w:sz w:val="16"/>
                <w:szCs w:val="16"/>
              </w:rPr>
            </w:pPr>
            <w:r w:rsidRPr="001A33E5">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03EBDAE8" w14:textId="77777777">
            <w:pPr>
              <w:rPr>
                <w:b/>
                <w:bCs/>
                <w:i/>
                <w:iCs/>
                <w:noProof/>
                <w:sz w:val="16"/>
                <w:szCs w:val="16"/>
              </w:rPr>
            </w:pPr>
            <w:r w:rsidRPr="001A33E5">
              <w:rPr>
                <w:sz w:val="16"/>
              </w:rPr>
              <w:t xml:space="preserve">Vidurinis išsilavinimas (išskyrus 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A39A005"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FBC99F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16B4A68"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C126207"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847961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0D569BD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mokymo programų, įgyvendintų studijų programų ar kursų skaičius</w:t>
            </w:r>
          </w:p>
          <w:p w:rsidR="00E23CDF" w:rsidRPr="001A33E5" w:rsidP="00101393" w14:paraId="4EA587F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Suteiktų mokymo ar </w:t>
            </w:r>
            <w:r w:rsidRPr="001A33E5">
              <w:rPr>
                <w:sz w:val="16"/>
              </w:rPr>
              <w:t>mokymosi reikmenų ir skaitmeninių priemonių skaičius</w:t>
            </w:r>
          </w:p>
          <w:p w:rsidR="00E23CDF" w:rsidRPr="001A33E5" w:rsidP="00101393" w14:paraId="3F5E923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projektuose dalyvaujančių organizacijų skaičius</w:t>
            </w:r>
          </w:p>
          <w:p w:rsidR="00E23CDF" w:rsidRPr="001A33E5" w:rsidP="00101393" w14:paraId="2A1BD5E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8EA69F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dalyvavusių parengtose mokymo programose ir įgyvendintose programose, skaičius</w:t>
            </w:r>
          </w:p>
          <w:p w:rsidR="00E23CDF" w:rsidRPr="001A33E5" w:rsidP="00101393" w14:paraId="23F0218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kuriuos moko parengti mokytojai, skaičius</w:t>
            </w:r>
          </w:p>
          <w:p w:rsidR="00E23CDF" w:rsidRPr="001A33E5" w:rsidP="00101393" w14:paraId="4E42974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kurie naudojasi įsigyta įranga, skaičius</w:t>
            </w:r>
          </w:p>
        </w:tc>
      </w:tr>
    </w:tbl>
    <w:p w:rsidR="00E23CDF" w:rsidRPr="001A33E5" w:rsidP="00E23CDF" w14:paraId="5452BC31" w14:textId="77777777"/>
    <w:tbl>
      <w:tblPr>
        <w:tblW w:w="9750" w:type="dxa"/>
        <w:jc w:val="center"/>
        <w:tblLayout w:type="fixed"/>
        <w:tblCellMar>
          <w:left w:w="340" w:type="dxa"/>
          <w:right w:w="340" w:type="dxa"/>
        </w:tblCellMar>
        <w:tblLook w:val="04A0"/>
      </w:tblPr>
      <w:tblGrid>
        <w:gridCol w:w="9750"/>
      </w:tblGrid>
      <w:tr w14:paraId="02AA5E67"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50A995E" w14:textId="77777777">
            <w:pPr>
              <w:keepNext/>
            </w:pPr>
          </w:p>
        </w:tc>
      </w:tr>
      <w:tr w14:paraId="2401BAD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CF4522F"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176A3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693B1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0DE18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89142E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C1139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519D9CF"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C58C0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499BA5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8F691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0C0438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EB11D1" w14:textId="77777777">
            <w:pPr>
              <w:rPr>
                <w:noProof/>
                <w:sz w:val="16"/>
                <w:szCs w:val="16"/>
              </w:rPr>
            </w:pPr>
            <w:r w:rsidRPr="001A33E5">
              <w:rPr>
                <w:sz w:val="16"/>
              </w:rPr>
              <w:t>Rezultato rodiklis</w:t>
            </w:r>
          </w:p>
        </w:tc>
      </w:tr>
      <w:tr w14:paraId="59567673"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4852EABE"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3004534A"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30FC16AD" w14:textId="77777777">
            <w:pPr>
              <w:jc w:val="center"/>
              <w:rPr>
                <w:rFonts w:eastAsiaTheme="minorHAnsi"/>
                <w:b/>
                <w:bCs/>
                <w:i/>
                <w:iCs/>
                <w:noProof/>
                <w:sz w:val="16"/>
                <w:szCs w:val="16"/>
              </w:rPr>
            </w:pPr>
            <w:r w:rsidRPr="001A33E5">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51FEA7B0" w14:textId="77777777">
            <w:pPr>
              <w:rPr>
                <w:b/>
                <w:bCs/>
                <w:i/>
                <w:iCs/>
                <w:noProof/>
                <w:sz w:val="16"/>
                <w:szCs w:val="16"/>
              </w:rPr>
            </w:pPr>
            <w:r w:rsidRPr="001A33E5">
              <w:rPr>
                <w:sz w:val="16"/>
              </w:rPr>
              <w:t xml:space="preserve">Vidurinis išsilavinimas (išskyrus 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173F7A9"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8F0D76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A835491"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B501E95"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BB2272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0C94C1BD"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Parengtų mokymo programų </w:t>
            </w:r>
            <w:r w:rsidRPr="001A33E5">
              <w:rPr>
                <w:b/>
                <w:i/>
                <w:sz w:val="16"/>
              </w:rPr>
              <w:t xml:space="preserve">(įskaitant pagal amžių tinkamą </w:t>
            </w:r>
            <w:r w:rsidRPr="001A33E5">
              <w:rPr>
                <w:b/>
                <w:i/>
                <w:sz w:val="16"/>
              </w:rPr>
              <w:t>visapusišką lytinį švietimą),</w:t>
            </w:r>
            <w:r w:rsidRPr="001A33E5">
              <w:rPr>
                <w:sz w:val="16"/>
              </w:rPr>
              <w:t xml:space="preserve"> įgyvendintų studijų programų ar kursų skaičius</w:t>
            </w:r>
          </w:p>
          <w:p w:rsidR="00E23CDF" w:rsidRPr="001A33E5" w:rsidP="00101393" w14:paraId="41D91679"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Suteiktų mokymo ar mokymosi reikmenų ir skaitmeninių priemonių skaičius</w:t>
            </w:r>
          </w:p>
          <w:p w:rsidR="00E23CDF" w:rsidRPr="001A33E5" w:rsidP="00101393" w14:paraId="403FFD3E"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Bendradarbiavimo projektuose dalyvaujančių organizacijų skaičius</w:t>
            </w:r>
          </w:p>
          <w:p w:rsidR="00E23CDF" w:rsidRPr="001A33E5" w:rsidP="00101393" w14:paraId="71E312D4"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Sukurtų naujų ar išsaugotų </w:t>
            </w:r>
            <w:r w:rsidRPr="001A33E5">
              <w:rPr>
                <w:sz w:val="16"/>
              </w:rPr>
              <w:t>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2F56510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dalyvavusių parengtose</w:t>
            </w:r>
            <w:r w:rsidRPr="001A33E5">
              <w:rPr>
                <w:b/>
                <w:i/>
                <w:sz w:val="16"/>
              </w:rPr>
              <w:t xml:space="preserve"> lyčiai atžvalgiose</w:t>
            </w:r>
            <w:r w:rsidRPr="001A33E5">
              <w:rPr>
                <w:sz w:val="16"/>
              </w:rPr>
              <w:t xml:space="preserve"> mokymo programose </w:t>
            </w:r>
            <w:r w:rsidRPr="001A33E5">
              <w:rPr>
                <w:b/>
                <w:i/>
                <w:sz w:val="16"/>
              </w:rPr>
              <w:t>(įskaitant pagal amžių tinkamą visapusišką lytinį švietimą)</w:t>
            </w:r>
            <w:r w:rsidRPr="001A33E5">
              <w:rPr>
                <w:sz w:val="16"/>
              </w:rPr>
              <w:t xml:space="preserve"> ir įgyvendintose</w:t>
            </w:r>
            <w:r w:rsidRPr="001A33E5">
              <w:rPr>
                <w:b/>
                <w:i/>
                <w:sz w:val="16"/>
              </w:rPr>
              <w:t xml:space="preserve"> lyčių atžvilgiu subalansuotose</w:t>
            </w:r>
            <w:r w:rsidRPr="001A33E5">
              <w:rPr>
                <w:sz w:val="16"/>
              </w:rPr>
              <w:t xml:space="preserve"> programose, skaičius</w:t>
            </w:r>
          </w:p>
          <w:p w:rsidR="00E23CDF" w:rsidRPr="001A33E5" w:rsidP="00101393" w14:paraId="1D6EE5FD"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Vaikų, kuriuos moko </w:t>
            </w:r>
            <w:r w:rsidRPr="001A33E5">
              <w:rPr>
                <w:b/>
                <w:i/>
                <w:sz w:val="16"/>
              </w:rPr>
              <w:t>lyčių atžvilgiu subalansuotu būdu</w:t>
            </w:r>
            <w:r w:rsidRPr="001A33E5">
              <w:rPr>
                <w:sz w:val="16"/>
              </w:rPr>
              <w:t xml:space="preserve"> parengti mokytojai, skaičius</w:t>
            </w:r>
            <w:r w:rsidRPr="001A33E5">
              <w:rPr>
                <w:b/>
                <w:i/>
                <w:sz w:val="16"/>
              </w:rPr>
              <w:t xml:space="preserve"> </w:t>
            </w:r>
          </w:p>
          <w:p w:rsidR="00E23CDF" w:rsidRPr="001A33E5" w:rsidP="00101393" w14:paraId="4279E517"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Vaikų, kurie naudojasi įsigyta įranga, skaičius</w:t>
            </w:r>
          </w:p>
        </w:tc>
      </w:tr>
    </w:tbl>
    <w:p w:rsidR="00E23CDF" w:rsidRPr="001A33E5" w:rsidP="00E23CDF" w14:paraId="650B0479" w14:textId="77777777">
      <w:r w:rsidRPr="001A33E5">
        <w:rPr>
          <w:rStyle w:val="HideTWBExt"/>
        </w:rPr>
        <w:t>&lt;/Amend&gt;</w:t>
      </w:r>
    </w:p>
    <w:p w:rsidR="00E23CDF" w:rsidRPr="001A33E5" w:rsidP="00E23CDF" w14:paraId="72B788F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66</w:t>
      </w:r>
      <w:r w:rsidRPr="001A33E5">
        <w:rPr>
          <w:rStyle w:val="HideTWBExt"/>
          <w:b w:val="0"/>
          <w:szCs w:val="24"/>
        </w:rPr>
        <w:t>&lt;/NumAm&gt;</w:t>
      </w:r>
    </w:p>
    <w:p w:rsidR="00E23CDF" w:rsidRPr="001A33E5" w:rsidP="00E23CDF" w14:paraId="060E8B5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703EB75" w14:textId="77777777">
      <w:pPr>
        <w:pStyle w:val="NormalBold"/>
      </w:pPr>
      <w:r w:rsidRPr="001A33E5">
        <w:rPr>
          <w:rStyle w:val="HideTWBExt"/>
          <w:b w:val="0"/>
          <w:szCs w:val="24"/>
        </w:rPr>
        <w:t>&lt;Article&gt;</w:t>
      </w:r>
      <w:r w:rsidRPr="001A33E5">
        <w:t>I priedo 114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5392829"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6C6CCE74" w14:textId="77777777">
            <w:pPr>
              <w:keepNext/>
            </w:pPr>
          </w:p>
        </w:tc>
      </w:tr>
      <w:tr w14:paraId="049C4975"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CC675A7"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930561C"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BAD369"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C4D4F0A"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CDE220C"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0CD2A7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E2AD55"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8208620"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C630F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52896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16DAA9A"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36B7A7" w14:textId="77777777">
            <w:pPr>
              <w:rPr>
                <w:noProof/>
                <w:sz w:val="16"/>
                <w:szCs w:val="16"/>
              </w:rPr>
            </w:pPr>
            <w:r w:rsidRPr="001A33E5">
              <w:rPr>
                <w:sz w:val="16"/>
              </w:rPr>
              <w:t>Rezultato rodiklis</w:t>
            </w:r>
          </w:p>
        </w:tc>
      </w:tr>
      <w:tr w14:paraId="59363B23"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4E646536"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7C8B97F6"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1251C649" w14:textId="77777777">
            <w:pPr>
              <w:jc w:val="center"/>
              <w:rPr>
                <w:rFonts w:eastAsiaTheme="minorHAnsi"/>
                <w:b/>
                <w:bCs/>
                <w:i/>
                <w:iCs/>
                <w:noProof/>
                <w:sz w:val="16"/>
                <w:szCs w:val="16"/>
              </w:rPr>
            </w:pPr>
            <w:r w:rsidRPr="001A33E5">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66309331" w14:textId="77777777">
            <w:pPr>
              <w:rPr>
                <w:b/>
                <w:bCs/>
                <w:i/>
                <w:iCs/>
                <w:noProof/>
                <w:sz w:val="16"/>
                <w:szCs w:val="16"/>
              </w:rPr>
            </w:pPr>
            <w:r w:rsidRPr="001A33E5">
              <w:rPr>
                <w:sz w:val="16"/>
              </w:rPr>
              <w:t xml:space="preserve">Tretinis išsilavinimas (išskyrus </w:t>
            </w:r>
            <w:r w:rsidRPr="001A33E5">
              <w:rPr>
                <w:sz w:val="16"/>
              </w:rPr>
              <w:t>infrastruktūrą)</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08BB33D"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A680F57"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52150E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A296EA8"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286FA7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5F43CCD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mokymo programų, įgyvendintų studijų programų ar kursų skaičius</w:t>
            </w:r>
          </w:p>
          <w:p w:rsidR="00E23CDF" w:rsidRPr="001A33E5" w:rsidP="00101393" w14:paraId="47157E7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p w:rsidR="00E23CDF" w:rsidRPr="001A33E5" w:rsidP="00101393" w14:paraId="1EA15D7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projektuose dalyvaujančių organizacijų skaičius</w:t>
            </w:r>
          </w:p>
          <w:p w:rsidR="00E23CDF" w:rsidRPr="001A33E5" w:rsidP="00101393" w14:paraId="2F8B8DF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naujų ar išsaugotų vietų vaikų priežiūros 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17D1767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dalyvavusių parengtose mokymo programose ir įgyvendintose programose, skaičius</w:t>
            </w:r>
          </w:p>
          <w:p w:rsidR="00E23CDF" w:rsidRPr="001A33E5" w:rsidP="00101393" w14:paraId="59B9E51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kuriuos moko parengti mokytojai, skaičius</w:t>
            </w:r>
          </w:p>
          <w:p w:rsidR="00E23CDF" w:rsidRPr="001A33E5" w:rsidP="00101393" w14:paraId="4B961F2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kurie naudojasi įsigyta įranga, skaičius</w:t>
            </w:r>
          </w:p>
        </w:tc>
      </w:tr>
    </w:tbl>
    <w:p w:rsidR="00E23CDF" w:rsidRPr="001A33E5" w:rsidP="00E23CDF" w14:paraId="1087A65A" w14:textId="77777777"/>
    <w:tbl>
      <w:tblPr>
        <w:tblW w:w="9750" w:type="dxa"/>
        <w:jc w:val="center"/>
        <w:tblLayout w:type="fixed"/>
        <w:tblCellMar>
          <w:left w:w="340" w:type="dxa"/>
          <w:right w:w="340" w:type="dxa"/>
        </w:tblCellMar>
        <w:tblLook w:val="04A0"/>
      </w:tblPr>
      <w:tblGrid>
        <w:gridCol w:w="9750"/>
      </w:tblGrid>
      <w:tr w14:paraId="534FD26D"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F058F1B" w14:textId="77777777">
            <w:pPr>
              <w:keepNext/>
            </w:pPr>
          </w:p>
        </w:tc>
      </w:tr>
      <w:tr w14:paraId="537DE049"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84894B6"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49D43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12260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492499"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F0DBD7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D29C3A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431C6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A5939B"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1C624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F2DD6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524F80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4B5007" w14:textId="77777777">
            <w:pPr>
              <w:rPr>
                <w:noProof/>
                <w:sz w:val="16"/>
                <w:szCs w:val="16"/>
              </w:rPr>
            </w:pPr>
            <w:r w:rsidRPr="001A33E5">
              <w:rPr>
                <w:sz w:val="16"/>
              </w:rPr>
              <w:t>Rezultato rodiklis</w:t>
            </w:r>
          </w:p>
        </w:tc>
      </w:tr>
      <w:tr w14:paraId="799BCEE8"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455F1A3F" w14:textId="77777777">
            <w:pPr>
              <w:rPr>
                <w:b/>
                <w:bCs/>
                <w:i/>
                <w:iCs/>
                <w:noProof/>
                <w:sz w:val="16"/>
                <w:szCs w:val="16"/>
              </w:rPr>
            </w:pPr>
            <w:r w:rsidRPr="001A33E5">
              <w:rPr>
                <w:sz w:val="16"/>
              </w:rPr>
              <w:t xml:space="preserve">Švietimas ir </w:t>
            </w:r>
            <w:r w:rsidRPr="001A33E5">
              <w:rPr>
                <w:sz w:val="16"/>
              </w:rPr>
              <w:t>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6C7EBBAD"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54F2BF0D" w14:textId="77777777">
            <w:pPr>
              <w:jc w:val="center"/>
              <w:rPr>
                <w:rFonts w:eastAsiaTheme="minorHAnsi"/>
                <w:b/>
                <w:bCs/>
                <w:i/>
                <w:iCs/>
                <w:noProof/>
                <w:sz w:val="16"/>
                <w:szCs w:val="16"/>
              </w:rPr>
            </w:pPr>
            <w:r w:rsidRPr="001A33E5">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7F984271" w14:textId="77777777">
            <w:pPr>
              <w:rPr>
                <w:b/>
                <w:bCs/>
                <w:i/>
                <w:iCs/>
                <w:noProof/>
                <w:sz w:val="16"/>
                <w:szCs w:val="16"/>
              </w:rPr>
            </w:pPr>
            <w:r w:rsidRPr="001A33E5">
              <w:rPr>
                <w:sz w:val="16"/>
              </w:rPr>
              <w:t>Tretinis išsilavinimas (išskyrus infrastruktūrą)</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F39D86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92F7189"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C235C4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396E808"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6F503A3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73D662D6"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Parengtų mokymo programų </w:t>
            </w:r>
            <w:r w:rsidRPr="001A33E5">
              <w:rPr>
                <w:b/>
                <w:i/>
                <w:sz w:val="16"/>
              </w:rPr>
              <w:t>(įskaitant pagal amžių tinkamą visapusišką lytinį švietimą),</w:t>
            </w:r>
            <w:r w:rsidRPr="001A33E5">
              <w:rPr>
                <w:sz w:val="16"/>
              </w:rPr>
              <w:t xml:space="preserve"> įgyvendintų studijų programų ar kursų skaičius</w:t>
            </w:r>
          </w:p>
          <w:p w:rsidR="00E23CDF" w:rsidRPr="001A33E5" w:rsidP="00101393" w14:paraId="029AAC8C"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Suteiktų mokymo ar mokymosi reikmenų ir skaitmeninių priemonių skaičius</w:t>
            </w:r>
          </w:p>
          <w:p w:rsidR="00E23CDF" w:rsidRPr="001A33E5" w:rsidP="00101393" w14:paraId="02DA33A1"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Bendradarbiavimo projektuose dalyvaujančių organizacijų skaičius</w:t>
            </w:r>
          </w:p>
          <w:p w:rsidR="00E23CDF" w:rsidRPr="001A33E5" w:rsidP="00101393" w14:paraId="07FB66E2"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Sukurtų naujų ar išsaugotų vietų vaikų priežiūros </w:t>
            </w:r>
            <w:r w:rsidRPr="001A33E5">
              <w:rPr>
                <w:sz w:val="16"/>
              </w:rPr>
              <w:t>įstaigose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52A6A9D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Vaikų, dalyvavusių parengtose </w:t>
            </w:r>
            <w:r w:rsidRPr="001A33E5">
              <w:rPr>
                <w:b/>
                <w:i/>
                <w:sz w:val="16"/>
              </w:rPr>
              <w:t>lyčiai atžvalgiose</w:t>
            </w:r>
            <w:r w:rsidRPr="001A33E5">
              <w:rPr>
                <w:sz w:val="16"/>
              </w:rPr>
              <w:t xml:space="preserve"> mokymo programose</w:t>
            </w:r>
            <w:r w:rsidRPr="001A33E5">
              <w:rPr>
                <w:b/>
                <w:i/>
                <w:sz w:val="16"/>
              </w:rPr>
              <w:t xml:space="preserve"> (įskaitant pagal amžių tinkamą visapusišką lytinį švietimą)</w:t>
            </w:r>
            <w:r w:rsidRPr="001A33E5">
              <w:rPr>
                <w:sz w:val="16"/>
              </w:rPr>
              <w:t xml:space="preserve"> ir įgyvendintose</w:t>
            </w:r>
            <w:r w:rsidRPr="001A33E5">
              <w:rPr>
                <w:b/>
                <w:i/>
                <w:sz w:val="16"/>
              </w:rPr>
              <w:t xml:space="preserve"> lyčių atžvilgiu subalansuotose</w:t>
            </w:r>
            <w:r w:rsidRPr="001A33E5">
              <w:rPr>
                <w:sz w:val="16"/>
              </w:rPr>
              <w:t xml:space="preserve"> programose, skaičius</w:t>
            </w:r>
          </w:p>
          <w:p w:rsidR="00E23CDF" w:rsidRPr="001A33E5" w:rsidP="00101393" w14:paraId="5ECE62BB"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Vaikų, kuriuos moko </w:t>
            </w:r>
            <w:r w:rsidRPr="001A33E5">
              <w:rPr>
                <w:b/>
                <w:i/>
                <w:sz w:val="16"/>
              </w:rPr>
              <w:t>lyčių atžvilgiu subalansuotu būdu</w:t>
            </w:r>
            <w:r w:rsidRPr="001A33E5">
              <w:rPr>
                <w:sz w:val="16"/>
              </w:rPr>
              <w:t xml:space="preserve"> parengti mokytojai, skaičius</w:t>
            </w:r>
            <w:r w:rsidRPr="001A33E5">
              <w:rPr>
                <w:b/>
                <w:i/>
                <w:sz w:val="16"/>
              </w:rPr>
              <w:t xml:space="preserve"> </w:t>
            </w:r>
          </w:p>
          <w:p w:rsidR="00E23CDF" w:rsidRPr="001A33E5" w:rsidP="00101393" w14:paraId="2EAE8E74"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Vaikų, kurie naudojasi įsigyta įranga, skaičius</w:t>
            </w:r>
          </w:p>
        </w:tc>
      </w:tr>
    </w:tbl>
    <w:p w:rsidR="00E23CDF" w:rsidRPr="001A33E5" w:rsidP="00E23CDF" w14:paraId="695D8128" w14:textId="77777777">
      <w:r w:rsidRPr="001A33E5">
        <w:rPr>
          <w:rStyle w:val="HideTWBExt"/>
        </w:rPr>
        <w:t>&lt;/Amend&gt;</w:t>
      </w:r>
    </w:p>
    <w:p w:rsidR="00E23CDF" w:rsidRPr="001A33E5" w:rsidP="00E23CDF" w14:paraId="4330C48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67</w:t>
      </w:r>
      <w:r w:rsidRPr="001A33E5">
        <w:rPr>
          <w:rStyle w:val="HideTWBExt"/>
          <w:b w:val="0"/>
          <w:szCs w:val="24"/>
        </w:rPr>
        <w:t>&lt;/NumAm&gt;</w:t>
      </w:r>
    </w:p>
    <w:p w:rsidR="00E23CDF" w:rsidRPr="001A33E5" w:rsidP="00E23CDF" w14:paraId="40EF750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D6AA561" w14:textId="77777777">
      <w:pPr>
        <w:pStyle w:val="NormalBold"/>
      </w:pPr>
      <w:r w:rsidRPr="001A33E5">
        <w:rPr>
          <w:rStyle w:val="HideTWBExt"/>
          <w:b w:val="0"/>
          <w:szCs w:val="24"/>
        </w:rPr>
        <w:t>&lt;Article&gt;</w:t>
      </w:r>
      <w:r w:rsidRPr="001A33E5">
        <w:t>I priedo 115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25B8AC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F57476A" w14:textId="77777777">
            <w:pPr>
              <w:keepNext/>
            </w:pPr>
          </w:p>
        </w:tc>
      </w:tr>
      <w:tr w14:paraId="5BAC8DB9"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CE86D0E" w14:textId="77777777">
            <w:pPr>
              <w:pStyle w:val="ColumnHeading"/>
            </w:pPr>
            <w:r w:rsidRPr="001A33E5">
              <w:t xml:space="preserve">Komisijos </w:t>
            </w:r>
            <w:r w:rsidRPr="001A33E5">
              <w:t>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29E734C"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C5D1AB"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095056"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5BA41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FB3170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487D12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704618"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3E010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B9479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AFD8ACE"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BC2FE30" w14:textId="77777777">
            <w:pPr>
              <w:rPr>
                <w:noProof/>
                <w:sz w:val="16"/>
                <w:szCs w:val="16"/>
              </w:rPr>
            </w:pPr>
            <w:r w:rsidRPr="001A33E5">
              <w:rPr>
                <w:sz w:val="16"/>
              </w:rPr>
              <w:t>Rezultato rodiklis</w:t>
            </w:r>
          </w:p>
        </w:tc>
      </w:tr>
      <w:tr w14:paraId="31B231D1"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03B9E7D4"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0DFF72DB"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1BE5EFF0" w14:textId="77777777">
            <w:pPr>
              <w:jc w:val="center"/>
              <w:rPr>
                <w:rFonts w:eastAsiaTheme="minorHAnsi"/>
                <w:b/>
                <w:bCs/>
                <w:i/>
                <w:iCs/>
                <w:noProof/>
                <w:sz w:val="16"/>
                <w:szCs w:val="16"/>
              </w:rPr>
            </w:pPr>
            <w:r w:rsidRPr="001A33E5">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5F327C63" w14:textId="77777777">
            <w:pPr>
              <w:rPr>
                <w:b/>
                <w:bCs/>
                <w:i/>
                <w:iCs/>
                <w:noProof/>
                <w:sz w:val="16"/>
                <w:szCs w:val="16"/>
              </w:rPr>
            </w:pPr>
            <w:r w:rsidRPr="001A33E5">
              <w:rPr>
                <w:sz w:val="16"/>
              </w:rPr>
              <w:t xml:space="preserve">Pirminis profesinis rengimas (išskyrus </w:t>
            </w:r>
            <w:r w:rsidRPr="001A33E5">
              <w:rPr>
                <w:sz w:val="16"/>
              </w:rPr>
              <w:t xml:space="preserve">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EDAD6A1"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1C68B13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7632C78"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2ADFF37"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5824B22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įgūdžių sektorius (įskaitant gamtos mokslų, technologijų, inžinerijos ir matematikos sektorius)</w:t>
            </w:r>
          </w:p>
          <w:p w:rsidR="00E23CDF" w:rsidRPr="001A33E5" w:rsidP="00101393" w14:paraId="12D26AF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pameistrystės arba mokymosi darbo vietoje atvejų skaičius</w:t>
            </w:r>
          </w:p>
          <w:p w:rsidR="00E23CDF" w:rsidRPr="001A33E5" w:rsidP="00101393" w14:paraId="2D5E4A7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Parengtų </w:t>
            </w:r>
            <w:r w:rsidRPr="001A33E5">
              <w:rPr>
                <w:sz w:val="16"/>
              </w:rPr>
              <w:t>mokytojų skaičius pagal lytį ir amžių</w:t>
            </w:r>
          </w:p>
          <w:p w:rsidR="00E23CDF" w:rsidRPr="001A33E5" w:rsidP="00101393" w14:paraId="155A9A2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mokymo programų, įgyvendintų studijų programų ar kursų skaičius</w:t>
            </w:r>
          </w:p>
          <w:p w:rsidR="00E23CDF" w:rsidRPr="001A33E5" w:rsidP="00101393" w14:paraId="4FD9BB5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6EF4D04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Studentų, dalyvavusių parengtose mokymo programose ir įgyvendintose programose, skaičius</w:t>
            </w:r>
          </w:p>
          <w:p w:rsidR="00E23CDF" w:rsidRPr="001A33E5" w:rsidP="00101393" w14:paraId="40E6D4D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Studentų, kuriuos moko parengti mokytojai, skaičius</w:t>
            </w:r>
          </w:p>
          <w:p w:rsidR="00E23CDF" w:rsidRPr="001A33E5" w:rsidP="00101393" w14:paraId="727FF3A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Studentų, kurie naudojasi įsigyta įranga, skaičius</w:t>
            </w:r>
          </w:p>
        </w:tc>
      </w:tr>
    </w:tbl>
    <w:p w:rsidR="00E23CDF" w:rsidRPr="001A33E5" w:rsidP="00E23CDF" w14:paraId="1C2DFFF6" w14:textId="77777777"/>
    <w:tbl>
      <w:tblPr>
        <w:tblW w:w="9750" w:type="dxa"/>
        <w:jc w:val="center"/>
        <w:tblLayout w:type="fixed"/>
        <w:tblCellMar>
          <w:left w:w="340" w:type="dxa"/>
          <w:right w:w="340" w:type="dxa"/>
        </w:tblCellMar>
        <w:tblLook w:val="04A0"/>
      </w:tblPr>
      <w:tblGrid>
        <w:gridCol w:w="9750"/>
      </w:tblGrid>
      <w:tr w14:paraId="2F39484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BC13C76" w14:textId="77777777">
            <w:pPr>
              <w:keepNext/>
            </w:pPr>
          </w:p>
        </w:tc>
      </w:tr>
      <w:tr w14:paraId="77C40622"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3964AE5"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9F2D4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2C497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C0BA25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560A9D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8609811"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B67A6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836E8F"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3517F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E4A15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10F4FB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710A27" w14:textId="77777777">
            <w:pPr>
              <w:rPr>
                <w:noProof/>
                <w:sz w:val="16"/>
                <w:szCs w:val="16"/>
              </w:rPr>
            </w:pPr>
            <w:r w:rsidRPr="001A33E5">
              <w:rPr>
                <w:sz w:val="16"/>
              </w:rPr>
              <w:t>Rezultato rodiklis</w:t>
            </w:r>
          </w:p>
        </w:tc>
      </w:tr>
      <w:tr w14:paraId="5CB99C02"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6F988542"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493D22F9"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497376CF" w14:textId="77777777">
            <w:pPr>
              <w:jc w:val="center"/>
              <w:rPr>
                <w:rFonts w:eastAsiaTheme="minorHAnsi"/>
                <w:b/>
                <w:bCs/>
                <w:i/>
                <w:iCs/>
                <w:noProof/>
                <w:sz w:val="16"/>
                <w:szCs w:val="16"/>
              </w:rPr>
            </w:pPr>
            <w:r w:rsidRPr="001A33E5">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6DA1C08F" w14:textId="77777777">
            <w:pPr>
              <w:rPr>
                <w:b/>
                <w:bCs/>
                <w:i/>
                <w:iCs/>
                <w:noProof/>
                <w:sz w:val="16"/>
                <w:szCs w:val="16"/>
              </w:rPr>
            </w:pPr>
            <w:r w:rsidRPr="001A33E5">
              <w:rPr>
                <w:sz w:val="16"/>
              </w:rPr>
              <w:t xml:space="preserve">Pirminis profesinis rengimas (išskyrus infrastruktūrą)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1651439"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DC5CCA9"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849564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07F7DF7"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661051F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pagal lytį, įgūdžių sektorius (įskaitant STEM, </w:t>
            </w:r>
            <w:r w:rsidRPr="001A33E5">
              <w:rPr>
                <w:b/>
                <w:i/>
                <w:sz w:val="16"/>
              </w:rPr>
              <w:t>švietimo, sveikatos priežiūros ir socialinės apsaugos sektorius)</w:t>
            </w:r>
          </w:p>
          <w:p w:rsidR="00E23CDF" w:rsidRPr="001A33E5" w:rsidP="00101393" w14:paraId="1B250D2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pameistrystės arba mokymosi darbo vietoje atvejų skaičius</w:t>
            </w:r>
          </w:p>
          <w:p w:rsidR="00E23CDF" w:rsidRPr="001A33E5" w:rsidP="00101393" w14:paraId="77757EC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mokytojų skaičius pagal lytį ir amžių</w:t>
            </w:r>
          </w:p>
          <w:p w:rsidR="00E23CDF" w:rsidRPr="001A33E5" w:rsidP="00101393" w14:paraId="718CB52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mokymo programų, įgyvendintų studijų programų ar kursų skaičius</w:t>
            </w:r>
          </w:p>
          <w:p w:rsidR="00E23CDF" w:rsidRPr="001A33E5" w:rsidP="00101393" w14:paraId="3E0EDA4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mokymo ar mokymosi reikmenų ir skaitmeninių priemonių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5AD7F3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Studentų, dalyvavusių parengtose </w:t>
            </w:r>
            <w:r w:rsidRPr="001A33E5">
              <w:rPr>
                <w:b/>
                <w:i/>
                <w:sz w:val="16"/>
              </w:rPr>
              <w:t>lyčiai atžvalgiose</w:t>
            </w:r>
            <w:r w:rsidRPr="001A33E5">
              <w:rPr>
                <w:sz w:val="16"/>
              </w:rPr>
              <w:t xml:space="preserve"> mokymo programose ir įgyvendintose</w:t>
            </w:r>
            <w:r w:rsidRPr="001A33E5">
              <w:rPr>
                <w:b/>
                <w:i/>
                <w:sz w:val="16"/>
              </w:rPr>
              <w:t xml:space="preserve"> lyčių atžvilgiu subalansuotose</w:t>
            </w:r>
            <w:r w:rsidRPr="001A33E5">
              <w:rPr>
                <w:sz w:val="16"/>
              </w:rPr>
              <w:t xml:space="preserve"> programose, skaičius</w:t>
            </w:r>
          </w:p>
          <w:p w:rsidR="00E23CDF" w:rsidRPr="001A33E5" w:rsidP="00101393" w14:paraId="299C30A6"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 xml:space="preserve">Studentų, kuriuos moko </w:t>
            </w:r>
            <w:r w:rsidRPr="001A33E5">
              <w:rPr>
                <w:b/>
                <w:i/>
                <w:sz w:val="16"/>
              </w:rPr>
              <w:t>lyčių atžvilgiu subalansuotu būdu</w:t>
            </w:r>
            <w:r w:rsidRPr="001A33E5">
              <w:rPr>
                <w:sz w:val="16"/>
              </w:rPr>
              <w:t xml:space="preserve"> parengti mokytojai, skaičius</w:t>
            </w:r>
            <w:r w:rsidRPr="001A33E5">
              <w:rPr>
                <w:b/>
                <w:i/>
                <w:sz w:val="16"/>
              </w:rPr>
              <w:t xml:space="preserve"> </w:t>
            </w:r>
          </w:p>
          <w:p w:rsidR="00E23CDF" w:rsidRPr="001A33E5" w:rsidP="00101393" w14:paraId="68032BF1"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Studentų, kurie naudojasi įsigyta įranga, skaičius</w:t>
            </w:r>
          </w:p>
        </w:tc>
      </w:tr>
    </w:tbl>
    <w:p w:rsidR="00E23CDF" w:rsidRPr="001A33E5" w:rsidP="00E23CDF" w14:paraId="57A2E24D" w14:textId="77777777">
      <w:r w:rsidRPr="001A33E5">
        <w:rPr>
          <w:rStyle w:val="HideTWBExt"/>
        </w:rPr>
        <w:t>&lt;/Amend&gt;</w:t>
      </w:r>
    </w:p>
    <w:p w:rsidR="00E23CDF" w:rsidRPr="001A33E5" w:rsidP="00E23CDF" w14:paraId="1ED07B3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68</w:t>
      </w:r>
      <w:r w:rsidRPr="001A33E5">
        <w:rPr>
          <w:rStyle w:val="HideTWBExt"/>
          <w:b w:val="0"/>
          <w:szCs w:val="24"/>
        </w:rPr>
        <w:t>&lt;/NumAm&gt;</w:t>
      </w:r>
    </w:p>
    <w:p w:rsidR="00E23CDF" w:rsidRPr="001A33E5" w:rsidP="00E23CDF" w14:paraId="3F12CAC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EF96B03" w14:textId="77777777">
      <w:pPr>
        <w:pStyle w:val="NormalBold"/>
      </w:pPr>
      <w:r w:rsidRPr="001A33E5">
        <w:rPr>
          <w:rStyle w:val="HideTWBExt"/>
          <w:b w:val="0"/>
          <w:szCs w:val="24"/>
        </w:rPr>
        <w:t>&lt;Article&gt;</w:t>
      </w:r>
      <w:r w:rsidRPr="001A33E5">
        <w:t>I priedo 115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52C4398"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18B3991" w14:textId="77777777">
            <w:pPr>
              <w:keepNext/>
            </w:pPr>
          </w:p>
        </w:tc>
      </w:tr>
      <w:tr w14:paraId="5DA20C27"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6E2A08D7" w14:textId="77777777">
            <w:pPr>
              <w:pStyle w:val="ColumnHeading"/>
            </w:pPr>
            <w:r w:rsidRPr="001A33E5">
              <w:t>Komisijos siūlomas tekstas</w:t>
            </w:r>
          </w:p>
        </w:tc>
      </w:tr>
    </w:tbl>
    <w:p w:rsidR="00E23CDF" w:rsidRPr="001A33E5" w:rsidP="00E23CDF" w14:paraId="2CB90B50" w14:textId="77777777"/>
    <w:tbl>
      <w:tblPr>
        <w:tblW w:w="9750" w:type="dxa"/>
        <w:jc w:val="center"/>
        <w:tblLayout w:type="fixed"/>
        <w:tblCellMar>
          <w:left w:w="340" w:type="dxa"/>
          <w:right w:w="340" w:type="dxa"/>
        </w:tblCellMar>
        <w:tblLook w:val="04A0"/>
      </w:tblPr>
      <w:tblGrid>
        <w:gridCol w:w="9750"/>
      </w:tblGrid>
      <w:tr w14:paraId="0E0F226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1F3B90E" w14:textId="77777777">
            <w:pPr>
              <w:keepNext/>
            </w:pPr>
          </w:p>
        </w:tc>
      </w:tr>
      <w:tr w14:paraId="1AAD430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5A6CA56"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CBE5F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F1FC4E"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68E0C0"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830A3A"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52C433C" w14:textId="77777777">
            <w:pPr>
              <w:rPr>
                <w:b/>
                <w:bCs/>
                <w:i/>
                <w:iCs/>
                <w:noProof/>
                <w:sz w:val="16"/>
                <w:szCs w:val="16"/>
              </w:rPr>
            </w:pPr>
            <w:r w:rsidRPr="001A33E5">
              <w:rPr>
                <w:b/>
                <w:i/>
                <w:sz w:val="16"/>
              </w:rPr>
              <w:t xml:space="preserve">Intervencinių priemonių </w:t>
            </w:r>
            <w:r w:rsidRPr="001A33E5">
              <w:rPr>
                <w:b/>
                <w:i/>
                <w:sz w:val="16"/>
              </w:rPr>
              <w:t>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1C51C6"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7A183B"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0080A7"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544BC1"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CEAF0B8"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21B93B" w14:textId="77777777">
            <w:pPr>
              <w:rPr>
                <w:b/>
                <w:bCs/>
                <w:i/>
                <w:iCs/>
                <w:noProof/>
                <w:sz w:val="16"/>
                <w:szCs w:val="16"/>
              </w:rPr>
            </w:pPr>
            <w:r w:rsidRPr="001A33E5">
              <w:rPr>
                <w:b/>
                <w:i/>
                <w:sz w:val="16"/>
              </w:rPr>
              <w:t>Rezultato rodiklis</w:t>
            </w:r>
          </w:p>
        </w:tc>
      </w:tr>
      <w:tr w14:paraId="44A21685"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4D425D9E" w14:textId="77777777">
            <w:pPr>
              <w:rPr>
                <w:b/>
                <w:bCs/>
                <w:i/>
                <w:iCs/>
                <w:noProof/>
                <w:sz w:val="16"/>
                <w:szCs w:val="16"/>
              </w:rPr>
            </w:pPr>
            <w:r w:rsidRPr="001A33E5">
              <w:rPr>
                <w:b/>
                <w:i/>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060E606D" w14:textId="77777777">
            <w:pPr>
              <w:rPr>
                <w:b/>
                <w:bCs/>
                <w:i/>
                <w:iCs/>
                <w:noProof/>
                <w:sz w:val="16"/>
                <w:szCs w:val="16"/>
              </w:rPr>
            </w:pPr>
            <w:r w:rsidRPr="001A33E5">
              <w:rPr>
                <w:b/>
                <w:i/>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7095E9E5" w14:textId="77777777">
            <w:pPr>
              <w:jc w:val="center"/>
              <w:rPr>
                <w:rFonts w:eastAsiaTheme="minorHAnsi"/>
                <w:b/>
                <w:bCs/>
                <w:i/>
                <w:iCs/>
                <w:noProof/>
                <w:sz w:val="16"/>
                <w:szCs w:val="16"/>
              </w:rPr>
            </w:pPr>
            <w:r w:rsidRPr="001A33E5">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423AEE27" w14:textId="77777777">
            <w:pPr>
              <w:rPr>
                <w:b/>
                <w:bCs/>
                <w:i/>
                <w:iCs/>
                <w:noProof/>
                <w:sz w:val="16"/>
                <w:szCs w:val="16"/>
              </w:rPr>
            </w:pPr>
            <w:r w:rsidRPr="001A33E5">
              <w:rPr>
                <w:b/>
                <w:i/>
                <w:sz w:val="16"/>
              </w:rPr>
              <w:t xml:space="preserve">Tradiciškai vyriškomis ar moteriškomis laikomų </w:t>
            </w:r>
            <w:bookmarkStart w:id="2" w:name="_Hlk232163570"/>
            <w:r w:rsidRPr="001A33E5">
              <w:rPr>
                <w:b/>
                <w:i/>
                <w:sz w:val="16"/>
              </w:rPr>
              <w:t>priežiūros sektoriaus profesijų</w:t>
            </w:r>
            <w:bookmarkEnd w:id="2"/>
            <w:r w:rsidRPr="001A33E5">
              <w:rPr>
                <w:b/>
                <w:i/>
                <w:sz w:val="16"/>
              </w:rPr>
              <w:t xml:space="preserve"> atstovų lyčių pusiausvyros skatinimas*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9CF20A9"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A24F312"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68DE72A" w14:textId="77777777">
            <w:pPr>
              <w:jc w:val="center"/>
              <w:rPr>
                <w:b/>
                <w:bCs/>
                <w:i/>
                <w:iCs/>
                <w:noProof/>
                <w:sz w:val="16"/>
                <w:szCs w:val="16"/>
              </w:rPr>
            </w:pPr>
            <w:r w:rsidRPr="001A33E5">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CE9DFC6" w14:textId="77777777">
            <w:pPr>
              <w:jc w:val="center"/>
              <w:rPr>
                <w:b/>
                <w:bCs/>
                <w:i/>
                <w:iCs/>
                <w:noProof/>
                <w:sz w:val="16"/>
                <w:szCs w:val="16"/>
              </w:rPr>
            </w:pPr>
            <w:r w:rsidRPr="001A33E5">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33A542C"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Dalyvių </w:t>
            </w:r>
            <w:r w:rsidRPr="001A33E5">
              <w:rPr>
                <w:b/>
                <w:i/>
                <w:sz w:val="16"/>
              </w:rPr>
              <w:t xml:space="preserve">skaičius – pagal lytį ir įgūdžių sektorius (įskaitant STEM) </w:t>
            </w:r>
          </w:p>
          <w:p w:rsidR="00E23CDF" w:rsidRPr="001A33E5" w:rsidP="00101393" w14:paraId="6FBBDA06"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Remiamų pameistrystės arba mokymosi darbo vietoje atvejų skaičius </w:t>
            </w:r>
          </w:p>
          <w:p w:rsidR="00E23CDF" w:rsidRPr="001A33E5" w:rsidP="00101393" w14:paraId="14A8014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Parengtų mokytojų skaičius pagal lytį ir amžių </w:t>
            </w:r>
          </w:p>
          <w:p w:rsidR="00E23CDF" w:rsidRPr="001A33E5" w:rsidP="00101393" w14:paraId="0C46F81D"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Parengtų mokymo programų, įgyvendintų studijų programų ar kursų </w:t>
            </w:r>
            <w:r w:rsidRPr="001A33E5">
              <w:rPr>
                <w:b/>
                <w:i/>
                <w:sz w:val="16"/>
              </w:rPr>
              <w:t xml:space="preserve">skaičius </w:t>
            </w:r>
          </w:p>
          <w:p w:rsidR="00E23CDF" w:rsidRPr="001A33E5" w:rsidP="00101393" w14:paraId="19A91DCB"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Suteiktų mokymo ar mokymosi reikmenų ir skaitmeninių priemonių skaičius</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7E8C380"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Studentų, dalyvavusių parengtose mokymo programose ir įgyvendintose programose, skaičius </w:t>
            </w:r>
          </w:p>
          <w:p w:rsidR="00E23CDF" w:rsidRPr="001A33E5" w:rsidP="00101393" w14:paraId="07A0B54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Studentų, kuriuos moko parengti mokytojai, skaičius </w:t>
            </w:r>
          </w:p>
          <w:p w:rsidR="00E23CDF" w:rsidRPr="001A33E5" w:rsidP="00101393" w14:paraId="3B5846D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Studentų, kurie naudojasi įsigyta įranga, skaičius </w:t>
            </w:r>
          </w:p>
        </w:tc>
      </w:tr>
    </w:tbl>
    <w:p w:rsidR="00E23CDF" w:rsidRPr="001A33E5" w:rsidP="00E23CDF" w14:paraId="1946CE8D" w14:textId="77777777">
      <w:r w:rsidRPr="001A33E5">
        <w:rPr>
          <w:rStyle w:val="HideTWBExt"/>
        </w:rPr>
        <w:t>&lt;/Amend&gt;</w:t>
      </w:r>
    </w:p>
    <w:p w:rsidR="00E23CDF" w:rsidRPr="001A33E5" w:rsidP="00E23CDF" w14:paraId="4C6EAFB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69</w:t>
      </w:r>
      <w:r w:rsidRPr="001A33E5">
        <w:rPr>
          <w:rStyle w:val="HideTWBExt"/>
          <w:b w:val="0"/>
          <w:szCs w:val="24"/>
        </w:rPr>
        <w:t>&lt;/NumAm&gt;</w:t>
      </w:r>
    </w:p>
    <w:p w:rsidR="00E23CDF" w:rsidRPr="001A33E5" w:rsidP="00E23CDF" w14:paraId="4D57FE0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3B97117" w14:textId="77777777">
      <w:pPr>
        <w:pStyle w:val="NormalBold"/>
      </w:pPr>
      <w:r w:rsidRPr="001A33E5">
        <w:rPr>
          <w:rStyle w:val="HideTWBExt"/>
          <w:b w:val="0"/>
          <w:szCs w:val="24"/>
        </w:rPr>
        <w:t>&lt;Article&gt;</w:t>
      </w:r>
      <w:r w:rsidRPr="001A33E5">
        <w:t>I priedo 118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540D8F"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C3466AF" w14:textId="77777777">
            <w:pPr>
              <w:keepNext/>
            </w:pPr>
          </w:p>
        </w:tc>
      </w:tr>
      <w:tr w14:paraId="16C06E1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098F373"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A9D1EB5" w14:textId="77777777" w:rsidTr="0010139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F4BACEF"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364B74"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EF97A1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CD4268"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4797444"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26DF81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D29A3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720080"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989F8E8"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1E9DEA" w14:textId="77777777">
            <w:pPr>
              <w:rPr>
                <w:noProof/>
                <w:sz w:val="16"/>
                <w:szCs w:val="16"/>
              </w:rPr>
            </w:pPr>
            <w:r w:rsidRPr="001A33E5">
              <w:rPr>
                <w:sz w:val="16"/>
              </w:rPr>
              <w:t>Rezultato rodiklis</w:t>
            </w:r>
          </w:p>
        </w:tc>
      </w:tr>
      <w:tr w14:paraId="582BA732"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18AFD39B"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2C55B096"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6E6424B5" w14:textId="77777777">
            <w:pPr>
              <w:jc w:val="center"/>
              <w:rPr>
                <w:rFonts w:eastAsiaTheme="minorHAnsi"/>
                <w:b/>
                <w:bCs/>
                <w:i/>
                <w:iCs/>
                <w:noProof/>
                <w:sz w:val="16"/>
                <w:szCs w:val="16"/>
              </w:rPr>
            </w:pPr>
            <w:r w:rsidRPr="001A33E5">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12E13921" w14:textId="77777777">
            <w:pPr>
              <w:rPr>
                <w:b/>
                <w:bCs/>
                <w:i/>
                <w:iCs/>
                <w:noProof/>
                <w:sz w:val="16"/>
                <w:szCs w:val="16"/>
              </w:rPr>
            </w:pPr>
            <w:r w:rsidRPr="001A33E5">
              <w:rPr>
                <w:sz w:val="16"/>
              </w:rPr>
              <w:t>Pabėgėlių švietimas trečiosiose valstybėse</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55966C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1C7C3B2"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7AB456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091592D" w14:textId="77777777">
            <w:pPr>
              <w:jc w:val="center"/>
              <w:rPr>
                <w:b/>
                <w:bCs/>
                <w:i/>
                <w:iCs/>
                <w:noProof/>
                <w:sz w:val="16"/>
                <w:szCs w:val="16"/>
              </w:rPr>
            </w:pPr>
            <w:r w:rsidRPr="001A33E5">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4317035E"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Mokymo programose dalyvavusių vaikų skaičius pagal </w:t>
            </w:r>
            <w:r w:rsidRPr="001A33E5">
              <w:rPr>
                <w:sz w:val="16"/>
              </w:rPr>
              <w:t>išsilavinimo lygį: ikimokyklinį, pradinį, pagrindinį ir vidurinį</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64E8F5D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Mokyklą lankančių pabėgėlių procentinė dalis (nacionaliniu lygmeniu) pagal išsilavinimo lygį: ikimokyklinį, pradinį, pagrindinį ir vidurinį</w:t>
            </w:r>
          </w:p>
        </w:tc>
      </w:tr>
    </w:tbl>
    <w:p w:rsidR="00E23CDF" w:rsidRPr="001A33E5" w:rsidP="00E23CDF" w14:paraId="1DBA198F" w14:textId="77777777"/>
    <w:tbl>
      <w:tblPr>
        <w:tblW w:w="9750" w:type="dxa"/>
        <w:jc w:val="center"/>
        <w:tblLayout w:type="fixed"/>
        <w:tblCellMar>
          <w:left w:w="340" w:type="dxa"/>
          <w:right w:w="340" w:type="dxa"/>
        </w:tblCellMar>
        <w:tblLook w:val="04A0"/>
      </w:tblPr>
      <w:tblGrid>
        <w:gridCol w:w="9750"/>
      </w:tblGrid>
      <w:tr w14:paraId="6CA226BF"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773481D" w14:textId="77777777">
            <w:pPr>
              <w:keepNext/>
            </w:pPr>
          </w:p>
        </w:tc>
      </w:tr>
      <w:tr w14:paraId="002363A9"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3B55FA8"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A8E36F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B303A3"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9F7BBA"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5A6BEF"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AEB6FB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2A7D2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11072F"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4D55C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E002D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3D8D1C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F3E468" w14:textId="77777777">
            <w:pPr>
              <w:rPr>
                <w:noProof/>
                <w:sz w:val="16"/>
                <w:szCs w:val="16"/>
              </w:rPr>
            </w:pPr>
            <w:r w:rsidRPr="001A33E5">
              <w:rPr>
                <w:sz w:val="16"/>
              </w:rPr>
              <w:t>Rezultato rodiklis</w:t>
            </w:r>
          </w:p>
        </w:tc>
      </w:tr>
      <w:tr w14:paraId="211E87B7"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6CDF324A"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49992031"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1274D371" w14:textId="77777777">
            <w:pPr>
              <w:jc w:val="center"/>
              <w:rPr>
                <w:rFonts w:eastAsiaTheme="minorHAnsi"/>
                <w:b/>
                <w:bCs/>
                <w:i/>
                <w:iCs/>
                <w:noProof/>
                <w:sz w:val="16"/>
                <w:szCs w:val="16"/>
              </w:rPr>
            </w:pPr>
            <w:r w:rsidRPr="001A33E5">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26E04F26" w14:textId="77777777">
            <w:pPr>
              <w:rPr>
                <w:b/>
                <w:bCs/>
                <w:i/>
                <w:iCs/>
                <w:noProof/>
                <w:sz w:val="16"/>
                <w:szCs w:val="16"/>
              </w:rPr>
            </w:pPr>
            <w:r w:rsidRPr="001A33E5">
              <w:rPr>
                <w:sz w:val="16"/>
              </w:rPr>
              <w:t>Pabėgėlių švietimas trečiosiose valstybėse</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06492805"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F90F8AC"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37A0A272"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884BF97" w14:textId="77777777">
            <w:pPr>
              <w:jc w:val="center"/>
              <w:rPr>
                <w:b/>
                <w:bCs/>
                <w:i/>
                <w:iCs/>
                <w:noProof/>
                <w:sz w:val="16"/>
                <w:szCs w:val="16"/>
              </w:rPr>
            </w:pPr>
            <w:r w:rsidRPr="001A33E5">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7B6C4F9"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Mokymo programose </w:t>
            </w:r>
            <w:r w:rsidRPr="001A33E5">
              <w:rPr>
                <w:sz w:val="16"/>
              </w:rPr>
              <w:t>dalyvavusių vaikų skaičius pagal išsilavinimo lygį: ikimokyklinį, pradinį, pagrindinį ir vidurinį</w:t>
            </w:r>
          </w:p>
        </w:tc>
        <w:tc>
          <w:tcPr>
            <w:tcW w:w="3261" w:type="dxa"/>
            <w:tcBorders>
              <w:top w:val="single" w:sz="4" w:space="0" w:color="auto"/>
              <w:left w:val="single" w:sz="4" w:space="0" w:color="auto"/>
              <w:bottom w:val="single" w:sz="4" w:space="0" w:color="auto"/>
              <w:right w:val="single" w:sz="4" w:space="0" w:color="auto"/>
            </w:tcBorders>
            <w:vAlign w:val="center"/>
            <w:hideMark/>
          </w:tcPr>
          <w:p w:rsidR="00E23CDF" w:rsidRPr="001A33E5" w:rsidP="00101393" w14:paraId="09AF320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Mokyklą lankančių pabėgėlių procentinė dalis (nacionaliniu lygmeniu) pagal išsilavinimo lygį: ikimokyklinį, pradinį, pagrindinį ir vidurinį </w:t>
            </w:r>
            <w:r w:rsidRPr="001A33E5">
              <w:rPr>
                <w:b/>
                <w:i/>
                <w:sz w:val="16"/>
              </w:rPr>
              <w:t>ir pagal lytį</w:t>
            </w:r>
          </w:p>
        </w:tc>
      </w:tr>
    </w:tbl>
    <w:p w:rsidR="00E23CDF" w:rsidRPr="001A33E5" w:rsidP="00E23CDF" w14:paraId="2B493D2A" w14:textId="77777777">
      <w:r w:rsidRPr="001A33E5">
        <w:rPr>
          <w:rStyle w:val="HideTWBExt"/>
        </w:rPr>
        <w:t>&lt;/Amend&gt;</w:t>
      </w:r>
    </w:p>
    <w:p w:rsidR="00E23CDF" w:rsidRPr="001A33E5" w:rsidP="00E23CDF" w14:paraId="33BC4B4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70</w:t>
      </w:r>
      <w:r w:rsidRPr="001A33E5">
        <w:rPr>
          <w:rStyle w:val="HideTWBExt"/>
          <w:b w:val="0"/>
          <w:szCs w:val="24"/>
        </w:rPr>
        <w:t>&lt;/NumAm&gt;</w:t>
      </w:r>
    </w:p>
    <w:p w:rsidR="00E23CDF" w:rsidRPr="001A33E5" w:rsidP="00E23CDF" w14:paraId="599FABA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D899BA8" w14:textId="77777777">
      <w:pPr>
        <w:pStyle w:val="NormalBold"/>
      </w:pPr>
      <w:r w:rsidRPr="001A33E5">
        <w:rPr>
          <w:rStyle w:val="HideTWBExt"/>
          <w:b w:val="0"/>
          <w:szCs w:val="24"/>
        </w:rPr>
        <w:t>&lt;Article&gt;</w:t>
      </w:r>
      <w:r w:rsidRPr="001A33E5">
        <w:t>I priedo 119 eilutė</w:t>
      </w:r>
      <w:r w:rsidRPr="001A33E5">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4C3C2816" w14:textId="77777777" w:rsidTr="00101393">
        <w:tblPrEx>
          <w:tblW w:w="9860" w:type="dxa"/>
          <w:jc w:val="center"/>
          <w:tblLayout w:type="fixed"/>
          <w:tblCellMar>
            <w:left w:w="340" w:type="dxa"/>
            <w:right w:w="340" w:type="dxa"/>
          </w:tblCellMar>
          <w:tblLook w:val="04A0"/>
        </w:tblPrEx>
        <w:trPr>
          <w:jc w:val="center"/>
        </w:trPr>
        <w:tc>
          <w:tcPr>
            <w:tcW w:w="9860" w:type="dxa"/>
          </w:tcPr>
          <w:p w:rsidR="00E23CDF" w:rsidRPr="001A33E5" w:rsidP="00101393" w14:paraId="03256263" w14:textId="77777777">
            <w:pPr>
              <w:keepNext/>
            </w:pPr>
          </w:p>
        </w:tc>
      </w:tr>
      <w:tr w14:paraId="729389D1" w14:textId="77777777" w:rsidTr="00101393">
        <w:tblPrEx>
          <w:tblW w:w="9860" w:type="dxa"/>
          <w:jc w:val="center"/>
          <w:tblLayout w:type="fixed"/>
          <w:tblCellMar>
            <w:left w:w="340" w:type="dxa"/>
            <w:right w:w="340" w:type="dxa"/>
          </w:tblCellMar>
          <w:tblLook w:val="04A0"/>
        </w:tblPrEx>
        <w:trPr>
          <w:jc w:val="center"/>
        </w:trPr>
        <w:tc>
          <w:tcPr>
            <w:tcW w:w="9860" w:type="dxa"/>
          </w:tcPr>
          <w:p w:rsidR="00E23CDF" w:rsidRPr="001A33E5" w:rsidP="00101393" w14:paraId="3ADAAFB5" w14:textId="77777777">
            <w:pPr>
              <w:pStyle w:val="ColumnHeading"/>
            </w:pPr>
            <w:r w:rsidRPr="001A33E5">
              <w:t>Komisijos siūlomas tekstas</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3B23070"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11B19AE" w14:textId="77777777">
            <w:pPr>
              <w:rPr>
                <w:bCs/>
                <w:noProof/>
                <w:sz w:val="16"/>
                <w:szCs w:val="16"/>
              </w:rPr>
            </w:pPr>
            <w:r w:rsidRPr="001A33E5">
              <w:rPr>
                <w:sz w:val="16"/>
              </w:rPr>
              <w:t>Politikos sritis (1 lygmuo)</w:t>
            </w:r>
          </w:p>
        </w:tc>
        <w:tc>
          <w:tcPr>
            <w:tcW w:w="1289"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7B4DA57" w14:textId="77777777">
            <w:pPr>
              <w:rPr>
                <w:bCs/>
                <w:noProof/>
                <w:sz w:val="16"/>
                <w:szCs w:val="16"/>
              </w:rPr>
            </w:pPr>
            <w:r w:rsidRPr="001A33E5">
              <w:rPr>
                <w:sz w:val="16"/>
              </w:rPr>
              <w:t>Politikos sritis (2 lygmuo)</w:t>
            </w:r>
          </w:p>
        </w:tc>
        <w:tc>
          <w:tcPr>
            <w:tcW w:w="576" w:type="dxa"/>
            <w:tcBorders>
              <w:top w:val="single" w:sz="4" w:space="0" w:color="auto"/>
              <w:left w:val="single" w:sz="4" w:space="0" w:color="auto"/>
              <w:bottom w:val="single" w:sz="4" w:space="0" w:color="auto"/>
              <w:right w:val="single" w:sz="4" w:space="0" w:color="auto"/>
            </w:tcBorders>
          </w:tcPr>
          <w:p w:rsidR="00E23CDF" w:rsidRPr="001A33E5" w:rsidP="00101393" w14:paraId="602902F0" w14:textId="77777777">
            <w:pPr>
              <w:pStyle w:val="TableParagraph"/>
              <w:spacing w:before="0"/>
              <w:ind w:left="0"/>
              <w:rPr>
                <w:bCs/>
                <w:sz w:val="16"/>
                <w:szCs w:val="16"/>
              </w:rPr>
            </w:pPr>
          </w:p>
          <w:p w:rsidR="00E23CDF" w:rsidRPr="001A33E5" w:rsidP="00101393" w14:paraId="20628808" w14:textId="77777777">
            <w:pPr>
              <w:jc w:val="center"/>
              <w:rPr>
                <w:rFonts w:eastAsiaTheme="minorHAnsi"/>
                <w:bCs/>
                <w:noProof/>
                <w:sz w:val="16"/>
                <w:szCs w:val="16"/>
              </w:rPr>
            </w:pPr>
            <w:r w:rsidRPr="001A33E5">
              <w:rPr>
                <w:sz w:val="16"/>
              </w:rPr>
              <w:t>#</w:t>
            </w:r>
          </w:p>
        </w:tc>
        <w:tc>
          <w:tcPr>
            <w:tcW w:w="2297" w:type="dxa"/>
            <w:tcBorders>
              <w:top w:val="single" w:sz="4" w:space="0" w:color="auto"/>
              <w:left w:val="single" w:sz="4" w:space="0" w:color="auto"/>
              <w:bottom w:val="single" w:sz="4" w:space="0" w:color="auto"/>
              <w:right w:val="single" w:sz="4" w:space="0" w:color="auto"/>
            </w:tcBorders>
          </w:tcPr>
          <w:p w:rsidR="00E23CDF" w:rsidRPr="001A33E5" w:rsidP="00101393" w14:paraId="7F096262" w14:textId="77777777">
            <w:pPr>
              <w:pStyle w:val="TableParagraph"/>
              <w:spacing w:before="0"/>
              <w:ind w:left="0"/>
              <w:rPr>
                <w:bCs/>
                <w:sz w:val="16"/>
                <w:szCs w:val="16"/>
              </w:rPr>
            </w:pPr>
          </w:p>
          <w:p w:rsidR="00E23CDF" w:rsidRPr="001A33E5" w:rsidP="00101393" w14:paraId="261054BF" w14:textId="77777777">
            <w:pPr>
              <w:rPr>
                <w:bCs/>
                <w:noProof/>
                <w:sz w:val="16"/>
                <w:szCs w:val="16"/>
              </w:rPr>
            </w:pPr>
            <w:r w:rsidRPr="001A33E5">
              <w:rPr>
                <w:sz w:val="16"/>
              </w:rPr>
              <w:t xml:space="preserve">Intervencinių priemonių </w:t>
            </w:r>
            <w:r w:rsidRPr="001A33E5">
              <w:rPr>
                <w:sz w:val="16"/>
              </w:rPr>
              <w:t>sritis</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5B8FE2B3" w14:textId="77777777">
            <w:pPr>
              <w:pStyle w:val="TableParagraph"/>
              <w:spacing w:before="0"/>
              <w:ind w:left="0"/>
              <w:rPr>
                <w:bCs/>
                <w:sz w:val="16"/>
                <w:szCs w:val="16"/>
              </w:rPr>
            </w:pPr>
          </w:p>
          <w:p w:rsidR="00E23CDF" w:rsidRPr="001A33E5" w:rsidP="00101393" w14:paraId="39F8D986" w14:textId="77777777">
            <w:pPr>
              <w:rPr>
                <w:bCs/>
                <w:noProof/>
                <w:sz w:val="16"/>
                <w:szCs w:val="16"/>
              </w:rPr>
            </w:pPr>
            <w:r w:rsidRPr="001A33E5">
              <w:rPr>
                <w:sz w:val="16"/>
              </w:rPr>
              <w:t>KKŠ</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1ABDC41F" w14:textId="77777777">
            <w:pPr>
              <w:pStyle w:val="TableParagraph"/>
              <w:spacing w:before="0"/>
              <w:ind w:left="0"/>
              <w:rPr>
                <w:bCs/>
                <w:sz w:val="16"/>
                <w:szCs w:val="16"/>
              </w:rPr>
            </w:pPr>
          </w:p>
          <w:p w:rsidR="00E23CDF" w:rsidRPr="001A33E5" w:rsidP="00101393" w14:paraId="7D1995F3" w14:textId="77777777">
            <w:pPr>
              <w:rPr>
                <w:bCs/>
                <w:noProof/>
                <w:sz w:val="16"/>
                <w:szCs w:val="16"/>
              </w:rPr>
            </w:pPr>
            <w:r w:rsidRPr="001A33E5">
              <w:rPr>
                <w:sz w:val="16"/>
              </w:rPr>
              <w:t>PKK</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599A906C" w14:textId="77777777">
            <w:pPr>
              <w:pStyle w:val="TableParagraph"/>
              <w:spacing w:before="0"/>
              <w:ind w:left="0"/>
              <w:rPr>
                <w:bCs/>
                <w:sz w:val="16"/>
                <w:szCs w:val="16"/>
              </w:rPr>
            </w:pPr>
          </w:p>
          <w:p w:rsidR="00E23CDF" w:rsidRPr="001A33E5" w:rsidP="00101393" w14:paraId="19A376E6" w14:textId="77777777">
            <w:pPr>
              <w:rPr>
                <w:bCs/>
                <w:noProof/>
                <w:sz w:val="16"/>
                <w:szCs w:val="16"/>
              </w:rPr>
            </w:pPr>
            <w:r w:rsidRPr="001A33E5">
              <w:rPr>
                <w:sz w:val="16"/>
              </w:rPr>
              <w:t>APL</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2F150C1B" w14:textId="77777777">
            <w:pPr>
              <w:pStyle w:val="TableParagraph"/>
              <w:spacing w:before="0"/>
              <w:ind w:left="0"/>
              <w:rPr>
                <w:bCs/>
                <w:sz w:val="16"/>
                <w:szCs w:val="16"/>
              </w:rPr>
            </w:pPr>
          </w:p>
          <w:p w:rsidR="00E23CDF" w:rsidRPr="001A33E5" w:rsidP="00101393" w14:paraId="557E2446" w14:textId="77777777">
            <w:pPr>
              <w:rPr>
                <w:bCs/>
                <w:noProof/>
                <w:sz w:val="16"/>
                <w:szCs w:val="16"/>
              </w:rPr>
            </w:pPr>
            <w:r w:rsidRPr="001A33E5">
              <w:rPr>
                <w:sz w:val="16"/>
              </w:rPr>
              <w:t>SOC</w:t>
            </w:r>
          </w:p>
        </w:tc>
        <w:tc>
          <w:tcPr>
            <w:tcW w:w="3260" w:type="dxa"/>
            <w:tcBorders>
              <w:top w:val="single" w:sz="4" w:space="0" w:color="auto"/>
              <w:left w:val="single" w:sz="4" w:space="0" w:color="auto"/>
              <w:bottom w:val="single" w:sz="4" w:space="0" w:color="auto"/>
              <w:right w:val="single" w:sz="4" w:space="0" w:color="auto"/>
            </w:tcBorders>
          </w:tcPr>
          <w:p w:rsidR="00E23CDF" w:rsidRPr="001A33E5" w:rsidP="00101393" w14:paraId="634281AC" w14:textId="77777777">
            <w:pPr>
              <w:pStyle w:val="TableParagraph"/>
              <w:spacing w:before="0"/>
              <w:ind w:left="0"/>
              <w:rPr>
                <w:bCs/>
                <w:sz w:val="16"/>
                <w:szCs w:val="16"/>
              </w:rPr>
            </w:pPr>
          </w:p>
          <w:p w:rsidR="00E23CDF" w:rsidRPr="001A33E5" w:rsidP="00101393" w14:paraId="09758113" w14:textId="77777777">
            <w:pPr>
              <w:rPr>
                <w:bCs/>
                <w:noProof/>
                <w:sz w:val="16"/>
                <w:szCs w:val="16"/>
              </w:rPr>
            </w:pPr>
            <w:r w:rsidRPr="001A33E5">
              <w:rPr>
                <w:sz w:val="16"/>
              </w:rPr>
              <w:t>Produkto rodiklis</w:t>
            </w:r>
          </w:p>
        </w:tc>
        <w:tc>
          <w:tcPr>
            <w:tcW w:w="3261" w:type="dxa"/>
            <w:tcBorders>
              <w:top w:val="single" w:sz="4" w:space="0" w:color="auto"/>
              <w:left w:val="single" w:sz="4" w:space="0" w:color="auto"/>
              <w:bottom w:val="single" w:sz="4" w:space="0" w:color="auto"/>
              <w:right w:val="single" w:sz="4" w:space="0" w:color="auto"/>
            </w:tcBorders>
            <w:noWrap/>
          </w:tcPr>
          <w:p w:rsidR="00E23CDF" w:rsidRPr="001A33E5" w:rsidP="00101393" w14:paraId="7BE5645B" w14:textId="77777777">
            <w:pPr>
              <w:pStyle w:val="TableParagraph"/>
              <w:spacing w:before="0"/>
              <w:ind w:left="0"/>
              <w:rPr>
                <w:bCs/>
                <w:sz w:val="16"/>
                <w:szCs w:val="16"/>
              </w:rPr>
            </w:pPr>
          </w:p>
          <w:p w:rsidR="00E23CDF" w:rsidRPr="001A33E5" w:rsidP="00101393" w14:paraId="2A47E894" w14:textId="77777777">
            <w:pPr>
              <w:rPr>
                <w:bCs/>
                <w:noProof/>
                <w:sz w:val="16"/>
                <w:szCs w:val="16"/>
              </w:rPr>
            </w:pPr>
            <w:r w:rsidRPr="001A33E5">
              <w:rPr>
                <w:sz w:val="16"/>
              </w:rPr>
              <w:t>Rezultato rodiklis</w:t>
            </w:r>
          </w:p>
        </w:tc>
      </w:tr>
      <w:tr w14:paraId="612F6BA9" w14:textId="77777777" w:rsidTr="0010139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E23CDF" w:rsidRPr="001A33E5" w:rsidP="00101393" w14:paraId="05F8F4C9"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3AD36A0F"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5B988D46" w14:textId="77777777">
            <w:pPr>
              <w:jc w:val="center"/>
              <w:rPr>
                <w:rFonts w:eastAsiaTheme="minorHAnsi"/>
                <w:b/>
                <w:bCs/>
                <w:i/>
                <w:iCs/>
                <w:noProof/>
                <w:sz w:val="16"/>
                <w:szCs w:val="16"/>
              </w:rPr>
            </w:pPr>
            <w:r w:rsidRPr="001A33E5">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0670AFBE" w14:textId="77777777">
            <w:pPr>
              <w:rPr>
                <w:b/>
                <w:bCs/>
                <w:i/>
                <w:iCs/>
                <w:noProof/>
                <w:sz w:val="16"/>
                <w:szCs w:val="16"/>
              </w:rPr>
            </w:pPr>
            <w:r w:rsidRPr="001A33E5">
              <w:rPr>
                <w:b/>
                <w:i/>
                <w:sz w:val="16"/>
              </w:rPr>
              <w:t>Mokytojų rengimas</w:t>
            </w:r>
            <w:r w:rsidRPr="001A33E5">
              <w:rPr>
                <w:sz w:val="16"/>
              </w:rPr>
              <w:t xml:space="preserve"> (nepatikslintas išsilavinimo lygis)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C12C26C"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6B97E2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5288A1B"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F473102"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E23CDF" w:rsidRPr="001A33E5" w:rsidP="00101393" w14:paraId="592FF5AA" w14:textId="77777777">
            <w:pPr>
              <w:tabs>
                <w:tab w:val="left" w:pos="245"/>
              </w:tabs>
              <w:ind w:left="176" w:hanging="142"/>
              <w:rPr>
                <w:b/>
                <w:bCs/>
                <w:i/>
                <w:iCs/>
                <w:sz w:val="16"/>
                <w:szCs w:val="16"/>
              </w:rPr>
            </w:pPr>
            <w:r w:rsidRPr="001A33E5">
              <w:rPr>
                <w:rFonts w:ascii="Symbol" w:hAnsi="Symbol"/>
                <w:sz w:val="16"/>
              </w:rPr>
              <w:sym w:font="Symbol" w:char="F0B7"/>
            </w:r>
            <w:r w:rsidRPr="001A33E5">
              <w:rPr>
                <w:sz w:val="16"/>
              </w:rPr>
              <w:tab/>
              <w:t>Mokymų dalyvių skaičius pagal lytį</w:t>
            </w:r>
          </w:p>
        </w:tc>
        <w:tc>
          <w:tcPr>
            <w:tcW w:w="3261" w:type="dxa"/>
            <w:tcBorders>
              <w:top w:val="single" w:sz="4" w:space="0" w:color="auto"/>
              <w:left w:val="single" w:sz="4" w:space="0" w:color="auto"/>
              <w:bottom w:val="single" w:sz="4" w:space="0" w:color="auto"/>
              <w:right w:val="single" w:sz="4" w:space="0" w:color="auto"/>
            </w:tcBorders>
            <w:hideMark/>
          </w:tcPr>
          <w:p w:rsidR="00E23CDF" w:rsidRPr="001A33E5" w:rsidP="00101393" w14:paraId="1FF04FBB" w14:textId="77777777">
            <w:pPr>
              <w:tabs>
                <w:tab w:val="left" w:pos="245"/>
              </w:tabs>
              <w:ind w:left="176" w:hanging="142"/>
              <w:rPr>
                <w:b/>
                <w:bCs/>
                <w:i/>
                <w:iCs/>
                <w:noProof/>
                <w:sz w:val="16"/>
                <w:szCs w:val="16"/>
              </w:rPr>
            </w:pPr>
            <w:r w:rsidRPr="001A33E5">
              <w:rPr>
                <w:rFonts w:ascii="Symbol" w:hAnsi="Symbol"/>
                <w:sz w:val="16"/>
              </w:rPr>
              <w:sym w:font="Symbol" w:char="F0B7"/>
            </w:r>
            <w:r w:rsidRPr="001A33E5">
              <w:rPr>
                <w:sz w:val="16"/>
              </w:rPr>
              <w:tab/>
              <w:t xml:space="preserve">Naudos gavėjų (studentų) skaičius </w:t>
            </w:r>
            <w:r w:rsidRPr="001A33E5">
              <w:rPr>
                <w:sz w:val="16"/>
              </w:rPr>
              <w:t>pagal lytį</w:t>
            </w:r>
          </w:p>
        </w:tc>
      </w:tr>
    </w:tbl>
    <w:p w:rsidR="00E23CDF" w:rsidRPr="001A33E5" w:rsidP="00E23CDF" w14:paraId="73420B1B" w14:textId="77777777">
      <w:pPr>
        <w:rPr>
          <w:sz w:val="16"/>
          <w:szCs w:val="16"/>
        </w:rPr>
      </w:pPr>
    </w:p>
    <w:tbl>
      <w:tblPr>
        <w:tblW w:w="9750" w:type="dxa"/>
        <w:jc w:val="center"/>
        <w:tblLayout w:type="fixed"/>
        <w:tblCellMar>
          <w:left w:w="340" w:type="dxa"/>
          <w:right w:w="340" w:type="dxa"/>
        </w:tblCellMar>
        <w:tblLook w:val="04A0"/>
      </w:tblPr>
      <w:tblGrid>
        <w:gridCol w:w="9750"/>
      </w:tblGrid>
      <w:tr w14:paraId="6E5C3FB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7B10D69" w14:textId="77777777">
            <w:pPr>
              <w:keepNext/>
              <w:rPr>
                <w:sz w:val="16"/>
                <w:szCs w:val="16"/>
              </w:rPr>
            </w:pPr>
          </w:p>
        </w:tc>
      </w:tr>
      <w:tr w14:paraId="1C863B31"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4048599" w14:textId="77777777">
            <w:pPr>
              <w:pStyle w:val="ColumnHeading"/>
              <w:rPr>
                <w:szCs w:val="24"/>
              </w:rPr>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80E0AE"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4997CE6" w14:textId="77777777">
            <w:pPr>
              <w:rPr>
                <w:bCs/>
                <w:noProof/>
                <w:sz w:val="16"/>
                <w:szCs w:val="16"/>
              </w:rPr>
            </w:pPr>
            <w:r w:rsidRPr="001A33E5">
              <w:rPr>
                <w:sz w:val="16"/>
              </w:rPr>
              <w:t>Politikos sritis (1 lygmuo)</w:t>
            </w:r>
          </w:p>
        </w:tc>
        <w:tc>
          <w:tcPr>
            <w:tcW w:w="1289"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6F5962F0" w14:textId="77777777">
            <w:pPr>
              <w:rPr>
                <w:bCs/>
                <w:noProof/>
                <w:sz w:val="16"/>
                <w:szCs w:val="16"/>
              </w:rPr>
            </w:pPr>
            <w:r w:rsidRPr="001A33E5">
              <w:rPr>
                <w:sz w:val="16"/>
              </w:rPr>
              <w:t>Politikos sritis (2 lygmuo)</w:t>
            </w:r>
          </w:p>
        </w:tc>
        <w:tc>
          <w:tcPr>
            <w:tcW w:w="576" w:type="dxa"/>
            <w:tcBorders>
              <w:top w:val="single" w:sz="4" w:space="0" w:color="auto"/>
              <w:left w:val="single" w:sz="4" w:space="0" w:color="auto"/>
              <w:bottom w:val="single" w:sz="4" w:space="0" w:color="auto"/>
              <w:right w:val="single" w:sz="4" w:space="0" w:color="auto"/>
            </w:tcBorders>
          </w:tcPr>
          <w:p w:rsidR="00E23CDF" w:rsidRPr="001A33E5" w:rsidP="00101393" w14:paraId="533573CB" w14:textId="77777777">
            <w:pPr>
              <w:pStyle w:val="TableParagraph"/>
              <w:spacing w:before="0"/>
              <w:ind w:left="0"/>
              <w:rPr>
                <w:bCs/>
                <w:sz w:val="16"/>
                <w:szCs w:val="16"/>
              </w:rPr>
            </w:pPr>
          </w:p>
          <w:p w:rsidR="00E23CDF" w:rsidRPr="001A33E5" w:rsidP="00101393" w14:paraId="44A80E15" w14:textId="77777777">
            <w:pPr>
              <w:jc w:val="center"/>
              <w:rPr>
                <w:rFonts w:eastAsiaTheme="minorHAnsi"/>
                <w:bCs/>
                <w:noProof/>
                <w:sz w:val="16"/>
                <w:szCs w:val="16"/>
              </w:rPr>
            </w:pPr>
            <w:r w:rsidRPr="001A33E5">
              <w:rPr>
                <w:sz w:val="16"/>
              </w:rPr>
              <w:t>#</w:t>
            </w:r>
          </w:p>
        </w:tc>
        <w:tc>
          <w:tcPr>
            <w:tcW w:w="2297" w:type="dxa"/>
            <w:tcBorders>
              <w:top w:val="single" w:sz="4" w:space="0" w:color="auto"/>
              <w:left w:val="single" w:sz="4" w:space="0" w:color="auto"/>
              <w:bottom w:val="single" w:sz="4" w:space="0" w:color="auto"/>
              <w:right w:val="single" w:sz="4" w:space="0" w:color="auto"/>
            </w:tcBorders>
          </w:tcPr>
          <w:p w:rsidR="00E23CDF" w:rsidRPr="001A33E5" w:rsidP="00101393" w14:paraId="7E312593" w14:textId="77777777">
            <w:pPr>
              <w:pStyle w:val="TableParagraph"/>
              <w:spacing w:before="0"/>
              <w:ind w:left="0"/>
              <w:rPr>
                <w:bCs/>
                <w:sz w:val="16"/>
                <w:szCs w:val="16"/>
              </w:rPr>
            </w:pPr>
          </w:p>
          <w:p w:rsidR="00E23CDF" w:rsidRPr="001A33E5" w:rsidP="00101393" w14:paraId="3E7B7276" w14:textId="77777777">
            <w:pPr>
              <w:rPr>
                <w:bCs/>
                <w:noProof/>
                <w:sz w:val="16"/>
                <w:szCs w:val="16"/>
              </w:rPr>
            </w:pPr>
            <w:r w:rsidRPr="001A33E5">
              <w:rPr>
                <w:sz w:val="16"/>
              </w:rPr>
              <w:t>Intervencinių priemonių sritis</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20E2EEAA" w14:textId="77777777">
            <w:pPr>
              <w:pStyle w:val="TableParagraph"/>
              <w:spacing w:before="0"/>
              <w:ind w:left="0"/>
              <w:rPr>
                <w:bCs/>
                <w:sz w:val="16"/>
                <w:szCs w:val="16"/>
              </w:rPr>
            </w:pPr>
          </w:p>
          <w:p w:rsidR="00E23CDF" w:rsidRPr="001A33E5" w:rsidP="00101393" w14:paraId="3CEAA269" w14:textId="77777777">
            <w:pPr>
              <w:rPr>
                <w:bCs/>
                <w:noProof/>
                <w:sz w:val="16"/>
                <w:szCs w:val="16"/>
              </w:rPr>
            </w:pPr>
            <w:r w:rsidRPr="001A33E5">
              <w:rPr>
                <w:sz w:val="16"/>
              </w:rPr>
              <w:t>KKŠ</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106567E5" w14:textId="77777777">
            <w:pPr>
              <w:pStyle w:val="TableParagraph"/>
              <w:spacing w:before="0"/>
              <w:ind w:left="0"/>
              <w:rPr>
                <w:bCs/>
                <w:sz w:val="16"/>
                <w:szCs w:val="16"/>
              </w:rPr>
            </w:pPr>
          </w:p>
          <w:p w:rsidR="00E23CDF" w:rsidRPr="001A33E5" w:rsidP="00101393" w14:paraId="1D4F7630" w14:textId="77777777">
            <w:pPr>
              <w:rPr>
                <w:bCs/>
                <w:noProof/>
                <w:sz w:val="16"/>
                <w:szCs w:val="16"/>
              </w:rPr>
            </w:pPr>
            <w:r w:rsidRPr="001A33E5">
              <w:rPr>
                <w:sz w:val="16"/>
              </w:rPr>
              <w:t>PKK</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0C75D98C" w14:textId="77777777">
            <w:pPr>
              <w:pStyle w:val="TableParagraph"/>
              <w:spacing w:before="0"/>
              <w:ind w:left="0"/>
              <w:rPr>
                <w:bCs/>
                <w:sz w:val="16"/>
                <w:szCs w:val="16"/>
              </w:rPr>
            </w:pPr>
          </w:p>
          <w:p w:rsidR="00E23CDF" w:rsidRPr="001A33E5" w:rsidP="00101393" w14:paraId="202775A0" w14:textId="77777777">
            <w:pPr>
              <w:rPr>
                <w:bCs/>
                <w:noProof/>
                <w:sz w:val="16"/>
                <w:szCs w:val="16"/>
              </w:rPr>
            </w:pPr>
            <w:r w:rsidRPr="001A33E5">
              <w:rPr>
                <w:sz w:val="16"/>
              </w:rPr>
              <w:t>APL</w:t>
            </w:r>
          </w:p>
        </w:tc>
        <w:tc>
          <w:tcPr>
            <w:tcW w:w="656" w:type="dxa"/>
            <w:tcBorders>
              <w:top w:val="single" w:sz="4" w:space="0" w:color="auto"/>
              <w:left w:val="single" w:sz="4" w:space="0" w:color="auto"/>
              <w:bottom w:val="single" w:sz="4" w:space="0" w:color="auto"/>
              <w:right w:val="single" w:sz="4" w:space="0" w:color="auto"/>
            </w:tcBorders>
            <w:noWrap/>
          </w:tcPr>
          <w:p w:rsidR="00E23CDF" w:rsidRPr="001A33E5" w:rsidP="00101393" w14:paraId="24D84395" w14:textId="77777777">
            <w:pPr>
              <w:pStyle w:val="TableParagraph"/>
              <w:spacing w:before="0"/>
              <w:ind w:left="0"/>
              <w:rPr>
                <w:bCs/>
                <w:sz w:val="16"/>
                <w:szCs w:val="16"/>
              </w:rPr>
            </w:pPr>
          </w:p>
          <w:p w:rsidR="00E23CDF" w:rsidRPr="001A33E5" w:rsidP="00101393" w14:paraId="17A57769" w14:textId="77777777">
            <w:pPr>
              <w:rPr>
                <w:bCs/>
                <w:noProof/>
                <w:sz w:val="16"/>
                <w:szCs w:val="16"/>
              </w:rPr>
            </w:pPr>
            <w:r w:rsidRPr="001A33E5">
              <w:rPr>
                <w:sz w:val="16"/>
              </w:rPr>
              <w:t>SOC</w:t>
            </w:r>
          </w:p>
        </w:tc>
        <w:tc>
          <w:tcPr>
            <w:tcW w:w="3260" w:type="dxa"/>
            <w:tcBorders>
              <w:top w:val="single" w:sz="4" w:space="0" w:color="auto"/>
              <w:left w:val="single" w:sz="4" w:space="0" w:color="auto"/>
              <w:bottom w:val="single" w:sz="4" w:space="0" w:color="auto"/>
              <w:right w:val="single" w:sz="4" w:space="0" w:color="auto"/>
            </w:tcBorders>
          </w:tcPr>
          <w:p w:rsidR="00E23CDF" w:rsidRPr="001A33E5" w:rsidP="00101393" w14:paraId="41E2A72C" w14:textId="77777777">
            <w:pPr>
              <w:pStyle w:val="TableParagraph"/>
              <w:spacing w:before="0"/>
              <w:ind w:left="0"/>
              <w:rPr>
                <w:bCs/>
                <w:sz w:val="16"/>
                <w:szCs w:val="16"/>
              </w:rPr>
            </w:pPr>
          </w:p>
          <w:p w:rsidR="00E23CDF" w:rsidRPr="001A33E5" w:rsidP="00101393" w14:paraId="2F342D62" w14:textId="77777777">
            <w:pPr>
              <w:rPr>
                <w:bCs/>
                <w:noProof/>
                <w:sz w:val="16"/>
                <w:szCs w:val="16"/>
              </w:rPr>
            </w:pPr>
            <w:r w:rsidRPr="001A33E5">
              <w:rPr>
                <w:sz w:val="16"/>
              </w:rPr>
              <w:t>Produkto rodiklis</w:t>
            </w:r>
          </w:p>
        </w:tc>
        <w:tc>
          <w:tcPr>
            <w:tcW w:w="3261" w:type="dxa"/>
            <w:tcBorders>
              <w:top w:val="single" w:sz="4" w:space="0" w:color="auto"/>
              <w:left w:val="single" w:sz="4" w:space="0" w:color="auto"/>
              <w:bottom w:val="single" w:sz="4" w:space="0" w:color="auto"/>
              <w:right w:val="single" w:sz="4" w:space="0" w:color="auto"/>
            </w:tcBorders>
            <w:noWrap/>
          </w:tcPr>
          <w:p w:rsidR="00E23CDF" w:rsidRPr="001A33E5" w:rsidP="00101393" w14:paraId="7FBDDFBD" w14:textId="77777777">
            <w:pPr>
              <w:pStyle w:val="TableParagraph"/>
              <w:spacing w:before="0"/>
              <w:ind w:left="0"/>
              <w:rPr>
                <w:bCs/>
                <w:sz w:val="16"/>
                <w:szCs w:val="16"/>
              </w:rPr>
            </w:pPr>
          </w:p>
          <w:p w:rsidR="00E23CDF" w:rsidRPr="001A33E5" w:rsidP="00101393" w14:paraId="323D5F61" w14:textId="77777777">
            <w:pPr>
              <w:rPr>
                <w:bCs/>
                <w:noProof/>
                <w:sz w:val="16"/>
                <w:szCs w:val="16"/>
              </w:rPr>
            </w:pPr>
            <w:r w:rsidRPr="001A33E5">
              <w:rPr>
                <w:sz w:val="16"/>
              </w:rPr>
              <w:t>Rezultato rodiklis</w:t>
            </w:r>
          </w:p>
        </w:tc>
      </w:tr>
      <w:tr w14:paraId="69B5AAD4" w14:textId="77777777" w:rsidTr="0010139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E23CDF" w:rsidRPr="001A33E5" w:rsidP="00101393" w14:paraId="26386840" w14:textId="77777777">
            <w:pPr>
              <w:rPr>
                <w:b/>
                <w:bCs/>
                <w:i/>
                <w:iCs/>
                <w:noProof/>
                <w:sz w:val="16"/>
                <w:szCs w:val="16"/>
              </w:rPr>
            </w:pPr>
            <w:r w:rsidRPr="001A33E5">
              <w:rPr>
                <w:sz w:val="16"/>
              </w:rPr>
              <w:t>Švietimas ir įgūdžiai</w:t>
            </w:r>
          </w:p>
        </w:tc>
        <w:tc>
          <w:tcPr>
            <w:tcW w:w="1289" w:type="dxa"/>
            <w:tcBorders>
              <w:top w:val="single" w:sz="4" w:space="0" w:color="auto"/>
              <w:left w:val="single" w:sz="4" w:space="0" w:color="auto"/>
              <w:bottom w:val="single" w:sz="4" w:space="0" w:color="auto"/>
              <w:right w:val="single" w:sz="4" w:space="0" w:color="auto"/>
            </w:tcBorders>
            <w:hideMark/>
          </w:tcPr>
          <w:p w:rsidR="00E23CDF" w:rsidRPr="001A33E5" w:rsidP="00101393" w14:paraId="5D042E99" w14:textId="77777777">
            <w:pPr>
              <w:rPr>
                <w:b/>
                <w:bCs/>
                <w:i/>
                <w:iCs/>
                <w:noProof/>
                <w:sz w:val="16"/>
                <w:szCs w:val="16"/>
              </w:rPr>
            </w:pPr>
            <w:r w:rsidRPr="001A33E5">
              <w:rPr>
                <w:sz w:val="16"/>
              </w:rPr>
              <w:t>Švietimas</w:t>
            </w:r>
          </w:p>
        </w:tc>
        <w:tc>
          <w:tcPr>
            <w:tcW w:w="576" w:type="dxa"/>
            <w:tcBorders>
              <w:top w:val="single" w:sz="4" w:space="0" w:color="auto"/>
              <w:left w:val="single" w:sz="4" w:space="0" w:color="auto"/>
              <w:bottom w:val="single" w:sz="4" w:space="0" w:color="auto"/>
              <w:right w:val="single" w:sz="4" w:space="0" w:color="auto"/>
            </w:tcBorders>
            <w:hideMark/>
          </w:tcPr>
          <w:p w:rsidR="00E23CDF" w:rsidRPr="001A33E5" w:rsidP="00101393" w14:paraId="047C8B23" w14:textId="77777777">
            <w:pPr>
              <w:jc w:val="center"/>
              <w:rPr>
                <w:rFonts w:eastAsiaTheme="minorHAnsi"/>
                <w:b/>
                <w:bCs/>
                <w:i/>
                <w:iCs/>
                <w:noProof/>
                <w:sz w:val="16"/>
                <w:szCs w:val="16"/>
              </w:rPr>
            </w:pPr>
            <w:r w:rsidRPr="001A33E5">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E23CDF" w:rsidRPr="001A33E5" w:rsidP="00101393" w14:paraId="38F2723E" w14:textId="77777777">
            <w:pPr>
              <w:rPr>
                <w:b/>
                <w:bCs/>
                <w:i/>
                <w:iCs/>
                <w:noProof/>
                <w:sz w:val="16"/>
                <w:szCs w:val="16"/>
              </w:rPr>
            </w:pPr>
            <w:r w:rsidRPr="001A33E5">
              <w:rPr>
                <w:b/>
                <w:i/>
                <w:sz w:val="16"/>
              </w:rPr>
              <w:t xml:space="preserve">Mokytojų ir kitų švietimo paslaugų </w:t>
            </w:r>
            <w:r w:rsidRPr="001A33E5">
              <w:rPr>
                <w:b/>
                <w:i/>
                <w:sz w:val="16"/>
              </w:rPr>
              <w:t>teikėjų rengimas</w:t>
            </w:r>
            <w:r w:rsidRPr="001A33E5">
              <w:rPr>
                <w:sz w:val="16"/>
              </w:rPr>
              <w:t xml:space="preserve"> (nepatikslintas išsilavinimo lygis)</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481574A9"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7A2963D0"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20E71C66" w14:textId="77777777">
            <w:pPr>
              <w:jc w:val="center"/>
              <w:rPr>
                <w:b/>
                <w:bCs/>
                <w:i/>
                <w:iCs/>
                <w:noProof/>
                <w:sz w:val="16"/>
                <w:szCs w:val="16"/>
              </w:rPr>
            </w:pPr>
            <w:r w:rsidRPr="001A33E5">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E23CDF" w:rsidRPr="001A33E5" w:rsidP="00101393" w14:paraId="5D393604" w14:textId="77777777">
            <w:pPr>
              <w:jc w:val="center"/>
              <w:rPr>
                <w:b/>
                <w:bCs/>
                <w:i/>
                <w:iCs/>
                <w:noProof/>
                <w:sz w:val="16"/>
                <w:szCs w:val="16"/>
              </w:rPr>
            </w:pPr>
            <w:r w:rsidRPr="001A33E5">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E23CDF" w:rsidRPr="001A33E5" w:rsidP="00101393" w14:paraId="76DA23CC" w14:textId="77777777">
            <w:pPr>
              <w:tabs>
                <w:tab w:val="left" w:pos="245"/>
              </w:tabs>
              <w:ind w:left="176" w:hanging="142"/>
              <w:rPr>
                <w:b/>
                <w:bCs/>
                <w:i/>
                <w:iCs/>
                <w:sz w:val="16"/>
                <w:szCs w:val="16"/>
              </w:rPr>
            </w:pPr>
            <w:r w:rsidRPr="001A33E5">
              <w:rPr>
                <w:rFonts w:ascii="Symbol" w:hAnsi="Symbol"/>
                <w:sz w:val="16"/>
              </w:rPr>
              <w:sym w:font="Symbol" w:char="F0B7"/>
            </w:r>
            <w:r w:rsidRPr="001A33E5">
              <w:rPr>
                <w:sz w:val="16"/>
              </w:rPr>
              <w:tab/>
              <w:t>Mokymų dalyvių skaičius pagal lytį</w:t>
            </w:r>
          </w:p>
        </w:tc>
        <w:tc>
          <w:tcPr>
            <w:tcW w:w="3261" w:type="dxa"/>
            <w:tcBorders>
              <w:top w:val="single" w:sz="4" w:space="0" w:color="auto"/>
              <w:left w:val="single" w:sz="4" w:space="0" w:color="auto"/>
              <w:bottom w:val="single" w:sz="4" w:space="0" w:color="auto"/>
              <w:right w:val="single" w:sz="4" w:space="0" w:color="auto"/>
            </w:tcBorders>
            <w:hideMark/>
          </w:tcPr>
          <w:p w:rsidR="00E23CDF" w:rsidRPr="001A33E5" w:rsidP="00101393" w14:paraId="299C3BFA" w14:textId="77777777">
            <w:pPr>
              <w:tabs>
                <w:tab w:val="left" w:pos="245"/>
              </w:tabs>
              <w:ind w:left="176" w:hanging="142"/>
              <w:rPr>
                <w:b/>
                <w:bCs/>
                <w:i/>
                <w:iCs/>
                <w:noProof/>
                <w:sz w:val="16"/>
                <w:szCs w:val="16"/>
              </w:rPr>
            </w:pPr>
            <w:r w:rsidRPr="001A33E5">
              <w:rPr>
                <w:rFonts w:ascii="Symbol" w:hAnsi="Symbol"/>
                <w:sz w:val="16"/>
              </w:rPr>
              <w:sym w:font="Symbol" w:char="F0B7"/>
            </w:r>
            <w:r w:rsidRPr="001A33E5">
              <w:rPr>
                <w:sz w:val="16"/>
              </w:rPr>
              <w:tab/>
              <w:t>Naudos gavėjų (studentų) skaičius pagal lytį</w:t>
            </w:r>
          </w:p>
        </w:tc>
      </w:tr>
    </w:tbl>
    <w:p w:rsidR="00E23CDF" w:rsidRPr="001A33E5" w:rsidP="00E23CDF" w14:paraId="79676C04" w14:textId="77777777">
      <w:r w:rsidRPr="001A33E5">
        <w:rPr>
          <w:rStyle w:val="HideTWBExt"/>
        </w:rPr>
        <w:t>&lt;/Amend&gt;</w:t>
      </w:r>
    </w:p>
    <w:p w:rsidR="00E23CDF" w:rsidRPr="001A33E5" w:rsidP="00E23CDF" w14:paraId="0FA7CFF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71</w:t>
      </w:r>
      <w:r w:rsidRPr="001A33E5">
        <w:rPr>
          <w:rStyle w:val="HideTWBExt"/>
          <w:b w:val="0"/>
          <w:szCs w:val="24"/>
        </w:rPr>
        <w:t>&lt;/NumAm&gt;</w:t>
      </w:r>
    </w:p>
    <w:p w:rsidR="00E23CDF" w:rsidRPr="001A33E5" w:rsidP="00E23CDF" w14:paraId="33E1E99C"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CCBC5F5" w14:textId="77777777">
      <w:pPr>
        <w:pStyle w:val="NormalBold"/>
      </w:pPr>
      <w:r w:rsidRPr="001A33E5">
        <w:rPr>
          <w:rStyle w:val="HideTWBExt"/>
          <w:b w:val="0"/>
          <w:szCs w:val="24"/>
        </w:rPr>
        <w:t>&lt;Article&gt;</w:t>
      </w:r>
      <w:r w:rsidRPr="001A33E5">
        <w:t>I priedo 123 eilutė</w:t>
      </w:r>
      <w:r w:rsidRPr="001A33E5">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3DCB517" w14:textId="77777777" w:rsidTr="00101393">
        <w:tblPrEx>
          <w:tblW w:w="9858" w:type="dxa"/>
          <w:jc w:val="center"/>
          <w:tblLayout w:type="fixed"/>
          <w:tblCellMar>
            <w:left w:w="340" w:type="dxa"/>
            <w:right w:w="340" w:type="dxa"/>
          </w:tblCellMar>
          <w:tblLook w:val="04A0"/>
        </w:tblPrEx>
        <w:trPr>
          <w:jc w:val="center"/>
        </w:trPr>
        <w:tc>
          <w:tcPr>
            <w:tcW w:w="9858" w:type="dxa"/>
          </w:tcPr>
          <w:p w:rsidR="00E23CDF" w:rsidRPr="001A33E5" w:rsidP="00101393" w14:paraId="3076425D" w14:textId="77777777">
            <w:pPr>
              <w:keepNext/>
            </w:pPr>
          </w:p>
        </w:tc>
      </w:tr>
      <w:tr w14:paraId="1D9B06B6" w14:textId="77777777" w:rsidTr="00101393">
        <w:tblPrEx>
          <w:tblW w:w="9858" w:type="dxa"/>
          <w:jc w:val="center"/>
          <w:tblLayout w:type="fixed"/>
          <w:tblCellMar>
            <w:left w:w="340" w:type="dxa"/>
            <w:right w:w="340" w:type="dxa"/>
          </w:tblCellMar>
          <w:tblLook w:val="04A0"/>
        </w:tblPrEx>
        <w:trPr>
          <w:jc w:val="center"/>
        </w:trPr>
        <w:tc>
          <w:tcPr>
            <w:tcW w:w="9858" w:type="dxa"/>
            <w:hideMark/>
          </w:tcPr>
          <w:p w:rsidR="00E23CDF" w:rsidRPr="001A33E5" w:rsidP="00101393" w14:paraId="051BFBE4"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E641F98"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5D4663"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622EB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9A7DC4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BA84E9"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898E74"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D2AA74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85FE59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F6F44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A05DA0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891128" w14:textId="77777777">
            <w:pPr>
              <w:rPr>
                <w:noProof/>
                <w:sz w:val="16"/>
                <w:szCs w:val="16"/>
              </w:rPr>
            </w:pPr>
            <w:r w:rsidRPr="001A33E5">
              <w:rPr>
                <w:sz w:val="16"/>
              </w:rPr>
              <w:t>Rezultato rodiklis</w:t>
            </w:r>
          </w:p>
        </w:tc>
      </w:tr>
      <w:tr w14:paraId="1E1E2F6F" w14:textId="77777777" w:rsidTr="00101393">
        <w:tblPrEx>
          <w:tblW w:w="14678" w:type="dxa"/>
          <w:tblInd w:w="-113" w:type="dxa"/>
          <w:tblLayout w:type="fixed"/>
          <w:tblLook w:val="04A0"/>
        </w:tblPrEx>
        <w:trPr>
          <w:cantSplit/>
        </w:trPr>
        <w:tc>
          <w:tcPr>
            <w:tcW w:w="1371" w:type="dxa"/>
          </w:tcPr>
          <w:p w:rsidR="00E23CDF" w:rsidRPr="001A33E5" w:rsidP="00101393" w14:paraId="121CF1EC" w14:textId="77777777">
            <w:pPr>
              <w:rPr>
                <w:b/>
                <w:bCs/>
                <w:i/>
                <w:iCs/>
                <w:noProof/>
                <w:sz w:val="16"/>
                <w:szCs w:val="16"/>
              </w:rPr>
            </w:pPr>
            <w:r w:rsidRPr="001A33E5">
              <w:rPr>
                <w:sz w:val="16"/>
              </w:rPr>
              <w:t>Švietimas ir įgūdžiai</w:t>
            </w:r>
          </w:p>
        </w:tc>
        <w:tc>
          <w:tcPr>
            <w:tcW w:w="1289" w:type="dxa"/>
          </w:tcPr>
          <w:p w:rsidR="00E23CDF" w:rsidRPr="001A33E5" w:rsidP="00101393" w14:paraId="7B79AD31" w14:textId="77777777">
            <w:pPr>
              <w:rPr>
                <w:b/>
                <w:bCs/>
                <w:i/>
                <w:iCs/>
                <w:noProof/>
                <w:sz w:val="16"/>
                <w:szCs w:val="16"/>
              </w:rPr>
            </w:pPr>
            <w:r w:rsidRPr="001A33E5">
              <w:rPr>
                <w:sz w:val="16"/>
              </w:rPr>
              <w:t>Reformos</w:t>
            </w:r>
          </w:p>
        </w:tc>
        <w:tc>
          <w:tcPr>
            <w:tcW w:w="576" w:type="dxa"/>
          </w:tcPr>
          <w:p w:rsidR="00E23CDF" w:rsidRPr="001A33E5" w:rsidP="00101393" w14:paraId="05F6356E" w14:textId="77777777">
            <w:pPr>
              <w:jc w:val="center"/>
              <w:rPr>
                <w:rFonts w:eastAsiaTheme="minorHAnsi"/>
                <w:b/>
                <w:bCs/>
                <w:i/>
                <w:iCs/>
                <w:noProof/>
                <w:sz w:val="16"/>
                <w:szCs w:val="16"/>
              </w:rPr>
            </w:pPr>
            <w:r w:rsidRPr="001A33E5">
              <w:rPr>
                <w:sz w:val="16"/>
              </w:rPr>
              <w:t>123</w:t>
            </w:r>
          </w:p>
        </w:tc>
        <w:tc>
          <w:tcPr>
            <w:tcW w:w="2297" w:type="dxa"/>
          </w:tcPr>
          <w:p w:rsidR="00E23CDF" w:rsidRPr="001A33E5" w:rsidP="00101393" w14:paraId="516C5D8E" w14:textId="77777777">
            <w:pPr>
              <w:rPr>
                <w:b/>
                <w:bCs/>
                <w:i/>
                <w:iCs/>
                <w:noProof/>
                <w:sz w:val="16"/>
                <w:szCs w:val="16"/>
              </w:rPr>
            </w:pPr>
            <w:r w:rsidRPr="001A33E5">
              <w:rPr>
                <w:sz w:val="16"/>
              </w:rPr>
              <w:t>Ankstyvojo ugdymo ir priežiūros reformos*</w:t>
            </w:r>
          </w:p>
        </w:tc>
        <w:tc>
          <w:tcPr>
            <w:tcW w:w="656" w:type="dxa"/>
            <w:noWrap/>
          </w:tcPr>
          <w:p w:rsidR="00E23CDF" w:rsidRPr="001A33E5" w:rsidP="00101393" w14:paraId="454DEAF3" w14:textId="77777777">
            <w:pPr>
              <w:jc w:val="center"/>
              <w:rPr>
                <w:b/>
                <w:bCs/>
                <w:i/>
                <w:iCs/>
                <w:noProof/>
                <w:sz w:val="16"/>
                <w:szCs w:val="16"/>
              </w:rPr>
            </w:pPr>
            <w:r w:rsidRPr="001A33E5">
              <w:rPr>
                <w:sz w:val="16"/>
              </w:rPr>
              <w:t>0 %</w:t>
            </w:r>
          </w:p>
        </w:tc>
        <w:tc>
          <w:tcPr>
            <w:tcW w:w="656" w:type="dxa"/>
            <w:noWrap/>
          </w:tcPr>
          <w:p w:rsidR="00E23CDF" w:rsidRPr="001A33E5" w:rsidP="00101393" w14:paraId="593B485D" w14:textId="77777777">
            <w:pPr>
              <w:jc w:val="center"/>
              <w:rPr>
                <w:b/>
                <w:bCs/>
                <w:i/>
                <w:iCs/>
                <w:noProof/>
                <w:sz w:val="16"/>
                <w:szCs w:val="16"/>
              </w:rPr>
            </w:pPr>
            <w:r w:rsidRPr="001A33E5">
              <w:rPr>
                <w:sz w:val="16"/>
              </w:rPr>
              <w:t>0 %</w:t>
            </w:r>
          </w:p>
        </w:tc>
        <w:tc>
          <w:tcPr>
            <w:tcW w:w="656" w:type="dxa"/>
            <w:noWrap/>
          </w:tcPr>
          <w:p w:rsidR="00E23CDF" w:rsidRPr="001A33E5" w:rsidP="00101393" w14:paraId="5253FAB1" w14:textId="77777777">
            <w:pPr>
              <w:jc w:val="center"/>
              <w:rPr>
                <w:b/>
                <w:bCs/>
                <w:i/>
                <w:iCs/>
                <w:noProof/>
                <w:sz w:val="16"/>
                <w:szCs w:val="16"/>
              </w:rPr>
            </w:pPr>
            <w:r w:rsidRPr="001A33E5">
              <w:rPr>
                <w:sz w:val="16"/>
              </w:rPr>
              <w:t>0 %</w:t>
            </w:r>
          </w:p>
        </w:tc>
        <w:tc>
          <w:tcPr>
            <w:tcW w:w="656" w:type="dxa"/>
            <w:noWrap/>
          </w:tcPr>
          <w:p w:rsidR="00E23CDF" w:rsidRPr="001A33E5" w:rsidP="00101393" w14:paraId="7AC52925" w14:textId="77777777">
            <w:pPr>
              <w:jc w:val="center"/>
              <w:rPr>
                <w:b/>
                <w:bCs/>
                <w:i/>
                <w:iCs/>
                <w:noProof/>
                <w:sz w:val="16"/>
                <w:szCs w:val="16"/>
              </w:rPr>
            </w:pPr>
            <w:r w:rsidRPr="001A33E5">
              <w:rPr>
                <w:sz w:val="16"/>
              </w:rPr>
              <w:t>100 %</w:t>
            </w:r>
          </w:p>
        </w:tc>
        <w:tc>
          <w:tcPr>
            <w:tcW w:w="3260" w:type="dxa"/>
            <w:vAlign w:val="center"/>
          </w:tcPr>
          <w:p w:rsidR="00E23CDF" w:rsidRPr="001A33E5" w:rsidP="00101393" w14:paraId="78C8704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3C87DC6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431F7DC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2A29797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14257DD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7D5A1A2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04AAB4C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23E5B89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3EE8511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717B3146" w14:textId="77777777">
            <w:pPr>
              <w:ind w:left="360" w:hanging="360"/>
              <w:rPr>
                <w:b/>
                <w:bCs/>
                <w:i/>
                <w:iCs/>
                <w:noProof/>
                <w:sz w:val="16"/>
                <w:szCs w:val="16"/>
                <w:lang w:eastAsia="en-IE"/>
              </w:rPr>
            </w:pPr>
          </w:p>
        </w:tc>
      </w:tr>
    </w:tbl>
    <w:p w:rsidR="00E23CDF" w:rsidRPr="001A33E5" w:rsidP="00E23CDF" w14:paraId="070E8979" w14:textId="77777777"/>
    <w:tbl>
      <w:tblPr>
        <w:tblW w:w="9750" w:type="dxa"/>
        <w:jc w:val="center"/>
        <w:tblLayout w:type="fixed"/>
        <w:tblCellMar>
          <w:left w:w="340" w:type="dxa"/>
          <w:right w:w="340" w:type="dxa"/>
        </w:tblCellMar>
        <w:tblLook w:val="04A0"/>
      </w:tblPr>
      <w:tblGrid>
        <w:gridCol w:w="9750"/>
      </w:tblGrid>
      <w:tr w14:paraId="0563872A"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3BC99C2" w14:textId="77777777">
            <w:pPr>
              <w:keepNext/>
            </w:pPr>
          </w:p>
        </w:tc>
      </w:tr>
      <w:tr w14:paraId="315125F2"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6450802"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D5F3A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297A00"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F3A179B"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2A88BB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704053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048782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35547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F6483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3CB53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6005C3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DE7909" w14:textId="77777777">
            <w:pPr>
              <w:rPr>
                <w:noProof/>
                <w:sz w:val="16"/>
                <w:szCs w:val="16"/>
              </w:rPr>
            </w:pPr>
            <w:r w:rsidRPr="001A33E5">
              <w:rPr>
                <w:sz w:val="16"/>
              </w:rPr>
              <w:t>Rezultato rodiklis</w:t>
            </w:r>
          </w:p>
        </w:tc>
      </w:tr>
      <w:tr w14:paraId="7A29B211" w14:textId="77777777" w:rsidTr="00101393">
        <w:tblPrEx>
          <w:tblW w:w="14565" w:type="dxa"/>
          <w:tblLayout w:type="fixed"/>
          <w:tblLook w:val="04A0"/>
        </w:tblPrEx>
        <w:trPr>
          <w:cantSplit/>
        </w:trPr>
        <w:tc>
          <w:tcPr>
            <w:tcW w:w="1258" w:type="dxa"/>
          </w:tcPr>
          <w:p w:rsidR="00E23CDF" w:rsidRPr="001A33E5" w:rsidP="00101393" w14:paraId="6DF1665F" w14:textId="77777777">
            <w:pPr>
              <w:rPr>
                <w:b/>
                <w:bCs/>
                <w:i/>
                <w:iCs/>
                <w:noProof/>
                <w:sz w:val="16"/>
                <w:szCs w:val="16"/>
              </w:rPr>
            </w:pPr>
            <w:r w:rsidRPr="001A33E5">
              <w:rPr>
                <w:sz w:val="16"/>
              </w:rPr>
              <w:t>Švietimas ir įgūdžiai</w:t>
            </w:r>
          </w:p>
        </w:tc>
        <w:tc>
          <w:tcPr>
            <w:tcW w:w="1289" w:type="dxa"/>
          </w:tcPr>
          <w:p w:rsidR="00E23CDF" w:rsidRPr="001A33E5" w:rsidP="00101393" w14:paraId="60F12B64" w14:textId="77777777">
            <w:pPr>
              <w:rPr>
                <w:b/>
                <w:bCs/>
                <w:i/>
                <w:iCs/>
                <w:noProof/>
                <w:sz w:val="16"/>
                <w:szCs w:val="16"/>
              </w:rPr>
            </w:pPr>
            <w:r w:rsidRPr="001A33E5">
              <w:rPr>
                <w:sz w:val="16"/>
              </w:rPr>
              <w:t>Reformos</w:t>
            </w:r>
          </w:p>
        </w:tc>
        <w:tc>
          <w:tcPr>
            <w:tcW w:w="576" w:type="dxa"/>
          </w:tcPr>
          <w:p w:rsidR="00E23CDF" w:rsidRPr="001A33E5" w:rsidP="00101393" w14:paraId="1F1A964A" w14:textId="77777777">
            <w:pPr>
              <w:jc w:val="center"/>
              <w:rPr>
                <w:rFonts w:eastAsiaTheme="minorHAnsi"/>
                <w:b/>
                <w:bCs/>
                <w:i/>
                <w:iCs/>
                <w:noProof/>
                <w:sz w:val="16"/>
                <w:szCs w:val="16"/>
              </w:rPr>
            </w:pPr>
            <w:r w:rsidRPr="001A33E5">
              <w:rPr>
                <w:sz w:val="16"/>
              </w:rPr>
              <w:t>123</w:t>
            </w:r>
          </w:p>
        </w:tc>
        <w:tc>
          <w:tcPr>
            <w:tcW w:w="2297" w:type="dxa"/>
          </w:tcPr>
          <w:p w:rsidR="00E23CDF" w:rsidRPr="001A33E5" w:rsidP="00101393" w14:paraId="5A044B21" w14:textId="77777777">
            <w:pPr>
              <w:rPr>
                <w:b/>
                <w:bCs/>
                <w:i/>
                <w:iCs/>
                <w:noProof/>
                <w:sz w:val="16"/>
                <w:szCs w:val="16"/>
              </w:rPr>
            </w:pPr>
            <w:r w:rsidRPr="001A33E5">
              <w:rPr>
                <w:sz w:val="16"/>
              </w:rPr>
              <w:t>Ankstyvojo ugdymo ir priežiūros reformos*</w:t>
            </w:r>
          </w:p>
        </w:tc>
        <w:tc>
          <w:tcPr>
            <w:tcW w:w="656" w:type="dxa"/>
            <w:noWrap/>
          </w:tcPr>
          <w:p w:rsidR="00E23CDF" w:rsidRPr="001A33E5" w:rsidP="00101393" w14:paraId="71C31E4E" w14:textId="77777777">
            <w:pPr>
              <w:jc w:val="center"/>
              <w:rPr>
                <w:b/>
                <w:bCs/>
                <w:i/>
                <w:iCs/>
                <w:noProof/>
                <w:sz w:val="16"/>
                <w:szCs w:val="16"/>
              </w:rPr>
            </w:pPr>
            <w:r w:rsidRPr="001A33E5">
              <w:rPr>
                <w:sz w:val="16"/>
              </w:rPr>
              <w:t>0 %</w:t>
            </w:r>
          </w:p>
        </w:tc>
        <w:tc>
          <w:tcPr>
            <w:tcW w:w="656" w:type="dxa"/>
            <w:noWrap/>
          </w:tcPr>
          <w:p w:rsidR="00E23CDF" w:rsidRPr="001A33E5" w:rsidP="00101393" w14:paraId="656E9710" w14:textId="77777777">
            <w:pPr>
              <w:jc w:val="center"/>
              <w:rPr>
                <w:b/>
                <w:bCs/>
                <w:i/>
                <w:iCs/>
                <w:noProof/>
                <w:sz w:val="16"/>
                <w:szCs w:val="16"/>
              </w:rPr>
            </w:pPr>
            <w:r w:rsidRPr="001A33E5">
              <w:rPr>
                <w:sz w:val="16"/>
              </w:rPr>
              <w:t>0 %</w:t>
            </w:r>
          </w:p>
        </w:tc>
        <w:tc>
          <w:tcPr>
            <w:tcW w:w="656" w:type="dxa"/>
            <w:noWrap/>
          </w:tcPr>
          <w:p w:rsidR="00E23CDF" w:rsidRPr="001A33E5" w:rsidP="00101393" w14:paraId="5EA61D0C" w14:textId="77777777">
            <w:pPr>
              <w:jc w:val="center"/>
              <w:rPr>
                <w:b/>
                <w:bCs/>
                <w:i/>
                <w:iCs/>
                <w:noProof/>
                <w:sz w:val="16"/>
                <w:szCs w:val="16"/>
              </w:rPr>
            </w:pPr>
            <w:r w:rsidRPr="001A33E5">
              <w:rPr>
                <w:sz w:val="16"/>
              </w:rPr>
              <w:t>0 %</w:t>
            </w:r>
          </w:p>
        </w:tc>
        <w:tc>
          <w:tcPr>
            <w:tcW w:w="656" w:type="dxa"/>
            <w:noWrap/>
          </w:tcPr>
          <w:p w:rsidR="00E23CDF" w:rsidRPr="001A33E5" w:rsidP="00101393" w14:paraId="25B54634" w14:textId="77777777">
            <w:pPr>
              <w:jc w:val="center"/>
              <w:rPr>
                <w:b/>
                <w:bCs/>
                <w:i/>
                <w:iCs/>
                <w:noProof/>
                <w:sz w:val="16"/>
                <w:szCs w:val="16"/>
              </w:rPr>
            </w:pPr>
            <w:r w:rsidRPr="001A33E5">
              <w:rPr>
                <w:sz w:val="16"/>
              </w:rPr>
              <w:t>100 %</w:t>
            </w:r>
          </w:p>
        </w:tc>
        <w:tc>
          <w:tcPr>
            <w:tcW w:w="3260" w:type="dxa"/>
            <w:vAlign w:val="center"/>
          </w:tcPr>
          <w:p w:rsidR="00E23CDF" w:rsidRPr="001A33E5" w:rsidP="00101393" w14:paraId="3653017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Priimtų arba </w:t>
            </w:r>
            <w:r w:rsidRPr="001A33E5">
              <w:rPr>
                <w:sz w:val="16"/>
              </w:rPr>
              <w:t>įsigaliojusių įstatymų skaičius</w:t>
            </w:r>
          </w:p>
          <w:p w:rsidR="00E23CDF" w:rsidRPr="001A33E5" w:rsidP="00101393" w14:paraId="296D3F5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5F242DD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09FFA29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2F0E578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Priimtų strategijų ar </w:t>
            </w:r>
            <w:r w:rsidRPr="001A33E5">
              <w:rPr>
                <w:sz w:val="16"/>
              </w:rPr>
              <w:t>programų skaičius</w:t>
            </w:r>
          </w:p>
          <w:p w:rsidR="00E23CDF" w:rsidRPr="001A33E5" w:rsidP="00101393" w14:paraId="543F83A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23AA28F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51F30F6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74A3DE8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4D9CCCA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Reformų ir priemonių, kuriomis propaguojamas lyčių pusiausvyra grindžiamas požiūris švietimo srityje, skaičius</w:t>
            </w:r>
            <w:r w:rsidRPr="001A33E5">
              <w:rPr>
                <w:b/>
                <w:i/>
                <w:sz w:val="16"/>
              </w:rPr>
              <w:t xml:space="preserve"> </w:t>
            </w:r>
          </w:p>
          <w:p w:rsidR="00E23CDF" w:rsidRPr="001A33E5" w:rsidP="00101393" w14:paraId="13638320"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Naujų mokymo programų, mokymo medžiagos, vadovėlių, profesinio rengimo ir orientavimo kursų mokytojams visais švietimo lygmenimis skaičius </w:t>
            </w:r>
          </w:p>
          <w:p w:rsidR="00E23CDF" w:rsidRPr="001A33E5" w:rsidP="00101393" w14:paraId="6BAA2A6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Tradiciškai vyriškomis ar moteriškomis laikomoms profesijoms rengiamų naujų studentų profesinio rengimo ir mokymo srityje skaičius /procentinė dalis (lyčių pusiausvyra) </w:t>
            </w:r>
          </w:p>
        </w:tc>
      </w:tr>
    </w:tbl>
    <w:p w:rsidR="00E23CDF" w:rsidRPr="001A33E5" w:rsidP="00E23CDF" w14:paraId="2CA131BC" w14:textId="77777777">
      <w:r w:rsidRPr="001A33E5">
        <w:rPr>
          <w:rStyle w:val="HideTWBExt"/>
        </w:rPr>
        <w:t>&lt;/Amend&gt;</w:t>
      </w:r>
    </w:p>
    <w:p w:rsidR="00E23CDF" w:rsidRPr="001A33E5" w:rsidP="00E23CDF" w14:paraId="3EFDC10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72</w:t>
      </w:r>
      <w:r w:rsidRPr="001A33E5">
        <w:rPr>
          <w:rStyle w:val="HideTWBExt"/>
          <w:b w:val="0"/>
          <w:szCs w:val="24"/>
        </w:rPr>
        <w:t>&lt;/NumAm&gt;</w:t>
      </w:r>
    </w:p>
    <w:p w:rsidR="00E23CDF" w:rsidRPr="001A33E5" w:rsidP="00E23CDF" w14:paraId="27E216A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78D10D1" w14:textId="77777777">
      <w:pPr>
        <w:pStyle w:val="NormalBold"/>
      </w:pPr>
      <w:r w:rsidRPr="001A33E5">
        <w:rPr>
          <w:rStyle w:val="HideTWBExt"/>
          <w:b w:val="0"/>
          <w:szCs w:val="24"/>
        </w:rPr>
        <w:t>&lt;Article&gt;</w:t>
      </w:r>
      <w:r w:rsidRPr="001A33E5">
        <w:t>I priedo 124 eilutė</w:t>
      </w:r>
      <w:r w:rsidRPr="001A33E5">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27552BFA" w14:textId="77777777" w:rsidTr="00101393">
        <w:tblPrEx>
          <w:tblW w:w="9858" w:type="dxa"/>
          <w:jc w:val="center"/>
          <w:tblLayout w:type="fixed"/>
          <w:tblCellMar>
            <w:left w:w="340" w:type="dxa"/>
            <w:right w:w="340" w:type="dxa"/>
          </w:tblCellMar>
          <w:tblLook w:val="04A0"/>
        </w:tblPrEx>
        <w:trPr>
          <w:jc w:val="center"/>
        </w:trPr>
        <w:tc>
          <w:tcPr>
            <w:tcW w:w="9858" w:type="dxa"/>
          </w:tcPr>
          <w:p w:rsidR="00E23CDF" w:rsidRPr="001A33E5" w:rsidP="00101393" w14:paraId="69CAE236" w14:textId="77777777">
            <w:pPr>
              <w:keepNext/>
            </w:pPr>
          </w:p>
        </w:tc>
      </w:tr>
      <w:tr w14:paraId="49BA7149" w14:textId="77777777" w:rsidTr="00101393">
        <w:tblPrEx>
          <w:tblW w:w="9858" w:type="dxa"/>
          <w:jc w:val="center"/>
          <w:tblLayout w:type="fixed"/>
          <w:tblCellMar>
            <w:left w:w="340" w:type="dxa"/>
            <w:right w:w="340" w:type="dxa"/>
          </w:tblCellMar>
          <w:tblLook w:val="04A0"/>
        </w:tblPrEx>
        <w:trPr>
          <w:jc w:val="center"/>
        </w:trPr>
        <w:tc>
          <w:tcPr>
            <w:tcW w:w="9858" w:type="dxa"/>
            <w:hideMark/>
          </w:tcPr>
          <w:p w:rsidR="00E23CDF" w:rsidRPr="001A33E5" w:rsidP="00101393" w14:paraId="0984E10D"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83C7D6F"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98D4E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22BDA5C"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764E9B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566F9B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8661B5"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5F253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2354E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7CAB9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CCF5D8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43DB2E" w14:textId="77777777">
            <w:pPr>
              <w:rPr>
                <w:noProof/>
                <w:sz w:val="16"/>
                <w:szCs w:val="16"/>
              </w:rPr>
            </w:pPr>
            <w:r w:rsidRPr="001A33E5">
              <w:rPr>
                <w:sz w:val="16"/>
              </w:rPr>
              <w:t>Rezultato rodiklis</w:t>
            </w:r>
          </w:p>
        </w:tc>
      </w:tr>
      <w:tr w14:paraId="57FF1F43" w14:textId="77777777" w:rsidTr="00101393">
        <w:tblPrEx>
          <w:tblW w:w="14678" w:type="dxa"/>
          <w:tblInd w:w="-113" w:type="dxa"/>
          <w:tblLayout w:type="fixed"/>
          <w:tblLook w:val="04A0"/>
        </w:tblPrEx>
        <w:trPr>
          <w:cantSplit/>
        </w:trPr>
        <w:tc>
          <w:tcPr>
            <w:tcW w:w="1371" w:type="dxa"/>
          </w:tcPr>
          <w:p w:rsidR="00E23CDF" w:rsidRPr="001A33E5" w:rsidP="00101393" w14:paraId="63A4B967" w14:textId="77777777">
            <w:pPr>
              <w:rPr>
                <w:b/>
                <w:bCs/>
                <w:i/>
                <w:iCs/>
                <w:noProof/>
                <w:sz w:val="16"/>
                <w:szCs w:val="16"/>
              </w:rPr>
            </w:pPr>
            <w:r w:rsidRPr="001A33E5">
              <w:rPr>
                <w:sz w:val="16"/>
              </w:rPr>
              <w:t>Švietimas ir įgūdžiai</w:t>
            </w:r>
          </w:p>
        </w:tc>
        <w:tc>
          <w:tcPr>
            <w:tcW w:w="1289" w:type="dxa"/>
          </w:tcPr>
          <w:p w:rsidR="00E23CDF" w:rsidRPr="001A33E5" w:rsidP="00101393" w14:paraId="41699975" w14:textId="77777777">
            <w:pPr>
              <w:rPr>
                <w:b/>
                <w:bCs/>
                <w:i/>
                <w:iCs/>
                <w:noProof/>
                <w:sz w:val="16"/>
                <w:szCs w:val="16"/>
              </w:rPr>
            </w:pPr>
            <w:r w:rsidRPr="001A33E5">
              <w:rPr>
                <w:sz w:val="16"/>
              </w:rPr>
              <w:t>Reformos</w:t>
            </w:r>
          </w:p>
        </w:tc>
        <w:tc>
          <w:tcPr>
            <w:tcW w:w="576" w:type="dxa"/>
          </w:tcPr>
          <w:p w:rsidR="00E23CDF" w:rsidRPr="001A33E5" w:rsidP="00101393" w14:paraId="0B30ECB5" w14:textId="77777777">
            <w:pPr>
              <w:jc w:val="center"/>
              <w:rPr>
                <w:rFonts w:eastAsiaTheme="minorHAnsi"/>
                <w:b/>
                <w:bCs/>
                <w:i/>
                <w:iCs/>
                <w:noProof/>
                <w:sz w:val="16"/>
                <w:szCs w:val="16"/>
              </w:rPr>
            </w:pPr>
            <w:r w:rsidRPr="001A33E5">
              <w:rPr>
                <w:sz w:val="16"/>
              </w:rPr>
              <w:t>124</w:t>
            </w:r>
          </w:p>
        </w:tc>
        <w:tc>
          <w:tcPr>
            <w:tcW w:w="2297" w:type="dxa"/>
          </w:tcPr>
          <w:p w:rsidR="00E23CDF" w:rsidRPr="001A33E5" w:rsidP="00101393" w14:paraId="6EF58F01" w14:textId="77777777">
            <w:pPr>
              <w:rPr>
                <w:i/>
                <w:iCs/>
                <w:noProof/>
                <w:sz w:val="16"/>
                <w:szCs w:val="16"/>
              </w:rPr>
            </w:pPr>
            <w:r w:rsidRPr="001A33E5">
              <w:rPr>
                <w:sz w:val="16"/>
              </w:rPr>
              <w:t>Švietimo, jaunimo ir sporto reformos</w:t>
            </w:r>
          </w:p>
        </w:tc>
        <w:tc>
          <w:tcPr>
            <w:tcW w:w="656" w:type="dxa"/>
            <w:noWrap/>
          </w:tcPr>
          <w:p w:rsidR="00E23CDF" w:rsidRPr="001A33E5" w:rsidP="00101393" w14:paraId="5D7BFC7E" w14:textId="77777777">
            <w:pPr>
              <w:jc w:val="center"/>
              <w:rPr>
                <w:b/>
                <w:bCs/>
                <w:i/>
                <w:iCs/>
                <w:noProof/>
                <w:sz w:val="16"/>
                <w:szCs w:val="16"/>
              </w:rPr>
            </w:pPr>
            <w:r w:rsidRPr="001A33E5">
              <w:rPr>
                <w:sz w:val="16"/>
              </w:rPr>
              <w:t>0 %</w:t>
            </w:r>
          </w:p>
        </w:tc>
        <w:tc>
          <w:tcPr>
            <w:tcW w:w="656" w:type="dxa"/>
            <w:noWrap/>
          </w:tcPr>
          <w:p w:rsidR="00E23CDF" w:rsidRPr="001A33E5" w:rsidP="00101393" w14:paraId="78925399" w14:textId="77777777">
            <w:pPr>
              <w:jc w:val="center"/>
              <w:rPr>
                <w:b/>
                <w:bCs/>
                <w:i/>
                <w:iCs/>
                <w:noProof/>
                <w:sz w:val="16"/>
                <w:szCs w:val="16"/>
              </w:rPr>
            </w:pPr>
            <w:r w:rsidRPr="001A33E5">
              <w:rPr>
                <w:sz w:val="16"/>
              </w:rPr>
              <w:t>0 %</w:t>
            </w:r>
          </w:p>
        </w:tc>
        <w:tc>
          <w:tcPr>
            <w:tcW w:w="656" w:type="dxa"/>
            <w:noWrap/>
          </w:tcPr>
          <w:p w:rsidR="00E23CDF" w:rsidRPr="001A33E5" w:rsidP="00101393" w14:paraId="209E0F04" w14:textId="77777777">
            <w:pPr>
              <w:jc w:val="center"/>
              <w:rPr>
                <w:b/>
                <w:bCs/>
                <w:i/>
                <w:iCs/>
                <w:noProof/>
                <w:sz w:val="16"/>
                <w:szCs w:val="16"/>
              </w:rPr>
            </w:pPr>
            <w:r w:rsidRPr="001A33E5">
              <w:rPr>
                <w:sz w:val="16"/>
              </w:rPr>
              <w:t>0 %</w:t>
            </w:r>
          </w:p>
        </w:tc>
        <w:tc>
          <w:tcPr>
            <w:tcW w:w="656" w:type="dxa"/>
            <w:noWrap/>
          </w:tcPr>
          <w:p w:rsidR="00E23CDF" w:rsidRPr="001A33E5" w:rsidP="00101393" w14:paraId="6AB2DECC" w14:textId="77777777">
            <w:pPr>
              <w:jc w:val="center"/>
              <w:rPr>
                <w:b/>
                <w:bCs/>
                <w:i/>
                <w:iCs/>
                <w:noProof/>
                <w:sz w:val="16"/>
                <w:szCs w:val="16"/>
              </w:rPr>
            </w:pPr>
            <w:r w:rsidRPr="001A33E5">
              <w:rPr>
                <w:sz w:val="16"/>
              </w:rPr>
              <w:t>100 %</w:t>
            </w:r>
          </w:p>
        </w:tc>
        <w:tc>
          <w:tcPr>
            <w:tcW w:w="3260" w:type="dxa"/>
            <w:vAlign w:val="center"/>
          </w:tcPr>
          <w:p w:rsidR="00E23CDF" w:rsidRPr="001A33E5" w:rsidP="00101393" w14:paraId="6B1A29D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Priimtų arba įsigaliojusių įstatymų </w:t>
            </w:r>
            <w:r w:rsidRPr="001A33E5">
              <w:rPr>
                <w:sz w:val="16"/>
              </w:rPr>
              <w:t>skaičius</w:t>
            </w:r>
          </w:p>
          <w:p w:rsidR="00E23CDF" w:rsidRPr="001A33E5" w:rsidP="00101393" w14:paraId="65C45FB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3997FED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17193DE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3E6883A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4A90B65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2CAF819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640C60B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49E72FE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4525D8E8" w14:textId="77777777">
            <w:pPr>
              <w:tabs>
                <w:tab w:val="left" w:pos="245"/>
              </w:tabs>
              <w:rPr>
                <w:b/>
                <w:bCs/>
                <w:i/>
                <w:iCs/>
                <w:noProof/>
                <w:sz w:val="16"/>
                <w:szCs w:val="16"/>
                <w:lang w:eastAsia="en-IE"/>
              </w:rPr>
            </w:pPr>
          </w:p>
        </w:tc>
      </w:tr>
    </w:tbl>
    <w:p w:rsidR="00E23CDF" w:rsidRPr="001A33E5" w:rsidP="00E23CDF" w14:paraId="715F2527" w14:textId="77777777"/>
    <w:tbl>
      <w:tblPr>
        <w:tblW w:w="9750" w:type="dxa"/>
        <w:jc w:val="center"/>
        <w:tblLayout w:type="fixed"/>
        <w:tblCellMar>
          <w:left w:w="340" w:type="dxa"/>
          <w:right w:w="340" w:type="dxa"/>
        </w:tblCellMar>
        <w:tblLook w:val="04A0"/>
      </w:tblPr>
      <w:tblGrid>
        <w:gridCol w:w="9750"/>
      </w:tblGrid>
      <w:tr w14:paraId="195C1B0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A2144DF" w14:textId="77777777">
            <w:pPr>
              <w:keepNext/>
            </w:pPr>
          </w:p>
        </w:tc>
      </w:tr>
      <w:tr w14:paraId="7FD6802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D8559E4"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55B4B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00446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4CAEE2"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4DDE5EC"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FCA761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2009C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24A39D"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DA582F8"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19E422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F5BC44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84CA68" w14:textId="77777777">
            <w:pPr>
              <w:rPr>
                <w:noProof/>
                <w:sz w:val="16"/>
                <w:szCs w:val="16"/>
              </w:rPr>
            </w:pPr>
            <w:r w:rsidRPr="001A33E5">
              <w:rPr>
                <w:sz w:val="16"/>
              </w:rPr>
              <w:t>Rezultato rodiklis</w:t>
            </w:r>
          </w:p>
        </w:tc>
      </w:tr>
      <w:tr w14:paraId="30693AA4" w14:textId="77777777" w:rsidTr="00101393">
        <w:tblPrEx>
          <w:tblW w:w="14565" w:type="dxa"/>
          <w:tblLayout w:type="fixed"/>
          <w:tblLook w:val="04A0"/>
        </w:tblPrEx>
        <w:trPr>
          <w:cantSplit/>
        </w:trPr>
        <w:tc>
          <w:tcPr>
            <w:tcW w:w="1258" w:type="dxa"/>
          </w:tcPr>
          <w:p w:rsidR="00E23CDF" w:rsidRPr="001A33E5" w:rsidP="00101393" w14:paraId="6E02045A" w14:textId="77777777">
            <w:pPr>
              <w:rPr>
                <w:b/>
                <w:bCs/>
                <w:i/>
                <w:iCs/>
                <w:noProof/>
                <w:sz w:val="16"/>
                <w:szCs w:val="16"/>
              </w:rPr>
            </w:pPr>
            <w:r w:rsidRPr="001A33E5">
              <w:rPr>
                <w:sz w:val="16"/>
              </w:rPr>
              <w:t>Švietimas ir įgūdžiai</w:t>
            </w:r>
          </w:p>
        </w:tc>
        <w:tc>
          <w:tcPr>
            <w:tcW w:w="1289" w:type="dxa"/>
          </w:tcPr>
          <w:p w:rsidR="00E23CDF" w:rsidRPr="001A33E5" w:rsidP="00101393" w14:paraId="5E6DDBEB" w14:textId="77777777">
            <w:pPr>
              <w:rPr>
                <w:b/>
                <w:bCs/>
                <w:i/>
                <w:iCs/>
                <w:noProof/>
                <w:sz w:val="16"/>
                <w:szCs w:val="16"/>
              </w:rPr>
            </w:pPr>
            <w:r w:rsidRPr="001A33E5">
              <w:rPr>
                <w:sz w:val="16"/>
              </w:rPr>
              <w:t>Reformos</w:t>
            </w:r>
          </w:p>
        </w:tc>
        <w:tc>
          <w:tcPr>
            <w:tcW w:w="576" w:type="dxa"/>
          </w:tcPr>
          <w:p w:rsidR="00E23CDF" w:rsidRPr="001A33E5" w:rsidP="00101393" w14:paraId="379A9D83" w14:textId="77777777">
            <w:pPr>
              <w:jc w:val="center"/>
              <w:rPr>
                <w:rFonts w:eastAsiaTheme="minorHAnsi"/>
                <w:b/>
                <w:bCs/>
                <w:i/>
                <w:iCs/>
                <w:noProof/>
                <w:sz w:val="16"/>
                <w:szCs w:val="16"/>
              </w:rPr>
            </w:pPr>
            <w:r w:rsidRPr="001A33E5">
              <w:rPr>
                <w:sz w:val="16"/>
              </w:rPr>
              <w:t>124</w:t>
            </w:r>
          </w:p>
        </w:tc>
        <w:tc>
          <w:tcPr>
            <w:tcW w:w="2297" w:type="dxa"/>
          </w:tcPr>
          <w:p w:rsidR="00E23CDF" w:rsidRPr="001A33E5" w:rsidP="00101393" w14:paraId="41998DF2" w14:textId="77777777">
            <w:pPr>
              <w:rPr>
                <w:b/>
                <w:bCs/>
                <w:i/>
                <w:iCs/>
                <w:noProof/>
                <w:sz w:val="16"/>
                <w:szCs w:val="16"/>
              </w:rPr>
            </w:pPr>
            <w:r w:rsidRPr="001A33E5">
              <w:rPr>
                <w:sz w:val="16"/>
              </w:rPr>
              <w:t>Švietimo, jaunimo ir sporto reformos</w:t>
            </w:r>
          </w:p>
        </w:tc>
        <w:tc>
          <w:tcPr>
            <w:tcW w:w="656" w:type="dxa"/>
            <w:noWrap/>
          </w:tcPr>
          <w:p w:rsidR="00E23CDF" w:rsidRPr="001A33E5" w:rsidP="00101393" w14:paraId="3AE75136" w14:textId="77777777">
            <w:pPr>
              <w:jc w:val="center"/>
              <w:rPr>
                <w:b/>
                <w:bCs/>
                <w:i/>
                <w:iCs/>
                <w:noProof/>
                <w:sz w:val="16"/>
                <w:szCs w:val="16"/>
              </w:rPr>
            </w:pPr>
            <w:r w:rsidRPr="001A33E5">
              <w:rPr>
                <w:sz w:val="16"/>
              </w:rPr>
              <w:t>0 %</w:t>
            </w:r>
          </w:p>
        </w:tc>
        <w:tc>
          <w:tcPr>
            <w:tcW w:w="656" w:type="dxa"/>
            <w:noWrap/>
          </w:tcPr>
          <w:p w:rsidR="00E23CDF" w:rsidRPr="001A33E5" w:rsidP="00101393" w14:paraId="5723455B" w14:textId="77777777">
            <w:pPr>
              <w:jc w:val="center"/>
              <w:rPr>
                <w:b/>
                <w:bCs/>
                <w:i/>
                <w:iCs/>
                <w:noProof/>
                <w:sz w:val="16"/>
                <w:szCs w:val="16"/>
              </w:rPr>
            </w:pPr>
            <w:r w:rsidRPr="001A33E5">
              <w:rPr>
                <w:sz w:val="16"/>
              </w:rPr>
              <w:t>0 %</w:t>
            </w:r>
          </w:p>
        </w:tc>
        <w:tc>
          <w:tcPr>
            <w:tcW w:w="656" w:type="dxa"/>
            <w:noWrap/>
          </w:tcPr>
          <w:p w:rsidR="00E23CDF" w:rsidRPr="001A33E5" w:rsidP="00101393" w14:paraId="7F288B7F" w14:textId="77777777">
            <w:pPr>
              <w:jc w:val="center"/>
              <w:rPr>
                <w:b/>
                <w:bCs/>
                <w:i/>
                <w:iCs/>
                <w:noProof/>
                <w:sz w:val="16"/>
                <w:szCs w:val="16"/>
              </w:rPr>
            </w:pPr>
            <w:r w:rsidRPr="001A33E5">
              <w:rPr>
                <w:sz w:val="16"/>
              </w:rPr>
              <w:t>0 %</w:t>
            </w:r>
          </w:p>
        </w:tc>
        <w:tc>
          <w:tcPr>
            <w:tcW w:w="656" w:type="dxa"/>
            <w:noWrap/>
          </w:tcPr>
          <w:p w:rsidR="00E23CDF" w:rsidRPr="001A33E5" w:rsidP="00101393" w14:paraId="517C865D" w14:textId="77777777">
            <w:pPr>
              <w:jc w:val="center"/>
              <w:rPr>
                <w:b/>
                <w:bCs/>
                <w:i/>
                <w:iCs/>
                <w:noProof/>
                <w:sz w:val="16"/>
                <w:szCs w:val="16"/>
              </w:rPr>
            </w:pPr>
            <w:r w:rsidRPr="001A33E5">
              <w:rPr>
                <w:sz w:val="16"/>
              </w:rPr>
              <w:t>100 %</w:t>
            </w:r>
          </w:p>
        </w:tc>
        <w:tc>
          <w:tcPr>
            <w:tcW w:w="3260" w:type="dxa"/>
            <w:vAlign w:val="center"/>
          </w:tcPr>
          <w:p w:rsidR="00E23CDF" w:rsidRPr="001A33E5" w:rsidP="00101393" w14:paraId="313B881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53E16A5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09B9997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Užbaigtų konsultacijų su </w:t>
            </w:r>
            <w:r w:rsidRPr="001A33E5">
              <w:rPr>
                <w:sz w:val="16"/>
              </w:rPr>
              <w:t>suinteresuotaisiais subjektais skaičius</w:t>
            </w:r>
          </w:p>
          <w:p w:rsidR="00E23CDF" w:rsidRPr="001A33E5" w:rsidP="00101393" w14:paraId="30407E5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353B6D8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43E4B38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37C8D8D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TAIEX renginių, surengtų remiant ES nepriklausančių šalių </w:t>
            </w:r>
            <w:r w:rsidRPr="001A33E5">
              <w:rPr>
                <w:sz w:val="16"/>
              </w:rPr>
              <w:t>viešojo administravimo institucijas, skaičius</w:t>
            </w:r>
          </w:p>
          <w:p w:rsidR="00E23CDF" w:rsidRPr="001A33E5" w:rsidP="00101393" w14:paraId="2F33F89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77D57B9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53F2766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Reformų ir priemonių, kuriomis propaguojamas lyčių pusiausvyra grindžiamas požiūris švietimo srityje, skaičius</w:t>
            </w:r>
            <w:r w:rsidRPr="001A33E5">
              <w:rPr>
                <w:b/>
                <w:i/>
                <w:sz w:val="16"/>
              </w:rPr>
              <w:t xml:space="preserve"> </w:t>
            </w:r>
          </w:p>
          <w:p w:rsidR="00E23CDF" w:rsidRPr="001A33E5" w:rsidP="00101393" w14:paraId="17B4B8F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Naujų mokymo programų, mokymo medžiagos, vadovėlių, profesinio rengimo ir orientavimo kursų mokytojams visais švietimo lygmenimis skaičius</w:t>
            </w:r>
          </w:p>
          <w:p w:rsidR="00E23CDF" w:rsidRPr="001A33E5" w:rsidP="00101393" w14:paraId="0B289F05"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Tradiciškai vyriškomis ar moteriškomis laikomoms profesijoms rengiamų naujų studentų profesinio rengimo ir mokymo srityje skaičius /procentinė dalis (lyčių pusiausvyra)</w:t>
            </w:r>
          </w:p>
        </w:tc>
      </w:tr>
    </w:tbl>
    <w:p w:rsidR="00E23CDF" w:rsidRPr="001A33E5" w:rsidP="00E23CDF" w14:paraId="4FFB656B" w14:textId="77777777">
      <w:r w:rsidRPr="001A33E5">
        <w:rPr>
          <w:rStyle w:val="HideTWBExt"/>
        </w:rPr>
        <w:t>&lt;/Amend&gt;</w:t>
      </w:r>
    </w:p>
    <w:p w:rsidR="00E23CDF" w:rsidRPr="001A33E5" w:rsidP="00E23CDF" w14:paraId="7A6E8A6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73</w:t>
      </w:r>
      <w:r w:rsidRPr="001A33E5">
        <w:rPr>
          <w:rStyle w:val="HideTWBExt"/>
          <w:b w:val="0"/>
          <w:szCs w:val="24"/>
        </w:rPr>
        <w:t>&lt;/NumAm&gt;</w:t>
      </w:r>
    </w:p>
    <w:p w:rsidR="00E23CDF" w:rsidRPr="001A33E5" w:rsidP="00E23CDF" w14:paraId="7DC10ED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2629A7A" w14:textId="77777777">
      <w:pPr>
        <w:pStyle w:val="NormalBold"/>
      </w:pPr>
      <w:r w:rsidRPr="001A33E5">
        <w:rPr>
          <w:rStyle w:val="HideTWBExt"/>
          <w:b w:val="0"/>
          <w:szCs w:val="24"/>
        </w:rPr>
        <w:t>&lt;Article&gt;</w:t>
      </w:r>
      <w:r w:rsidRPr="001A33E5">
        <w:t>I priedo 125 eilutė</w:t>
      </w:r>
      <w:r w:rsidRPr="001A33E5">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1A708242" w14:textId="77777777" w:rsidTr="00101393">
        <w:tblPrEx>
          <w:tblW w:w="9858" w:type="dxa"/>
          <w:jc w:val="center"/>
          <w:tblLayout w:type="fixed"/>
          <w:tblCellMar>
            <w:left w:w="340" w:type="dxa"/>
            <w:right w:w="340" w:type="dxa"/>
          </w:tblCellMar>
          <w:tblLook w:val="04A0"/>
        </w:tblPrEx>
        <w:trPr>
          <w:jc w:val="center"/>
        </w:trPr>
        <w:tc>
          <w:tcPr>
            <w:tcW w:w="9750" w:type="dxa"/>
          </w:tcPr>
          <w:p w:rsidR="00E23CDF" w:rsidRPr="001A33E5" w:rsidP="00101393" w14:paraId="4BCD34D4" w14:textId="77777777">
            <w:pPr>
              <w:keepNext/>
            </w:pPr>
          </w:p>
        </w:tc>
      </w:tr>
      <w:tr w14:paraId="1EF8AAB3" w14:textId="77777777" w:rsidTr="00101393">
        <w:tblPrEx>
          <w:tblW w:w="9858" w:type="dxa"/>
          <w:jc w:val="center"/>
          <w:tblLayout w:type="fixed"/>
          <w:tblCellMar>
            <w:left w:w="340" w:type="dxa"/>
            <w:right w:w="340" w:type="dxa"/>
          </w:tblCellMar>
          <w:tblLook w:val="04A0"/>
        </w:tblPrEx>
        <w:trPr>
          <w:jc w:val="center"/>
        </w:trPr>
        <w:tc>
          <w:tcPr>
            <w:tcW w:w="9750" w:type="dxa"/>
            <w:hideMark/>
          </w:tcPr>
          <w:p w:rsidR="00E23CDF" w:rsidRPr="001A33E5" w:rsidP="00101393" w14:paraId="6941DE43"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AA1B1C5"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B96041"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AE858B"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045D680"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42BE65"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8F16F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71A9C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8ADDC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6C0F9E"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A9FC37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1A865E" w14:textId="77777777">
            <w:pPr>
              <w:rPr>
                <w:noProof/>
                <w:sz w:val="16"/>
                <w:szCs w:val="16"/>
              </w:rPr>
            </w:pPr>
            <w:r w:rsidRPr="001A33E5">
              <w:rPr>
                <w:sz w:val="16"/>
              </w:rPr>
              <w:t>Rezultato rodiklis</w:t>
            </w:r>
          </w:p>
        </w:tc>
      </w:tr>
      <w:tr w14:paraId="1C090077" w14:textId="77777777" w:rsidTr="00101393">
        <w:tblPrEx>
          <w:tblW w:w="14678" w:type="dxa"/>
          <w:tblInd w:w="-113" w:type="dxa"/>
          <w:tblLayout w:type="fixed"/>
          <w:tblLook w:val="04A0"/>
        </w:tblPrEx>
        <w:trPr>
          <w:cantSplit/>
        </w:trPr>
        <w:tc>
          <w:tcPr>
            <w:tcW w:w="1371" w:type="dxa"/>
          </w:tcPr>
          <w:p w:rsidR="00E23CDF" w:rsidRPr="001A33E5" w:rsidP="00101393" w14:paraId="682DA270" w14:textId="77777777">
            <w:pPr>
              <w:rPr>
                <w:b/>
                <w:bCs/>
                <w:i/>
                <w:iCs/>
                <w:noProof/>
                <w:sz w:val="16"/>
                <w:szCs w:val="16"/>
              </w:rPr>
            </w:pPr>
            <w:r w:rsidRPr="001A33E5">
              <w:rPr>
                <w:sz w:val="16"/>
              </w:rPr>
              <w:t xml:space="preserve">Švietimas ir </w:t>
            </w:r>
            <w:r w:rsidRPr="001A33E5">
              <w:rPr>
                <w:sz w:val="16"/>
              </w:rPr>
              <w:t>įgūdžiai</w:t>
            </w:r>
          </w:p>
        </w:tc>
        <w:tc>
          <w:tcPr>
            <w:tcW w:w="1289" w:type="dxa"/>
          </w:tcPr>
          <w:p w:rsidR="00E23CDF" w:rsidRPr="001A33E5" w:rsidP="00101393" w14:paraId="39BD94A7" w14:textId="77777777">
            <w:pPr>
              <w:rPr>
                <w:b/>
                <w:bCs/>
                <w:i/>
                <w:iCs/>
                <w:noProof/>
                <w:sz w:val="16"/>
                <w:szCs w:val="16"/>
              </w:rPr>
            </w:pPr>
            <w:r w:rsidRPr="001A33E5">
              <w:rPr>
                <w:sz w:val="16"/>
              </w:rPr>
              <w:t>Reformos</w:t>
            </w:r>
          </w:p>
        </w:tc>
        <w:tc>
          <w:tcPr>
            <w:tcW w:w="576" w:type="dxa"/>
          </w:tcPr>
          <w:p w:rsidR="00E23CDF" w:rsidRPr="001A33E5" w:rsidP="00101393" w14:paraId="38FCAF13" w14:textId="77777777">
            <w:pPr>
              <w:jc w:val="center"/>
              <w:rPr>
                <w:rFonts w:eastAsiaTheme="minorHAnsi"/>
                <w:b/>
                <w:bCs/>
                <w:i/>
                <w:iCs/>
                <w:noProof/>
                <w:sz w:val="16"/>
                <w:szCs w:val="16"/>
              </w:rPr>
            </w:pPr>
            <w:r w:rsidRPr="001A33E5">
              <w:rPr>
                <w:sz w:val="16"/>
              </w:rPr>
              <w:t>125</w:t>
            </w:r>
          </w:p>
        </w:tc>
        <w:tc>
          <w:tcPr>
            <w:tcW w:w="2297" w:type="dxa"/>
          </w:tcPr>
          <w:p w:rsidR="00E23CDF" w:rsidRPr="001A33E5" w:rsidP="00101393" w14:paraId="50D52EAA" w14:textId="77777777">
            <w:pPr>
              <w:rPr>
                <w:i/>
                <w:iCs/>
                <w:noProof/>
                <w:sz w:val="16"/>
                <w:szCs w:val="16"/>
              </w:rPr>
            </w:pPr>
            <w:r w:rsidRPr="001A33E5">
              <w:rPr>
                <w:sz w:val="16"/>
              </w:rPr>
              <w:t>Įgūdžių ir suaugusiųjų mokymosi reformos</w:t>
            </w:r>
          </w:p>
        </w:tc>
        <w:tc>
          <w:tcPr>
            <w:tcW w:w="656" w:type="dxa"/>
            <w:noWrap/>
          </w:tcPr>
          <w:p w:rsidR="00E23CDF" w:rsidRPr="001A33E5" w:rsidP="00101393" w14:paraId="1D6C0388" w14:textId="77777777">
            <w:pPr>
              <w:jc w:val="center"/>
              <w:rPr>
                <w:b/>
                <w:bCs/>
                <w:i/>
                <w:iCs/>
                <w:noProof/>
                <w:sz w:val="16"/>
                <w:szCs w:val="16"/>
              </w:rPr>
            </w:pPr>
            <w:r w:rsidRPr="001A33E5">
              <w:rPr>
                <w:sz w:val="16"/>
              </w:rPr>
              <w:t>0 %</w:t>
            </w:r>
          </w:p>
        </w:tc>
        <w:tc>
          <w:tcPr>
            <w:tcW w:w="656" w:type="dxa"/>
            <w:noWrap/>
          </w:tcPr>
          <w:p w:rsidR="00E23CDF" w:rsidRPr="001A33E5" w:rsidP="00101393" w14:paraId="53D02EBA" w14:textId="77777777">
            <w:pPr>
              <w:jc w:val="center"/>
              <w:rPr>
                <w:b/>
                <w:bCs/>
                <w:i/>
                <w:iCs/>
                <w:noProof/>
                <w:sz w:val="16"/>
                <w:szCs w:val="16"/>
              </w:rPr>
            </w:pPr>
            <w:r w:rsidRPr="001A33E5">
              <w:rPr>
                <w:sz w:val="16"/>
              </w:rPr>
              <w:t>0 %</w:t>
            </w:r>
          </w:p>
        </w:tc>
        <w:tc>
          <w:tcPr>
            <w:tcW w:w="656" w:type="dxa"/>
            <w:noWrap/>
          </w:tcPr>
          <w:p w:rsidR="00E23CDF" w:rsidRPr="001A33E5" w:rsidP="00101393" w14:paraId="749D89DB" w14:textId="77777777">
            <w:pPr>
              <w:jc w:val="center"/>
              <w:rPr>
                <w:b/>
                <w:bCs/>
                <w:i/>
                <w:iCs/>
                <w:noProof/>
                <w:sz w:val="16"/>
                <w:szCs w:val="16"/>
              </w:rPr>
            </w:pPr>
            <w:r w:rsidRPr="001A33E5">
              <w:rPr>
                <w:sz w:val="16"/>
              </w:rPr>
              <w:t>0 %</w:t>
            </w:r>
          </w:p>
        </w:tc>
        <w:tc>
          <w:tcPr>
            <w:tcW w:w="656" w:type="dxa"/>
            <w:noWrap/>
          </w:tcPr>
          <w:p w:rsidR="00E23CDF" w:rsidRPr="001A33E5" w:rsidP="00101393" w14:paraId="5ABE932A" w14:textId="77777777">
            <w:pPr>
              <w:jc w:val="center"/>
              <w:rPr>
                <w:b/>
                <w:bCs/>
                <w:i/>
                <w:iCs/>
                <w:noProof/>
                <w:sz w:val="16"/>
                <w:szCs w:val="16"/>
              </w:rPr>
            </w:pPr>
            <w:r w:rsidRPr="001A33E5">
              <w:rPr>
                <w:sz w:val="16"/>
              </w:rPr>
              <w:t>100 %</w:t>
            </w:r>
          </w:p>
        </w:tc>
        <w:tc>
          <w:tcPr>
            <w:tcW w:w="3260" w:type="dxa"/>
            <w:vAlign w:val="center"/>
          </w:tcPr>
          <w:p w:rsidR="00E23CDF" w:rsidRPr="001A33E5" w:rsidP="00101393" w14:paraId="5C208EC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6812E81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385EE59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Užbaigtų konsultacijų su suinteresuotaisiais </w:t>
            </w:r>
            <w:r w:rsidRPr="001A33E5">
              <w:rPr>
                <w:sz w:val="16"/>
              </w:rPr>
              <w:t>subjektais skaičius</w:t>
            </w:r>
          </w:p>
          <w:p w:rsidR="00E23CDF" w:rsidRPr="001A33E5" w:rsidP="00101393" w14:paraId="2B99C76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4583076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4EBF6CC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20BD0C4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0F8BB3B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7D7948D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30ED5600" w14:textId="77777777">
            <w:pPr>
              <w:ind w:left="360" w:hanging="360"/>
              <w:rPr>
                <w:b/>
                <w:bCs/>
                <w:i/>
                <w:iCs/>
                <w:noProof/>
                <w:sz w:val="16"/>
                <w:szCs w:val="16"/>
                <w:lang w:eastAsia="en-IE"/>
              </w:rPr>
            </w:pPr>
          </w:p>
        </w:tc>
      </w:tr>
    </w:tbl>
    <w:p w:rsidR="00E23CDF" w:rsidRPr="001A33E5" w:rsidP="00E23CDF" w14:paraId="20638D21" w14:textId="77777777"/>
    <w:tbl>
      <w:tblPr>
        <w:tblW w:w="9750" w:type="dxa"/>
        <w:jc w:val="center"/>
        <w:tblLayout w:type="fixed"/>
        <w:tblCellMar>
          <w:left w:w="340" w:type="dxa"/>
          <w:right w:w="340" w:type="dxa"/>
        </w:tblCellMar>
        <w:tblLook w:val="04A0"/>
      </w:tblPr>
      <w:tblGrid>
        <w:gridCol w:w="9750"/>
      </w:tblGrid>
      <w:tr w14:paraId="322DEB8A"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629F1CC" w14:textId="77777777">
            <w:pPr>
              <w:keepNext/>
            </w:pPr>
          </w:p>
        </w:tc>
      </w:tr>
      <w:tr w14:paraId="0DC9603E"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6B1CB1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24A7E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17DDC0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6FBB09"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D6719B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75277C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CA795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9CF8B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FE214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4E8AD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B32085F"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77CDF3" w14:textId="77777777">
            <w:pPr>
              <w:rPr>
                <w:noProof/>
                <w:sz w:val="16"/>
                <w:szCs w:val="16"/>
              </w:rPr>
            </w:pPr>
            <w:r w:rsidRPr="001A33E5">
              <w:rPr>
                <w:sz w:val="16"/>
              </w:rPr>
              <w:t>Rezultato rodiklis</w:t>
            </w:r>
          </w:p>
        </w:tc>
      </w:tr>
      <w:tr w14:paraId="282FE8C3" w14:textId="77777777" w:rsidTr="00101393">
        <w:tblPrEx>
          <w:tblW w:w="14565" w:type="dxa"/>
          <w:tblLayout w:type="fixed"/>
          <w:tblLook w:val="04A0"/>
        </w:tblPrEx>
        <w:trPr>
          <w:cantSplit/>
        </w:trPr>
        <w:tc>
          <w:tcPr>
            <w:tcW w:w="1258" w:type="dxa"/>
          </w:tcPr>
          <w:p w:rsidR="00E23CDF" w:rsidRPr="001A33E5" w:rsidP="00101393" w14:paraId="2D4A7E2C" w14:textId="77777777">
            <w:pPr>
              <w:rPr>
                <w:b/>
                <w:bCs/>
                <w:i/>
                <w:iCs/>
                <w:noProof/>
                <w:sz w:val="16"/>
                <w:szCs w:val="16"/>
              </w:rPr>
            </w:pPr>
            <w:r w:rsidRPr="001A33E5">
              <w:rPr>
                <w:sz w:val="16"/>
              </w:rPr>
              <w:t>Švietimas ir įgūdžiai</w:t>
            </w:r>
          </w:p>
        </w:tc>
        <w:tc>
          <w:tcPr>
            <w:tcW w:w="1289" w:type="dxa"/>
          </w:tcPr>
          <w:p w:rsidR="00E23CDF" w:rsidRPr="001A33E5" w:rsidP="00101393" w14:paraId="1DD72060" w14:textId="77777777">
            <w:pPr>
              <w:rPr>
                <w:b/>
                <w:bCs/>
                <w:i/>
                <w:iCs/>
                <w:noProof/>
                <w:sz w:val="16"/>
                <w:szCs w:val="16"/>
              </w:rPr>
            </w:pPr>
            <w:r w:rsidRPr="001A33E5">
              <w:rPr>
                <w:sz w:val="16"/>
              </w:rPr>
              <w:t>Reformos</w:t>
            </w:r>
          </w:p>
        </w:tc>
        <w:tc>
          <w:tcPr>
            <w:tcW w:w="576" w:type="dxa"/>
          </w:tcPr>
          <w:p w:rsidR="00E23CDF" w:rsidRPr="001A33E5" w:rsidP="00101393" w14:paraId="6101B3CD" w14:textId="77777777">
            <w:pPr>
              <w:jc w:val="center"/>
              <w:rPr>
                <w:rFonts w:eastAsiaTheme="minorHAnsi"/>
                <w:b/>
                <w:bCs/>
                <w:i/>
                <w:iCs/>
                <w:noProof/>
                <w:sz w:val="16"/>
                <w:szCs w:val="16"/>
              </w:rPr>
            </w:pPr>
            <w:r w:rsidRPr="001A33E5">
              <w:rPr>
                <w:sz w:val="16"/>
              </w:rPr>
              <w:t>125</w:t>
            </w:r>
          </w:p>
        </w:tc>
        <w:tc>
          <w:tcPr>
            <w:tcW w:w="2297" w:type="dxa"/>
          </w:tcPr>
          <w:p w:rsidR="00E23CDF" w:rsidRPr="001A33E5" w:rsidP="00101393" w14:paraId="195BB0C4" w14:textId="77777777">
            <w:pPr>
              <w:rPr>
                <w:i/>
                <w:iCs/>
                <w:noProof/>
                <w:sz w:val="16"/>
                <w:szCs w:val="16"/>
              </w:rPr>
            </w:pPr>
            <w:r w:rsidRPr="001A33E5">
              <w:rPr>
                <w:sz w:val="16"/>
              </w:rPr>
              <w:t>Įgūdžių ir suaugusiųjų mokymosi reformos</w:t>
            </w:r>
          </w:p>
        </w:tc>
        <w:tc>
          <w:tcPr>
            <w:tcW w:w="656" w:type="dxa"/>
            <w:noWrap/>
          </w:tcPr>
          <w:p w:rsidR="00E23CDF" w:rsidRPr="001A33E5" w:rsidP="00101393" w14:paraId="6D991B41" w14:textId="77777777">
            <w:pPr>
              <w:jc w:val="center"/>
              <w:rPr>
                <w:b/>
                <w:bCs/>
                <w:i/>
                <w:iCs/>
                <w:noProof/>
                <w:sz w:val="16"/>
                <w:szCs w:val="16"/>
              </w:rPr>
            </w:pPr>
            <w:r w:rsidRPr="001A33E5">
              <w:rPr>
                <w:sz w:val="16"/>
              </w:rPr>
              <w:t>0 %</w:t>
            </w:r>
          </w:p>
        </w:tc>
        <w:tc>
          <w:tcPr>
            <w:tcW w:w="656" w:type="dxa"/>
            <w:noWrap/>
          </w:tcPr>
          <w:p w:rsidR="00E23CDF" w:rsidRPr="001A33E5" w:rsidP="00101393" w14:paraId="25B77477" w14:textId="77777777">
            <w:pPr>
              <w:jc w:val="center"/>
              <w:rPr>
                <w:b/>
                <w:bCs/>
                <w:i/>
                <w:iCs/>
                <w:noProof/>
                <w:sz w:val="16"/>
                <w:szCs w:val="16"/>
              </w:rPr>
            </w:pPr>
            <w:r w:rsidRPr="001A33E5">
              <w:rPr>
                <w:sz w:val="16"/>
              </w:rPr>
              <w:t>0 %</w:t>
            </w:r>
          </w:p>
        </w:tc>
        <w:tc>
          <w:tcPr>
            <w:tcW w:w="656" w:type="dxa"/>
            <w:noWrap/>
          </w:tcPr>
          <w:p w:rsidR="00E23CDF" w:rsidRPr="001A33E5" w:rsidP="00101393" w14:paraId="09FBC9C8" w14:textId="77777777">
            <w:pPr>
              <w:jc w:val="center"/>
              <w:rPr>
                <w:b/>
                <w:bCs/>
                <w:i/>
                <w:iCs/>
                <w:noProof/>
                <w:sz w:val="16"/>
                <w:szCs w:val="16"/>
              </w:rPr>
            </w:pPr>
            <w:r w:rsidRPr="001A33E5">
              <w:rPr>
                <w:sz w:val="16"/>
              </w:rPr>
              <w:t>0 %</w:t>
            </w:r>
          </w:p>
        </w:tc>
        <w:tc>
          <w:tcPr>
            <w:tcW w:w="656" w:type="dxa"/>
            <w:noWrap/>
          </w:tcPr>
          <w:p w:rsidR="00E23CDF" w:rsidRPr="001A33E5" w:rsidP="00101393" w14:paraId="1B78BB40" w14:textId="77777777">
            <w:pPr>
              <w:jc w:val="center"/>
              <w:rPr>
                <w:b/>
                <w:bCs/>
                <w:i/>
                <w:iCs/>
                <w:noProof/>
                <w:sz w:val="16"/>
                <w:szCs w:val="16"/>
              </w:rPr>
            </w:pPr>
            <w:r w:rsidRPr="001A33E5">
              <w:rPr>
                <w:sz w:val="16"/>
              </w:rPr>
              <w:t>100 %</w:t>
            </w:r>
          </w:p>
        </w:tc>
        <w:tc>
          <w:tcPr>
            <w:tcW w:w="3260" w:type="dxa"/>
            <w:vAlign w:val="center"/>
          </w:tcPr>
          <w:p w:rsidR="00E23CDF" w:rsidRPr="001A33E5" w:rsidP="00101393" w14:paraId="01B4459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7BDD91C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7E2F8CA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0133434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26A8AA3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Priimtų </w:t>
            </w:r>
            <w:r w:rsidRPr="001A33E5">
              <w:rPr>
                <w:sz w:val="16"/>
              </w:rPr>
              <w:t>strategijų ar programų skaičius</w:t>
            </w:r>
          </w:p>
          <w:p w:rsidR="00E23CDF" w:rsidRPr="001A33E5" w:rsidP="00101393" w14:paraId="2F9725B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548F077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0E1DDC2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Porinių projektų, organizuotų remiant ES </w:t>
            </w:r>
            <w:r w:rsidRPr="001A33E5">
              <w:rPr>
                <w:sz w:val="16"/>
              </w:rPr>
              <w:t>nepriklausančių šalių viešojo administravimo institucijas, skaičius</w:t>
            </w:r>
          </w:p>
          <w:p w:rsidR="00E23CDF" w:rsidRPr="001A33E5" w:rsidP="00101393" w14:paraId="2A93684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7414811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Reformų ir priemonių, kuriomis propaguojamas lyčių pusiausvyra grindžiamas požiūris švietimo srityje, skaičius</w:t>
            </w:r>
            <w:r w:rsidRPr="001A33E5">
              <w:rPr>
                <w:b/>
                <w:i/>
                <w:sz w:val="16"/>
              </w:rPr>
              <w:t xml:space="preserve"> </w:t>
            </w:r>
          </w:p>
          <w:p w:rsidR="00E23CDF" w:rsidRPr="001A33E5" w:rsidP="00101393" w14:paraId="51AA82D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Naujų mokymo programų, mokymo medžiagos, vadovėlių, profesinio rengimo ir orientavimo kursų mokytojams visais švietimo lygmenimis skaičius</w:t>
            </w:r>
          </w:p>
          <w:p w:rsidR="00E23CDF" w:rsidRPr="001A33E5" w:rsidP="00101393" w14:paraId="156A4042"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Tradiciškai vyriškomis ar moteriškomis laikomoms profesijoms rengiamų naujų studentų profesinio rengimo ir mokymo srityje skaičius /procentinė dalis (lyčių pusiausvyra)</w:t>
            </w:r>
          </w:p>
        </w:tc>
      </w:tr>
    </w:tbl>
    <w:p w:rsidR="00E23CDF" w:rsidRPr="001A33E5" w:rsidP="00E23CDF" w14:paraId="510150F0" w14:textId="77777777">
      <w:r w:rsidRPr="001A33E5">
        <w:rPr>
          <w:rStyle w:val="HideTWBExt"/>
        </w:rPr>
        <w:t>&lt;/Amend&gt;</w:t>
      </w:r>
    </w:p>
    <w:p w:rsidR="00E23CDF" w:rsidRPr="001A33E5" w:rsidP="00E23CDF" w14:paraId="3A8AE7B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74</w:t>
      </w:r>
      <w:r w:rsidRPr="001A33E5">
        <w:rPr>
          <w:rStyle w:val="HideTWBExt"/>
          <w:b w:val="0"/>
          <w:szCs w:val="24"/>
        </w:rPr>
        <w:t>&lt;/NumAm&gt;</w:t>
      </w:r>
    </w:p>
    <w:p w:rsidR="00E23CDF" w:rsidRPr="001A33E5" w:rsidP="00E23CDF" w14:paraId="7DE76FB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2B536A4" w14:textId="77777777">
      <w:pPr>
        <w:pStyle w:val="NormalBold"/>
      </w:pPr>
      <w:r w:rsidRPr="001A33E5">
        <w:rPr>
          <w:rStyle w:val="HideTWBExt"/>
          <w:b w:val="0"/>
          <w:szCs w:val="24"/>
        </w:rPr>
        <w:t>&lt;Article&gt;</w:t>
      </w:r>
      <w:r w:rsidRPr="001A33E5">
        <w:t>I priedo 126 eilutė</w:t>
      </w:r>
      <w:r w:rsidRPr="001A33E5">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69075FE" w14:textId="77777777" w:rsidTr="00101393">
        <w:tblPrEx>
          <w:tblW w:w="9858" w:type="dxa"/>
          <w:jc w:val="center"/>
          <w:tblLayout w:type="fixed"/>
          <w:tblCellMar>
            <w:left w:w="340" w:type="dxa"/>
            <w:right w:w="340" w:type="dxa"/>
          </w:tblCellMar>
          <w:tblLook w:val="04A0"/>
        </w:tblPrEx>
        <w:trPr>
          <w:jc w:val="center"/>
        </w:trPr>
        <w:tc>
          <w:tcPr>
            <w:tcW w:w="9750" w:type="dxa"/>
          </w:tcPr>
          <w:p w:rsidR="00E23CDF" w:rsidRPr="001A33E5" w:rsidP="00101393" w14:paraId="6CFDFAEE" w14:textId="77777777">
            <w:pPr>
              <w:keepNext/>
            </w:pPr>
          </w:p>
        </w:tc>
      </w:tr>
      <w:tr w14:paraId="07B0DFD4" w14:textId="77777777" w:rsidTr="00101393">
        <w:tblPrEx>
          <w:tblW w:w="9858" w:type="dxa"/>
          <w:jc w:val="center"/>
          <w:tblLayout w:type="fixed"/>
          <w:tblCellMar>
            <w:left w:w="340" w:type="dxa"/>
            <w:right w:w="340" w:type="dxa"/>
          </w:tblCellMar>
          <w:tblLook w:val="04A0"/>
        </w:tblPrEx>
        <w:trPr>
          <w:jc w:val="center"/>
        </w:trPr>
        <w:tc>
          <w:tcPr>
            <w:tcW w:w="9750" w:type="dxa"/>
            <w:hideMark/>
          </w:tcPr>
          <w:p w:rsidR="00E23CDF" w:rsidRPr="001A33E5" w:rsidP="00101393" w14:paraId="4F0B8317" w14:textId="77777777">
            <w:pPr>
              <w:pStyle w:val="ColumnHeading"/>
            </w:pPr>
            <w:r w:rsidRPr="001A33E5">
              <w:t xml:space="preserve">Komisijos siūlomas </w:t>
            </w:r>
            <w:r w:rsidRPr="001A33E5">
              <w:t>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D13883C"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876CA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603C0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3ECA27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8210CE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F93F8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06112D"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CDD8F7"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0971F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36602D8"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B880AD0" w14:textId="77777777">
            <w:pPr>
              <w:rPr>
                <w:noProof/>
                <w:sz w:val="16"/>
                <w:szCs w:val="16"/>
              </w:rPr>
            </w:pPr>
            <w:r w:rsidRPr="001A33E5">
              <w:rPr>
                <w:sz w:val="16"/>
              </w:rPr>
              <w:t>Rezultato rodiklis</w:t>
            </w:r>
          </w:p>
        </w:tc>
      </w:tr>
      <w:tr w14:paraId="34F16107" w14:textId="77777777" w:rsidTr="00101393">
        <w:tblPrEx>
          <w:tblW w:w="14678" w:type="dxa"/>
          <w:tblInd w:w="-113" w:type="dxa"/>
          <w:tblLayout w:type="fixed"/>
          <w:tblLook w:val="04A0"/>
        </w:tblPrEx>
        <w:trPr>
          <w:cantSplit/>
        </w:trPr>
        <w:tc>
          <w:tcPr>
            <w:tcW w:w="1371" w:type="dxa"/>
          </w:tcPr>
          <w:p w:rsidR="00E23CDF" w:rsidRPr="001A33E5" w:rsidP="00101393" w14:paraId="115E21E4" w14:textId="77777777">
            <w:pPr>
              <w:rPr>
                <w:b/>
                <w:bCs/>
                <w:i/>
                <w:iCs/>
                <w:noProof/>
                <w:sz w:val="16"/>
                <w:szCs w:val="16"/>
              </w:rPr>
            </w:pPr>
            <w:r w:rsidRPr="001A33E5">
              <w:rPr>
                <w:sz w:val="16"/>
              </w:rPr>
              <w:t>Švietimas ir įgūdžiai</w:t>
            </w:r>
          </w:p>
        </w:tc>
        <w:tc>
          <w:tcPr>
            <w:tcW w:w="1289" w:type="dxa"/>
          </w:tcPr>
          <w:p w:rsidR="00E23CDF" w:rsidRPr="001A33E5" w:rsidP="00101393" w14:paraId="6346F53A" w14:textId="77777777">
            <w:pPr>
              <w:rPr>
                <w:b/>
                <w:bCs/>
                <w:i/>
                <w:iCs/>
                <w:noProof/>
                <w:sz w:val="16"/>
                <w:szCs w:val="16"/>
              </w:rPr>
            </w:pPr>
            <w:r w:rsidRPr="001A33E5">
              <w:rPr>
                <w:sz w:val="16"/>
              </w:rPr>
              <w:t>Reformos</w:t>
            </w:r>
          </w:p>
        </w:tc>
        <w:tc>
          <w:tcPr>
            <w:tcW w:w="576" w:type="dxa"/>
          </w:tcPr>
          <w:p w:rsidR="00E23CDF" w:rsidRPr="001A33E5" w:rsidP="00101393" w14:paraId="343AA443" w14:textId="77777777">
            <w:pPr>
              <w:jc w:val="center"/>
              <w:rPr>
                <w:rFonts w:eastAsiaTheme="minorHAnsi"/>
                <w:b/>
                <w:bCs/>
                <w:i/>
                <w:iCs/>
                <w:noProof/>
                <w:sz w:val="16"/>
                <w:szCs w:val="16"/>
              </w:rPr>
            </w:pPr>
            <w:r w:rsidRPr="001A33E5">
              <w:rPr>
                <w:sz w:val="16"/>
              </w:rPr>
              <w:t>126</w:t>
            </w:r>
          </w:p>
        </w:tc>
        <w:tc>
          <w:tcPr>
            <w:tcW w:w="2297" w:type="dxa"/>
          </w:tcPr>
          <w:p w:rsidR="00E23CDF" w:rsidRPr="001A33E5" w:rsidP="00101393" w14:paraId="48BC7149" w14:textId="77777777">
            <w:pPr>
              <w:rPr>
                <w:i/>
                <w:iCs/>
                <w:noProof/>
                <w:sz w:val="16"/>
                <w:szCs w:val="16"/>
              </w:rPr>
            </w:pPr>
            <w:r w:rsidRPr="001A33E5">
              <w:rPr>
                <w:sz w:val="16"/>
              </w:rPr>
              <w:t xml:space="preserve">Švietimo ir pirminio profesinio rengimo bei mokymo politika ir </w:t>
            </w:r>
            <w:r w:rsidRPr="001A33E5">
              <w:rPr>
                <w:sz w:val="16"/>
              </w:rPr>
              <w:t>reguliavimo sistema</w:t>
            </w:r>
          </w:p>
        </w:tc>
        <w:tc>
          <w:tcPr>
            <w:tcW w:w="656" w:type="dxa"/>
            <w:noWrap/>
          </w:tcPr>
          <w:p w:rsidR="00E23CDF" w:rsidRPr="001A33E5" w:rsidP="00101393" w14:paraId="0052DA49" w14:textId="77777777">
            <w:pPr>
              <w:jc w:val="center"/>
              <w:rPr>
                <w:b/>
                <w:bCs/>
                <w:i/>
                <w:iCs/>
                <w:noProof/>
                <w:sz w:val="16"/>
                <w:szCs w:val="16"/>
              </w:rPr>
            </w:pPr>
            <w:r w:rsidRPr="001A33E5">
              <w:rPr>
                <w:sz w:val="16"/>
              </w:rPr>
              <w:t>0 %</w:t>
            </w:r>
          </w:p>
        </w:tc>
        <w:tc>
          <w:tcPr>
            <w:tcW w:w="656" w:type="dxa"/>
            <w:noWrap/>
          </w:tcPr>
          <w:p w:rsidR="00E23CDF" w:rsidRPr="001A33E5" w:rsidP="00101393" w14:paraId="058CD10E" w14:textId="77777777">
            <w:pPr>
              <w:jc w:val="center"/>
              <w:rPr>
                <w:b/>
                <w:bCs/>
                <w:i/>
                <w:iCs/>
                <w:noProof/>
                <w:sz w:val="16"/>
                <w:szCs w:val="16"/>
              </w:rPr>
            </w:pPr>
            <w:r w:rsidRPr="001A33E5">
              <w:rPr>
                <w:sz w:val="16"/>
              </w:rPr>
              <w:t>0 %</w:t>
            </w:r>
          </w:p>
        </w:tc>
        <w:tc>
          <w:tcPr>
            <w:tcW w:w="656" w:type="dxa"/>
            <w:noWrap/>
          </w:tcPr>
          <w:p w:rsidR="00E23CDF" w:rsidRPr="001A33E5" w:rsidP="00101393" w14:paraId="063CB1D9" w14:textId="77777777">
            <w:pPr>
              <w:jc w:val="center"/>
              <w:rPr>
                <w:b/>
                <w:bCs/>
                <w:i/>
                <w:iCs/>
                <w:noProof/>
                <w:sz w:val="16"/>
                <w:szCs w:val="16"/>
              </w:rPr>
            </w:pPr>
            <w:r w:rsidRPr="001A33E5">
              <w:rPr>
                <w:sz w:val="16"/>
              </w:rPr>
              <w:t>0 %</w:t>
            </w:r>
          </w:p>
        </w:tc>
        <w:tc>
          <w:tcPr>
            <w:tcW w:w="656" w:type="dxa"/>
            <w:noWrap/>
          </w:tcPr>
          <w:p w:rsidR="00E23CDF" w:rsidRPr="001A33E5" w:rsidP="00101393" w14:paraId="617F96AD" w14:textId="77777777">
            <w:pPr>
              <w:jc w:val="center"/>
              <w:rPr>
                <w:b/>
                <w:bCs/>
                <w:i/>
                <w:iCs/>
                <w:noProof/>
                <w:sz w:val="16"/>
                <w:szCs w:val="16"/>
              </w:rPr>
            </w:pPr>
            <w:r w:rsidRPr="001A33E5">
              <w:rPr>
                <w:sz w:val="16"/>
              </w:rPr>
              <w:t>100 %</w:t>
            </w:r>
          </w:p>
        </w:tc>
        <w:tc>
          <w:tcPr>
            <w:tcW w:w="3260" w:type="dxa"/>
            <w:vAlign w:val="center"/>
          </w:tcPr>
          <w:p w:rsidR="00E23CDF" w:rsidRPr="001A33E5" w:rsidP="00101393" w14:paraId="76C4516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64734DA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367708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0F84D13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Galiojančių įgyvendinimo </w:t>
            </w:r>
            <w:r w:rsidRPr="001A33E5">
              <w:rPr>
                <w:sz w:val="16"/>
              </w:rPr>
              <w:t>reglamentų ar gairių skaičius</w:t>
            </w:r>
          </w:p>
          <w:p w:rsidR="00E23CDF" w:rsidRPr="001A33E5" w:rsidP="00101393" w14:paraId="755A69B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289689A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322C261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62BDDFF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2946465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0804A317" w14:textId="77777777">
            <w:pPr>
              <w:ind w:left="360" w:hanging="360"/>
              <w:rPr>
                <w:b/>
                <w:bCs/>
                <w:i/>
                <w:iCs/>
                <w:noProof/>
                <w:sz w:val="16"/>
                <w:szCs w:val="16"/>
                <w:lang w:eastAsia="en-IE"/>
              </w:rPr>
            </w:pPr>
          </w:p>
        </w:tc>
      </w:tr>
    </w:tbl>
    <w:p w:rsidR="00E23CDF" w:rsidRPr="001A33E5" w:rsidP="00E23CDF" w14:paraId="2B2421CF" w14:textId="77777777"/>
    <w:tbl>
      <w:tblPr>
        <w:tblW w:w="9750" w:type="dxa"/>
        <w:jc w:val="center"/>
        <w:tblLayout w:type="fixed"/>
        <w:tblCellMar>
          <w:left w:w="340" w:type="dxa"/>
          <w:right w:w="340" w:type="dxa"/>
        </w:tblCellMar>
        <w:tblLook w:val="04A0"/>
      </w:tblPr>
      <w:tblGrid>
        <w:gridCol w:w="9750"/>
      </w:tblGrid>
      <w:tr w14:paraId="27AAFF1E"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431DAFE" w14:textId="77777777">
            <w:pPr>
              <w:keepNext/>
            </w:pPr>
          </w:p>
        </w:tc>
      </w:tr>
      <w:tr w14:paraId="251FF4F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609E841"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C2652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0531B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505993" w14:textId="77777777">
            <w:pPr>
              <w:rPr>
                <w:noProof/>
                <w:sz w:val="16"/>
                <w:szCs w:val="16"/>
              </w:rPr>
            </w:pPr>
            <w:r w:rsidRPr="001A33E5">
              <w:rPr>
                <w:sz w:val="16"/>
              </w:rPr>
              <w:t xml:space="preserve">Politikos </w:t>
            </w:r>
            <w:r w:rsidRPr="001A33E5">
              <w:rPr>
                <w:sz w:val="16"/>
              </w:rPr>
              <w:t xml:space="preserve">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589230F"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912DB4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74058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50586E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152AD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19CC5B"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3C18CC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41D62D" w14:textId="77777777">
            <w:pPr>
              <w:rPr>
                <w:noProof/>
                <w:sz w:val="16"/>
                <w:szCs w:val="16"/>
              </w:rPr>
            </w:pPr>
            <w:r w:rsidRPr="001A33E5">
              <w:rPr>
                <w:sz w:val="16"/>
              </w:rPr>
              <w:t>Rezultato rodiklis</w:t>
            </w:r>
          </w:p>
        </w:tc>
      </w:tr>
      <w:tr w14:paraId="36168966" w14:textId="77777777" w:rsidTr="00101393">
        <w:tblPrEx>
          <w:tblW w:w="14565" w:type="dxa"/>
          <w:tblLayout w:type="fixed"/>
          <w:tblLook w:val="04A0"/>
        </w:tblPrEx>
        <w:trPr>
          <w:cantSplit/>
        </w:trPr>
        <w:tc>
          <w:tcPr>
            <w:tcW w:w="1258" w:type="dxa"/>
          </w:tcPr>
          <w:p w:rsidR="00E23CDF" w:rsidRPr="001A33E5" w:rsidP="00101393" w14:paraId="0FB0273F" w14:textId="77777777">
            <w:pPr>
              <w:rPr>
                <w:b/>
                <w:bCs/>
                <w:i/>
                <w:iCs/>
                <w:noProof/>
                <w:sz w:val="16"/>
                <w:szCs w:val="16"/>
              </w:rPr>
            </w:pPr>
            <w:r w:rsidRPr="001A33E5">
              <w:rPr>
                <w:sz w:val="16"/>
              </w:rPr>
              <w:t>Švietimas ir įgūdžiai</w:t>
            </w:r>
          </w:p>
        </w:tc>
        <w:tc>
          <w:tcPr>
            <w:tcW w:w="1289" w:type="dxa"/>
          </w:tcPr>
          <w:p w:rsidR="00E23CDF" w:rsidRPr="001A33E5" w:rsidP="00101393" w14:paraId="73DE62D7" w14:textId="77777777">
            <w:pPr>
              <w:rPr>
                <w:b/>
                <w:bCs/>
                <w:i/>
                <w:iCs/>
                <w:noProof/>
                <w:sz w:val="16"/>
                <w:szCs w:val="16"/>
              </w:rPr>
            </w:pPr>
            <w:r w:rsidRPr="001A33E5">
              <w:rPr>
                <w:sz w:val="16"/>
              </w:rPr>
              <w:t>Reformos</w:t>
            </w:r>
          </w:p>
        </w:tc>
        <w:tc>
          <w:tcPr>
            <w:tcW w:w="576" w:type="dxa"/>
          </w:tcPr>
          <w:p w:rsidR="00E23CDF" w:rsidRPr="001A33E5" w:rsidP="00101393" w14:paraId="3582D2D5" w14:textId="77777777">
            <w:pPr>
              <w:jc w:val="center"/>
              <w:rPr>
                <w:rFonts w:eastAsiaTheme="minorHAnsi"/>
                <w:b/>
                <w:bCs/>
                <w:i/>
                <w:iCs/>
                <w:noProof/>
                <w:sz w:val="16"/>
                <w:szCs w:val="16"/>
              </w:rPr>
            </w:pPr>
            <w:r w:rsidRPr="001A33E5">
              <w:rPr>
                <w:sz w:val="16"/>
              </w:rPr>
              <w:t>126</w:t>
            </w:r>
          </w:p>
        </w:tc>
        <w:tc>
          <w:tcPr>
            <w:tcW w:w="2297" w:type="dxa"/>
          </w:tcPr>
          <w:p w:rsidR="00E23CDF" w:rsidRPr="001A33E5" w:rsidP="00101393" w14:paraId="76DF119D" w14:textId="77777777">
            <w:pPr>
              <w:rPr>
                <w:i/>
                <w:iCs/>
                <w:noProof/>
                <w:sz w:val="16"/>
                <w:szCs w:val="16"/>
              </w:rPr>
            </w:pPr>
            <w:r w:rsidRPr="001A33E5">
              <w:rPr>
                <w:sz w:val="16"/>
              </w:rPr>
              <w:t>Švietimo ir pirminio profesinio rengimo bei mokymo politika ir reguliavimo sistema</w:t>
            </w:r>
          </w:p>
        </w:tc>
        <w:tc>
          <w:tcPr>
            <w:tcW w:w="656" w:type="dxa"/>
            <w:noWrap/>
          </w:tcPr>
          <w:p w:rsidR="00E23CDF" w:rsidRPr="001A33E5" w:rsidP="00101393" w14:paraId="66B3A4E0" w14:textId="77777777">
            <w:pPr>
              <w:jc w:val="center"/>
              <w:rPr>
                <w:b/>
                <w:bCs/>
                <w:i/>
                <w:iCs/>
                <w:noProof/>
                <w:sz w:val="16"/>
                <w:szCs w:val="16"/>
              </w:rPr>
            </w:pPr>
            <w:r w:rsidRPr="001A33E5">
              <w:rPr>
                <w:sz w:val="16"/>
              </w:rPr>
              <w:t>0 %</w:t>
            </w:r>
          </w:p>
        </w:tc>
        <w:tc>
          <w:tcPr>
            <w:tcW w:w="656" w:type="dxa"/>
            <w:noWrap/>
          </w:tcPr>
          <w:p w:rsidR="00E23CDF" w:rsidRPr="001A33E5" w:rsidP="00101393" w14:paraId="14C9147F" w14:textId="77777777">
            <w:pPr>
              <w:jc w:val="center"/>
              <w:rPr>
                <w:b/>
                <w:bCs/>
                <w:i/>
                <w:iCs/>
                <w:noProof/>
                <w:sz w:val="16"/>
                <w:szCs w:val="16"/>
              </w:rPr>
            </w:pPr>
            <w:r w:rsidRPr="001A33E5">
              <w:rPr>
                <w:sz w:val="16"/>
              </w:rPr>
              <w:t>0 %</w:t>
            </w:r>
          </w:p>
        </w:tc>
        <w:tc>
          <w:tcPr>
            <w:tcW w:w="656" w:type="dxa"/>
            <w:noWrap/>
          </w:tcPr>
          <w:p w:rsidR="00E23CDF" w:rsidRPr="001A33E5" w:rsidP="00101393" w14:paraId="01240DEE" w14:textId="77777777">
            <w:pPr>
              <w:jc w:val="center"/>
              <w:rPr>
                <w:b/>
                <w:bCs/>
                <w:i/>
                <w:iCs/>
                <w:noProof/>
                <w:sz w:val="16"/>
                <w:szCs w:val="16"/>
              </w:rPr>
            </w:pPr>
            <w:r w:rsidRPr="001A33E5">
              <w:rPr>
                <w:sz w:val="16"/>
              </w:rPr>
              <w:t>0 %</w:t>
            </w:r>
          </w:p>
        </w:tc>
        <w:tc>
          <w:tcPr>
            <w:tcW w:w="656" w:type="dxa"/>
            <w:noWrap/>
          </w:tcPr>
          <w:p w:rsidR="00E23CDF" w:rsidRPr="001A33E5" w:rsidP="00101393" w14:paraId="5F370301" w14:textId="77777777">
            <w:pPr>
              <w:jc w:val="center"/>
              <w:rPr>
                <w:b/>
                <w:bCs/>
                <w:i/>
                <w:iCs/>
                <w:noProof/>
                <w:sz w:val="16"/>
                <w:szCs w:val="16"/>
              </w:rPr>
            </w:pPr>
            <w:r w:rsidRPr="001A33E5">
              <w:rPr>
                <w:sz w:val="16"/>
              </w:rPr>
              <w:t>100 %</w:t>
            </w:r>
          </w:p>
        </w:tc>
        <w:tc>
          <w:tcPr>
            <w:tcW w:w="3260" w:type="dxa"/>
            <w:vAlign w:val="center"/>
          </w:tcPr>
          <w:p w:rsidR="00E23CDF" w:rsidRPr="001A33E5" w:rsidP="00101393" w14:paraId="5C7B29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7BEAC3D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7868A49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617E19D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3DB1BB0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Priimtų </w:t>
            </w:r>
            <w:r w:rsidRPr="001A33E5">
              <w:rPr>
                <w:sz w:val="16"/>
              </w:rPr>
              <w:t>strategijų ar programų skaičius</w:t>
            </w:r>
          </w:p>
          <w:p w:rsidR="00E23CDF" w:rsidRPr="001A33E5" w:rsidP="00101393" w14:paraId="66619DD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49F0285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1D47EA5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6AF604E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7B2761C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Reformų ir priemonių, kuriomis propaguojamas lyčių pusiausvyra grindžiamas požiūris švietimo srityje, skaičius</w:t>
            </w:r>
            <w:r w:rsidRPr="001A33E5">
              <w:rPr>
                <w:b/>
                <w:i/>
                <w:sz w:val="16"/>
              </w:rPr>
              <w:t xml:space="preserve"> </w:t>
            </w:r>
          </w:p>
          <w:p w:rsidR="00E23CDF" w:rsidRPr="001A33E5" w:rsidP="00101393" w14:paraId="30DE979C"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Naujų mokymo programų, mokymo medžiagos, vadovėlių, profesinio rengimo ir orientavimo kursų mokytojams visais švietimo lygmenimis skaičius</w:t>
            </w:r>
          </w:p>
          <w:p w:rsidR="00E23CDF" w:rsidRPr="001A33E5" w:rsidP="00101393" w14:paraId="666B1BCE"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Tradiciškai vyriškomis ar moteriškomis laikomoms profesijoms rengiamų naujų studentų profesinio rengimo ir mokymo srityje skaičius /procentinė dalis (lyčių pusiausvyra)</w:t>
            </w:r>
          </w:p>
        </w:tc>
      </w:tr>
    </w:tbl>
    <w:p w:rsidR="00E23CDF" w:rsidRPr="001A33E5" w:rsidP="00E23CDF" w14:paraId="19A1E68C" w14:textId="77777777">
      <w:r w:rsidRPr="001A33E5">
        <w:rPr>
          <w:rStyle w:val="HideTWBExt"/>
        </w:rPr>
        <w:t>&lt;/Amend&gt;</w:t>
      </w:r>
    </w:p>
    <w:p w:rsidR="00E23CDF" w:rsidRPr="001A33E5" w:rsidP="00E23CDF" w14:paraId="7316503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75</w:t>
      </w:r>
      <w:r w:rsidRPr="001A33E5">
        <w:rPr>
          <w:rStyle w:val="HideTWBExt"/>
          <w:b w:val="0"/>
          <w:szCs w:val="24"/>
        </w:rPr>
        <w:t>&lt;/NumAm&gt;</w:t>
      </w:r>
    </w:p>
    <w:p w:rsidR="00E23CDF" w:rsidRPr="001A33E5" w:rsidP="00E23CDF" w14:paraId="3A0F3EA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5E3077F" w14:textId="77777777">
      <w:pPr>
        <w:pStyle w:val="NormalBold"/>
      </w:pPr>
      <w:r w:rsidRPr="001A33E5">
        <w:rPr>
          <w:rStyle w:val="HideTWBExt"/>
          <w:b w:val="0"/>
          <w:szCs w:val="24"/>
        </w:rPr>
        <w:t>&lt;Article&gt;</w:t>
      </w:r>
      <w:r w:rsidRPr="001A33E5">
        <w:t>I priedo 126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4785B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1A37EE3" w14:textId="77777777">
            <w:pPr>
              <w:keepNext/>
            </w:pPr>
          </w:p>
        </w:tc>
      </w:tr>
      <w:tr w14:paraId="265B60B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AE24AC7" w14:textId="77777777">
            <w:pPr>
              <w:pStyle w:val="ColumnHeading"/>
            </w:pPr>
            <w:r w:rsidRPr="001A33E5">
              <w:t>Komisijos siūlomas tekstas</w:t>
            </w:r>
          </w:p>
        </w:tc>
      </w:tr>
    </w:tbl>
    <w:p w:rsidR="00E23CDF" w:rsidRPr="001A33E5" w:rsidP="00E23CDF" w14:paraId="1A9A8E66" w14:textId="77777777"/>
    <w:tbl>
      <w:tblPr>
        <w:tblW w:w="9750" w:type="dxa"/>
        <w:jc w:val="center"/>
        <w:tblLayout w:type="fixed"/>
        <w:tblCellMar>
          <w:left w:w="340" w:type="dxa"/>
          <w:right w:w="340" w:type="dxa"/>
        </w:tblCellMar>
        <w:tblLook w:val="04A0"/>
      </w:tblPr>
      <w:tblGrid>
        <w:gridCol w:w="9750"/>
      </w:tblGrid>
      <w:tr w14:paraId="0C61B76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65595D4" w14:textId="77777777">
            <w:pPr>
              <w:keepNext/>
            </w:pPr>
          </w:p>
        </w:tc>
      </w:tr>
      <w:tr w14:paraId="7789212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BC534D9"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AC89D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CAABF7"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33FCDF"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978BE3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8254D12"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0A7B43"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279D5F"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CD0BCC"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4A531F"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63A713"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0D636F" w14:textId="77777777">
            <w:pPr>
              <w:rPr>
                <w:b/>
                <w:bCs/>
                <w:i/>
                <w:iCs/>
                <w:noProof/>
                <w:sz w:val="16"/>
                <w:szCs w:val="16"/>
              </w:rPr>
            </w:pPr>
            <w:r w:rsidRPr="001A33E5">
              <w:rPr>
                <w:b/>
                <w:i/>
                <w:sz w:val="16"/>
              </w:rPr>
              <w:t>Rezultato rodiklis</w:t>
            </w:r>
          </w:p>
        </w:tc>
      </w:tr>
      <w:tr w14:paraId="5ADD6044" w14:textId="77777777" w:rsidTr="00101393">
        <w:tblPrEx>
          <w:tblW w:w="14565" w:type="dxa"/>
          <w:tblLayout w:type="fixed"/>
          <w:tblLook w:val="04A0"/>
        </w:tblPrEx>
        <w:trPr>
          <w:cantSplit/>
        </w:trPr>
        <w:tc>
          <w:tcPr>
            <w:tcW w:w="1258" w:type="dxa"/>
          </w:tcPr>
          <w:p w:rsidR="00E23CDF" w:rsidRPr="001A33E5" w:rsidP="00101393" w14:paraId="7031DCBE" w14:textId="77777777">
            <w:pPr>
              <w:rPr>
                <w:b/>
                <w:bCs/>
                <w:i/>
                <w:iCs/>
                <w:noProof/>
                <w:sz w:val="16"/>
                <w:szCs w:val="16"/>
              </w:rPr>
            </w:pPr>
            <w:r w:rsidRPr="001A33E5">
              <w:rPr>
                <w:b/>
                <w:i/>
                <w:sz w:val="16"/>
              </w:rPr>
              <w:t>Švietimas ir įgūdžiai</w:t>
            </w:r>
          </w:p>
        </w:tc>
        <w:tc>
          <w:tcPr>
            <w:tcW w:w="1289" w:type="dxa"/>
          </w:tcPr>
          <w:p w:rsidR="00E23CDF" w:rsidRPr="001A33E5" w:rsidP="00101393" w14:paraId="43EE4FB9" w14:textId="77777777">
            <w:pPr>
              <w:rPr>
                <w:b/>
                <w:bCs/>
                <w:i/>
                <w:iCs/>
                <w:noProof/>
                <w:sz w:val="16"/>
                <w:szCs w:val="16"/>
              </w:rPr>
            </w:pPr>
            <w:r w:rsidRPr="001A33E5">
              <w:rPr>
                <w:b/>
                <w:i/>
                <w:sz w:val="16"/>
              </w:rPr>
              <w:t>Reformos</w:t>
            </w:r>
          </w:p>
        </w:tc>
        <w:tc>
          <w:tcPr>
            <w:tcW w:w="576" w:type="dxa"/>
          </w:tcPr>
          <w:p w:rsidR="00E23CDF" w:rsidRPr="001A33E5" w:rsidP="00101393" w14:paraId="287538DC" w14:textId="77777777">
            <w:pPr>
              <w:jc w:val="center"/>
              <w:rPr>
                <w:rFonts w:eastAsiaTheme="minorHAnsi"/>
                <w:b/>
                <w:bCs/>
                <w:i/>
                <w:iCs/>
                <w:noProof/>
                <w:sz w:val="16"/>
                <w:szCs w:val="16"/>
              </w:rPr>
            </w:pPr>
            <w:r w:rsidRPr="001A33E5">
              <w:rPr>
                <w:b/>
                <w:i/>
                <w:sz w:val="16"/>
              </w:rPr>
              <w:t>126a</w:t>
            </w:r>
          </w:p>
        </w:tc>
        <w:tc>
          <w:tcPr>
            <w:tcW w:w="2297" w:type="dxa"/>
          </w:tcPr>
          <w:p w:rsidR="00E23CDF" w:rsidRPr="001A33E5" w:rsidP="00101393" w14:paraId="341322CB" w14:textId="77777777">
            <w:pPr>
              <w:rPr>
                <w:b/>
                <w:bCs/>
                <w:i/>
                <w:iCs/>
                <w:noProof/>
                <w:sz w:val="16"/>
                <w:szCs w:val="16"/>
              </w:rPr>
            </w:pPr>
            <w:r w:rsidRPr="001A33E5">
              <w:rPr>
                <w:b/>
                <w:i/>
                <w:sz w:val="16"/>
              </w:rPr>
              <w:t xml:space="preserve">Įperkamos ir prieinamos kokybiškos ilgalaikės </w:t>
            </w:r>
            <w:r w:rsidRPr="001A33E5">
              <w:rPr>
                <w:b/>
                <w:i/>
                <w:sz w:val="16"/>
              </w:rPr>
              <w:t xml:space="preserve">priežiūros reformos* </w:t>
            </w:r>
          </w:p>
        </w:tc>
        <w:tc>
          <w:tcPr>
            <w:tcW w:w="656" w:type="dxa"/>
            <w:noWrap/>
          </w:tcPr>
          <w:p w:rsidR="00E23CDF" w:rsidRPr="001A33E5" w:rsidP="00101393" w14:paraId="5D2A9B8A" w14:textId="77777777">
            <w:pPr>
              <w:jc w:val="center"/>
              <w:rPr>
                <w:b/>
                <w:bCs/>
                <w:i/>
                <w:iCs/>
                <w:noProof/>
                <w:sz w:val="16"/>
                <w:szCs w:val="16"/>
              </w:rPr>
            </w:pPr>
            <w:r w:rsidRPr="001A33E5">
              <w:rPr>
                <w:b/>
                <w:i/>
                <w:sz w:val="16"/>
              </w:rPr>
              <w:t>0 %</w:t>
            </w:r>
          </w:p>
        </w:tc>
        <w:tc>
          <w:tcPr>
            <w:tcW w:w="656" w:type="dxa"/>
            <w:noWrap/>
          </w:tcPr>
          <w:p w:rsidR="00E23CDF" w:rsidRPr="001A33E5" w:rsidP="00101393" w14:paraId="469DD626" w14:textId="77777777">
            <w:pPr>
              <w:jc w:val="center"/>
              <w:rPr>
                <w:b/>
                <w:bCs/>
                <w:i/>
                <w:iCs/>
                <w:noProof/>
                <w:sz w:val="16"/>
                <w:szCs w:val="16"/>
              </w:rPr>
            </w:pPr>
            <w:r w:rsidRPr="001A33E5">
              <w:rPr>
                <w:b/>
                <w:i/>
                <w:sz w:val="16"/>
              </w:rPr>
              <w:t>0 %</w:t>
            </w:r>
          </w:p>
        </w:tc>
        <w:tc>
          <w:tcPr>
            <w:tcW w:w="656" w:type="dxa"/>
            <w:noWrap/>
          </w:tcPr>
          <w:p w:rsidR="00E23CDF" w:rsidRPr="001A33E5" w:rsidP="00101393" w14:paraId="302D418E" w14:textId="77777777">
            <w:pPr>
              <w:jc w:val="center"/>
              <w:rPr>
                <w:b/>
                <w:bCs/>
                <w:i/>
                <w:iCs/>
                <w:noProof/>
                <w:sz w:val="16"/>
                <w:szCs w:val="16"/>
              </w:rPr>
            </w:pPr>
            <w:r w:rsidRPr="001A33E5">
              <w:rPr>
                <w:b/>
                <w:i/>
                <w:sz w:val="16"/>
              </w:rPr>
              <w:t>0 %</w:t>
            </w:r>
          </w:p>
        </w:tc>
        <w:tc>
          <w:tcPr>
            <w:tcW w:w="656" w:type="dxa"/>
            <w:noWrap/>
          </w:tcPr>
          <w:p w:rsidR="00E23CDF" w:rsidRPr="001A33E5" w:rsidP="00101393" w14:paraId="53389E94" w14:textId="77777777">
            <w:pPr>
              <w:jc w:val="center"/>
              <w:rPr>
                <w:b/>
                <w:bCs/>
                <w:i/>
                <w:iCs/>
                <w:noProof/>
                <w:sz w:val="16"/>
                <w:szCs w:val="16"/>
              </w:rPr>
            </w:pPr>
            <w:r w:rsidRPr="001A33E5">
              <w:rPr>
                <w:b/>
                <w:i/>
                <w:sz w:val="16"/>
              </w:rPr>
              <w:t>100 %</w:t>
            </w:r>
          </w:p>
        </w:tc>
        <w:tc>
          <w:tcPr>
            <w:tcW w:w="3260" w:type="dxa"/>
            <w:vAlign w:val="center"/>
          </w:tcPr>
          <w:p w:rsidR="00E23CDF" w:rsidRPr="001A33E5" w:rsidP="00101393" w14:paraId="3E28843C"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Priimtų arba įsigaliojusių įstatymų skaičius </w:t>
            </w:r>
          </w:p>
          <w:p w:rsidR="00E23CDF" w:rsidRPr="001A33E5" w:rsidP="00101393" w14:paraId="3365BDED"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Užbaigtų politikos parengiamųjų darbų ar vertinimų skaičius </w:t>
            </w:r>
          </w:p>
          <w:p w:rsidR="00E23CDF" w:rsidRPr="001A33E5" w:rsidP="00101393" w14:paraId="6133F58D"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Užbaigtų konsultacijų su suinteresuotaisiais subjektais skaičius </w:t>
            </w:r>
          </w:p>
          <w:p w:rsidR="00E23CDF" w:rsidRPr="001A33E5" w:rsidP="00101393" w14:paraId="216014DD"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Galiojančių </w:t>
            </w:r>
            <w:r w:rsidRPr="001A33E5">
              <w:rPr>
                <w:b/>
                <w:i/>
                <w:sz w:val="16"/>
              </w:rPr>
              <w:t xml:space="preserve">įgyvendinimo reglamentų ar gairių skaičius </w:t>
            </w:r>
          </w:p>
          <w:p w:rsidR="00E23CDF" w:rsidRPr="001A33E5" w:rsidP="00101393" w14:paraId="7E0D38AD"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Priimtų strategijų ar programų skaičius </w:t>
            </w:r>
          </w:p>
          <w:p w:rsidR="00E23CDF" w:rsidRPr="001A33E5" w:rsidP="00101393" w14:paraId="5C442F3F"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Sukurtų viešųjų paslaugų ar procesų skaičius</w:t>
            </w:r>
          </w:p>
          <w:p w:rsidR="00E23CDF" w:rsidRPr="001A33E5" w:rsidP="00101393" w14:paraId="3ED55B07"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TAIEX renginių, surengtų remiant ES nepriklausančių šalių viešojo administravimo institucijas, skaičius </w:t>
            </w:r>
          </w:p>
          <w:p w:rsidR="00E23CDF" w:rsidRPr="001A33E5" w:rsidP="00101393" w14:paraId="1A11FEE7"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Porinių projektų, organizuotų remiant ES nepriklausančių šalių viešojo administravimo institucijas, skaičius </w:t>
            </w:r>
          </w:p>
          <w:p w:rsidR="00E23CDF" w:rsidRPr="001A33E5" w:rsidP="00101393" w14:paraId="3F6C91D9"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Atitinkamų trečiosiose valstybėse parengtų / peržiūrėtų / įgyvendinamų viešosios politikos priemonių skaičius </w:t>
            </w:r>
          </w:p>
        </w:tc>
        <w:tc>
          <w:tcPr>
            <w:tcW w:w="3261" w:type="dxa"/>
            <w:vAlign w:val="center"/>
          </w:tcPr>
          <w:p w:rsidR="00E23CDF" w:rsidRPr="001A33E5" w:rsidP="00101393" w14:paraId="432418EF" w14:textId="77777777">
            <w:pPr>
              <w:tabs>
                <w:tab w:val="left" w:pos="245"/>
              </w:tabs>
              <w:ind w:left="176" w:hanging="142"/>
              <w:rPr>
                <w:b/>
                <w:bCs/>
                <w:i/>
                <w:iCs/>
                <w:noProof/>
                <w:sz w:val="16"/>
                <w:szCs w:val="16"/>
                <w:lang w:eastAsia="en-IE"/>
              </w:rPr>
            </w:pPr>
          </w:p>
        </w:tc>
      </w:tr>
    </w:tbl>
    <w:p w:rsidR="00E23CDF" w:rsidRPr="001A33E5" w:rsidP="00E23CDF" w14:paraId="79C2E991" w14:textId="77777777">
      <w:r w:rsidRPr="001A33E5">
        <w:rPr>
          <w:rStyle w:val="HideTWBExt"/>
        </w:rPr>
        <w:t>&lt;/Amend&gt;</w:t>
      </w:r>
    </w:p>
    <w:p w:rsidR="00E23CDF" w:rsidRPr="001A33E5" w:rsidP="00E23CDF" w14:paraId="458749D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76</w:t>
      </w:r>
      <w:r w:rsidRPr="001A33E5">
        <w:rPr>
          <w:rStyle w:val="HideTWBExt"/>
          <w:b w:val="0"/>
          <w:szCs w:val="24"/>
        </w:rPr>
        <w:t>&lt;/NumAm&gt;</w:t>
      </w:r>
    </w:p>
    <w:p w:rsidR="00E23CDF" w:rsidRPr="001A33E5" w:rsidP="00E23CDF" w14:paraId="7228F28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7EC358D" w14:textId="77777777">
      <w:pPr>
        <w:pStyle w:val="NormalBold"/>
      </w:pPr>
      <w:r w:rsidRPr="001A33E5">
        <w:rPr>
          <w:rStyle w:val="HideTWBExt"/>
          <w:b w:val="0"/>
          <w:szCs w:val="24"/>
        </w:rPr>
        <w:t>&lt;Article&gt;</w:t>
      </w:r>
      <w:r w:rsidRPr="001A33E5">
        <w:t>I priedo 126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6A2161B"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BCF3146" w14:textId="77777777">
            <w:pPr>
              <w:keepNext/>
            </w:pPr>
          </w:p>
        </w:tc>
      </w:tr>
      <w:tr w14:paraId="7E68CAB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336F52E" w14:textId="77777777">
            <w:pPr>
              <w:pStyle w:val="ColumnHeading"/>
            </w:pPr>
            <w:r w:rsidRPr="001A33E5">
              <w:t>Komisijos siūlomas tekstas</w:t>
            </w:r>
          </w:p>
        </w:tc>
      </w:tr>
    </w:tbl>
    <w:p w:rsidR="00E23CDF" w:rsidRPr="001A33E5" w:rsidP="00E23CDF" w14:paraId="1535A2A1" w14:textId="77777777"/>
    <w:tbl>
      <w:tblPr>
        <w:tblW w:w="9750" w:type="dxa"/>
        <w:jc w:val="center"/>
        <w:tblLayout w:type="fixed"/>
        <w:tblCellMar>
          <w:left w:w="340" w:type="dxa"/>
          <w:right w:w="340" w:type="dxa"/>
        </w:tblCellMar>
        <w:tblLook w:val="04A0"/>
      </w:tblPr>
      <w:tblGrid>
        <w:gridCol w:w="9750"/>
      </w:tblGrid>
      <w:tr w14:paraId="0C83AF71"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5ACAD5D" w14:textId="77777777">
            <w:pPr>
              <w:keepNext/>
            </w:pPr>
          </w:p>
        </w:tc>
      </w:tr>
      <w:tr w14:paraId="76A817C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2EE2FAF"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05BA5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A5FB66"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AA4F7F"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3B89401"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B12AE2C"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B0B696"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5961DA"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0B9501"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6012AB"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FB8F2A6"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41C3E9" w14:textId="77777777">
            <w:pPr>
              <w:rPr>
                <w:b/>
                <w:bCs/>
                <w:i/>
                <w:iCs/>
                <w:noProof/>
                <w:sz w:val="16"/>
                <w:szCs w:val="16"/>
              </w:rPr>
            </w:pPr>
            <w:r w:rsidRPr="001A33E5">
              <w:rPr>
                <w:b/>
                <w:i/>
                <w:sz w:val="16"/>
              </w:rPr>
              <w:t>Rezultato rodiklis</w:t>
            </w:r>
          </w:p>
        </w:tc>
      </w:tr>
      <w:tr w14:paraId="5784B10C" w14:textId="77777777" w:rsidTr="00101393">
        <w:tblPrEx>
          <w:tblW w:w="14565" w:type="dxa"/>
          <w:tblLayout w:type="fixed"/>
          <w:tblLook w:val="04A0"/>
        </w:tblPrEx>
        <w:trPr>
          <w:cantSplit/>
        </w:trPr>
        <w:tc>
          <w:tcPr>
            <w:tcW w:w="1258" w:type="dxa"/>
          </w:tcPr>
          <w:p w:rsidR="00E23CDF" w:rsidRPr="001A33E5" w:rsidP="00101393" w14:paraId="31CB0083" w14:textId="77777777">
            <w:pPr>
              <w:rPr>
                <w:b/>
                <w:bCs/>
                <w:i/>
                <w:iCs/>
                <w:noProof/>
                <w:sz w:val="16"/>
                <w:szCs w:val="16"/>
              </w:rPr>
            </w:pPr>
            <w:r w:rsidRPr="001A33E5">
              <w:rPr>
                <w:b/>
                <w:i/>
                <w:sz w:val="16"/>
              </w:rPr>
              <w:t>Švietimas ir įgūdžiai</w:t>
            </w:r>
          </w:p>
        </w:tc>
        <w:tc>
          <w:tcPr>
            <w:tcW w:w="1289" w:type="dxa"/>
          </w:tcPr>
          <w:p w:rsidR="00E23CDF" w:rsidRPr="001A33E5" w:rsidP="00101393" w14:paraId="53DF7822" w14:textId="77777777">
            <w:pPr>
              <w:rPr>
                <w:b/>
                <w:bCs/>
                <w:i/>
                <w:iCs/>
                <w:noProof/>
                <w:sz w:val="16"/>
                <w:szCs w:val="16"/>
              </w:rPr>
            </w:pPr>
            <w:r w:rsidRPr="001A33E5">
              <w:rPr>
                <w:b/>
                <w:i/>
                <w:sz w:val="16"/>
              </w:rPr>
              <w:t>Reformos</w:t>
            </w:r>
          </w:p>
        </w:tc>
        <w:tc>
          <w:tcPr>
            <w:tcW w:w="576" w:type="dxa"/>
          </w:tcPr>
          <w:p w:rsidR="00E23CDF" w:rsidRPr="001A33E5" w:rsidP="00101393" w14:paraId="3F108253" w14:textId="77777777">
            <w:pPr>
              <w:jc w:val="center"/>
              <w:rPr>
                <w:rFonts w:eastAsiaTheme="minorHAnsi"/>
                <w:b/>
                <w:bCs/>
                <w:i/>
                <w:iCs/>
                <w:noProof/>
                <w:sz w:val="16"/>
                <w:szCs w:val="16"/>
              </w:rPr>
            </w:pPr>
            <w:r w:rsidRPr="001A33E5">
              <w:rPr>
                <w:b/>
                <w:i/>
                <w:sz w:val="16"/>
              </w:rPr>
              <w:t>126b</w:t>
            </w:r>
          </w:p>
        </w:tc>
        <w:tc>
          <w:tcPr>
            <w:tcW w:w="2297" w:type="dxa"/>
          </w:tcPr>
          <w:p w:rsidR="00E23CDF" w:rsidRPr="001A33E5" w:rsidP="00101393" w14:paraId="7764790C" w14:textId="77777777">
            <w:pPr>
              <w:rPr>
                <w:b/>
                <w:bCs/>
                <w:i/>
                <w:iCs/>
                <w:noProof/>
                <w:sz w:val="16"/>
                <w:szCs w:val="16"/>
              </w:rPr>
            </w:pPr>
            <w:r w:rsidRPr="001A33E5">
              <w:rPr>
                <w:b/>
                <w:i/>
                <w:sz w:val="16"/>
              </w:rPr>
              <w:t xml:space="preserve">Lyčių perspektyva grindžiamo požiūrio švietime, pavyzdžiui, mokymo programose, mokymo medžiagoje, vadovėliuose, mokytojų rengime ir orientavime, propagavimas visais </w:t>
            </w:r>
            <w:r w:rsidRPr="001A33E5">
              <w:rPr>
                <w:b/>
                <w:i/>
                <w:sz w:val="16"/>
              </w:rPr>
              <w:t xml:space="preserve">švietimo lygmenimis* </w:t>
            </w:r>
          </w:p>
        </w:tc>
        <w:tc>
          <w:tcPr>
            <w:tcW w:w="656" w:type="dxa"/>
            <w:noWrap/>
          </w:tcPr>
          <w:p w:rsidR="00E23CDF" w:rsidRPr="001A33E5" w:rsidP="00101393" w14:paraId="6484CBD3" w14:textId="77777777">
            <w:pPr>
              <w:jc w:val="center"/>
              <w:rPr>
                <w:b/>
                <w:bCs/>
                <w:i/>
                <w:iCs/>
                <w:noProof/>
                <w:sz w:val="16"/>
                <w:szCs w:val="16"/>
              </w:rPr>
            </w:pPr>
            <w:r w:rsidRPr="001A33E5">
              <w:rPr>
                <w:b/>
                <w:i/>
                <w:sz w:val="16"/>
              </w:rPr>
              <w:t>0 %</w:t>
            </w:r>
          </w:p>
        </w:tc>
        <w:tc>
          <w:tcPr>
            <w:tcW w:w="656" w:type="dxa"/>
            <w:noWrap/>
          </w:tcPr>
          <w:p w:rsidR="00E23CDF" w:rsidRPr="001A33E5" w:rsidP="00101393" w14:paraId="558C5144" w14:textId="77777777">
            <w:pPr>
              <w:jc w:val="center"/>
              <w:rPr>
                <w:b/>
                <w:bCs/>
                <w:i/>
                <w:iCs/>
                <w:noProof/>
                <w:sz w:val="16"/>
                <w:szCs w:val="16"/>
              </w:rPr>
            </w:pPr>
            <w:r w:rsidRPr="001A33E5">
              <w:rPr>
                <w:b/>
                <w:i/>
                <w:sz w:val="16"/>
              </w:rPr>
              <w:t>0 %</w:t>
            </w:r>
          </w:p>
        </w:tc>
        <w:tc>
          <w:tcPr>
            <w:tcW w:w="656" w:type="dxa"/>
            <w:noWrap/>
          </w:tcPr>
          <w:p w:rsidR="00E23CDF" w:rsidRPr="001A33E5" w:rsidP="00101393" w14:paraId="031681F6" w14:textId="77777777">
            <w:pPr>
              <w:jc w:val="center"/>
              <w:rPr>
                <w:b/>
                <w:bCs/>
                <w:i/>
                <w:iCs/>
                <w:noProof/>
                <w:sz w:val="16"/>
                <w:szCs w:val="16"/>
              </w:rPr>
            </w:pPr>
            <w:r w:rsidRPr="001A33E5">
              <w:rPr>
                <w:b/>
                <w:i/>
                <w:sz w:val="16"/>
              </w:rPr>
              <w:t>0 %</w:t>
            </w:r>
          </w:p>
        </w:tc>
        <w:tc>
          <w:tcPr>
            <w:tcW w:w="656" w:type="dxa"/>
            <w:noWrap/>
          </w:tcPr>
          <w:p w:rsidR="00E23CDF" w:rsidRPr="001A33E5" w:rsidP="00101393" w14:paraId="11846F32" w14:textId="77777777">
            <w:pPr>
              <w:jc w:val="center"/>
              <w:rPr>
                <w:b/>
                <w:bCs/>
                <w:i/>
                <w:iCs/>
                <w:noProof/>
                <w:sz w:val="16"/>
                <w:szCs w:val="16"/>
              </w:rPr>
            </w:pPr>
            <w:r w:rsidRPr="001A33E5">
              <w:rPr>
                <w:b/>
                <w:i/>
                <w:sz w:val="16"/>
              </w:rPr>
              <w:t>100 %</w:t>
            </w:r>
          </w:p>
        </w:tc>
        <w:tc>
          <w:tcPr>
            <w:tcW w:w="3260" w:type="dxa"/>
            <w:vAlign w:val="center"/>
          </w:tcPr>
          <w:p w:rsidR="00E23CDF" w:rsidRPr="001A33E5" w:rsidP="00101393" w14:paraId="20AA86D1"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Priimtų arba įsigaliojusių įstatymų skaičius </w:t>
            </w:r>
          </w:p>
          <w:p w:rsidR="00E23CDF" w:rsidRPr="001A33E5" w:rsidP="00101393" w14:paraId="4902CC81"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Užbaigtų politikos parengiamųjų darbų ar vertinimų skaičius </w:t>
            </w:r>
          </w:p>
          <w:p w:rsidR="00E23CDF" w:rsidRPr="001A33E5" w:rsidP="00101393" w14:paraId="0B6C3CC5"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Užbaigtų konsultacijų su suinteresuotaisiais subjektais skaičius</w:t>
            </w:r>
          </w:p>
          <w:p w:rsidR="00E23CDF" w:rsidRPr="001A33E5" w:rsidP="00101393" w14:paraId="5264051E"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Galiojančių įgyvendinimo </w:t>
            </w:r>
            <w:r w:rsidRPr="001A33E5">
              <w:rPr>
                <w:b/>
                <w:i/>
                <w:sz w:val="16"/>
              </w:rPr>
              <w:t xml:space="preserve">reglamentų ar gairių skaičius </w:t>
            </w:r>
          </w:p>
          <w:p w:rsidR="00E23CDF" w:rsidRPr="001A33E5" w:rsidP="00101393" w14:paraId="62252889"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Priimtų strategijų ar programų skaičius </w:t>
            </w:r>
          </w:p>
        </w:tc>
        <w:tc>
          <w:tcPr>
            <w:tcW w:w="3261" w:type="dxa"/>
          </w:tcPr>
          <w:p w:rsidR="00E23CDF" w:rsidRPr="001A33E5" w:rsidP="00101393" w14:paraId="46910B6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Reformų ir priemonių, propaguojančių lyčių perspektyva grindžiamą požiūrį švietime, skaičius</w:t>
            </w:r>
          </w:p>
          <w:p w:rsidR="00E23CDF" w:rsidRPr="001A33E5" w:rsidP="00101393" w14:paraId="456F3D05"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Naujų mokymo programų, mokymo medžiagos, vadovėlių, profesinio rengimo ir orientavimo kursų mokytojams visais švietimo lygmenimis skaičius</w:t>
            </w:r>
          </w:p>
        </w:tc>
      </w:tr>
    </w:tbl>
    <w:p w:rsidR="00E23CDF" w:rsidRPr="001A33E5" w:rsidP="00E23CDF" w14:paraId="1888F719" w14:textId="77777777">
      <w:r w:rsidRPr="001A33E5">
        <w:rPr>
          <w:rStyle w:val="HideTWBExt"/>
        </w:rPr>
        <w:t>&lt;/Amend&gt;</w:t>
      </w:r>
    </w:p>
    <w:p w:rsidR="00E23CDF" w:rsidRPr="001A33E5" w:rsidP="00E23CDF" w14:paraId="597C367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77</w:t>
      </w:r>
      <w:r w:rsidRPr="001A33E5">
        <w:rPr>
          <w:rStyle w:val="HideTWBExt"/>
          <w:b w:val="0"/>
          <w:szCs w:val="24"/>
        </w:rPr>
        <w:t>&lt;/NumAm&gt;</w:t>
      </w:r>
    </w:p>
    <w:p w:rsidR="00E23CDF" w:rsidRPr="001A33E5" w:rsidP="00E23CDF" w14:paraId="0D42A93C"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1631E24" w14:textId="77777777">
      <w:pPr>
        <w:pStyle w:val="NormalBold"/>
      </w:pPr>
      <w:r w:rsidRPr="001A33E5">
        <w:rPr>
          <w:rStyle w:val="HideTWBExt"/>
          <w:b w:val="0"/>
          <w:szCs w:val="24"/>
        </w:rPr>
        <w:t>&lt;Article&gt;</w:t>
      </w:r>
      <w:r w:rsidRPr="001A33E5">
        <w:t>I priedo 129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B2E265B"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62881F85" w14:textId="77777777">
            <w:pPr>
              <w:keepNext/>
            </w:pPr>
          </w:p>
        </w:tc>
      </w:tr>
      <w:tr w14:paraId="23E7FD98"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4824042"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DC4EE87"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5F86CF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679E54C"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D5E881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E97174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56582A5"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251CB1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E8C7F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4CE2D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A7393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4A7DB1" w14:textId="77777777">
            <w:pPr>
              <w:rPr>
                <w:noProof/>
                <w:sz w:val="16"/>
                <w:szCs w:val="16"/>
              </w:rPr>
            </w:pPr>
            <w:r w:rsidRPr="001A33E5">
              <w:rPr>
                <w:sz w:val="16"/>
              </w:rPr>
              <w:t>Rezultato rodiklis</w:t>
            </w:r>
          </w:p>
        </w:tc>
      </w:tr>
      <w:tr w14:paraId="49D8BE26" w14:textId="77777777" w:rsidTr="00101393">
        <w:tblPrEx>
          <w:tblW w:w="14678" w:type="dxa"/>
          <w:tblInd w:w="-113" w:type="dxa"/>
          <w:tblLayout w:type="fixed"/>
          <w:tblLook w:val="04A0"/>
        </w:tblPrEx>
        <w:trPr>
          <w:cantSplit/>
        </w:trPr>
        <w:tc>
          <w:tcPr>
            <w:tcW w:w="1371" w:type="dxa"/>
          </w:tcPr>
          <w:p w:rsidR="00E23CDF" w:rsidRPr="001A33E5" w:rsidP="00101393" w14:paraId="66FF9B5D" w14:textId="77777777">
            <w:pPr>
              <w:rPr>
                <w:b/>
                <w:bCs/>
                <w:i/>
                <w:iCs/>
                <w:noProof/>
                <w:sz w:val="16"/>
                <w:szCs w:val="16"/>
              </w:rPr>
            </w:pPr>
            <w:r w:rsidRPr="001A33E5">
              <w:rPr>
                <w:sz w:val="16"/>
              </w:rPr>
              <w:t>Švietimas ir įgūdžiai</w:t>
            </w:r>
          </w:p>
        </w:tc>
        <w:tc>
          <w:tcPr>
            <w:tcW w:w="1289" w:type="dxa"/>
          </w:tcPr>
          <w:p w:rsidR="00E23CDF" w:rsidRPr="001A33E5" w:rsidP="00101393" w14:paraId="76F83552" w14:textId="77777777">
            <w:pPr>
              <w:rPr>
                <w:b/>
                <w:bCs/>
                <w:i/>
                <w:iCs/>
                <w:noProof/>
                <w:sz w:val="16"/>
                <w:szCs w:val="16"/>
              </w:rPr>
            </w:pPr>
            <w:r w:rsidRPr="001A33E5">
              <w:rPr>
                <w:sz w:val="16"/>
              </w:rPr>
              <w:t>Įgūdžiai</w:t>
            </w:r>
          </w:p>
        </w:tc>
        <w:tc>
          <w:tcPr>
            <w:tcW w:w="576" w:type="dxa"/>
          </w:tcPr>
          <w:p w:rsidR="00E23CDF" w:rsidRPr="001A33E5" w:rsidP="00101393" w14:paraId="2B227244" w14:textId="77777777">
            <w:pPr>
              <w:jc w:val="center"/>
              <w:rPr>
                <w:rFonts w:eastAsiaTheme="minorHAnsi"/>
                <w:b/>
                <w:bCs/>
                <w:i/>
                <w:iCs/>
                <w:noProof/>
                <w:sz w:val="16"/>
                <w:szCs w:val="16"/>
              </w:rPr>
            </w:pPr>
            <w:r w:rsidRPr="001A33E5">
              <w:rPr>
                <w:sz w:val="16"/>
              </w:rPr>
              <w:t>129</w:t>
            </w:r>
          </w:p>
        </w:tc>
        <w:tc>
          <w:tcPr>
            <w:tcW w:w="2297" w:type="dxa"/>
          </w:tcPr>
          <w:p w:rsidR="00E23CDF" w:rsidRPr="001A33E5" w:rsidP="00101393" w14:paraId="63866EB2" w14:textId="77777777">
            <w:pPr>
              <w:rPr>
                <w:b/>
                <w:bCs/>
                <w:i/>
                <w:iCs/>
                <w:noProof/>
                <w:sz w:val="16"/>
                <w:szCs w:val="16"/>
              </w:rPr>
            </w:pPr>
            <w:r w:rsidRPr="001A33E5">
              <w:rPr>
                <w:sz w:val="16"/>
              </w:rPr>
              <w:t>Pagrindiniai skaitmeniniai įgūdžiai</w:t>
            </w:r>
          </w:p>
        </w:tc>
        <w:tc>
          <w:tcPr>
            <w:tcW w:w="656" w:type="dxa"/>
            <w:noWrap/>
          </w:tcPr>
          <w:p w:rsidR="00E23CDF" w:rsidRPr="001A33E5" w:rsidP="00101393" w14:paraId="37519442" w14:textId="77777777">
            <w:pPr>
              <w:jc w:val="center"/>
              <w:rPr>
                <w:b/>
                <w:bCs/>
                <w:i/>
                <w:iCs/>
                <w:noProof/>
                <w:sz w:val="16"/>
                <w:szCs w:val="16"/>
              </w:rPr>
            </w:pPr>
            <w:r w:rsidRPr="001A33E5">
              <w:rPr>
                <w:sz w:val="16"/>
              </w:rPr>
              <w:t>0 %</w:t>
            </w:r>
          </w:p>
        </w:tc>
        <w:tc>
          <w:tcPr>
            <w:tcW w:w="656" w:type="dxa"/>
            <w:noWrap/>
          </w:tcPr>
          <w:p w:rsidR="00E23CDF" w:rsidRPr="001A33E5" w:rsidP="00101393" w14:paraId="4FB1698A" w14:textId="77777777">
            <w:pPr>
              <w:jc w:val="center"/>
              <w:rPr>
                <w:b/>
                <w:bCs/>
                <w:i/>
                <w:iCs/>
                <w:noProof/>
                <w:sz w:val="16"/>
                <w:szCs w:val="16"/>
              </w:rPr>
            </w:pPr>
            <w:r w:rsidRPr="001A33E5">
              <w:rPr>
                <w:sz w:val="16"/>
              </w:rPr>
              <w:t>0 %</w:t>
            </w:r>
          </w:p>
        </w:tc>
        <w:tc>
          <w:tcPr>
            <w:tcW w:w="656" w:type="dxa"/>
            <w:noWrap/>
          </w:tcPr>
          <w:p w:rsidR="00E23CDF" w:rsidRPr="001A33E5" w:rsidP="00101393" w14:paraId="642AAA7F" w14:textId="77777777">
            <w:pPr>
              <w:jc w:val="center"/>
              <w:rPr>
                <w:b/>
                <w:bCs/>
                <w:i/>
                <w:iCs/>
                <w:noProof/>
                <w:sz w:val="16"/>
                <w:szCs w:val="16"/>
              </w:rPr>
            </w:pPr>
            <w:r w:rsidRPr="001A33E5">
              <w:rPr>
                <w:sz w:val="16"/>
              </w:rPr>
              <w:t>0 %</w:t>
            </w:r>
          </w:p>
        </w:tc>
        <w:tc>
          <w:tcPr>
            <w:tcW w:w="656" w:type="dxa"/>
            <w:noWrap/>
          </w:tcPr>
          <w:p w:rsidR="00E23CDF" w:rsidRPr="001A33E5" w:rsidP="00101393" w14:paraId="53DBC265" w14:textId="77777777">
            <w:pPr>
              <w:jc w:val="center"/>
              <w:rPr>
                <w:b/>
                <w:bCs/>
                <w:i/>
                <w:iCs/>
                <w:noProof/>
                <w:sz w:val="16"/>
                <w:szCs w:val="16"/>
              </w:rPr>
            </w:pPr>
            <w:r w:rsidRPr="001A33E5">
              <w:rPr>
                <w:sz w:val="16"/>
              </w:rPr>
              <w:t>100 %</w:t>
            </w:r>
          </w:p>
        </w:tc>
        <w:tc>
          <w:tcPr>
            <w:tcW w:w="3260" w:type="dxa"/>
            <w:vAlign w:val="center"/>
          </w:tcPr>
          <w:p w:rsidR="00E23CDF" w:rsidRPr="001A33E5" w:rsidP="00101393" w14:paraId="30BD8AF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pagal lytį, statusą darbo </w:t>
            </w:r>
            <w:r w:rsidRPr="001A33E5">
              <w:rPr>
                <w:sz w:val="16"/>
              </w:rPr>
              <w:t>rinkoje, amžių ir išsilavinimo lygį</w:t>
            </w:r>
          </w:p>
          <w:p w:rsidR="00E23CDF" w:rsidRPr="001A33E5" w:rsidP="00101393" w14:paraId="7289CDC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tc>
        <w:tc>
          <w:tcPr>
            <w:tcW w:w="3261" w:type="dxa"/>
            <w:vAlign w:val="center"/>
          </w:tcPr>
          <w:p w:rsidR="00E23CDF" w:rsidRPr="001A33E5" w:rsidP="00101393" w14:paraId="2BA7F1C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64F453C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Organizacijų, kurioms dalyvauti </w:t>
            </w:r>
            <w:r w:rsidRPr="001A33E5">
              <w:rPr>
                <w:sz w:val="16"/>
              </w:rPr>
              <w:t>tarpvalstybinio bendradarbiavimo veikloje yra naudinga, skaičius</w:t>
            </w:r>
          </w:p>
          <w:p w:rsidR="00E23CDF" w:rsidRPr="001A33E5" w:rsidP="00101393" w14:paraId="0C3E373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kurie pagal Eurostato naudojamą skaitmeninių įgūdžių rodiklį (DSI) pasiekė bent bazinį skaitmeninių įgūdžių lygį, skaičius pagal lytį </w:t>
            </w:r>
          </w:p>
        </w:tc>
      </w:tr>
    </w:tbl>
    <w:p w:rsidR="00E23CDF" w:rsidRPr="001A33E5" w:rsidP="00E23CDF" w14:paraId="1B03A61A" w14:textId="77777777"/>
    <w:tbl>
      <w:tblPr>
        <w:tblW w:w="9750" w:type="dxa"/>
        <w:jc w:val="center"/>
        <w:tblLayout w:type="fixed"/>
        <w:tblCellMar>
          <w:left w:w="340" w:type="dxa"/>
          <w:right w:w="340" w:type="dxa"/>
        </w:tblCellMar>
        <w:tblLook w:val="04A0"/>
      </w:tblPr>
      <w:tblGrid>
        <w:gridCol w:w="9750"/>
      </w:tblGrid>
      <w:tr w14:paraId="2A5AA49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607F54E" w14:textId="77777777">
            <w:pPr>
              <w:keepNext/>
            </w:pPr>
          </w:p>
        </w:tc>
      </w:tr>
      <w:tr w14:paraId="2E8304E2"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2688353"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57B6A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35F2425"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FA9BA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032F59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E0589F7"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8A7AD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981141"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DAC17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3C6CFC"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02DE45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9D29C2" w14:textId="77777777">
            <w:pPr>
              <w:rPr>
                <w:noProof/>
                <w:sz w:val="16"/>
                <w:szCs w:val="16"/>
              </w:rPr>
            </w:pPr>
            <w:r w:rsidRPr="001A33E5">
              <w:rPr>
                <w:sz w:val="16"/>
              </w:rPr>
              <w:t>Rezultato rodiklis</w:t>
            </w:r>
          </w:p>
        </w:tc>
      </w:tr>
      <w:tr w14:paraId="1D6EB804" w14:textId="77777777" w:rsidTr="00101393">
        <w:tblPrEx>
          <w:tblW w:w="14565" w:type="dxa"/>
          <w:tblLayout w:type="fixed"/>
          <w:tblLook w:val="04A0"/>
        </w:tblPrEx>
        <w:trPr>
          <w:cantSplit/>
        </w:trPr>
        <w:tc>
          <w:tcPr>
            <w:tcW w:w="1258" w:type="dxa"/>
          </w:tcPr>
          <w:p w:rsidR="00E23CDF" w:rsidRPr="001A33E5" w:rsidP="00101393" w14:paraId="6B069023" w14:textId="77777777">
            <w:pPr>
              <w:rPr>
                <w:b/>
                <w:bCs/>
                <w:i/>
                <w:iCs/>
                <w:noProof/>
                <w:sz w:val="16"/>
                <w:szCs w:val="16"/>
              </w:rPr>
            </w:pPr>
            <w:r w:rsidRPr="001A33E5">
              <w:rPr>
                <w:sz w:val="16"/>
              </w:rPr>
              <w:t>Švietimas ir įgūdžiai</w:t>
            </w:r>
          </w:p>
        </w:tc>
        <w:tc>
          <w:tcPr>
            <w:tcW w:w="1289" w:type="dxa"/>
          </w:tcPr>
          <w:p w:rsidR="00E23CDF" w:rsidRPr="001A33E5" w:rsidP="00101393" w14:paraId="75D47164" w14:textId="77777777">
            <w:pPr>
              <w:rPr>
                <w:b/>
                <w:bCs/>
                <w:i/>
                <w:iCs/>
                <w:noProof/>
                <w:sz w:val="16"/>
                <w:szCs w:val="16"/>
              </w:rPr>
            </w:pPr>
            <w:r w:rsidRPr="001A33E5">
              <w:rPr>
                <w:sz w:val="16"/>
              </w:rPr>
              <w:t>Įgūdžiai</w:t>
            </w:r>
          </w:p>
        </w:tc>
        <w:tc>
          <w:tcPr>
            <w:tcW w:w="576" w:type="dxa"/>
          </w:tcPr>
          <w:p w:rsidR="00E23CDF" w:rsidRPr="001A33E5" w:rsidP="00101393" w14:paraId="720F1212" w14:textId="77777777">
            <w:pPr>
              <w:jc w:val="center"/>
              <w:rPr>
                <w:rFonts w:eastAsiaTheme="minorHAnsi"/>
                <w:b/>
                <w:bCs/>
                <w:i/>
                <w:iCs/>
                <w:noProof/>
                <w:sz w:val="16"/>
                <w:szCs w:val="16"/>
              </w:rPr>
            </w:pPr>
            <w:r w:rsidRPr="001A33E5">
              <w:rPr>
                <w:sz w:val="16"/>
              </w:rPr>
              <w:t>129</w:t>
            </w:r>
          </w:p>
        </w:tc>
        <w:tc>
          <w:tcPr>
            <w:tcW w:w="2297" w:type="dxa"/>
          </w:tcPr>
          <w:p w:rsidR="00E23CDF" w:rsidRPr="001A33E5" w:rsidP="00101393" w14:paraId="47352969" w14:textId="77777777">
            <w:pPr>
              <w:rPr>
                <w:b/>
                <w:bCs/>
                <w:i/>
                <w:iCs/>
                <w:noProof/>
                <w:sz w:val="16"/>
                <w:szCs w:val="16"/>
              </w:rPr>
            </w:pPr>
            <w:r w:rsidRPr="001A33E5">
              <w:rPr>
                <w:b/>
                <w:i/>
                <w:sz w:val="16"/>
              </w:rPr>
              <w:t>Įtraukus skaitmeninis švietimas ir</w:t>
            </w:r>
            <w:r w:rsidRPr="001A33E5">
              <w:rPr>
                <w:sz w:val="16"/>
              </w:rPr>
              <w:t xml:space="preserve"> pagrindiniai skaitmeniniai įgūdžiai</w:t>
            </w:r>
          </w:p>
        </w:tc>
        <w:tc>
          <w:tcPr>
            <w:tcW w:w="656" w:type="dxa"/>
            <w:noWrap/>
          </w:tcPr>
          <w:p w:rsidR="00E23CDF" w:rsidRPr="001A33E5" w:rsidP="00101393" w14:paraId="5D827823" w14:textId="77777777">
            <w:pPr>
              <w:jc w:val="center"/>
              <w:rPr>
                <w:b/>
                <w:bCs/>
                <w:i/>
                <w:iCs/>
                <w:noProof/>
                <w:sz w:val="16"/>
                <w:szCs w:val="16"/>
              </w:rPr>
            </w:pPr>
            <w:r w:rsidRPr="001A33E5">
              <w:rPr>
                <w:sz w:val="16"/>
              </w:rPr>
              <w:t>0 %</w:t>
            </w:r>
          </w:p>
        </w:tc>
        <w:tc>
          <w:tcPr>
            <w:tcW w:w="656" w:type="dxa"/>
            <w:noWrap/>
          </w:tcPr>
          <w:p w:rsidR="00E23CDF" w:rsidRPr="001A33E5" w:rsidP="00101393" w14:paraId="7147AC21" w14:textId="77777777">
            <w:pPr>
              <w:jc w:val="center"/>
              <w:rPr>
                <w:b/>
                <w:bCs/>
                <w:i/>
                <w:iCs/>
                <w:noProof/>
                <w:sz w:val="16"/>
                <w:szCs w:val="16"/>
              </w:rPr>
            </w:pPr>
            <w:r w:rsidRPr="001A33E5">
              <w:rPr>
                <w:sz w:val="16"/>
              </w:rPr>
              <w:t>0 %</w:t>
            </w:r>
          </w:p>
        </w:tc>
        <w:tc>
          <w:tcPr>
            <w:tcW w:w="656" w:type="dxa"/>
            <w:noWrap/>
          </w:tcPr>
          <w:p w:rsidR="00E23CDF" w:rsidRPr="001A33E5" w:rsidP="00101393" w14:paraId="65A370E3" w14:textId="77777777">
            <w:pPr>
              <w:jc w:val="center"/>
              <w:rPr>
                <w:b/>
                <w:bCs/>
                <w:i/>
                <w:iCs/>
                <w:noProof/>
                <w:sz w:val="16"/>
                <w:szCs w:val="16"/>
              </w:rPr>
            </w:pPr>
            <w:r w:rsidRPr="001A33E5">
              <w:rPr>
                <w:sz w:val="16"/>
              </w:rPr>
              <w:t>0 %</w:t>
            </w:r>
          </w:p>
        </w:tc>
        <w:tc>
          <w:tcPr>
            <w:tcW w:w="656" w:type="dxa"/>
            <w:noWrap/>
          </w:tcPr>
          <w:p w:rsidR="00E23CDF" w:rsidRPr="001A33E5" w:rsidP="00101393" w14:paraId="4A2E9AE4" w14:textId="77777777">
            <w:pPr>
              <w:jc w:val="center"/>
              <w:rPr>
                <w:b/>
                <w:bCs/>
                <w:i/>
                <w:iCs/>
                <w:noProof/>
                <w:sz w:val="16"/>
                <w:szCs w:val="16"/>
              </w:rPr>
            </w:pPr>
            <w:r w:rsidRPr="001A33E5">
              <w:rPr>
                <w:sz w:val="16"/>
              </w:rPr>
              <w:t>100 %</w:t>
            </w:r>
          </w:p>
        </w:tc>
        <w:tc>
          <w:tcPr>
            <w:tcW w:w="3260" w:type="dxa"/>
            <w:vAlign w:val="center"/>
          </w:tcPr>
          <w:p w:rsidR="00E23CDF" w:rsidRPr="001A33E5" w:rsidP="00101393" w14:paraId="78F9024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03D95BC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tc>
        <w:tc>
          <w:tcPr>
            <w:tcW w:w="3261" w:type="dxa"/>
            <w:vAlign w:val="center"/>
          </w:tcPr>
          <w:p w:rsidR="00E23CDF" w:rsidRPr="001A33E5" w:rsidP="00101393" w14:paraId="44A195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w:t>
            </w:r>
            <w:r w:rsidRPr="001A33E5">
              <w:rPr>
                <w:sz w:val="16"/>
              </w:rPr>
              <w:t xml:space="preserve">kvalifikaciją arba pranešusių apie savo įgūdžių tobulinimą, skaičius pagal lytį </w:t>
            </w:r>
          </w:p>
          <w:p w:rsidR="00E23CDF" w:rsidRPr="001A33E5" w:rsidP="00101393" w14:paraId="05E8143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p w:rsidR="00E23CDF" w:rsidRPr="001A33E5" w:rsidP="00101393" w14:paraId="335D4D6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kurie pagal Eurostato naudojamą skaitmeninių įgūdžių rodiklį (DSI) pasiekė bent bazinį skaitmeninių įgūdžių lygį, skaičius pagal lytį </w:t>
            </w:r>
          </w:p>
        </w:tc>
      </w:tr>
    </w:tbl>
    <w:p w:rsidR="00E23CDF" w:rsidRPr="001A33E5" w:rsidP="00E23CDF" w14:paraId="3B963E41" w14:textId="77777777">
      <w:r w:rsidRPr="001A33E5">
        <w:rPr>
          <w:rStyle w:val="HideTWBExt"/>
        </w:rPr>
        <w:t>&lt;/Amend&gt;</w:t>
      </w:r>
    </w:p>
    <w:p w:rsidR="00E23CDF" w:rsidRPr="001A33E5" w:rsidP="00E23CDF" w14:paraId="0DDF246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78</w:t>
      </w:r>
      <w:r w:rsidRPr="001A33E5">
        <w:rPr>
          <w:rStyle w:val="HideTWBExt"/>
          <w:b w:val="0"/>
          <w:szCs w:val="24"/>
        </w:rPr>
        <w:t>&lt;/NumAm&gt;</w:t>
      </w:r>
    </w:p>
    <w:p w:rsidR="00E23CDF" w:rsidRPr="001A33E5" w:rsidP="00E23CDF" w14:paraId="448510C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FE1C8C9" w14:textId="77777777">
      <w:pPr>
        <w:pStyle w:val="NormalBold"/>
      </w:pPr>
      <w:r w:rsidRPr="001A33E5">
        <w:rPr>
          <w:rStyle w:val="HideTWBExt"/>
          <w:b w:val="0"/>
          <w:szCs w:val="24"/>
        </w:rPr>
        <w:t>&lt;Article&gt;</w:t>
      </w:r>
      <w:r w:rsidRPr="001A33E5">
        <w:t>I priedo 130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94343B7"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3E091B9" w14:textId="77777777">
            <w:pPr>
              <w:keepNext/>
            </w:pPr>
          </w:p>
        </w:tc>
      </w:tr>
      <w:tr w14:paraId="4258F6F0"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489B7B1"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56BC72B"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0635C5"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49A594"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361DE8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A2D0F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D383BA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154282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94BDB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3E66F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A0059D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832D41" w14:textId="77777777">
            <w:pPr>
              <w:rPr>
                <w:noProof/>
                <w:sz w:val="16"/>
                <w:szCs w:val="16"/>
              </w:rPr>
            </w:pPr>
            <w:r w:rsidRPr="001A33E5">
              <w:rPr>
                <w:sz w:val="16"/>
              </w:rPr>
              <w:t>Rezultato rodiklis</w:t>
            </w:r>
          </w:p>
        </w:tc>
      </w:tr>
      <w:tr w14:paraId="5927E315" w14:textId="77777777" w:rsidTr="00101393">
        <w:tblPrEx>
          <w:tblW w:w="14678" w:type="dxa"/>
          <w:tblInd w:w="-113" w:type="dxa"/>
          <w:tblLayout w:type="fixed"/>
          <w:tblLook w:val="04A0"/>
        </w:tblPrEx>
        <w:trPr>
          <w:cantSplit/>
        </w:trPr>
        <w:tc>
          <w:tcPr>
            <w:tcW w:w="1371" w:type="dxa"/>
          </w:tcPr>
          <w:p w:rsidR="00E23CDF" w:rsidRPr="001A33E5" w:rsidP="00101393" w14:paraId="02C48B13" w14:textId="77777777">
            <w:pPr>
              <w:rPr>
                <w:b/>
                <w:bCs/>
                <w:i/>
                <w:iCs/>
                <w:noProof/>
                <w:sz w:val="16"/>
                <w:szCs w:val="16"/>
              </w:rPr>
            </w:pPr>
            <w:r w:rsidRPr="001A33E5">
              <w:rPr>
                <w:sz w:val="16"/>
              </w:rPr>
              <w:t>Švietimas ir įgūdžiai</w:t>
            </w:r>
          </w:p>
        </w:tc>
        <w:tc>
          <w:tcPr>
            <w:tcW w:w="1289" w:type="dxa"/>
          </w:tcPr>
          <w:p w:rsidR="00E23CDF" w:rsidRPr="001A33E5" w:rsidP="00101393" w14:paraId="49181232" w14:textId="77777777">
            <w:pPr>
              <w:rPr>
                <w:b/>
                <w:bCs/>
                <w:i/>
                <w:iCs/>
                <w:noProof/>
                <w:sz w:val="16"/>
                <w:szCs w:val="16"/>
              </w:rPr>
            </w:pPr>
            <w:r w:rsidRPr="001A33E5">
              <w:rPr>
                <w:sz w:val="16"/>
              </w:rPr>
              <w:t>Įgūdžiai</w:t>
            </w:r>
          </w:p>
        </w:tc>
        <w:tc>
          <w:tcPr>
            <w:tcW w:w="576" w:type="dxa"/>
          </w:tcPr>
          <w:p w:rsidR="00E23CDF" w:rsidRPr="001A33E5" w:rsidP="00101393" w14:paraId="3B7EEE25" w14:textId="77777777">
            <w:pPr>
              <w:jc w:val="center"/>
              <w:rPr>
                <w:rFonts w:eastAsiaTheme="minorHAnsi"/>
                <w:b/>
                <w:bCs/>
                <w:i/>
                <w:iCs/>
                <w:noProof/>
                <w:sz w:val="16"/>
                <w:szCs w:val="16"/>
              </w:rPr>
            </w:pPr>
            <w:r w:rsidRPr="001A33E5">
              <w:rPr>
                <w:sz w:val="16"/>
              </w:rPr>
              <w:t>130</w:t>
            </w:r>
          </w:p>
        </w:tc>
        <w:tc>
          <w:tcPr>
            <w:tcW w:w="2297" w:type="dxa"/>
          </w:tcPr>
          <w:p w:rsidR="00E23CDF" w:rsidRPr="001A33E5" w:rsidP="00101393" w14:paraId="0F82D417" w14:textId="77777777">
            <w:pPr>
              <w:rPr>
                <w:b/>
                <w:bCs/>
                <w:i/>
                <w:iCs/>
                <w:noProof/>
                <w:sz w:val="16"/>
                <w:szCs w:val="16"/>
              </w:rPr>
            </w:pPr>
            <w:r w:rsidRPr="001A33E5">
              <w:rPr>
                <w:sz w:val="16"/>
              </w:rPr>
              <w:t>Žalieji įgūdžiai</w:t>
            </w:r>
          </w:p>
        </w:tc>
        <w:tc>
          <w:tcPr>
            <w:tcW w:w="656" w:type="dxa"/>
            <w:noWrap/>
          </w:tcPr>
          <w:p w:rsidR="00E23CDF" w:rsidRPr="001A33E5" w:rsidP="00101393" w14:paraId="290F373F" w14:textId="77777777">
            <w:pPr>
              <w:jc w:val="center"/>
              <w:rPr>
                <w:b/>
                <w:bCs/>
                <w:i/>
                <w:iCs/>
                <w:noProof/>
                <w:sz w:val="16"/>
                <w:szCs w:val="16"/>
              </w:rPr>
            </w:pPr>
            <w:r w:rsidRPr="001A33E5">
              <w:rPr>
                <w:sz w:val="16"/>
              </w:rPr>
              <w:t>100 %</w:t>
            </w:r>
          </w:p>
        </w:tc>
        <w:tc>
          <w:tcPr>
            <w:tcW w:w="656" w:type="dxa"/>
            <w:noWrap/>
          </w:tcPr>
          <w:p w:rsidR="00E23CDF" w:rsidRPr="001A33E5" w:rsidP="00101393" w14:paraId="47C72AE7" w14:textId="77777777">
            <w:pPr>
              <w:jc w:val="center"/>
              <w:rPr>
                <w:b/>
                <w:bCs/>
                <w:i/>
                <w:iCs/>
                <w:noProof/>
                <w:sz w:val="16"/>
                <w:szCs w:val="16"/>
              </w:rPr>
            </w:pPr>
            <w:r w:rsidRPr="001A33E5">
              <w:rPr>
                <w:sz w:val="16"/>
              </w:rPr>
              <w:t>40 %</w:t>
            </w:r>
          </w:p>
        </w:tc>
        <w:tc>
          <w:tcPr>
            <w:tcW w:w="656" w:type="dxa"/>
            <w:noWrap/>
          </w:tcPr>
          <w:p w:rsidR="00E23CDF" w:rsidRPr="001A33E5" w:rsidP="00101393" w14:paraId="3EC5B08B" w14:textId="77777777">
            <w:pPr>
              <w:jc w:val="center"/>
              <w:rPr>
                <w:b/>
                <w:bCs/>
                <w:i/>
                <w:iCs/>
                <w:noProof/>
                <w:sz w:val="16"/>
                <w:szCs w:val="16"/>
              </w:rPr>
            </w:pPr>
            <w:r w:rsidRPr="001A33E5">
              <w:rPr>
                <w:sz w:val="16"/>
              </w:rPr>
              <w:t>40 %</w:t>
            </w:r>
          </w:p>
        </w:tc>
        <w:tc>
          <w:tcPr>
            <w:tcW w:w="656" w:type="dxa"/>
            <w:noWrap/>
          </w:tcPr>
          <w:p w:rsidR="00E23CDF" w:rsidRPr="001A33E5" w:rsidP="00101393" w14:paraId="4112890E" w14:textId="77777777">
            <w:pPr>
              <w:jc w:val="center"/>
              <w:rPr>
                <w:b/>
                <w:bCs/>
                <w:i/>
                <w:iCs/>
                <w:noProof/>
                <w:sz w:val="16"/>
                <w:szCs w:val="16"/>
              </w:rPr>
            </w:pPr>
            <w:r w:rsidRPr="001A33E5">
              <w:rPr>
                <w:sz w:val="16"/>
              </w:rPr>
              <w:t>100 %</w:t>
            </w:r>
          </w:p>
        </w:tc>
        <w:tc>
          <w:tcPr>
            <w:tcW w:w="3260" w:type="dxa"/>
            <w:vAlign w:val="center"/>
          </w:tcPr>
          <w:p w:rsidR="00E23CDF" w:rsidRPr="001A33E5" w:rsidP="00101393" w14:paraId="7F20BFA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pagal lytį, statusą darbo </w:t>
            </w:r>
            <w:r w:rsidRPr="001A33E5">
              <w:rPr>
                <w:sz w:val="16"/>
              </w:rPr>
              <w:t>rinkoje, amžių ir išsilavinimo lygį</w:t>
            </w:r>
          </w:p>
          <w:p w:rsidR="00E23CDF" w:rsidRPr="001A33E5" w:rsidP="00101393" w14:paraId="2664E37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tc>
        <w:tc>
          <w:tcPr>
            <w:tcW w:w="3261" w:type="dxa"/>
            <w:vAlign w:val="center"/>
          </w:tcPr>
          <w:p w:rsidR="00E23CDF" w:rsidRPr="001A33E5" w:rsidP="00101393" w14:paraId="077689C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69901FF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Organizacijų, kurioms dalyvauti </w:t>
            </w:r>
            <w:r w:rsidRPr="001A33E5">
              <w:rPr>
                <w:sz w:val="16"/>
              </w:rPr>
              <w:t>tarpvalstybinio bendradarbiavimo veikloje yra naudinga, skaičius</w:t>
            </w:r>
          </w:p>
        </w:tc>
      </w:tr>
    </w:tbl>
    <w:p w:rsidR="00E23CDF" w:rsidRPr="001A33E5" w:rsidP="00E23CDF" w14:paraId="6A3F82FB" w14:textId="77777777"/>
    <w:tbl>
      <w:tblPr>
        <w:tblW w:w="9750" w:type="dxa"/>
        <w:jc w:val="center"/>
        <w:tblLayout w:type="fixed"/>
        <w:tblCellMar>
          <w:left w:w="340" w:type="dxa"/>
          <w:right w:w="340" w:type="dxa"/>
        </w:tblCellMar>
        <w:tblLook w:val="04A0"/>
      </w:tblPr>
      <w:tblGrid>
        <w:gridCol w:w="9750"/>
      </w:tblGrid>
      <w:tr w14:paraId="47963CD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190B5AC" w14:textId="77777777">
            <w:pPr>
              <w:keepNext/>
            </w:pPr>
          </w:p>
        </w:tc>
      </w:tr>
      <w:tr w14:paraId="04BACD4B"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9A89DCE"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2EEB8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D62677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2873C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EDBB6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83B6E21"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FCD0AA"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DDDA1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0426A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4CACE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F916BD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8E2D5BF" w14:textId="77777777">
            <w:pPr>
              <w:rPr>
                <w:noProof/>
                <w:sz w:val="16"/>
                <w:szCs w:val="16"/>
              </w:rPr>
            </w:pPr>
            <w:r w:rsidRPr="001A33E5">
              <w:rPr>
                <w:sz w:val="16"/>
              </w:rPr>
              <w:t>Rezultato rodiklis</w:t>
            </w:r>
          </w:p>
        </w:tc>
      </w:tr>
      <w:tr w14:paraId="71239620" w14:textId="77777777" w:rsidTr="00101393">
        <w:tblPrEx>
          <w:tblW w:w="14565" w:type="dxa"/>
          <w:tblLayout w:type="fixed"/>
          <w:tblLook w:val="04A0"/>
        </w:tblPrEx>
        <w:trPr>
          <w:cantSplit/>
        </w:trPr>
        <w:tc>
          <w:tcPr>
            <w:tcW w:w="1258" w:type="dxa"/>
          </w:tcPr>
          <w:p w:rsidR="00E23CDF" w:rsidRPr="001A33E5" w:rsidP="00101393" w14:paraId="700EB704" w14:textId="77777777">
            <w:pPr>
              <w:rPr>
                <w:b/>
                <w:bCs/>
                <w:i/>
                <w:iCs/>
                <w:noProof/>
                <w:sz w:val="16"/>
                <w:szCs w:val="16"/>
              </w:rPr>
            </w:pPr>
            <w:r w:rsidRPr="001A33E5">
              <w:rPr>
                <w:sz w:val="16"/>
              </w:rPr>
              <w:t>Švietimas ir įgūdžiai</w:t>
            </w:r>
          </w:p>
        </w:tc>
        <w:tc>
          <w:tcPr>
            <w:tcW w:w="1289" w:type="dxa"/>
          </w:tcPr>
          <w:p w:rsidR="00E23CDF" w:rsidRPr="001A33E5" w:rsidP="00101393" w14:paraId="7F9002E5" w14:textId="77777777">
            <w:pPr>
              <w:rPr>
                <w:b/>
                <w:bCs/>
                <w:i/>
                <w:iCs/>
                <w:noProof/>
                <w:sz w:val="16"/>
                <w:szCs w:val="16"/>
              </w:rPr>
            </w:pPr>
            <w:r w:rsidRPr="001A33E5">
              <w:rPr>
                <w:sz w:val="16"/>
              </w:rPr>
              <w:t>Įgūdžiai</w:t>
            </w:r>
          </w:p>
        </w:tc>
        <w:tc>
          <w:tcPr>
            <w:tcW w:w="576" w:type="dxa"/>
          </w:tcPr>
          <w:p w:rsidR="00E23CDF" w:rsidRPr="001A33E5" w:rsidP="00101393" w14:paraId="52CC0181" w14:textId="77777777">
            <w:pPr>
              <w:jc w:val="center"/>
              <w:rPr>
                <w:rFonts w:eastAsiaTheme="minorHAnsi"/>
                <w:b/>
                <w:bCs/>
                <w:i/>
                <w:iCs/>
                <w:noProof/>
                <w:sz w:val="16"/>
                <w:szCs w:val="16"/>
              </w:rPr>
            </w:pPr>
            <w:r w:rsidRPr="001A33E5">
              <w:rPr>
                <w:sz w:val="16"/>
              </w:rPr>
              <w:t>130</w:t>
            </w:r>
          </w:p>
        </w:tc>
        <w:tc>
          <w:tcPr>
            <w:tcW w:w="2297" w:type="dxa"/>
          </w:tcPr>
          <w:p w:rsidR="00E23CDF" w:rsidRPr="001A33E5" w:rsidP="00101393" w14:paraId="77628482" w14:textId="77777777">
            <w:pPr>
              <w:rPr>
                <w:b/>
                <w:bCs/>
                <w:i/>
                <w:iCs/>
                <w:noProof/>
                <w:sz w:val="16"/>
                <w:szCs w:val="16"/>
              </w:rPr>
            </w:pPr>
            <w:r w:rsidRPr="001A33E5">
              <w:rPr>
                <w:sz w:val="16"/>
              </w:rPr>
              <w:t>Žalieji įgūdžiai</w:t>
            </w:r>
          </w:p>
        </w:tc>
        <w:tc>
          <w:tcPr>
            <w:tcW w:w="656" w:type="dxa"/>
            <w:noWrap/>
          </w:tcPr>
          <w:p w:rsidR="00E23CDF" w:rsidRPr="001A33E5" w:rsidP="00101393" w14:paraId="1982567B" w14:textId="77777777">
            <w:pPr>
              <w:jc w:val="center"/>
              <w:rPr>
                <w:b/>
                <w:bCs/>
                <w:i/>
                <w:iCs/>
                <w:noProof/>
                <w:sz w:val="16"/>
                <w:szCs w:val="16"/>
              </w:rPr>
            </w:pPr>
            <w:r w:rsidRPr="001A33E5">
              <w:rPr>
                <w:sz w:val="16"/>
              </w:rPr>
              <w:t>100 %</w:t>
            </w:r>
          </w:p>
        </w:tc>
        <w:tc>
          <w:tcPr>
            <w:tcW w:w="656" w:type="dxa"/>
            <w:noWrap/>
          </w:tcPr>
          <w:p w:rsidR="00E23CDF" w:rsidRPr="001A33E5" w:rsidP="00101393" w14:paraId="383C6BD9" w14:textId="77777777">
            <w:pPr>
              <w:jc w:val="center"/>
              <w:rPr>
                <w:b/>
                <w:bCs/>
                <w:i/>
                <w:iCs/>
                <w:noProof/>
                <w:sz w:val="16"/>
                <w:szCs w:val="16"/>
              </w:rPr>
            </w:pPr>
            <w:r w:rsidRPr="001A33E5">
              <w:rPr>
                <w:sz w:val="16"/>
              </w:rPr>
              <w:t>40 %</w:t>
            </w:r>
          </w:p>
        </w:tc>
        <w:tc>
          <w:tcPr>
            <w:tcW w:w="656" w:type="dxa"/>
            <w:noWrap/>
          </w:tcPr>
          <w:p w:rsidR="00E23CDF" w:rsidRPr="001A33E5" w:rsidP="00101393" w14:paraId="01024265" w14:textId="77777777">
            <w:pPr>
              <w:jc w:val="center"/>
              <w:rPr>
                <w:b/>
                <w:bCs/>
                <w:i/>
                <w:iCs/>
                <w:noProof/>
                <w:sz w:val="16"/>
                <w:szCs w:val="16"/>
              </w:rPr>
            </w:pPr>
            <w:r w:rsidRPr="001A33E5">
              <w:rPr>
                <w:sz w:val="16"/>
              </w:rPr>
              <w:t>40 %</w:t>
            </w:r>
          </w:p>
        </w:tc>
        <w:tc>
          <w:tcPr>
            <w:tcW w:w="656" w:type="dxa"/>
            <w:noWrap/>
          </w:tcPr>
          <w:p w:rsidR="00E23CDF" w:rsidRPr="001A33E5" w:rsidP="00101393" w14:paraId="4EB9D902" w14:textId="77777777">
            <w:pPr>
              <w:jc w:val="center"/>
              <w:rPr>
                <w:b/>
                <w:bCs/>
                <w:i/>
                <w:iCs/>
                <w:noProof/>
                <w:sz w:val="16"/>
                <w:szCs w:val="16"/>
              </w:rPr>
            </w:pPr>
            <w:r w:rsidRPr="001A33E5">
              <w:rPr>
                <w:sz w:val="16"/>
              </w:rPr>
              <w:t>100 %</w:t>
            </w:r>
          </w:p>
        </w:tc>
        <w:tc>
          <w:tcPr>
            <w:tcW w:w="3260" w:type="dxa"/>
            <w:vAlign w:val="center"/>
          </w:tcPr>
          <w:p w:rsidR="00E23CDF" w:rsidRPr="001A33E5" w:rsidP="00101393" w14:paraId="4AC7040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4FF2983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p w:rsidR="00E23CDF" w:rsidRPr="001A33E5" w:rsidP="00101393" w14:paraId="28C5A89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finansinį raštingumą </w:t>
            </w:r>
            <w:r w:rsidRPr="001A33E5">
              <w:rPr>
                <w:b/>
                <w:i/>
                <w:sz w:val="16"/>
              </w:rPr>
              <w:t>propaguojančių veiksmų skaičius</w:t>
            </w:r>
          </w:p>
        </w:tc>
        <w:tc>
          <w:tcPr>
            <w:tcW w:w="3261" w:type="dxa"/>
            <w:vAlign w:val="center"/>
          </w:tcPr>
          <w:p w:rsidR="00E23CDF" w:rsidRPr="001A33E5" w:rsidP="00101393" w14:paraId="41E11D9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743A06C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7D43378B" w14:textId="77777777">
      <w:r w:rsidRPr="001A33E5">
        <w:rPr>
          <w:rStyle w:val="HideTWBExt"/>
        </w:rPr>
        <w:t>&lt;/Amend&gt;</w:t>
      </w:r>
    </w:p>
    <w:p w:rsidR="00E23CDF" w:rsidRPr="001A33E5" w:rsidP="00E23CDF" w14:paraId="16B6BB5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79</w:t>
      </w:r>
      <w:r w:rsidRPr="001A33E5">
        <w:rPr>
          <w:rStyle w:val="HideTWBExt"/>
          <w:b w:val="0"/>
          <w:szCs w:val="24"/>
        </w:rPr>
        <w:t>&lt;/NumAm&gt;</w:t>
      </w:r>
    </w:p>
    <w:p w:rsidR="00E23CDF" w:rsidRPr="001A33E5" w:rsidP="00E23CDF" w14:paraId="7B3CFAF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D742506" w14:textId="77777777">
      <w:pPr>
        <w:pStyle w:val="NormalBold"/>
      </w:pPr>
      <w:r w:rsidRPr="001A33E5">
        <w:rPr>
          <w:rStyle w:val="HideTWBExt"/>
          <w:b w:val="0"/>
          <w:szCs w:val="24"/>
        </w:rPr>
        <w:t>&lt;Article&gt;</w:t>
      </w:r>
      <w:r w:rsidRPr="001A33E5">
        <w:t>I priedo 131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972207D"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1BBD54FD" w14:textId="77777777">
            <w:pPr>
              <w:keepNext/>
            </w:pPr>
          </w:p>
        </w:tc>
      </w:tr>
      <w:tr w14:paraId="6FA6E3E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A552630"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FC59077"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827819"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464D18"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C086ED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A9198EF"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A4C65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59D650"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B7FABA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EA0C4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CE5C00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03D9C0" w14:textId="77777777">
            <w:pPr>
              <w:rPr>
                <w:noProof/>
                <w:sz w:val="16"/>
                <w:szCs w:val="16"/>
              </w:rPr>
            </w:pPr>
            <w:r w:rsidRPr="001A33E5">
              <w:rPr>
                <w:sz w:val="16"/>
              </w:rPr>
              <w:t>Rezultato rodiklis</w:t>
            </w:r>
          </w:p>
        </w:tc>
      </w:tr>
      <w:tr w14:paraId="367E3219" w14:textId="77777777" w:rsidTr="00101393">
        <w:tblPrEx>
          <w:tblW w:w="14678" w:type="dxa"/>
          <w:tblInd w:w="-113" w:type="dxa"/>
          <w:tblLayout w:type="fixed"/>
          <w:tblLook w:val="04A0"/>
        </w:tblPrEx>
        <w:trPr>
          <w:cantSplit/>
        </w:trPr>
        <w:tc>
          <w:tcPr>
            <w:tcW w:w="1371" w:type="dxa"/>
          </w:tcPr>
          <w:p w:rsidR="00E23CDF" w:rsidRPr="001A33E5" w:rsidP="00101393" w14:paraId="2943E66B" w14:textId="77777777">
            <w:pPr>
              <w:rPr>
                <w:b/>
                <w:bCs/>
                <w:i/>
                <w:iCs/>
                <w:noProof/>
                <w:sz w:val="16"/>
                <w:szCs w:val="16"/>
              </w:rPr>
            </w:pPr>
            <w:r w:rsidRPr="001A33E5">
              <w:rPr>
                <w:sz w:val="16"/>
              </w:rPr>
              <w:t>Švietimas ir įgūdžiai</w:t>
            </w:r>
          </w:p>
        </w:tc>
        <w:tc>
          <w:tcPr>
            <w:tcW w:w="1289" w:type="dxa"/>
          </w:tcPr>
          <w:p w:rsidR="00E23CDF" w:rsidRPr="001A33E5" w:rsidP="00101393" w14:paraId="2CEB71C3" w14:textId="77777777">
            <w:pPr>
              <w:rPr>
                <w:b/>
                <w:bCs/>
                <w:i/>
                <w:iCs/>
                <w:noProof/>
                <w:sz w:val="16"/>
                <w:szCs w:val="16"/>
              </w:rPr>
            </w:pPr>
            <w:r w:rsidRPr="001A33E5">
              <w:rPr>
                <w:sz w:val="16"/>
              </w:rPr>
              <w:t>Įgūdžiai</w:t>
            </w:r>
          </w:p>
        </w:tc>
        <w:tc>
          <w:tcPr>
            <w:tcW w:w="576" w:type="dxa"/>
          </w:tcPr>
          <w:p w:rsidR="00E23CDF" w:rsidRPr="001A33E5" w:rsidP="00101393" w14:paraId="5F7805FA" w14:textId="77777777">
            <w:pPr>
              <w:jc w:val="center"/>
              <w:rPr>
                <w:rFonts w:eastAsiaTheme="minorHAnsi"/>
                <w:b/>
                <w:bCs/>
                <w:i/>
                <w:iCs/>
                <w:noProof/>
                <w:sz w:val="16"/>
                <w:szCs w:val="16"/>
              </w:rPr>
            </w:pPr>
            <w:r w:rsidRPr="001A33E5">
              <w:rPr>
                <w:sz w:val="16"/>
              </w:rPr>
              <w:t>131</w:t>
            </w:r>
          </w:p>
        </w:tc>
        <w:tc>
          <w:tcPr>
            <w:tcW w:w="2297" w:type="dxa"/>
          </w:tcPr>
          <w:p w:rsidR="00E23CDF" w:rsidRPr="001A33E5" w:rsidP="00101393" w14:paraId="1A8A343F" w14:textId="77777777">
            <w:pPr>
              <w:rPr>
                <w:i/>
                <w:iCs/>
                <w:noProof/>
                <w:sz w:val="16"/>
                <w:szCs w:val="16"/>
              </w:rPr>
            </w:pPr>
            <w:r w:rsidRPr="001A33E5">
              <w:rPr>
                <w:sz w:val="16"/>
              </w:rPr>
              <w:t>Finansinio raštingumo įgūdžiai</w:t>
            </w:r>
          </w:p>
        </w:tc>
        <w:tc>
          <w:tcPr>
            <w:tcW w:w="656" w:type="dxa"/>
            <w:noWrap/>
          </w:tcPr>
          <w:p w:rsidR="00E23CDF" w:rsidRPr="001A33E5" w:rsidP="00101393" w14:paraId="430301FE" w14:textId="77777777">
            <w:pPr>
              <w:jc w:val="center"/>
              <w:rPr>
                <w:b/>
                <w:bCs/>
                <w:i/>
                <w:iCs/>
                <w:noProof/>
                <w:sz w:val="16"/>
                <w:szCs w:val="16"/>
              </w:rPr>
            </w:pPr>
            <w:r w:rsidRPr="001A33E5">
              <w:rPr>
                <w:sz w:val="16"/>
              </w:rPr>
              <w:t>0 %</w:t>
            </w:r>
          </w:p>
        </w:tc>
        <w:tc>
          <w:tcPr>
            <w:tcW w:w="656" w:type="dxa"/>
            <w:noWrap/>
          </w:tcPr>
          <w:p w:rsidR="00E23CDF" w:rsidRPr="001A33E5" w:rsidP="00101393" w14:paraId="65705473" w14:textId="77777777">
            <w:pPr>
              <w:jc w:val="center"/>
              <w:rPr>
                <w:b/>
                <w:bCs/>
                <w:i/>
                <w:iCs/>
                <w:noProof/>
                <w:sz w:val="16"/>
                <w:szCs w:val="16"/>
              </w:rPr>
            </w:pPr>
            <w:r w:rsidRPr="001A33E5">
              <w:rPr>
                <w:sz w:val="16"/>
              </w:rPr>
              <w:t>0 %</w:t>
            </w:r>
          </w:p>
        </w:tc>
        <w:tc>
          <w:tcPr>
            <w:tcW w:w="656" w:type="dxa"/>
            <w:noWrap/>
          </w:tcPr>
          <w:p w:rsidR="00E23CDF" w:rsidRPr="001A33E5" w:rsidP="00101393" w14:paraId="21649E30" w14:textId="77777777">
            <w:pPr>
              <w:jc w:val="center"/>
              <w:rPr>
                <w:b/>
                <w:bCs/>
                <w:i/>
                <w:iCs/>
                <w:noProof/>
                <w:sz w:val="16"/>
                <w:szCs w:val="16"/>
              </w:rPr>
            </w:pPr>
            <w:r w:rsidRPr="001A33E5">
              <w:rPr>
                <w:sz w:val="16"/>
              </w:rPr>
              <w:t>0 %</w:t>
            </w:r>
          </w:p>
        </w:tc>
        <w:tc>
          <w:tcPr>
            <w:tcW w:w="656" w:type="dxa"/>
            <w:noWrap/>
          </w:tcPr>
          <w:p w:rsidR="00E23CDF" w:rsidRPr="001A33E5" w:rsidP="00101393" w14:paraId="2C156C2F" w14:textId="77777777">
            <w:pPr>
              <w:jc w:val="center"/>
              <w:rPr>
                <w:b/>
                <w:bCs/>
                <w:i/>
                <w:iCs/>
                <w:noProof/>
                <w:sz w:val="16"/>
                <w:szCs w:val="16"/>
              </w:rPr>
            </w:pPr>
            <w:r w:rsidRPr="001A33E5">
              <w:rPr>
                <w:sz w:val="16"/>
              </w:rPr>
              <w:t>100 %</w:t>
            </w:r>
          </w:p>
        </w:tc>
        <w:tc>
          <w:tcPr>
            <w:tcW w:w="3260" w:type="dxa"/>
            <w:vAlign w:val="center"/>
          </w:tcPr>
          <w:p w:rsidR="00E23CDF" w:rsidRPr="001A33E5" w:rsidP="00101393" w14:paraId="4CE40B4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6390C80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Tarptautinio bendradarbiavimo veikloje </w:t>
            </w:r>
            <w:r w:rsidRPr="001A33E5">
              <w:rPr>
                <w:sz w:val="16"/>
              </w:rPr>
              <w:t>dalyvaujančių organizacijų skaičius</w:t>
            </w:r>
          </w:p>
        </w:tc>
        <w:tc>
          <w:tcPr>
            <w:tcW w:w="3261" w:type="dxa"/>
            <w:vAlign w:val="center"/>
          </w:tcPr>
          <w:p w:rsidR="00E23CDF" w:rsidRPr="001A33E5" w:rsidP="00101393" w14:paraId="44579C3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7010259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2254BDD4" w14:textId="77777777"/>
    <w:tbl>
      <w:tblPr>
        <w:tblW w:w="9750" w:type="dxa"/>
        <w:jc w:val="center"/>
        <w:tblLayout w:type="fixed"/>
        <w:tblCellMar>
          <w:left w:w="340" w:type="dxa"/>
          <w:right w:w="340" w:type="dxa"/>
        </w:tblCellMar>
        <w:tblLook w:val="04A0"/>
      </w:tblPr>
      <w:tblGrid>
        <w:gridCol w:w="9750"/>
      </w:tblGrid>
      <w:tr w14:paraId="1DA9B39C"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8033234" w14:textId="77777777">
            <w:pPr>
              <w:keepNext/>
            </w:pPr>
          </w:p>
        </w:tc>
      </w:tr>
      <w:tr w14:paraId="72BB304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25C1C6D"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4A9D2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237F3DB"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92C6F1"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4E6CFBD"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5BC446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97F1F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2B4BF3"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0DAFB2"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1A3AC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B4D821D"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85779C" w14:textId="77777777">
            <w:pPr>
              <w:rPr>
                <w:noProof/>
                <w:sz w:val="16"/>
                <w:szCs w:val="16"/>
              </w:rPr>
            </w:pPr>
            <w:r w:rsidRPr="001A33E5">
              <w:rPr>
                <w:sz w:val="16"/>
              </w:rPr>
              <w:t>Rezultato rodiklis</w:t>
            </w:r>
          </w:p>
        </w:tc>
      </w:tr>
      <w:tr w14:paraId="7E0E9ECB" w14:textId="77777777" w:rsidTr="00101393">
        <w:tblPrEx>
          <w:tblW w:w="14565" w:type="dxa"/>
          <w:tblLayout w:type="fixed"/>
          <w:tblLook w:val="04A0"/>
        </w:tblPrEx>
        <w:trPr>
          <w:cantSplit/>
        </w:trPr>
        <w:tc>
          <w:tcPr>
            <w:tcW w:w="1258" w:type="dxa"/>
          </w:tcPr>
          <w:p w:rsidR="00E23CDF" w:rsidRPr="001A33E5" w:rsidP="00101393" w14:paraId="077B8FDA" w14:textId="77777777">
            <w:pPr>
              <w:rPr>
                <w:b/>
                <w:bCs/>
                <w:i/>
                <w:iCs/>
                <w:noProof/>
                <w:sz w:val="16"/>
                <w:szCs w:val="16"/>
              </w:rPr>
            </w:pPr>
            <w:r w:rsidRPr="001A33E5">
              <w:rPr>
                <w:sz w:val="16"/>
              </w:rPr>
              <w:t>Švietimas ir įgūdžiai</w:t>
            </w:r>
          </w:p>
        </w:tc>
        <w:tc>
          <w:tcPr>
            <w:tcW w:w="1289" w:type="dxa"/>
          </w:tcPr>
          <w:p w:rsidR="00E23CDF" w:rsidRPr="001A33E5" w:rsidP="00101393" w14:paraId="2A4A57E4" w14:textId="77777777">
            <w:pPr>
              <w:rPr>
                <w:b/>
                <w:bCs/>
                <w:i/>
                <w:iCs/>
                <w:noProof/>
                <w:sz w:val="16"/>
                <w:szCs w:val="16"/>
              </w:rPr>
            </w:pPr>
            <w:r w:rsidRPr="001A33E5">
              <w:rPr>
                <w:sz w:val="16"/>
              </w:rPr>
              <w:t>Įgūdžiai</w:t>
            </w:r>
          </w:p>
        </w:tc>
        <w:tc>
          <w:tcPr>
            <w:tcW w:w="576" w:type="dxa"/>
          </w:tcPr>
          <w:p w:rsidR="00E23CDF" w:rsidRPr="001A33E5" w:rsidP="00101393" w14:paraId="011A9A6D" w14:textId="77777777">
            <w:pPr>
              <w:jc w:val="center"/>
              <w:rPr>
                <w:rFonts w:eastAsiaTheme="minorHAnsi"/>
                <w:b/>
                <w:bCs/>
                <w:i/>
                <w:iCs/>
                <w:noProof/>
                <w:sz w:val="16"/>
                <w:szCs w:val="16"/>
              </w:rPr>
            </w:pPr>
            <w:r w:rsidRPr="001A33E5">
              <w:rPr>
                <w:sz w:val="16"/>
              </w:rPr>
              <w:t>131</w:t>
            </w:r>
          </w:p>
        </w:tc>
        <w:tc>
          <w:tcPr>
            <w:tcW w:w="2297" w:type="dxa"/>
          </w:tcPr>
          <w:p w:rsidR="00E23CDF" w:rsidRPr="001A33E5" w:rsidP="00101393" w14:paraId="74A2FDD8" w14:textId="77777777">
            <w:pPr>
              <w:rPr>
                <w:i/>
                <w:iCs/>
                <w:noProof/>
                <w:sz w:val="16"/>
                <w:szCs w:val="16"/>
              </w:rPr>
            </w:pPr>
            <w:r w:rsidRPr="001A33E5">
              <w:rPr>
                <w:sz w:val="16"/>
              </w:rPr>
              <w:t>Finansinio raštingumo įgūdžiai</w:t>
            </w:r>
          </w:p>
        </w:tc>
        <w:tc>
          <w:tcPr>
            <w:tcW w:w="656" w:type="dxa"/>
            <w:noWrap/>
          </w:tcPr>
          <w:p w:rsidR="00E23CDF" w:rsidRPr="001A33E5" w:rsidP="00101393" w14:paraId="2BF134CB" w14:textId="77777777">
            <w:pPr>
              <w:jc w:val="center"/>
              <w:rPr>
                <w:b/>
                <w:bCs/>
                <w:i/>
                <w:iCs/>
                <w:noProof/>
                <w:sz w:val="16"/>
                <w:szCs w:val="16"/>
              </w:rPr>
            </w:pPr>
            <w:r w:rsidRPr="001A33E5">
              <w:rPr>
                <w:sz w:val="16"/>
              </w:rPr>
              <w:t>0 %</w:t>
            </w:r>
          </w:p>
        </w:tc>
        <w:tc>
          <w:tcPr>
            <w:tcW w:w="656" w:type="dxa"/>
            <w:noWrap/>
          </w:tcPr>
          <w:p w:rsidR="00E23CDF" w:rsidRPr="001A33E5" w:rsidP="00101393" w14:paraId="5F830F5C" w14:textId="77777777">
            <w:pPr>
              <w:jc w:val="center"/>
              <w:rPr>
                <w:b/>
                <w:bCs/>
                <w:i/>
                <w:iCs/>
                <w:noProof/>
                <w:sz w:val="16"/>
                <w:szCs w:val="16"/>
              </w:rPr>
            </w:pPr>
            <w:r w:rsidRPr="001A33E5">
              <w:rPr>
                <w:sz w:val="16"/>
              </w:rPr>
              <w:t>0 %</w:t>
            </w:r>
          </w:p>
        </w:tc>
        <w:tc>
          <w:tcPr>
            <w:tcW w:w="656" w:type="dxa"/>
            <w:noWrap/>
          </w:tcPr>
          <w:p w:rsidR="00E23CDF" w:rsidRPr="001A33E5" w:rsidP="00101393" w14:paraId="41F11E6E" w14:textId="77777777">
            <w:pPr>
              <w:jc w:val="center"/>
              <w:rPr>
                <w:b/>
                <w:bCs/>
                <w:i/>
                <w:iCs/>
                <w:noProof/>
                <w:sz w:val="16"/>
                <w:szCs w:val="16"/>
              </w:rPr>
            </w:pPr>
            <w:r w:rsidRPr="001A33E5">
              <w:rPr>
                <w:sz w:val="16"/>
              </w:rPr>
              <w:t>0 %</w:t>
            </w:r>
          </w:p>
        </w:tc>
        <w:tc>
          <w:tcPr>
            <w:tcW w:w="656" w:type="dxa"/>
            <w:noWrap/>
          </w:tcPr>
          <w:p w:rsidR="00E23CDF" w:rsidRPr="001A33E5" w:rsidP="00101393" w14:paraId="5A292BEA" w14:textId="77777777">
            <w:pPr>
              <w:jc w:val="center"/>
              <w:rPr>
                <w:b/>
                <w:bCs/>
                <w:i/>
                <w:iCs/>
                <w:noProof/>
                <w:sz w:val="16"/>
                <w:szCs w:val="16"/>
              </w:rPr>
            </w:pPr>
            <w:r w:rsidRPr="001A33E5">
              <w:rPr>
                <w:sz w:val="16"/>
              </w:rPr>
              <w:t>100 %</w:t>
            </w:r>
          </w:p>
        </w:tc>
        <w:tc>
          <w:tcPr>
            <w:tcW w:w="3260" w:type="dxa"/>
            <w:vAlign w:val="center"/>
          </w:tcPr>
          <w:p w:rsidR="00E23CDF" w:rsidRPr="001A33E5" w:rsidP="00101393" w14:paraId="7886948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5DFE290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p w:rsidR="00E23CDF" w:rsidRPr="001A33E5" w:rsidP="00101393" w14:paraId="7A7823B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finansinį raštingumą propaguojančių veiksmų skaičius</w:t>
            </w:r>
          </w:p>
        </w:tc>
        <w:tc>
          <w:tcPr>
            <w:tcW w:w="3261" w:type="dxa"/>
            <w:vAlign w:val="center"/>
          </w:tcPr>
          <w:p w:rsidR="00E23CDF" w:rsidRPr="001A33E5" w:rsidP="00101393" w14:paraId="6DFE21B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w:t>
            </w:r>
            <w:r w:rsidRPr="001A33E5">
              <w:rPr>
                <w:sz w:val="16"/>
              </w:rPr>
              <w:t xml:space="preserve">kvalifikaciją arba pranešusių apie savo įgūdžių tobulinimą, skaičius pagal lytį </w:t>
            </w:r>
          </w:p>
          <w:p w:rsidR="00E23CDF" w:rsidRPr="001A33E5" w:rsidP="00101393" w14:paraId="495FDF8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11EEDBC4" w14:textId="77777777">
      <w:r w:rsidRPr="001A33E5">
        <w:rPr>
          <w:rStyle w:val="HideTWBExt"/>
        </w:rPr>
        <w:t>&lt;/Amend&gt;</w:t>
      </w:r>
    </w:p>
    <w:p w:rsidR="00E23CDF" w:rsidRPr="001A33E5" w:rsidP="00E23CDF" w14:paraId="1371B82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80</w:t>
      </w:r>
      <w:r w:rsidRPr="001A33E5">
        <w:rPr>
          <w:rStyle w:val="HideTWBExt"/>
          <w:b w:val="0"/>
          <w:szCs w:val="24"/>
        </w:rPr>
        <w:t>&lt;/NumAm&gt;</w:t>
      </w:r>
    </w:p>
    <w:p w:rsidR="00E23CDF" w:rsidRPr="001A33E5" w:rsidP="00E23CDF" w14:paraId="0CB2BB1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FC00BB1" w14:textId="77777777">
      <w:pPr>
        <w:pStyle w:val="NormalBold"/>
      </w:pPr>
      <w:r w:rsidRPr="001A33E5">
        <w:rPr>
          <w:rStyle w:val="HideTWBExt"/>
          <w:b w:val="0"/>
          <w:szCs w:val="24"/>
        </w:rPr>
        <w:t>&lt;Article&gt;</w:t>
      </w:r>
      <w:r w:rsidRPr="001A33E5">
        <w:t>I priedo 132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962B273"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58D50D4" w14:textId="77777777">
            <w:pPr>
              <w:keepNext/>
            </w:pPr>
          </w:p>
        </w:tc>
      </w:tr>
      <w:tr w14:paraId="49006093"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A64D306"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AC9F4C9"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85C79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478E3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D27354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433130D"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6E86AE"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319A73"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FF146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BF93F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9BE93B"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24F645C" w14:textId="77777777">
            <w:pPr>
              <w:rPr>
                <w:noProof/>
                <w:sz w:val="16"/>
                <w:szCs w:val="16"/>
              </w:rPr>
            </w:pPr>
            <w:r w:rsidRPr="001A33E5">
              <w:rPr>
                <w:sz w:val="16"/>
              </w:rPr>
              <w:t>Rezultato rodiklis</w:t>
            </w:r>
          </w:p>
        </w:tc>
      </w:tr>
      <w:tr w14:paraId="5423961A" w14:textId="77777777" w:rsidTr="00101393">
        <w:tblPrEx>
          <w:tblW w:w="14678" w:type="dxa"/>
          <w:tblInd w:w="-113" w:type="dxa"/>
          <w:tblLayout w:type="fixed"/>
          <w:tblLook w:val="04A0"/>
        </w:tblPrEx>
        <w:trPr>
          <w:cantSplit/>
        </w:trPr>
        <w:tc>
          <w:tcPr>
            <w:tcW w:w="1371" w:type="dxa"/>
          </w:tcPr>
          <w:p w:rsidR="00E23CDF" w:rsidRPr="001A33E5" w:rsidP="00101393" w14:paraId="30C0BB48" w14:textId="77777777">
            <w:pPr>
              <w:rPr>
                <w:b/>
                <w:bCs/>
                <w:i/>
                <w:iCs/>
                <w:noProof/>
                <w:sz w:val="16"/>
                <w:szCs w:val="16"/>
              </w:rPr>
            </w:pPr>
            <w:r w:rsidRPr="001A33E5">
              <w:rPr>
                <w:sz w:val="16"/>
              </w:rPr>
              <w:t xml:space="preserve">Švietimas ir </w:t>
            </w:r>
            <w:r w:rsidRPr="001A33E5">
              <w:rPr>
                <w:sz w:val="16"/>
              </w:rPr>
              <w:t>įgūdžiai</w:t>
            </w:r>
          </w:p>
        </w:tc>
        <w:tc>
          <w:tcPr>
            <w:tcW w:w="1289" w:type="dxa"/>
          </w:tcPr>
          <w:p w:rsidR="00E23CDF" w:rsidRPr="001A33E5" w:rsidP="00101393" w14:paraId="6CDD8129" w14:textId="77777777">
            <w:pPr>
              <w:rPr>
                <w:b/>
                <w:bCs/>
                <w:i/>
                <w:iCs/>
                <w:noProof/>
                <w:sz w:val="16"/>
                <w:szCs w:val="16"/>
              </w:rPr>
            </w:pPr>
            <w:r w:rsidRPr="001A33E5">
              <w:rPr>
                <w:sz w:val="16"/>
              </w:rPr>
              <w:t>Įgūdžiai</w:t>
            </w:r>
          </w:p>
        </w:tc>
        <w:tc>
          <w:tcPr>
            <w:tcW w:w="576" w:type="dxa"/>
          </w:tcPr>
          <w:p w:rsidR="00E23CDF" w:rsidRPr="001A33E5" w:rsidP="00101393" w14:paraId="08B0F118" w14:textId="77777777">
            <w:pPr>
              <w:jc w:val="center"/>
              <w:rPr>
                <w:rFonts w:eastAsiaTheme="minorHAnsi"/>
                <w:b/>
                <w:bCs/>
                <w:i/>
                <w:iCs/>
                <w:noProof/>
                <w:sz w:val="16"/>
                <w:szCs w:val="16"/>
              </w:rPr>
            </w:pPr>
            <w:r w:rsidRPr="001A33E5">
              <w:rPr>
                <w:sz w:val="16"/>
              </w:rPr>
              <w:t>132</w:t>
            </w:r>
          </w:p>
        </w:tc>
        <w:tc>
          <w:tcPr>
            <w:tcW w:w="2297" w:type="dxa"/>
          </w:tcPr>
          <w:p w:rsidR="00E23CDF" w:rsidRPr="001A33E5" w:rsidP="00101393" w14:paraId="071DC81D" w14:textId="77777777">
            <w:pPr>
              <w:rPr>
                <w:i/>
                <w:iCs/>
                <w:noProof/>
                <w:sz w:val="16"/>
                <w:szCs w:val="16"/>
              </w:rPr>
            </w:pPr>
            <w:r w:rsidRPr="001A33E5">
              <w:rPr>
                <w:sz w:val="16"/>
              </w:rPr>
              <w:t>Marginalizuotų bendruomenių, pvz., romų, kvalifikacijos kėlimas ir perkvalifikavimas</w:t>
            </w:r>
          </w:p>
        </w:tc>
        <w:tc>
          <w:tcPr>
            <w:tcW w:w="656" w:type="dxa"/>
            <w:noWrap/>
          </w:tcPr>
          <w:p w:rsidR="00E23CDF" w:rsidRPr="001A33E5" w:rsidP="00101393" w14:paraId="1C92C253" w14:textId="77777777">
            <w:pPr>
              <w:jc w:val="center"/>
              <w:rPr>
                <w:b/>
                <w:bCs/>
                <w:i/>
                <w:iCs/>
                <w:noProof/>
                <w:sz w:val="16"/>
                <w:szCs w:val="16"/>
              </w:rPr>
            </w:pPr>
            <w:r w:rsidRPr="001A33E5">
              <w:rPr>
                <w:sz w:val="16"/>
              </w:rPr>
              <w:t>0 %</w:t>
            </w:r>
          </w:p>
        </w:tc>
        <w:tc>
          <w:tcPr>
            <w:tcW w:w="656" w:type="dxa"/>
            <w:noWrap/>
          </w:tcPr>
          <w:p w:rsidR="00E23CDF" w:rsidRPr="001A33E5" w:rsidP="00101393" w14:paraId="4535B00F" w14:textId="77777777">
            <w:pPr>
              <w:jc w:val="center"/>
              <w:rPr>
                <w:b/>
                <w:bCs/>
                <w:i/>
                <w:iCs/>
                <w:noProof/>
                <w:sz w:val="16"/>
                <w:szCs w:val="16"/>
              </w:rPr>
            </w:pPr>
            <w:r w:rsidRPr="001A33E5">
              <w:rPr>
                <w:sz w:val="16"/>
              </w:rPr>
              <w:t>0 %</w:t>
            </w:r>
          </w:p>
        </w:tc>
        <w:tc>
          <w:tcPr>
            <w:tcW w:w="656" w:type="dxa"/>
            <w:noWrap/>
          </w:tcPr>
          <w:p w:rsidR="00E23CDF" w:rsidRPr="001A33E5" w:rsidP="00101393" w14:paraId="37B01B59" w14:textId="77777777">
            <w:pPr>
              <w:jc w:val="center"/>
              <w:rPr>
                <w:b/>
                <w:bCs/>
                <w:i/>
                <w:iCs/>
                <w:noProof/>
                <w:sz w:val="16"/>
                <w:szCs w:val="16"/>
              </w:rPr>
            </w:pPr>
            <w:r w:rsidRPr="001A33E5">
              <w:rPr>
                <w:sz w:val="16"/>
              </w:rPr>
              <w:t>0 %</w:t>
            </w:r>
          </w:p>
        </w:tc>
        <w:tc>
          <w:tcPr>
            <w:tcW w:w="656" w:type="dxa"/>
            <w:noWrap/>
          </w:tcPr>
          <w:p w:rsidR="00E23CDF" w:rsidRPr="001A33E5" w:rsidP="00101393" w14:paraId="7A15EE62" w14:textId="77777777">
            <w:pPr>
              <w:jc w:val="center"/>
              <w:rPr>
                <w:b/>
                <w:bCs/>
                <w:i/>
                <w:iCs/>
                <w:noProof/>
                <w:sz w:val="16"/>
                <w:szCs w:val="16"/>
              </w:rPr>
            </w:pPr>
            <w:r w:rsidRPr="001A33E5">
              <w:rPr>
                <w:sz w:val="16"/>
              </w:rPr>
              <w:t>100 %</w:t>
            </w:r>
          </w:p>
        </w:tc>
        <w:tc>
          <w:tcPr>
            <w:tcW w:w="3260" w:type="dxa"/>
            <w:vAlign w:val="center"/>
          </w:tcPr>
          <w:p w:rsidR="00E23CDF" w:rsidRPr="001A33E5" w:rsidP="00101393" w14:paraId="366729A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2EB4BB1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tc>
        <w:tc>
          <w:tcPr>
            <w:tcW w:w="3261" w:type="dxa"/>
            <w:vAlign w:val="center"/>
          </w:tcPr>
          <w:p w:rsidR="00E23CDF" w:rsidRPr="001A33E5" w:rsidP="00101393" w14:paraId="667929C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5144B6B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74423FAE" w14:textId="77777777"/>
    <w:tbl>
      <w:tblPr>
        <w:tblW w:w="9750" w:type="dxa"/>
        <w:jc w:val="center"/>
        <w:tblLayout w:type="fixed"/>
        <w:tblCellMar>
          <w:left w:w="340" w:type="dxa"/>
          <w:right w:w="340" w:type="dxa"/>
        </w:tblCellMar>
        <w:tblLook w:val="04A0"/>
      </w:tblPr>
      <w:tblGrid>
        <w:gridCol w:w="9750"/>
      </w:tblGrid>
      <w:tr w14:paraId="7459CCD7"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C91E70E" w14:textId="77777777">
            <w:pPr>
              <w:keepNext/>
            </w:pPr>
          </w:p>
        </w:tc>
      </w:tr>
      <w:tr w14:paraId="0758760A"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4143C42"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DB855CC"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B50AB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69DBD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3237F2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3D1CFE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322083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A124E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10A6D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DDCE3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3DDA38"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8E96AF0" w14:textId="77777777">
            <w:pPr>
              <w:rPr>
                <w:noProof/>
                <w:sz w:val="16"/>
                <w:szCs w:val="16"/>
              </w:rPr>
            </w:pPr>
            <w:r w:rsidRPr="001A33E5">
              <w:rPr>
                <w:sz w:val="16"/>
              </w:rPr>
              <w:t>Rezultato rodiklis</w:t>
            </w:r>
          </w:p>
        </w:tc>
      </w:tr>
      <w:tr w14:paraId="41187020" w14:textId="77777777" w:rsidTr="00101393">
        <w:tblPrEx>
          <w:tblW w:w="14565" w:type="dxa"/>
          <w:tblLayout w:type="fixed"/>
          <w:tblLook w:val="04A0"/>
        </w:tblPrEx>
        <w:trPr>
          <w:cantSplit/>
        </w:trPr>
        <w:tc>
          <w:tcPr>
            <w:tcW w:w="1258" w:type="dxa"/>
          </w:tcPr>
          <w:p w:rsidR="00E23CDF" w:rsidRPr="001A33E5" w:rsidP="00101393" w14:paraId="53C0606E" w14:textId="77777777">
            <w:pPr>
              <w:rPr>
                <w:b/>
                <w:bCs/>
                <w:i/>
                <w:iCs/>
                <w:noProof/>
                <w:sz w:val="16"/>
                <w:szCs w:val="16"/>
              </w:rPr>
            </w:pPr>
            <w:r w:rsidRPr="001A33E5">
              <w:rPr>
                <w:sz w:val="16"/>
              </w:rPr>
              <w:t>Švietimas ir įgūdžiai</w:t>
            </w:r>
          </w:p>
        </w:tc>
        <w:tc>
          <w:tcPr>
            <w:tcW w:w="1289" w:type="dxa"/>
          </w:tcPr>
          <w:p w:rsidR="00E23CDF" w:rsidRPr="001A33E5" w:rsidP="00101393" w14:paraId="16403667" w14:textId="77777777">
            <w:pPr>
              <w:rPr>
                <w:b/>
                <w:bCs/>
                <w:i/>
                <w:iCs/>
                <w:noProof/>
                <w:sz w:val="16"/>
                <w:szCs w:val="16"/>
              </w:rPr>
            </w:pPr>
            <w:r w:rsidRPr="001A33E5">
              <w:rPr>
                <w:sz w:val="16"/>
              </w:rPr>
              <w:t>Įgūdžiai</w:t>
            </w:r>
          </w:p>
        </w:tc>
        <w:tc>
          <w:tcPr>
            <w:tcW w:w="576" w:type="dxa"/>
          </w:tcPr>
          <w:p w:rsidR="00E23CDF" w:rsidRPr="001A33E5" w:rsidP="00101393" w14:paraId="3873CA1C" w14:textId="77777777">
            <w:pPr>
              <w:jc w:val="center"/>
              <w:rPr>
                <w:rFonts w:eastAsiaTheme="minorHAnsi"/>
                <w:b/>
                <w:bCs/>
                <w:i/>
                <w:iCs/>
                <w:noProof/>
                <w:sz w:val="16"/>
                <w:szCs w:val="16"/>
              </w:rPr>
            </w:pPr>
            <w:r w:rsidRPr="001A33E5">
              <w:rPr>
                <w:sz w:val="16"/>
              </w:rPr>
              <w:t>132</w:t>
            </w:r>
          </w:p>
        </w:tc>
        <w:tc>
          <w:tcPr>
            <w:tcW w:w="2297" w:type="dxa"/>
          </w:tcPr>
          <w:p w:rsidR="00E23CDF" w:rsidRPr="001A33E5" w:rsidP="00101393" w14:paraId="4D1D72F5" w14:textId="77777777">
            <w:pPr>
              <w:rPr>
                <w:b/>
                <w:bCs/>
                <w:i/>
                <w:iCs/>
                <w:noProof/>
                <w:sz w:val="16"/>
                <w:szCs w:val="16"/>
              </w:rPr>
            </w:pPr>
            <w:r w:rsidRPr="001A33E5">
              <w:rPr>
                <w:sz w:val="16"/>
              </w:rPr>
              <w:t xml:space="preserve">Marginalizuotų bendruomenių, pvz., romų, kvalifikacijos kėlimas ir </w:t>
            </w:r>
            <w:r w:rsidRPr="001A33E5">
              <w:rPr>
                <w:sz w:val="16"/>
              </w:rPr>
              <w:t>perkvalifikavimas</w:t>
            </w:r>
          </w:p>
        </w:tc>
        <w:tc>
          <w:tcPr>
            <w:tcW w:w="656" w:type="dxa"/>
            <w:noWrap/>
          </w:tcPr>
          <w:p w:rsidR="00E23CDF" w:rsidRPr="001A33E5" w:rsidP="00101393" w14:paraId="7DCFF239" w14:textId="77777777">
            <w:pPr>
              <w:jc w:val="center"/>
              <w:rPr>
                <w:b/>
                <w:bCs/>
                <w:i/>
                <w:iCs/>
                <w:noProof/>
                <w:sz w:val="16"/>
                <w:szCs w:val="16"/>
              </w:rPr>
            </w:pPr>
            <w:r w:rsidRPr="001A33E5">
              <w:rPr>
                <w:sz w:val="16"/>
              </w:rPr>
              <w:t>0 %</w:t>
            </w:r>
          </w:p>
        </w:tc>
        <w:tc>
          <w:tcPr>
            <w:tcW w:w="656" w:type="dxa"/>
            <w:noWrap/>
          </w:tcPr>
          <w:p w:rsidR="00E23CDF" w:rsidRPr="001A33E5" w:rsidP="00101393" w14:paraId="2D8C7104" w14:textId="77777777">
            <w:pPr>
              <w:jc w:val="center"/>
              <w:rPr>
                <w:b/>
                <w:bCs/>
                <w:i/>
                <w:iCs/>
                <w:noProof/>
                <w:sz w:val="16"/>
                <w:szCs w:val="16"/>
              </w:rPr>
            </w:pPr>
            <w:r w:rsidRPr="001A33E5">
              <w:rPr>
                <w:sz w:val="16"/>
              </w:rPr>
              <w:t>0 %</w:t>
            </w:r>
          </w:p>
        </w:tc>
        <w:tc>
          <w:tcPr>
            <w:tcW w:w="656" w:type="dxa"/>
            <w:noWrap/>
          </w:tcPr>
          <w:p w:rsidR="00E23CDF" w:rsidRPr="001A33E5" w:rsidP="00101393" w14:paraId="7FD8671D" w14:textId="77777777">
            <w:pPr>
              <w:jc w:val="center"/>
              <w:rPr>
                <w:b/>
                <w:bCs/>
                <w:i/>
                <w:iCs/>
                <w:noProof/>
                <w:sz w:val="16"/>
                <w:szCs w:val="16"/>
              </w:rPr>
            </w:pPr>
            <w:r w:rsidRPr="001A33E5">
              <w:rPr>
                <w:sz w:val="16"/>
              </w:rPr>
              <w:t>0 %</w:t>
            </w:r>
          </w:p>
        </w:tc>
        <w:tc>
          <w:tcPr>
            <w:tcW w:w="656" w:type="dxa"/>
            <w:noWrap/>
          </w:tcPr>
          <w:p w:rsidR="00E23CDF" w:rsidRPr="001A33E5" w:rsidP="00101393" w14:paraId="2BF8BA5F" w14:textId="77777777">
            <w:pPr>
              <w:jc w:val="center"/>
              <w:rPr>
                <w:b/>
                <w:bCs/>
                <w:i/>
                <w:iCs/>
                <w:noProof/>
                <w:sz w:val="16"/>
                <w:szCs w:val="16"/>
              </w:rPr>
            </w:pPr>
            <w:r w:rsidRPr="001A33E5">
              <w:rPr>
                <w:sz w:val="16"/>
              </w:rPr>
              <w:t>100 %</w:t>
            </w:r>
          </w:p>
        </w:tc>
        <w:tc>
          <w:tcPr>
            <w:tcW w:w="3260" w:type="dxa"/>
            <w:vAlign w:val="center"/>
          </w:tcPr>
          <w:p w:rsidR="00E23CDF" w:rsidRPr="001A33E5" w:rsidP="00101393" w14:paraId="0012ABA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674FD0A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p w:rsidR="00E23CDF" w:rsidRPr="001A33E5" w:rsidP="00101393" w14:paraId="7C0560B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finansinį raštingumą propaguojančių veiksmų </w:t>
            </w:r>
            <w:r w:rsidRPr="001A33E5">
              <w:rPr>
                <w:b/>
                <w:i/>
                <w:sz w:val="16"/>
              </w:rPr>
              <w:t>skaičius</w:t>
            </w:r>
          </w:p>
        </w:tc>
        <w:tc>
          <w:tcPr>
            <w:tcW w:w="3261" w:type="dxa"/>
            <w:vAlign w:val="center"/>
          </w:tcPr>
          <w:p w:rsidR="00E23CDF" w:rsidRPr="001A33E5" w:rsidP="00101393" w14:paraId="755CABE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7F3C230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61925876" w14:textId="77777777">
      <w:r w:rsidRPr="001A33E5">
        <w:rPr>
          <w:rStyle w:val="HideTWBExt"/>
        </w:rPr>
        <w:t>&lt;/Amend&gt;</w:t>
      </w:r>
    </w:p>
    <w:p w:rsidR="00E23CDF" w:rsidRPr="001A33E5" w:rsidP="00E23CDF" w14:paraId="465882B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81</w:t>
      </w:r>
      <w:r w:rsidRPr="001A33E5">
        <w:rPr>
          <w:rStyle w:val="HideTWBExt"/>
          <w:b w:val="0"/>
          <w:szCs w:val="24"/>
        </w:rPr>
        <w:t>&lt;/NumAm&gt;</w:t>
      </w:r>
    </w:p>
    <w:p w:rsidR="00E23CDF" w:rsidRPr="001A33E5" w:rsidP="00E23CDF" w14:paraId="4C9C0DE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9CF670A" w14:textId="77777777">
      <w:pPr>
        <w:pStyle w:val="NormalBold"/>
      </w:pPr>
      <w:r w:rsidRPr="001A33E5">
        <w:rPr>
          <w:rStyle w:val="HideTWBExt"/>
          <w:b w:val="0"/>
          <w:szCs w:val="24"/>
        </w:rPr>
        <w:t>&lt;Article&gt;</w:t>
      </w:r>
      <w:r w:rsidRPr="001A33E5">
        <w:t>I priedo 133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674EC6E"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4B09C9C" w14:textId="77777777">
            <w:pPr>
              <w:keepNext/>
            </w:pPr>
          </w:p>
        </w:tc>
      </w:tr>
      <w:tr w14:paraId="0843EE18"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E9F170C"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414D8D2"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11D42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05AAC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87635E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9FE473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FFE014"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442ED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C5C43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04A70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E89855A" w14:textId="77777777">
            <w:pPr>
              <w:rPr>
                <w:noProof/>
                <w:sz w:val="16"/>
                <w:szCs w:val="16"/>
              </w:rPr>
            </w:pPr>
            <w:r w:rsidRPr="001A33E5">
              <w:rPr>
                <w:sz w:val="16"/>
              </w:rPr>
              <w:t xml:space="preserve">Produkto </w:t>
            </w:r>
            <w:r w:rsidRPr="001A33E5">
              <w:rPr>
                <w:sz w:val="16"/>
              </w:rPr>
              <w:t>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CCD8930" w14:textId="77777777">
            <w:pPr>
              <w:rPr>
                <w:noProof/>
                <w:sz w:val="16"/>
                <w:szCs w:val="16"/>
              </w:rPr>
            </w:pPr>
            <w:r w:rsidRPr="001A33E5">
              <w:rPr>
                <w:sz w:val="16"/>
              </w:rPr>
              <w:t>Rezultato rodiklis</w:t>
            </w:r>
          </w:p>
        </w:tc>
      </w:tr>
      <w:tr w14:paraId="00C6AF78" w14:textId="77777777" w:rsidTr="00101393">
        <w:tblPrEx>
          <w:tblW w:w="14678" w:type="dxa"/>
          <w:tblInd w:w="-113" w:type="dxa"/>
          <w:tblLayout w:type="fixed"/>
          <w:tblLook w:val="04A0"/>
        </w:tblPrEx>
        <w:trPr>
          <w:cantSplit/>
        </w:trPr>
        <w:tc>
          <w:tcPr>
            <w:tcW w:w="1371" w:type="dxa"/>
          </w:tcPr>
          <w:p w:rsidR="00E23CDF" w:rsidRPr="001A33E5" w:rsidP="00101393" w14:paraId="4ECEB6CC" w14:textId="77777777">
            <w:pPr>
              <w:rPr>
                <w:b/>
                <w:bCs/>
                <w:i/>
                <w:iCs/>
                <w:noProof/>
                <w:sz w:val="16"/>
                <w:szCs w:val="16"/>
              </w:rPr>
            </w:pPr>
            <w:r w:rsidRPr="001A33E5">
              <w:rPr>
                <w:sz w:val="16"/>
              </w:rPr>
              <w:t>Švietimas ir įgūdžiai</w:t>
            </w:r>
          </w:p>
        </w:tc>
        <w:tc>
          <w:tcPr>
            <w:tcW w:w="1289" w:type="dxa"/>
          </w:tcPr>
          <w:p w:rsidR="00E23CDF" w:rsidRPr="001A33E5" w:rsidP="00101393" w14:paraId="6B478706" w14:textId="77777777">
            <w:pPr>
              <w:rPr>
                <w:b/>
                <w:bCs/>
                <w:i/>
                <w:iCs/>
                <w:noProof/>
                <w:sz w:val="16"/>
                <w:szCs w:val="16"/>
              </w:rPr>
            </w:pPr>
            <w:r w:rsidRPr="001A33E5">
              <w:rPr>
                <w:sz w:val="16"/>
              </w:rPr>
              <w:t>Įgūdžiai</w:t>
            </w:r>
          </w:p>
        </w:tc>
        <w:tc>
          <w:tcPr>
            <w:tcW w:w="576" w:type="dxa"/>
          </w:tcPr>
          <w:p w:rsidR="00E23CDF" w:rsidRPr="001A33E5" w:rsidP="00101393" w14:paraId="3213E5FE" w14:textId="77777777">
            <w:pPr>
              <w:jc w:val="center"/>
              <w:rPr>
                <w:rFonts w:eastAsiaTheme="minorHAnsi"/>
                <w:b/>
                <w:bCs/>
                <w:i/>
                <w:iCs/>
                <w:noProof/>
                <w:sz w:val="16"/>
                <w:szCs w:val="16"/>
              </w:rPr>
            </w:pPr>
            <w:r w:rsidRPr="001A33E5">
              <w:rPr>
                <w:sz w:val="16"/>
              </w:rPr>
              <w:t>133</w:t>
            </w:r>
          </w:p>
        </w:tc>
        <w:tc>
          <w:tcPr>
            <w:tcW w:w="2297" w:type="dxa"/>
          </w:tcPr>
          <w:p w:rsidR="00E23CDF" w:rsidRPr="001A33E5" w:rsidP="00101393" w14:paraId="406B2202" w14:textId="77777777">
            <w:pPr>
              <w:rPr>
                <w:i/>
                <w:iCs/>
                <w:noProof/>
                <w:sz w:val="16"/>
                <w:szCs w:val="16"/>
              </w:rPr>
            </w:pPr>
            <w:r w:rsidRPr="001A33E5">
              <w:rPr>
                <w:sz w:val="16"/>
              </w:rPr>
              <w:t>Asmenų su negalia kvalifikacijos kėlimas ir perkvalifikavimas</w:t>
            </w:r>
          </w:p>
        </w:tc>
        <w:tc>
          <w:tcPr>
            <w:tcW w:w="656" w:type="dxa"/>
            <w:noWrap/>
          </w:tcPr>
          <w:p w:rsidR="00E23CDF" w:rsidRPr="001A33E5" w:rsidP="00101393" w14:paraId="69046D4F" w14:textId="77777777">
            <w:pPr>
              <w:jc w:val="center"/>
              <w:rPr>
                <w:b/>
                <w:bCs/>
                <w:i/>
                <w:iCs/>
                <w:noProof/>
                <w:sz w:val="16"/>
                <w:szCs w:val="16"/>
              </w:rPr>
            </w:pPr>
            <w:r w:rsidRPr="001A33E5">
              <w:rPr>
                <w:sz w:val="16"/>
              </w:rPr>
              <w:t>0 %</w:t>
            </w:r>
          </w:p>
        </w:tc>
        <w:tc>
          <w:tcPr>
            <w:tcW w:w="656" w:type="dxa"/>
            <w:noWrap/>
          </w:tcPr>
          <w:p w:rsidR="00E23CDF" w:rsidRPr="001A33E5" w:rsidP="00101393" w14:paraId="69E24D95" w14:textId="77777777">
            <w:pPr>
              <w:jc w:val="center"/>
              <w:rPr>
                <w:b/>
                <w:bCs/>
                <w:i/>
                <w:iCs/>
                <w:noProof/>
                <w:sz w:val="16"/>
                <w:szCs w:val="16"/>
              </w:rPr>
            </w:pPr>
            <w:r w:rsidRPr="001A33E5">
              <w:rPr>
                <w:sz w:val="16"/>
              </w:rPr>
              <w:t>0 %</w:t>
            </w:r>
          </w:p>
        </w:tc>
        <w:tc>
          <w:tcPr>
            <w:tcW w:w="656" w:type="dxa"/>
            <w:noWrap/>
          </w:tcPr>
          <w:p w:rsidR="00E23CDF" w:rsidRPr="001A33E5" w:rsidP="00101393" w14:paraId="29C73DD3" w14:textId="77777777">
            <w:pPr>
              <w:jc w:val="center"/>
              <w:rPr>
                <w:b/>
                <w:bCs/>
                <w:i/>
                <w:iCs/>
                <w:noProof/>
                <w:sz w:val="16"/>
                <w:szCs w:val="16"/>
              </w:rPr>
            </w:pPr>
            <w:r w:rsidRPr="001A33E5">
              <w:rPr>
                <w:sz w:val="16"/>
              </w:rPr>
              <w:t>0 %</w:t>
            </w:r>
          </w:p>
        </w:tc>
        <w:tc>
          <w:tcPr>
            <w:tcW w:w="656" w:type="dxa"/>
            <w:noWrap/>
          </w:tcPr>
          <w:p w:rsidR="00E23CDF" w:rsidRPr="001A33E5" w:rsidP="00101393" w14:paraId="5B9B8252" w14:textId="77777777">
            <w:pPr>
              <w:jc w:val="center"/>
              <w:rPr>
                <w:b/>
                <w:bCs/>
                <w:i/>
                <w:iCs/>
                <w:noProof/>
                <w:sz w:val="16"/>
                <w:szCs w:val="16"/>
              </w:rPr>
            </w:pPr>
            <w:r w:rsidRPr="001A33E5">
              <w:rPr>
                <w:sz w:val="16"/>
              </w:rPr>
              <w:t>100 %</w:t>
            </w:r>
          </w:p>
        </w:tc>
        <w:tc>
          <w:tcPr>
            <w:tcW w:w="3260" w:type="dxa"/>
            <w:vAlign w:val="center"/>
          </w:tcPr>
          <w:p w:rsidR="00E23CDF" w:rsidRPr="001A33E5" w:rsidP="00101393" w14:paraId="77E3663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69D64C4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Tarptautinio </w:t>
            </w:r>
            <w:r w:rsidRPr="001A33E5">
              <w:rPr>
                <w:sz w:val="16"/>
              </w:rPr>
              <w:t>bendradarbiavimo veikloje dalyvaujančių organizacijų skaičius</w:t>
            </w:r>
          </w:p>
        </w:tc>
        <w:tc>
          <w:tcPr>
            <w:tcW w:w="3261" w:type="dxa"/>
            <w:vAlign w:val="center"/>
          </w:tcPr>
          <w:p w:rsidR="00E23CDF" w:rsidRPr="001A33E5" w:rsidP="00101393" w14:paraId="5D397EC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01C1BEF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Organizacijų, kurioms dalyvauti tarpvalstybinio bendradarbiavimo veikloje yra </w:t>
            </w:r>
            <w:r w:rsidRPr="001A33E5">
              <w:rPr>
                <w:sz w:val="16"/>
              </w:rPr>
              <w:t>naudinga, skaičius</w:t>
            </w:r>
          </w:p>
        </w:tc>
      </w:tr>
    </w:tbl>
    <w:p w:rsidR="00E23CDF" w:rsidRPr="001A33E5" w:rsidP="00E23CDF" w14:paraId="61463D80" w14:textId="77777777"/>
    <w:tbl>
      <w:tblPr>
        <w:tblW w:w="9750" w:type="dxa"/>
        <w:jc w:val="center"/>
        <w:tblLayout w:type="fixed"/>
        <w:tblCellMar>
          <w:left w:w="340" w:type="dxa"/>
          <w:right w:w="340" w:type="dxa"/>
        </w:tblCellMar>
        <w:tblLook w:val="04A0"/>
      </w:tblPr>
      <w:tblGrid>
        <w:gridCol w:w="9750"/>
      </w:tblGrid>
      <w:tr w14:paraId="76DEBA80"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EB23D18" w14:textId="77777777">
            <w:pPr>
              <w:keepNext/>
            </w:pPr>
          </w:p>
        </w:tc>
      </w:tr>
      <w:tr w14:paraId="45BF1812"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9A5B935"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9E0AA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0B4101"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C9B4BA"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E273CF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25A406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644D4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F5BC0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B3AD5C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27CB1E"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0A834F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048CE4" w14:textId="77777777">
            <w:pPr>
              <w:rPr>
                <w:noProof/>
                <w:sz w:val="16"/>
                <w:szCs w:val="16"/>
              </w:rPr>
            </w:pPr>
            <w:r w:rsidRPr="001A33E5">
              <w:rPr>
                <w:sz w:val="16"/>
              </w:rPr>
              <w:t>Rezultato rodiklis</w:t>
            </w:r>
          </w:p>
        </w:tc>
      </w:tr>
      <w:tr w14:paraId="437749D9" w14:textId="77777777" w:rsidTr="00101393">
        <w:tblPrEx>
          <w:tblW w:w="14565" w:type="dxa"/>
          <w:tblLayout w:type="fixed"/>
          <w:tblLook w:val="04A0"/>
        </w:tblPrEx>
        <w:trPr>
          <w:cantSplit/>
        </w:trPr>
        <w:tc>
          <w:tcPr>
            <w:tcW w:w="1258" w:type="dxa"/>
          </w:tcPr>
          <w:p w:rsidR="00E23CDF" w:rsidRPr="001A33E5" w:rsidP="00101393" w14:paraId="3F0A8972" w14:textId="77777777">
            <w:pPr>
              <w:rPr>
                <w:b/>
                <w:bCs/>
                <w:i/>
                <w:iCs/>
                <w:noProof/>
                <w:sz w:val="16"/>
                <w:szCs w:val="16"/>
              </w:rPr>
            </w:pPr>
            <w:r w:rsidRPr="001A33E5">
              <w:rPr>
                <w:sz w:val="16"/>
              </w:rPr>
              <w:t>Švietimas ir įgūdžiai</w:t>
            </w:r>
          </w:p>
        </w:tc>
        <w:tc>
          <w:tcPr>
            <w:tcW w:w="1289" w:type="dxa"/>
          </w:tcPr>
          <w:p w:rsidR="00E23CDF" w:rsidRPr="001A33E5" w:rsidP="00101393" w14:paraId="1247B4DB" w14:textId="77777777">
            <w:pPr>
              <w:rPr>
                <w:b/>
                <w:bCs/>
                <w:i/>
                <w:iCs/>
                <w:noProof/>
                <w:sz w:val="16"/>
                <w:szCs w:val="16"/>
              </w:rPr>
            </w:pPr>
            <w:r w:rsidRPr="001A33E5">
              <w:rPr>
                <w:sz w:val="16"/>
              </w:rPr>
              <w:t>Įgūdžiai</w:t>
            </w:r>
          </w:p>
        </w:tc>
        <w:tc>
          <w:tcPr>
            <w:tcW w:w="576" w:type="dxa"/>
          </w:tcPr>
          <w:p w:rsidR="00E23CDF" w:rsidRPr="001A33E5" w:rsidP="00101393" w14:paraId="63F1F240" w14:textId="77777777">
            <w:pPr>
              <w:jc w:val="center"/>
              <w:rPr>
                <w:rFonts w:eastAsiaTheme="minorHAnsi"/>
                <w:b/>
                <w:bCs/>
                <w:i/>
                <w:iCs/>
                <w:noProof/>
                <w:sz w:val="16"/>
                <w:szCs w:val="16"/>
              </w:rPr>
            </w:pPr>
            <w:r w:rsidRPr="001A33E5">
              <w:rPr>
                <w:sz w:val="16"/>
              </w:rPr>
              <w:t>133</w:t>
            </w:r>
          </w:p>
        </w:tc>
        <w:tc>
          <w:tcPr>
            <w:tcW w:w="2297" w:type="dxa"/>
          </w:tcPr>
          <w:p w:rsidR="00E23CDF" w:rsidRPr="001A33E5" w:rsidP="00101393" w14:paraId="53E76009" w14:textId="77777777">
            <w:pPr>
              <w:rPr>
                <w:b/>
                <w:bCs/>
                <w:i/>
                <w:iCs/>
                <w:noProof/>
                <w:sz w:val="16"/>
                <w:szCs w:val="16"/>
              </w:rPr>
            </w:pPr>
            <w:r w:rsidRPr="001A33E5">
              <w:rPr>
                <w:sz w:val="16"/>
              </w:rPr>
              <w:t xml:space="preserve">Asmenų su negalia </w:t>
            </w:r>
            <w:r w:rsidRPr="001A33E5">
              <w:rPr>
                <w:sz w:val="16"/>
              </w:rPr>
              <w:t>kvalifikacijos kėlimas ir perkvalifikavimas</w:t>
            </w:r>
          </w:p>
        </w:tc>
        <w:tc>
          <w:tcPr>
            <w:tcW w:w="656" w:type="dxa"/>
            <w:noWrap/>
          </w:tcPr>
          <w:p w:rsidR="00E23CDF" w:rsidRPr="001A33E5" w:rsidP="00101393" w14:paraId="6E5C0A7D" w14:textId="77777777">
            <w:pPr>
              <w:jc w:val="center"/>
              <w:rPr>
                <w:b/>
                <w:bCs/>
                <w:i/>
                <w:iCs/>
                <w:noProof/>
                <w:sz w:val="16"/>
                <w:szCs w:val="16"/>
              </w:rPr>
            </w:pPr>
            <w:r w:rsidRPr="001A33E5">
              <w:rPr>
                <w:sz w:val="16"/>
              </w:rPr>
              <w:t>0 %</w:t>
            </w:r>
          </w:p>
        </w:tc>
        <w:tc>
          <w:tcPr>
            <w:tcW w:w="656" w:type="dxa"/>
            <w:noWrap/>
          </w:tcPr>
          <w:p w:rsidR="00E23CDF" w:rsidRPr="001A33E5" w:rsidP="00101393" w14:paraId="5C0B59B7" w14:textId="77777777">
            <w:pPr>
              <w:jc w:val="center"/>
              <w:rPr>
                <w:b/>
                <w:bCs/>
                <w:i/>
                <w:iCs/>
                <w:noProof/>
                <w:sz w:val="16"/>
                <w:szCs w:val="16"/>
              </w:rPr>
            </w:pPr>
            <w:r w:rsidRPr="001A33E5">
              <w:rPr>
                <w:sz w:val="16"/>
              </w:rPr>
              <w:t>0 %</w:t>
            </w:r>
          </w:p>
        </w:tc>
        <w:tc>
          <w:tcPr>
            <w:tcW w:w="656" w:type="dxa"/>
            <w:noWrap/>
          </w:tcPr>
          <w:p w:rsidR="00E23CDF" w:rsidRPr="001A33E5" w:rsidP="00101393" w14:paraId="3A7DA882" w14:textId="77777777">
            <w:pPr>
              <w:jc w:val="center"/>
              <w:rPr>
                <w:b/>
                <w:bCs/>
                <w:i/>
                <w:iCs/>
                <w:noProof/>
                <w:sz w:val="16"/>
                <w:szCs w:val="16"/>
              </w:rPr>
            </w:pPr>
            <w:r w:rsidRPr="001A33E5">
              <w:rPr>
                <w:sz w:val="16"/>
              </w:rPr>
              <w:t>0 %</w:t>
            </w:r>
          </w:p>
        </w:tc>
        <w:tc>
          <w:tcPr>
            <w:tcW w:w="656" w:type="dxa"/>
            <w:noWrap/>
          </w:tcPr>
          <w:p w:rsidR="00E23CDF" w:rsidRPr="001A33E5" w:rsidP="00101393" w14:paraId="01B653B4" w14:textId="77777777">
            <w:pPr>
              <w:jc w:val="center"/>
              <w:rPr>
                <w:b/>
                <w:bCs/>
                <w:i/>
                <w:iCs/>
                <w:noProof/>
                <w:sz w:val="16"/>
                <w:szCs w:val="16"/>
              </w:rPr>
            </w:pPr>
            <w:r w:rsidRPr="001A33E5">
              <w:rPr>
                <w:sz w:val="16"/>
              </w:rPr>
              <w:t>100 %</w:t>
            </w:r>
          </w:p>
        </w:tc>
        <w:tc>
          <w:tcPr>
            <w:tcW w:w="3260" w:type="dxa"/>
            <w:vAlign w:val="center"/>
          </w:tcPr>
          <w:p w:rsidR="00E23CDF" w:rsidRPr="001A33E5" w:rsidP="00101393" w14:paraId="4AB5D70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3D0677E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Tarptautinio bendradarbiavimo veikloje dalyvaujančių organizacijų skaičius</w:t>
            </w:r>
          </w:p>
          <w:p w:rsidR="00E23CDF" w:rsidRPr="001A33E5" w:rsidP="00101393" w14:paraId="3C32429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finansinį </w:t>
            </w:r>
            <w:r w:rsidRPr="001A33E5">
              <w:rPr>
                <w:b/>
                <w:i/>
                <w:sz w:val="16"/>
              </w:rPr>
              <w:t>raštingumą propaguojančių veiksmų skaičius</w:t>
            </w:r>
          </w:p>
        </w:tc>
        <w:tc>
          <w:tcPr>
            <w:tcW w:w="3261" w:type="dxa"/>
            <w:vAlign w:val="center"/>
          </w:tcPr>
          <w:p w:rsidR="00E23CDF" w:rsidRPr="001A33E5" w:rsidP="00101393" w14:paraId="6F316FB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įgijusių kvalifikaciją arba pranešusių apie savo įgūdžių tobulinimą, skaičius pagal lytį </w:t>
            </w:r>
          </w:p>
          <w:p w:rsidR="00E23CDF" w:rsidRPr="001A33E5" w:rsidP="00101393" w14:paraId="5698EAD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Organizacijų, kurioms dalyvauti tarpvalstybinio bendradarbiavimo veikloje yra naudinga, skaičius</w:t>
            </w:r>
          </w:p>
        </w:tc>
      </w:tr>
    </w:tbl>
    <w:p w:rsidR="00E23CDF" w:rsidRPr="001A33E5" w:rsidP="00E23CDF" w14:paraId="5258E5B1" w14:textId="77777777">
      <w:r w:rsidRPr="001A33E5">
        <w:rPr>
          <w:rStyle w:val="HideTWBExt"/>
        </w:rPr>
        <w:t>&lt;/Amend&gt;</w:t>
      </w:r>
    </w:p>
    <w:p w:rsidR="00E23CDF" w:rsidRPr="001A33E5" w:rsidP="00E23CDF" w14:paraId="3770ABA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82</w:t>
      </w:r>
      <w:r w:rsidRPr="001A33E5">
        <w:rPr>
          <w:rStyle w:val="HideTWBExt"/>
          <w:b w:val="0"/>
          <w:szCs w:val="24"/>
        </w:rPr>
        <w:t>&lt;/NumAm&gt;</w:t>
      </w:r>
    </w:p>
    <w:p w:rsidR="00E23CDF" w:rsidRPr="001A33E5" w:rsidP="00E23CDF" w14:paraId="787675F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398836E" w14:textId="77777777">
      <w:pPr>
        <w:pStyle w:val="NormalBold"/>
      </w:pPr>
      <w:r w:rsidRPr="001A33E5">
        <w:rPr>
          <w:rStyle w:val="HideTWBExt"/>
          <w:b w:val="0"/>
          <w:szCs w:val="24"/>
        </w:rPr>
        <w:t>&lt;Article&gt;</w:t>
      </w:r>
      <w:r w:rsidRPr="001A33E5">
        <w:t>I priedo 135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8CF9A8"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CF71928" w14:textId="77777777">
            <w:pPr>
              <w:keepNext/>
            </w:pPr>
          </w:p>
        </w:tc>
      </w:tr>
      <w:tr w14:paraId="47B6E5AF"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15291FA"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C5FF9D3"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963773"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3DA1E8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D2F70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55B2E97" w14:textId="77777777">
            <w:pPr>
              <w:rPr>
                <w:noProof/>
                <w:sz w:val="16"/>
                <w:szCs w:val="16"/>
              </w:rPr>
            </w:pPr>
            <w:r w:rsidRPr="001A33E5">
              <w:rPr>
                <w:sz w:val="16"/>
              </w:rPr>
              <w:t xml:space="preserve">Intervencinių priemonių </w:t>
            </w:r>
            <w:r w:rsidRPr="001A33E5">
              <w:rPr>
                <w:sz w:val="16"/>
              </w:rPr>
              <w:t>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6174466"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A7EC5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21FBF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CB845A"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AA139D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343848" w14:textId="77777777">
            <w:pPr>
              <w:rPr>
                <w:noProof/>
                <w:sz w:val="16"/>
                <w:szCs w:val="16"/>
              </w:rPr>
            </w:pPr>
            <w:r w:rsidRPr="001A33E5">
              <w:rPr>
                <w:sz w:val="16"/>
              </w:rPr>
              <w:t>Rezultato rodiklis</w:t>
            </w:r>
          </w:p>
        </w:tc>
      </w:tr>
      <w:tr w14:paraId="22E31AAE" w14:textId="77777777" w:rsidTr="00101393">
        <w:tblPrEx>
          <w:tblW w:w="14678" w:type="dxa"/>
          <w:tblInd w:w="-113" w:type="dxa"/>
          <w:tblLayout w:type="fixed"/>
          <w:tblLook w:val="04A0"/>
        </w:tblPrEx>
        <w:trPr>
          <w:cantSplit/>
        </w:trPr>
        <w:tc>
          <w:tcPr>
            <w:tcW w:w="1371" w:type="dxa"/>
          </w:tcPr>
          <w:p w:rsidR="00E23CDF" w:rsidRPr="001A33E5" w:rsidP="00101393" w14:paraId="78FFDB0E" w14:textId="77777777">
            <w:pPr>
              <w:rPr>
                <w:b/>
                <w:bCs/>
                <w:i/>
                <w:iCs/>
                <w:noProof/>
                <w:sz w:val="16"/>
                <w:szCs w:val="16"/>
              </w:rPr>
            </w:pPr>
            <w:r w:rsidRPr="001A33E5">
              <w:rPr>
                <w:sz w:val="16"/>
              </w:rPr>
              <w:t>Švietimas ir įgūdžiai</w:t>
            </w:r>
          </w:p>
        </w:tc>
        <w:tc>
          <w:tcPr>
            <w:tcW w:w="1289" w:type="dxa"/>
          </w:tcPr>
          <w:p w:rsidR="00E23CDF" w:rsidRPr="001A33E5" w:rsidP="00101393" w14:paraId="0A83AC43" w14:textId="77777777">
            <w:pPr>
              <w:rPr>
                <w:b/>
                <w:bCs/>
                <w:i/>
                <w:iCs/>
                <w:noProof/>
                <w:sz w:val="16"/>
                <w:szCs w:val="16"/>
              </w:rPr>
            </w:pPr>
            <w:r w:rsidRPr="001A33E5">
              <w:rPr>
                <w:sz w:val="16"/>
              </w:rPr>
              <w:t>Sportas</w:t>
            </w:r>
          </w:p>
        </w:tc>
        <w:tc>
          <w:tcPr>
            <w:tcW w:w="576" w:type="dxa"/>
          </w:tcPr>
          <w:p w:rsidR="00E23CDF" w:rsidRPr="001A33E5" w:rsidP="00101393" w14:paraId="787449B2" w14:textId="77777777">
            <w:pPr>
              <w:jc w:val="center"/>
              <w:rPr>
                <w:rFonts w:eastAsiaTheme="minorHAnsi"/>
                <w:b/>
                <w:bCs/>
                <w:i/>
                <w:iCs/>
                <w:noProof/>
                <w:sz w:val="16"/>
                <w:szCs w:val="16"/>
              </w:rPr>
            </w:pPr>
            <w:r w:rsidRPr="001A33E5">
              <w:rPr>
                <w:sz w:val="16"/>
              </w:rPr>
              <w:t>135</w:t>
            </w:r>
          </w:p>
        </w:tc>
        <w:tc>
          <w:tcPr>
            <w:tcW w:w="2297" w:type="dxa"/>
          </w:tcPr>
          <w:p w:rsidR="00E23CDF" w:rsidRPr="001A33E5" w:rsidP="00101393" w14:paraId="203C3D2F" w14:textId="77777777">
            <w:pPr>
              <w:rPr>
                <w:b/>
                <w:bCs/>
                <w:i/>
                <w:iCs/>
                <w:noProof/>
                <w:sz w:val="16"/>
                <w:szCs w:val="16"/>
              </w:rPr>
            </w:pPr>
            <w:r w:rsidRPr="001A33E5">
              <w:rPr>
                <w:sz w:val="16"/>
              </w:rPr>
              <w:t>Sporto ir fizinio aktyvumo skatinimas</w:t>
            </w:r>
          </w:p>
        </w:tc>
        <w:tc>
          <w:tcPr>
            <w:tcW w:w="656" w:type="dxa"/>
            <w:noWrap/>
          </w:tcPr>
          <w:p w:rsidR="00E23CDF" w:rsidRPr="001A33E5" w:rsidP="00101393" w14:paraId="4203EFF1" w14:textId="77777777">
            <w:pPr>
              <w:jc w:val="center"/>
              <w:rPr>
                <w:b/>
                <w:bCs/>
                <w:i/>
                <w:iCs/>
                <w:noProof/>
                <w:sz w:val="16"/>
                <w:szCs w:val="16"/>
              </w:rPr>
            </w:pPr>
            <w:r w:rsidRPr="001A33E5">
              <w:rPr>
                <w:sz w:val="16"/>
              </w:rPr>
              <w:t>0 %</w:t>
            </w:r>
          </w:p>
        </w:tc>
        <w:tc>
          <w:tcPr>
            <w:tcW w:w="656" w:type="dxa"/>
            <w:noWrap/>
          </w:tcPr>
          <w:p w:rsidR="00E23CDF" w:rsidRPr="001A33E5" w:rsidP="00101393" w14:paraId="2C18CF69" w14:textId="77777777">
            <w:pPr>
              <w:jc w:val="center"/>
              <w:rPr>
                <w:b/>
                <w:bCs/>
                <w:i/>
                <w:iCs/>
                <w:noProof/>
                <w:sz w:val="16"/>
                <w:szCs w:val="16"/>
              </w:rPr>
            </w:pPr>
            <w:r w:rsidRPr="001A33E5">
              <w:rPr>
                <w:sz w:val="16"/>
              </w:rPr>
              <w:t>0 %</w:t>
            </w:r>
          </w:p>
        </w:tc>
        <w:tc>
          <w:tcPr>
            <w:tcW w:w="656" w:type="dxa"/>
            <w:noWrap/>
          </w:tcPr>
          <w:p w:rsidR="00E23CDF" w:rsidRPr="001A33E5" w:rsidP="00101393" w14:paraId="4ED9C756" w14:textId="77777777">
            <w:pPr>
              <w:jc w:val="center"/>
              <w:rPr>
                <w:b/>
                <w:bCs/>
                <w:i/>
                <w:iCs/>
                <w:noProof/>
                <w:sz w:val="16"/>
                <w:szCs w:val="16"/>
              </w:rPr>
            </w:pPr>
            <w:r w:rsidRPr="001A33E5">
              <w:rPr>
                <w:sz w:val="16"/>
              </w:rPr>
              <w:t>0 %</w:t>
            </w:r>
          </w:p>
        </w:tc>
        <w:tc>
          <w:tcPr>
            <w:tcW w:w="656" w:type="dxa"/>
            <w:noWrap/>
          </w:tcPr>
          <w:p w:rsidR="00E23CDF" w:rsidRPr="001A33E5" w:rsidP="00101393" w14:paraId="13C10011" w14:textId="77777777">
            <w:pPr>
              <w:jc w:val="center"/>
              <w:rPr>
                <w:b/>
                <w:bCs/>
                <w:i/>
                <w:iCs/>
                <w:noProof/>
                <w:sz w:val="16"/>
                <w:szCs w:val="16"/>
              </w:rPr>
            </w:pPr>
            <w:r w:rsidRPr="001A33E5">
              <w:rPr>
                <w:sz w:val="16"/>
              </w:rPr>
              <w:t>40 %</w:t>
            </w:r>
          </w:p>
        </w:tc>
        <w:tc>
          <w:tcPr>
            <w:tcW w:w="3260" w:type="dxa"/>
            <w:vAlign w:val="center"/>
          </w:tcPr>
          <w:p w:rsidR="00E23CDF" w:rsidRPr="001A33E5" w:rsidP="00101393" w14:paraId="6E2C4D2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Bendradarbiavimo partnerysčių sporto srityje skaičius</w:t>
            </w:r>
          </w:p>
          <w:p w:rsidR="00E23CDF" w:rsidRPr="001A33E5" w:rsidP="00101393" w14:paraId="3498241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w:t>
            </w:r>
          </w:p>
          <w:p w:rsidR="00E23CDF" w:rsidRPr="001A33E5" w:rsidP="00101393" w14:paraId="4BAC467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Judumo </w:t>
            </w:r>
            <w:r w:rsidRPr="001A33E5">
              <w:rPr>
                <w:sz w:val="16"/>
              </w:rPr>
              <w:t>sporto srityje veiklos dalyvių skaičius pagal lytį ir amžių</w:t>
            </w:r>
          </w:p>
          <w:p w:rsidR="00E23CDF" w:rsidRPr="001A33E5" w:rsidP="00101393" w14:paraId="2B18161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Sporto infrastruktūros lauke plotas (m²)</w:t>
            </w:r>
          </w:p>
          <w:p w:rsidR="00E23CDF" w:rsidRPr="001A33E5" w:rsidP="00101393" w14:paraId="5614B93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Sporto iniciatyvų ir renginių skaičius</w:t>
            </w:r>
          </w:p>
        </w:tc>
        <w:tc>
          <w:tcPr>
            <w:tcW w:w="3261" w:type="dxa"/>
            <w:vAlign w:val="center"/>
          </w:tcPr>
          <w:p w:rsidR="00E23CDF" w:rsidRPr="001A33E5" w:rsidP="00101393" w14:paraId="7413322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manančių, kad dalyvavimas jiems buvo naudingas, skaičius</w:t>
            </w:r>
          </w:p>
          <w:p w:rsidR="00E23CDF" w:rsidRPr="001A33E5" w:rsidP="00101393" w14:paraId="1F78BA1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manančių, kad jie pagerino savo bendrąsias kompetencijas, skaičius</w:t>
            </w:r>
          </w:p>
          <w:p w:rsidR="00E23CDF" w:rsidRPr="001A33E5" w:rsidP="00101393" w14:paraId="75880B2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manančių, kad jų priklausymo Europai jausmas sustiprėjo, skaičius</w:t>
            </w:r>
          </w:p>
          <w:p w:rsidR="00E23CDF" w:rsidRPr="001A33E5" w:rsidP="00101393" w14:paraId="7F20A83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Naujų arba modernizuotų lauko sporto infrastruktūros naudotojų skaičius per metus pagal lytį</w:t>
            </w:r>
          </w:p>
        </w:tc>
      </w:tr>
    </w:tbl>
    <w:p w:rsidR="00E23CDF" w:rsidRPr="001A33E5" w:rsidP="00E23CDF" w14:paraId="7D835C0D" w14:textId="77777777"/>
    <w:tbl>
      <w:tblPr>
        <w:tblW w:w="9750" w:type="dxa"/>
        <w:jc w:val="center"/>
        <w:tblLayout w:type="fixed"/>
        <w:tblCellMar>
          <w:left w:w="340" w:type="dxa"/>
          <w:right w:w="340" w:type="dxa"/>
        </w:tblCellMar>
        <w:tblLook w:val="04A0"/>
      </w:tblPr>
      <w:tblGrid>
        <w:gridCol w:w="9750"/>
      </w:tblGrid>
      <w:tr w14:paraId="4FD93B9B"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36F4C92" w14:textId="77777777">
            <w:pPr>
              <w:keepNext/>
            </w:pPr>
          </w:p>
        </w:tc>
      </w:tr>
      <w:tr w14:paraId="675E505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BD0767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A8B5C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83CAC31"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A6891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1E57D5D"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071BF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C9DCD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2A818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B79B7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D4F1E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950656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4E4B3A" w14:textId="77777777">
            <w:pPr>
              <w:rPr>
                <w:noProof/>
                <w:sz w:val="16"/>
                <w:szCs w:val="16"/>
              </w:rPr>
            </w:pPr>
            <w:r w:rsidRPr="001A33E5">
              <w:rPr>
                <w:sz w:val="16"/>
              </w:rPr>
              <w:t>Rezultato rodiklis</w:t>
            </w:r>
          </w:p>
        </w:tc>
      </w:tr>
      <w:tr w14:paraId="51B2DB37" w14:textId="77777777" w:rsidTr="00101393">
        <w:tblPrEx>
          <w:tblW w:w="14565" w:type="dxa"/>
          <w:tblLayout w:type="fixed"/>
          <w:tblLook w:val="04A0"/>
        </w:tblPrEx>
        <w:trPr>
          <w:cantSplit/>
        </w:trPr>
        <w:tc>
          <w:tcPr>
            <w:tcW w:w="1258" w:type="dxa"/>
          </w:tcPr>
          <w:p w:rsidR="00E23CDF" w:rsidRPr="001A33E5" w:rsidP="00101393" w14:paraId="3D51841B" w14:textId="77777777">
            <w:pPr>
              <w:rPr>
                <w:b/>
                <w:bCs/>
                <w:i/>
                <w:iCs/>
                <w:noProof/>
                <w:sz w:val="16"/>
                <w:szCs w:val="16"/>
              </w:rPr>
            </w:pPr>
            <w:r w:rsidRPr="001A33E5">
              <w:rPr>
                <w:sz w:val="16"/>
              </w:rPr>
              <w:t>Švietimas ir įgūdžiai</w:t>
            </w:r>
          </w:p>
        </w:tc>
        <w:tc>
          <w:tcPr>
            <w:tcW w:w="1289" w:type="dxa"/>
          </w:tcPr>
          <w:p w:rsidR="00E23CDF" w:rsidRPr="001A33E5" w:rsidP="00101393" w14:paraId="7B45D539" w14:textId="77777777">
            <w:pPr>
              <w:rPr>
                <w:b/>
                <w:bCs/>
                <w:i/>
                <w:iCs/>
                <w:noProof/>
                <w:sz w:val="16"/>
                <w:szCs w:val="16"/>
              </w:rPr>
            </w:pPr>
            <w:r w:rsidRPr="001A33E5">
              <w:rPr>
                <w:sz w:val="16"/>
              </w:rPr>
              <w:t>Sportas</w:t>
            </w:r>
          </w:p>
        </w:tc>
        <w:tc>
          <w:tcPr>
            <w:tcW w:w="576" w:type="dxa"/>
          </w:tcPr>
          <w:p w:rsidR="00E23CDF" w:rsidRPr="001A33E5" w:rsidP="00101393" w14:paraId="4111EE9B" w14:textId="77777777">
            <w:pPr>
              <w:jc w:val="center"/>
              <w:rPr>
                <w:rFonts w:eastAsiaTheme="minorHAnsi"/>
                <w:b/>
                <w:bCs/>
                <w:i/>
                <w:iCs/>
                <w:noProof/>
                <w:sz w:val="16"/>
                <w:szCs w:val="16"/>
              </w:rPr>
            </w:pPr>
            <w:r w:rsidRPr="001A33E5">
              <w:rPr>
                <w:sz w:val="16"/>
              </w:rPr>
              <w:t>135</w:t>
            </w:r>
          </w:p>
        </w:tc>
        <w:tc>
          <w:tcPr>
            <w:tcW w:w="2297" w:type="dxa"/>
          </w:tcPr>
          <w:p w:rsidR="00E23CDF" w:rsidRPr="001A33E5" w:rsidP="00101393" w14:paraId="67FB96BC" w14:textId="77777777">
            <w:pPr>
              <w:rPr>
                <w:b/>
                <w:bCs/>
                <w:i/>
                <w:iCs/>
                <w:noProof/>
                <w:sz w:val="16"/>
                <w:szCs w:val="16"/>
              </w:rPr>
            </w:pPr>
            <w:r w:rsidRPr="001A33E5">
              <w:rPr>
                <w:sz w:val="16"/>
              </w:rPr>
              <w:t>Sporto ir fizinio aktyvumo skatinimas</w:t>
            </w:r>
          </w:p>
        </w:tc>
        <w:tc>
          <w:tcPr>
            <w:tcW w:w="656" w:type="dxa"/>
            <w:noWrap/>
          </w:tcPr>
          <w:p w:rsidR="00E23CDF" w:rsidRPr="001A33E5" w:rsidP="00101393" w14:paraId="39D28FC0" w14:textId="77777777">
            <w:pPr>
              <w:jc w:val="center"/>
              <w:rPr>
                <w:b/>
                <w:bCs/>
                <w:i/>
                <w:iCs/>
                <w:noProof/>
                <w:sz w:val="16"/>
                <w:szCs w:val="16"/>
              </w:rPr>
            </w:pPr>
            <w:r w:rsidRPr="001A33E5">
              <w:rPr>
                <w:sz w:val="16"/>
              </w:rPr>
              <w:t>0 %</w:t>
            </w:r>
          </w:p>
        </w:tc>
        <w:tc>
          <w:tcPr>
            <w:tcW w:w="656" w:type="dxa"/>
            <w:noWrap/>
          </w:tcPr>
          <w:p w:rsidR="00E23CDF" w:rsidRPr="001A33E5" w:rsidP="00101393" w14:paraId="5DE19057" w14:textId="77777777">
            <w:pPr>
              <w:jc w:val="center"/>
              <w:rPr>
                <w:b/>
                <w:bCs/>
                <w:i/>
                <w:iCs/>
                <w:noProof/>
                <w:sz w:val="16"/>
                <w:szCs w:val="16"/>
              </w:rPr>
            </w:pPr>
            <w:r w:rsidRPr="001A33E5">
              <w:rPr>
                <w:sz w:val="16"/>
              </w:rPr>
              <w:t>0 %</w:t>
            </w:r>
          </w:p>
        </w:tc>
        <w:tc>
          <w:tcPr>
            <w:tcW w:w="656" w:type="dxa"/>
            <w:noWrap/>
          </w:tcPr>
          <w:p w:rsidR="00E23CDF" w:rsidRPr="001A33E5" w:rsidP="00101393" w14:paraId="316B4069" w14:textId="77777777">
            <w:pPr>
              <w:jc w:val="center"/>
              <w:rPr>
                <w:b/>
                <w:bCs/>
                <w:i/>
                <w:iCs/>
                <w:noProof/>
                <w:sz w:val="16"/>
                <w:szCs w:val="16"/>
              </w:rPr>
            </w:pPr>
            <w:r w:rsidRPr="001A33E5">
              <w:rPr>
                <w:sz w:val="16"/>
              </w:rPr>
              <w:t>0 %</w:t>
            </w:r>
          </w:p>
        </w:tc>
        <w:tc>
          <w:tcPr>
            <w:tcW w:w="656" w:type="dxa"/>
            <w:noWrap/>
          </w:tcPr>
          <w:p w:rsidR="00E23CDF" w:rsidRPr="001A33E5" w:rsidP="00101393" w14:paraId="7A92B7B6" w14:textId="77777777">
            <w:pPr>
              <w:jc w:val="center"/>
              <w:rPr>
                <w:b/>
                <w:bCs/>
                <w:i/>
                <w:iCs/>
                <w:noProof/>
                <w:sz w:val="16"/>
                <w:szCs w:val="16"/>
              </w:rPr>
            </w:pPr>
            <w:r w:rsidRPr="001A33E5">
              <w:rPr>
                <w:sz w:val="16"/>
              </w:rPr>
              <w:t>40 %</w:t>
            </w:r>
          </w:p>
        </w:tc>
        <w:tc>
          <w:tcPr>
            <w:tcW w:w="3260" w:type="dxa"/>
            <w:vAlign w:val="center"/>
          </w:tcPr>
          <w:p w:rsidR="00E23CDF" w:rsidRPr="001A33E5" w:rsidP="00101393" w14:paraId="699EAA7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Bendradarbiavimo partnerysčių sporto </w:t>
            </w:r>
            <w:r w:rsidRPr="001A33E5">
              <w:rPr>
                <w:sz w:val="16"/>
              </w:rPr>
              <w:t>srityje skaičius</w:t>
            </w:r>
          </w:p>
          <w:p w:rsidR="00E23CDF" w:rsidRPr="001A33E5" w:rsidP="00101393" w14:paraId="06FE800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w:t>
            </w:r>
          </w:p>
          <w:p w:rsidR="00E23CDF" w:rsidRPr="001A33E5" w:rsidP="00101393" w14:paraId="6C83775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Judumo sporto srityje veiklos dalyvių skaičius pagal lytį ir amžių</w:t>
            </w:r>
          </w:p>
          <w:p w:rsidR="00E23CDF" w:rsidRPr="001A33E5" w:rsidP="00101393" w14:paraId="0A86582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Sporto infrastruktūros lauke plotas (m²)</w:t>
            </w:r>
          </w:p>
          <w:p w:rsidR="00E23CDF" w:rsidRPr="001A33E5" w:rsidP="00101393" w14:paraId="5EF0299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Sporto iniciatyvų ir renginių skaičius</w:t>
            </w:r>
          </w:p>
        </w:tc>
        <w:tc>
          <w:tcPr>
            <w:tcW w:w="3261" w:type="dxa"/>
            <w:vAlign w:val="center"/>
          </w:tcPr>
          <w:p w:rsidR="00E23CDF" w:rsidRPr="001A33E5" w:rsidP="00101393" w14:paraId="3E77FE10"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manančių, kad dalyvavimas jiems buvo naudingas, skaičius </w:t>
            </w:r>
            <w:r w:rsidRPr="001A33E5">
              <w:rPr>
                <w:b/>
                <w:i/>
                <w:sz w:val="16"/>
              </w:rPr>
              <w:t>pagal lytį, amžių ir negalią</w:t>
            </w:r>
          </w:p>
          <w:p w:rsidR="00E23CDF" w:rsidRPr="001A33E5" w:rsidP="00101393" w14:paraId="1C5A89D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manančių, kad jie pagerino savo bendrąsias kompetencijas, skaičius</w:t>
            </w:r>
            <w:r w:rsidRPr="001A33E5">
              <w:rPr>
                <w:b/>
                <w:i/>
                <w:sz w:val="16"/>
              </w:rPr>
              <w:t xml:space="preserve"> pagal lytį, amžių ir negalią</w:t>
            </w:r>
          </w:p>
          <w:p w:rsidR="00E23CDF" w:rsidRPr="001A33E5" w:rsidP="00101393" w14:paraId="5867221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manančių, kad jų priklausymo Europai jausmas sustiprėjo, skaičius </w:t>
            </w:r>
            <w:r w:rsidRPr="001A33E5">
              <w:rPr>
                <w:b/>
                <w:i/>
                <w:sz w:val="16"/>
              </w:rPr>
              <w:t>pagal lytį, amžių ir negalią</w:t>
            </w:r>
          </w:p>
          <w:p w:rsidR="00E23CDF" w:rsidRPr="001A33E5" w:rsidP="00101393" w14:paraId="0793F1E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Naujų arba modernizuotų lauko sporto infrastruktūros naudotojų skaičius per metus </w:t>
            </w:r>
            <w:r w:rsidRPr="001A33E5">
              <w:rPr>
                <w:b/>
                <w:i/>
                <w:sz w:val="16"/>
              </w:rPr>
              <w:t>pagal lytį, amžių ir negalią</w:t>
            </w:r>
          </w:p>
        </w:tc>
      </w:tr>
    </w:tbl>
    <w:p w:rsidR="00E23CDF" w:rsidRPr="001A33E5" w:rsidP="00E23CDF" w14:paraId="5590B9B3" w14:textId="77777777">
      <w:r w:rsidRPr="001A33E5">
        <w:rPr>
          <w:rStyle w:val="HideTWBExt"/>
        </w:rPr>
        <w:t>&lt;/Amend&gt;</w:t>
      </w:r>
    </w:p>
    <w:p w:rsidR="00E23CDF" w:rsidRPr="001A33E5" w:rsidP="00E23CDF" w14:paraId="2C30F75F"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83</w:t>
      </w:r>
      <w:r w:rsidRPr="001A33E5">
        <w:rPr>
          <w:rStyle w:val="HideTWBExt"/>
          <w:b w:val="0"/>
          <w:szCs w:val="24"/>
        </w:rPr>
        <w:t>&lt;/NumAm&gt;</w:t>
      </w:r>
    </w:p>
    <w:p w:rsidR="00E23CDF" w:rsidRPr="001A33E5" w:rsidP="00E23CDF" w14:paraId="6D8ECE3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A8980CD" w14:textId="77777777">
      <w:pPr>
        <w:pStyle w:val="NormalBold"/>
      </w:pPr>
      <w:r w:rsidRPr="001A33E5">
        <w:rPr>
          <w:rStyle w:val="HideTWBExt"/>
          <w:b w:val="0"/>
          <w:szCs w:val="24"/>
        </w:rPr>
        <w:t>&lt;Article&gt;</w:t>
      </w:r>
      <w:r w:rsidRPr="001A33E5">
        <w:t>I priedo 146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2E79D7"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81EFF22" w14:textId="77777777">
            <w:pPr>
              <w:keepNext/>
            </w:pPr>
          </w:p>
        </w:tc>
      </w:tr>
      <w:tr w14:paraId="70B6E340"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A0519AD"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4682F34"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39138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AFC118"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48F8A6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BCDB8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53F4CB3"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86E236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50FEF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52D7D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2F72A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4D594F" w14:textId="77777777">
            <w:pPr>
              <w:rPr>
                <w:noProof/>
                <w:sz w:val="16"/>
                <w:szCs w:val="16"/>
              </w:rPr>
            </w:pPr>
            <w:r w:rsidRPr="001A33E5">
              <w:rPr>
                <w:sz w:val="16"/>
              </w:rPr>
              <w:t>Rezultato rodiklis</w:t>
            </w:r>
          </w:p>
        </w:tc>
      </w:tr>
      <w:tr w14:paraId="7177B669" w14:textId="77777777" w:rsidTr="00101393">
        <w:tblPrEx>
          <w:tblW w:w="14678" w:type="dxa"/>
          <w:tblInd w:w="-113" w:type="dxa"/>
          <w:tblLayout w:type="fixed"/>
          <w:tblLook w:val="04A0"/>
        </w:tblPrEx>
        <w:trPr>
          <w:cantSplit/>
        </w:trPr>
        <w:tc>
          <w:tcPr>
            <w:tcW w:w="1371" w:type="dxa"/>
          </w:tcPr>
          <w:p w:rsidR="00E23CDF" w:rsidRPr="001A33E5" w:rsidP="00101393" w14:paraId="2BE788FA" w14:textId="77777777">
            <w:pPr>
              <w:rPr>
                <w:b/>
                <w:bCs/>
                <w:i/>
                <w:iCs/>
                <w:noProof/>
                <w:sz w:val="16"/>
                <w:szCs w:val="16"/>
              </w:rPr>
            </w:pPr>
            <w:r w:rsidRPr="001A33E5">
              <w:rPr>
                <w:sz w:val="16"/>
              </w:rPr>
              <w:t xml:space="preserve">Veiksmingas viešasis </w:t>
            </w:r>
            <w:r w:rsidRPr="001A33E5">
              <w:rPr>
                <w:sz w:val="16"/>
              </w:rPr>
              <w:t>administravimas</w:t>
            </w:r>
          </w:p>
        </w:tc>
        <w:tc>
          <w:tcPr>
            <w:tcW w:w="1289" w:type="dxa"/>
          </w:tcPr>
          <w:p w:rsidR="00E23CDF" w:rsidRPr="001A33E5" w:rsidP="00101393" w14:paraId="6C7EA34D" w14:textId="77777777">
            <w:pPr>
              <w:rPr>
                <w:b/>
                <w:bCs/>
                <w:i/>
                <w:iCs/>
                <w:noProof/>
                <w:sz w:val="16"/>
                <w:szCs w:val="16"/>
              </w:rPr>
            </w:pPr>
            <w:r w:rsidRPr="001A33E5">
              <w:rPr>
                <w:sz w:val="16"/>
              </w:rPr>
              <w:t>Reformos</w:t>
            </w:r>
          </w:p>
        </w:tc>
        <w:tc>
          <w:tcPr>
            <w:tcW w:w="576" w:type="dxa"/>
          </w:tcPr>
          <w:p w:rsidR="00E23CDF" w:rsidRPr="001A33E5" w:rsidP="00101393" w14:paraId="514BC1EC" w14:textId="77777777">
            <w:pPr>
              <w:jc w:val="center"/>
              <w:rPr>
                <w:rFonts w:eastAsiaTheme="minorHAnsi"/>
                <w:b/>
                <w:bCs/>
                <w:i/>
                <w:iCs/>
                <w:noProof/>
                <w:sz w:val="16"/>
                <w:szCs w:val="16"/>
              </w:rPr>
            </w:pPr>
            <w:r w:rsidRPr="001A33E5">
              <w:rPr>
                <w:sz w:val="16"/>
              </w:rPr>
              <w:t>146</w:t>
            </w:r>
          </w:p>
        </w:tc>
        <w:tc>
          <w:tcPr>
            <w:tcW w:w="2297" w:type="dxa"/>
          </w:tcPr>
          <w:p w:rsidR="00E23CDF" w:rsidRPr="001A33E5" w:rsidP="00101393" w14:paraId="625B6BCD" w14:textId="77777777">
            <w:pPr>
              <w:rPr>
                <w:i/>
                <w:iCs/>
                <w:noProof/>
                <w:sz w:val="16"/>
                <w:szCs w:val="16"/>
              </w:rPr>
            </w:pPr>
            <w:r w:rsidRPr="001A33E5">
              <w:rPr>
                <w:sz w:val="16"/>
              </w:rPr>
              <w:t>Viešojo administravimo politika ir reguliavimo sistema</w:t>
            </w:r>
          </w:p>
        </w:tc>
        <w:tc>
          <w:tcPr>
            <w:tcW w:w="656" w:type="dxa"/>
            <w:noWrap/>
          </w:tcPr>
          <w:p w:rsidR="00E23CDF" w:rsidRPr="001A33E5" w:rsidP="00101393" w14:paraId="684374FB" w14:textId="77777777">
            <w:pPr>
              <w:jc w:val="center"/>
              <w:rPr>
                <w:b/>
                <w:bCs/>
                <w:i/>
                <w:iCs/>
                <w:noProof/>
                <w:sz w:val="16"/>
                <w:szCs w:val="16"/>
              </w:rPr>
            </w:pPr>
            <w:r w:rsidRPr="001A33E5">
              <w:rPr>
                <w:sz w:val="16"/>
              </w:rPr>
              <w:t>0 %</w:t>
            </w:r>
          </w:p>
        </w:tc>
        <w:tc>
          <w:tcPr>
            <w:tcW w:w="656" w:type="dxa"/>
            <w:noWrap/>
          </w:tcPr>
          <w:p w:rsidR="00E23CDF" w:rsidRPr="001A33E5" w:rsidP="00101393" w14:paraId="7EEBB565" w14:textId="77777777">
            <w:pPr>
              <w:jc w:val="center"/>
              <w:rPr>
                <w:b/>
                <w:bCs/>
                <w:i/>
                <w:iCs/>
                <w:noProof/>
                <w:sz w:val="16"/>
                <w:szCs w:val="16"/>
              </w:rPr>
            </w:pPr>
            <w:r w:rsidRPr="001A33E5">
              <w:rPr>
                <w:sz w:val="16"/>
              </w:rPr>
              <w:t>0 %</w:t>
            </w:r>
          </w:p>
        </w:tc>
        <w:tc>
          <w:tcPr>
            <w:tcW w:w="656" w:type="dxa"/>
            <w:noWrap/>
          </w:tcPr>
          <w:p w:rsidR="00E23CDF" w:rsidRPr="001A33E5" w:rsidP="00101393" w14:paraId="339AD954" w14:textId="77777777">
            <w:pPr>
              <w:jc w:val="center"/>
              <w:rPr>
                <w:b/>
                <w:bCs/>
                <w:i/>
                <w:iCs/>
                <w:noProof/>
                <w:sz w:val="16"/>
                <w:szCs w:val="16"/>
              </w:rPr>
            </w:pPr>
            <w:r w:rsidRPr="001A33E5">
              <w:rPr>
                <w:sz w:val="16"/>
              </w:rPr>
              <w:t>0 %</w:t>
            </w:r>
          </w:p>
        </w:tc>
        <w:tc>
          <w:tcPr>
            <w:tcW w:w="656" w:type="dxa"/>
            <w:noWrap/>
          </w:tcPr>
          <w:p w:rsidR="00E23CDF" w:rsidRPr="001A33E5" w:rsidP="00101393" w14:paraId="56904C3F" w14:textId="77777777">
            <w:pPr>
              <w:jc w:val="center"/>
              <w:rPr>
                <w:b/>
                <w:bCs/>
                <w:i/>
                <w:iCs/>
                <w:noProof/>
                <w:sz w:val="16"/>
                <w:szCs w:val="16"/>
              </w:rPr>
            </w:pPr>
            <w:r w:rsidRPr="001A33E5">
              <w:rPr>
                <w:b/>
                <w:i/>
                <w:sz w:val="16"/>
              </w:rPr>
              <w:t>0 %</w:t>
            </w:r>
          </w:p>
        </w:tc>
        <w:tc>
          <w:tcPr>
            <w:tcW w:w="3260" w:type="dxa"/>
            <w:vAlign w:val="center"/>
          </w:tcPr>
          <w:p w:rsidR="00E23CDF" w:rsidRPr="001A33E5" w:rsidP="00101393" w14:paraId="78C9F9D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77823E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5A9B811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Užbaigtų konsultacijų su </w:t>
            </w:r>
            <w:r w:rsidRPr="001A33E5">
              <w:rPr>
                <w:sz w:val="16"/>
              </w:rPr>
              <w:t>suinteresuotaisiais subjektais skaičius</w:t>
            </w:r>
          </w:p>
          <w:p w:rsidR="00E23CDF" w:rsidRPr="001A33E5" w:rsidP="00101393" w14:paraId="1AB4D0E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Galiojančių įgyvendinimo reglamentų ar gairių skaičius</w:t>
            </w:r>
          </w:p>
          <w:p w:rsidR="00E23CDF" w:rsidRPr="001A33E5" w:rsidP="00101393" w14:paraId="25BE536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1192867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3D3C3F5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4B57DA5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045FB8E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674587CD" w14:textId="77777777">
            <w:pPr>
              <w:tabs>
                <w:tab w:val="left" w:pos="245"/>
              </w:tabs>
              <w:ind w:left="176" w:hanging="142"/>
              <w:rPr>
                <w:noProof/>
                <w:sz w:val="16"/>
                <w:szCs w:val="16"/>
                <w:lang w:eastAsia="en-IE"/>
              </w:rPr>
            </w:pPr>
          </w:p>
        </w:tc>
      </w:tr>
    </w:tbl>
    <w:p w:rsidR="00E23CDF" w:rsidRPr="001A33E5" w:rsidP="00E23CDF" w14:paraId="189DCC6A" w14:textId="77777777"/>
    <w:tbl>
      <w:tblPr>
        <w:tblW w:w="9750" w:type="dxa"/>
        <w:jc w:val="center"/>
        <w:tblLayout w:type="fixed"/>
        <w:tblCellMar>
          <w:left w:w="340" w:type="dxa"/>
          <w:right w:w="340" w:type="dxa"/>
        </w:tblCellMar>
        <w:tblLook w:val="04A0"/>
      </w:tblPr>
      <w:tblGrid>
        <w:gridCol w:w="9750"/>
      </w:tblGrid>
      <w:tr w14:paraId="3A39A1F6"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8B7B221" w14:textId="77777777">
            <w:pPr>
              <w:keepNext/>
            </w:pPr>
          </w:p>
        </w:tc>
      </w:tr>
      <w:tr w14:paraId="3E1D35EE"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0072B84"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75A49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1AAB02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C35511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475AA2A"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10DFBE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863BD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B370C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FAD79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2E80E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313A96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55E66D" w14:textId="77777777">
            <w:pPr>
              <w:rPr>
                <w:noProof/>
                <w:sz w:val="16"/>
                <w:szCs w:val="16"/>
              </w:rPr>
            </w:pPr>
            <w:r w:rsidRPr="001A33E5">
              <w:rPr>
                <w:sz w:val="16"/>
              </w:rPr>
              <w:t>Rezultato rodiklis</w:t>
            </w:r>
          </w:p>
        </w:tc>
      </w:tr>
      <w:tr w14:paraId="4AE74948" w14:textId="77777777" w:rsidTr="00101393">
        <w:tblPrEx>
          <w:tblW w:w="14565" w:type="dxa"/>
          <w:tblLayout w:type="fixed"/>
          <w:tblLook w:val="04A0"/>
        </w:tblPrEx>
        <w:trPr>
          <w:cantSplit/>
        </w:trPr>
        <w:tc>
          <w:tcPr>
            <w:tcW w:w="1258" w:type="dxa"/>
          </w:tcPr>
          <w:p w:rsidR="00E23CDF" w:rsidRPr="001A33E5" w:rsidP="00101393" w14:paraId="4236EE4C" w14:textId="77777777">
            <w:pPr>
              <w:rPr>
                <w:b/>
                <w:bCs/>
                <w:i/>
                <w:iCs/>
                <w:noProof/>
                <w:sz w:val="16"/>
                <w:szCs w:val="16"/>
              </w:rPr>
            </w:pPr>
            <w:r w:rsidRPr="001A33E5">
              <w:rPr>
                <w:sz w:val="16"/>
              </w:rPr>
              <w:t>Veiksmingas viešasis administravimas</w:t>
            </w:r>
          </w:p>
        </w:tc>
        <w:tc>
          <w:tcPr>
            <w:tcW w:w="1289" w:type="dxa"/>
          </w:tcPr>
          <w:p w:rsidR="00E23CDF" w:rsidRPr="001A33E5" w:rsidP="00101393" w14:paraId="5060A61C" w14:textId="77777777">
            <w:pPr>
              <w:rPr>
                <w:b/>
                <w:bCs/>
                <w:i/>
                <w:iCs/>
                <w:noProof/>
                <w:sz w:val="16"/>
                <w:szCs w:val="16"/>
              </w:rPr>
            </w:pPr>
            <w:r w:rsidRPr="001A33E5">
              <w:rPr>
                <w:sz w:val="16"/>
              </w:rPr>
              <w:t>Reformos</w:t>
            </w:r>
          </w:p>
        </w:tc>
        <w:tc>
          <w:tcPr>
            <w:tcW w:w="576" w:type="dxa"/>
          </w:tcPr>
          <w:p w:rsidR="00E23CDF" w:rsidRPr="001A33E5" w:rsidP="00101393" w14:paraId="26D16B79" w14:textId="77777777">
            <w:pPr>
              <w:jc w:val="center"/>
              <w:rPr>
                <w:rFonts w:eastAsiaTheme="minorHAnsi"/>
                <w:b/>
                <w:bCs/>
                <w:i/>
                <w:iCs/>
                <w:noProof/>
                <w:sz w:val="16"/>
                <w:szCs w:val="16"/>
              </w:rPr>
            </w:pPr>
            <w:r w:rsidRPr="001A33E5">
              <w:rPr>
                <w:sz w:val="16"/>
              </w:rPr>
              <w:t>146</w:t>
            </w:r>
          </w:p>
        </w:tc>
        <w:tc>
          <w:tcPr>
            <w:tcW w:w="2297" w:type="dxa"/>
          </w:tcPr>
          <w:p w:rsidR="00E23CDF" w:rsidRPr="001A33E5" w:rsidP="00101393" w14:paraId="4B14B8A1" w14:textId="77777777">
            <w:pPr>
              <w:rPr>
                <w:b/>
                <w:bCs/>
                <w:i/>
                <w:iCs/>
                <w:noProof/>
                <w:sz w:val="16"/>
                <w:szCs w:val="16"/>
              </w:rPr>
            </w:pPr>
            <w:r w:rsidRPr="001A33E5">
              <w:rPr>
                <w:sz w:val="16"/>
              </w:rPr>
              <w:t xml:space="preserve">Viešojo administravimo politika ir </w:t>
            </w:r>
            <w:r w:rsidRPr="001A33E5">
              <w:rPr>
                <w:sz w:val="16"/>
              </w:rPr>
              <w:t>reguliavimo sistema</w:t>
            </w:r>
            <w:r w:rsidRPr="001A33E5">
              <w:rPr>
                <w:b/>
                <w:i/>
                <w:sz w:val="16"/>
              </w:rPr>
              <w:t>*</w:t>
            </w:r>
          </w:p>
        </w:tc>
        <w:tc>
          <w:tcPr>
            <w:tcW w:w="656" w:type="dxa"/>
            <w:noWrap/>
          </w:tcPr>
          <w:p w:rsidR="00E23CDF" w:rsidRPr="001A33E5" w:rsidP="00101393" w14:paraId="74FBD0C0" w14:textId="77777777">
            <w:pPr>
              <w:jc w:val="center"/>
              <w:rPr>
                <w:b/>
                <w:bCs/>
                <w:i/>
                <w:iCs/>
                <w:noProof/>
                <w:sz w:val="16"/>
                <w:szCs w:val="16"/>
              </w:rPr>
            </w:pPr>
            <w:r w:rsidRPr="001A33E5">
              <w:rPr>
                <w:sz w:val="16"/>
              </w:rPr>
              <w:t>0 %</w:t>
            </w:r>
          </w:p>
        </w:tc>
        <w:tc>
          <w:tcPr>
            <w:tcW w:w="656" w:type="dxa"/>
            <w:noWrap/>
          </w:tcPr>
          <w:p w:rsidR="00E23CDF" w:rsidRPr="001A33E5" w:rsidP="00101393" w14:paraId="7B8454E6" w14:textId="77777777">
            <w:pPr>
              <w:jc w:val="center"/>
              <w:rPr>
                <w:b/>
                <w:bCs/>
                <w:i/>
                <w:iCs/>
                <w:noProof/>
                <w:sz w:val="16"/>
                <w:szCs w:val="16"/>
              </w:rPr>
            </w:pPr>
            <w:r w:rsidRPr="001A33E5">
              <w:rPr>
                <w:sz w:val="16"/>
              </w:rPr>
              <w:t>0 %</w:t>
            </w:r>
          </w:p>
        </w:tc>
        <w:tc>
          <w:tcPr>
            <w:tcW w:w="656" w:type="dxa"/>
            <w:noWrap/>
          </w:tcPr>
          <w:p w:rsidR="00E23CDF" w:rsidRPr="001A33E5" w:rsidP="00101393" w14:paraId="1EBA0533" w14:textId="77777777">
            <w:pPr>
              <w:jc w:val="center"/>
              <w:rPr>
                <w:b/>
                <w:bCs/>
                <w:i/>
                <w:iCs/>
                <w:noProof/>
                <w:sz w:val="16"/>
                <w:szCs w:val="16"/>
              </w:rPr>
            </w:pPr>
            <w:r w:rsidRPr="001A33E5">
              <w:rPr>
                <w:sz w:val="16"/>
              </w:rPr>
              <w:t>0 %</w:t>
            </w:r>
          </w:p>
        </w:tc>
        <w:tc>
          <w:tcPr>
            <w:tcW w:w="656" w:type="dxa"/>
            <w:noWrap/>
          </w:tcPr>
          <w:p w:rsidR="00E23CDF" w:rsidRPr="001A33E5" w:rsidP="00101393" w14:paraId="616642ED" w14:textId="77777777">
            <w:pPr>
              <w:jc w:val="center"/>
              <w:rPr>
                <w:b/>
                <w:bCs/>
                <w:i/>
                <w:iCs/>
                <w:noProof/>
                <w:sz w:val="16"/>
                <w:szCs w:val="16"/>
              </w:rPr>
            </w:pPr>
            <w:r w:rsidRPr="001A33E5">
              <w:rPr>
                <w:b/>
                <w:i/>
                <w:sz w:val="16"/>
              </w:rPr>
              <w:t>40 %</w:t>
            </w:r>
          </w:p>
        </w:tc>
        <w:tc>
          <w:tcPr>
            <w:tcW w:w="3260" w:type="dxa"/>
            <w:vAlign w:val="center"/>
          </w:tcPr>
          <w:p w:rsidR="00E23CDF" w:rsidRPr="001A33E5" w:rsidP="00101393" w14:paraId="2B22704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633A99D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5A2C36C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6D3E452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Galiojančių įgyvendinimo </w:t>
            </w:r>
            <w:r w:rsidRPr="001A33E5">
              <w:rPr>
                <w:sz w:val="16"/>
              </w:rPr>
              <w:t>reglamentų ar gairių skaičius</w:t>
            </w:r>
          </w:p>
          <w:p w:rsidR="00E23CDF" w:rsidRPr="001A33E5" w:rsidP="00101393" w14:paraId="08F1149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23AE8EC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7AA890E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2FCAFC1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Porinių projektų, </w:t>
            </w:r>
            <w:r w:rsidRPr="001A33E5">
              <w:rPr>
                <w:sz w:val="16"/>
              </w:rPr>
              <w:t>organizuotų remiant ES nepriklausančių šalių viešojo administravimo institucijas, skaičius</w:t>
            </w:r>
          </w:p>
          <w:p w:rsidR="00E23CDF" w:rsidRPr="001A33E5" w:rsidP="00101393" w14:paraId="19364EB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vAlign w:val="center"/>
          </w:tcPr>
          <w:p w:rsidR="00E23CDF" w:rsidRPr="001A33E5" w:rsidP="00101393" w14:paraId="53773B3E"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Reformų ar procesų, pradėtų siekiant sustiprinti lyčių aspekto integravimą ir biudžeto sudarymą atsižvelgiant į lyčių aspektą viešojo administravimo srityje, skaičius </w:t>
            </w:r>
          </w:p>
          <w:p w:rsidR="00E23CDF" w:rsidRPr="001A33E5" w:rsidP="00101393" w14:paraId="2028952A"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Prašymų remti specializuotą institucinę infrastruktūrą, skirtą lyčių lygybei ir lyčių aspekto integravimui, ir nepriklausomas lygybės įstaigas skaičius</w:t>
            </w:r>
          </w:p>
          <w:p w:rsidR="00E23CDF" w:rsidRPr="001A33E5" w:rsidP="00101393" w14:paraId="4FEF255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ir vyrų procentinė dalis (lyčių pusiausvyros propagavimas) vadovybės ir sprendimų priėmimo lygmeniu visais valdymo lygmenimis ir viešajame sektoriuje</w:t>
            </w:r>
          </w:p>
          <w:p w:rsidR="00E23CDF" w:rsidRPr="001A33E5" w:rsidP="00101393" w14:paraId="2478D745" w14:textId="77777777">
            <w:pPr>
              <w:tabs>
                <w:tab w:val="left" w:pos="245"/>
              </w:tabs>
              <w:ind w:left="176" w:hanging="142"/>
              <w:rPr>
                <w:noProof/>
                <w:sz w:val="16"/>
                <w:szCs w:val="16"/>
                <w:lang w:eastAsia="en-IE"/>
              </w:rPr>
            </w:pPr>
          </w:p>
        </w:tc>
      </w:tr>
    </w:tbl>
    <w:p w:rsidR="00E23CDF" w:rsidRPr="001A33E5" w:rsidP="00E23CDF" w14:paraId="25F3397B" w14:textId="77777777">
      <w:r w:rsidRPr="001A33E5">
        <w:rPr>
          <w:rStyle w:val="HideTWBExt"/>
        </w:rPr>
        <w:t>&lt;/Amend&gt;</w:t>
      </w:r>
    </w:p>
    <w:p w:rsidR="00E23CDF" w:rsidRPr="001A33E5" w:rsidP="00E23CDF" w14:paraId="7EF0F3D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84</w:t>
      </w:r>
      <w:r w:rsidRPr="001A33E5">
        <w:rPr>
          <w:rStyle w:val="HideTWBExt"/>
          <w:b w:val="0"/>
          <w:szCs w:val="24"/>
        </w:rPr>
        <w:t>&lt;/NumAm&gt;</w:t>
      </w:r>
    </w:p>
    <w:p w:rsidR="00E23CDF" w:rsidRPr="001A33E5" w:rsidP="00E23CDF" w14:paraId="7CC8000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FB62D44" w14:textId="77777777">
      <w:pPr>
        <w:pStyle w:val="NormalBold"/>
      </w:pPr>
      <w:r w:rsidRPr="001A33E5">
        <w:rPr>
          <w:rStyle w:val="HideTWBExt"/>
          <w:b w:val="0"/>
          <w:szCs w:val="24"/>
        </w:rPr>
        <w:t>&lt;Article&gt;</w:t>
      </w:r>
      <w:r w:rsidRPr="001A33E5">
        <w:t>I priedo 217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10F64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AF35502" w14:textId="77777777">
            <w:pPr>
              <w:keepNext/>
            </w:pPr>
          </w:p>
        </w:tc>
      </w:tr>
      <w:tr w14:paraId="626EFDF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29C41539"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1949C77"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124A9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3C47CD6"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F612D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23E31C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0961EF"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DFEED3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DEECDC"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318F4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E51C0EC"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16317CC" w14:textId="77777777">
            <w:pPr>
              <w:rPr>
                <w:noProof/>
                <w:sz w:val="16"/>
                <w:szCs w:val="16"/>
              </w:rPr>
            </w:pPr>
            <w:r w:rsidRPr="001A33E5">
              <w:rPr>
                <w:sz w:val="16"/>
              </w:rPr>
              <w:t>Rezultato rodiklis</w:t>
            </w:r>
          </w:p>
        </w:tc>
      </w:tr>
      <w:tr w14:paraId="656D43F1" w14:textId="77777777" w:rsidTr="00101393">
        <w:tblPrEx>
          <w:tblW w:w="14678" w:type="dxa"/>
          <w:tblInd w:w="-113" w:type="dxa"/>
          <w:tblLayout w:type="fixed"/>
          <w:tblLook w:val="04A0"/>
        </w:tblPrEx>
        <w:trPr>
          <w:cantSplit/>
        </w:trPr>
        <w:tc>
          <w:tcPr>
            <w:tcW w:w="1371" w:type="dxa"/>
          </w:tcPr>
          <w:p w:rsidR="00E23CDF" w:rsidRPr="001A33E5" w:rsidP="00101393" w14:paraId="4D435347" w14:textId="77777777">
            <w:pPr>
              <w:rPr>
                <w:b/>
                <w:bCs/>
                <w:i/>
                <w:iCs/>
                <w:noProof/>
                <w:sz w:val="16"/>
                <w:szCs w:val="16"/>
              </w:rPr>
            </w:pPr>
            <w:r w:rsidRPr="001A33E5">
              <w:rPr>
                <w:sz w:val="16"/>
              </w:rPr>
              <w:t>Energija</w:t>
            </w:r>
          </w:p>
        </w:tc>
        <w:tc>
          <w:tcPr>
            <w:tcW w:w="1289" w:type="dxa"/>
          </w:tcPr>
          <w:p w:rsidR="00E23CDF" w:rsidRPr="001A33E5" w:rsidP="00101393" w14:paraId="2ADEAC20" w14:textId="77777777">
            <w:pPr>
              <w:rPr>
                <w:b/>
                <w:bCs/>
                <w:i/>
                <w:iCs/>
                <w:noProof/>
                <w:sz w:val="16"/>
                <w:szCs w:val="16"/>
              </w:rPr>
            </w:pPr>
            <w:r w:rsidRPr="001A33E5">
              <w:rPr>
                <w:sz w:val="16"/>
              </w:rPr>
              <w:t xml:space="preserve">Energijos </w:t>
            </w:r>
            <w:r w:rsidRPr="001A33E5">
              <w:rPr>
                <w:sz w:val="16"/>
              </w:rPr>
              <w:t>vartojimo efektyvumas</w:t>
            </w:r>
          </w:p>
        </w:tc>
        <w:tc>
          <w:tcPr>
            <w:tcW w:w="576" w:type="dxa"/>
          </w:tcPr>
          <w:p w:rsidR="00E23CDF" w:rsidRPr="001A33E5" w:rsidP="00101393" w14:paraId="3B7E1F97" w14:textId="77777777">
            <w:pPr>
              <w:jc w:val="center"/>
              <w:rPr>
                <w:rFonts w:eastAsiaTheme="minorHAnsi"/>
                <w:b/>
                <w:bCs/>
                <w:i/>
                <w:iCs/>
                <w:noProof/>
                <w:sz w:val="16"/>
                <w:szCs w:val="16"/>
              </w:rPr>
            </w:pPr>
            <w:r w:rsidRPr="001A33E5">
              <w:rPr>
                <w:sz w:val="16"/>
              </w:rPr>
              <w:t>217</w:t>
            </w:r>
          </w:p>
        </w:tc>
        <w:tc>
          <w:tcPr>
            <w:tcW w:w="2297" w:type="dxa"/>
          </w:tcPr>
          <w:p w:rsidR="00E23CDF" w:rsidRPr="001A33E5" w:rsidP="00101393" w14:paraId="708EC722" w14:textId="77777777">
            <w:pPr>
              <w:rPr>
                <w:b/>
                <w:bCs/>
                <w:i/>
                <w:iCs/>
                <w:noProof/>
                <w:sz w:val="16"/>
                <w:szCs w:val="16"/>
              </w:rPr>
            </w:pPr>
            <w:r w:rsidRPr="001A33E5">
              <w:rPr>
                <w:sz w:val="16"/>
              </w:rPr>
              <w:t>Kita socialinė infrastruktūra (įskaitant ikimokyklinio ugdymo ir priežiūros centrus). Esminė renovacija</w:t>
            </w:r>
            <w:r w:rsidRPr="001A33E5">
              <w:rPr>
                <w:b/>
                <w:i/>
                <w:sz w:val="16"/>
              </w:rPr>
              <w:t>*</w:t>
            </w:r>
            <w:r w:rsidRPr="001A33E5">
              <w:rPr>
                <w:sz w:val="16"/>
              </w:rPr>
              <w:t>, įskaitant atsparumo klimato kaitai didinimo priemones</w:t>
            </w:r>
          </w:p>
        </w:tc>
        <w:tc>
          <w:tcPr>
            <w:tcW w:w="656" w:type="dxa"/>
            <w:noWrap/>
          </w:tcPr>
          <w:p w:rsidR="00E23CDF" w:rsidRPr="001A33E5" w:rsidP="00101393" w14:paraId="307A570B" w14:textId="77777777">
            <w:pPr>
              <w:jc w:val="center"/>
              <w:rPr>
                <w:b/>
                <w:bCs/>
                <w:i/>
                <w:iCs/>
                <w:noProof/>
                <w:sz w:val="16"/>
                <w:szCs w:val="16"/>
              </w:rPr>
            </w:pPr>
            <w:r w:rsidRPr="001A33E5">
              <w:rPr>
                <w:sz w:val="16"/>
              </w:rPr>
              <w:t>100 %</w:t>
            </w:r>
          </w:p>
        </w:tc>
        <w:tc>
          <w:tcPr>
            <w:tcW w:w="656" w:type="dxa"/>
            <w:noWrap/>
          </w:tcPr>
          <w:p w:rsidR="00E23CDF" w:rsidRPr="001A33E5" w:rsidP="00101393" w14:paraId="606A05DB" w14:textId="77777777">
            <w:pPr>
              <w:jc w:val="center"/>
              <w:rPr>
                <w:b/>
                <w:bCs/>
                <w:i/>
                <w:iCs/>
                <w:noProof/>
                <w:sz w:val="16"/>
                <w:szCs w:val="16"/>
              </w:rPr>
            </w:pPr>
            <w:r w:rsidRPr="001A33E5">
              <w:rPr>
                <w:sz w:val="16"/>
              </w:rPr>
              <w:t>100 %</w:t>
            </w:r>
          </w:p>
        </w:tc>
        <w:tc>
          <w:tcPr>
            <w:tcW w:w="656" w:type="dxa"/>
            <w:noWrap/>
          </w:tcPr>
          <w:p w:rsidR="00E23CDF" w:rsidRPr="001A33E5" w:rsidP="00101393" w14:paraId="5E6F79A0" w14:textId="77777777">
            <w:pPr>
              <w:jc w:val="center"/>
              <w:rPr>
                <w:b/>
                <w:bCs/>
                <w:i/>
                <w:iCs/>
                <w:noProof/>
                <w:sz w:val="16"/>
                <w:szCs w:val="16"/>
              </w:rPr>
            </w:pPr>
            <w:r w:rsidRPr="001A33E5">
              <w:rPr>
                <w:sz w:val="16"/>
              </w:rPr>
              <w:t>40 %</w:t>
            </w:r>
          </w:p>
        </w:tc>
        <w:tc>
          <w:tcPr>
            <w:tcW w:w="656" w:type="dxa"/>
            <w:noWrap/>
          </w:tcPr>
          <w:p w:rsidR="00E23CDF" w:rsidRPr="001A33E5" w:rsidP="00101393" w14:paraId="7599CB82" w14:textId="77777777">
            <w:pPr>
              <w:jc w:val="center"/>
              <w:rPr>
                <w:b/>
                <w:bCs/>
                <w:i/>
                <w:iCs/>
                <w:noProof/>
                <w:sz w:val="16"/>
                <w:szCs w:val="16"/>
              </w:rPr>
            </w:pPr>
            <w:r w:rsidRPr="001A33E5">
              <w:rPr>
                <w:sz w:val="16"/>
              </w:rPr>
              <w:t>40 %</w:t>
            </w:r>
          </w:p>
        </w:tc>
        <w:tc>
          <w:tcPr>
            <w:tcW w:w="3260" w:type="dxa"/>
            <w:vAlign w:val="center"/>
          </w:tcPr>
          <w:p w:rsidR="00E23CDF" w:rsidRPr="001A33E5" w:rsidP="00101393" w14:paraId="28213902"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xml:space="preserve">) ir </w:t>
            </w:r>
            <w:r w:rsidRPr="001A33E5">
              <w:rPr>
                <w:sz w:val="16"/>
              </w:rPr>
              <w:t>patobulintų vietų skaičius pagal ikimokyklinio ugdymo įstaigos, priežiūros įstaigos ir kt. tipą</w:t>
            </w:r>
          </w:p>
        </w:tc>
        <w:tc>
          <w:tcPr>
            <w:tcW w:w="3261" w:type="dxa"/>
            <w:vAlign w:val="center"/>
          </w:tcPr>
          <w:p w:rsidR="00E23CDF" w:rsidRPr="001A33E5" w:rsidP="00101393" w14:paraId="1D94C21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6EE6C75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26795BE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Vidutinis suvartojamos pirminės energijos kiekis (kWh/m</w:t>
            </w:r>
            <w:r w:rsidRPr="001A33E5">
              <w:rPr>
                <w:sz w:val="16"/>
                <w:vertAlign w:val="superscript"/>
              </w:rPr>
              <w:t>2</w:t>
            </w:r>
            <w:r w:rsidRPr="001A33E5">
              <w:rPr>
                <w:sz w:val="16"/>
              </w:rPr>
              <w:t>, prieš patobulinimus ir juos atlikus)</w:t>
            </w:r>
          </w:p>
          <w:p w:rsidR="00E23CDF" w:rsidRPr="001A33E5" w:rsidP="00101393" w14:paraId="18C7489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Modernizuotų įrenginių naudotojų skaičius per metus pagal lytį ir tipą: ikimokyklinio ugdymo įstaigos, priežiūros įstaigos, kt.</w:t>
            </w:r>
          </w:p>
          <w:p w:rsidR="00E23CDF" w:rsidRPr="001A33E5" w:rsidP="00101393" w14:paraId="3037BD7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Išteklių, kuriems taikomos atsparumo klimato kaitai didinimo priemonės, vertė / tomis priemonėmis besinaudojantys gyventojai</w:t>
            </w:r>
          </w:p>
        </w:tc>
      </w:tr>
    </w:tbl>
    <w:p w:rsidR="00E23CDF" w:rsidRPr="001A33E5" w:rsidP="00E23CDF" w14:paraId="2BD46518" w14:textId="77777777"/>
    <w:tbl>
      <w:tblPr>
        <w:tblW w:w="9750" w:type="dxa"/>
        <w:jc w:val="center"/>
        <w:tblLayout w:type="fixed"/>
        <w:tblCellMar>
          <w:left w:w="340" w:type="dxa"/>
          <w:right w:w="340" w:type="dxa"/>
        </w:tblCellMar>
        <w:tblLook w:val="04A0"/>
      </w:tblPr>
      <w:tblGrid>
        <w:gridCol w:w="9750"/>
      </w:tblGrid>
      <w:tr w14:paraId="7359424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E371CD1" w14:textId="77777777">
            <w:pPr>
              <w:keepNext/>
            </w:pPr>
          </w:p>
        </w:tc>
      </w:tr>
      <w:tr w14:paraId="0B117339"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24FD0FE"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F9975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7E081B"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09C8B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65738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A0D456D"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2D4276"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5B76DE"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EBFFDC"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C3734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D29B119"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7BEB2B" w14:textId="77777777">
            <w:pPr>
              <w:rPr>
                <w:noProof/>
                <w:sz w:val="16"/>
                <w:szCs w:val="16"/>
              </w:rPr>
            </w:pPr>
            <w:r w:rsidRPr="001A33E5">
              <w:rPr>
                <w:sz w:val="16"/>
              </w:rPr>
              <w:t>Rezultato rodiklis</w:t>
            </w:r>
          </w:p>
        </w:tc>
      </w:tr>
      <w:tr w14:paraId="3E444E3C" w14:textId="77777777" w:rsidTr="00101393">
        <w:tblPrEx>
          <w:tblW w:w="14565" w:type="dxa"/>
          <w:tblLayout w:type="fixed"/>
          <w:tblLook w:val="04A0"/>
        </w:tblPrEx>
        <w:trPr>
          <w:cantSplit/>
        </w:trPr>
        <w:tc>
          <w:tcPr>
            <w:tcW w:w="1258" w:type="dxa"/>
          </w:tcPr>
          <w:p w:rsidR="00E23CDF" w:rsidRPr="001A33E5" w:rsidP="00101393" w14:paraId="79304384" w14:textId="77777777">
            <w:pPr>
              <w:rPr>
                <w:b/>
                <w:bCs/>
                <w:i/>
                <w:iCs/>
                <w:noProof/>
                <w:sz w:val="16"/>
                <w:szCs w:val="16"/>
              </w:rPr>
            </w:pPr>
            <w:r w:rsidRPr="001A33E5">
              <w:rPr>
                <w:sz w:val="16"/>
              </w:rPr>
              <w:t>Energija</w:t>
            </w:r>
          </w:p>
        </w:tc>
        <w:tc>
          <w:tcPr>
            <w:tcW w:w="1289" w:type="dxa"/>
          </w:tcPr>
          <w:p w:rsidR="00E23CDF" w:rsidRPr="001A33E5" w:rsidP="00101393" w14:paraId="4B9B0767" w14:textId="77777777">
            <w:pPr>
              <w:rPr>
                <w:b/>
                <w:bCs/>
                <w:i/>
                <w:iCs/>
                <w:noProof/>
                <w:sz w:val="16"/>
                <w:szCs w:val="16"/>
              </w:rPr>
            </w:pPr>
            <w:r w:rsidRPr="001A33E5">
              <w:rPr>
                <w:sz w:val="16"/>
              </w:rPr>
              <w:t>Energijos vartojimo efektyvumas</w:t>
            </w:r>
          </w:p>
        </w:tc>
        <w:tc>
          <w:tcPr>
            <w:tcW w:w="576" w:type="dxa"/>
          </w:tcPr>
          <w:p w:rsidR="00E23CDF" w:rsidRPr="001A33E5" w:rsidP="00101393" w14:paraId="1577DC5A" w14:textId="77777777">
            <w:pPr>
              <w:jc w:val="center"/>
              <w:rPr>
                <w:rFonts w:eastAsiaTheme="minorHAnsi"/>
                <w:b/>
                <w:bCs/>
                <w:i/>
                <w:iCs/>
                <w:noProof/>
                <w:sz w:val="16"/>
                <w:szCs w:val="16"/>
              </w:rPr>
            </w:pPr>
            <w:r w:rsidRPr="001A33E5">
              <w:rPr>
                <w:sz w:val="16"/>
              </w:rPr>
              <w:t>217</w:t>
            </w:r>
          </w:p>
        </w:tc>
        <w:tc>
          <w:tcPr>
            <w:tcW w:w="2297" w:type="dxa"/>
          </w:tcPr>
          <w:p w:rsidR="00E23CDF" w:rsidRPr="001A33E5" w:rsidP="00101393" w14:paraId="324D2BAF" w14:textId="77777777">
            <w:pPr>
              <w:rPr>
                <w:b/>
                <w:bCs/>
                <w:i/>
                <w:iCs/>
                <w:noProof/>
                <w:sz w:val="16"/>
                <w:szCs w:val="16"/>
              </w:rPr>
            </w:pPr>
            <w:r w:rsidRPr="001A33E5">
              <w:rPr>
                <w:sz w:val="16"/>
              </w:rPr>
              <w:t xml:space="preserve">Kita socialinė </w:t>
            </w:r>
            <w:r w:rsidRPr="001A33E5">
              <w:rPr>
                <w:sz w:val="16"/>
              </w:rPr>
              <w:t>infrastruktūra (įskaitant ikimokyklinio ugdymo ir priežiūros centrus). Esminė renovacija, įskaitant atsparumo klimato kaitai didinimo priemones</w:t>
            </w:r>
          </w:p>
        </w:tc>
        <w:tc>
          <w:tcPr>
            <w:tcW w:w="656" w:type="dxa"/>
            <w:noWrap/>
          </w:tcPr>
          <w:p w:rsidR="00E23CDF" w:rsidRPr="001A33E5" w:rsidP="00101393" w14:paraId="55919AE3" w14:textId="77777777">
            <w:pPr>
              <w:jc w:val="center"/>
              <w:rPr>
                <w:b/>
                <w:bCs/>
                <w:i/>
                <w:iCs/>
                <w:noProof/>
                <w:sz w:val="16"/>
                <w:szCs w:val="16"/>
              </w:rPr>
            </w:pPr>
            <w:r w:rsidRPr="001A33E5">
              <w:rPr>
                <w:sz w:val="16"/>
              </w:rPr>
              <w:t>100 %</w:t>
            </w:r>
          </w:p>
        </w:tc>
        <w:tc>
          <w:tcPr>
            <w:tcW w:w="656" w:type="dxa"/>
            <w:noWrap/>
          </w:tcPr>
          <w:p w:rsidR="00E23CDF" w:rsidRPr="001A33E5" w:rsidP="00101393" w14:paraId="4DEFC6CA" w14:textId="77777777">
            <w:pPr>
              <w:jc w:val="center"/>
              <w:rPr>
                <w:b/>
                <w:bCs/>
                <w:i/>
                <w:iCs/>
                <w:noProof/>
                <w:sz w:val="16"/>
                <w:szCs w:val="16"/>
              </w:rPr>
            </w:pPr>
            <w:r w:rsidRPr="001A33E5">
              <w:rPr>
                <w:sz w:val="16"/>
              </w:rPr>
              <w:t>100 %</w:t>
            </w:r>
          </w:p>
        </w:tc>
        <w:tc>
          <w:tcPr>
            <w:tcW w:w="656" w:type="dxa"/>
            <w:noWrap/>
          </w:tcPr>
          <w:p w:rsidR="00E23CDF" w:rsidRPr="001A33E5" w:rsidP="00101393" w14:paraId="02AA0270" w14:textId="77777777">
            <w:pPr>
              <w:jc w:val="center"/>
              <w:rPr>
                <w:b/>
                <w:bCs/>
                <w:i/>
                <w:iCs/>
                <w:noProof/>
                <w:sz w:val="16"/>
                <w:szCs w:val="16"/>
              </w:rPr>
            </w:pPr>
            <w:r w:rsidRPr="001A33E5">
              <w:rPr>
                <w:sz w:val="16"/>
              </w:rPr>
              <w:t>40 %</w:t>
            </w:r>
          </w:p>
        </w:tc>
        <w:tc>
          <w:tcPr>
            <w:tcW w:w="656" w:type="dxa"/>
            <w:noWrap/>
          </w:tcPr>
          <w:p w:rsidR="00E23CDF" w:rsidRPr="001A33E5" w:rsidP="00101393" w14:paraId="4F2C2800" w14:textId="77777777">
            <w:pPr>
              <w:jc w:val="center"/>
              <w:rPr>
                <w:b/>
                <w:bCs/>
                <w:i/>
                <w:iCs/>
                <w:noProof/>
                <w:sz w:val="16"/>
                <w:szCs w:val="16"/>
              </w:rPr>
            </w:pPr>
            <w:r w:rsidRPr="001A33E5">
              <w:rPr>
                <w:sz w:val="16"/>
              </w:rPr>
              <w:t>40 %</w:t>
            </w:r>
          </w:p>
        </w:tc>
        <w:tc>
          <w:tcPr>
            <w:tcW w:w="3260" w:type="dxa"/>
            <w:vAlign w:val="center"/>
          </w:tcPr>
          <w:p w:rsidR="00E23CDF" w:rsidRPr="001A33E5" w:rsidP="00101393" w14:paraId="6C07735F"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ir patobulintų vietų skaičius pagal ikimokyklinio ugdymo įstaigos, priežiūros įstaigos ir kt. tipą</w:t>
            </w:r>
          </w:p>
        </w:tc>
        <w:tc>
          <w:tcPr>
            <w:tcW w:w="3261" w:type="dxa"/>
            <w:vAlign w:val="center"/>
          </w:tcPr>
          <w:p w:rsidR="00E23CDF" w:rsidRPr="001A33E5" w:rsidP="00101393" w14:paraId="74E1FF8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1D145C7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312C48A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Vidutinis suvartojamos pirminės energijos kiekis (kWh/m</w:t>
            </w:r>
            <w:r w:rsidRPr="001A33E5">
              <w:rPr>
                <w:sz w:val="16"/>
                <w:vertAlign w:val="superscript"/>
              </w:rPr>
              <w:t>2</w:t>
            </w:r>
            <w:r w:rsidRPr="001A33E5">
              <w:rPr>
                <w:sz w:val="16"/>
              </w:rPr>
              <w:t>, prieš patobulinimus ir juos atlikus)</w:t>
            </w:r>
          </w:p>
          <w:p w:rsidR="00E23CDF" w:rsidRPr="001A33E5" w:rsidP="00101393" w14:paraId="0AEB049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Modernizuotų įrenginių naudotojų </w:t>
            </w:r>
            <w:r w:rsidRPr="001A33E5">
              <w:rPr>
                <w:sz w:val="16"/>
              </w:rPr>
              <w:t>skaičius per metus pagal lytį ir tipą: ikimokyklinio ugdymo įstaigos, priežiūros įstaigos, kt.</w:t>
            </w:r>
          </w:p>
          <w:p w:rsidR="00E23CDF" w:rsidRPr="001A33E5" w:rsidP="00101393" w14:paraId="751B958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Išteklių, kuriems taikomos atsparumo klimato kaitai didinimo priemonės, vertė / tomis priemonėmis besinaudojantys gyventojai</w:t>
            </w:r>
          </w:p>
        </w:tc>
      </w:tr>
    </w:tbl>
    <w:p w:rsidR="00E23CDF" w:rsidRPr="001A33E5" w:rsidP="00E23CDF" w14:paraId="5D7A26BE" w14:textId="77777777">
      <w:r w:rsidRPr="001A33E5">
        <w:rPr>
          <w:rStyle w:val="HideTWBExt"/>
        </w:rPr>
        <w:t>&lt;/Amend&gt;</w:t>
      </w:r>
    </w:p>
    <w:p w:rsidR="00E23CDF" w:rsidRPr="001A33E5" w:rsidP="00E23CDF" w14:paraId="322D23C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85</w:t>
      </w:r>
      <w:r w:rsidRPr="001A33E5">
        <w:rPr>
          <w:rStyle w:val="HideTWBExt"/>
          <w:b w:val="0"/>
          <w:szCs w:val="24"/>
        </w:rPr>
        <w:t>&lt;/NumAm&gt;</w:t>
      </w:r>
    </w:p>
    <w:p w:rsidR="00E23CDF" w:rsidRPr="001A33E5" w:rsidP="00E23CDF" w14:paraId="08C2AAE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F23A521" w14:textId="77777777">
      <w:pPr>
        <w:pStyle w:val="NormalBold"/>
      </w:pPr>
      <w:r w:rsidRPr="001A33E5">
        <w:rPr>
          <w:rStyle w:val="HideTWBExt"/>
          <w:b w:val="0"/>
          <w:szCs w:val="24"/>
        </w:rPr>
        <w:t>&lt;Article&gt;</w:t>
      </w:r>
      <w:r w:rsidRPr="001A33E5">
        <w:t>I priedo 218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405DD85"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582BFD4" w14:textId="77777777">
            <w:pPr>
              <w:keepNext/>
            </w:pPr>
          </w:p>
        </w:tc>
      </w:tr>
      <w:tr w14:paraId="2BE913D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700FDEF3"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F7C7EBC"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AB6A8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622E986"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465BF2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E621BC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D12D89"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CCC518"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B2323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3E263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B4C5CC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900780" w14:textId="77777777">
            <w:pPr>
              <w:rPr>
                <w:noProof/>
                <w:sz w:val="16"/>
                <w:szCs w:val="16"/>
              </w:rPr>
            </w:pPr>
            <w:r w:rsidRPr="001A33E5">
              <w:rPr>
                <w:sz w:val="16"/>
              </w:rPr>
              <w:t>Rezultato rodiklis</w:t>
            </w:r>
          </w:p>
        </w:tc>
      </w:tr>
      <w:tr w14:paraId="52FF1142" w14:textId="77777777" w:rsidTr="00101393">
        <w:tblPrEx>
          <w:tblW w:w="14678" w:type="dxa"/>
          <w:tblInd w:w="-113" w:type="dxa"/>
          <w:tblLayout w:type="fixed"/>
          <w:tblLook w:val="04A0"/>
        </w:tblPrEx>
        <w:trPr>
          <w:cantSplit/>
        </w:trPr>
        <w:tc>
          <w:tcPr>
            <w:tcW w:w="1371" w:type="dxa"/>
          </w:tcPr>
          <w:p w:rsidR="00E23CDF" w:rsidRPr="001A33E5" w:rsidP="00101393" w14:paraId="5616C5D7" w14:textId="77777777">
            <w:pPr>
              <w:rPr>
                <w:b/>
                <w:bCs/>
                <w:i/>
                <w:iCs/>
                <w:noProof/>
                <w:sz w:val="16"/>
                <w:szCs w:val="16"/>
              </w:rPr>
            </w:pPr>
            <w:r w:rsidRPr="001A33E5">
              <w:rPr>
                <w:sz w:val="16"/>
              </w:rPr>
              <w:t>Energija</w:t>
            </w:r>
          </w:p>
        </w:tc>
        <w:tc>
          <w:tcPr>
            <w:tcW w:w="1289" w:type="dxa"/>
          </w:tcPr>
          <w:p w:rsidR="00E23CDF" w:rsidRPr="001A33E5" w:rsidP="00101393" w14:paraId="42B0B740" w14:textId="77777777">
            <w:pPr>
              <w:rPr>
                <w:b/>
                <w:bCs/>
                <w:i/>
                <w:iCs/>
                <w:noProof/>
                <w:sz w:val="16"/>
                <w:szCs w:val="16"/>
              </w:rPr>
            </w:pPr>
            <w:r w:rsidRPr="001A33E5">
              <w:rPr>
                <w:sz w:val="16"/>
              </w:rPr>
              <w:t>Energijos vartojimo efektyvumas</w:t>
            </w:r>
          </w:p>
        </w:tc>
        <w:tc>
          <w:tcPr>
            <w:tcW w:w="576" w:type="dxa"/>
          </w:tcPr>
          <w:p w:rsidR="00E23CDF" w:rsidRPr="001A33E5" w:rsidP="00101393" w14:paraId="1072EC8B" w14:textId="77777777">
            <w:pPr>
              <w:jc w:val="center"/>
              <w:rPr>
                <w:rFonts w:eastAsiaTheme="minorHAnsi"/>
                <w:b/>
                <w:bCs/>
                <w:i/>
                <w:iCs/>
                <w:noProof/>
                <w:sz w:val="16"/>
                <w:szCs w:val="16"/>
              </w:rPr>
            </w:pPr>
            <w:r w:rsidRPr="001A33E5">
              <w:rPr>
                <w:sz w:val="16"/>
              </w:rPr>
              <w:t>218</w:t>
            </w:r>
          </w:p>
        </w:tc>
        <w:tc>
          <w:tcPr>
            <w:tcW w:w="2297" w:type="dxa"/>
          </w:tcPr>
          <w:p w:rsidR="00E23CDF" w:rsidRPr="001A33E5" w:rsidP="00101393" w14:paraId="23E93F41" w14:textId="77777777">
            <w:pPr>
              <w:rPr>
                <w:b/>
                <w:bCs/>
                <w:i/>
                <w:iCs/>
                <w:noProof/>
                <w:sz w:val="16"/>
                <w:szCs w:val="16"/>
              </w:rPr>
            </w:pPr>
            <w:r w:rsidRPr="001A33E5">
              <w:rPr>
                <w:sz w:val="16"/>
              </w:rPr>
              <w:t>Kita socialinė infrastruktūra (įskaitant ikimokyklinio ugdymo ir priežiūros centrus). Vidutinė renovacija</w:t>
            </w:r>
            <w:r w:rsidRPr="001A33E5">
              <w:rPr>
                <w:b/>
                <w:i/>
                <w:sz w:val="16"/>
              </w:rPr>
              <w:t>*</w:t>
            </w:r>
            <w:r w:rsidRPr="001A33E5">
              <w:rPr>
                <w:sz w:val="16"/>
              </w:rPr>
              <w:t>, įskaitant atsparumo klimato kaitai didinimo priemones</w:t>
            </w:r>
          </w:p>
        </w:tc>
        <w:tc>
          <w:tcPr>
            <w:tcW w:w="656" w:type="dxa"/>
            <w:noWrap/>
          </w:tcPr>
          <w:p w:rsidR="00E23CDF" w:rsidRPr="001A33E5" w:rsidP="00101393" w14:paraId="462C6147" w14:textId="77777777">
            <w:pPr>
              <w:jc w:val="center"/>
              <w:rPr>
                <w:b/>
                <w:bCs/>
                <w:i/>
                <w:iCs/>
                <w:noProof/>
                <w:sz w:val="16"/>
                <w:szCs w:val="16"/>
              </w:rPr>
            </w:pPr>
            <w:r w:rsidRPr="001A33E5">
              <w:rPr>
                <w:sz w:val="16"/>
              </w:rPr>
              <w:t>100 %</w:t>
            </w:r>
          </w:p>
        </w:tc>
        <w:tc>
          <w:tcPr>
            <w:tcW w:w="656" w:type="dxa"/>
            <w:noWrap/>
          </w:tcPr>
          <w:p w:rsidR="00E23CDF" w:rsidRPr="001A33E5" w:rsidP="00101393" w14:paraId="2F9CB144" w14:textId="77777777">
            <w:pPr>
              <w:jc w:val="center"/>
              <w:rPr>
                <w:b/>
                <w:bCs/>
                <w:i/>
                <w:iCs/>
                <w:noProof/>
                <w:sz w:val="16"/>
                <w:szCs w:val="16"/>
              </w:rPr>
            </w:pPr>
            <w:r w:rsidRPr="001A33E5">
              <w:rPr>
                <w:sz w:val="16"/>
              </w:rPr>
              <w:t>40 %</w:t>
            </w:r>
          </w:p>
        </w:tc>
        <w:tc>
          <w:tcPr>
            <w:tcW w:w="656" w:type="dxa"/>
            <w:noWrap/>
          </w:tcPr>
          <w:p w:rsidR="00E23CDF" w:rsidRPr="001A33E5" w:rsidP="00101393" w14:paraId="29495AB1" w14:textId="77777777">
            <w:pPr>
              <w:jc w:val="center"/>
              <w:rPr>
                <w:b/>
                <w:bCs/>
                <w:i/>
                <w:iCs/>
                <w:noProof/>
                <w:sz w:val="16"/>
                <w:szCs w:val="16"/>
              </w:rPr>
            </w:pPr>
            <w:r w:rsidRPr="001A33E5">
              <w:rPr>
                <w:sz w:val="16"/>
              </w:rPr>
              <w:t>40 %</w:t>
            </w:r>
          </w:p>
        </w:tc>
        <w:tc>
          <w:tcPr>
            <w:tcW w:w="656" w:type="dxa"/>
            <w:noWrap/>
          </w:tcPr>
          <w:p w:rsidR="00E23CDF" w:rsidRPr="001A33E5" w:rsidP="00101393" w14:paraId="7E28FBBC" w14:textId="77777777">
            <w:pPr>
              <w:jc w:val="center"/>
              <w:rPr>
                <w:b/>
                <w:bCs/>
                <w:i/>
                <w:iCs/>
                <w:noProof/>
                <w:sz w:val="16"/>
                <w:szCs w:val="16"/>
              </w:rPr>
            </w:pPr>
            <w:r w:rsidRPr="001A33E5">
              <w:rPr>
                <w:sz w:val="16"/>
              </w:rPr>
              <w:t>40 %</w:t>
            </w:r>
          </w:p>
        </w:tc>
        <w:tc>
          <w:tcPr>
            <w:tcW w:w="3260" w:type="dxa"/>
            <w:vAlign w:val="center"/>
          </w:tcPr>
          <w:p w:rsidR="00E23CDF" w:rsidRPr="001A33E5" w:rsidP="00101393" w14:paraId="054E476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ir pagerintų vietų skaičius pagal tipą ikimokyklinio ugdymo įstaigos, priežiūros įstaigos, kt.</w:t>
            </w:r>
          </w:p>
        </w:tc>
        <w:tc>
          <w:tcPr>
            <w:tcW w:w="3261" w:type="dxa"/>
            <w:vAlign w:val="center"/>
          </w:tcPr>
          <w:p w:rsidR="00E23CDF" w:rsidRPr="001A33E5" w:rsidP="00101393" w14:paraId="2716B1E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2CB3E98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0D1378A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Vidutinis suvartojamos pirminės </w:t>
            </w:r>
            <w:r w:rsidRPr="001A33E5">
              <w:rPr>
                <w:sz w:val="16"/>
              </w:rPr>
              <w:t>energijos kiekis (kWh/m</w:t>
            </w:r>
            <w:r w:rsidRPr="001A33E5">
              <w:rPr>
                <w:sz w:val="16"/>
                <w:vertAlign w:val="superscript"/>
              </w:rPr>
              <w:t>2</w:t>
            </w:r>
            <w:r w:rsidRPr="001A33E5">
              <w:rPr>
                <w:sz w:val="16"/>
              </w:rPr>
              <w:t>, prieš patobulinimus ir juos atlikus)</w:t>
            </w:r>
          </w:p>
          <w:p w:rsidR="00E23CDF" w:rsidRPr="001A33E5" w:rsidP="00101393" w14:paraId="3F085B8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Naujų arba modernizuotų įstaigų naudotojų skaičius per metus pagal tipą: ikimokyklinio ugdymo įstaigos, priežiūros įstaigos, kt.</w:t>
            </w:r>
          </w:p>
          <w:p w:rsidR="00E23CDF" w:rsidRPr="001A33E5" w:rsidP="00101393" w14:paraId="3EAB76F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Išteklių, kuriems taikomos atsparumo klimato kaitai </w:t>
            </w:r>
            <w:r w:rsidRPr="001A33E5">
              <w:rPr>
                <w:sz w:val="16"/>
              </w:rPr>
              <w:t>didinimo priemonės, vertė / tomis priemonėmis besinaudojantys gyventojai</w:t>
            </w:r>
          </w:p>
        </w:tc>
      </w:tr>
    </w:tbl>
    <w:p w:rsidR="00E23CDF" w:rsidRPr="001A33E5" w:rsidP="00E23CDF" w14:paraId="1E45E7AC" w14:textId="77777777"/>
    <w:tbl>
      <w:tblPr>
        <w:tblW w:w="9750" w:type="dxa"/>
        <w:jc w:val="center"/>
        <w:tblLayout w:type="fixed"/>
        <w:tblCellMar>
          <w:left w:w="340" w:type="dxa"/>
          <w:right w:w="340" w:type="dxa"/>
        </w:tblCellMar>
        <w:tblLook w:val="04A0"/>
      </w:tblPr>
      <w:tblGrid>
        <w:gridCol w:w="9750"/>
      </w:tblGrid>
      <w:tr w14:paraId="6877D890"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AD56B07" w14:textId="77777777">
            <w:pPr>
              <w:keepNext/>
            </w:pPr>
          </w:p>
        </w:tc>
      </w:tr>
      <w:tr w14:paraId="3D22A4B3"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8BBF13D"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F850A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15444F"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EA905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0B1682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0F5594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6E48EA"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F01BB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64812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BB225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2220CEC"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F5689FB" w14:textId="77777777">
            <w:pPr>
              <w:rPr>
                <w:noProof/>
                <w:sz w:val="16"/>
                <w:szCs w:val="16"/>
              </w:rPr>
            </w:pPr>
            <w:r w:rsidRPr="001A33E5">
              <w:rPr>
                <w:sz w:val="16"/>
              </w:rPr>
              <w:t>Rezultato rodiklis</w:t>
            </w:r>
          </w:p>
        </w:tc>
      </w:tr>
      <w:tr w14:paraId="14B20C13" w14:textId="77777777" w:rsidTr="00101393">
        <w:tblPrEx>
          <w:tblW w:w="14565" w:type="dxa"/>
          <w:tblLayout w:type="fixed"/>
          <w:tblLook w:val="04A0"/>
        </w:tblPrEx>
        <w:trPr>
          <w:cantSplit/>
        </w:trPr>
        <w:tc>
          <w:tcPr>
            <w:tcW w:w="1258" w:type="dxa"/>
          </w:tcPr>
          <w:p w:rsidR="00E23CDF" w:rsidRPr="001A33E5" w:rsidP="00101393" w14:paraId="123A0071" w14:textId="77777777">
            <w:pPr>
              <w:rPr>
                <w:b/>
                <w:bCs/>
                <w:i/>
                <w:iCs/>
                <w:noProof/>
                <w:sz w:val="16"/>
                <w:szCs w:val="16"/>
              </w:rPr>
            </w:pPr>
            <w:r w:rsidRPr="001A33E5">
              <w:rPr>
                <w:sz w:val="16"/>
              </w:rPr>
              <w:t>Energija</w:t>
            </w:r>
          </w:p>
        </w:tc>
        <w:tc>
          <w:tcPr>
            <w:tcW w:w="1289" w:type="dxa"/>
          </w:tcPr>
          <w:p w:rsidR="00E23CDF" w:rsidRPr="001A33E5" w:rsidP="00101393" w14:paraId="562F9B42" w14:textId="77777777">
            <w:pPr>
              <w:rPr>
                <w:b/>
                <w:bCs/>
                <w:i/>
                <w:iCs/>
                <w:noProof/>
                <w:sz w:val="16"/>
                <w:szCs w:val="16"/>
              </w:rPr>
            </w:pPr>
            <w:r w:rsidRPr="001A33E5">
              <w:rPr>
                <w:sz w:val="16"/>
              </w:rPr>
              <w:t>Energijos vartojimo efektyvumas</w:t>
            </w:r>
          </w:p>
        </w:tc>
        <w:tc>
          <w:tcPr>
            <w:tcW w:w="576" w:type="dxa"/>
          </w:tcPr>
          <w:p w:rsidR="00E23CDF" w:rsidRPr="001A33E5" w:rsidP="00101393" w14:paraId="7B641342" w14:textId="77777777">
            <w:pPr>
              <w:jc w:val="center"/>
              <w:rPr>
                <w:rFonts w:eastAsiaTheme="minorHAnsi"/>
                <w:b/>
                <w:bCs/>
                <w:i/>
                <w:iCs/>
                <w:noProof/>
                <w:sz w:val="16"/>
                <w:szCs w:val="16"/>
              </w:rPr>
            </w:pPr>
            <w:r w:rsidRPr="001A33E5">
              <w:rPr>
                <w:sz w:val="16"/>
              </w:rPr>
              <w:t>218</w:t>
            </w:r>
          </w:p>
        </w:tc>
        <w:tc>
          <w:tcPr>
            <w:tcW w:w="2297" w:type="dxa"/>
          </w:tcPr>
          <w:p w:rsidR="00E23CDF" w:rsidRPr="001A33E5" w:rsidP="00101393" w14:paraId="4943B47A" w14:textId="77777777">
            <w:pPr>
              <w:rPr>
                <w:b/>
                <w:bCs/>
                <w:i/>
                <w:iCs/>
                <w:noProof/>
                <w:sz w:val="16"/>
                <w:szCs w:val="16"/>
              </w:rPr>
            </w:pPr>
            <w:r w:rsidRPr="001A33E5">
              <w:rPr>
                <w:sz w:val="16"/>
              </w:rPr>
              <w:t>Kita socialinė infrastruktūra (įskaitant ikimokyklinio ugdymo ir priežiūros centrus). Vidutinė renovacija, įskaitant atsparumo klimato kaitai didinimo priemones</w:t>
            </w:r>
          </w:p>
        </w:tc>
        <w:tc>
          <w:tcPr>
            <w:tcW w:w="656" w:type="dxa"/>
            <w:noWrap/>
          </w:tcPr>
          <w:p w:rsidR="00E23CDF" w:rsidRPr="001A33E5" w:rsidP="00101393" w14:paraId="456F7C92" w14:textId="77777777">
            <w:pPr>
              <w:jc w:val="center"/>
              <w:rPr>
                <w:b/>
                <w:bCs/>
                <w:i/>
                <w:iCs/>
                <w:noProof/>
                <w:sz w:val="16"/>
                <w:szCs w:val="16"/>
              </w:rPr>
            </w:pPr>
            <w:r w:rsidRPr="001A33E5">
              <w:rPr>
                <w:sz w:val="16"/>
              </w:rPr>
              <w:t>100 %</w:t>
            </w:r>
          </w:p>
        </w:tc>
        <w:tc>
          <w:tcPr>
            <w:tcW w:w="656" w:type="dxa"/>
            <w:noWrap/>
          </w:tcPr>
          <w:p w:rsidR="00E23CDF" w:rsidRPr="001A33E5" w:rsidP="00101393" w14:paraId="610AB51E" w14:textId="77777777">
            <w:pPr>
              <w:jc w:val="center"/>
              <w:rPr>
                <w:b/>
                <w:bCs/>
                <w:i/>
                <w:iCs/>
                <w:noProof/>
                <w:sz w:val="16"/>
                <w:szCs w:val="16"/>
              </w:rPr>
            </w:pPr>
            <w:r w:rsidRPr="001A33E5">
              <w:rPr>
                <w:sz w:val="16"/>
              </w:rPr>
              <w:t>40 %</w:t>
            </w:r>
          </w:p>
        </w:tc>
        <w:tc>
          <w:tcPr>
            <w:tcW w:w="656" w:type="dxa"/>
            <w:noWrap/>
          </w:tcPr>
          <w:p w:rsidR="00E23CDF" w:rsidRPr="001A33E5" w:rsidP="00101393" w14:paraId="72D3360F" w14:textId="77777777">
            <w:pPr>
              <w:jc w:val="center"/>
              <w:rPr>
                <w:b/>
                <w:bCs/>
                <w:i/>
                <w:iCs/>
                <w:noProof/>
                <w:sz w:val="16"/>
                <w:szCs w:val="16"/>
              </w:rPr>
            </w:pPr>
            <w:r w:rsidRPr="001A33E5">
              <w:rPr>
                <w:sz w:val="16"/>
              </w:rPr>
              <w:t>40 %</w:t>
            </w:r>
          </w:p>
        </w:tc>
        <w:tc>
          <w:tcPr>
            <w:tcW w:w="656" w:type="dxa"/>
            <w:noWrap/>
          </w:tcPr>
          <w:p w:rsidR="00E23CDF" w:rsidRPr="001A33E5" w:rsidP="00101393" w14:paraId="2BCDC873" w14:textId="77777777">
            <w:pPr>
              <w:jc w:val="center"/>
              <w:rPr>
                <w:b/>
                <w:bCs/>
                <w:i/>
                <w:iCs/>
                <w:noProof/>
                <w:sz w:val="16"/>
                <w:szCs w:val="16"/>
              </w:rPr>
            </w:pPr>
            <w:r w:rsidRPr="001A33E5">
              <w:rPr>
                <w:sz w:val="16"/>
              </w:rPr>
              <w:t>40 %</w:t>
            </w:r>
          </w:p>
        </w:tc>
        <w:tc>
          <w:tcPr>
            <w:tcW w:w="3260" w:type="dxa"/>
            <w:vAlign w:val="center"/>
          </w:tcPr>
          <w:p w:rsidR="00E23CDF" w:rsidRPr="001A33E5" w:rsidP="00101393" w14:paraId="108FA5F1"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xml:space="preserve">) ir </w:t>
            </w:r>
            <w:r w:rsidRPr="001A33E5">
              <w:rPr>
                <w:sz w:val="16"/>
              </w:rPr>
              <w:t>pagerintų vietų skaičius pagal tipą ikimokyklinio ugdymo įstaigos, priežiūros įstaigos, kt.</w:t>
            </w:r>
          </w:p>
        </w:tc>
        <w:tc>
          <w:tcPr>
            <w:tcW w:w="3261" w:type="dxa"/>
            <w:vAlign w:val="center"/>
          </w:tcPr>
          <w:p w:rsidR="00E23CDF" w:rsidRPr="001A33E5" w:rsidP="00101393" w14:paraId="71DDD0E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65A55E7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14265FB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Vidutinis suvartojamos pirminės energijos kiekis (kWh/m</w:t>
            </w:r>
            <w:r w:rsidRPr="001A33E5">
              <w:rPr>
                <w:sz w:val="16"/>
                <w:vertAlign w:val="superscript"/>
              </w:rPr>
              <w:t>2</w:t>
            </w:r>
            <w:r w:rsidRPr="001A33E5">
              <w:rPr>
                <w:sz w:val="16"/>
              </w:rPr>
              <w:t xml:space="preserve">, prieš </w:t>
            </w:r>
            <w:r w:rsidRPr="001A33E5">
              <w:rPr>
                <w:sz w:val="16"/>
              </w:rPr>
              <w:t>patobulinimus ir juos atlikus)</w:t>
            </w:r>
          </w:p>
          <w:p w:rsidR="00E23CDF" w:rsidRPr="001A33E5" w:rsidP="00101393" w14:paraId="1F31B5F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Naujų arba modernizuotų įstaigų naudotojų skaičius per metus pagal tipą: ikimokyklinio ugdymo įstaigos, priežiūros įstaigos, kt.</w:t>
            </w:r>
          </w:p>
          <w:p w:rsidR="00E23CDF" w:rsidRPr="001A33E5" w:rsidP="00101393" w14:paraId="511E5BB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Išteklių, kuriems taikomos atsparumo klimato kaitai didinimo priemonės, vertė / tomis priemonėmis besinaudojantys gyventojai</w:t>
            </w:r>
          </w:p>
        </w:tc>
      </w:tr>
    </w:tbl>
    <w:p w:rsidR="00E23CDF" w:rsidRPr="001A33E5" w:rsidP="00E23CDF" w14:paraId="0D85E10A" w14:textId="77777777">
      <w:r w:rsidRPr="001A33E5">
        <w:rPr>
          <w:rStyle w:val="HideTWBExt"/>
        </w:rPr>
        <w:t>&lt;/Amend&gt;</w:t>
      </w:r>
    </w:p>
    <w:p w:rsidR="00E23CDF" w:rsidRPr="001A33E5" w:rsidP="00E23CDF" w14:paraId="6416EF9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86</w:t>
      </w:r>
      <w:r w:rsidRPr="001A33E5">
        <w:rPr>
          <w:rStyle w:val="HideTWBExt"/>
          <w:b w:val="0"/>
          <w:szCs w:val="24"/>
        </w:rPr>
        <w:t>&lt;/NumAm&gt;</w:t>
      </w:r>
    </w:p>
    <w:p w:rsidR="00E23CDF" w:rsidRPr="001A33E5" w:rsidP="00E23CDF" w14:paraId="5EF214B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812D9A1" w14:textId="77777777">
      <w:pPr>
        <w:pStyle w:val="NormalBold"/>
      </w:pPr>
      <w:r w:rsidRPr="001A33E5">
        <w:rPr>
          <w:rStyle w:val="HideTWBExt"/>
          <w:b w:val="0"/>
          <w:szCs w:val="24"/>
        </w:rPr>
        <w:t>&lt;Article&gt;</w:t>
      </w:r>
      <w:r w:rsidRPr="001A33E5">
        <w:t>I priedo 219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4C3B5FA"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6339ABA" w14:textId="77777777">
            <w:pPr>
              <w:keepNext/>
            </w:pPr>
          </w:p>
        </w:tc>
      </w:tr>
      <w:tr w14:paraId="4621F9E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328FA95"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BC96C6B"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7CC93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411D72" w14:textId="77777777">
            <w:pPr>
              <w:rPr>
                <w:noProof/>
                <w:sz w:val="16"/>
                <w:szCs w:val="16"/>
              </w:rPr>
            </w:pPr>
            <w:r w:rsidRPr="001A33E5">
              <w:rPr>
                <w:sz w:val="16"/>
              </w:rPr>
              <w:t xml:space="preserve">Politikos sritis (2 </w:t>
            </w:r>
            <w:r w:rsidRPr="001A33E5">
              <w:rPr>
                <w:sz w:val="16"/>
              </w:rPr>
              <w:t xml:space="preserve">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139B0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22EEB5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D07C20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AC24D8"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0E4E2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DA212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E36212B"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A34636" w14:textId="77777777">
            <w:pPr>
              <w:rPr>
                <w:noProof/>
                <w:sz w:val="16"/>
                <w:szCs w:val="16"/>
              </w:rPr>
            </w:pPr>
            <w:r w:rsidRPr="001A33E5">
              <w:rPr>
                <w:sz w:val="16"/>
              </w:rPr>
              <w:t>Rezultato rodiklis</w:t>
            </w:r>
          </w:p>
        </w:tc>
      </w:tr>
      <w:tr w14:paraId="36040C8D" w14:textId="77777777" w:rsidTr="00101393">
        <w:tblPrEx>
          <w:tblW w:w="14678" w:type="dxa"/>
          <w:tblInd w:w="-113" w:type="dxa"/>
          <w:tblLayout w:type="fixed"/>
          <w:tblLook w:val="04A0"/>
        </w:tblPrEx>
        <w:trPr>
          <w:cantSplit/>
        </w:trPr>
        <w:tc>
          <w:tcPr>
            <w:tcW w:w="1371" w:type="dxa"/>
          </w:tcPr>
          <w:p w:rsidR="00E23CDF" w:rsidRPr="001A33E5" w:rsidP="00101393" w14:paraId="395126CE" w14:textId="77777777">
            <w:pPr>
              <w:rPr>
                <w:b/>
                <w:bCs/>
                <w:i/>
                <w:iCs/>
                <w:noProof/>
                <w:sz w:val="16"/>
                <w:szCs w:val="16"/>
              </w:rPr>
            </w:pPr>
            <w:r w:rsidRPr="001A33E5">
              <w:rPr>
                <w:sz w:val="16"/>
              </w:rPr>
              <w:t>Energija</w:t>
            </w:r>
          </w:p>
        </w:tc>
        <w:tc>
          <w:tcPr>
            <w:tcW w:w="1289" w:type="dxa"/>
          </w:tcPr>
          <w:p w:rsidR="00E23CDF" w:rsidRPr="001A33E5" w:rsidP="00101393" w14:paraId="794A6FD2" w14:textId="77777777">
            <w:pPr>
              <w:rPr>
                <w:b/>
                <w:bCs/>
                <w:i/>
                <w:iCs/>
                <w:noProof/>
                <w:sz w:val="16"/>
                <w:szCs w:val="16"/>
              </w:rPr>
            </w:pPr>
            <w:r w:rsidRPr="001A33E5">
              <w:rPr>
                <w:sz w:val="16"/>
              </w:rPr>
              <w:t>Energijos vartojimo efektyvumas</w:t>
            </w:r>
          </w:p>
        </w:tc>
        <w:tc>
          <w:tcPr>
            <w:tcW w:w="576" w:type="dxa"/>
          </w:tcPr>
          <w:p w:rsidR="00E23CDF" w:rsidRPr="001A33E5" w:rsidP="00101393" w14:paraId="37B0B3F7" w14:textId="77777777">
            <w:pPr>
              <w:jc w:val="center"/>
              <w:rPr>
                <w:rFonts w:eastAsiaTheme="minorHAnsi"/>
                <w:b/>
                <w:bCs/>
                <w:i/>
                <w:iCs/>
                <w:noProof/>
                <w:sz w:val="16"/>
                <w:szCs w:val="16"/>
              </w:rPr>
            </w:pPr>
            <w:r w:rsidRPr="001A33E5">
              <w:rPr>
                <w:sz w:val="16"/>
              </w:rPr>
              <w:t>219</w:t>
            </w:r>
          </w:p>
        </w:tc>
        <w:tc>
          <w:tcPr>
            <w:tcW w:w="2297" w:type="dxa"/>
          </w:tcPr>
          <w:p w:rsidR="00E23CDF" w:rsidRPr="001A33E5" w:rsidP="00101393" w14:paraId="10F4DB22" w14:textId="77777777">
            <w:pPr>
              <w:rPr>
                <w:b/>
                <w:bCs/>
                <w:i/>
                <w:iCs/>
                <w:noProof/>
                <w:sz w:val="16"/>
                <w:szCs w:val="16"/>
              </w:rPr>
            </w:pPr>
            <w:r w:rsidRPr="001A33E5">
              <w:rPr>
                <w:sz w:val="16"/>
              </w:rPr>
              <w:t>Kita socialinė infrastruktūra (įskaitant ikimokyklinio ugdymo ir priežiūros centrus). Nedidelė renovacija</w:t>
            </w:r>
            <w:r w:rsidRPr="001A33E5">
              <w:rPr>
                <w:b/>
                <w:i/>
                <w:sz w:val="16"/>
              </w:rPr>
              <w:t>*</w:t>
            </w:r>
          </w:p>
        </w:tc>
        <w:tc>
          <w:tcPr>
            <w:tcW w:w="656" w:type="dxa"/>
            <w:noWrap/>
          </w:tcPr>
          <w:p w:rsidR="00E23CDF" w:rsidRPr="001A33E5" w:rsidP="00101393" w14:paraId="1C875702" w14:textId="77777777">
            <w:pPr>
              <w:jc w:val="center"/>
              <w:rPr>
                <w:b/>
                <w:bCs/>
                <w:i/>
                <w:iCs/>
                <w:noProof/>
                <w:sz w:val="16"/>
                <w:szCs w:val="16"/>
              </w:rPr>
            </w:pPr>
            <w:r w:rsidRPr="001A33E5">
              <w:rPr>
                <w:sz w:val="16"/>
              </w:rPr>
              <w:t>40 %</w:t>
            </w:r>
          </w:p>
        </w:tc>
        <w:tc>
          <w:tcPr>
            <w:tcW w:w="656" w:type="dxa"/>
            <w:noWrap/>
          </w:tcPr>
          <w:p w:rsidR="00E23CDF" w:rsidRPr="001A33E5" w:rsidP="00101393" w14:paraId="0F21AF49" w14:textId="77777777">
            <w:pPr>
              <w:jc w:val="center"/>
              <w:rPr>
                <w:b/>
                <w:bCs/>
                <w:i/>
                <w:iCs/>
                <w:noProof/>
                <w:sz w:val="16"/>
                <w:szCs w:val="16"/>
              </w:rPr>
            </w:pPr>
            <w:r w:rsidRPr="001A33E5">
              <w:rPr>
                <w:sz w:val="16"/>
              </w:rPr>
              <w:t>0 %</w:t>
            </w:r>
          </w:p>
        </w:tc>
        <w:tc>
          <w:tcPr>
            <w:tcW w:w="656" w:type="dxa"/>
            <w:noWrap/>
          </w:tcPr>
          <w:p w:rsidR="00E23CDF" w:rsidRPr="001A33E5" w:rsidP="00101393" w14:paraId="1A4E48E8" w14:textId="77777777">
            <w:pPr>
              <w:jc w:val="center"/>
              <w:rPr>
                <w:b/>
                <w:bCs/>
                <w:i/>
                <w:iCs/>
                <w:noProof/>
                <w:sz w:val="16"/>
                <w:szCs w:val="16"/>
              </w:rPr>
            </w:pPr>
            <w:r w:rsidRPr="001A33E5">
              <w:rPr>
                <w:sz w:val="16"/>
              </w:rPr>
              <w:t>0 %</w:t>
            </w:r>
          </w:p>
        </w:tc>
        <w:tc>
          <w:tcPr>
            <w:tcW w:w="656" w:type="dxa"/>
            <w:noWrap/>
          </w:tcPr>
          <w:p w:rsidR="00E23CDF" w:rsidRPr="001A33E5" w:rsidP="00101393" w14:paraId="484FA766" w14:textId="77777777">
            <w:pPr>
              <w:jc w:val="center"/>
              <w:rPr>
                <w:b/>
                <w:bCs/>
                <w:i/>
                <w:iCs/>
                <w:noProof/>
                <w:sz w:val="16"/>
                <w:szCs w:val="16"/>
              </w:rPr>
            </w:pPr>
            <w:r w:rsidRPr="001A33E5">
              <w:rPr>
                <w:sz w:val="16"/>
              </w:rPr>
              <w:t>40 %</w:t>
            </w:r>
          </w:p>
        </w:tc>
        <w:tc>
          <w:tcPr>
            <w:tcW w:w="3260" w:type="dxa"/>
            <w:vAlign w:val="center"/>
          </w:tcPr>
          <w:p w:rsidR="00E23CDF" w:rsidRPr="001A33E5" w:rsidP="00101393" w14:paraId="32D5D9F5"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ir pagerintų vietų skaičius pagal tipą ikimokyklinio ugdymo įstaigos, priežiūros įstaigos, kt.</w:t>
            </w:r>
          </w:p>
        </w:tc>
        <w:tc>
          <w:tcPr>
            <w:tcW w:w="3261" w:type="dxa"/>
            <w:vAlign w:val="center"/>
          </w:tcPr>
          <w:p w:rsidR="00E23CDF" w:rsidRPr="001A33E5" w:rsidP="00101393" w14:paraId="5117670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09D8DF1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5FF299B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Vidutinis suvartojamos pirminės </w:t>
            </w:r>
            <w:r w:rsidRPr="001A33E5">
              <w:rPr>
                <w:sz w:val="16"/>
              </w:rPr>
              <w:t>energijos kiekis (kWh/m</w:t>
            </w:r>
            <w:r w:rsidRPr="001A33E5">
              <w:rPr>
                <w:sz w:val="16"/>
                <w:vertAlign w:val="superscript"/>
              </w:rPr>
              <w:t>2</w:t>
            </w:r>
            <w:r w:rsidRPr="001A33E5">
              <w:rPr>
                <w:sz w:val="16"/>
              </w:rPr>
              <w:t>, prieš patobulinimus ir juos atlikus)</w:t>
            </w:r>
          </w:p>
          <w:p w:rsidR="00E23CDF" w:rsidRPr="001A33E5" w:rsidP="00101393" w14:paraId="78FFFC0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Modernizuotų įrenginių naudotojų skaičius per metus pagal lytį ir tipą: ikimokyklinio ugdymo įstaigos, priežiūros įstaigos, kt.</w:t>
            </w:r>
          </w:p>
          <w:p w:rsidR="00E23CDF" w:rsidRPr="001A33E5" w:rsidP="00101393" w14:paraId="0F75D1F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Išteklių, kuriems taikomos atsparumo klimato kaitai didinimo priemonės, vertė / tomis priemonėmis besinaudojantys gyventojai</w:t>
            </w:r>
          </w:p>
        </w:tc>
      </w:tr>
    </w:tbl>
    <w:p w:rsidR="00E23CDF" w:rsidRPr="001A33E5" w:rsidP="00E23CDF" w14:paraId="54625CAE" w14:textId="77777777"/>
    <w:tbl>
      <w:tblPr>
        <w:tblW w:w="9750" w:type="dxa"/>
        <w:jc w:val="center"/>
        <w:tblLayout w:type="fixed"/>
        <w:tblCellMar>
          <w:left w:w="340" w:type="dxa"/>
          <w:right w:w="340" w:type="dxa"/>
        </w:tblCellMar>
        <w:tblLook w:val="04A0"/>
      </w:tblPr>
      <w:tblGrid>
        <w:gridCol w:w="9750"/>
      </w:tblGrid>
      <w:tr w14:paraId="44E2BE3C"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C8A68C9" w14:textId="77777777">
            <w:pPr>
              <w:keepNext/>
            </w:pPr>
          </w:p>
        </w:tc>
      </w:tr>
      <w:tr w14:paraId="70C3EB6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9A8EE1F"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F620B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2BE8C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8ED47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479CAD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F66C237"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358F5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C91B3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266E5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64CE0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64015F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978C82" w14:textId="77777777">
            <w:pPr>
              <w:rPr>
                <w:noProof/>
                <w:sz w:val="16"/>
                <w:szCs w:val="16"/>
              </w:rPr>
            </w:pPr>
            <w:r w:rsidRPr="001A33E5">
              <w:rPr>
                <w:sz w:val="16"/>
              </w:rPr>
              <w:t>Rezultato rodiklis</w:t>
            </w:r>
          </w:p>
        </w:tc>
      </w:tr>
      <w:tr w14:paraId="0EA4C469" w14:textId="77777777" w:rsidTr="00101393">
        <w:tblPrEx>
          <w:tblW w:w="14565" w:type="dxa"/>
          <w:tblLayout w:type="fixed"/>
          <w:tblLook w:val="04A0"/>
        </w:tblPrEx>
        <w:trPr>
          <w:cantSplit/>
        </w:trPr>
        <w:tc>
          <w:tcPr>
            <w:tcW w:w="1258" w:type="dxa"/>
          </w:tcPr>
          <w:p w:rsidR="00E23CDF" w:rsidRPr="001A33E5" w:rsidP="00101393" w14:paraId="7852870A" w14:textId="77777777">
            <w:pPr>
              <w:rPr>
                <w:b/>
                <w:bCs/>
                <w:i/>
                <w:iCs/>
                <w:noProof/>
                <w:sz w:val="16"/>
                <w:szCs w:val="16"/>
              </w:rPr>
            </w:pPr>
            <w:r w:rsidRPr="001A33E5">
              <w:rPr>
                <w:sz w:val="16"/>
              </w:rPr>
              <w:t>Energija</w:t>
            </w:r>
          </w:p>
        </w:tc>
        <w:tc>
          <w:tcPr>
            <w:tcW w:w="1289" w:type="dxa"/>
          </w:tcPr>
          <w:p w:rsidR="00E23CDF" w:rsidRPr="001A33E5" w:rsidP="00101393" w14:paraId="1113740F" w14:textId="77777777">
            <w:pPr>
              <w:rPr>
                <w:b/>
                <w:bCs/>
                <w:i/>
                <w:iCs/>
                <w:noProof/>
                <w:sz w:val="16"/>
                <w:szCs w:val="16"/>
              </w:rPr>
            </w:pPr>
            <w:r w:rsidRPr="001A33E5">
              <w:rPr>
                <w:sz w:val="16"/>
              </w:rPr>
              <w:t xml:space="preserve">Energijos </w:t>
            </w:r>
            <w:r w:rsidRPr="001A33E5">
              <w:rPr>
                <w:sz w:val="16"/>
              </w:rPr>
              <w:t>vartojimo efektyvumas</w:t>
            </w:r>
          </w:p>
        </w:tc>
        <w:tc>
          <w:tcPr>
            <w:tcW w:w="576" w:type="dxa"/>
          </w:tcPr>
          <w:p w:rsidR="00E23CDF" w:rsidRPr="001A33E5" w:rsidP="00101393" w14:paraId="32582CCE" w14:textId="77777777">
            <w:pPr>
              <w:jc w:val="center"/>
              <w:rPr>
                <w:rFonts w:eastAsiaTheme="minorHAnsi"/>
                <w:b/>
                <w:bCs/>
                <w:i/>
                <w:iCs/>
                <w:noProof/>
                <w:sz w:val="16"/>
                <w:szCs w:val="16"/>
              </w:rPr>
            </w:pPr>
            <w:r w:rsidRPr="001A33E5">
              <w:rPr>
                <w:sz w:val="16"/>
              </w:rPr>
              <w:t>219</w:t>
            </w:r>
          </w:p>
        </w:tc>
        <w:tc>
          <w:tcPr>
            <w:tcW w:w="2297" w:type="dxa"/>
          </w:tcPr>
          <w:p w:rsidR="00E23CDF" w:rsidRPr="001A33E5" w:rsidP="00101393" w14:paraId="7BBBAE01" w14:textId="77777777">
            <w:pPr>
              <w:rPr>
                <w:b/>
                <w:bCs/>
                <w:i/>
                <w:iCs/>
                <w:noProof/>
                <w:sz w:val="16"/>
                <w:szCs w:val="16"/>
              </w:rPr>
            </w:pPr>
            <w:r w:rsidRPr="001A33E5">
              <w:rPr>
                <w:sz w:val="16"/>
              </w:rPr>
              <w:t>Kita socialinė infrastruktūra (įskaitant ikimokyklinio ugdymo ir priežiūros centrus). Nedidelė renovacija</w:t>
            </w:r>
          </w:p>
        </w:tc>
        <w:tc>
          <w:tcPr>
            <w:tcW w:w="656" w:type="dxa"/>
            <w:noWrap/>
          </w:tcPr>
          <w:p w:rsidR="00E23CDF" w:rsidRPr="001A33E5" w:rsidP="00101393" w14:paraId="6A0F4E07" w14:textId="77777777">
            <w:pPr>
              <w:jc w:val="center"/>
              <w:rPr>
                <w:b/>
                <w:bCs/>
                <w:i/>
                <w:iCs/>
                <w:noProof/>
                <w:sz w:val="16"/>
                <w:szCs w:val="16"/>
              </w:rPr>
            </w:pPr>
            <w:r w:rsidRPr="001A33E5">
              <w:rPr>
                <w:sz w:val="16"/>
              </w:rPr>
              <w:t>40 %</w:t>
            </w:r>
          </w:p>
        </w:tc>
        <w:tc>
          <w:tcPr>
            <w:tcW w:w="656" w:type="dxa"/>
            <w:noWrap/>
          </w:tcPr>
          <w:p w:rsidR="00E23CDF" w:rsidRPr="001A33E5" w:rsidP="00101393" w14:paraId="68315182" w14:textId="77777777">
            <w:pPr>
              <w:jc w:val="center"/>
              <w:rPr>
                <w:b/>
                <w:bCs/>
                <w:i/>
                <w:iCs/>
                <w:noProof/>
                <w:sz w:val="16"/>
                <w:szCs w:val="16"/>
              </w:rPr>
            </w:pPr>
            <w:r w:rsidRPr="001A33E5">
              <w:rPr>
                <w:sz w:val="16"/>
              </w:rPr>
              <w:t>0 %</w:t>
            </w:r>
          </w:p>
        </w:tc>
        <w:tc>
          <w:tcPr>
            <w:tcW w:w="656" w:type="dxa"/>
            <w:noWrap/>
          </w:tcPr>
          <w:p w:rsidR="00E23CDF" w:rsidRPr="001A33E5" w:rsidP="00101393" w14:paraId="4710E8CE" w14:textId="77777777">
            <w:pPr>
              <w:jc w:val="center"/>
              <w:rPr>
                <w:b/>
                <w:bCs/>
                <w:i/>
                <w:iCs/>
                <w:noProof/>
                <w:sz w:val="16"/>
                <w:szCs w:val="16"/>
              </w:rPr>
            </w:pPr>
            <w:r w:rsidRPr="001A33E5">
              <w:rPr>
                <w:sz w:val="16"/>
              </w:rPr>
              <w:t>0 %</w:t>
            </w:r>
          </w:p>
        </w:tc>
        <w:tc>
          <w:tcPr>
            <w:tcW w:w="656" w:type="dxa"/>
            <w:noWrap/>
          </w:tcPr>
          <w:p w:rsidR="00E23CDF" w:rsidRPr="001A33E5" w:rsidP="00101393" w14:paraId="6EBFF4FC" w14:textId="77777777">
            <w:pPr>
              <w:jc w:val="center"/>
              <w:rPr>
                <w:b/>
                <w:bCs/>
                <w:i/>
                <w:iCs/>
                <w:noProof/>
                <w:sz w:val="16"/>
                <w:szCs w:val="16"/>
              </w:rPr>
            </w:pPr>
            <w:r w:rsidRPr="001A33E5">
              <w:rPr>
                <w:sz w:val="16"/>
              </w:rPr>
              <w:t>40 %</w:t>
            </w:r>
          </w:p>
        </w:tc>
        <w:tc>
          <w:tcPr>
            <w:tcW w:w="3260" w:type="dxa"/>
            <w:vAlign w:val="center"/>
          </w:tcPr>
          <w:p w:rsidR="00E23CDF" w:rsidRPr="001A33E5" w:rsidP="00101393" w14:paraId="552652B2"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Renovuotas plotas (m</w:t>
            </w:r>
            <w:r w:rsidRPr="001A33E5">
              <w:rPr>
                <w:sz w:val="16"/>
                <w:vertAlign w:val="superscript"/>
              </w:rPr>
              <w:t>2</w:t>
            </w:r>
            <w:r w:rsidRPr="001A33E5">
              <w:rPr>
                <w:sz w:val="16"/>
              </w:rPr>
              <w:t>) ir pagerintų vietų skaičius pagal tipą ikimokyklinio ugdymo įstaigos, priežiūros įstaigos, kt.</w:t>
            </w:r>
          </w:p>
        </w:tc>
        <w:tc>
          <w:tcPr>
            <w:tcW w:w="3261" w:type="dxa"/>
            <w:vAlign w:val="center"/>
          </w:tcPr>
          <w:p w:rsidR="00E23CDF" w:rsidRPr="001A33E5" w:rsidP="00101393" w14:paraId="3A3F46E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Išvengtas išmesti ŠESD kiekis per metus (t CO</w:t>
            </w:r>
            <w:r w:rsidRPr="001A33E5">
              <w:rPr>
                <w:sz w:val="16"/>
                <w:vertAlign w:val="subscript"/>
              </w:rPr>
              <w:t>2</w:t>
            </w:r>
            <w:r w:rsidRPr="001A33E5">
              <w:rPr>
                <w:sz w:val="16"/>
              </w:rPr>
              <w:t>e)</w:t>
            </w:r>
          </w:p>
          <w:p w:rsidR="00E23CDF" w:rsidRPr="001A33E5" w:rsidP="00101393" w14:paraId="2890471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Sutaupyta energija (MWh)</w:t>
            </w:r>
          </w:p>
          <w:p w:rsidR="00E23CDF" w:rsidRPr="001A33E5" w:rsidP="00101393" w14:paraId="42040D2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Vidutinis suvartojamos pirminės energijos kiekis (kWh/m</w:t>
            </w:r>
            <w:r w:rsidRPr="001A33E5">
              <w:rPr>
                <w:sz w:val="16"/>
                <w:vertAlign w:val="superscript"/>
              </w:rPr>
              <w:t>2</w:t>
            </w:r>
            <w:r w:rsidRPr="001A33E5">
              <w:rPr>
                <w:sz w:val="16"/>
              </w:rPr>
              <w:t>, prieš patobulinimus ir juos atlikus)</w:t>
            </w:r>
          </w:p>
          <w:p w:rsidR="00E23CDF" w:rsidRPr="001A33E5" w:rsidP="00101393" w14:paraId="30797C2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Modernizuotų įrenginių naudotojų skaičius per metus pagal </w:t>
            </w:r>
            <w:r w:rsidRPr="001A33E5">
              <w:rPr>
                <w:sz w:val="16"/>
              </w:rPr>
              <w:t>lytį ir tipą: ikimokyklinio ugdymo įstaigos, priežiūros įstaigos, kt.</w:t>
            </w:r>
          </w:p>
          <w:p w:rsidR="00E23CDF" w:rsidRPr="001A33E5" w:rsidP="00101393" w14:paraId="3F9D3FC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Išteklių, kuriems taikomos atsparumo klimato kaitai didinimo priemonės, vertė / tomis priemonėmis besinaudojantys gyventojai</w:t>
            </w:r>
          </w:p>
        </w:tc>
      </w:tr>
    </w:tbl>
    <w:p w:rsidR="00E23CDF" w:rsidRPr="001A33E5" w:rsidP="00E23CDF" w14:paraId="620FA112" w14:textId="77777777">
      <w:r w:rsidRPr="001A33E5">
        <w:rPr>
          <w:rStyle w:val="HideTWBExt"/>
        </w:rPr>
        <w:t>&lt;/Amend&gt;</w:t>
      </w:r>
    </w:p>
    <w:p w:rsidR="00E23CDF" w:rsidRPr="001A33E5" w:rsidP="00E23CDF" w14:paraId="0CA320D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87</w:t>
      </w:r>
      <w:r w:rsidRPr="001A33E5">
        <w:rPr>
          <w:rStyle w:val="HideTWBExt"/>
          <w:b w:val="0"/>
          <w:szCs w:val="24"/>
        </w:rPr>
        <w:t>&lt;/NumAm&gt;</w:t>
      </w:r>
    </w:p>
    <w:p w:rsidR="00E23CDF" w:rsidRPr="001A33E5" w:rsidP="00E23CDF" w14:paraId="692F576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839FECF" w14:textId="77777777">
      <w:pPr>
        <w:pStyle w:val="NormalBold"/>
      </w:pPr>
      <w:r w:rsidRPr="001A33E5">
        <w:rPr>
          <w:rStyle w:val="HideTWBExt"/>
          <w:b w:val="0"/>
          <w:szCs w:val="24"/>
        </w:rPr>
        <w:t>&lt;Article&gt;</w:t>
      </w:r>
      <w:r w:rsidRPr="001A33E5">
        <w:t>I priedo 251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7C5063"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3F141F6" w14:textId="77777777">
            <w:pPr>
              <w:keepNext/>
            </w:pPr>
          </w:p>
        </w:tc>
      </w:tr>
      <w:tr w14:paraId="0721B311"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124AD85" w14:textId="77777777">
            <w:pPr>
              <w:pStyle w:val="ColumnHeading"/>
            </w:pPr>
            <w:r w:rsidRPr="001A33E5">
              <w:t>Komisijos siūlomas tekstas</w:t>
            </w:r>
          </w:p>
        </w:tc>
      </w:tr>
    </w:tbl>
    <w:p w:rsidR="00E23CDF" w:rsidRPr="001A33E5" w:rsidP="00E23CDF" w14:paraId="32DF4E4C" w14:textId="77777777"/>
    <w:tbl>
      <w:tblPr>
        <w:tblW w:w="9750" w:type="dxa"/>
        <w:jc w:val="center"/>
        <w:tblLayout w:type="fixed"/>
        <w:tblCellMar>
          <w:left w:w="340" w:type="dxa"/>
          <w:right w:w="340" w:type="dxa"/>
        </w:tblCellMar>
        <w:tblLook w:val="04A0"/>
      </w:tblPr>
      <w:tblGrid>
        <w:gridCol w:w="9750"/>
      </w:tblGrid>
      <w:tr w14:paraId="07F381D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BCB7926" w14:textId="77777777">
            <w:pPr>
              <w:keepNext/>
            </w:pPr>
          </w:p>
        </w:tc>
      </w:tr>
      <w:tr w14:paraId="727FFDAC"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3C9098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0F56A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33AA11"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102E4F"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7CD684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E25AAD4"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1774B7"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E540F6"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F9E4DA"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CD3D9D"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EC16F45"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D6B5F5" w14:textId="77777777">
            <w:pPr>
              <w:rPr>
                <w:b/>
                <w:bCs/>
                <w:i/>
                <w:iCs/>
                <w:noProof/>
                <w:sz w:val="16"/>
                <w:szCs w:val="16"/>
              </w:rPr>
            </w:pPr>
            <w:r w:rsidRPr="001A33E5">
              <w:rPr>
                <w:b/>
                <w:i/>
                <w:sz w:val="16"/>
              </w:rPr>
              <w:t>Rezultato rodiklis</w:t>
            </w:r>
          </w:p>
        </w:tc>
      </w:tr>
      <w:tr w14:paraId="5ADC5B64" w14:textId="77777777" w:rsidTr="00101393">
        <w:tblPrEx>
          <w:tblW w:w="14565" w:type="dxa"/>
          <w:tblLayout w:type="fixed"/>
          <w:tblLook w:val="04A0"/>
        </w:tblPrEx>
        <w:trPr>
          <w:cantSplit/>
          <w:trHeight w:val="385"/>
        </w:trPr>
        <w:tc>
          <w:tcPr>
            <w:tcW w:w="1258" w:type="dxa"/>
          </w:tcPr>
          <w:p w:rsidR="00E23CDF" w:rsidRPr="001A33E5" w:rsidP="00101393" w14:paraId="147B94DE" w14:textId="77777777">
            <w:pPr>
              <w:rPr>
                <w:b/>
                <w:bCs/>
                <w:i/>
                <w:iCs/>
                <w:noProof/>
                <w:sz w:val="16"/>
                <w:szCs w:val="16"/>
              </w:rPr>
            </w:pPr>
            <w:r w:rsidRPr="001A33E5">
              <w:rPr>
                <w:b/>
                <w:i/>
                <w:sz w:val="16"/>
              </w:rPr>
              <w:t>Energija</w:t>
            </w:r>
          </w:p>
        </w:tc>
        <w:tc>
          <w:tcPr>
            <w:tcW w:w="1289" w:type="dxa"/>
          </w:tcPr>
          <w:p w:rsidR="00E23CDF" w:rsidRPr="001A33E5" w:rsidP="00101393" w14:paraId="640AC078" w14:textId="77777777">
            <w:pPr>
              <w:rPr>
                <w:b/>
                <w:bCs/>
                <w:i/>
                <w:iCs/>
                <w:noProof/>
                <w:sz w:val="16"/>
                <w:szCs w:val="16"/>
              </w:rPr>
            </w:pPr>
            <w:r w:rsidRPr="001A33E5">
              <w:rPr>
                <w:b/>
                <w:i/>
                <w:sz w:val="16"/>
              </w:rPr>
              <w:t>Energetikos sektoriaus finansavimas</w:t>
            </w:r>
          </w:p>
        </w:tc>
        <w:tc>
          <w:tcPr>
            <w:tcW w:w="576" w:type="dxa"/>
          </w:tcPr>
          <w:p w:rsidR="00E23CDF" w:rsidRPr="001A33E5" w:rsidP="00101393" w14:paraId="0B86A1CD" w14:textId="77777777">
            <w:pPr>
              <w:jc w:val="center"/>
              <w:rPr>
                <w:rFonts w:eastAsiaTheme="minorHAnsi"/>
                <w:b/>
                <w:bCs/>
                <w:i/>
                <w:iCs/>
                <w:noProof/>
                <w:sz w:val="16"/>
                <w:szCs w:val="16"/>
              </w:rPr>
            </w:pPr>
            <w:r w:rsidRPr="001A33E5">
              <w:rPr>
                <w:b/>
                <w:i/>
                <w:sz w:val="16"/>
              </w:rPr>
              <w:t>251a</w:t>
            </w:r>
          </w:p>
        </w:tc>
        <w:tc>
          <w:tcPr>
            <w:tcW w:w="2297" w:type="dxa"/>
          </w:tcPr>
          <w:p w:rsidR="00E23CDF" w:rsidRPr="001A33E5" w:rsidP="00101393" w14:paraId="46F9DFA8" w14:textId="77777777">
            <w:pPr>
              <w:rPr>
                <w:b/>
                <w:bCs/>
                <w:i/>
                <w:iCs/>
                <w:noProof/>
                <w:sz w:val="16"/>
                <w:szCs w:val="16"/>
              </w:rPr>
            </w:pPr>
            <w:r w:rsidRPr="001A33E5">
              <w:rPr>
                <w:b/>
                <w:i/>
                <w:sz w:val="16"/>
              </w:rPr>
              <w:t xml:space="preserve">Kova su moterų energijos nepritekliumi* </w:t>
            </w:r>
          </w:p>
        </w:tc>
        <w:tc>
          <w:tcPr>
            <w:tcW w:w="656" w:type="dxa"/>
            <w:noWrap/>
          </w:tcPr>
          <w:p w:rsidR="00E23CDF" w:rsidRPr="001A33E5" w:rsidP="00101393" w14:paraId="7B0613FB" w14:textId="77777777">
            <w:pPr>
              <w:jc w:val="center"/>
              <w:rPr>
                <w:b/>
                <w:bCs/>
                <w:i/>
                <w:iCs/>
                <w:noProof/>
                <w:sz w:val="16"/>
                <w:szCs w:val="16"/>
              </w:rPr>
            </w:pPr>
            <w:r w:rsidRPr="001A33E5">
              <w:rPr>
                <w:b/>
                <w:i/>
                <w:sz w:val="16"/>
              </w:rPr>
              <w:t>0 %</w:t>
            </w:r>
          </w:p>
        </w:tc>
        <w:tc>
          <w:tcPr>
            <w:tcW w:w="656" w:type="dxa"/>
            <w:noWrap/>
          </w:tcPr>
          <w:p w:rsidR="00E23CDF" w:rsidRPr="001A33E5" w:rsidP="00101393" w14:paraId="3339903A" w14:textId="77777777">
            <w:pPr>
              <w:jc w:val="center"/>
              <w:rPr>
                <w:b/>
                <w:bCs/>
                <w:i/>
                <w:iCs/>
                <w:noProof/>
                <w:sz w:val="16"/>
                <w:szCs w:val="16"/>
              </w:rPr>
            </w:pPr>
            <w:r w:rsidRPr="001A33E5">
              <w:rPr>
                <w:b/>
                <w:i/>
                <w:sz w:val="16"/>
              </w:rPr>
              <w:t>0 %</w:t>
            </w:r>
          </w:p>
        </w:tc>
        <w:tc>
          <w:tcPr>
            <w:tcW w:w="656" w:type="dxa"/>
            <w:noWrap/>
          </w:tcPr>
          <w:p w:rsidR="00E23CDF" w:rsidRPr="001A33E5" w:rsidP="00101393" w14:paraId="425EC747" w14:textId="77777777">
            <w:pPr>
              <w:jc w:val="center"/>
              <w:rPr>
                <w:b/>
                <w:bCs/>
                <w:i/>
                <w:iCs/>
                <w:noProof/>
                <w:sz w:val="16"/>
                <w:szCs w:val="16"/>
              </w:rPr>
            </w:pPr>
            <w:r w:rsidRPr="001A33E5">
              <w:rPr>
                <w:b/>
                <w:i/>
                <w:sz w:val="16"/>
              </w:rPr>
              <w:t>0 %</w:t>
            </w:r>
          </w:p>
        </w:tc>
        <w:tc>
          <w:tcPr>
            <w:tcW w:w="656" w:type="dxa"/>
            <w:noWrap/>
          </w:tcPr>
          <w:p w:rsidR="00E23CDF" w:rsidRPr="001A33E5" w:rsidP="00101393" w14:paraId="490FD033" w14:textId="77777777">
            <w:pPr>
              <w:jc w:val="center"/>
              <w:rPr>
                <w:b/>
                <w:bCs/>
                <w:i/>
                <w:iCs/>
                <w:noProof/>
                <w:sz w:val="16"/>
                <w:szCs w:val="16"/>
              </w:rPr>
            </w:pPr>
            <w:r w:rsidRPr="001A33E5">
              <w:rPr>
                <w:b/>
                <w:i/>
                <w:sz w:val="16"/>
              </w:rPr>
              <w:t>40 %</w:t>
            </w:r>
          </w:p>
        </w:tc>
        <w:tc>
          <w:tcPr>
            <w:tcW w:w="3260" w:type="dxa"/>
            <w:vAlign w:val="center"/>
          </w:tcPr>
          <w:p w:rsidR="00E23CDF" w:rsidRPr="001A33E5" w:rsidP="00101393" w14:paraId="7EB31375" w14:textId="77777777">
            <w:pPr>
              <w:tabs>
                <w:tab w:val="left" w:pos="245"/>
              </w:tabs>
              <w:ind w:left="145" w:hanging="142"/>
              <w:jc w:val="both"/>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Finansuotų veiksmų, skirtų kovoti su moterų energijos nepritekliumi, skaičius </w:t>
            </w:r>
          </w:p>
        </w:tc>
        <w:tc>
          <w:tcPr>
            <w:tcW w:w="3261" w:type="dxa"/>
            <w:vAlign w:val="center"/>
          </w:tcPr>
          <w:p w:rsidR="00E23CDF" w:rsidRPr="001A33E5" w:rsidP="00101393" w14:paraId="36FE7507" w14:textId="77777777">
            <w:pPr>
              <w:ind w:left="360" w:hanging="360"/>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Asmenų, susijusių su </w:t>
            </w:r>
            <w:r w:rsidRPr="001A33E5">
              <w:rPr>
                <w:b/>
                <w:i/>
                <w:sz w:val="16"/>
              </w:rPr>
              <w:t xml:space="preserve">veiksmais, kuriais siekiama kovoti su moterų energijos nepritekliumi, skaičius ir dalis – pagal lytį; </w:t>
            </w:r>
          </w:p>
        </w:tc>
      </w:tr>
    </w:tbl>
    <w:p w:rsidR="00E23CDF" w:rsidRPr="001A33E5" w:rsidP="00E23CDF" w14:paraId="52AB00F7" w14:textId="77777777">
      <w:r w:rsidRPr="001A33E5">
        <w:rPr>
          <w:rStyle w:val="HideTWBExt"/>
        </w:rPr>
        <w:t>&lt;/Amend&gt;</w:t>
      </w:r>
    </w:p>
    <w:p w:rsidR="00E23CDF" w:rsidRPr="001A33E5" w:rsidP="00E23CDF" w14:paraId="0550E45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88</w:t>
      </w:r>
      <w:r w:rsidRPr="001A33E5">
        <w:rPr>
          <w:rStyle w:val="HideTWBExt"/>
          <w:b w:val="0"/>
          <w:szCs w:val="24"/>
        </w:rPr>
        <w:t>&lt;/NumAm&gt;</w:t>
      </w:r>
    </w:p>
    <w:p w:rsidR="00E23CDF" w:rsidRPr="001A33E5" w:rsidP="00E23CDF" w14:paraId="0B53B01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49688AB" w14:textId="77777777">
      <w:pPr>
        <w:pStyle w:val="NormalBold"/>
      </w:pPr>
      <w:r w:rsidRPr="001A33E5">
        <w:rPr>
          <w:rStyle w:val="HideTWBExt"/>
          <w:b w:val="0"/>
          <w:szCs w:val="24"/>
        </w:rPr>
        <w:t>&lt;Article&gt;</w:t>
      </w:r>
      <w:r w:rsidRPr="001A33E5">
        <w:t>I priedo 278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4AA81B"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E05D1B3" w14:textId="77777777">
            <w:pPr>
              <w:keepNext/>
            </w:pPr>
          </w:p>
        </w:tc>
      </w:tr>
      <w:tr w14:paraId="1EE4D969"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B1FD2BF" w14:textId="77777777">
            <w:pPr>
              <w:pStyle w:val="ColumnHeading"/>
            </w:pPr>
            <w:r w:rsidRPr="001A33E5">
              <w:t>Komisijos siūlomas tekstas</w:t>
            </w:r>
          </w:p>
        </w:tc>
      </w:tr>
    </w:tbl>
    <w:p w:rsidR="00E23CDF" w:rsidRPr="001A33E5" w:rsidP="00E23CDF" w14:paraId="4C7541D9" w14:textId="77777777"/>
    <w:tbl>
      <w:tblPr>
        <w:tblW w:w="9750" w:type="dxa"/>
        <w:jc w:val="center"/>
        <w:tblLayout w:type="fixed"/>
        <w:tblCellMar>
          <w:left w:w="340" w:type="dxa"/>
          <w:right w:w="340" w:type="dxa"/>
        </w:tblCellMar>
        <w:tblLook w:val="04A0"/>
      </w:tblPr>
      <w:tblGrid>
        <w:gridCol w:w="9750"/>
      </w:tblGrid>
      <w:tr w14:paraId="4F0482C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96BFE38" w14:textId="77777777">
            <w:pPr>
              <w:keepNext/>
            </w:pPr>
          </w:p>
        </w:tc>
      </w:tr>
      <w:tr w14:paraId="10CE2CDB"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B193333"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423912"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09B94D1"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A8E5CC"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984B514"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3237E62"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B43F55"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EE6F87"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396B1C"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CEB536"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00AC09E"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8C4BBC" w14:textId="77777777">
            <w:pPr>
              <w:rPr>
                <w:b/>
                <w:bCs/>
                <w:i/>
                <w:iCs/>
                <w:noProof/>
                <w:sz w:val="16"/>
                <w:szCs w:val="16"/>
              </w:rPr>
            </w:pPr>
            <w:r w:rsidRPr="001A33E5">
              <w:rPr>
                <w:b/>
                <w:i/>
                <w:sz w:val="16"/>
              </w:rPr>
              <w:t>Rezultato rodiklis</w:t>
            </w:r>
          </w:p>
        </w:tc>
      </w:tr>
      <w:tr w14:paraId="06F59AB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3945636" w14:textId="77777777">
            <w:pPr>
              <w:rPr>
                <w:b/>
                <w:bCs/>
                <w:i/>
                <w:iCs/>
                <w:noProof/>
                <w:sz w:val="16"/>
                <w:szCs w:val="16"/>
              </w:rPr>
            </w:pPr>
            <w:r w:rsidRPr="001A33E5">
              <w:rPr>
                <w:b/>
                <w:i/>
                <w:sz w:val="16"/>
              </w:rPr>
              <w:t>Aplinka ir klimatas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CBC13F6" w14:textId="77777777">
            <w:pPr>
              <w:rPr>
                <w:b/>
                <w:bCs/>
                <w:i/>
                <w:iCs/>
                <w:noProof/>
                <w:sz w:val="16"/>
                <w:szCs w:val="16"/>
              </w:rPr>
            </w:pPr>
            <w:r w:rsidRPr="001A33E5">
              <w:rPr>
                <w:b/>
                <w:i/>
                <w:sz w:val="16"/>
              </w:rPr>
              <w:t>Prisitaikymas prie klimato kaitos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6567CA4" w14:textId="77777777">
            <w:pPr>
              <w:jc w:val="center"/>
              <w:rPr>
                <w:rFonts w:eastAsiaTheme="minorHAnsi"/>
                <w:b/>
                <w:bCs/>
                <w:i/>
                <w:iCs/>
                <w:noProof/>
                <w:sz w:val="16"/>
                <w:szCs w:val="16"/>
              </w:rPr>
            </w:pPr>
            <w:r w:rsidRPr="001A33E5">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EF862DD" w14:textId="77777777">
            <w:pPr>
              <w:rPr>
                <w:b/>
                <w:bCs/>
                <w:i/>
                <w:iCs/>
                <w:noProof/>
                <w:sz w:val="16"/>
                <w:szCs w:val="16"/>
              </w:rPr>
            </w:pPr>
            <w:r w:rsidRPr="001A33E5">
              <w:rPr>
                <w:b/>
                <w:i/>
                <w:sz w:val="16"/>
              </w:rPr>
              <w:t xml:space="preserve">Lyčių lygybė kovojant su klimato kaita*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9F59678"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D9A5FCB"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659E5A9" w14:textId="77777777">
            <w:pPr>
              <w:jc w:val="center"/>
              <w:rPr>
                <w:b/>
                <w:bCs/>
                <w:i/>
                <w:iCs/>
                <w:noProof/>
                <w:sz w:val="16"/>
                <w:szCs w:val="16"/>
              </w:rPr>
            </w:pPr>
            <w:r w:rsidRPr="001A33E5">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1CC41FC" w14:textId="77777777">
            <w:pPr>
              <w:jc w:val="center"/>
              <w:rPr>
                <w:b/>
                <w:bCs/>
                <w:i/>
                <w:iCs/>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40C4639" w14:textId="77777777">
            <w:pPr>
              <w:tabs>
                <w:tab w:val="left" w:pos="245"/>
              </w:tabs>
              <w:ind w:left="176" w:hanging="142"/>
              <w:rPr>
                <w:noProof/>
                <w:sz w:val="16"/>
                <w:szCs w:val="16"/>
              </w:rPr>
            </w:pPr>
            <w:r w:rsidRPr="001A33E5">
              <w:rPr>
                <w:rFonts w:ascii="Symbol" w:hAnsi="Symbol"/>
                <w:sz w:val="16"/>
              </w:rPr>
              <w:sym w:font="Symbol" w:char="F0B7"/>
            </w:r>
            <w:r w:rsidRPr="001A33E5">
              <w:rPr>
                <w:b/>
                <w:i/>
              </w:rPr>
              <w:t>Moterų ir vyrų, aplinkos teisių gynėjų, skaičius vietos, nacionaliniu ir regioniniu lygmenimis pagal lytį ir amžių</w:t>
            </w:r>
            <w:r w:rsidRPr="001A33E5">
              <w:rPr>
                <w:b/>
                <w:i/>
                <w:sz w:val="16"/>
              </w:rPr>
              <w:t xml:space="preserve"> </w:t>
            </w:r>
          </w:p>
          <w:p w:rsidR="00E23CDF" w:rsidRPr="001A33E5" w:rsidP="00101393" w14:paraId="75EEE53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Pasiūlytų klimato kaitos ir aplinkos politikos priemonių, kuriose </w:t>
            </w:r>
            <w:r w:rsidRPr="001A33E5">
              <w:rPr>
                <w:b/>
                <w:i/>
                <w:sz w:val="16"/>
              </w:rPr>
              <w:t>numatyti lyčių lygybės tikslai, atitinkantys Jungtinių Tautų bendrosios klimato kaitos konvencijos lyčių lygybės veiksmų planą,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8DBD654" w14:textId="77777777">
            <w:pPr>
              <w:tabs>
                <w:tab w:val="left" w:pos="245"/>
              </w:tabs>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Moterų dalis nacionalinių parlamentų komitetuose, atsakinguose už klimato srities veiksmus</w:t>
            </w:r>
          </w:p>
          <w:p w:rsidR="00E23CDF" w:rsidRPr="001A33E5" w:rsidP="00101393" w14:paraId="54BA37A5" w14:textId="77777777">
            <w:pPr>
              <w:tabs>
                <w:tab w:val="left" w:pos="245"/>
              </w:tabs>
              <w:ind w:left="145" w:hanging="142"/>
              <w:rPr>
                <w:b/>
                <w:bCs/>
                <w:i/>
                <w:iCs/>
                <w:sz w:val="16"/>
                <w:szCs w:val="22"/>
              </w:rPr>
            </w:pPr>
            <w:r w:rsidRPr="001A33E5">
              <w:rPr>
                <w:rFonts w:ascii="Symbol" w:hAnsi="Symbol"/>
                <w:sz w:val="16"/>
              </w:rPr>
              <w:sym w:font="Symbol" w:char="F0B7"/>
            </w:r>
            <w:r w:rsidRPr="001A33E5">
              <w:rPr>
                <w:b/>
                <w:i/>
              </w:rPr>
              <w:t>Klimato kaitos ir aplinkos politikos priemonių, pagrįstų lyčių aspekto analize, skaičius</w:t>
            </w:r>
          </w:p>
        </w:tc>
      </w:tr>
    </w:tbl>
    <w:p w:rsidR="00E23CDF" w:rsidRPr="001A33E5" w:rsidP="00E23CDF" w14:paraId="173C6BC5" w14:textId="77777777">
      <w:r w:rsidRPr="001A33E5">
        <w:rPr>
          <w:rStyle w:val="HideTWBExt"/>
        </w:rPr>
        <w:t>&lt;/Amend&gt;</w:t>
      </w:r>
    </w:p>
    <w:p w:rsidR="00E23CDF" w:rsidRPr="001A33E5" w:rsidP="00E23CDF" w14:paraId="03FF148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89</w:t>
      </w:r>
      <w:r w:rsidRPr="001A33E5">
        <w:rPr>
          <w:rStyle w:val="HideTWBExt"/>
          <w:b w:val="0"/>
          <w:szCs w:val="24"/>
        </w:rPr>
        <w:t>&lt;/NumAm&gt;</w:t>
      </w:r>
    </w:p>
    <w:p w:rsidR="00E23CDF" w:rsidRPr="001A33E5" w:rsidP="00E23CDF" w14:paraId="6BC315B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6261BA6" w14:textId="77777777">
      <w:pPr>
        <w:pStyle w:val="NormalBold"/>
      </w:pPr>
      <w:r w:rsidRPr="001A33E5">
        <w:rPr>
          <w:rStyle w:val="HideTWBExt"/>
          <w:b w:val="0"/>
          <w:szCs w:val="24"/>
        </w:rPr>
        <w:t>&lt;Article&gt;</w:t>
      </w:r>
      <w:r w:rsidRPr="001A33E5">
        <w:t>I priedo 319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DA19213"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6EFF926F" w14:textId="77777777">
            <w:pPr>
              <w:keepNext/>
            </w:pPr>
          </w:p>
        </w:tc>
      </w:tr>
      <w:tr w14:paraId="02CB6A3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A6DD685" w14:textId="77777777">
            <w:pPr>
              <w:pStyle w:val="ColumnHeading"/>
            </w:pPr>
            <w:r w:rsidRPr="001A33E5">
              <w:t>Komisijos siūlomas tekstas</w:t>
            </w:r>
          </w:p>
        </w:tc>
      </w:tr>
    </w:tbl>
    <w:p w:rsidR="00E23CDF" w:rsidRPr="001A33E5" w:rsidP="00E23CDF" w14:paraId="50B64E71" w14:textId="77777777"/>
    <w:tbl>
      <w:tblPr>
        <w:tblW w:w="9750" w:type="dxa"/>
        <w:jc w:val="center"/>
        <w:tblLayout w:type="fixed"/>
        <w:tblCellMar>
          <w:left w:w="340" w:type="dxa"/>
          <w:right w:w="340" w:type="dxa"/>
        </w:tblCellMar>
        <w:tblLook w:val="04A0"/>
      </w:tblPr>
      <w:tblGrid>
        <w:gridCol w:w="9750"/>
      </w:tblGrid>
      <w:tr w14:paraId="09BD55C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CEC2110" w14:textId="77777777">
            <w:pPr>
              <w:keepNext/>
            </w:pPr>
          </w:p>
        </w:tc>
      </w:tr>
      <w:tr w14:paraId="02F3C81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F8F992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A5181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50AA92"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AC790E"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5AD130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BBF168F"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CD135D5"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10AE39A"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CA5FC4"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C8AD5B"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4AF5D04"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903DF0" w14:textId="77777777">
            <w:pPr>
              <w:rPr>
                <w:b/>
                <w:bCs/>
                <w:i/>
                <w:iCs/>
                <w:noProof/>
                <w:sz w:val="16"/>
                <w:szCs w:val="16"/>
              </w:rPr>
            </w:pPr>
            <w:r w:rsidRPr="001A33E5">
              <w:rPr>
                <w:b/>
                <w:i/>
                <w:sz w:val="16"/>
              </w:rPr>
              <w:t>Rezultato rodiklis</w:t>
            </w:r>
          </w:p>
        </w:tc>
      </w:tr>
      <w:tr w14:paraId="47B9A220" w14:textId="77777777" w:rsidTr="00101393">
        <w:tblPrEx>
          <w:tblW w:w="14565" w:type="dxa"/>
          <w:tblLayout w:type="fixed"/>
          <w:tblLook w:val="04A0"/>
        </w:tblPrEx>
        <w:trPr>
          <w:cantSplit/>
        </w:trPr>
        <w:tc>
          <w:tcPr>
            <w:tcW w:w="1258" w:type="dxa"/>
          </w:tcPr>
          <w:p w:rsidR="00E23CDF" w:rsidRPr="001A33E5" w:rsidP="00101393" w14:paraId="46995C5B" w14:textId="77777777">
            <w:pPr>
              <w:rPr>
                <w:b/>
                <w:bCs/>
                <w:i/>
                <w:iCs/>
                <w:noProof/>
                <w:sz w:val="16"/>
                <w:szCs w:val="16"/>
              </w:rPr>
            </w:pPr>
            <w:r w:rsidRPr="001A33E5">
              <w:rPr>
                <w:b/>
                <w:i/>
                <w:sz w:val="16"/>
              </w:rPr>
              <w:t>Makroekonominė pagalba ir prekyba</w:t>
            </w:r>
          </w:p>
        </w:tc>
        <w:tc>
          <w:tcPr>
            <w:tcW w:w="1289" w:type="dxa"/>
          </w:tcPr>
          <w:p w:rsidR="00E23CDF" w:rsidRPr="001A33E5" w:rsidP="00101393" w14:paraId="0478E588" w14:textId="77777777">
            <w:pPr>
              <w:rPr>
                <w:b/>
                <w:bCs/>
                <w:i/>
                <w:iCs/>
                <w:noProof/>
                <w:sz w:val="16"/>
                <w:szCs w:val="16"/>
              </w:rPr>
            </w:pPr>
            <w:r w:rsidRPr="001A33E5">
              <w:rPr>
                <w:b/>
                <w:i/>
                <w:sz w:val="16"/>
              </w:rPr>
              <w:t>Makroekonominė parama</w:t>
            </w:r>
          </w:p>
        </w:tc>
        <w:tc>
          <w:tcPr>
            <w:tcW w:w="576" w:type="dxa"/>
          </w:tcPr>
          <w:p w:rsidR="00E23CDF" w:rsidRPr="001A33E5" w:rsidP="00101393" w14:paraId="2D0A370C" w14:textId="77777777">
            <w:pPr>
              <w:jc w:val="center"/>
              <w:rPr>
                <w:rFonts w:eastAsiaTheme="minorHAnsi"/>
                <w:b/>
                <w:bCs/>
                <w:i/>
                <w:iCs/>
                <w:noProof/>
                <w:sz w:val="16"/>
                <w:szCs w:val="16"/>
              </w:rPr>
            </w:pPr>
            <w:r w:rsidRPr="001A33E5">
              <w:rPr>
                <w:b/>
                <w:i/>
                <w:sz w:val="16"/>
              </w:rPr>
              <w:t>319a</w:t>
            </w:r>
          </w:p>
        </w:tc>
        <w:tc>
          <w:tcPr>
            <w:tcW w:w="2297" w:type="dxa"/>
          </w:tcPr>
          <w:p w:rsidR="00E23CDF" w:rsidRPr="001A33E5" w:rsidP="00101393" w14:paraId="7BEE9A60" w14:textId="77777777">
            <w:pPr>
              <w:rPr>
                <w:b/>
                <w:bCs/>
                <w:i/>
                <w:iCs/>
                <w:noProof/>
                <w:sz w:val="16"/>
                <w:szCs w:val="16"/>
              </w:rPr>
            </w:pPr>
            <w:r w:rsidRPr="001A33E5">
              <w:rPr>
                <w:b/>
                <w:i/>
                <w:sz w:val="16"/>
              </w:rPr>
              <w:t xml:space="preserve">Moterų teisių ir moterų </w:t>
            </w:r>
            <w:r w:rsidRPr="001A33E5">
              <w:rPr>
                <w:b/>
                <w:i/>
                <w:sz w:val="16"/>
              </w:rPr>
              <w:t xml:space="preserve">ekonominio įgalėjimo propagavimas* </w:t>
            </w:r>
          </w:p>
        </w:tc>
        <w:tc>
          <w:tcPr>
            <w:tcW w:w="656" w:type="dxa"/>
            <w:noWrap/>
          </w:tcPr>
          <w:p w:rsidR="00E23CDF" w:rsidRPr="001A33E5" w:rsidP="00101393" w14:paraId="0BA55EF9" w14:textId="77777777">
            <w:pPr>
              <w:jc w:val="center"/>
              <w:rPr>
                <w:b/>
                <w:bCs/>
                <w:i/>
                <w:iCs/>
                <w:noProof/>
                <w:sz w:val="16"/>
                <w:szCs w:val="16"/>
              </w:rPr>
            </w:pPr>
            <w:r w:rsidRPr="001A33E5">
              <w:rPr>
                <w:b/>
                <w:i/>
                <w:sz w:val="16"/>
              </w:rPr>
              <w:t>0 %</w:t>
            </w:r>
          </w:p>
        </w:tc>
        <w:tc>
          <w:tcPr>
            <w:tcW w:w="656" w:type="dxa"/>
            <w:noWrap/>
          </w:tcPr>
          <w:p w:rsidR="00E23CDF" w:rsidRPr="001A33E5" w:rsidP="00101393" w14:paraId="623920F1" w14:textId="77777777">
            <w:pPr>
              <w:jc w:val="center"/>
              <w:rPr>
                <w:b/>
                <w:bCs/>
                <w:i/>
                <w:iCs/>
                <w:noProof/>
                <w:sz w:val="16"/>
                <w:szCs w:val="16"/>
              </w:rPr>
            </w:pPr>
            <w:r w:rsidRPr="001A33E5">
              <w:rPr>
                <w:b/>
                <w:i/>
                <w:sz w:val="16"/>
              </w:rPr>
              <w:t>0 %</w:t>
            </w:r>
          </w:p>
        </w:tc>
        <w:tc>
          <w:tcPr>
            <w:tcW w:w="656" w:type="dxa"/>
            <w:noWrap/>
          </w:tcPr>
          <w:p w:rsidR="00E23CDF" w:rsidRPr="001A33E5" w:rsidP="00101393" w14:paraId="44B19704" w14:textId="77777777">
            <w:pPr>
              <w:jc w:val="center"/>
              <w:rPr>
                <w:b/>
                <w:bCs/>
                <w:i/>
                <w:iCs/>
                <w:noProof/>
                <w:sz w:val="16"/>
                <w:szCs w:val="16"/>
              </w:rPr>
            </w:pPr>
            <w:r w:rsidRPr="001A33E5">
              <w:rPr>
                <w:b/>
                <w:i/>
                <w:sz w:val="16"/>
              </w:rPr>
              <w:t>0 %</w:t>
            </w:r>
          </w:p>
        </w:tc>
        <w:tc>
          <w:tcPr>
            <w:tcW w:w="656" w:type="dxa"/>
            <w:noWrap/>
          </w:tcPr>
          <w:p w:rsidR="00E23CDF" w:rsidRPr="001A33E5" w:rsidP="00101393" w14:paraId="6BFB49A5" w14:textId="77777777">
            <w:pPr>
              <w:jc w:val="center"/>
              <w:rPr>
                <w:b/>
                <w:bCs/>
                <w:i/>
                <w:iCs/>
                <w:noProof/>
                <w:sz w:val="16"/>
                <w:szCs w:val="16"/>
              </w:rPr>
            </w:pPr>
            <w:r w:rsidRPr="001A33E5">
              <w:rPr>
                <w:b/>
                <w:i/>
                <w:sz w:val="16"/>
              </w:rPr>
              <w:t>100 %</w:t>
            </w:r>
          </w:p>
        </w:tc>
        <w:tc>
          <w:tcPr>
            <w:tcW w:w="3260" w:type="dxa"/>
            <w:vAlign w:val="center"/>
          </w:tcPr>
          <w:p w:rsidR="00E23CDF" w:rsidRPr="001A33E5" w:rsidP="00101393" w14:paraId="22452CF0"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Finansuotų veiksmų, skirtų moterų teisėms ir moterų ekonominiam įgalėjimui šioje srityje propaguoti, skaičius </w:t>
            </w:r>
          </w:p>
          <w:p w:rsidR="00E23CDF" w:rsidRPr="001A33E5" w:rsidP="00101393" w14:paraId="52D9BF8A"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Sukurtų tarptautinių partnerysčių ar iniciatyvų, kuriose daugiausia dėmesio </w:t>
            </w:r>
            <w:r w:rsidRPr="001A33E5">
              <w:rPr>
                <w:b/>
                <w:i/>
                <w:sz w:val="16"/>
              </w:rPr>
              <w:t xml:space="preserve">skiriama moterų teisėms ir moterų ekonominiam įgalėjimui, skaičius </w:t>
            </w:r>
          </w:p>
          <w:p w:rsidR="00E23CDF" w:rsidRPr="001A33E5" w:rsidP="00101393" w14:paraId="0695EE7F"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vadovaujamų įmonių ar organizacijų, remiamų pagal prekybos, plėtros ar investicijų programas, skaičius </w:t>
            </w:r>
          </w:p>
        </w:tc>
        <w:tc>
          <w:tcPr>
            <w:tcW w:w="3261" w:type="dxa"/>
            <w:vAlign w:val="center"/>
          </w:tcPr>
          <w:p w:rsidR="00E23CDF" w:rsidRPr="001A33E5" w:rsidP="00101393" w14:paraId="40EB3E0D"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dalyvavimo tarptautinėje prekyboje ir vertės grandinėse dalis </w:t>
            </w:r>
          </w:p>
          <w:p w:rsidR="00E23CDF" w:rsidRPr="001A33E5" w:rsidP="00101393" w14:paraId="1BB8503E"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turinčių galimybę naudoti ekonominius išteklius (pvz., finansus, rinkas, žemę, technologijas) vykdant remiamą politiką ir programas, skaičius </w:t>
            </w:r>
          </w:p>
          <w:p w:rsidR="00E23CDF" w:rsidRPr="001A33E5" w:rsidP="00101393" w14:paraId="08EB13FF"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ekonominės teisės, atspindėtos nacionalinėse ar tarptautinėse politikos sistemose </w:t>
            </w:r>
          </w:p>
          <w:p w:rsidR="00E23CDF" w:rsidRPr="001A33E5" w:rsidP="00101393" w14:paraId="3D6ADD54" w14:textId="77777777">
            <w:pPr>
              <w:ind w:left="145"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Makroekonominės pagalbos ir prekybos politikos, kurioje skiriama dėmesio lyčių lygybei, dalis </w:t>
            </w:r>
          </w:p>
        </w:tc>
      </w:tr>
    </w:tbl>
    <w:p w:rsidR="00E23CDF" w:rsidRPr="001A33E5" w:rsidP="00E23CDF" w14:paraId="378D91D3" w14:textId="77777777">
      <w:r w:rsidRPr="001A33E5">
        <w:rPr>
          <w:rStyle w:val="HideTWBExt"/>
        </w:rPr>
        <w:t>&lt;/Amend&gt;</w:t>
      </w:r>
    </w:p>
    <w:p w:rsidR="00E23CDF" w:rsidRPr="001A33E5" w:rsidP="00E23CDF" w14:paraId="4D200A3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90</w:t>
      </w:r>
      <w:r w:rsidRPr="001A33E5">
        <w:rPr>
          <w:rStyle w:val="HideTWBExt"/>
          <w:b w:val="0"/>
          <w:szCs w:val="24"/>
        </w:rPr>
        <w:t>&lt;/NumAm&gt;</w:t>
      </w:r>
    </w:p>
    <w:p w:rsidR="00E23CDF" w:rsidRPr="001A33E5" w:rsidP="00E23CDF" w14:paraId="6134D38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2A3729A" w14:textId="77777777">
      <w:pPr>
        <w:pStyle w:val="NormalBold"/>
      </w:pPr>
      <w:r w:rsidRPr="001A33E5">
        <w:rPr>
          <w:rStyle w:val="HideTWBExt"/>
          <w:b w:val="0"/>
          <w:szCs w:val="24"/>
        </w:rPr>
        <w:t>&lt;Article&gt;</w:t>
      </w:r>
      <w:r w:rsidRPr="001A33E5">
        <w:t>I priedo 325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8B66240"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13705D42" w14:textId="77777777">
            <w:pPr>
              <w:keepNext/>
            </w:pPr>
          </w:p>
        </w:tc>
      </w:tr>
      <w:tr w14:paraId="3361D95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67E410B5" w14:textId="77777777">
            <w:pPr>
              <w:pStyle w:val="ColumnHeading"/>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18ACB14"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DB42BB" w14:textId="77777777">
            <w:pPr>
              <w:rPr>
                <w:noProof/>
                <w:sz w:val="16"/>
                <w:szCs w:val="16"/>
              </w:rPr>
            </w:pPr>
            <w:r w:rsidRPr="001A33E5">
              <w:rPr>
                <w:sz w:val="16"/>
              </w:rPr>
              <w:t xml:space="preserve">Politikos sritis </w:t>
            </w:r>
          </w:p>
          <w:p w:rsidR="00E23CDF" w:rsidRPr="001A33E5" w:rsidP="00101393" w14:paraId="359BEA42" w14:textId="77777777">
            <w:pPr>
              <w:rPr>
                <w:noProof/>
                <w:sz w:val="16"/>
                <w:szCs w:val="16"/>
              </w:rPr>
            </w:pPr>
            <w:r w:rsidRPr="001A33E5">
              <w:rPr>
                <w:sz w:val="16"/>
              </w:rPr>
              <w:t xml:space="preserve">(1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76B62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A36B74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022191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28D886"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0778B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AF4EB6"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26B7F8B"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108F92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49FD64" w14:textId="77777777">
            <w:pPr>
              <w:rPr>
                <w:noProof/>
                <w:sz w:val="16"/>
                <w:szCs w:val="16"/>
              </w:rPr>
            </w:pPr>
            <w:r w:rsidRPr="001A33E5">
              <w:rPr>
                <w:sz w:val="16"/>
              </w:rPr>
              <w:t>Rezultato rodiklis</w:t>
            </w:r>
          </w:p>
        </w:tc>
      </w:tr>
      <w:tr w14:paraId="2A030900"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E23CDF" w:rsidRPr="001A33E5" w:rsidP="00101393" w14:paraId="249DB1E2" w14:textId="77777777">
            <w:pPr>
              <w:rPr>
                <w:b/>
                <w:bCs/>
                <w:i/>
                <w:iCs/>
                <w:noProof/>
                <w:sz w:val="16"/>
                <w:szCs w:val="16"/>
              </w:rPr>
            </w:pPr>
            <w:r w:rsidRPr="001A33E5">
              <w:rPr>
                <w:sz w:val="16"/>
              </w:rPr>
              <w:t>Migracija ir sienos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E23CDF" w:rsidRPr="001A33E5" w:rsidP="00101393" w14:paraId="50BDE8FE" w14:textId="77777777">
            <w:pPr>
              <w:rPr>
                <w:b/>
                <w:bCs/>
                <w:i/>
                <w:iCs/>
                <w:noProof/>
                <w:sz w:val="16"/>
                <w:szCs w:val="16"/>
              </w:rPr>
            </w:pPr>
            <w:r w:rsidRPr="001A33E5">
              <w:rPr>
                <w:sz w:val="16"/>
              </w:rPr>
              <w:t>Migracija ES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E23CDF" w:rsidRPr="001A33E5" w:rsidP="00101393" w14:paraId="20A03377" w14:textId="77777777">
            <w:pPr>
              <w:jc w:val="center"/>
              <w:rPr>
                <w:rFonts w:eastAsiaTheme="minorHAnsi"/>
                <w:b/>
                <w:bCs/>
                <w:i/>
                <w:iCs/>
                <w:noProof/>
                <w:sz w:val="16"/>
                <w:szCs w:val="16"/>
              </w:rPr>
            </w:pPr>
            <w:r w:rsidRPr="001A33E5">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E23CDF" w:rsidRPr="001A33E5" w:rsidP="00101393" w14:paraId="3CE311E1" w14:textId="77777777">
            <w:pPr>
              <w:rPr>
                <w:b/>
                <w:bCs/>
                <w:i/>
                <w:iCs/>
                <w:noProof/>
                <w:sz w:val="16"/>
                <w:szCs w:val="16"/>
              </w:rPr>
            </w:pPr>
            <w:r w:rsidRPr="001A33E5">
              <w:rPr>
                <w:sz w:val="16"/>
              </w:rPr>
              <w:t xml:space="preserve">Visų bendros Europos prieglobsčio sistemos aspektų, įskaitant jos </w:t>
            </w:r>
            <w:r w:rsidRPr="001A33E5">
              <w:rPr>
                <w:sz w:val="16"/>
              </w:rPr>
              <w:t>išorės aspektą (išskyrus būsto infrastruktūrą), stiprinimas ir plėtojimas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E23CDF" w:rsidRPr="001A33E5" w:rsidP="00101393" w14:paraId="6E31C0AC"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E23CDF" w:rsidRPr="001A33E5" w:rsidP="00101393" w14:paraId="05B981D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E23CDF" w:rsidRPr="001A33E5" w:rsidP="00101393" w14:paraId="38B6082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E23CDF" w:rsidRPr="001A33E5" w:rsidP="00101393" w14:paraId="3A6419E9"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E23CDF" w:rsidRPr="001A33E5" w:rsidP="00101393" w14:paraId="2D42D3A4"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Parengtų ir įdarbintų patarėjų teisės klausimais skaičius</w:t>
            </w:r>
          </w:p>
          <w:p w:rsidR="00E23CDF" w:rsidRPr="001A33E5" w:rsidP="00101393" w14:paraId="77BE05CE"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Nelydimų nepilnamečių atstovų skaičius</w:t>
            </w:r>
          </w:p>
          <w:p w:rsidR="00E23CDF" w:rsidRPr="001A33E5" w:rsidP="00101393" w14:paraId="4FF197C3"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Remiamų dalyvių skaičius pagal pagalbos rūšį (teisinės </w:t>
            </w:r>
            <w:r w:rsidRPr="001A33E5">
              <w:rPr>
                <w:sz w:val="16"/>
              </w:rPr>
              <w:t>konsultacijos, teisinė pagalba ir kt.), pažeidžiamumo statusą (pažeidžiami / kiti asmenys) ir lytį</w:t>
            </w:r>
          </w:p>
          <w:p w:rsidR="00E23CDF" w:rsidRPr="001A33E5" w:rsidP="00101393" w14:paraId="0257EB49"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Remiamų didelės apimties IT sistemų skaičius pagal paramos rūšį (sukurtos, prižiūrimos, modernizuotos)</w:t>
            </w:r>
          </w:p>
          <w:p w:rsidR="00E23CDF" w:rsidRPr="001A33E5" w:rsidP="00101393" w14:paraId="01EA0206" w14:textId="77777777">
            <w:pPr>
              <w:pStyle w:val="TableParagraph"/>
              <w:tabs>
                <w:tab w:val="left" w:pos="291"/>
              </w:tabs>
              <w:spacing w:before="0"/>
              <w:ind w:left="145" w:hanging="142"/>
              <w:rPr>
                <w:spacing w:val="-2"/>
                <w:sz w:val="16"/>
              </w:rPr>
            </w:pPr>
            <w:r w:rsidRPr="001A33E5">
              <w:rPr>
                <w:rFonts w:ascii="Symbol" w:hAnsi="Symbol"/>
                <w:sz w:val="16"/>
              </w:rPr>
              <w:sym w:font="Symbol" w:char="F0B7"/>
            </w:r>
            <w:r w:rsidRPr="001A33E5">
              <w:rPr>
                <w:rFonts w:ascii="Symbol" w:hAnsi="Symbol"/>
                <w:sz w:val="16"/>
              </w:rPr>
              <w:tab/>
            </w:r>
            <w:r w:rsidRPr="001A33E5">
              <w:rPr>
                <w:sz w:val="16"/>
              </w:rPr>
              <w:t>Įdarbintų bylas nagrinėjančių darbuotojų skaičius</w:t>
            </w:r>
          </w:p>
          <w:p w:rsidR="00E23CDF" w:rsidRPr="001A33E5" w:rsidP="00101393" w14:paraId="095C63FF" w14:textId="77777777">
            <w:pPr>
              <w:pStyle w:val="TableParagraph"/>
              <w:tabs>
                <w:tab w:val="left" w:pos="291"/>
              </w:tabs>
              <w:spacing w:before="0"/>
              <w:ind w:left="145" w:hanging="142"/>
              <w:rPr>
                <w:sz w:val="16"/>
              </w:rPr>
            </w:pPr>
            <w:r w:rsidRPr="001A33E5">
              <w:rPr>
                <w:rFonts w:ascii="Symbol" w:hAnsi="Symbol"/>
                <w:sz w:val="16"/>
              </w:rPr>
              <w:sym w:font="Symbol" w:char="F0B7"/>
            </w:r>
            <w:r w:rsidRPr="001A33E5">
              <w:rPr>
                <w:sz w:val="16"/>
              </w:rPr>
              <w:tab/>
              <w:t>Parengtų darbuotojų skaičius pagal lytį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E23CDF" w:rsidRPr="001A33E5" w:rsidP="00101393" w14:paraId="3874E082" w14:textId="77777777">
            <w:pPr>
              <w:pStyle w:val="TableParagraph"/>
              <w:tabs>
                <w:tab w:val="left" w:pos="292"/>
                <w:tab w:val="left" w:pos="294"/>
              </w:tabs>
              <w:spacing w:before="2"/>
              <w:ind w:left="145" w:right="162" w:hanging="142"/>
              <w:rPr>
                <w:sz w:val="16"/>
              </w:rPr>
            </w:pPr>
            <w:r w:rsidRPr="001A33E5">
              <w:rPr>
                <w:rFonts w:ascii="Symbol" w:hAnsi="Symbol"/>
                <w:sz w:val="16"/>
              </w:rPr>
              <w:sym w:font="Symbol" w:char="F0B7"/>
            </w:r>
            <w:r w:rsidRPr="001A33E5">
              <w:rPr>
                <w:rFonts w:ascii="Symbol" w:hAnsi="Symbol"/>
                <w:sz w:val="16"/>
              </w:rPr>
              <w:tab/>
            </w:r>
            <w:r w:rsidRPr="001A33E5">
              <w:rPr>
                <w:sz w:val="16"/>
              </w:rPr>
              <w:t>ES finansuojamuose priėmimo centruose apgyvendintų asmenų skaičius pagal šias charakteristikas: nelydimi nepilnamečiai, šeimos, iš viso ir pagal lytį</w:t>
            </w:r>
          </w:p>
          <w:p w:rsidR="00E23CDF" w:rsidRPr="001A33E5" w:rsidP="00101393" w14:paraId="76D5BA40" w14:textId="77777777">
            <w:pPr>
              <w:pStyle w:val="TableParagraph"/>
              <w:tabs>
                <w:tab w:val="left" w:pos="292"/>
              </w:tabs>
              <w:spacing w:before="0" w:line="194" w:lineRule="exact"/>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Pareiškėjų skaičius vienam patarėjui teisės klausimais</w:t>
            </w:r>
          </w:p>
          <w:p w:rsidR="00E23CDF" w:rsidRPr="001A33E5" w:rsidP="00101393" w14:paraId="00572DE1" w14:textId="77777777">
            <w:pPr>
              <w:pStyle w:val="TableParagraph"/>
              <w:tabs>
                <w:tab w:val="left" w:pos="292"/>
                <w:tab w:val="left" w:pos="294"/>
              </w:tabs>
              <w:spacing w:before="0" w:line="242" w:lineRule="auto"/>
              <w:ind w:left="145" w:right="660" w:hanging="142"/>
              <w:rPr>
                <w:sz w:val="16"/>
              </w:rPr>
            </w:pPr>
            <w:r w:rsidRPr="001A33E5">
              <w:rPr>
                <w:rFonts w:ascii="Symbol" w:hAnsi="Symbol"/>
                <w:sz w:val="16"/>
              </w:rPr>
              <w:sym w:font="Symbol" w:char="F0B7"/>
            </w:r>
            <w:r w:rsidRPr="001A33E5">
              <w:rPr>
                <w:rFonts w:ascii="Symbol" w:hAnsi="Symbol"/>
                <w:sz w:val="16"/>
              </w:rPr>
              <w:tab/>
            </w:r>
            <w:r w:rsidRPr="001A33E5">
              <w:rPr>
                <w:sz w:val="16"/>
              </w:rPr>
              <w:t>Vienam atstovui tenkančių nelydimų nepilnamečių skaičius</w:t>
            </w:r>
          </w:p>
          <w:p w:rsidR="00E23CDF" w:rsidRPr="001A33E5" w:rsidP="00101393" w14:paraId="2B87B155" w14:textId="77777777">
            <w:pPr>
              <w:pStyle w:val="TableParagraph"/>
              <w:tabs>
                <w:tab w:val="left" w:pos="292"/>
                <w:tab w:val="left" w:pos="294"/>
              </w:tabs>
              <w:spacing w:before="0"/>
              <w:ind w:left="145" w:right="92" w:hanging="142"/>
              <w:rPr>
                <w:sz w:val="16"/>
              </w:rPr>
            </w:pPr>
            <w:r w:rsidRPr="001A33E5">
              <w:rPr>
                <w:rFonts w:ascii="Symbol" w:hAnsi="Symbol"/>
                <w:sz w:val="16"/>
              </w:rPr>
              <w:sym w:font="Symbol" w:char="F0B7"/>
            </w:r>
            <w:r w:rsidRPr="001A33E5">
              <w:rPr>
                <w:rFonts w:ascii="Symbol" w:hAnsi="Symbol"/>
                <w:sz w:val="16"/>
              </w:rPr>
              <w:tab/>
            </w:r>
            <w:r w:rsidRPr="001A33E5">
              <w:rPr>
                <w:sz w:val="16"/>
              </w:rPr>
              <w:t>Dėl smurto dėl lyties, seksualinio išnaudojimo ar darbo teisių pažeidimų remiamų migrančių skaičius</w:t>
            </w:r>
          </w:p>
          <w:p w:rsidR="00E23CDF" w:rsidRPr="001A33E5" w:rsidP="00101393" w14:paraId="0FAAE43F" w14:textId="77777777">
            <w:pPr>
              <w:pStyle w:val="TableParagraph"/>
              <w:tabs>
                <w:tab w:val="left" w:pos="292"/>
                <w:tab w:val="left" w:pos="294"/>
              </w:tabs>
              <w:spacing w:before="0"/>
              <w:ind w:left="145" w:right="127"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Mokymų dalyvių, kurie praėjus trims mėnesiams po dalyvavimo mokymuose pranešė, kad </w:t>
            </w:r>
            <w:r w:rsidRPr="001A33E5">
              <w:rPr>
                <w:sz w:val="16"/>
              </w:rPr>
              <w:t>naudojasi mokymo metu įgytais įgūdžiais ir kompetencijomis, dalis</w:t>
            </w:r>
          </w:p>
        </w:tc>
      </w:tr>
    </w:tbl>
    <w:p w:rsidR="00E23CDF" w:rsidRPr="001A33E5" w:rsidP="00E23CDF" w14:paraId="517CFCBF" w14:textId="77777777"/>
    <w:tbl>
      <w:tblPr>
        <w:tblW w:w="9750" w:type="dxa"/>
        <w:jc w:val="center"/>
        <w:tblLayout w:type="fixed"/>
        <w:tblCellMar>
          <w:left w:w="340" w:type="dxa"/>
          <w:right w:w="340" w:type="dxa"/>
        </w:tblCellMar>
        <w:tblLook w:val="04A0"/>
      </w:tblPr>
      <w:tblGrid>
        <w:gridCol w:w="9750"/>
      </w:tblGrid>
      <w:tr w14:paraId="67194A6E"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2F90A9F" w14:textId="77777777">
            <w:pPr>
              <w:keepNext/>
            </w:pPr>
          </w:p>
        </w:tc>
      </w:tr>
      <w:tr w14:paraId="2564345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049418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F5544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387B9F"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EB34F6"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75BB60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46323A1"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5A9F5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9FD43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9D861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2D219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F6DF7B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C5164D" w14:textId="77777777">
            <w:pPr>
              <w:rPr>
                <w:noProof/>
                <w:sz w:val="16"/>
                <w:szCs w:val="16"/>
              </w:rPr>
            </w:pPr>
            <w:r w:rsidRPr="001A33E5">
              <w:rPr>
                <w:sz w:val="16"/>
              </w:rPr>
              <w:t>Rezultato rodiklis</w:t>
            </w:r>
          </w:p>
        </w:tc>
      </w:tr>
      <w:tr w14:paraId="78ECF53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DADF1A4" w14:textId="77777777">
            <w:pPr>
              <w:rPr>
                <w:b/>
                <w:bCs/>
                <w:i/>
                <w:iCs/>
                <w:noProof/>
                <w:sz w:val="16"/>
                <w:szCs w:val="16"/>
              </w:rPr>
            </w:pPr>
            <w:r w:rsidRPr="001A33E5">
              <w:rPr>
                <w:sz w:val="16"/>
              </w:rPr>
              <w:t>Migracija ir sienos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51C0AFA" w14:textId="77777777">
            <w:pPr>
              <w:rPr>
                <w:b/>
                <w:bCs/>
                <w:i/>
                <w:iCs/>
                <w:noProof/>
                <w:sz w:val="16"/>
                <w:szCs w:val="16"/>
              </w:rPr>
            </w:pPr>
            <w:r w:rsidRPr="001A33E5">
              <w:rPr>
                <w:sz w:val="16"/>
              </w:rPr>
              <w:t>Migracija ES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FDDEFF6" w14:textId="77777777">
            <w:pPr>
              <w:jc w:val="center"/>
              <w:rPr>
                <w:rFonts w:eastAsiaTheme="minorHAnsi"/>
                <w:b/>
                <w:bCs/>
                <w:i/>
                <w:iCs/>
                <w:noProof/>
                <w:sz w:val="16"/>
                <w:szCs w:val="16"/>
              </w:rPr>
            </w:pPr>
            <w:r w:rsidRPr="001A33E5">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04B93B8" w14:textId="77777777">
            <w:pPr>
              <w:rPr>
                <w:b/>
                <w:bCs/>
                <w:i/>
                <w:iCs/>
                <w:noProof/>
                <w:sz w:val="16"/>
                <w:szCs w:val="16"/>
              </w:rPr>
            </w:pPr>
            <w:r w:rsidRPr="001A33E5">
              <w:rPr>
                <w:sz w:val="16"/>
              </w:rPr>
              <w:t xml:space="preserve">Visų bendros Europos prieglobsčio sistemos aspektų, įskaitant jos išorės aspektą (išskyrus būsto infrastruktūrą), stiprinimas ir plėtojimas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E6EF48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1A6B99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42B2063"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5864ED4" w14:textId="77777777">
            <w:pPr>
              <w:jc w:val="center"/>
              <w:rPr>
                <w:b/>
                <w:bCs/>
                <w:i/>
                <w:iCs/>
                <w:noProof/>
                <w:sz w:val="16"/>
                <w:szCs w:val="16"/>
              </w:rPr>
            </w:pPr>
            <w:r w:rsidRPr="001A33E5">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C8B0530"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Parengtų ir įdarbintų patarėjų teisės klausimais skaičius</w:t>
            </w:r>
          </w:p>
          <w:p w:rsidR="00E23CDF" w:rsidRPr="001A33E5" w:rsidP="00101393" w14:paraId="0C52EB0A"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Nelydimų </w:t>
            </w:r>
            <w:r w:rsidRPr="001A33E5">
              <w:rPr>
                <w:sz w:val="16"/>
              </w:rPr>
              <w:t>nepilnamečių atstovų skaičius</w:t>
            </w:r>
          </w:p>
          <w:p w:rsidR="00E23CDF" w:rsidRPr="001A33E5" w:rsidP="00101393" w14:paraId="640FA7FC"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Remiamų dalyvių skaičius pagal pagalbos rūšį (teisinės konsultacijos, teisinė pagalba ir kt.), pažeidžiamumo statusą (pažeidžiami / kiti asmenys) ir </w:t>
            </w:r>
            <w:r w:rsidRPr="001A33E5">
              <w:rPr>
                <w:b/>
                <w:i/>
                <w:sz w:val="16"/>
              </w:rPr>
              <w:t>pagal amžių bei</w:t>
            </w:r>
            <w:r w:rsidRPr="001A33E5">
              <w:rPr>
                <w:sz w:val="16"/>
              </w:rPr>
              <w:t xml:space="preserve"> lytį</w:t>
            </w:r>
          </w:p>
          <w:p w:rsidR="00E23CDF" w:rsidRPr="001A33E5" w:rsidP="00101393" w14:paraId="47AC6815"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Remiamų didelės apimties IT sistemų skaičius pagal paramos rūšį (sukurtos, prižiūrimos, modernizuotos)</w:t>
            </w:r>
          </w:p>
          <w:p w:rsidR="00E23CDF" w:rsidRPr="001A33E5" w:rsidP="00101393" w14:paraId="3C21B8EF" w14:textId="77777777">
            <w:pPr>
              <w:pStyle w:val="TableParagraph"/>
              <w:tabs>
                <w:tab w:val="left" w:pos="291"/>
              </w:tabs>
              <w:spacing w:before="0"/>
              <w:ind w:left="145" w:hanging="142"/>
              <w:rPr>
                <w:spacing w:val="-2"/>
                <w:sz w:val="16"/>
              </w:rPr>
            </w:pPr>
            <w:r w:rsidRPr="001A33E5">
              <w:rPr>
                <w:rFonts w:ascii="Symbol" w:hAnsi="Symbol"/>
                <w:sz w:val="16"/>
              </w:rPr>
              <w:sym w:font="Symbol" w:char="F0B7"/>
            </w:r>
            <w:r w:rsidRPr="001A33E5">
              <w:rPr>
                <w:rFonts w:ascii="Symbol" w:hAnsi="Symbol"/>
                <w:sz w:val="16"/>
              </w:rPr>
              <w:tab/>
            </w:r>
            <w:r w:rsidRPr="001A33E5">
              <w:rPr>
                <w:sz w:val="16"/>
              </w:rPr>
              <w:t>Įdarbintų bylas nagrinėjančių darbuotojų skaičius</w:t>
            </w:r>
          </w:p>
          <w:p w:rsidR="00E23CDF" w:rsidRPr="001A33E5" w:rsidP="00101393" w14:paraId="74C0715A" w14:textId="77777777">
            <w:pPr>
              <w:pStyle w:val="TableParagraph"/>
              <w:tabs>
                <w:tab w:val="left" w:pos="291"/>
              </w:tabs>
              <w:spacing w:before="0"/>
              <w:ind w:left="145" w:hanging="142"/>
              <w:rPr>
                <w:spacing w:val="-2"/>
                <w:sz w:val="16"/>
              </w:rPr>
            </w:pPr>
            <w:r w:rsidRPr="001A33E5">
              <w:rPr>
                <w:rFonts w:ascii="Symbol" w:hAnsi="Symbol"/>
                <w:sz w:val="16"/>
              </w:rPr>
              <w:sym w:font="Symbol" w:char="F0B7"/>
            </w:r>
            <w:r w:rsidRPr="001A33E5">
              <w:rPr>
                <w:sz w:val="16"/>
              </w:rPr>
              <w:tab/>
              <w:t>Parengtų darbuotojų skaičius pagal lytį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5C9834F" w14:textId="77777777">
            <w:pPr>
              <w:pStyle w:val="TableParagraph"/>
              <w:tabs>
                <w:tab w:val="left" w:pos="292"/>
                <w:tab w:val="left" w:pos="294"/>
              </w:tabs>
              <w:spacing w:before="0"/>
              <w:ind w:left="145" w:right="57" w:hanging="142"/>
              <w:rPr>
                <w:sz w:val="16"/>
              </w:rPr>
            </w:pPr>
            <w:r w:rsidRPr="001A33E5">
              <w:rPr>
                <w:rFonts w:ascii="Symbol" w:hAnsi="Symbol"/>
                <w:sz w:val="16"/>
              </w:rPr>
              <w:sym w:font="Symbol" w:char="F0B7"/>
            </w:r>
            <w:r w:rsidRPr="001A33E5">
              <w:rPr>
                <w:rFonts w:ascii="Symbol" w:hAnsi="Symbol"/>
                <w:sz w:val="16"/>
              </w:rPr>
              <w:tab/>
            </w:r>
            <w:r w:rsidRPr="001A33E5">
              <w:rPr>
                <w:sz w:val="16"/>
              </w:rPr>
              <w:t>ES finansuojamuose priėmimo centruose apgyvendintų asmenų skaičius pagal šias charakteristikas: nelydimi nepilnamečiai, šeimos</w:t>
            </w:r>
            <w:r w:rsidRPr="001A33E5">
              <w:rPr>
                <w:b/>
                <w:i/>
                <w:sz w:val="16"/>
              </w:rPr>
              <w:t xml:space="preserve"> su nepilnamečiais vaikais</w:t>
            </w:r>
            <w:r w:rsidRPr="001A33E5">
              <w:rPr>
                <w:sz w:val="16"/>
              </w:rPr>
              <w:t xml:space="preserve">, iš viso ir </w:t>
            </w:r>
            <w:r w:rsidRPr="001A33E5">
              <w:rPr>
                <w:b/>
                <w:i/>
                <w:sz w:val="16"/>
              </w:rPr>
              <w:t>pagal amžių bei</w:t>
            </w:r>
            <w:r w:rsidRPr="001A33E5">
              <w:rPr>
                <w:sz w:val="16"/>
              </w:rPr>
              <w:t xml:space="preserve"> lytį </w:t>
            </w:r>
          </w:p>
          <w:p w:rsidR="00E23CDF" w:rsidRPr="001A33E5" w:rsidP="00101393" w14:paraId="6EBF19AE" w14:textId="77777777">
            <w:pPr>
              <w:pStyle w:val="TableParagraph"/>
              <w:tabs>
                <w:tab w:val="left" w:pos="292"/>
              </w:tabs>
              <w:spacing w:before="0" w:line="194" w:lineRule="exact"/>
              <w:ind w:left="145" w:right="57" w:hanging="142"/>
              <w:rPr>
                <w:sz w:val="16"/>
              </w:rPr>
            </w:pPr>
            <w:r w:rsidRPr="001A33E5">
              <w:rPr>
                <w:rFonts w:ascii="Symbol" w:hAnsi="Symbol"/>
                <w:sz w:val="16"/>
              </w:rPr>
              <w:sym w:font="Symbol" w:char="F0B7"/>
            </w:r>
            <w:r w:rsidRPr="001A33E5">
              <w:rPr>
                <w:rFonts w:ascii="Symbol" w:hAnsi="Symbol"/>
                <w:sz w:val="16"/>
              </w:rPr>
              <w:tab/>
            </w:r>
            <w:r w:rsidRPr="001A33E5">
              <w:rPr>
                <w:sz w:val="16"/>
              </w:rPr>
              <w:t>Pareiškėjų skaičius vienam patarėjui teisės klausimais</w:t>
            </w:r>
          </w:p>
          <w:p w:rsidR="00E23CDF" w:rsidRPr="001A33E5" w:rsidP="00101393" w14:paraId="344919F4" w14:textId="77777777">
            <w:pPr>
              <w:pStyle w:val="TableParagraph"/>
              <w:tabs>
                <w:tab w:val="left" w:pos="292"/>
                <w:tab w:val="left" w:pos="294"/>
              </w:tabs>
              <w:spacing w:before="0" w:line="242" w:lineRule="auto"/>
              <w:ind w:left="145" w:right="57" w:hanging="142"/>
              <w:rPr>
                <w:sz w:val="16"/>
              </w:rPr>
            </w:pPr>
            <w:r w:rsidRPr="001A33E5">
              <w:rPr>
                <w:rFonts w:ascii="Symbol" w:hAnsi="Symbol"/>
                <w:sz w:val="16"/>
              </w:rPr>
              <w:sym w:font="Symbol" w:char="F0B7"/>
            </w:r>
            <w:r w:rsidRPr="001A33E5">
              <w:rPr>
                <w:rFonts w:ascii="Symbol" w:hAnsi="Symbol"/>
                <w:sz w:val="16"/>
              </w:rPr>
              <w:tab/>
            </w:r>
            <w:r w:rsidRPr="001A33E5">
              <w:rPr>
                <w:sz w:val="16"/>
              </w:rPr>
              <w:t>Vienam atstovui tenkančių nelydimų nepilnamečių skaičius</w:t>
            </w:r>
          </w:p>
          <w:p w:rsidR="00E23CDF" w:rsidRPr="001A33E5" w:rsidP="00101393" w14:paraId="73757549" w14:textId="77777777">
            <w:pPr>
              <w:pStyle w:val="TableParagraph"/>
              <w:tabs>
                <w:tab w:val="left" w:pos="292"/>
                <w:tab w:val="left" w:pos="294"/>
              </w:tabs>
              <w:spacing w:before="0"/>
              <w:ind w:left="145" w:right="57"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Dėl smurto dėl lyties, seksualinio išnaudojimo ar darbo </w:t>
            </w:r>
            <w:r w:rsidRPr="001A33E5">
              <w:rPr>
                <w:sz w:val="16"/>
              </w:rPr>
              <w:t>teisių pažeidimų remiamų migrančių skaičius</w:t>
            </w:r>
          </w:p>
          <w:p w:rsidR="00E23CDF" w:rsidRPr="001A33E5" w:rsidP="00101393" w14:paraId="7C2174F1" w14:textId="77777777">
            <w:pPr>
              <w:pStyle w:val="TableParagraph"/>
              <w:tabs>
                <w:tab w:val="left" w:pos="292"/>
                <w:tab w:val="left" w:pos="294"/>
              </w:tabs>
              <w:spacing w:before="0"/>
              <w:ind w:left="145" w:right="57"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Vaikų, gavusių su psichikos sveikata, prekyba žmonėmis, išnaudojimu susijusias pagalbos paslaugas, skaičius</w:t>
            </w:r>
          </w:p>
          <w:p w:rsidR="00E23CDF" w:rsidRPr="001A33E5" w:rsidP="00101393" w14:paraId="2A903278" w14:textId="77777777">
            <w:pPr>
              <w:pStyle w:val="TableParagraph"/>
              <w:tabs>
                <w:tab w:val="left" w:pos="292"/>
                <w:tab w:val="left" w:pos="294"/>
              </w:tabs>
              <w:spacing w:before="0"/>
              <w:ind w:left="145" w:right="57" w:hanging="142"/>
              <w:rPr>
                <w:b/>
                <w:bCs/>
                <w:i/>
                <w:iCs/>
                <w:sz w:val="16"/>
              </w:rPr>
            </w:pPr>
            <w:r w:rsidRPr="001A33E5">
              <w:rPr>
                <w:rFonts w:ascii="Symbol" w:hAnsi="Symbol"/>
                <w:sz w:val="16"/>
              </w:rPr>
              <w:sym w:font="Symbol" w:char="F0B7"/>
            </w:r>
            <w:r w:rsidRPr="001A33E5">
              <w:rPr>
                <w:rFonts w:ascii="Symbol" w:hAnsi="Symbol"/>
                <w:sz w:val="16"/>
              </w:rPr>
              <w:tab/>
            </w:r>
            <w:r w:rsidRPr="001A33E5">
              <w:rPr>
                <w:sz w:val="16"/>
              </w:rPr>
              <w:t xml:space="preserve">Mokymų dalyvių, kurie praėjus trims mėnesiams po dalyvavimo mokymuose pranešė, kad </w:t>
            </w:r>
            <w:r w:rsidRPr="001A33E5">
              <w:rPr>
                <w:sz w:val="16"/>
              </w:rPr>
              <w:t>naudojasi mokymo metu įgytais įgūdžiais ir kompetencijomis, dalis</w:t>
            </w:r>
          </w:p>
        </w:tc>
      </w:tr>
    </w:tbl>
    <w:p w:rsidR="00E23CDF" w:rsidRPr="001A33E5" w:rsidP="00E23CDF" w14:paraId="35892896" w14:textId="77777777">
      <w:r w:rsidRPr="001A33E5">
        <w:rPr>
          <w:rStyle w:val="HideTWBExt"/>
        </w:rPr>
        <w:t>&lt;/Amend&gt;</w:t>
      </w:r>
    </w:p>
    <w:p w:rsidR="00E23CDF" w:rsidRPr="001A33E5" w:rsidP="00E23CDF" w14:paraId="69E6CD0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91</w:t>
      </w:r>
      <w:r w:rsidRPr="001A33E5">
        <w:rPr>
          <w:rStyle w:val="HideTWBExt"/>
          <w:b w:val="0"/>
          <w:szCs w:val="24"/>
        </w:rPr>
        <w:t>&lt;/NumAm&gt;</w:t>
      </w:r>
    </w:p>
    <w:p w:rsidR="00E23CDF" w:rsidRPr="001A33E5" w:rsidP="00E23CDF" w14:paraId="565514E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910EAEB" w14:textId="77777777">
      <w:pPr>
        <w:pStyle w:val="NormalBold"/>
      </w:pPr>
      <w:r w:rsidRPr="001A33E5">
        <w:rPr>
          <w:rStyle w:val="HideTWBExt"/>
          <w:b w:val="0"/>
          <w:szCs w:val="24"/>
        </w:rPr>
        <w:t>&lt;Article&gt;</w:t>
      </w:r>
      <w:r w:rsidRPr="001A33E5">
        <w:t>I priedo 331 eilutė</w:t>
      </w:r>
      <w:r w:rsidRPr="001A33E5">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5D68C3D1" w14:textId="77777777" w:rsidTr="00101393">
        <w:tblPrEx>
          <w:tblW w:w="9750" w:type="dxa"/>
          <w:tblInd w:w="953" w:type="dxa"/>
          <w:tblLayout w:type="fixed"/>
          <w:tblCellMar>
            <w:left w:w="340" w:type="dxa"/>
            <w:right w:w="340" w:type="dxa"/>
          </w:tblCellMar>
          <w:tblLook w:val="04A0"/>
        </w:tblPrEx>
        <w:tc>
          <w:tcPr>
            <w:tcW w:w="9750" w:type="dxa"/>
          </w:tcPr>
          <w:p w:rsidR="00E23CDF" w:rsidRPr="001A33E5" w:rsidP="00101393" w14:paraId="391107E6" w14:textId="77777777">
            <w:pPr>
              <w:keepNext/>
            </w:pPr>
          </w:p>
        </w:tc>
      </w:tr>
      <w:tr w14:paraId="36037D0A" w14:textId="77777777" w:rsidTr="00101393">
        <w:tblPrEx>
          <w:tblW w:w="9750" w:type="dxa"/>
          <w:tblInd w:w="953" w:type="dxa"/>
          <w:tblLayout w:type="fixed"/>
          <w:tblCellMar>
            <w:left w:w="340" w:type="dxa"/>
            <w:right w:w="340" w:type="dxa"/>
          </w:tblCellMar>
          <w:tblLook w:val="04A0"/>
        </w:tblPrEx>
        <w:tc>
          <w:tcPr>
            <w:tcW w:w="9750" w:type="dxa"/>
            <w:hideMark/>
          </w:tcPr>
          <w:p w:rsidR="00E23CDF" w:rsidRPr="001A33E5" w:rsidP="00101393" w14:paraId="172D0AC9" w14:textId="77777777">
            <w:pPr>
              <w:pStyle w:val="ColumnHeading"/>
              <w:ind w:left="288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D50DCE0"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EE0AF11"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A8EF20"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EA713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8056B72"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2F7DDE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092A41"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CA6EE0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078540"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A8FACE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4E842A1" w14:textId="77777777">
            <w:pPr>
              <w:rPr>
                <w:noProof/>
                <w:sz w:val="16"/>
                <w:szCs w:val="16"/>
              </w:rPr>
            </w:pPr>
            <w:r w:rsidRPr="001A33E5">
              <w:rPr>
                <w:sz w:val="16"/>
              </w:rPr>
              <w:t>Rezultato rodiklis</w:t>
            </w:r>
          </w:p>
        </w:tc>
      </w:tr>
      <w:tr w14:paraId="336B73EB"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23654AB" w14:textId="77777777">
            <w:pPr>
              <w:rPr>
                <w:b/>
                <w:bCs/>
                <w:i/>
                <w:iCs/>
                <w:noProof/>
                <w:sz w:val="16"/>
                <w:szCs w:val="16"/>
              </w:rPr>
            </w:pPr>
            <w:r w:rsidRPr="001A33E5">
              <w:rPr>
                <w:sz w:val="16"/>
              </w:rPr>
              <w:t>Migracija ir sienos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95AEF0C" w14:textId="77777777">
            <w:pPr>
              <w:rPr>
                <w:b/>
                <w:bCs/>
                <w:i/>
                <w:iCs/>
                <w:noProof/>
                <w:sz w:val="16"/>
                <w:szCs w:val="16"/>
              </w:rPr>
            </w:pPr>
            <w:r w:rsidRPr="001A33E5">
              <w:rPr>
                <w:sz w:val="16"/>
              </w:rPr>
              <w:t>Migracija trečiosiose valstybėse. Išorės veiksmai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09191C6" w14:textId="77777777">
            <w:pPr>
              <w:jc w:val="center"/>
              <w:rPr>
                <w:rFonts w:eastAsiaTheme="minorHAnsi"/>
                <w:b/>
                <w:bCs/>
                <w:i/>
                <w:iCs/>
                <w:noProof/>
                <w:sz w:val="16"/>
                <w:szCs w:val="16"/>
              </w:rPr>
            </w:pPr>
            <w:r w:rsidRPr="001A33E5">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B9240C8" w14:textId="77777777">
            <w:pPr>
              <w:rPr>
                <w:b/>
                <w:bCs/>
                <w:i/>
                <w:iCs/>
                <w:noProof/>
                <w:sz w:val="16"/>
                <w:szCs w:val="16"/>
              </w:rPr>
            </w:pPr>
            <w:r w:rsidRPr="001A33E5">
              <w:rPr>
                <w:sz w:val="16"/>
              </w:rPr>
              <w:t xml:space="preserve">Parama pagrindiniams pabėgėlių poreikiams </w:t>
            </w:r>
            <w:r w:rsidRPr="001A33E5">
              <w:rPr>
                <w:sz w:val="16"/>
              </w:rPr>
              <w:t>patenkinti trečiosiose valstybėse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4CC090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284341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4CFB75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FBA5689"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A9680E4" w14:textId="77777777">
            <w:pPr>
              <w:pStyle w:val="TableParagraph"/>
              <w:tabs>
                <w:tab w:val="left" w:pos="290"/>
                <w:tab w:val="left" w:pos="292"/>
              </w:tabs>
              <w:spacing w:before="2"/>
              <w:ind w:left="145" w:right="183" w:hanging="142"/>
              <w:rPr>
                <w:sz w:val="16"/>
              </w:rPr>
            </w:pPr>
            <w:r w:rsidRPr="001A33E5">
              <w:rPr>
                <w:rFonts w:ascii="Symbol" w:hAnsi="Symbol"/>
                <w:sz w:val="16"/>
              </w:rPr>
              <w:sym w:font="Symbol" w:char="F0B7"/>
            </w:r>
            <w:r w:rsidRPr="001A33E5">
              <w:rPr>
                <w:rFonts w:ascii="Symbol" w:hAnsi="Symbol"/>
                <w:sz w:val="16"/>
              </w:rPr>
              <w:tab/>
            </w:r>
            <w:r w:rsidRPr="001A33E5">
              <w:rPr>
                <w:sz w:val="16"/>
              </w:rPr>
              <w:t>Migrantų, pabėgėlių ir šalies viduje perkeltų asmenų iš priimančiųjų bendruomenių trečiosiose valstybėse, kurių apsauga ir pagalba kuriems užtikrinama remiant ES lėšomis, skaičius pagal lytį</w:t>
            </w:r>
          </w:p>
          <w:p w:rsidR="00E23CDF" w:rsidRPr="001A33E5" w:rsidP="00101393" w14:paraId="1ADB6A5F" w14:textId="77777777">
            <w:pPr>
              <w:pStyle w:val="TableParagraph"/>
              <w:tabs>
                <w:tab w:val="left" w:pos="290"/>
                <w:tab w:val="left" w:pos="292"/>
              </w:tabs>
              <w:spacing w:before="0"/>
              <w:ind w:left="145" w:right="90"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Dėl </w:t>
            </w:r>
            <w:r w:rsidRPr="001A33E5">
              <w:rPr>
                <w:sz w:val="16"/>
              </w:rPr>
              <w:t>smurto dėl lyties, seksualinio išnaudojimo ar darbo teisių pažeidimų remiamų migrančių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E8C732F" w14:textId="77777777">
            <w:pPr>
              <w:pStyle w:val="TableParagraph"/>
              <w:tabs>
                <w:tab w:val="left" w:pos="292"/>
                <w:tab w:val="left" w:pos="294"/>
              </w:tabs>
              <w:spacing w:before="0"/>
              <w:ind w:left="357" w:hanging="357"/>
              <w:rPr>
                <w:sz w:val="16"/>
              </w:rPr>
            </w:pPr>
          </w:p>
          <w:p w:rsidR="00E23CDF" w:rsidRPr="001A33E5" w:rsidP="00101393" w14:paraId="1D2BC684" w14:textId="77777777">
            <w:pPr>
              <w:pStyle w:val="TableParagraph"/>
              <w:tabs>
                <w:tab w:val="left" w:pos="292"/>
                <w:tab w:val="left" w:pos="294"/>
              </w:tabs>
              <w:spacing w:before="0"/>
              <w:ind w:left="357" w:hanging="357"/>
              <w:rPr>
                <w:sz w:val="16"/>
              </w:rPr>
            </w:pPr>
          </w:p>
        </w:tc>
      </w:tr>
    </w:tbl>
    <w:p w:rsidR="00E23CDF" w:rsidRPr="001A33E5" w:rsidP="00E23CDF" w14:paraId="3C4AE087" w14:textId="77777777"/>
    <w:tbl>
      <w:tblPr>
        <w:tblW w:w="9750" w:type="dxa"/>
        <w:jc w:val="center"/>
        <w:tblLayout w:type="fixed"/>
        <w:tblCellMar>
          <w:left w:w="340" w:type="dxa"/>
          <w:right w:w="340" w:type="dxa"/>
        </w:tblCellMar>
        <w:tblLook w:val="04A0"/>
      </w:tblPr>
      <w:tblGrid>
        <w:gridCol w:w="9750"/>
      </w:tblGrid>
      <w:tr w14:paraId="1D0A1723"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F9472F0" w14:textId="77777777">
            <w:pPr>
              <w:keepNext/>
            </w:pPr>
          </w:p>
        </w:tc>
      </w:tr>
      <w:tr w14:paraId="07E9EEB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7266B2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10EE8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478C99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DB56AB"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1988E4D"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497F1F2"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299FD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BE4D2AB"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472B76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F19BC4"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2F1896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309D57" w14:textId="77777777">
            <w:pPr>
              <w:rPr>
                <w:noProof/>
                <w:sz w:val="16"/>
                <w:szCs w:val="16"/>
              </w:rPr>
            </w:pPr>
            <w:r w:rsidRPr="001A33E5">
              <w:rPr>
                <w:sz w:val="16"/>
              </w:rPr>
              <w:t>Rezultato rodiklis</w:t>
            </w:r>
          </w:p>
        </w:tc>
      </w:tr>
      <w:tr w14:paraId="2569BA03"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79C1F77" w14:textId="77777777">
            <w:pPr>
              <w:rPr>
                <w:b/>
                <w:bCs/>
                <w:i/>
                <w:iCs/>
                <w:noProof/>
                <w:sz w:val="16"/>
                <w:szCs w:val="16"/>
              </w:rPr>
            </w:pPr>
            <w:r w:rsidRPr="001A33E5">
              <w:rPr>
                <w:sz w:val="16"/>
              </w:rPr>
              <w:t>Migracija ir sienos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B6FF153" w14:textId="77777777">
            <w:pPr>
              <w:rPr>
                <w:b/>
                <w:bCs/>
                <w:i/>
                <w:iCs/>
                <w:noProof/>
                <w:sz w:val="16"/>
                <w:szCs w:val="16"/>
              </w:rPr>
            </w:pPr>
            <w:r w:rsidRPr="001A33E5">
              <w:rPr>
                <w:sz w:val="16"/>
              </w:rPr>
              <w:t>Migracija trečiosiose valstybėse. Išorės veiksmai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089AF81" w14:textId="77777777">
            <w:pPr>
              <w:jc w:val="center"/>
              <w:rPr>
                <w:rFonts w:eastAsiaTheme="minorHAnsi"/>
                <w:b/>
                <w:bCs/>
                <w:i/>
                <w:iCs/>
                <w:noProof/>
                <w:sz w:val="16"/>
                <w:szCs w:val="16"/>
              </w:rPr>
            </w:pPr>
            <w:r w:rsidRPr="001A33E5">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D1EC41A" w14:textId="77777777">
            <w:pPr>
              <w:rPr>
                <w:b/>
                <w:bCs/>
                <w:i/>
                <w:iCs/>
                <w:noProof/>
                <w:sz w:val="16"/>
                <w:szCs w:val="16"/>
              </w:rPr>
            </w:pPr>
            <w:r w:rsidRPr="001A33E5">
              <w:rPr>
                <w:sz w:val="16"/>
              </w:rPr>
              <w:t>Parama pagrindiniams pabėgėlių poreikiams patenkinti trečiosiose valstybėse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055E3E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A15C3B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001AA9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FACA76" w14:textId="77777777">
            <w:pPr>
              <w:jc w:val="center"/>
              <w:rPr>
                <w:b/>
                <w:bCs/>
                <w:i/>
                <w:iCs/>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235D5A7" w14:textId="77777777">
            <w:pPr>
              <w:pStyle w:val="TableParagraph"/>
              <w:tabs>
                <w:tab w:val="left" w:pos="290"/>
                <w:tab w:val="left" w:pos="292"/>
              </w:tabs>
              <w:spacing w:before="2"/>
              <w:ind w:left="145" w:right="183"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Migrantų, pabėgėlių ir šalies viduje perkeltų asmenų iš priimančiųjų bendruomenių trečiosiose valstybėse, kurių apsauga ir pagalba kuriems užtikrinama remiant ES lėšomis, skaičius </w:t>
            </w:r>
            <w:r w:rsidRPr="001A33E5">
              <w:rPr>
                <w:b/>
                <w:i/>
                <w:sz w:val="16"/>
              </w:rPr>
              <w:t>pagal amžių</w:t>
            </w:r>
            <w:r w:rsidRPr="001A33E5">
              <w:rPr>
                <w:sz w:val="16"/>
              </w:rPr>
              <w:t xml:space="preserve"> ir lytį </w:t>
            </w:r>
          </w:p>
          <w:p w:rsidR="00E23CDF" w:rsidRPr="001A33E5" w:rsidP="00101393" w14:paraId="065237C5" w14:textId="77777777">
            <w:pPr>
              <w:pStyle w:val="TableParagraph"/>
              <w:tabs>
                <w:tab w:val="left" w:pos="290"/>
                <w:tab w:val="left" w:pos="292"/>
              </w:tabs>
              <w:spacing w:before="2"/>
              <w:ind w:left="145" w:right="183" w:hanging="142"/>
              <w:rPr>
                <w:b/>
                <w:bCs/>
                <w:i/>
                <w:iCs/>
                <w:sz w:val="16"/>
              </w:rPr>
            </w:pPr>
            <w:r w:rsidRPr="001A33E5">
              <w:rPr>
                <w:rFonts w:ascii="Symbol" w:hAnsi="Symbol"/>
                <w:sz w:val="16"/>
              </w:rPr>
              <w:sym w:font="Symbol" w:char="F0B7"/>
            </w:r>
            <w:r w:rsidRPr="001A33E5">
              <w:rPr>
                <w:b/>
                <w:i/>
              </w:rPr>
              <w:t xml:space="preserve">Pažeidžiamų asmenų, įskaitant moteris ir </w:t>
            </w:r>
            <w:r w:rsidRPr="001A33E5">
              <w:rPr>
                <w:b/>
                <w:i/>
              </w:rPr>
              <w:t>nepilnamečius, kurie naudojasi pagrindinėmis paslaugomis (įskaitant pastogę) remiant ES lėšomis trečiosiose šalyse, skaičius, suskirstytas pagal amžių ir lytį</w:t>
            </w:r>
            <w:r w:rsidRPr="001A33E5">
              <w:rPr>
                <w:b/>
                <w:i/>
                <w:sz w:val="16"/>
              </w:rPr>
              <w:t xml:space="preserve"> </w:t>
            </w:r>
          </w:p>
          <w:p w:rsidR="00E23CDF" w:rsidRPr="001A33E5" w:rsidP="00101393" w14:paraId="1B323AB7" w14:textId="77777777">
            <w:pPr>
              <w:pStyle w:val="TableParagraph"/>
              <w:tabs>
                <w:tab w:val="left" w:pos="290"/>
                <w:tab w:val="left" w:pos="292"/>
              </w:tabs>
              <w:spacing w:before="2"/>
              <w:ind w:left="145" w:right="183" w:hanging="142"/>
              <w:rPr>
                <w:b/>
                <w:bCs/>
                <w:i/>
                <w:iCs/>
                <w:sz w:val="16"/>
              </w:rPr>
            </w:pPr>
            <w:r w:rsidRPr="001A33E5">
              <w:rPr>
                <w:rFonts w:ascii="Symbol" w:hAnsi="Symbol"/>
                <w:sz w:val="16"/>
              </w:rPr>
              <w:sym w:font="Symbol" w:char="F0B7"/>
            </w:r>
            <w:r w:rsidRPr="001A33E5">
              <w:rPr>
                <w:b/>
                <w:i/>
              </w:rPr>
              <w:t>Paramos gavėjų, kurie naudojasi ES remiamomis apsaugos paslaugomis (įskaitant psichikos sveikatos, vaikų apsaugos ir kovos su prekyba žmonėmis priemones) trečiosiose šalyse, skaičius, suskirstytas pagal amžių ir lytį</w:t>
            </w:r>
          </w:p>
          <w:p w:rsidR="00E23CDF" w:rsidRPr="001A33E5" w:rsidP="00101393" w14:paraId="71033028" w14:textId="77777777">
            <w:pPr>
              <w:pStyle w:val="TableParagraph"/>
              <w:tabs>
                <w:tab w:val="left" w:pos="290"/>
                <w:tab w:val="left" w:pos="292"/>
              </w:tabs>
              <w:spacing w:before="2"/>
              <w:ind w:left="145" w:right="183"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Dėl smurto dėl lyties, seksualinio išnaudojimo ar darbo teisių pažeidimų remiamų migrančių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25B58C8" w14:textId="77777777">
            <w:pPr>
              <w:pStyle w:val="TableParagraph"/>
              <w:tabs>
                <w:tab w:val="left" w:pos="292"/>
                <w:tab w:val="left" w:pos="294"/>
              </w:tabs>
              <w:spacing w:before="0"/>
              <w:ind w:left="145" w:hanging="142"/>
              <w:rPr>
                <w:sz w:val="16"/>
              </w:rPr>
            </w:pPr>
          </w:p>
        </w:tc>
      </w:tr>
    </w:tbl>
    <w:p w:rsidR="00E23CDF" w:rsidRPr="001A33E5" w:rsidP="00E23CDF" w14:paraId="6411D842" w14:textId="77777777">
      <w:pPr>
        <w:pStyle w:val="Olang"/>
      </w:pPr>
    </w:p>
    <w:p w:rsidR="00E23CDF" w:rsidRPr="001A33E5" w:rsidP="00E23CDF" w14:paraId="1BA24DA5" w14:textId="77777777">
      <w:r w:rsidRPr="001A33E5">
        <w:rPr>
          <w:rStyle w:val="HideTWBExt"/>
        </w:rPr>
        <w:t>&lt;/Amend&gt;</w:t>
      </w:r>
    </w:p>
    <w:p w:rsidR="00E23CDF" w:rsidRPr="001A33E5" w:rsidP="00E23CDF" w14:paraId="3C897B7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92</w:t>
      </w:r>
      <w:r w:rsidRPr="001A33E5">
        <w:rPr>
          <w:rStyle w:val="HideTWBExt"/>
          <w:b w:val="0"/>
          <w:szCs w:val="24"/>
        </w:rPr>
        <w:t>&lt;/NumAm&gt;</w:t>
      </w:r>
    </w:p>
    <w:p w:rsidR="00E23CDF" w:rsidRPr="001A33E5" w:rsidP="00E23CDF" w14:paraId="0152A43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A723129" w14:textId="77777777">
      <w:pPr>
        <w:pStyle w:val="NormalBold"/>
      </w:pPr>
      <w:r w:rsidRPr="001A33E5">
        <w:rPr>
          <w:rStyle w:val="HideTWBExt"/>
          <w:b w:val="0"/>
          <w:szCs w:val="24"/>
        </w:rPr>
        <w:t>&lt;Article&gt;</w:t>
      </w:r>
      <w:r w:rsidRPr="001A33E5">
        <w:t>I priedo 361 eilutė</w:t>
      </w:r>
      <w:r w:rsidRPr="001A33E5">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6226B35" w14:textId="77777777" w:rsidTr="00101393">
        <w:tblPrEx>
          <w:tblW w:w="9750" w:type="dxa"/>
          <w:tblInd w:w="1208" w:type="dxa"/>
          <w:tblLayout w:type="fixed"/>
          <w:tblCellMar>
            <w:left w:w="340" w:type="dxa"/>
            <w:right w:w="340" w:type="dxa"/>
          </w:tblCellMar>
          <w:tblLook w:val="04A0"/>
        </w:tblPrEx>
        <w:tc>
          <w:tcPr>
            <w:tcW w:w="9750" w:type="dxa"/>
          </w:tcPr>
          <w:p w:rsidR="00E23CDF" w:rsidRPr="001A33E5" w:rsidP="00101393" w14:paraId="69D4DCAB" w14:textId="77777777">
            <w:pPr>
              <w:keepNext/>
            </w:pPr>
          </w:p>
        </w:tc>
      </w:tr>
      <w:tr w14:paraId="33E82D5F" w14:textId="77777777" w:rsidTr="00101393">
        <w:tblPrEx>
          <w:tblW w:w="9750" w:type="dxa"/>
          <w:tblInd w:w="1208" w:type="dxa"/>
          <w:tblLayout w:type="fixed"/>
          <w:tblCellMar>
            <w:left w:w="340" w:type="dxa"/>
            <w:right w:w="340" w:type="dxa"/>
          </w:tblCellMar>
          <w:tblLook w:val="04A0"/>
        </w:tblPrEx>
        <w:tc>
          <w:tcPr>
            <w:tcW w:w="9750" w:type="dxa"/>
            <w:hideMark/>
          </w:tcPr>
          <w:p w:rsidR="00E23CDF" w:rsidRPr="001A33E5" w:rsidP="00101393" w14:paraId="117796FD" w14:textId="77777777">
            <w:pPr>
              <w:pStyle w:val="ColumnHeading"/>
              <w:ind w:left="144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A05A26D"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215799"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2A6A5D"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D3F4D4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08447F5"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C9271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ED9A30"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40F9F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DC2E42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8B7A16F" w14:textId="77777777">
            <w:pPr>
              <w:rPr>
                <w:noProof/>
                <w:sz w:val="16"/>
                <w:szCs w:val="16"/>
              </w:rPr>
            </w:pPr>
            <w:r w:rsidRPr="001A33E5">
              <w:rPr>
                <w:sz w:val="16"/>
              </w:rPr>
              <w:t xml:space="preserve">Produkto </w:t>
            </w:r>
            <w:r w:rsidRPr="001A33E5">
              <w:rPr>
                <w:sz w:val="16"/>
              </w:rPr>
              <w:t>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B8DD12" w14:textId="77777777">
            <w:pPr>
              <w:rPr>
                <w:noProof/>
                <w:sz w:val="16"/>
                <w:szCs w:val="16"/>
              </w:rPr>
            </w:pPr>
            <w:r w:rsidRPr="001A33E5">
              <w:rPr>
                <w:sz w:val="16"/>
              </w:rPr>
              <w:t>Rezultato rodiklis</w:t>
            </w:r>
          </w:p>
        </w:tc>
      </w:tr>
      <w:tr w14:paraId="41A24085" w14:textId="77777777" w:rsidTr="00101393">
        <w:tblPrEx>
          <w:tblW w:w="14678" w:type="dxa"/>
          <w:tblInd w:w="-113" w:type="dxa"/>
          <w:tblLayout w:type="fixed"/>
          <w:tblLook w:val="04A0"/>
        </w:tblPrEx>
        <w:trPr>
          <w:cantSplit/>
        </w:trPr>
        <w:tc>
          <w:tcPr>
            <w:tcW w:w="1371" w:type="dxa"/>
          </w:tcPr>
          <w:p w:rsidR="00E23CDF" w:rsidRPr="001A33E5" w:rsidP="00101393" w14:paraId="253513DB" w14:textId="77777777">
            <w:pPr>
              <w:rPr>
                <w:b/>
                <w:bCs/>
                <w:i/>
                <w:iCs/>
                <w:noProof/>
                <w:sz w:val="16"/>
                <w:szCs w:val="16"/>
              </w:rPr>
            </w:pPr>
            <w:r w:rsidRPr="001A33E5">
              <w:rPr>
                <w:sz w:val="16"/>
              </w:rPr>
              <w:t>Moksliniai tyrimai ir inovacijos</w:t>
            </w:r>
          </w:p>
        </w:tc>
        <w:tc>
          <w:tcPr>
            <w:tcW w:w="1289" w:type="dxa"/>
          </w:tcPr>
          <w:p w:rsidR="00E23CDF" w:rsidRPr="001A33E5" w:rsidP="00101393" w14:paraId="00476D63" w14:textId="77777777">
            <w:pPr>
              <w:rPr>
                <w:b/>
                <w:bCs/>
                <w:i/>
                <w:iCs/>
                <w:noProof/>
                <w:sz w:val="16"/>
                <w:szCs w:val="16"/>
              </w:rPr>
            </w:pPr>
            <w:r w:rsidRPr="001A33E5">
              <w:rPr>
                <w:sz w:val="16"/>
              </w:rPr>
              <w:t>Lyčių aspektas</w:t>
            </w:r>
          </w:p>
        </w:tc>
        <w:tc>
          <w:tcPr>
            <w:tcW w:w="576" w:type="dxa"/>
          </w:tcPr>
          <w:p w:rsidR="00E23CDF" w:rsidRPr="001A33E5" w:rsidP="00101393" w14:paraId="4F3C249D" w14:textId="77777777">
            <w:pPr>
              <w:jc w:val="center"/>
              <w:rPr>
                <w:rFonts w:eastAsiaTheme="minorHAnsi"/>
                <w:b/>
                <w:bCs/>
                <w:i/>
                <w:iCs/>
                <w:noProof/>
                <w:sz w:val="16"/>
                <w:szCs w:val="16"/>
              </w:rPr>
            </w:pPr>
            <w:r w:rsidRPr="001A33E5">
              <w:rPr>
                <w:sz w:val="16"/>
              </w:rPr>
              <w:t>361</w:t>
            </w:r>
          </w:p>
        </w:tc>
        <w:tc>
          <w:tcPr>
            <w:tcW w:w="2297" w:type="dxa"/>
          </w:tcPr>
          <w:p w:rsidR="00E23CDF" w:rsidRPr="001A33E5" w:rsidP="00101393" w14:paraId="515576F9" w14:textId="77777777">
            <w:pPr>
              <w:rPr>
                <w:i/>
                <w:iCs/>
                <w:noProof/>
                <w:sz w:val="16"/>
                <w:szCs w:val="16"/>
              </w:rPr>
            </w:pPr>
            <w:r w:rsidRPr="001A33E5">
              <w:rPr>
                <w:sz w:val="16"/>
              </w:rPr>
              <w:t>Lyčių ir tarpsektorinių mokslinių tyrimų finansavimas*</w:t>
            </w:r>
          </w:p>
        </w:tc>
        <w:tc>
          <w:tcPr>
            <w:tcW w:w="656" w:type="dxa"/>
            <w:noWrap/>
          </w:tcPr>
          <w:p w:rsidR="00E23CDF" w:rsidRPr="001A33E5" w:rsidP="00101393" w14:paraId="56C211D0" w14:textId="77777777">
            <w:pPr>
              <w:jc w:val="center"/>
              <w:rPr>
                <w:b/>
                <w:bCs/>
                <w:i/>
                <w:iCs/>
                <w:noProof/>
                <w:sz w:val="16"/>
                <w:szCs w:val="16"/>
              </w:rPr>
            </w:pPr>
            <w:r w:rsidRPr="001A33E5">
              <w:rPr>
                <w:sz w:val="16"/>
              </w:rPr>
              <w:t>0 %</w:t>
            </w:r>
          </w:p>
        </w:tc>
        <w:tc>
          <w:tcPr>
            <w:tcW w:w="656" w:type="dxa"/>
            <w:noWrap/>
          </w:tcPr>
          <w:p w:rsidR="00E23CDF" w:rsidRPr="001A33E5" w:rsidP="00101393" w14:paraId="6E322CDB" w14:textId="77777777">
            <w:pPr>
              <w:jc w:val="center"/>
              <w:rPr>
                <w:b/>
                <w:bCs/>
                <w:i/>
                <w:iCs/>
                <w:noProof/>
                <w:sz w:val="16"/>
                <w:szCs w:val="16"/>
              </w:rPr>
            </w:pPr>
            <w:r w:rsidRPr="001A33E5">
              <w:rPr>
                <w:sz w:val="16"/>
              </w:rPr>
              <w:t>0 %</w:t>
            </w:r>
          </w:p>
        </w:tc>
        <w:tc>
          <w:tcPr>
            <w:tcW w:w="656" w:type="dxa"/>
            <w:noWrap/>
          </w:tcPr>
          <w:p w:rsidR="00E23CDF" w:rsidRPr="001A33E5" w:rsidP="00101393" w14:paraId="15EFB4AA" w14:textId="77777777">
            <w:pPr>
              <w:jc w:val="center"/>
              <w:rPr>
                <w:b/>
                <w:bCs/>
                <w:i/>
                <w:iCs/>
                <w:noProof/>
                <w:sz w:val="16"/>
                <w:szCs w:val="16"/>
              </w:rPr>
            </w:pPr>
            <w:r w:rsidRPr="001A33E5">
              <w:rPr>
                <w:sz w:val="16"/>
              </w:rPr>
              <w:t>0 %</w:t>
            </w:r>
          </w:p>
        </w:tc>
        <w:tc>
          <w:tcPr>
            <w:tcW w:w="656" w:type="dxa"/>
            <w:noWrap/>
          </w:tcPr>
          <w:p w:rsidR="00E23CDF" w:rsidRPr="001A33E5" w:rsidP="00101393" w14:paraId="27F28ED6" w14:textId="77777777">
            <w:pPr>
              <w:jc w:val="center"/>
              <w:rPr>
                <w:b/>
                <w:bCs/>
                <w:i/>
                <w:iCs/>
                <w:noProof/>
                <w:sz w:val="16"/>
                <w:szCs w:val="16"/>
              </w:rPr>
            </w:pPr>
            <w:r w:rsidRPr="001A33E5">
              <w:rPr>
                <w:sz w:val="16"/>
              </w:rPr>
              <w:t>40 %</w:t>
            </w:r>
          </w:p>
        </w:tc>
        <w:tc>
          <w:tcPr>
            <w:tcW w:w="3260" w:type="dxa"/>
            <w:vAlign w:val="center"/>
          </w:tcPr>
          <w:p w:rsidR="00E23CDF" w:rsidRPr="001A33E5" w:rsidP="00101393" w14:paraId="1F5E809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Recenzuotų mokslinių tyrimų produktų (leidinių, konferencijų pranešimų ir t. t.) skaičius</w:t>
            </w:r>
          </w:p>
          <w:p w:rsidR="00E23CDF" w:rsidRPr="001A33E5" w:rsidP="00101393" w14:paraId="0778A47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Remiamų tyrėjų skaičius pagal lytį, karjeros etapą ir kilmės šalį </w:t>
            </w:r>
          </w:p>
          <w:p w:rsidR="00E23CDF" w:rsidRPr="001A33E5" w:rsidP="00101393" w14:paraId="3A4AEB4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Atvirosios prieigos mokslinių tyrimų produktų (visų tipų) dalis</w:t>
            </w:r>
          </w:p>
          <w:p w:rsidR="00E23CDF" w:rsidRPr="001A33E5" w:rsidP="00101393" w14:paraId="673118D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įmonių skaičius pagal tipą (MVĮ, startuoliai, veiklą plečiančios įmonės)</w:t>
            </w:r>
          </w:p>
          <w:p w:rsidR="00E23CDF" w:rsidRPr="001A33E5" w:rsidP="00101393" w14:paraId="61941C8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Paraiškų dėl intelektinės nuosavybės teisių (įskaitant patentus, prekių ženklus ir kt.) skaičius</w:t>
            </w:r>
          </w:p>
          <w:p w:rsidR="00E23CDF" w:rsidRPr="001A33E5" w:rsidP="00101393" w14:paraId="0A17F22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ES lėšomis remiamų teisės subjektų darbuotojų skaičius</w:t>
            </w:r>
          </w:p>
          <w:p w:rsidR="00E23CDF" w:rsidRPr="001A33E5" w:rsidP="00101393" w14:paraId="53B1FDC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Viešosios ir privačiosios bendros investicijos į ES finansuojamus projektus (EUR)</w:t>
            </w:r>
          </w:p>
          <w:p w:rsidR="00E23CDF" w:rsidRPr="001A33E5" w:rsidP="00101393" w14:paraId="6E6201A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kuriuos įgyvendinant į veiklą įtraukiami galutiniai naudotojai ir piliečiai, dalis</w:t>
            </w:r>
          </w:p>
          <w:p w:rsidR="00E23CDF" w:rsidRPr="001A33E5" w:rsidP="00101393" w14:paraId="40E54FC3"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Projektų skaičius ir ES įnašas į projektus, kuriais integruojamas lyčių aspektas (EUR)</w:t>
            </w:r>
          </w:p>
        </w:tc>
        <w:tc>
          <w:tcPr>
            <w:tcW w:w="3261" w:type="dxa"/>
            <w:vAlign w:val="center"/>
          </w:tcPr>
          <w:p w:rsidR="00E23CDF" w:rsidRPr="001A33E5" w:rsidP="00101393" w14:paraId="3831B06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Recenzuotų mokslinių tyrimų produktų citatos</w:t>
            </w:r>
          </w:p>
          <w:p w:rsidR="00E23CDF" w:rsidRPr="001A33E5" w:rsidP="00101393" w14:paraId="65491A9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Tyrėjų, turinčių didesnį individualų poveikį jų veiklos srityje, dalis </w:t>
            </w:r>
            <w:r w:rsidRPr="001A33E5">
              <w:rPr>
                <w:sz w:val="16"/>
              </w:rPr>
              <w:t>pagal lytį</w:t>
            </w:r>
          </w:p>
          <w:p w:rsidR="00E23CDF" w:rsidRPr="001A33E5" w:rsidP="00101393" w14:paraId="408EBF8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Mokslinių tyrimų produktų (bet kokio tipo), kuriuos galima rasti per atvirąją prieigą, citatos</w:t>
            </w:r>
          </w:p>
          <w:p w:rsidR="00E23CDF" w:rsidRPr="001A33E5" w:rsidP="00101393" w14:paraId="3F570E6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INT skaičius</w:t>
            </w:r>
          </w:p>
          <w:p w:rsidR="00E23CDF" w:rsidRPr="001A33E5" w:rsidP="00101393" w14:paraId="09D0C6F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Patentų citavimo kartų skaičius</w:t>
            </w:r>
          </w:p>
          <w:p w:rsidR="00E23CDF" w:rsidRPr="001A33E5" w:rsidP="00101393" w14:paraId="296D85A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Patentų šeimų (inovacijų) skaičius</w:t>
            </w:r>
          </w:p>
          <w:p w:rsidR="00E23CDF" w:rsidRPr="001A33E5" w:rsidP="00101393" w14:paraId="69AD8A5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 dalyvavimo sutelktos viešosios ir privačiosios investicijos, įskaitant investicijas į MVĮ ir startuolius (EUR)</w:t>
            </w:r>
          </w:p>
        </w:tc>
      </w:tr>
    </w:tbl>
    <w:p w:rsidR="00E23CDF" w:rsidRPr="001A33E5" w:rsidP="00E23CDF" w14:paraId="0891F846" w14:textId="77777777"/>
    <w:tbl>
      <w:tblPr>
        <w:tblW w:w="9750" w:type="dxa"/>
        <w:jc w:val="center"/>
        <w:tblLayout w:type="fixed"/>
        <w:tblCellMar>
          <w:left w:w="340" w:type="dxa"/>
          <w:right w:w="340" w:type="dxa"/>
        </w:tblCellMar>
        <w:tblLook w:val="04A0"/>
      </w:tblPr>
      <w:tblGrid>
        <w:gridCol w:w="9750"/>
      </w:tblGrid>
      <w:tr w14:paraId="6C0ACB7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2EE539E" w14:textId="77777777">
            <w:pPr>
              <w:keepNext/>
            </w:pPr>
          </w:p>
        </w:tc>
      </w:tr>
      <w:tr w14:paraId="3CA2B521"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52C3964"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61AC3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0B79F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52134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FBA66E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D09A8A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9792CA"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E728D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216E207"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E9EE2C"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36300B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81EB063" w14:textId="77777777">
            <w:pPr>
              <w:rPr>
                <w:noProof/>
                <w:sz w:val="16"/>
                <w:szCs w:val="16"/>
              </w:rPr>
            </w:pPr>
            <w:r w:rsidRPr="001A33E5">
              <w:rPr>
                <w:sz w:val="16"/>
              </w:rPr>
              <w:t>Rezultato rodiklis</w:t>
            </w:r>
          </w:p>
        </w:tc>
      </w:tr>
      <w:tr w14:paraId="3987FA58" w14:textId="77777777" w:rsidTr="00101393">
        <w:tblPrEx>
          <w:tblW w:w="14565" w:type="dxa"/>
          <w:tblLayout w:type="fixed"/>
          <w:tblLook w:val="04A0"/>
        </w:tblPrEx>
        <w:trPr>
          <w:cantSplit/>
        </w:trPr>
        <w:tc>
          <w:tcPr>
            <w:tcW w:w="1258" w:type="dxa"/>
          </w:tcPr>
          <w:p w:rsidR="00E23CDF" w:rsidRPr="001A33E5" w:rsidP="00101393" w14:paraId="2A199E0B" w14:textId="77777777">
            <w:pPr>
              <w:rPr>
                <w:b/>
                <w:bCs/>
                <w:i/>
                <w:iCs/>
                <w:noProof/>
                <w:sz w:val="16"/>
                <w:szCs w:val="16"/>
              </w:rPr>
            </w:pPr>
            <w:r w:rsidRPr="001A33E5">
              <w:rPr>
                <w:sz w:val="16"/>
              </w:rPr>
              <w:t xml:space="preserve">Moksliniai tyrimai ir </w:t>
            </w:r>
            <w:r w:rsidRPr="001A33E5">
              <w:rPr>
                <w:sz w:val="16"/>
              </w:rPr>
              <w:t>inovacijos</w:t>
            </w:r>
          </w:p>
        </w:tc>
        <w:tc>
          <w:tcPr>
            <w:tcW w:w="1289" w:type="dxa"/>
          </w:tcPr>
          <w:p w:rsidR="00E23CDF" w:rsidRPr="001A33E5" w:rsidP="00101393" w14:paraId="33D0C578" w14:textId="77777777">
            <w:pPr>
              <w:rPr>
                <w:b/>
                <w:bCs/>
                <w:i/>
                <w:iCs/>
                <w:noProof/>
                <w:sz w:val="16"/>
                <w:szCs w:val="16"/>
              </w:rPr>
            </w:pPr>
            <w:r w:rsidRPr="001A33E5">
              <w:rPr>
                <w:sz w:val="16"/>
              </w:rPr>
              <w:t>Lyčių aspektas</w:t>
            </w:r>
          </w:p>
        </w:tc>
        <w:tc>
          <w:tcPr>
            <w:tcW w:w="576" w:type="dxa"/>
          </w:tcPr>
          <w:p w:rsidR="00E23CDF" w:rsidRPr="001A33E5" w:rsidP="00101393" w14:paraId="6B344C48" w14:textId="77777777">
            <w:pPr>
              <w:jc w:val="center"/>
              <w:rPr>
                <w:rFonts w:eastAsiaTheme="minorHAnsi"/>
                <w:b/>
                <w:bCs/>
                <w:i/>
                <w:iCs/>
                <w:noProof/>
                <w:sz w:val="16"/>
                <w:szCs w:val="16"/>
              </w:rPr>
            </w:pPr>
            <w:r w:rsidRPr="001A33E5">
              <w:rPr>
                <w:sz w:val="16"/>
              </w:rPr>
              <w:t>361</w:t>
            </w:r>
          </w:p>
        </w:tc>
        <w:tc>
          <w:tcPr>
            <w:tcW w:w="2297" w:type="dxa"/>
          </w:tcPr>
          <w:p w:rsidR="00E23CDF" w:rsidRPr="001A33E5" w:rsidP="00101393" w14:paraId="505F4F21" w14:textId="77777777">
            <w:pPr>
              <w:rPr>
                <w:b/>
                <w:bCs/>
                <w:i/>
                <w:iCs/>
                <w:noProof/>
                <w:sz w:val="16"/>
                <w:szCs w:val="16"/>
              </w:rPr>
            </w:pPr>
            <w:r w:rsidRPr="001A33E5">
              <w:rPr>
                <w:sz w:val="16"/>
              </w:rPr>
              <w:t xml:space="preserve">Lyčių </w:t>
            </w:r>
            <w:r w:rsidRPr="001A33E5">
              <w:rPr>
                <w:b/>
                <w:i/>
                <w:sz w:val="16"/>
              </w:rPr>
              <w:t>lygybės</w:t>
            </w:r>
            <w:r w:rsidRPr="001A33E5">
              <w:rPr>
                <w:sz w:val="16"/>
              </w:rPr>
              <w:t xml:space="preserve"> </w:t>
            </w:r>
            <w:r w:rsidRPr="001A33E5">
              <w:rPr>
                <w:b/>
                <w:i/>
                <w:sz w:val="16"/>
              </w:rPr>
              <w:t>mokslinių tyrimų</w:t>
            </w:r>
            <w:r w:rsidRPr="001A33E5">
              <w:rPr>
                <w:sz w:val="16"/>
              </w:rPr>
              <w:t xml:space="preserve">, kuriais siekiama </w:t>
            </w:r>
            <w:r w:rsidRPr="001A33E5">
              <w:rPr>
                <w:b/>
                <w:i/>
                <w:sz w:val="16"/>
              </w:rPr>
              <w:t>panaikinti lyčių nelygybę</w:t>
            </w:r>
            <w:r w:rsidRPr="001A33E5">
              <w:rPr>
                <w:sz w:val="16"/>
              </w:rPr>
              <w:t xml:space="preserve">, ir tarpsektorinių mokslinių tyrimų finansavimas* </w:t>
            </w:r>
          </w:p>
        </w:tc>
        <w:tc>
          <w:tcPr>
            <w:tcW w:w="656" w:type="dxa"/>
            <w:noWrap/>
          </w:tcPr>
          <w:p w:rsidR="00E23CDF" w:rsidRPr="001A33E5" w:rsidP="00101393" w14:paraId="736B9142" w14:textId="77777777">
            <w:pPr>
              <w:jc w:val="center"/>
              <w:rPr>
                <w:b/>
                <w:bCs/>
                <w:i/>
                <w:iCs/>
                <w:noProof/>
                <w:sz w:val="16"/>
                <w:szCs w:val="16"/>
              </w:rPr>
            </w:pPr>
            <w:r w:rsidRPr="001A33E5">
              <w:rPr>
                <w:sz w:val="16"/>
              </w:rPr>
              <w:t>0 %</w:t>
            </w:r>
          </w:p>
        </w:tc>
        <w:tc>
          <w:tcPr>
            <w:tcW w:w="656" w:type="dxa"/>
            <w:noWrap/>
          </w:tcPr>
          <w:p w:rsidR="00E23CDF" w:rsidRPr="001A33E5" w:rsidP="00101393" w14:paraId="00B07CE1" w14:textId="77777777">
            <w:pPr>
              <w:jc w:val="center"/>
              <w:rPr>
                <w:b/>
                <w:bCs/>
                <w:i/>
                <w:iCs/>
                <w:noProof/>
                <w:sz w:val="16"/>
                <w:szCs w:val="16"/>
              </w:rPr>
            </w:pPr>
            <w:r w:rsidRPr="001A33E5">
              <w:rPr>
                <w:sz w:val="16"/>
              </w:rPr>
              <w:t>0 %</w:t>
            </w:r>
          </w:p>
        </w:tc>
        <w:tc>
          <w:tcPr>
            <w:tcW w:w="656" w:type="dxa"/>
            <w:noWrap/>
          </w:tcPr>
          <w:p w:rsidR="00E23CDF" w:rsidRPr="001A33E5" w:rsidP="00101393" w14:paraId="0DB3666F" w14:textId="77777777">
            <w:pPr>
              <w:jc w:val="center"/>
              <w:rPr>
                <w:b/>
                <w:bCs/>
                <w:i/>
                <w:iCs/>
                <w:noProof/>
                <w:sz w:val="16"/>
                <w:szCs w:val="16"/>
              </w:rPr>
            </w:pPr>
            <w:r w:rsidRPr="001A33E5">
              <w:rPr>
                <w:sz w:val="16"/>
              </w:rPr>
              <w:t>0 %</w:t>
            </w:r>
          </w:p>
        </w:tc>
        <w:tc>
          <w:tcPr>
            <w:tcW w:w="656" w:type="dxa"/>
            <w:noWrap/>
          </w:tcPr>
          <w:p w:rsidR="00E23CDF" w:rsidRPr="001A33E5" w:rsidP="00101393" w14:paraId="366D67A0" w14:textId="77777777">
            <w:pPr>
              <w:jc w:val="center"/>
              <w:rPr>
                <w:b/>
                <w:bCs/>
                <w:i/>
                <w:iCs/>
                <w:noProof/>
                <w:sz w:val="16"/>
                <w:szCs w:val="16"/>
              </w:rPr>
            </w:pPr>
            <w:r w:rsidRPr="001A33E5">
              <w:rPr>
                <w:sz w:val="16"/>
              </w:rPr>
              <w:t>40 %</w:t>
            </w:r>
          </w:p>
        </w:tc>
        <w:tc>
          <w:tcPr>
            <w:tcW w:w="3260" w:type="dxa"/>
            <w:vAlign w:val="center"/>
          </w:tcPr>
          <w:p w:rsidR="00E23CDF" w:rsidRPr="001A33E5" w:rsidP="00101393" w14:paraId="1E2D260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Recenzuotų mokslinių tyrimų produktų (leidinių, konferencijų pranešimų ir </w:t>
            </w:r>
            <w:r w:rsidRPr="001A33E5">
              <w:rPr>
                <w:sz w:val="16"/>
              </w:rPr>
              <w:t>t. t.) skaičius</w:t>
            </w:r>
          </w:p>
          <w:p w:rsidR="00E23CDF" w:rsidRPr="001A33E5" w:rsidP="00101393" w14:paraId="4519967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Remiamų tyrėjų skaičius pagal lytį, karjeros etapą ir kilmės šalį </w:t>
            </w:r>
          </w:p>
          <w:p w:rsidR="00E23CDF" w:rsidRPr="001A33E5" w:rsidP="00101393" w14:paraId="01AD3F1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Atvirosios prieigos mokslinių tyrimų produktų (visų tipų) dalis</w:t>
            </w:r>
          </w:p>
          <w:p w:rsidR="00E23CDF" w:rsidRPr="001A33E5" w:rsidP="00101393" w14:paraId="6E5A77F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įmonių skaičius pagal tipą (MVĮ, startuoliai, veiklą plečiančios įmonės)</w:t>
            </w:r>
          </w:p>
          <w:p w:rsidR="00E23CDF" w:rsidRPr="001A33E5" w:rsidP="00101393" w14:paraId="1FB8854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Paraiškų dėl intelektinės nuosavybės teisių (įskaitant patentus, prekių ženklus ir kt.) skaičius</w:t>
            </w:r>
          </w:p>
          <w:p w:rsidR="00E23CDF" w:rsidRPr="001A33E5" w:rsidP="00101393" w14:paraId="04DD3FF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ES lėšomis remiamų teisės subjektų darbuotojų skaičius</w:t>
            </w:r>
          </w:p>
          <w:p w:rsidR="00E23CDF" w:rsidRPr="001A33E5" w:rsidP="00101393" w14:paraId="36EBE4C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Viešosios ir privačiosios bendros investicijos į ES finansuojamus projektus (EUR)</w:t>
            </w:r>
          </w:p>
          <w:p w:rsidR="00E23CDF" w:rsidRPr="001A33E5" w:rsidP="00101393" w14:paraId="12B3D44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kuriuos įgyvendinant į veiklą įtraukiami galutiniai naudotojai ir piliečiai, dalis</w:t>
            </w:r>
          </w:p>
          <w:p w:rsidR="00E23CDF" w:rsidRPr="001A33E5" w:rsidP="00101393" w14:paraId="17E252B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skaičius ir ES įnašas į projektus, kuriais integruojamas lyčių aspektas (EUR)</w:t>
            </w:r>
          </w:p>
          <w:p w:rsidR="00E23CDF" w:rsidRPr="001A33E5" w:rsidP="00101393" w14:paraId="608B6063"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mokslinių tyrimų veiksmų ir projektų, susijusių su lyčių lygybe ir lyčių nelygybės mažinimu, skaičius </w:t>
            </w:r>
          </w:p>
          <w:p w:rsidR="00E23CDF" w:rsidRPr="001A33E5" w:rsidP="00101393" w14:paraId="5DFD9B1E"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Veiksmų ir projektų, susijusių su lyčių lygybe, mokslinių tyrimų finansavimo dalis</w:t>
            </w:r>
            <w:r w:rsidRPr="001A33E5">
              <w:rPr>
                <w:sz w:val="16"/>
              </w:rPr>
              <w:t xml:space="preserve">; </w:t>
            </w:r>
          </w:p>
        </w:tc>
        <w:tc>
          <w:tcPr>
            <w:tcW w:w="3261" w:type="dxa"/>
            <w:vAlign w:val="center"/>
          </w:tcPr>
          <w:p w:rsidR="00E23CDF" w:rsidRPr="001A33E5" w:rsidP="00101393" w14:paraId="6534AFFA" w14:textId="77777777">
            <w:pPr>
              <w:tabs>
                <w:tab w:val="left" w:pos="245"/>
              </w:tabs>
              <w:ind w:left="176" w:hanging="142"/>
              <w:rPr>
                <w:noProof/>
                <w:sz w:val="16"/>
                <w:szCs w:val="16"/>
              </w:rPr>
            </w:pPr>
            <w:r w:rsidRPr="001A33E5">
              <w:rPr>
                <w:sz w:val="16"/>
              </w:rPr>
              <w:t>Recenzuotų mokslinių tyrimų produktų citatos</w:t>
            </w:r>
          </w:p>
          <w:p w:rsidR="00E23CDF" w:rsidRPr="001A33E5" w:rsidP="00101393" w14:paraId="3150011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Tyrėjų, turinčių didesnį individualų poveikį jų veiklos srityje, dalis pagal lytį</w:t>
            </w:r>
          </w:p>
          <w:p w:rsidR="00E23CDF" w:rsidRPr="001A33E5" w:rsidP="00101393" w14:paraId="6547493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Mokslinių tyrimų </w:t>
            </w:r>
            <w:r w:rsidRPr="001A33E5">
              <w:rPr>
                <w:sz w:val="16"/>
              </w:rPr>
              <w:t>produktų (bet kokio tipo), kuriuos galima rasti per atvirąją prieigą, citatos</w:t>
            </w:r>
          </w:p>
          <w:p w:rsidR="00E23CDF" w:rsidRPr="001A33E5" w:rsidP="00101393" w14:paraId="7AD1A09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INT skaičius</w:t>
            </w:r>
          </w:p>
          <w:p w:rsidR="00E23CDF" w:rsidRPr="001A33E5" w:rsidP="00101393" w14:paraId="570AD59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Patentų citavimo kartų skaičius</w:t>
            </w:r>
          </w:p>
          <w:p w:rsidR="00E23CDF" w:rsidRPr="001A33E5" w:rsidP="00101393" w14:paraId="55B0CAC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Patentų šeimų (inovacijų) skaičius</w:t>
            </w:r>
          </w:p>
          <w:p w:rsidR="00E23CDF" w:rsidRPr="001A33E5" w:rsidP="00101393" w14:paraId="7A5F6A8F"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r>
            <w:r w:rsidRPr="001A33E5">
              <w:rPr>
                <w:rFonts w:ascii="Symbol" w:hAnsi="Symbol"/>
                <w:sz w:val="16"/>
              </w:rPr>
              <w:t>`</w:t>
            </w:r>
            <w:r w:rsidRPr="001A33E5">
              <w:rPr>
                <w:sz w:val="16"/>
              </w:rPr>
              <w:t>Po dalyvavimo sutelktos viešosios ir privačiosios investicijos, įskaitant investicijas į MVĮ ir startuolius (EUR)</w:t>
            </w:r>
          </w:p>
        </w:tc>
      </w:tr>
    </w:tbl>
    <w:p w:rsidR="00E23CDF" w:rsidRPr="001A33E5" w:rsidP="00E23CDF" w14:paraId="309BC854" w14:textId="77777777">
      <w:r w:rsidRPr="001A33E5">
        <w:rPr>
          <w:rStyle w:val="HideTWBExt"/>
        </w:rPr>
        <w:t>&lt;/Amend&gt;</w:t>
      </w:r>
    </w:p>
    <w:p w:rsidR="00E23CDF" w:rsidRPr="001A33E5" w:rsidP="00E23CDF" w14:paraId="6361077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93</w:t>
      </w:r>
      <w:r w:rsidRPr="001A33E5">
        <w:rPr>
          <w:rStyle w:val="HideTWBExt"/>
          <w:b w:val="0"/>
          <w:szCs w:val="24"/>
        </w:rPr>
        <w:t>&lt;/NumAm&gt;</w:t>
      </w:r>
    </w:p>
    <w:p w:rsidR="00E23CDF" w:rsidRPr="001A33E5" w:rsidP="00E23CDF" w14:paraId="1C6969D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30DC9ED" w14:textId="77777777">
      <w:pPr>
        <w:pStyle w:val="NormalBold"/>
      </w:pPr>
      <w:r w:rsidRPr="001A33E5">
        <w:rPr>
          <w:rStyle w:val="HideTWBExt"/>
          <w:b w:val="0"/>
          <w:szCs w:val="24"/>
        </w:rPr>
        <w:t>&lt;Article&gt;</w:t>
      </w:r>
      <w:r w:rsidRPr="001A33E5">
        <w:t>I priedo 361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0E883F8"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13084FC2" w14:textId="77777777">
            <w:pPr>
              <w:keepNext/>
            </w:pPr>
          </w:p>
        </w:tc>
      </w:tr>
      <w:tr w14:paraId="42227661"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31B874D" w14:textId="77777777">
            <w:pPr>
              <w:pStyle w:val="ColumnHeading"/>
            </w:pPr>
            <w:r w:rsidRPr="001A33E5">
              <w:t>Komisijos siūlomas tekstas</w:t>
            </w:r>
          </w:p>
        </w:tc>
      </w:tr>
    </w:tbl>
    <w:p w:rsidR="00E23CDF" w:rsidRPr="001A33E5" w:rsidP="00E23CDF" w14:paraId="3F24462C" w14:textId="77777777"/>
    <w:tbl>
      <w:tblPr>
        <w:tblW w:w="9750" w:type="dxa"/>
        <w:jc w:val="center"/>
        <w:tblLayout w:type="fixed"/>
        <w:tblCellMar>
          <w:left w:w="340" w:type="dxa"/>
          <w:right w:w="340" w:type="dxa"/>
        </w:tblCellMar>
        <w:tblLook w:val="04A0"/>
      </w:tblPr>
      <w:tblGrid>
        <w:gridCol w:w="9750"/>
      </w:tblGrid>
      <w:tr w14:paraId="69F78A2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DA4E524" w14:textId="77777777">
            <w:pPr>
              <w:keepNext/>
            </w:pPr>
          </w:p>
        </w:tc>
      </w:tr>
      <w:tr w14:paraId="125890FE"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87B6ED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8F089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BF140C"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70FDE8"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CC9762F"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C7DF2A"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C90BED"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0DB4961"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9AF69E"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EF3BFD9"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813C75E"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D42B54" w14:textId="77777777">
            <w:pPr>
              <w:rPr>
                <w:b/>
                <w:bCs/>
                <w:i/>
                <w:iCs/>
                <w:noProof/>
                <w:sz w:val="16"/>
                <w:szCs w:val="16"/>
              </w:rPr>
            </w:pPr>
            <w:r w:rsidRPr="001A33E5">
              <w:rPr>
                <w:b/>
                <w:i/>
                <w:sz w:val="16"/>
              </w:rPr>
              <w:t>Rezultato rodiklis</w:t>
            </w:r>
          </w:p>
        </w:tc>
      </w:tr>
      <w:tr w14:paraId="7A062053" w14:textId="77777777" w:rsidTr="00101393">
        <w:tblPrEx>
          <w:tblW w:w="14565" w:type="dxa"/>
          <w:tblLayout w:type="fixed"/>
          <w:tblLook w:val="04A0"/>
        </w:tblPrEx>
        <w:trPr>
          <w:cantSplit/>
        </w:trPr>
        <w:tc>
          <w:tcPr>
            <w:tcW w:w="1258" w:type="dxa"/>
          </w:tcPr>
          <w:p w:rsidR="00E23CDF" w:rsidRPr="001A33E5" w:rsidP="00101393" w14:paraId="594A335E" w14:textId="77777777">
            <w:pPr>
              <w:rPr>
                <w:b/>
                <w:bCs/>
                <w:i/>
                <w:iCs/>
                <w:noProof/>
                <w:sz w:val="16"/>
                <w:szCs w:val="16"/>
              </w:rPr>
            </w:pPr>
            <w:r w:rsidRPr="001A33E5">
              <w:rPr>
                <w:b/>
                <w:i/>
                <w:sz w:val="16"/>
              </w:rPr>
              <w:t>Moksliniai tyrimai ir inovacijos</w:t>
            </w:r>
          </w:p>
        </w:tc>
        <w:tc>
          <w:tcPr>
            <w:tcW w:w="1289" w:type="dxa"/>
          </w:tcPr>
          <w:p w:rsidR="00E23CDF" w:rsidRPr="001A33E5" w:rsidP="00101393" w14:paraId="0EA1902B" w14:textId="77777777">
            <w:pPr>
              <w:rPr>
                <w:b/>
                <w:bCs/>
                <w:i/>
                <w:iCs/>
                <w:noProof/>
                <w:sz w:val="16"/>
                <w:szCs w:val="16"/>
              </w:rPr>
            </w:pPr>
            <w:r w:rsidRPr="001A33E5">
              <w:rPr>
                <w:b/>
                <w:i/>
                <w:sz w:val="16"/>
              </w:rPr>
              <w:t>Lyčių aspektas</w:t>
            </w:r>
          </w:p>
        </w:tc>
        <w:tc>
          <w:tcPr>
            <w:tcW w:w="576" w:type="dxa"/>
          </w:tcPr>
          <w:p w:rsidR="00E23CDF" w:rsidRPr="001A33E5" w:rsidP="00101393" w14:paraId="67246E20" w14:textId="77777777">
            <w:pPr>
              <w:jc w:val="center"/>
              <w:rPr>
                <w:rFonts w:eastAsiaTheme="minorHAnsi"/>
                <w:b/>
                <w:bCs/>
                <w:i/>
                <w:iCs/>
                <w:noProof/>
                <w:sz w:val="16"/>
                <w:szCs w:val="16"/>
              </w:rPr>
            </w:pPr>
            <w:r w:rsidRPr="001A33E5">
              <w:rPr>
                <w:b/>
                <w:i/>
                <w:sz w:val="16"/>
              </w:rPr>
              <w:t>361a</w:t>
            </w:r>
          </w:p>
        </w:tc>
        <w:tc>
          <w:tcPr>
            <w:tcW w:w="2297" w:type="dxa"/>
          </w:tcPr>
          <w:p w:rsidR="00E23CDF" w:rsidRPr="001A33E5" w:rsidP="00101393" w14:paraId="7BA1BDC7" w14:textId="77777777">
            <w:pPr>
              <w:rPr>
                <w:b/>
                <w:bCs/>
                <w:i/>
                <w:iCs/>
                <w:noProof/>
                <w:sz w:val="16"/>
                <w:szCs w:val="16"/>
              </w:rPr>
            </w:pPr>
            <w:r w:rsidRPr="001A33E5">
              <w:rPr>
                <w:b/>
                <w:i/>
                <w:sz w:val="16"/>
              </w:rPr>
              <w:t xml:space="preserve">Lėšos lyčių aspekto integravimo ir biudžeto sudarymo atsižvelgiant į lyčių </w:t>
            </w:r>
            <w:r w:rsidRPr="001A33E5">
              <w:rPr>
                <w:b/>
                <w:i/>
                <w:sz w:val="16"/>
              </w:rPr>
              <w:t xml:space="preserve">aspektą moksliniams tyrimams* </w:t>
            </w:r>
          </w:p>
        </w:tc>
        <w:tc>
          <w:tcPr>
            <w:tcW w:w="656" w:type="dxa"/>
            <w:noWrap/>
          </w:tcPr>
          <w:p w:rsidR="00E23CDF" w:rsidRPr="001A33E5" w:rsidP="00101393" w14:paraId="06FA7AAD" w14:textId="77777777">
            <w:pPr>
              <w:jc w:val="center"/>
              <w:rPr>
                <w:b/>
                <w:bCs/>
                <w:i/>
                <w:iCs/>
                <w:noProof/>
                <w:sz w:val="16"/>
                <w:szCs w:val="16"/>
              </w:rPr>
            </w:pPr>
            <w:r w:rsidRPr="001A33E5">
              <w:rPr>
                <w:b/>
                <w:i/>
                <w:sz w:val="16"/>
              </w:rPr>
              <w:t>0 %</w:t>
            </w:r>
          </w:p>
        </w:tc>
        <w:tc>
          <w:tcPr>
            <w:tcW w:w="656" w:type="dxa"/>
            <w:noWrap/>
          </w:tcPr>
          <w:p w:rsidR="00E23CDF" w:rsidRPr="001A33E5" w:rsidP="00101393" w14:paraId="5240EA3B" w14:textId="77777777">
            <w:pPr>
              <w:jc w:val="center"/>
              <w:rPr>
                <w:b/>
                <w:bCs/>
                <w:i/>
                <w:iCs/>
                <w:noProof/>
                <w:sz w:val="16"/>
                <w:szCs w:val="16"/>
              </w:rPr>
            </w:pPr>
            <w:r w:rsidRPr="001A33E5">
              <w:rPr>
                <w:b/>
                <w:i/>
                <w:sz w:val="16"/>
              </w:rPr>
              <w:t>0 %</w:t>
            </w:r>
          </w:p>
        </w:tc>
        <w:tc>
          <w:tcPr>
            <w:tcW w:w="656" w:type="dxa"/>
            <w:noWrap/>
          </w:tcPr>
          <w:p w:rsidR="00E23CDF" w:rsidRPr="001A33E5" w:rsidP="00101393" w14:paraId="1F66B9CB" w14:textId="77777777">
            <w:pPr>
              <w:jc w:val="center"/>
              <w:rPr>
                <w:b/>
                <w:bCs/>
                <w:i/>
                <w:iCs/>
                <w:noProof/>
                <w:sz w:val="16"/>
                <w:szCs w:val="16"/>
              </w:rPr>
            </w:pPr>
            <w:r w:rsidRPr="001A33E5">
              <w:rPr>
                <w:b/>
                <w:i/>
                <w:sz w:val="16"/>
              </w:rPr>
              <w:t>0 %</w:t>
            </w:r>
          </w:p>
        </w:tc>
        <w:tc>
          <w:tcPr>
            <w:tcW w:w="656" w:type="dxa"/>
            <w:noWrap/>
          </w:tcPr>
          <w:p w:rsidR="00E23CDF" w:rsidRPr="001A33E5" w:rsidP="00101393" w14:paraId="42F26ADA" w14:textId="77777777">
            <w:pPr>
              <w:jc w:val="center"/>
              <w:rPr>
                <w:b/>
                <w:bCs/>
                <w:i/>
                <w:iCs/>
                <w:noProof/>
                <w:sz w:val="16"/>
                <w:szCs w:val="16"/>
              </w:rPr>
            </w:pPr>
            <w:r w:rsidRPr="001A33E5">
              <w:rPr>
                <w:b/>
                <w:i/>
                <w:sz w:val="16"/>
              </w:rPr>
              <w:t>40 %</w:t>
            </w:r>
          </w:p>
        </w:tc>
        <w:tc>
          <w:tcPr>
            <w:tcW w:w="3260" w:type="dxa"/>
            <w:vAlign w:val="center"/>
          </w:tcPr>
          <w:p w:rsidR="00E23CDF" w:rsidRPr="001A33E5" w:rsidP="00101393" w14:paraId="68F9F952"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Recenzuotų mokslinių tyrimų produktų </w:t>
            </w:r>
          </w:p>
          <w:p w:rsidR="00E23CDF" w:rsidRPr="001A33E5" w:rsidP="00101393" w14:paraId="58DEAD9B"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b/>
                <w:i/>
              </w:rPr>
              <w:tab/>
            </w:r>
            <w:r w:rsidRPr="001A33E5">
              <w:rPr>
                <w:b/>
                <w:i/>
              </w:rPr>
              <w:t>Remiamų tyrėjų skaičius pagal lytį, karjeros etapą ir kilmės šalį</w:t>
            </w:r>
            <w:r w:rsidRPr="001A33E5">
              <w:rPr>
                <w:b/>
                <w:i/>
                <w:sz w:val="16"/>
              </w:rPr>
              <w:t xml:space="preserve"> </w:t>
            </w:r>
          </w:p>
          <w:p w:rsidR="00E23CDF" w:rsidRPr="001A33E5" w:rsidP="00101393" w14:paraId="71B705F2"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Atvirosios prieigos mokslinių tyrimų produktų (visų tipų) dalis </w:t>
            </w:r>
          </w:p>
          <w:p w:rsidR="00E23CDF" w:rsidRPr="001A33E5" w:rsidP="00101393" w14:paraId="156C11AC" w14:textId="77777777">
            <w:pPr>
              <w:tabs>
                <w:tab w:val="left" w:pos="245"/>
              </w:tabs>
              <w:ind w:left="176"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w:t>
            </w:r>
            <w:r w:rsidRPr="001A33E5">
              <w:rPr>
                <w:b/>
                <w:i/>
                <w:sz w:val="16"/>
              </w:rPr>
              <w:t xml:space="preserve">mokslinių tyrimų veiksmų ir projektų, susijusių su lyčių aspekto integravimo mokslinių tyrimų ir inovacijų srityje įgyvendinimo metodikomis, skaičius </w:t>
            </w:r>
          </w:p>
        </w:tc>
        <w:tc>
          <w:tcPr>
            <w:tcW w:w="3261" w:type="dxa"/>
          </w:tcPr>
          <w:p w:rsidR="00E23CDF" w:rsidRPr="001A33E5" w:rsidP="00101393" w14:paraId="6DEEB797" w14:textId="77777777">
            <w:pPr>
              <w:ind w:left="360" w:hanging="360"/>
              <w:rPr>
                <w:b/>
                <w:bCs/>
                <w:i/>
                <w:iCs/>
                <w:noProof/>
                <w:sz w:val="16"/>
                <w:szCs w:val="16"/>
                <w:lang w:eastAsia="en-IE"/>
              </w:rPr>
            </w:pPr>
          </w:p>
        </w:tc>
      </w:tr>
    </w:tbl>
    <w:p w:rsidR="00E23CDF" w:rsidRPr="001A33E5" w:rsidP="00E23CDF" w14:paraId="581315C0" w14:textId="77777777">
      <w:r w:rsidRPr="001A33E5">
        <w:rPr>
          <w:rStyle w:val="HideTWBExt"/>
        </w:rPr>
        <w:t>&lt;/Amend&gt;</w:t>
      </w:r>
    </w:p>
    <w:p w:rsidR="00E23CDF" w:rsidRPr="001A33E5" w:rsidP="00E23CDF" w14:paraId="6F363B7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94</w:t>
      </w:r>
      <w:r w:rsidRPr="001A33E5">
        <w:rPr>
          <w:rStyle w:val="HideTWBExt"/>
          <w:b w:val="0"/>
          <w:szCs w:val="24"/>
        </w:rPr>
        <w:t>&lt;/NumAm&gt;</w:t>
      </w:r>
    </w:p>
    <w:p w:rsidR="00E23CDF" w:rsidRPr="001A33E5" w:rsidP="00E23CDF" w14:paraId="0E953B5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E119E05" w14:textId="77777777">
      <w:pPr>
        <w:pStyle w:val="NormalBold"/>
      </w:pPr>
      <w:r w:rsidRPr="001A33E5">
        <w:rPr>
          <w:rStyle w:val="HideTWBExt"/>
          <w:b w:val="0"/>
          <w:szCs w:val="24"/>
        </w:rPr>
        <w:t>&lt;Article&gt;</w:t>
      </w:r>
      <w:r w:rsidRPr="001A33E5">
        <w:t>I priedo 388 eilutė</w:t>
      </w:r>
      <w:r w:rsidRPr="001A33E5">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5FCF69AA" w14:textId="77777777" w:rsidTr="00101393">
        <w:tblPrEx>
          <w:tblW w:w="9750" w:type="dxa"/>
          <w:tblInd w:w="743" w:type="dxa"/>
          <w:tblLayout w:type="fixed"/>
          <w:tblCellMar>
            <w:left w:w="340" w:type="dxa"/>
            <w:right w:w="340" w:type="dxa"/>
          </w:tblCellMar>
          <w:tblLook w:val="04A0"/>
        </w:tblPrEx>
        <w:tc>
          <w:tcPr>
            <w:tcW w:w="9750" w:type="dxa"/>
          </w:tcPr>
          <w:p w:rsidR="00E23CDF" w:rsidRPr="001A33E5" w:rsidP="00101393" w14:paraId="54E7E880" w14:textId="77777777">
            <w:pPr>
              <w:keepNext/>
            </w:pPr>
          </w:p>
        </w:tc>
      </w:tr>
      <w:tr w14:paraId="5ACBAB3A" w14:textId="77777777" w:rsidTr="00101393">
        <w:tblPrEx>
          <w:tblW w:w="9750" w:type="dxa"/>
          <w:tblInd w:w="743" w:type="dxa"/>
          <w:tblLayout w:type="fixed"/>
          <w:tblCellMar>
            <w:left w:w="340" w:type="dxa"/>
            <w:right w:w="340" w:type="dxa"/>
          </w:tblCellMar>
          <w:tblLook w:val="04A0"/>
        </w:tblPrEx>
        <w:tc>
          <w:tcPr>
            <w:tcW w:w="9750" w:type="dxa"/>
            <w:hideMark/>
          </w:tcPr>
          <w:p w:rsidR="00E23CDF" w:rsidRPr="001A33E5" w:rsidP="00101393" w14:paraId="33157F91" w14:textId="77777777">
            <w:pPr>
              <w:pStyle w:val="ColumnHeading"/>
              <w:ind w:left="360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430374A"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274A9D5"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A44172"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86F8FED"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AF144F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EEED8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D1C1ACE"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3D2FD7"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861579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96A523C"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E1B6D8" w14:textId="77777777">
            <w:pPr>
              <w:rPr>
                <w:noProof/>
                <w:sz w:val="16"/>
                <w:szCs w:val="16"/>
              </w:rPr>
            </w:pPr>
            <w:r w:rsidRPr="001A33E5">
              <w:rPr>
                <w:sz w:val="16"/>
              </w:rPr>
              <w:t>Rezultato rodiklis</w:t>
            </w:r>
          </w:p>
        </w:tc>
      </w:tr>
      <w:tr w14:paraId="40F110F5"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8C5DBE9" w14:textId="77777777">
            <w:pPr>
              <w:rPr>
                <w:b/>
                <w:bCs/>
                <w:i/>
                <w:iCs/>
                <w:noProof/>
                <w:sz w:val="16"/>
                <w:szCs w:val="16"/>
              </w:rPr>
            </w:pPr>
            <w:r w:rsidRPr="001A33E5">
              <w:rPr>
                <w:sz w:val="16"/>
              </w:rPr>
              <w:t xml:space="preserve">Taika, konfliktai ir </w:t>
            </w:r>
            <w:r w:rsidRPr="001A33E5">
              <w:rPr>
                <w:sz w:val="16"/>
              </w:rPr>
              <w:t>humanitarinė pagalba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992652C" w14:textId="77777777">
            <w:pPr>
              <w:rPr>
                <w:b/>
                <w:bCs/>
                <w:i/>
                <w:iCs/>
                <w:noProof/>
                <w:sz w:val="16"/>
                <w:szCs w:val="16"/>
              </w:rPr>
            </w:pPr>
            <w:r w:rsidRPr="001A33E5">
              <w:rPr>
                <w:sz w:val="16"/>
              </w:rPr>
              <w:t>Konfliktai, taika ir saugumas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03FEF32" w14:textId="77777777">
            <w:pPr>
              <w:jc w:val="center"/>
              <w:rPr>
                <w:rFonts w:eastAsiaTheme="minorHAnsi"/>
                <w:b/>
                <w:bCs/>
                <w:i/>
                <w:iCs/>
                <w:noProof/>
                <w:sz w:val="16"/>
                <w:szCs w:val="16"/>
              </w:rPr>
            </w:pPr>
            <w:r w:rsidRPr="001A33E5">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FC8436E" w14:textId="77777777">
            <w:pPr>
              <w:rPr>
                <w:bCs/>
                <w:i/>
                <w:iCs/>
                <w:noProof/>
                <w:sz w:val="16"/>
                <w:szCs w:val="16"/>
              </w:rPr>
            </w:pPr>
            <w:r w:rsidRPr="001A33E5">
              <w:rPr>
                <w:sz w:val="16"/>
              </w:rPr>
              <w:t>Civilinis taikos kūrimas, konfliktų prevencija ir sprendimas, taip pat sutaikinimo priemonės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0CFACE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A27E60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7AFFCB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57F1F46"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8DF80A5" w14:textId="77777777">
            <w:pPr>
              <w:pStyle w:val="TableParagraph"/>
              <w:tabs>
                <w:tab w:val="left" w:pos="290"/>
                <w:tab w:val="left" w:pos="292"/>
              </w:tabs>
              <w:spacing w:before="0"/>
              <w:ind w:left="145" w:right="176" w:hanging="142"/>
              <w:rPr>
                <w:sz w:val="16"/>
              </w:rPr>
            </w:pPr>
            <w:r w:rsidRPr="001A33E5">
              <w:rPr>
                <w:rFonts w:ascii="Symbol" w:hAnsi="Symbol"/>
                <w:sz w:val="16"/>
              </w:rPr>
              <w:sym w:font="Symbol" w:char="F0B7"/>
            </w:r>
            <w:r w:rsidRPr="001A33E5">
              <w:rPr>
                <w:rFonts w:ascii="Symbol" w:hAnsi="Symbol"/>
                <w:sz w:val="16"/>
              </w:rPr>
              <w:tab/>
            </w:r>
            <w:r w:rsidRPr="001A33E5">
              <w:rPr>
                <w:sz w:val="16"/>
              </w:rPr>
              <w:t xml:space="preserve">Asmenų, kurie gauna tiesioginės naudos iš ES remiamų intervencinių priemonių, </w:t>
            </w:r>
            <w:r w:rsidRPr="001A33E5">
              <w:rPr>
                <w:sz w:val="16"/>
              </w:rPr>
              <w:t>kuriomis konkrečiai siekiama remti civilinį taikos kūrimą pasibaigus konfliktui / remti konfliktų prevenciją, skaičius pagal lytį</w:t>
            </w:r>
          </w:p>
          <w:p w:rsidR="00E23CDF" w:rsidRPr="001A33E5" w:rsidP="00101393" w14:paraId="515706F8" w14:textId="77777777">
            <w:pPr>
              <w:pStyle w:val="TableParagraph"/>
              <w:tabs>
                <w:tab w:val="left" w:pos="290"/>
                <w:tab w:val="left" w:pos="292"/>
              </w:tabs>
              <w:spacing w:before="0"/>
              <w:ind w:left="145" w:right="257" w:hanging="142"/>
              <w:rPr>
                <w:sz w:val="16"/>
              </w:rPr>
            </w:pPr>
            <w:r w:rsidRPr="001A33E5">
              <w:rPr>
                <w:rFonts w:ascii="Symbol" w:hAnsi="Symbol"/>
                <w:sz w:val="16"/>
              </w:rPr>
              <w:sym w:font="Symbol" w:char="F0B7"/>
            </w:r>
            <w:r w:rsidRPr="001A33E5">
              <w:rPr>
                <w:rFonts w:ascii="Symbol" w:hAnsi="Symbol"/>
                <w:sz w:val="16"/>
              </w:rPr>
              <w:tab/>
            </w:r>
            <w:r w:rsidRPr="001A33E5">
              <w:rPr>
                <w:sz w:val="16"/>
              </w:rPr>
              <w:t>ES remiamų valstybinių institucijų ir nevalstybinių subjektų, susijusių su saugumu, sienų valdymu, kova su smurtiniu ekstremizmu, konfliktų prevencija, civilių gyventojų apsauga ir žmogaus teisėmis, skaičius</w:t>
            </w:r>
          </w:p>
          <w:p w:rsidR="00E23CDF" w:rsidRPr="001A33E5" w:rsidP="00101393" w14:paraId="12B32772" w14:textId="77777777">
            <w:pPr>
              <w:pStyle w:val="TableParagraph"/>
              <w:spacing w:before="0" w:line="163" w:lineRule="exact"/>
              <w:rPr>
                <w:spacing w:val="-2"/>
                <w:sz w:val="16"/>
              </w:rPr>
            </w:pPr>
          </w:p>
          <w:p w:rsidR="00E23CDF" w:rsidRPr="001A33E5" w:rsidP="00101393" w14:paraId="7DFD0199"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E334BD5" w14:textId="77777777">
            <w:pPr>
              <w:ind w:left="357" w:hanging="357"/>
              <w:rPr>
                <w:b/>
                <w:bCs/>
                <w:i/>
                <w:iCs/>
                <w:noProof/>
                <w:sz w:val="16"/>
                <w:szCs w:val="16"/>
                <w:lang w:eastAsia="en-IE"/>
              </w:rPr>
            </w:pPr>
          </w:p>
        </w:tc>
      </w:tr>
    </w:tbl>
    <w:p w:rsidR="00E23CDF" w:rsidRPr="001A33E5" w:rsidP="00E23CDF" w14:paraId="7B24541A" w14:textId="77777777"/>
    <w:tbl>
      <w:tblPr>
        <w:tblW w:w="9750" w:type="dxa"/>
        <w:jc w:val="center"/>
        <w:tblLayout w:type="fixed"/>
        <w:tblCellMar>
          <w:left w:w="340" w:type="dxa"/>
          <w:right w:w="340" w:type="dxa"/>
        </w:tblCellMar>
        <w:tblLook w:val="04A0"/>
      </w:tblPr>
      <w:tblGrid>
        <w:gridCol w:w="9750"/>
      </w:tblGrid>
      <w:tr w14:paraId="1F49BD0F"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BBB6620" w14:textId="77777777">
            <w:pPr>
              <w:keepNext/>
            </w:pPr>
          </w:p>
        </w:tc>
      </w:tr>
      <w:tr w14:paraId="2C2F425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AE69D59"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82C9B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C0FCEF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8342F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7AC5C16"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A55A2E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257CC9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4F9D2E"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24DEAFE"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3CF7C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7FB521B"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89BF75" w14:textId="77777777">
            <w:pPr>
              <w:rPr>
                <w:noProof/>
                <w:sz w:val="16"/>
                <w:szCs w:val="16"/>
              </w:rPr>
            </w:pPr>
            <w:r w:rsidRPr="001A33E5">
              <w:rPr>
                <w:sz w:val="16"/>
              </w:rPr>
              <w:t>Rezultato rodiklis</w:t>
            </w:r>
          </w:p>
        </w:tc>
      </w:tr>
      <w:tr w14:paraId="7E44F04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804B23" w14:textId="77777777">
            <w:pPr>
              <w:rPr>
                <w:b/>
                <w:bCs/>
                <w:i/>
                <w:iCs/>
                <w:noProof/>
                <w:sz w:val="16"/>
                <w:szCs w:val="16"/>
              </w:rPr>
            </w:pPr>
            <w:r w:rsidRPr="001A33E5">
              <w:rPr>
                <w:sz w:val="16"/>
              </w:rPr>
              <w:t>Taika, konfliktai ir humanitarinė pagalba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ACF74A1" w14:textId="77777777">
            <w:pPr>
              <w:rPr>
                <w:b/>
                <w:bCs/>
                <w:i/>
                <w:iCs/>
                <w:noProof/>
                <w:sz w:val="16"/>
                <w:szCs w:val="16"/>
              </w:rPr>
            </w:pPr>
            <w:r w:rsidRPr="001A33E5">
              <w:rPr>
                <w:sz w:val="16"/>
              </w:rPr>
              <w:t>Konfliktai, taika ir saugumas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3BA0228" w14:textId="77777777">
            <w:pPr>
              <w:jc w:val="center"/>
              <w:rPr>
                <w:rFonts w:eastAsiaTheme="minorHAnsi"/>
                <w:b/>
                <w:bCs/>
                <w:i/>
                <w:iCs/>
                <w:noProof/>
                <w:sz w:val="16"/>
                <w:szCs w:val="16"/>
              </w:rPr>
            </w:pPr>
            <w:r w:rsidRPr="001A33E5">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1F17ED1" w14:textId="77777777">
            <w:pPr>
              <w:rPr>
                <w:bCs/>
                <w:i/>
                <w:iCs/>
                <w:noProof/>
                <w:sz w:val="16"/>
                <w:szCs w:val="16"/>
              </w:rPr>
            </w:pPr>
            <w:r w:rsidRPr="001A33E5">
              <w:rPr>
                <w:sz w:val="16"/>
              </w:rPr>
              <w:t>Civilinis taikos kūrimas, konfliktų prevencija ir sprendimas, taip pat sutaikinimo priemonės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89AD9F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7A7A70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5BE8A8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9D573F3" w14:textId="77777777">
            <w:pPr>
              <w:jc w:val="center"/>
              <w:rPr>
                <w:b/>
                <w:bCs/>
                <w:i/>
                <w:iCs/>
                <w:noProof/>
                <w:sz w:val="16"/>
                <w:szCs w:val="16"/>
              </w:rPr>
            </w:pPr>
            <w:r w:rsidRPr="001A33E5">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CCE045F" w14:textId="77777777">
            <w:pPr>
              <w:pStyle w:val="TableParagraph"/>
              <w:tabs>
                <w:tab w:val="left" w:pos="290"/>
                <w:tab w:val="left" w:pos="292"/>
              </w:tabs>
              <w:spacing w:before="0"/>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sz w:val="16"/>
              </w:rPr>
              <w:t xml:space="preserve">Asmenų, kurie gauna tiesioginės naudos iš ES remiamų intervencinių priemonių, kuriomis konkrečiai siekiama remti civilinį taikos kūrimą pasibaigus konfliktui / remti konfliktų prevenciją, skaičius pagal </w:t>
            </w:r>
            <w:r w:rsidRPr="001A33E5">
              <w:rPr>
                <w:b/>
                <w:i/>
                <w:sz w:val="16"/>
              </w:rPr>
              <w:t>amžių ir</w:t>
            </w:r>
            <w:r w:rsidRPr="001A33E5">
              <w:rPr>
                <w:sz w:val="16"/>
              </w:rPr>
              <w:t xml:space="preserve"> lytį</w:t>
            </w:r>
            <w:r w:rsidRPr="001A33E5">
              <w:rPr>
                <w:b/>
                <w:i/>
                <w:sz w:val="16"/>
              </w:rPr>
              <w:t xml:space="preserve"> </w:t>
            </w:r>
          </w:p>
          <w:p w:rsidR="00E23CDF" w:rsidRPr="001A33E5" w:rsidP="00101393" w14:paraId="168A9B36" w14:textId="77777777">
            <w:pPr>
              <w:pStyle w:val="TableParagraph"/>
              <w:tabs>
                <w:tab w:val="left" w:pos="290"/>
                <w:tab w:val="left" w:pos="292"/>
              </w:tabs>
              <w:spacing w:before="0"/>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 xml:space="preserve">ES remiamų veiksmų, kuriais </w:t>
            </w:r>
            <w:r w:rsidRPr="001A33E5">
              <w:rPr>
                <w:b/>
                <w:i/>
                <w:sz w:val="16"/>
              </w:rPr>
              <w:t xml:space="preserve">siekiama stiprinti institucinės socialinės paramos ir saugumo sistemas, skirtas seksualinio smurto ir smurto dėl lyties aukoms, skaičius </w:t>
            </w:r>
          </w:p>
          <w:p w:rsidR="00E23CDF" w:rsidRPr="001A33E5" w:rsidP="00101393" w14:paraId="5E713344" w14:textId="77777777">
            <w:pPr>
              <w:pStyle w:val="TableParagraph"/>
              <w:tabs>
                <w:tab w:val="left" w:pos="290"/>
                <w:tab w:val="left" w:pos="292"/>
              </w:tabs>
              <w:spacing w:before="0"/>
              <w:ind w:left="145" w:hanging="142"/>
              <w:rPr>
                <w:sz w:val="16"/>
              </w:rPr>
            </w:pPr>
            <w:r w:rsidRPr="001A33E5">
              <w:rPr>
                <w:rFonts w:ascii="Symbol" w:hAnsi="Symbol"/>
                <w:sz w:val="16"/>
              </w:rPr>
              <w:sym w:font="Symbol" w:char="F0B7"/>
            </w:r>
            <w:r w:rsidRPr="001A33E5">
              <w:rPr>
                <w:rFonts w:ascii="Symbol" w:hAnsi="Symbol"/>
                <w:sz w:val="16"/>
              </w:rPr>
              <w:tab/>
            </w:r>
            <w:r w:rsidRPr="001A33E5">
              <w:rPr>
                <w:sz w:val="16"/>
              </w:rPr>
              <w:t>ES remiamų valstybinių institucijų ir nevalstybinių subjektų, susijusių su saugumu, sienų valdymu, kova su smurtiniu ekstremizmu, konfliktų prevencija, civilių gyventojų apsauga ir žmogaus teisėmis, skaičius</w:t>
            </w:r>
          </w:p>
          <w:p w:rsidR="00E23CDF" w:rsidRPr="001A33E5" w:rsidP="00101393" w14:paraId="37C8B0F0" w14:textId="77777777">
            <w:pPr>
              <w:pStyle w:val="TableParagraph"/>
              <w:tabs>
                <w:tab w:val="left" w:pos="290"/>
                <w:tab w:val="left" w:pos="292"/>
              </w:tabs>
              <w:spacing w:before="0"/>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 xml:space="preserve">ES delegacijų, palaikančių dialogą su pilietine visuomene moterų, taikos ir saugumo politikos klausimais šalyse partnerėse, skaičius </w:t>
            </w:r>
          </w:p>
          <w:p w:rsidR="00E23CDF" w:rsidRPr="001A33E5" w:rsidP="00101393" w14:paraId="2938BCFB" w14:textId="77777777">
            <w:pPr>
              <w:pStyle w:val="TableParagraph"/>
              <w:spacing w:before="0" w:line="163" w:lineRule="exact"/>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 xml:space="preserve">Dislokuotų ES darbuotojų, apmokytų spręsti su konfliktais susijusio smurto ir visų kitų formų seksualinio smurto ir smurto dėl lyties bei visų formų priekabiavimo problemas,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0B6C234" w14:textId="77777777">
            <w:pPr>
              <w:ind w:left="360" w:hanging="360"/>
              <w:rPr>
                <w:b/>
                <w:bCs/>
                <w:i/>
                <w:iCs/>
                <w:noProof/>
                <w:sz w:val="16"/>
                <w:szCs w:val="16"/>
                <w:lang w:eastAsia="en-IE"/>
              </w:rPr>
            </w:pPr>
          </w:p>
        </w:tc>
      </w:tr>
    </w:tbl>
    <w:p w:rsidR="00E23CDF" w:rsidRPr="001A33E5" w:rsidP="00E23CDF" w14:paraId="35C28DCA" w14:textId="77777777">
      <w:pPr>
        <w:pStyle w:val="Olang"/>
      </w:pPr>
    </w:p>
    <w:p w:rsidR="00E23CDF" w:rsidRPr="001A33E5" w:rsidP="00E23CDF" w14:paraId="03C65408" w14:textId="77777777">
      <w:r w:rsidRPr="001A33E5">
        <w:rPr>
          <w:rStyle w:val="HideTWBExt"/>
        </w:rPr>
        <w:t>&lt;/Amend&gt;</w:t>
      </w:r>
    </w:p>
    <w:p w:rsidR="00E23CDF" w:rsidRPr="001A33E5" w:rsidP="00E23CDF" w14:paraId="6A925B9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95</w:t>
      </w:r>
      <w:r w:rsidRPr="001A33E5">
        <w:rPr>
          <w:rStyle w:val="HideTWBExt"/>
          <w:b w:val="0"/>
          <w:szCs w:val="24"/>
        </w:rPr>
        <w:t>&lt;/NumAm&gt;</w:t>
      </w:r>
    </w:p>
    <w:p w:rsidR="00E23CDF" w:rsidRPr="001A33E5" w:rsidP="00E23CDF" w14:paraId="0BD1BCC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842F15D" w14:textId="77777777">
      <w:pPr>
        <w:pStyle w:val="NormalBold"/>
      </w:pPr>
      <w:r w:rsidRPr="001A33E5">
        <w:rPr>
          <w:rStyle w:val="HideTWBExt"/>
          <w:b w:val="0"/>
          <w:szCs w:val="24"/>
        </w:rPr>
        <w:t>&lt;Article&gt;</w:t>
      </w:r>
      <w:r w:rsidRPr="001A33E5">
        <w:t>I priedo 388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E24DB04"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B322793" w14:textId="77777777">
            <w:pPr>
              <w:keepNext/>
            </w:pPr>
          </w:p>
        </w:tc>
      </w:tr>
      <w:tr w14:paraId="30812D6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6F2ED2B" w14:textId="77777777">
            <w:pPr>
              <w:pStyle w:val="ColumnHeading"/>
            </w:pPr>
            <w:r w:rsidRPr="001A33E5">
              <w:t>Komisijos siūlomas tekstas</w:t>
            </w:r>
          </w:p>
        </w:tc>
      </w:tr>
    </w:tbl>
    <w:p w:rsidR="00E23CDF" w:rsidRPr="001A33E5" w:rsidP="00E23CDF" w14:paraId="66B71397" w14:textId="77777777"/>
    <w:tbl>
      <w:tblPr>
        <w:tblW w:w="9750" w:type="dxa"/>
        <w:jc w:val="center"/>
        <w:tblLayout w:type="fixed"/>
        <w:tblCellMar>
          <w:left w:w="340" w:type="dxa"/>
          <w:right w:w="340" w:type="dxa"/>
        </w:tblCellMar>
        <w:tblLook w:val="04A0"/>
      </w:tblPr>
      <w:tblGrid>
        <w:gridCol w:w="9750"/>
      </w:tblGrid>
      <w:tr w14:paraId="3C581CDF"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87785E3" w14:textId="77777777">
            <w:pPr>
              <w:keepNext/>
            </w:pPr>
          </w:p>
        </w:tc>
      </w:tr>
      <w:tr w14:paraId="2B868604"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B5874D3"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03EA3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D0063E"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8C5A9A"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07CBD3B"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7460DE"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B4F5BA"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438237"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CE740CF"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EAE3450"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19EFA6"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0BA69F" w14:textId="77777777">
            <w:pPr>
              <w:rPr>
                <w:b/>
                <w:bCs/>
                <w:i/>
                <w:iCs/>
                <w:noProof/>
                <w:sz w:val="16"/>
                <w:szCs w:val="16"/>
              </w:rPr>
            </w:pPr>
            <w:r w:rsidRPr="001A33E5">
              <w:rPr>
                <w:b/>
                <w:i/>
                <w:sz w:val="16"/>
              </w:rPr>
              <w:t xml:space="preserve">Rezultato </w:t>
            </w:r>
            <w:r w:rsidRPr="001A33E5">
              <w:rPr>
                <w:b/>
                <w:i/>
                <w:sz w:val="16"/>
              </w:rPr>
              <w:t>rodiklis</w:t>
            </w:r>
          </w:p>
        </w:tc>
      </w:tr>
      <w:tr w14:paraId="5EF32536" w14:textId="77777777" w:rsidTr="00101393">
        <w:tblPrEx>
          <w:tblW w:w="14565" w:type="dxa"/>
          <w:tblLayout w:type="fixed"/>
          <w:tblLook w:val="04A0"/>
        </w:tblPrEx>
        <w:trPr>
          <w:cantSplit/>
        </w:trPr>
        <w:tc>
          <w:tcPr>
            <w:tcW w:w="1258" w:type="dxa"/>
          </w:tcPr>
          <w:p w:rsidR="00E23CDF" w:rsidRPr="001A33E5" w:rsidP="00101393" w14:paraId="3D3D329F" w14:textId="77777777">
            <w:pPr>
              <w:rPr>
                <w:b/>
                <w:bCs/>
                <w:i/>
                <w:iCs/>
                <w:noProof/>
                <w:sz w:val="16"/>
                <w:szCs w:val="16"/>
              </w:rPr>
            </w:pPr>
            <w:r w:rsidRPr="001A33E5">
              <w:rPr>
                <w:b/>
                <w:i/>
                <w:sz w:val="16"/>
              </w:rPr>
              <w:t>Taika, konfliktai ir humanitarinė pagalba</w:t>
            </w:r>
          </w:p>
        </w:tc>
        <w:tc>
          <w:tcPr>
            <w:tcW w:w="1289" w:type="dxa"/>
          </w:tcPr>
          <w:p w:rsidR="00E23CDF" w:rsidRPr="001A33E5" w:rsidP="00101393" w14:paraId="6FCBD44D" w14:textId="77777777">
            <w:pPr>
              <w:rPr>
                <w:b/>
                <w:bCs/>
                <w:i/>
                <w:iCs/>
                <w:noProof/>
                <w:sz w:val="16"/>
                <w:szCs w:val="16"/>
              </w:rPr>
            </w:pPr>
            <w:r w:rsidRPr="001A33E5">
              <w:rPr>
                <w:b/>
                <w:i/>
                <w:sz w:val="16"/>
              </w:rPr>
              <w:t>Konfliktai, taika ir saugumas</w:t>
            </w:r>
          </w:p>
        </w:tc>
        <w:tc>
          <w:tcPr>
            <w:tcW w:w="576" w:type="dxa"/>
          </w:tcPr>
          <w:p w:rsidR="00E23CDF" w:rsidRPr="001A33E5" w:rsidP="00101393" w14:paraId="799C864E" w14:textId="77777777">
            <w:pPr>
              <w:jc w:val="center"/>
              <w:rPr>
                <w:rFonts w:eastAsiaTheme="minorHAnsi"/>
                <w:b/>
                <w:bCs/>
                <w:i/>
                <w:iCs/>
                <w:noProof/>
                <w:sz w:val="16"/>
                <w:szCs w:val="16"/>
              </w:rPr>
            </w:pPr>
            <w:r w:rsidRPr="001A33E5">
              <w:rPr>
                <w:b/>
                <w:i/>
                <w:sz w:val="16"/>
              </w:rPr>
              <w:t>388a</w:t>
            </w:r>
          </w:p>
        </w:tc>
        <w:tc>
          <w:tcPr>
            <w:tcW w:w="2297" w:type="dxa"/>
          </w:tcPr>
          <w:p w:rsidR="00E23CDF" w:rsidRPr="001A33E5" w:rsidP="00101393" w14:paraId="04D953C1" w14:textId="77777777">
            <w:pPr>
              <w:rPr>
                <w:b/>
                <w:bCs/>
                <w:i/>
                <w:iCs/>
                <w:noProof/>
                <w:sz w:val="16"/>
                <w:szCs w:val="16"/>
              </w:rPr>
            </w:pPr>
            <w:r w:rsidRPr="001A33E5">
              <w:rPr>
                <w:b/>
                <w:i/>
                <w:sz w:val="16"/>
              </w:rPr>
              <w:t xml:space="preserve">Moterų dalyvavimo ir atstovavimo einant atsakingas bei su sprendimų priėmimu susijusias pareigas konfliktų ir krizių sprendimo, saugumo ir taikos kūrimo srityje </w:t>
            </w:r>
            <w:r w:rsidRPr="001A33E5">
              <w:rPr>
                <w:b/>
                <w:i/>
                <w:sz w:val="16"/>
              </w:rPr>
              <w:t xml:space="preserve">skatinimas* </w:t>
            </w:r>
          </w:p>
        </w:tc>
        <w:tc>
          <w:tcPr>
            <w:tcW w:w="656" w:type="dxa"/>
            <w:noWrap/>
          </w:tcPr>
          <w:p w:rsidR="00E23CDF" w:rsidRPr="001A33E5" w:rsidP="00101393" w14:paraId="206EB881" w14:textId="77777777">
            <w:pPr>
              <w:jc w:val="center"/>
              <w:rPr>
                <w:b/>
                <w:bCs/>
                <w:i/>
                <w:iCs/>
                <w:noProof/>
                <w:sz w:val="16"/>
                <w:szCs w:val="16"/>
              </w:rPr>
            </w:pPr>
            <w:r w:rsidRPr="001A33E5">
              <w:rPr>
                <w:b/>
                <w:i/>
                <w:sz w:val="16"/>
              </w:rPr>
              <w:t>0 %</w:t>
            </w:r>
          </w:p>
        </w:tc>
        <w:tc>
          <w:tcPr>
            <w:tcW w:w="656" w:type="dxa"/>
            <w:noWrap/>
          </w:tcPr>
          <w:p w:rsidR="00E23CDF" w:rsidRPr="001A33E5" w:rsidP="00101393" w14:paraId="52A8F8D7" w14:textId="77777777">
            <w:pPr>
              <w:jc w:val="center"/>
              <w:rPr>
                <w:b/>
                <w:bCs/>
                <w:i/>
                <w:iCs/>
                <w:noProof/>
                <w:sz w:val="16"/>
                <w:szCs w:val="16"/>
              </w:rPr>
            </w:pPr>
            <w:r w:rsidRPr="001A33E5">
              <w:rPr>
                <w:b/>
                <w:i/>
                <w:sz w:val="16"/>
              </w:rPr>
              <w:t>0 %</w:t>
            </w:r>
          </w:p>
        </w:tc>
        <w:tc>
          <w:tcPr>
            <w:tcW w:w="656" w:type="dxa"/>
            <w:noWrap/>
          </w:tcPr>
          <w:p w:rsidR="00E23CDF" w:rsidRPr="001A33E5" w:rsidP="00101393" w14:paraId="375F30FD" w14:textId="77777777">
            <w:pPr>
              <w:jc w:val="center"/>
              <w:rPr>
                <w:b/>
                <w:bCs/>
                <w:i/>
                <w:iCs/>
                <w:noProof/>
                <w:sz w:val="16"/>
                <w:szCs w:val="16"/>
              </w:rPr>
            </w:pPr>
            <w:r w:rsidRPr="001A33E5">
              <w:rPr>
                <w:b/>
                <w:i/>
                <w:sz w:val="16"/>
              </w:rPr>
              <w:t>0 %</w:t>
            </w:r>
          </w:p>
        </w:tc>
        <w:tc>
          <w:tcPr>
            <w:tcW w:w="656" w:type="dxa"/>
            <w:noWrap/>
          </w:tcPr>
          <w:p w:rsidR="00E23CDF" w:rsidRPr="001A33E5" w:rsidP="00101393" w14:paraId="59E72E6E" w14:textId="77777777">
            <w:pPr>
              <w:jc w:val="center"/>
              <w:rPr>
                <w:b/>
                <w:bCs/>
                <w:i/>
                <w:iCs/>
                <w:noProof/>
                <w:sz w:val="16"/>
                <w:szCs w:val="16"/>
              </w:rPr>
            </w:pPr>
            <w:r w:rsidRPr="001A33E5">
              <w:rPr>
                <w:b/>
                <w:i/>
                <w:sz w:val="16"/>
              </w:rPr>
              <w:t>40 %</w:t>
            </w:r>
          </w:p>
        </w:tc>
        <w:tc>
          <w:tcPr>
            <w:tcW w:w="3260" w:type="dxa"/>
            <w:vAlign w:val="center"/>
          </w:tcPr>
          <w:p w:rsidR="00E23CDF" w:rsidRPr="001A33E5" w:rsidP="00101393" w14:paraId="14ED079B"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Finansuojamų veiksmų, kuriais skatinamas moterų dalyvavimas ir atstovavimas sprendžiant konfliktus ir krizes, užtikrinant saugumą ir taikos kūrimą, skaičius </w:t>
            </w:r>
          </w:p>
          <w:p w:rsidR="00E23CDF" w:rsidRPr="001A33E5" w:rsidP="00101393" w14:paraId="64499063"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Oficialius susitarimus dėl taikos ir ugnies nutraukimo pasirašiusių moterų derybininkių, tarpininkių ir liudytojų skaičius </w:t>
            </w:r>
          </w:p>
          <w:p w:rsidR="00E23CDF" w:rsidRPr="001A33E5" w:rsidP="00101393" w14:paraId="7534FFF3"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Moterų skaičius vietos taikos komitetuose, bendruomenės saugumo forumuose ir vietos valdžios institucijose konfliktų paveiktose vietovėse </w:t>
            </w:r>
          </w:p>
          <w:p w:rsidR="00E23CDF" w:rsidRPr="001A33E5" w:rsidP="00101393" w14:paraId="0D4C1341"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Aukštas pareigas regioninėse ir </w:t>
            </w:r>
            <w:r w:rsidRPr="001A33E5">
              <w:rPr>
                <w:b/>
                <w:i/>
                <w:sz w:val="16"/>
              </w:rPr>
              <w:t xml:space="preserve">tarptautinėse saugumo organizacijose einančių moterų skaičius </w:t>
            </w:r>
          </w:p>
          <w:p w:rsidR="00E23CDF" w:rsidRPr="001A33E5" w:rsidP="00101393" w14:paraId="3A8B4F66"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Moterų, kurios buvo apmokytos, kuruojamos arba remiamos, kad galėtų imtis vadovaujamo ir sprendimų priėmimo vaidmens šiuose sektoriuose, skaičius</w:t>
            </w:r>
          </w:p>
          <w:p w:rsidR="00E23CDF" w:rsidRPr="001A33E5" w:rsidP="00101393" w14:paraId="0D71CB08"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Specializuotų lyčių lygybės ekspertų skaičius Sąjungos išorės veiksmuose </w:t>
            </w:r>
          </w:p>
          <w:p w:rsidR="00E23CDF" w:rsidRPr="001A33E5" w:rsidP="00101393" w14:paraId="6186B69D" w14:textId="77777777">
            <w:pPr>
              <w:tabs>
                <w:tab w:val="left" w:pos="245"/>
              </w:tabs>
              <w:ind w:left="145" w:hanging="142"/>
              <w:rPr>
                <w:b/>
                <w:bCs/>
                <w:i/>
                <w:iCs/>
                <w:sz w:val="16"/>
                <w:szCs w:val="16"/>
              </w:rPr>
            </w:pPr>
          </w:p>
        </w:tc>
        <w:tc>
          <w:tcPr>
            <w:tcW w:w="3261" w:type="dxa"/>
            <w:vAlign w:val="center"/>
          </w:tcPr>
          <w:p w:rsidR="00E23CDF" w:rsidRPr="001A33E5" w:rsidP="00101393" w14:paraId="08189488"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Politikos krypčių, strategijų ar veiksmų planų, priimtų siekiant propaguoti lygiateisį moterų dalyvavimą konfliktų prevencijos, krizių valdymo, saugumo ir taikos kūrimo srityse, skaičius </w:t>
            </w:r>
          </w:p>
          <w:p w:rsidR="00E23CDF" w:rsidRPr="001A33E5" w:rsidP="00101393" w14:paraId="3206E3AC"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Moterų, einančių vadovaujamas ir sprendimų priėmimo pareigas konfliktų prevencijos, krizių valdymo, saugumo ir taikos kūrimo procesuose, dalis </w:t>
            </w:r>
          </w:p>
          <w:p w:rsidR="00E23CDF" w:rsidRPr="001A33E5" w:rsidP="00101393" w14:paraId="4D591526"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Moterų oficialiose taikos derybose, tarpininkavimo veikloje ir saugumo valdymo struktūrose dalis </w:t>
            </w:r>
          </w:p>
          <w:p w:rsidR="00E23CDF" w:rsidRPr="001A33E5" w:rsidP="00101393" w14:paraId="6D8D4092" w14:textId="77777777">
            <w:pPr>
              <w:tabs>
                <w:tab w:val="left" w:pos="245"/>
              </w:tabs>
              <w:ind w:left="145" w:hanging="142"/>
              <w:rPr>
                <w:b/>
                <w:bCs/>
                <w:i/>
                <w:iCs/>
                <w:noProof/>
                <w:sz w:val="16"/>
                <w:szCs w:val="16"/>
              </w:rPr>
            </w:pPr>
            <w:r w:rsidRPr="001A33E5">
              <w:rPr>
                <w:rFonts w:ascii="Symbol" w:hAnsi="Symbol"/>
                <w:b/>
                <w:i/>
                <w:sz w:val="16"/>
              </w:rPr>
              <w:sym w:font="Symbol" w:char="F0B7"/>
            </w:r>
            <w:r w:rsidRPr="001A33E5">
              <w:rPr>
                <w:b/>
                <w:i/>
                <w:sz w:val="16"/>
              </w:rPr>
              <w:t xml:space="preserve">Įtraukumo ir lyčių lygybės sprendimų priėmimo procesuose suvokimas pagal lytį ir vaidmenį </w:t>
            </w:r>
          </w:p>
        </w:tc>
      </w:tr>
    </w:tbl>
    <w:p w:rsidR="00E23CDF" w:rsidRPr="001A33E5" w:rsidP="00E23CDF" w14:paraId="30E77258" w14:textId="77777777">
      <w:r w:rsidRPr="001A33E5">
        <w:rPr>
          <w:rStyle w:val="HideTWBExt"/>
        </w:rPr>
        <w:t>&lt;/Amend&gt;</w:t>
      </w:r>
    </w:p>
    <w:p w:rsidR="00E23CDF" w:rsidRPr="001A33E5" w:rsidP="00E23CDF" w14:paraId="3A1A58C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96</w:t>
      </w:r>
      <w:r w:rsidRPr="001A33E5">
        <w:rPr>
          <w:rStyle w:val="HideTWBExt"/>
          <w:b w:val="0"/>
          <w:szCs w:val="24"/>
        </w:rPr>
        <w:t>&lt;/NumAm&gt;</w:t>
      </w:r>
    </w:p>
    <w:p w:rsidR="00E23CDF" w:rsidRPr="001A33E5" w:rsidP="00E23CDF" w14:paraId="1FCBEC8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D3EFADF" w14:textId="77777777">
      <w:pPr>
        <w:pStyle w:val="NormalBold"/>
      </w:pPr>
      <w:r w:rsidRPr="001A33E5">
        <w:rPr>
          <w:rStyle w:val="HideTWBExt"/>
          <w:b w:val="0"/>
          <w:szCs w:val="24"/>
        </w:rPr>
        <w:t>&lt;Article&gt;</w:t>
      </w:r>
      <w:r w:rsidRPr="001A33E5">
        <w:t>I priedo 389 eilutė</w:t>
      </w:r>
      <w:r w:rsidRPr="001A33E5">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5156F90" w14:textId="77777777" w:rsidTr="00101393">
        <w:tblPrEx>
          <w:tblW w:w="9750" w:type="dxa"/>
          <w:tblInd w:w="108" w:type="dxa"/>
          <w:tblLayout w:type="fixed"/>
          <w:tblCellMar>
            <w:left w:w="340" w:type="dxa"/>
            <w:right w:w="340" w:type="dxa"/>
          </w:tblCellMar>
          <w:tblLook w:val="04A0"/>
        </w:tblPrEx>
        <w:tc>
          <w:tcPr>
            <w:tcW w:w="9750" w:type="dxa"/>
          </w:tcPr>
          <w:p w:rsidR="00E23CDF" w:rsidRPr="001A33E5" w:rsidP="00101393" w14:paraId="242B1D72" w14:textId="77777777">
            <w:pPr>
              <w:keepNext/>
            </w:pPr>
          </w:p>
        </w:tc>
      </w:tr>
      <w:tr w14:paraId="530EF997" w14:textId="77777777" w:rsidTr="00101393">
        <w:tblPrEx>
          <w:tblW w:w="9750" w:type="dxa"/>
          <w:tblInd w:w="108" w:type="dxa"/>
          <w:tblLayout w:type="fixed"/>
          <w:tblCellMar>
            <w:left w:w="340" w:type="dxa"/>
            <w:right w:w="340" w:type="dxa"/>
          </w:tblCellMar>
          <w:tblLook w:val="04A0"/>
        </w:tblPrEx>
        <w:tc>
          <w:tcPr>
            <w:tcW w:w="9750" w:type="dxa"/>
            <w:hideMark/>
          </w:tcPr>
          <w:p w:rsidR="00E23CDF" w:rsidRPr="001A33E5" w:rsidP="00101393" w14:paraId="4265B649" w14:textId="77777777">
            <w:pPr>
              <w:pStyle w:val="ColumnHeading"/>
              <w:ind w:left="504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0C264DB"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08A055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FC0BF6" w14:textId="77777777">
            <w:pPr>
              <w:rPr>
                <w:noProof/>
                <w:sz w:val="16"/>
                <w:szCs w:val="16"/>
              </w:rPr>
            </w:pPr>
            <w:r w:rsidRPr="001A33E5">
              <w:rPr>
                <w:sz w:val="16"/>
              </w:rPr>
              <w:t xml:space="preserve">Politikos </w:t>
            </w:r>
            <w:r w:rsidRPr="001A33E5">
              <w:rPr>
                <w:sz w:val="16"/>
              </w:rPr>
              <w:t xml:space="preserve">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563B40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CFE902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CEC8AE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98660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8EEC4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40BB33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FE81BA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78BB9E" w14:textId="77777777">
            <w:pPr>
              <w:rPr>
                <w:noProof/>
                <w:sz w:val="16"/>
                <w:szCs w:val="16"/>
              </w:rPr>
            </w:pPr>
            <w:r w:rsidRPr="001A33E5">
              <w:rPr>
                <w:sz w:val="16"/>
              </w:rPr>
              <w:t>Rezultato rodiklis</w:t>
            </w:r>
          </w:p>
        </w:tc>
      </w:tr>
      <w:tr w14:paraId="2E96EF90" w14:textId="77777777" w:rsidTr="00101393">
        <w:tblPrEx>
          <w:tblW w:w="14678" w:type="dxa"/>
          <w:tblInd w:w="-113" w:type="dxa"/>
          <w:tblLayout w:type="fixed"/>
          <w:tblLook w:val="04A0"/>
        </w:tblPrEx>
        <w:trPr>
          <w:cantSplit/>
        </w:trPr>
        <w:tc>
          <w:tcPr>
            <w:tcW w:w="1371" w:type="dxa"/>
          </w:tcPr>
          <w:p w:rsidR="00E23CDF" w:rsidRPr="001A33E5" w:rsidP="00101393" w14:paraId="2CA3F1D6" w14:textId="77777777">
            <w:pPr>
              <w:rPr>
                <w:b/>
                <w:bCs/>
                <w:i/>
                <w:iCs/>
                <w:noProof/>
                <w:sz w:val="16"/>
                <w:szCs w:val="16"/>
              </w:rPr>
            </w:pPr>
            <w:r w:rsidRPr="001A33E5">
              <w:rPr>
                <w:sz w:val="16"/>
              </w:rPr>
              <w:t>Taika, konfliktai ir humanitarinė pagalba</w:t>
            </w:r>
          </w:p>
        </w:tc>
        <w:tc>
          <w:tcPr>
            <w:tcW w:w="1289" w:type="dxa"/>
          </w:tcPr>
          <w:p w:rsidR="00E23CDF" w:rsidRPr="001A33E5" w:rsidP="00101393" w14:paraId="28817523" w14:textId="77777777">
            <w:pPr>
              <w:rPr>
                <w:b/>
                <w:bCs/>
                <w:i/>
                <w:iCs/>
                <w:noProof/>
                <w:sz w:val="16"/>
                <w:szCs w:val="16"/>
              </w:rPr>
            </w:pPr>
            <w:r w:rsidRPr="001A33E5">
              <w:rPr>
                <w:sz w:val="16"/>
              </w:rPr>
              <w:t>Konfliktai, taika ir saugumas</w:t>
            </w:r>
          </w:p>
        </w:tc>
        <w:tc>
          <w:tcPr>
            <w:tcW w:w="576" w:type="dxa"/>
          </w:tcPr>
          <w:p w:rsidR="00E23CDF" w:rsidRPr="001A33E5" w:rsidP="00101393" w14:paraId="097783C1" w14:textId="77777777">
            <w:pPr>
              <w:jc w:val="center"/>
              <w:rPr>
                <w:rFonts w:eastAsiaTheme="minorHAnsi"/>
                <w:b/>
                <w:bCs/>
                <w:i/>
                <w:iCs/>
                <w:noProof/>
                <w:sz w:val="16"/>
                <w:szCs w:val="16"/>
              </w:rPr>
            </w:pPr>
            <w:r w:rsidRPr="001A33E5">
              <w:rPr>
                <w:sz w:val="16"/>
              </w:rPr>
              <w:t>389</w:t>
            </w:r>
          </w:p>
        </w:tc>
        <w:tc>
          <w:tcPr>
            <w:tcW w:w="2297" w:type="dxa"/>
          </w:tcPr>
          <w:p w:rsidR="00E23CDF" w:rsidRPr="001A33E5" w:rsidP="00101393" w14:paraId="490633E4" w14:textId="77777777">
            <w:pPr>
              <w:rPr>
                <w:b/>
                <w:bCs/>
                <w:i/>
                <w:iCs/>
                <w:noProof/>
                <w:sz w:val="16"/>
                <w:szCs w:val="16"/>
              </w:rPr>
            </w:pPr>
            <w:r w:rsidRPr="001A33E5">
              <w:rPr>
                <w:sz w:val="16"/>
              </w:rPr>
              <w:t>Dalyvavimas tarptautinėse taikos palaikymo operacijose</w:t>
            </w:r>
          </w:p>
        </w:tc>
        <w:tc>
          <w:tcPr>
            <w:tcW w:w="656" w:type="dxa"/>
            <w:noWrap/>
          </w:tcPr>
          <w:p w:rsidR="00E23CDF" w:rsidRPr="001A33E5" w:rsidP="00101393" w14:paraId="0E019530" w14:textId="77777777">
            <w:pPr>
              <w:jc w:val="center"/>
              <w:rPr>
                <w:b/>
                <w:bCs/>
                <w:i/>
                <w:iCs/>
                <w:noProof/>
                <w:sz w:val="16"/>
                <w:szCs w:val="16"/>
              </w:rPr>
            </w:pPr>
            <w:r w:rsidRPr="001A33E5">
              <w:rPr>
                <w:sz w:val="16"/>
              </w:rPr>
              <w:t>0 %</w:t>
            </w:r>
          </w:p>
        </w:tc>
        <w:tc>
          <w:tcPr>
            <w:tcW w:w="656" w:type="dxa"/>
            <w:noWrap/>
          </w:tcPr>
          <w:p w:rsidR="00E23CDF" w:rsidRPr="001A33E5" w:rsidP="00101393" w14:paraId="6DC5005E" w14:textId="77777777">
            <w:pPr>
              <w:jc w:val="center"/>
              <w:rPr>
                <w:b/>
                <w:bCs/>
                <w:i/>
                <w:iCs/>
                <w:noProof/>
                <w:sz w:val="16"/>
                <w:szCs w:val="16"/>
              </w:rPr>
            </w:pPr>
            <w:r w:rsidRPr="001A33E5">
              <w:rPr>
                <w:sz w:val="16"/>
              </w:rPr>
              <w:t>0 %</w:t>
            </w:r>
          </w:p>
        </w:tc>
        <w:tc>
          <w:tcPr>
            <w:tcW w:w="656" w:type="dxa"/>
            <w:noWrap/>
          </w:tcPr>
          <w:p w:rsidR="00E23CDF" w:rsidRPr="001A33E5" w:rsidP="00101393" w14:paraId="39ABFD40" w14:textId="77777777">
            <w:pPr>
              <w:jc w:val="center"/>
              <w:rPr>
                <w:b/>
                <w:bCs/>
                <w:i/>
                <w:iCs/>
                <w:noProof/>
                <w:sz w:val="16"/>
                <w:szCs w:val="16"/>
              </w:rPr>
            </w:pPr>
            <w:r w:rsidRPr="001A33E5">
              <w:rPr>
                <w:sz w:val="16"/>
              </w:rPr>
              <w:t>0 %</w:t>
            </w:r>
          </w:p>
        </w:tc>
        <w:tc>
          <w:tcPr>
            <w:tcW w:w="656" w:type="dxa"/>
            <w:noWrap/>
          </w:tcPr>
          <w:p w:rsidR="00E23CDF" w:rsidRPr="001A33E5" w:rsidP="00101393" w14:paraId="161F57B2" w14:textId="77777777">
            <w:pPr>
              <w:jc w:val="center"/>
              <w:rPr>
                <w:b/>
                <w:bCs/>
                <w:i/>
                <w:iCs/>
                <w:noProof/>
                <w:sz w:val="16"/>
                <w:szCs w:val="16"/>
              </w:rPr>
            </w:pPr>
            <w:r w:rsidRPr="001A33E5">
              <w:rPr>
                <w:sz w:val="16"/>
              </w:rPr>
              <w:t>0 %</w:t>
            </w:r>
          </w:p>
        </w:tc>
        <w:tc>
          <w:tcPr>
            <w:tcW w:w="3260" w:type="dxa"/>
            <w:vAlign w:val="center"/>
          </w:tcPr>
          <w:p w:rsidR="00E23CDF" w:rsidRPr="001A33E5" w:rsidP="00101393" w14:paraId="4B73FA2A" w14:textId="77777777">
            <w:pPr>
              <w:tabs>
                <w:tab w:val="left" w:pos="245"/>
              </w:tabs>
              <w:ind w:left="145"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sz w:val="16"/>
              </w:rPr>
              <w:t>Taikos palaikymo operacijų skaičius;</w:t>
            </w:r>
          </w:p>
        </w:tc>
        <w:tc>
          <w:tcPr>
            <w:tcW w:w="3261" w:type="dxa"/>
            <w:vAlign w:val="center"/>
          </w:tcPr>
          <w:p w:rsidR="00E23CDF" w:rsidRPr="001A33E5" w:rsidP="00101393" w14:paraId="3B51076F" w14:textId="77777777">
            <w:pPr>
              <w:ind w:left="360" w:hanging="360"/>
              <w:rPr>
                <w:b/>
                <w:bCs/>
                <w:i/>
                <w:iCs/>
                <w:noProof/>
                <w:sz w:val="16"/>
                <w:szCs w:val="16"/>
                <w:lang w:eastAsia="en-IE"/>
              </w:rPr>
            </w:pPr>
          </w:p>
        </w:tc>
      </w:tr>
    </w:tbl>
    <w:p w:rsidR="00E23CDF" w:rsidRPr="001A33E5" w:rsidP="00E23CDF" w14:paraId="6F7130AA" w14:textId="77777777"/>
    <w:tbl>
      <w:tblPr>
        <w:tblW w:w="9750" w:type="dxa"/>
        <w:jc w:val="center"/>
        <w:tblLayout w:type="fixed"/>
        <w:tblCellMar>
          <w:left w:w="340" w:type="dxa"/>
          <w:right w:w="340" w:type="dxa"/>
        </w:tblCellMar>
        <w:tblLook w:val="04A0"/>
      </w:tblPr>
      <w:tblGrid>
        <w:gridCol w:w="9750"/>
      </w:tblGrid>
      <w:tr w14:paraId="0D707FB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464E34A" w14:textId="77777777">
            <w:pPr>
              <w:keepNext/>
            </w:pPr>
          </w:p>
        </w:tc>
      </w:tr>
      <w:tr w14:paraId="37B4EF24"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FDFCC7F" w14:textId="77777777">
            <w:pPr>
              <w:pStyle w:val="ColumnHeading"/>
              <w:ind w:left="720"/>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B3E90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470B1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81A1D0"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297956"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920AAB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42EDF9"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B0571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096A37"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3C928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9CF0B8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6F93D5D" w14:textId="77777777">
            <w:pPr>
              <w:rPr>
                <w:noProof/>
                <w:sz w:val="16"/>
                <w:szCs w:val="16"/>
              </w:rPr>
            </w:pPr>
            <w:r w:rsidRPr="001A33E5">
              <w:rPr>
                <w:sz w:val="16"/>
              </w:rPr>
              <w:t>Rezultato rodiklis</w:t>
            </w:r>
          </w:p>
        </w:tc>
      </w:tr>
      <w:tr w14:paraId="5855DB34" w14:textId="77777777" w:rsidTr="00101393">
        <w:tblPrEx>
          <w:tblW w:w="14565" w:type="dxa"/>
          <w:tblLayout w:type="fixed"/>
          <w:tblLook w:val="04A0"/>
        </w:tblPrEx>
        <w:trPr>
          <w:cantSplit/>
        </w:trPr>
        <w:tc>
          <w:tcPr>
            <w:tcW w:w="1258" w:type="dxa"/>
          </w:tcPr>
          <w:p w:rsidR="00E23CDF" w:rsidRPr="001A33E5" w:rsidP="00101393" w14:paraId="1AFFC65A" w14:textId="77777777">
            <w:pPr>
              <w:rPr>
                <w:b/>
                <w:bCs/>
                <w:i/>
                <w:iCs/>
                <w:noProof/>
                <w:sz w:val="16"/>
                <w:szCs w:val="16"/>
              </w:rPr>
            </w:pPr>
            <w:r w:rsidRPr="001A33E5">
              <w:rPr>
                <w:sz w:val="16"/>
              </w:rPr>
              <w:t>Taika, konfliktai ir humanitarinė pagalba</w:t>
            </w:r>
          </w:p>
        </w:tc>
        <w:tc>
          <w:tcPr>
            <w:tcW w:w="1289" w:type="dxa"/>
          </w:tcPr>
          <w:p w:rsidR="00E23CDF" w:rsidRPr="001A33E5" w:rsidP="00101393" w14:paraId="61693A7E" w14:textId="77777777">
            <w:pPr>
              <w:rPr>
                <w:b/>
                <w:bCs/>
                <w:i/>
                <w:iCs/>
                <w:noProof/>
                <w:sz w:val="16"/>
                <w:szCs w:val="16"/>
              </w:rPr>
            </w:pPr>
            <w:r w:rsidRPr="001A33E5">
              <w:rPr>
                <w:sz w:val="16"/>
              </w:rPr>
              <w:t>Konfliktai, taika ir saugumas</w:t>
            </w:r>
          </w:p>
        </w:tc>
        <w:tc>
          <w:tcPr>
            <w:tcW w:w="576" w:type="dxa"/>
          </w:tcPr>
          <w:p w:rsidR="00E23CDF" w:rsidRPr="001A33E5" w:rsidP="00101393" w14:paraId="1CF5DEC6" w14:textId="77777777">
            <w:pPr>
              <w:jc w:val="center"/>
              <w:rPr>
                <w:rFonts w:eastAsiaTheme="minorHAnsi"/>
                <w:b/>
                <w:bCs/>
                <w:i/>
                <w:iCs/>
                <w:noProof/>
                <w:sz w:val="16"/>
                <w:szCs w:val="16"/>
              </w:rPr>
            </w:pPr>
            <w:r w:rsidRPr="001A33E5">
              <w:rPr>
                <w:sz w:val="16"/>
              </w:rPr>
              <w:t>389</w:t>
            </w:r>
          </w:p>
        </w:tc>
        <w:tc>
          <w:tcPr>
            <w:tcW w:w="2297" w:type="dxa"/>
          </w:tcPr>
          <w:p w:rsidR="00E23CDF" w:rsidRPr="001A33E5" w:rsidP="00101393" w14:paraId="1F701418" w14:textId="77777777">
            <w:pPr>
              <w:rPr>
                <w:b/>
                <w:bCs/>
                <w:i/>
                <w:iCs/>
                <w:noProof/>
                <w:sz w:val="16"/>
                <w:szCs w:val="16"/>
              </w:rPr>
            </w:pPr>
            <w:r w:rsidRPr="001A33E5">
              <w:rPr>
                <w:sz w:val="16"/>
              </w:rPr>
              <w:t>Dalyvavimas tarptautinėse taikos palaikymo operacijose</w:t>
            </w:r>
          </w:p>
        </w:tc>
        <w:tc>
          <w:tcPr>
            <w:tcW w:w="656" w:type="dxa"/>
            <w:noWrap/>
          </w:tcPr>
          <w:p w:rsidR="00E23CDF" w:rsidRPr="001A33E5" w:rsidP="00101393" w14:paraId="29BF9F1B" w14:textId="77777777">
            <w:pPr>
              <w:jc w:val="center"/>
              <w:rPr>
                <w:b/>
                <w:bCs/>
                <w:i/>
                <w:iCs/>
                <w:noProof/>
                <w:sz w:val="16"/>
                <w:szCs w:val="16"/>
              </w:rPr>
            </w:pPr>
            <w:r w:rsidRPr="001A33E5">
              <w:rPr>
                <w:sz w:val="16"/>
              </w:rPr>
              <w:t>0 %</w:t>
            </w:r>
          </w:p>
        </w:tc>
        <w:tc>
          <w:tcPr>
            <w:tcW w:w="656" w:type="dxa"/>
            <w:noWrap/>
          </w:tcPr>
          <w:p w:rsidR="00E23CDF" w:rsidRPr="001A33E5" w:rsidP="00101393" w14:paraId="3747A61A" w14:textId="77777777">
            <w:pPr>
              <w:jc w:val="center"/>
              <w:rPr>
                <w:b/>
                <w:bCs/>
                <w:i/>
                <w:iCs/>
                <w:noProof/>
                <w:sz w:val="16"/>
                <w:szCs w:val="16"/>
              </w:rPr>
            </w:pPr>
            <w:r w:rsidRPr="001A33E5">
              <w:rPr>
                <w:sz w:val="16"/>
              </w:rPr>
              <w:t>0 %</w:t>
            </w:r>
          </w:p>
        </w:tc>
        <w:tc>
          <w:tcPr>
            <w:tcW w:w="656" w:type="dxa"/>
            <w:noWrap/>
          </w:tcPr>
          <w:p w:rsidR="00E23CDF" w:rsidRPr="001A33E5" w:rsidP="00101393" w14:paraId="52BBFE5F" w14:textId="77777777">
            <w:pPr>
              <w:jc w:val="center"/>
              <w:rPr>
                <w:b/>
                <w:bCs/>
                <w:i/>
                <w:iCs/>
                <w:noProof/>
                <w:sz w:val="16"/>
                <w:szCs w:val="16"/>
              </w:rPr>
            </w:pPr>
            <w:r w:rsidRPr="001A33E5">
              <w:rPr>
                <w:sz w:val="16"/>
              </w:rPr>
              <w:t>0 %</w:t>
            </w:r>
          </w:p>
        </w:tc>
        <w:tc>
          <w:tcPr>
            <w:tcW w:w="656" w:type="dxa"/>
            <w:noWrap/>
          </w:tcPr>
          <w:p w:rsidR="00E23CDF" w:rsidRPr="001A33E5" w:rsidP="00101393" w14:paraId="111A74EE" w14:textId="77777777">
            <w:pPr>
              <w:jc w:val="center"/>
              <w:rPr>
                <w:b/>
                <w:bCs/>
                <w:i/>
                <w:iCs/>
                <w:noProof/>
                <w:sz w:val="16"/>
                <w:szCs w:val="16"/>
              </w:rPr>
            </w:pPr>
            <w:r w:rsidRPr="001A33E5">
              <w:rPr>
                <w:sz w:val="16"/>
              </w:rPr>
              <w:t>0 %</w:t>
            </w:r>
          </w:p>
        </w:tc>
        <w:tc>
          <w:tcPr>
            <w:tcW w:w="3260" w:type="dxa"/>
            <w:vAlign w:val="center"/>
          </w:tcPr>
          <w:p w:rsidR="00E23CDF" w:rsidRPr="001A33E5" w:rsidP="00101393" w14:paraId="3F048FF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Taikos palaikymo operacijų skaičius;</w:t>
            </w:r>
          </w:p>
          <w:p w:rsidR="00E23CDF" w:rsidRPr="001A33E5" w:rsidP="00101393" w14:paraId="2D132DAD" w14:textId="77777777">
            <w:pPr>
              <w:tabs>
                <w:tab w:val="left" w:pos="245"/>
              </w:tabs>
              <w:ind w:left="145" w:hanging="142"/>
              <w:rPr>
                <w:b/>
                <w:bCs/>
                <w:i/>
                <w:iCs/>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dalyvaujančių taikos palaikymo operacijose arba jose einančių vadovaujamas pareigas, skaičius </w:t>
            </w:r>
          </w:p>
        </w:tc>
        <w:tc>
          <w:tcPr>
            <w:tcW w:w="3261" w:type="dxa"/>
            <w:vAlign w:val="center"/>
          </w:tcPr>
          <w:p w:rsidR="00E23CDF" w:rsidRPr="001A33E5" w:rsidP="00101393" w14:paraId="53CC1BDD" w14:textId="77777777">
            <w:pPr>
              <w:ind w:left="360" w:hanging="360"/>
              <w:rPr>
                <w:b/>
                <w:bCs/>
                <w:i/>
                <w:iCs/>
                <w:noProof/>
                <w:sz w:val="16"/>
                <w:szCs w:val="16"/>
                <w:lang w:eastAsia="en-IE"/>
              </w:rPr>
            </w:pPr>
          </w:p>
        </w:tc>
      </w:tr>
    </w:tbl>
    <w:p w:rsidR="00E23CDF" w:rsidRPr="001A33E5" w:rsidP="00E23CDF" w14:paraId="70C745A3" w14:textId="77777777">
      <w:r w:rsidRPr="001A33E5">
        <w:rPr>
          <w:rStyle w:val="HideTWBExt"/>
        </w:rPr>
        <w:t>&lt;/Amend&gt;</w:t>
      </w:r>
    </w:p>
    <w:p w:rsidR="00E23CDF" w:rsidRPr="001A33E5" w:rsidP="00E23CDF" w14:paraId="27C75FB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97</w:t>
      </w:r>
      <w:r w:rsidRPr="001A33E5">
        <w:rPr>
          <w:rStyle w:val="HideTWBExt"/>
          <w:b w:val="0"/>
          <w:szCs w:val="24"/>
        </w:rPr>
        <w:t>&lt;/NumAm&gt;</w:t>
      </w:r>
    </w:p>
    <w:p w:rsidR="00E23CDF" w:rsidRPr="001A33E5" w:rsidP="00E23CDF" w14:paraId="26AF15A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5DE1696" w14:textId="77777777">
      <w:pPr>
        <w:pStyle w:val="NormalBold"/>
      </w:pPr>
      <w:r w:rsidRPr="001A33E5">
        <w:rPr>
          <w:rStyle w:val="HideTWBExt"/>
          <w:b w:val="0"/>
          <w:szCs w:val="24"/>
        </w:rPr>
        <w:t>&lt;Article&gt;</w:t>
      </w:r>
      <w:r w:rsidRPr="001A33E5">
        <w:t>I priedo 410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A2F3F8"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4154272" w14:textId="77777777">
            <w:pPr>
              <w:keepNext/>
            </w:pPr>
          </w:p>
        </w:tc>
      </w:tr>
      <w:tr w14:paraId="3FC6D44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5C7641CA" w14:textId="77777777">
            <w:pPr>
              <w:pStyle w:val="ColumnHeading"/>
            </w:pPr>
            <w:r w:rsidRPr="001A33E5">
              <w:t>Komisijos siūlomas tekstas</w:t>
            </w:r>
          </w:p>
        </w:tc>
      </w:tr>
    </w:tbl>
    <w:p w:rsidR="00E23CDF" w:rsidRPr="001A33E5" w:rsidP="00E23CDF" w14:paraId="49CA5EDD" w14:textId="77777777"/>
    <w:tbl>
      <w:tblPr>
        <w:tblW w:w="9750" w:type="dxa"/>
        <w:jc w:val="center"/>
        <w:tblLayout w:type="fixed"/>
        <w:tblCellMar>
          <w:left w:w="340" w:type="dxa"/>
          <w:right w:w="340" w:type="dxa"/>
        </w:tblCellMar>
        <w:tblLook w:val="04A0"/>
      </w:tblPr>
      <w:tblGrid>
        <w:gridCol w:w="9750"/>
      </w:tblGrid>
      <w:tr w14:paraId="49C701CD"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73A63187" w14:textId="77777777">
            <w:pPr>
              <w:keepNext/>
            </w:pPr>
          </w:p>
        </w:tc>
      </w:tr>
      <w:tr w14:paraId="0A8CD69E"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29CF5C1"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DFA3F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121548"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8C7599A"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2C538BF"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31EBC06"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D1FF457"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ED965B"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EAE0F59"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68FD7EB"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75B45B1"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8D3964" w14:textId="77777777">
            <w:pPr>
              <w:rPr>
                <w:b/>
                <w:bCs/>
                <w:i/>
                <w:iCs/>
                <w:noProof/>
                <w:sz w:val="16"/>
                <w:szCs w:val="16"/>
              </w:rPr>
            </w:pPr>
            <w:r w:rsidRPr="001A33E5">
              <w:rPr>
                <w:b/>
                <w:i/>
                <w:sz w:val="16"/>
              </w:rPr>
              <w:t>Rezultato rodiklis</w:t>
            </w:r>
          </w:p>
        </w:tc>
      </w:tr>
      <w:tr w14:paraId="2E0A410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DA2377C" w14:textId="77777777">
            <w:pPr>
              <w:rPr>
                <w:noProof/>
                <w:sz w:val="16"/>
                <w:szCs w:val="16"/>
              </w:rPr>
            </w:pPr>
            <w:r w:rsidRPr="001A33E5">
              <w:rPr>
                <w:b/>
                <w:i/>
                <w:sz w:val="16"/>
              </w:rPr>
              <w:t>Atsparumas, gynybos pramonė ir kosmosas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3377A85" w14:textId="77777777">
            <w:pPr>
              <w:rPr>
                <w:noProof/>
                <w:sz w:val="16"/>
                <w:szCs w:val="16"/>
              </w:rPr>
            </w:pPr>
            <w:r w:rsidRPr="001A33E5">
              <w:rPr>
                <w:b/>
                <w:i/>
                <w:sz w:val="16"/>
              </w:rPr>
              <w:t>Lyčių aspektas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2641E81" w14:textId="77777777">
            <w:pPr>
              <w:jc w:val="center"/>
              <w:rPr>
                <w:rFonts w:eastAsiaTheme="minorHAnsi"/>
                <w:noProof/>
                <w:sz w:val="16"/>
                <w:szCs w:val="16"/>
              </w:rPr>
            </w:pPr>
            <w:r w:rsidRPr="001A33E5">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5F2FAB4" w14:textId="77777777">
            <w:pPr>
              <w:rPr>
                <w:rFonts w:cstheme="minorBidi"/>
                <w:noProof/>
                <w:sz w:val="16"/>
                <w:szCs w:val="16"/>
              </w:rPr>
            </w:pPr>
            <w:r w:rsidRPr="001A33E5">
              <w:rPr>
                <w:b/>
                <w:i/>
                <w:sz w:val="16"/>
              </w:rPr>
              <w:t xml:space="preserve">Moterų dalyvavimo ir atstovavimo einant atsakingas bei su sprendimų priėmimu susijusias pareigas </w:t>
            </w:r>
            <w:r w:rsidRPr="001A33E5">
              <w:rPr>
                <w:b/>
                <w:i/>
                <w:sz w:val="16"/>
              </w:rPr>
              <w:t xml:space="preserve">atsparumo gynybos pramonės ir kosmoso srityje skatinimas*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5889BF0"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4D32A25"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4048CE9"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D9E745A" w14:textId="77777777">
            <w:pPr>
              <w:rPr>
                <w:noProof/>
                <w:sz w:val="16"/>
                <w:szCs w:val="16"/>
              </w:rPr>
            </w:pPr>
            <w:r w:rsidRPr="001A33E5">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2E272E5"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veiksmų, kuriais skatinamas visapusiškas, lygiateisis ir prasmingas moterų dalyvavimas ir atstovavimas einant atsakingas pareigas bei priimant sprendimus ir lyčių pusiausvyra atsparumo, gynybos ir kosmoso srityse, skaičius </w:t>
            </w:r>
          </w:p>
          <w:p w:rsidR="00E23CDF" w:rsidRPr="001A33E5" w:rsidP="00101393" w14:paraId="445E78A2"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remiamų pagal lyderystės ugdymo, mentorystės ar gebėjimų stiprinimo programas, skaičius </w:t>
            </w:r>
          </w:p>
          <w:p w:rsidR="00E23CDF" w:rsidRPr="001A33E5" w:rsidP="00101393" w14:paraId="7746B698"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siekiančių aukštojo su kosmosu susijusio gynybos srities išsilavinimo ir </w:t>
            </w:r>
            <w:r w:rsidRPr="001A33E5">
              <w:rPr>
                <w:b/>
                <w:i/>
                <w:sz w:val="16"/>
              </w:rPr>
              <w:t xml:space="preserve">profesinio karinio išsilavinimo,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ED7CA98" w14:textId="77777777">
            <w:pPr>
              <w:tabs>
                <w:tab w:val="left" w:pos="245"/>
              </w:tabs>
              <w:rPr>
                <w:noProof/>
                <w:sz w:val="16"/>
                <w:szCs w:val="16"/>
                <w:lang w:eastAsia="en-IE"/>
              </w:rPr>
            </w:pPr>
          </w:p>
          <w:p w:rsidR="00E23CDF" w:rsidRPr="001A33E5" w:rsidP="00101393" w14:paraId="67842047"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Politikos priemonių, strategijų ar veiksmų planų, priimtų siekiant skatinti lyčių pusiausvyrą vadovaujamose pareigose (atsparumo, gynybos ir kosmoso sektoriuose), skaičius </w:t>
            </w:r>
          </w:p>
          <w:p w:rsidR="00E23CDF" w:rsidRPr="001A33E5" w:rsidP="00101393" w14:paraId="52D735C2"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einančių su sprendimų priėmimu susijusias ir vadovaujamas pareigas atsparumo, gynybos ir kosmoso sektoriuose, dalis </w:t>
            </w:r>
          </w:p>
          <w:p w:rsidR="00E23CDF" w:rsidRPr="001A33E5" w:rsidP="00101393" w14:paraId="253637E2"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Atstovavimas valdymo organuose, patariamosiose valdybose ir vyresniosios vadovybės pareigose – pagal lytį </w:t>
            </w:r>
          </w:p>
          <w:p w:rsidR="00E23CDF" w:rsidRPr="001A33E5" w:rsidP="00101393" w14:paraId="2C0A9BDD"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Įdarbinimo ir paaukštinimo procesų sąžiningumo ir įtraukumo suvokimas tarp darbuotojų – pagal lytį </w:t>
            </w:r>
          </w:p>
        </w:tc>
      </w:tr>
      <w:tr w14:paraId="17F4603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A6E92C5"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F0183DB"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82C3ECD"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4721AEF"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8802236"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6AD2DDD"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CC52C43"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33FC9EC"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1325CCA"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41EAD8A" w14:textId="77777777">
            <w:pPr>
              <w:tabs>
                <w:tab w:val="left" w:pos="245"/>
              </w:tabs>
              <w:rPr>
                <w:noProof/>
                <w:sz w:val="16"/>
                <w:szCs w:val="16"/>
                <w:lang w:eastAsia="en-IE"/>
              </w:rPr>
            </w:pPr>
          </w:p>
        </w:tc>
      </w:tr>
    </w:tbl>
    <w:p w:rsidR="00E23CDF" w:rsidRPr="001A33E5" w:rsidP="00E23CDF" w14:paraId="151C436D" w14:textId="77777777">
      <w:r w:rsidRPr="001A33E5">
        <w:rPr>
          <w:rStyle w:val="HideTWBExt"/>
        </w:rPr>
        <w:t>&lt;/Amend&gt;</w:t>
      </w:r>
    </w:p>
    <w:p w:rsidR="00E23CDF" w:rsidRPr="001A33E5" w:rsidP="00E23CDF" w14:paraId="78536278"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98</w:t>
      </w:r>
      <w:r w:rsidRPr="001A33E5">
        <w:rPr>
          <w:rStyle w:val="HideTWBExt"/>
          <w:b w:val="0"/>
          <w:szCs w:val="24"/>
        </w:rPr>
        <w:t>&lt;/NumAm&gt;</w:t>
      </w:r>
    </w:p>
    <w:p w:rsidR="00E23CDF" w:rsidRPr="001A33E5" w:rsidP="00E23CDF" w14:paraId="31F5867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3333F72" w14:textId="77777777">
      <w:pPr>
        <w:pStyle w:val="NormalBold"/>
      </w:pPr>
      <w:r w:rsidRPr="001A33E5">
        <w:rPr>
          <w:rStyle w:val="HideTWBExt"/>
          <w:b w:val="0"/>
          <w:szCs w:val="24"/>
        </w:rPr>
        <w:t>&lt;Article&gt;</w:t>
      </w:r>
      <w:r w:rsidRPr="001A33E5">
        <w:t>I priedo 410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C9522C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015BA33" w14:textId="77777777">
            <w:pPr>
              <w:keepNext/>
            </w:pPr>
          </w:p>
        </w:tc>
      </w:tr>
      <w:tr w14:paraId="27BF8DC9"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064D802" w14:textId="77777777">
            <w:pPr>
              <w:pStyle w:val="ColumnHeading"/>
            </w:pPr>
            <w:r w:rsidRPr="001A33E5">
              <w:t>Komisijos siūlomas tekstas</w:t>
            </w:r>
          </w:p>
        </w:tc>
      </w:tr>
    </w:tbl>
    <w:p w:rsidR="00E23CDF" w:rsidRPr="001A33E5" w:rsidP="00E23CDF" w14:paraId="7AAF0F50" w14:textId="77777777"/>
    <w:tbl>
      <w:tblPr>
        <w:tblW w:w="9750" w:type="dxa"/>
        <w:jc w:val="center"/>
        <w:tblLayout w:type="fixed"/>
        <w:tblCellMar>
          <w:left w:w="340" w:type="dxa"/>
          <w:right w:w="340" w:type="dxa"/>
        </w:tblCellMar>
        <w:tblLook w:val="04A0"/>
      </w:tblPr>
      <w:tblGrid>
        <w:gridCol w:w="9750"/>
      </w:tblGrid>
      <w:tr w14:paraId="6B896F16"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8EB7237" w14:textId="77777777">
            <w:pPr>
              <w:keepNext/>
            </w:pPr>
          </w:p>
        </w:tc>
      </w:tr>
      <w:tr w14:paraId="0E8E1C18"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277874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3DC1D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CD88202"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0076E6"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1DE05E2"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D948F02"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3F2CBF"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A48050"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DB709B"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7BA13C"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E533BE"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7FEDBA9" w14:textId="77777777">
            <w:pPr>
              <w:rPr>
                <w:b/>
                <w:bCs/>
                <w:i/>
                <w:iCs/>
                <w:noProof/>
                <w:sz w:val="16"/>
                <w:szCs w:val="16"/>
              </w:rPr>
            </w:pPr>
            <w:r w:rsidRPr="001A33E5">
              <w:rPr>
                <w:b/>
                <w:i/>
                <w:sz w:val="16"/>
              </w:rPr>
              <w:t>Rezultato rodiklis</w:t>
            </w:r>
          </w:p>
        </w:tc>
      </w:tr>
      <w:tr w14:paraId="0408087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742B1C5" w14:textId="77777777">
            <w:pPr>
              <w:rPr>
                <w:noProof/>
                <w:sz w:val="16"/>
                <w:szCs w:val="16"/>
              </w:rPr>
            </w:pPr>
            <w:r w:rsidRPr="001A33E5">
              <w:rPr>
                <w:b/>
                <w:i/>
                <w:sz w:val="16"/>
              </w:rPr>
              <w:t>Atsparumas, gynybos pramonė ir kosmosas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4AAA9C9" w14:textId="77777777">
            <w:pPr>
              <w:rPr>
                <w:noProof/>
                <w:sz w:val="16"/>
                <w:szCs w:val="16"/>
              </w:rPr>
            </w:pPr>
            <w:r w:rsidRPr="001A33E5">
              <w:rPr>
                <w:b/>
                <w:i/>
                <w:sz w:val="16"/>
              </w:rPr>
              <w:t>Lyčių aspektas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24047FA" w14:textId="77777777">
            <w:pPr>
              <w:jc w:val="center"/>
              <w:rPr>
                <w:rFonts w:eastAsiaTheme="minorHAnsi"/>
                <w:noProof/>
                <w:sz w:val="16"/>
                <w:szCs w:val="16"/>
              </w:rPr>
            </w:pPr>
            <w:r w:rsidRPr="001A33E5">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716385C" w14:textId="77777777">
            <w:pPr>
              <w:rPr>
                <w:rFonts w:cstheme="minorBidi"/>
                <w:noProof/>
                <w:sz w:val="16"/>
                <w:szCs w:val="16"/>
              </w:rPr>
            </w:pPr>
            <w:r w:rsidRPr="001A33E5">
              <w:rPr>
                <w:b/>
                <w:i/>
                <w:sz w:val="16"/>
              </w:rPr>
              <w:t xml:space="preserve">Lyčių lygybės propagavimas, seksizmo ir </w:t>
            </w:r>
            <w:r w:rsidRPr="001A33E5">
              <w:rPr>
                <w:b/>
                <w:i/>
                <w:sz w:val="16"/>
              </w:rPr>
              <w:t xml:space="preserve">smurto dėl lyties prevencija ir kova su jais gynybos ir kosmoso srityse*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7CE2B0"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411356E"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33B9F57"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15CB968" w14:textId="77777777">
            <w:pPr>
              <w:rPr>
                <w:noProof/>
                <w:sz w:val="16"/>
                <w:szCs w:val="16"/>
              </w:rPr>
            </w:pPr>
            <w:r w:rsidRPr="001A33E5">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D41745D"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veiksmų, kuriais siekiama užkirsti kelią seksizmui, seksualiniam priekabiavimui ir smurtui dėl lyties gynybos ir kosmoso srityse ir su jais kovoti, skaičius </w:t>
            </w:r>
          </w:p>
          <w:p w:rsidR="00E23CDF" w:rsidRPr="001A33E5" w:rsidP="00101393" w14:paraId="331A0CB9"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veiksmų, kuriais propaguojama lyčių lygybė gynybos ir kosmoso srityse, skaičius </w:t>
            </w:r>
          </w:p>
          <w:p w:rsidR="00E23CDF" w:rsidRPr="001A33E5" w:rsidP="00101393" w14:paraId="0966DA98"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Gynybos pramonės ir kosmoso įmonių, kuriose įdiegti mechanizmai ir procesai, kuriais siekiama užkirsti kelią smurtui dėl lyties, seksizmui bei </w:t>
            </w:r>
            <w:r w:rsidRPr="001A33E5">
              <w:rPr>
                <w:b/>
                <w:i/>
                <w:sz w:val="16"/>
              </w:rPr>
              <w:t xml:space="preserve">seksualiniam priekabiavimui ir juos panaikinti – labai mažų, mažųjų ir vidutinių bei didelių – skaičius </w:t>
            </w:r>
          </w:p>
          <w:p w:rsidR="00E23CDF" w:rsidRPr="001A33E5" w:rsidP="00101393" w14:paraId="49DCB456"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Gynybos pramonės ir kosmoso įmonių, įgyvendinusių lyčių lygybės strategijas, veiksmų planus ar kvotas,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2FF2D25"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Užimtumas vadovaujamose pareigose gynybos ir kosmoso srityse – pagal lytį ir vadovybės lygmenį</w:t>
            </w:r>
          </w:p>
          <w:p w:rsidR="00E23CDF" w:rsidRPr="001A33E5" w:rsidP="00101393" w14:paraId="0273BF7C"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Paaukštintų į aukštesnes pareigas moterų ir vyrų santykis </w:t>
            </w:r>
          </w:p>
          <w:p w:rsidR="00E23CDF" w:rsidRPr="001A33E5" w:rsidP="00101393" w14:paraId="2D859FC3"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Sistemingas oficialus kliūčių moterų dalyvavimui vertinimas </w:t>
            </w:r>
          </w:p>
          <w:p w:rsidR="00E23CDF" w:rsidRPr="001A33E5" w:rsidP="00101393" w14:paraId="7A4EB9A8"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Darbuotojų, nurodančių, kad jaučiasi saugūs ir gerbiami darbo vietoje, dalis – pagal lytį ir pareigas </w:t>
            </w:r>
          </w:p>
          <w:p w:rsidR="00E23CDF" w:rsidRPr="001A33E5" w:rsidP="00101393" w14:paraId="39354D41"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Įmonių, turinčių tinkamus pranešimo apie smurtą dėl lyties ir seksualinį priekabiavimą ir kovos su juo mechanizmus bei paramos struktūras – labai mažų, mažųjų ir vidutinių bei didelių – dalis </w:t>
            </w:r>
          </w:p>
          <w:p w:rsidR="00E23CDF" w:rsidRPr="001A33E5" w:rsidP="00101393" w14:paraId="4CE18DC1" w14:textId="77777777">
            <w:pPr>
              <w:ind w:left="181" w:hanging="255"/>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Smurto dėl lyties ir seksualinio priekabiavimo atvejų, apie kuriuos pranešta, remiamose įmonėse skaičius ir dalis </w:t>
            </w:r>
          </w:p>
        </w:tc>
      </w:tr>
    </w:tbl>
    <w:p w:rsidR="00E23CDF" w:rsidRPr="001A33E5" w:rsidP="00E23CDF" w14:paraId="4339B7E3" w14:textId="77777777">
      <w:r w:rsidRPr="001A33E5">
        <w:rPr>
          <w:rStyle w:val="HideTWBExt"/>
        </w:rPr>
        <w:t>&lt;/Amend&gt;</w:t>
      </w:r>
    </w:p>
    <w:p w:rsidR="00E23CDF" w:rsidRPr="001A33E5" w:rsidP="00E23CDF" w14:paraId="1850669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99</w:t>
      </w:r>
      <w:r w:rsidRPr="001A33E5">
        <w:rPr>
          <w:rStyle w:val="HideTWBExt"/>
          <w:b w:val="0"/>
          <w:szCs w:val="24"/>
        </w:rPr>
        <w:t>&lt;/NumAm&gt;</w:t>
      </w:r>
    </w:p>
    <w:p w:rsidR="00E23CDF" w:rsidRPr="001A33E5" w:rsidP="00E23CDF" w14:paraId="5F7BA01E"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4BA77C4" w14:textId="77777777">
      <w:pPr>
        <w:pStyle w:val="NormalBold"/>
      </w:pPr>
      <w:r w:rsidRPr="001A33E5">
        <w:rPr>
          <w:rStyle w:val="HideTWBExt"/>
          <w:b w:val="0"/>
          <w:szCs w:val="24"/>
        </w:rPr>
        <w:t>&lt;Article&gt;</w:t>
      </w:r>
      <w:r w:rsidRPr="001A33E5">
        <w:t>I priedo 418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3D081B2"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20915E04" w14:textId="77777777">
            <w:pPr>
              <w:keepNext/>
            </w:pPr>
          </w:p>
        </w:tc>
      </w:tr>
      <w:tr w14:paraId="7B19FC33"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710C2CA7" w14:textId="77777777">
            <w:pPr>
              <w:pStyle w:val="ColumnHeading"/>
              <w:ind w:left="5040"/>
            </w:pPr>
            <w:r w:rsidRPr="001A33E5">
              <w:t xml:space="preserve">Komisijos siūlomas </w:t>
            </w:r>
            <w:r w:rsidRPr="001A33E5">
              <w:t>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A8ED3D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ED225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4B6082"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8C25390"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20C8A3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1F1DB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2C40F7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91DFC2"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41F0AA"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BA85C5"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AAB280" w14:textId="77777777">
            <w:pPr>
              <w:rPr>
                <w:noProof/>
                <w:sz w:val="16"/>
                <w:szCs w:val="16"/>
              </w:rPr>
            </w:pPr>
            <w:r w:rsidRPr="001A33E5">
              <w:rPr>
                <w:sz w:val="16"/>
              </w:rPr>
              <w:t>Rezultato rodiklis</w:t>
            </w:r>
          </w:p>
        </w:tc>
      </w:tr>
      <w:tr w14:paraId="53905BB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4616B77"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864B34F"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A3FB9F0" w14:textId="77777777">
            <w:pPr>
              <w:jc w:val="center"/>
              <w:rPr>
                <w:rFonts w:eastAsiaTheme="minorHAnsi"/>
                <w:noProof/>
                <w:sz w:val="16"/>
                <w:szCs w:val="16"/>
              </w:rPr>
            </w:pPr>
            <w:r w:rsidRPr="001A33E5">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9CCF6AA" w14:textId="77777777">
            <w:pPr>
              <w:rPr>
                <w:rFonts w:cstheme="minorBidi"/>
                <w:noProof/>
                <w:sz w:val="16"/>
                <w:szCs w:val="16"/>
              </w:rPr>
            </w:pPr>
            <w:r w:rsidRPr="001A33E5">
              <w:rPr>
                <w:sz w:val="16"/>
              </w:rPr>
              <w:t xml:space="preserve">Moterų teisių organizacijos ir </w:t>
            </w:r>
            <w:r w:rsidRPr="001A33E5">
              <w:rPr>
                <w:sz w:val="16"/>
              </w:rPr>
              <w:t>judėjimai bei vyriausybinės institucijos*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71FC6B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917A7C9"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B8C982C"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BB694C5"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67619AA"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Remiamų</w:t>
            </w:r>
            <w:r w:rsidRPr="001A33E5">
              <w:rPr>
                <w:sz w:val="16"/>
              </w:rPr>
              <w:t xml:space="preserve"> organizacijų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BC36F44" w14:textId="77777777">
            <w:pPr>
              <w:tabs>
                <w:tab w:val="left" w:pos="245"/>
              </w:tabs>
              <w:ind w:left="176" w:hanging="142"/>
              <w:rPr>
                <w:noProof/>
                <w:sz w:val="16"/>
                <w:szCs w:val="16"/>
                <w:lang w:eastAsia="en-IE"/>
              </w:rPr>
            </w:pPr>
          </w:p>
        </w:tc>
      </w:tr>
    </w:tbl>
    <w:p w:rsidR="00E23CDF" w:rsidRPr="001A33E5" w:rsidP="00E23CDF" w14:paraId="641C7245" w14:textId="77777777"/>
    <w:tbl>
      <w:tblPr>
        <w:tblW w:w="9750" w:type="dxa"/>
        <w:jc w:val="center"/>
        <w:tblLayout w:type="fixed"/>
        <w:tblCellMar>
          <w:left w:w="340" w:type="dxa"/>
          <w:right w:w="340" w:type="dxa"/>
        </w:tblCellMar>
        <w:tblLook w:val="04A0"/>
      </w:tblPr>
      <w:tblGrid>
        <w:gridCol w:w="9750"/>
      </w:tblGrid>
      <w:tr w14:paraId="0F7D227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258B0A3" w14:textId="77777777">
            <w:pPr>
              <w:keepNext/>
            </w:pPr>
          </w:p>
        </w:tc>
      </w:tr>
      <w:tr w14:paraId="54985CE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4E9F6952"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3C4D82"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32171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AD88A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C6055B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6C45E22"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5C41B3"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C5159E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F2BFA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6AEF6C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13E285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9DF7E7" w14:textId="77777777">
            <w:pPr>
              <w:rPr>
                <w:noProof/>
                <w:sz w:val="16"/>
                <w:szCs w:val="16"/>
              </w:rPr>
            </w:pPr>
            <w:r w:rsidRPr="001A33E5">
              <w:rPr>
                <w:sz w:val="16"/>
              </w:rPr>
              <w:t xml:space="preserve">Rezultato </w:t>
            </w:r>
            <w:r w:rsidRPr="001A33E5">
              <w:rPr>
                <w:sz w:val="16"/>
              </w:rPr>
              <w:t>rodiklis</w:t>
            </w:r>
          </w:p>
        </w:tc>
      </w:tr>
      <w:tr w14:paraId="0C4BC47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7763FFC"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E814C29"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153A1C7" w14:textId="77777777">
            <w:pPr>
              <w:jc w:val="center"/>
              <w:rPr>
                <w:rFonts w:eastAsiaTheme="minorHAnsi"/>
                <w:noProof/>
                <w:sz w:val="16"/>
                <w:szCs w:val="16"/>
              </w:rPr>
            </w:pPr>
            <w:r w:rsidRPr="001A33E5">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07223D0" w14:textId="77777777">
            <w:pPr>
              <w:rPr>
                <w:rFonts w:cstheme="minorBidi"/>
                <w:noProof/>
                <w:sz w:val="16"/>
                <w:szCs w:val="16"/>
              </w:rPr>
            </w:pPr>
            <w:r w:rsidRPr="001A33E5">
              <w:rPr>
                <w:sz w:val="16"/>
              </w:rPr>
              <w:t>Moterų teisių organizacijos ir judėjimai bei vyriausybinės institucijos*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5D4B83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CAB945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D665AD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B8D642"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0007320"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E23CDF" w:rsidRPr="001A33E5" w:rsidP="00101393" w14:paraId="6C4D6199" w14:textId="77777777">
            <w:pPr>
              <w:pStyle w:val="TableParagraph"/>
              <w:tabs>
                <w:tab w:val="left" w:pos="291"/>
              </w:tabs>
              <w:spacing w:before="0"/>
              <w:ind w:left="360" w:hanging="360"/>
              <w:jc w:val="both"/>
              <w:rPr>
                <w:b/>
                <w:bCs/>
                <w:i/>
                <w:iCs/>
                <w:noProof/>
                <w:sz w:val="16"/>
                <w:szCs w:val="16"/>
              </w:rPr>
            </w:pPr>
            <w:r w:rsidRPr="001A33E5">
              <w:rPr>
                <w:rFonts w:ascii="Symbol" w:hAnsi="Symbol"/>
                <w:sz w:val="16"/>
              </w:rPr>
              <w:sym w:font="Symbol" w:char="F0B7"/>
            </w:r>
            <w:r w:rsidRPr="001A33E5">
              <w:rPr>
                <w:rFonts w:ascii="Symbol" w:hAnsi="Symbol"/>
                <w:b/>
                <w:bCs/>
                <w:i/>
                <w:iCs/>
                <w:sz w:val="16"/>
              </w:rPr>
              <w:tab/>
            </w:r>
            <w:r w:rsidRPr="001A33E5">
              <w:rPr>
                <w:b/>
                <w:bCs/>
                <w:i/>
                <w:iCs/>
                <w:sz w:val="16"/>
              </w:rPr>
              <w:t>Pilietinės visuomenės</w:t>
            </w:r>
            <w:r w:rsidRPr="001A33E5">
              <w:rPr>
                <w:sz w:val="16"/>
              </w:rPr>
              <w:t xml:space="preserve"> organizacijų</w:t>
            </w:r>
            <w:r w:rsidRPr="001A33E5">
              <w:rPr>
                <w:b/>
                <w:bCs/>
                <w:i/>
                <w:iCs/>
                <w:sz w:val="16"/>
              </w:rPr>
              <w:t>, visų pirma moterų teisių</w:t>
            </w:r>
            <w:r w:rsidRPr="001A33E5">
              <w:rPr>
                <w:sz w:val="16"/>
              </w:rPr>
              <w:t xml:space="preserve"> organizacijų</w:t>
            </w:r>
            <w:r w:rsidRPr="001A33E5">
              <w:rPr>
                <w:b/>
                <w:bCs/>
                <w:i/>
                <w:iCs/>
                <w:sz w:val="16"/>
              </w:rPr>
              <w:t xml:space="preserve">, įtrauktų į </w:t>
            </w:r>
            <w:r w:rsidRPr="001A33E5">
              <w:rPr>
                <w:b/>
                <w:bCs/>
                <w:i/>
                <w:iCs/>
                <w:sz w:val="16"/>
              </w:rPr>
              <w:t>rėmimo ir pajėgumų stiprinimo veiklą,</w:t>
            </w:r>
            <w:r w:rsidRPr="001A33E5">
              <w:rPr>
                <w:sz w:val="16"/>
              </w:rPr>
              <w:t xml:space="preserve"> skaičius</w:t>
            </w:r>
          </w:p>
          <w:p w:rsidR="00E23CDF" w:rsidRPr="001A33E5" w:rsidP="00101393" w14:paraId="6FA615A7" w14:textId="77777777">
            <w:pPr>
              <w:pStyle w:val="TableParagraph"/>
              <w:tabs>
                <w:tab w:val="left" w:pos="291"/>
              </w:tabs>
              <w:spacing w:before="0"/>
              <w:ind w:left="360" w:hanging="360"/>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Remiamų valdžios institucijų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199973C" w14:textId="77777777">
            <w:pPr>
              <w:tabs>
                <w:tab w:val="left" w:pos="245"/>
              </w:tabs>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Priimtų įstatymų ir politikos priemonių, kuriomis remiama įtrauki lyčių lygybė ir moterų teisės, skaičius </w:t>
            </w:r>
          </w:p>
        </w:tc>
      </w:tr>
    </w:tbl>
    <w:p w:rsidR="00E23CDF" w:rsidRPr="001A33E5" w:rsidP="00E23CDF" w14:paraId="51BD0A1B" w14:textId="77777777">
      <w:r w:rsidRPr="001A33E5">
        <w:rPr>
          <w:rStyle w:val="HideTWBExt"/>
        </w:rPr>
        <w:t>&lt;/Amend&gt;</w:t>
      </w:r>
    </w:p>
    <w:p w:rsidR="00E23CDF" w:rsidRPr="001A33E5" w:rsidP="00E23CDF" w14:paraId="5C3997D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100</w:t>
      </w:r>
      <w:r w:rsidRPr="001A33E5">
        <w:rPr>
          <w:rStyle w:val="HideTWBExt"/>
          <w:b w:val="0"/>
          <w:szCs w:val="24"/>
        </w:rPr>
        <w:t>&lt;/NumAm&gt;</w:t>
      </w:r>
    </w:p>
    <w:p w:rsidR="00E23CDF" w:rsidRPr="001A33E5" w:rsidP="00E23CDF" w14:paraId="2882A10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668F498" w14:textId="77777777">
      <w:pPr>
        <w:pStyle w:val="NormalBold"/>
      </w:pPr>
      <w:r w:rsidRPr="001A33E5">
        <w:rPr>
          <w:rStyle w:val="HideTWBExt"/>
          <w:b w:val="0"/>
          <w:szCs w:val="24"/>
        </w:rPr>
        <w:t>&lt;Article&gt;</w:t>
      </w:r>
      <w:r w:rsidRPr="001A33E5">
        <w:t>I priedo 419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0558EEE"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737C3DA3" w14:textId="77777777">
            <w:pPr>
              <w:keepNext/>
            </w:pPr>
          </w:p>
        </w:tc>
      </w:tr>
      <w:tr w14:paraId="066B28B2"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6D58E58C" w14:textId="77777777">
            <w:pPr>
              <w:pStyle w:val="ColumnHeading"/>
              <w:ind w:left="504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2C979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04E7B0"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393F86"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246E9C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584031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47743E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73BCE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2272D6"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9C46D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B55C04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BE4367" w14:textId="77777777">
            <w:pPr>
              <w:rPr>
                <w:noProof/>
                <w:sz w:val="16"/>
                <w:szCs w:val="16"/>
              </w:rPr>
            </w:pPr>
            <w:r w:rsidRPr="001A33E5">
              <w:rPr>
                <w:sz w:val="16"/>
              </w:rPr>
              <w:t>Rezultato rodiklis</w:t>
            </w:r>
          </w:p>
        </w:tc>
      </w:tr>
      <w:tr w14:paraId="670F3E5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ABF64A6"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B851F60"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D11955E" w14:textId="77777777">
            <w:pPr>
              <w:jc w:val="center"/>
              <w:rPr>
                <w:rFonts w:eastAsiaTheme="minorHAnsi"/>
                <w:noProof/>
                <w:sz w:val="16"/>
                <w:szCs w:val="16"/>
              </w:rPr>
            </w:pPr>
            <w:r w:rsidRPr="001A33E5">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69C1BC6" w14:textId="77777777">
            <w:pPr>
              <w:rPr>
                <w:rFonts w:cstheme="minorBidi"/>
                <w:noProof/>
                <w:sz w:val="16"/>
                <w:szCs w:val="16"/>
              </w:rPr>
            </w:pPr>
            <w:r w:rsidRPr="001A33E5">
              <w:rPr>
                <w:sz w:val="16"/>
              </w:rPr>
              <w:t>Smurto prieš moteris ir mergaites bei kitas rizikos grupes panaikinimas ir priemonės smurtą dėl lyties patyrusioms aukoms ir asmenims remti*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DE278F6"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4473CC6"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BF355B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12D1D62"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ACD1DD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Pilietinės visuomenės organizacijų, įtrauktų į rėmimo ir pajėgumų stiprinimo veiklą, skaičius</w:t>
            </w:r>
          </w:p>
          <w:p w:rsidR="00E23CDF" w:rsidRPr="001A33E5" w:rsidP="00101393" w14:paraId="29FE371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Priemonių, kuriomis remiamos paslaugos smurto dėl lyties aukoms, skaičius (pvz., prieglobsčio vietų, prievartą patyrusių moterų krizių centrų ir konsultavimo centrų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893542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 veiklą įtrauktų asmenų skaičius pagal lytį</w:t>
            </w:r>
          </w:p>
        </w:tc>
      </w:tr>
    </w:tbl>
    <w:p w:rsidR="00E23CDF" w:rsidRPr="001A33E5" w:rsidP="00E23CDF" w14:paraId="4ED887D2" w14:textId="77777777"/>
    <w:tbl>
      <w:tblPr>
        <w:tblW w:w="9750" w:type="dxa"/>
        <w:jc w:val="center"/>
        <w:tblLayout w:type="fixed"/>
        <w:tblCellMar>
          <w:left w:w="340" w:type="dxa"/>
          <w:right w:w="340" w:type="dxa"/>
        </w:tblCellMar>
        <w:tblLook w:val="04A0"/>
      </w:tblPr>
      <w:tblGrid>
        <w:gridCol w:w="9750"/>
      </w:tblGrid>
      <w:tr w14:paraId="0B1E6B80"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3DF5DCD" w14:textId="77777777">
            <w:pPr>
              <w:keepNext/>
            </w:pPr>
          </w:p>
        </w:tc>
      </w:tr>
      <w:tr w14:paraId="362DA712"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90EC1CD"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2F8062"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6F2FF7"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8FC2B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A2DB1D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60D146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D5425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5F961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0CF18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99A7D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CC8FC5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585342D" w14:textId="77777777">
            <w:pPr>
              <w:rPr>
                <w:noProof/>
                <w:sz w:val="16"/>
                <w:szCs w:val="16"/>
              </w:rPr>
            </w:pPr>
            <w:r w:rsidRPr="001A33E5">
              <w:rPr>
                <w:sz w:val="16"/>
              </w:rPr>
              <w:t>Rezultato rodiklis</w:t>
            </w:r>
          </w:p>
        </w:tc>
      </w:tr>
      <w:tr w14:paraId="06C5229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35D07DE" w14:textId="77777777">
            <w:pPr>
              <w:rPr>
                <w:noProof/>
                <w:sz w:val="16"/>
                <w:szCs w:val="16"/>
              </w:rPr>
            </w:pPr>
            <w:r w:rsidRPr="001A33E5">
              <w:rPr>
                <w:sz w:val="16"/>
              </w:rPr>
              <w:t xml:space="preserve">Teisės, lygybė ir </w:t>
            </w:r>
            <w:r w:rsidRPr="001A33E5">
              <w:rPr>
                <w:sz w:val="16"/>
              </w:rPr>
              <w:t>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303A871"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E61B3E5" w14:textId="77777777">
            <w:pPr>
              <w:jc w:val="center"/>
              <w:rPr>
                <w:rFonts w:eastAsiaTheme="minorHAnsi"/>
                <w:noProof/>
                <w:sz w:val="16"/>
                <w:szCs w:val="16"/>
              </w:rPr>
            </w:pPr>
            <w:r w:rsidRPr="001A33E5">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53F1E8C" w14:textId="77777777">
            <w:pPr>
              <w:rPr>
                <w:rFonts w:cstheme="minorBidi"/>
                <w:noProof/>
                <w:sz w:val="16"/>
                <w:szCs w:val="16"/>
              </w:rPr>
            </w:pPr>
            <w:r w:rsidRPr="001A33E5">
              <w:rPr>
                <w:sz w:val="16"/>
              </w:rPr>
              <w:t>Smurto</w:t>
            </w:r>
            <w:r w:rsidRPr="001A33E5">
              <w:rPr>
                <w:b/>
                <w:i/>
                <w:sz w:val="16"/>
              </w:rPr>
              <w:t xml:space="preserve"> dėl lyties</w:t>
            </w:r>
            <w:r w:rsidRPr="001A33E5">
              <w:rPr>
                <w:sz w:val="16"/>
              </w:rPr>
              <w:t xml:space="preserve"> prieš moteris ir mergaites, </w:t>
            </w:r>
            <w:r w:rsidRPr="001A33E5">
              <w:rPr>
                <w:b/>
                <w:sz w:val="16"/>
              </w:rPr>
              <w:t>vaikus</w:t>
            </w:r>
            <w:r w:rsidRPr="001A33E5">
              <w:rPr>
                <w:sz w:val="16"/>
              </w:rPr>
              <w:t xml:space="preserve"> bei kitas rizikos grupes panaikinimas </w:t>
            </w:r>
            <w:r w:rsidRPr="001A33E5">
              <w:rPr>
                <w:b/>
                <w:i/>
                <w:sz w:val="16"/>
              </w:rPr>
              <w:t>tiek internete, tiek realiame gyvenime</w:t>
            </w:r>
            <w:r w:rsidRPr="001A33E5">
              <w:rPr>
                <w:sz w:val="16"/>
              </w:rPr>
              <w:t xml:space="preserve"> ir priemonės smurtą dėl lyties patyrusioms aukoms </w:t>
            </w:r>
            <w:r w:rsidRPr="001A33E5">
              <w:rPr>
                <w:b/>
                <w:i/>
                <w:sz w:val="16"/>
              </w:rPr>
              <w:t>ir nuo prekybos žmonėmis nukentėjusiems</w:t>
            </w:r>
            <w:r w:rsidRPr="001A33E5">
              <w:rPr>
                <w:sz w:val="16"/>
              </w:rPr>
              <w:t xml:space="preserve"> asmenims remti*</w:t>
            </w:r>
            <w:r w:rsidRPr="001A33E5">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183D033"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8D7319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296011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FB58329"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1759CA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Pilietinės visuomenės organizacijų, įtrauktų į rėmimo ir pajėgumų stiprinimo veiklą</w:t>
            </w:r>
            <w:r w:rsidRPr="001A33E5">
              <w:rPr>
                <w:b/>
                <w:i/>
                <w:sz w:val="16"/>
              </w:rPr>
              <w:t>, įskaitant Sąjungos išorės veiksmus, skaičius</w:t>
            </w:r>
          </w:p>
          <w:p w:rsidR="00E23CDF" w:rsidRPr="001A33E5" w:rsidP="00101393" w14:paraId="3806932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Priemonių, kuriomis remiamos paslaugos smurto dėl lyties aukoms, skaičius (pvz., prieglobsčio vietų, prievartą patyrusių moterų krizių centrų ir konsultavimo centrų skaičius</w:t>
            </w:r>
            <w:r w:rsidRPr="001A33E5">
              <w:rPr>
                <w:b/>
                <w:i/>
                <w:sz w:val="16"/>
              </w:rPr>
              <w:t xml:space="preserve">), įskaitant Sąjungos išorės veiksmus </w:t>
            </w:r>
          </w:p>
          <w:p w:rsidR="00E23CDF" w:rsidRPr="001A33E5" w:rsidP="00101393" w14:paraId="6F47D74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Smurto dėl lyties prevencijos priemonių skaičius </w:t>
            </w:r>
          </w:p>
          <w:p w:rsidR="00E23CDF" w:rsidRPr="001A33E5" w:rsidP="00101393" w14:paraId="321B44D2" w14:textId="77777777">
            <w:pPr>
              <w:tabs>
                <w:tab w:val="left" w:pos="245"/>
              </w:tabs>
              <w:ind w:left="176" w:hanging="142"/>
              <w:rPr>
                <w:noProof/>
                <w:sz w:val="16"/>
                <w:szCs w:val="16"/>
              </w:rPr>
            </w:pPr>
            <w:r w:rsidRPr="001A33E5">
              <w:rPr>
                <w:rFonts w:ascii="Symbol" w:hAnsi="Symbol"/>
                <w:sz w:val="16"/>
              </w:rPr>
              <w:sym w:font="Symbol" w:char="F0B7"/>
            </w:r>
            <w:r w:rsidRPr="001A33E5">
              <w:rPr>
                <w:b/>
                <w:i/>
              </w:rPr>
              <w:t xml:space="preserve">Vaiko apsaugos tarnybų, sustiprintų reaguojant į smurtą prieš vaikus, </w:t>
            </w:r>
            <w:r w:rsidRPr="001A33E5">
              <w:rPr>
                <w:b/>
                <w:i/>
              </w:rPr>
              <w:t>skaičius</w:t>
            </w:r>
            <w:r w:rsidRPr="001A33E5">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B2BE76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 veiklą įtrauktų asmenų skaičius pagal lytį</w:t>
            </w:r>
          </w:p>
          <w:p w:rsidR="00E23CDF" w:rsidRPr="001A33E5" w:rsidP="00101393" w14:paraId="3E5966AF" w14:textId="77777777">
            <w:pPr>
              <w:tabs>
                <w:tab w:val="left" w:pos="245"/>
              </w:tabs>
              <w:ind w:left="176" w:hanging="142"/>
              <w:rPr>
                <w:noProof/>
                <w:sz w:val="16"/>
                <w:szCs w:val="16"/>
              </w:rPr>
            </w:pPr>
            <w:r w:rsidRPr="001A33E5">
              <w:rPr>
                <w:rFonts w:ascii="Symbol" w:hAnsi="Symbol"/>
                <w:sz w:val="16"/>
              </w:rPr>
              <w:sym w:font="Symbol" w:char="F0B7"/>
            </w:r>
            <w:r w:rsidRPr="001A33E5">
              <w:rPr>
                <w:b/>
                <w:i/>
              </w:rPr>
              <w:t>Nukentėjusių vaikų, kuriems teikiamos integruotos apsaugos ir paramos šeimai paslaugos, skaičius</w:t>
            </w:r>
            <w:r w:rsidRPr="001A33E5">
              <w:rPr>
                <w:b/>
                <w:i/>
                <w:sz w:val="16"/>
              </w:rPr>
              <w:t xml:space="preserve"> </w:t>
            </w:r>
          </w:p>
        </w:tc>
      </w:tr>
    </w:tbl>
    <w:p w:rsidR="00E23CDF" w:rsidRPr="001A33E5" w:rsidP="00E23CDF" w14:paraId="53CDAF1C" w14:textId="77777777">
      <w:r w:rsidRPr="001A33E5">
        <w:rPr>
          <w:rStyle w:val="HideTWBExt"/>
        </w:rPr>
        <w:t>&lt;/Amend&gt;</w:t>
      </w:r>
    </w:p>
    <w:p w:rsidR="00E23CDF" w:rsidRPr="001A33E5" w:rsidP="00E23CDF" w14:paraId="14C3A95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101</w:t>
      </w:r>
      <w:r w:rsidRPr="001A33E5">
        <w:rPr>
          <w:rStyle w:val="HideTWBExt"/>
          <w:b w:val="0"/>
          <w:szCs w:val="24"/>
        </w:rPr>
        <w:t>&lt;/NumAm&gt;</w:t>
      </w:r>
    </w:p>
    <w:p w:rsidR="00E23CDF" w:rsidRPr="001A33E5" w:rsidP="00E23CDF" w14:paraId="3144B5E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403B224" w14:textId="77777777">
      <w:pPr>
        <w:pStyle w:val="NormalBold"/>
      </w:pPr>
      <w:r w:rsidRPr="001A33E5">
        <w:rPr>
          <w:rStyle w:val="HideTWBExt"/>
          <w:b w:val="0"/>
          <w:szCs w:val="24"/>
        </w:rPr>
        <w:t>&lt;Article&gt;</w:t>
      </w:r>
      <w:r w:rsidRPr="001A33E5">
        <w:t>I priedo 421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5976E13"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CD5EAA5" w14:textId="77777777">
            <w:pPr>
              <w:keepNext/>
            </w:pPr>
          </w:p>
        </w:tc>
      </w:tr>
      <w:tr w14:paraId="7DDE94DA"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D666FE0" w14:textId="77777777">
            <w:pPr>
              <w:pStyle w:val="ColumnHeading"/>
            </w:pPr>
            <w:r w:rsidRPr="001A33E5">
              <w:t>Komisijos siūlomas tekstas</w:t>
            </w:r>
          </w:p>
        </w:tc>
      </w:tr>
    </w:tbl>
    <w:p w:rsidR="00E23CDF" w:rsidRPr="001A33E5" w:rsidP="00E23CDF" w14:paraId="5F015D0A" w14:textId="77777777"/>
    <w:tbl>
      <w:tblPr>
        <w:tblW w:w="9750" w:type="dxa"/>
        <w:jc w:val="center"/>
        <w:tblLayout w:type="fixed"/>
        <w:tblCellMar>
          <w:left w:w="340" w:type="dxa"/>
          <w:right w:w="340" w:type="dxa"/>
        </w:tblCellMar>
        <w:tblLook w:val="04A0"/>
      </w:tblPr>
      <w:tblGrid>
        <w:gridCol w:w="9750"/>
      </w:tblGrid>
      <w:tr w14:paraId="0EEFBA7E"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25B2D8F" w14:textId="77777777">
            <w:pPr>
              <w:keepNext/>
            </w:pPr>
          </w:p>
        </w:tc>
      </w:tr>
      <w:tr w14:paraId="22BCCDFA"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DD22AB3"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6EBD9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36A518"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68692E"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F97CCEC"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D9D50F4"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376499"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1B381F"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644BE60"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483CCC"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513960"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312D47E" w14:textId="77777777">
            <w:pPr>
              <w:rPr>
                <w:b/>
                <w:bCs/>
                <w:i/>
                <w:iCs/>
                <w:noProof/>
                <w:sz w:val="16"/>
                <w:szCs w:val="16"/>
              </w:rPr>
            </w:pPr>
            <w:r w:rsidRPr="001A33E5">
              <w:rPr>
                <w:b/>
                <w:i/>
                <w:sz w:val="16"/>
              </w:rPr>
              <w:t>Rezultato rodiklis</w:t>
            </w:r>
          </w:p>
        </w:tc>
      </w:tr>
      <w:tr w14:paraId="6CE01ED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76C1F32" w14:textId="77777777">
            <w:pPr>
              <w:rPr>
                <w:noProof/>
                <w:sz w:val="16"/>
                <w:szCs w:val="16"/>
              </w:rPr>
            </w:pPr>
            <w:r w:rsidRPr="001A33E5">
              <w:rPr>
                <w:b/>
                <w:i/>
                <w:sz w:val="16"/>
              </w:rPr>
              <w:t xml:space="preserve">Teisės, lygybė ir </w:t>
            </w:r>
            <w:r w:rsidRPr="001A33E5">
              <w:rPr>
                <w:b/>
                <w:i/>
                <w:sz w:val="16"/>
              </w:rPr>
              <w:t>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9F5BD19" w14:textId="77777777">
            <w:pPr>
              <w:rPr>
                <w:noProof/>
                <w:sz w:val="16"/>
                <w:szCs w:val="16"/>
              </w:rPr>
            </w:pPr>
            <w:r w:rsidRPr="001A33E5">
              <w:rPr>
                <w:b/>
                <w:i/>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3642C32" w14:textId="77777777">
            <w:pPr>
              <w:jc w:val="center"/>
              <w:rPr>
                <w:rFonts w:eastAsiaTheme="minorHAnsi"/>
                <w:noProof/>
                <w:sz w:val="16"/>
                <w:szCs w:val="16"/>
              </w:rPr>
            </w:pPr>
            <w:r w:rsidRPr="001A33E5">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50031E9" w14:textId="77777777">
            <w:pPr>
              <w:rPr>
                <w:rFonts w:cstheme="minorBidi"/>
                <w:noProof/>
                <w:sz w:val="16"/>
                <w:szCs w:val="16"/>
              </w:rPr>
            </w:pPr>
            <w:r w:rsidRPr="001A33E5">
              <w:rPr>
                <w:b/>
                <w:i/>
                <w:sz w:val="16"/>
              </w:rPr>
              <w:t xml:space="preserve">Moterų ir mergaičių dalyvavimo politikoje ir vienodo atstovavimo skatinimas*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38796E2"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3B40A69"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D001B5D"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826819E" w14:textId="77777777">
            <w:pPr>
              <w:rPr>
                <w:noProof/>
                <w:sz w:val="16"/>
                <w:szCs w:val="16"/>
              </w:rPr>
            </w:pPr>
            <w:r w:rsidRPr="001A33E5">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8478B7F" w14:textId="77777777">
            <w:pPr>
              <w:tabs>
                <w:tab w:val="left" w:pos="245"/>
              </w:tabs>
              <w:ind w:left="145"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Remiamų moterų teisių organizacijų ir gynėjų skaičius </w:t>
            </w:r>
          </w:p>
          <w:p w:rsidR="00E23CDF" w:rsidRPr="001A33E5" w:rsidP="00101393" w14:paraId="6BBF862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kuriais skatinamas moterų ir mergaičių </w:t>
            </w:r>
            <w:r w:rsidRPr="001A33E5">
              <w:rPr>
                <w:b/>
                <w:i/>
                <w:sz w:val="16"/>
              </w:rPr>
              <w:t xml:space="preserve">dalyvavimas politikoje ir vienodas atstovavimas viešojoje erdvėje, skaičius </w:t>
            </w:r>
          </w:p>
          <w:p w:rsidR="00E23CDF" w:rsidRPr="001A33E5" w:rsidP="00101393" w14:paraId="2D89E86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užimamų vietų nacionaliniuose parlamentuose ir vietos asamblėjose dalis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EA64CE1" w14:textId="77777777">
            <w:pPr>
              <w:tabs>
                <w:tab w:val="left" w:pos="245"/>
              </w:tabs>
              <w:ind w:left="176" w:hanging="142"/>
              <w:rPr>
                <w:noProof/>
                <w:sz w:val="16"/>
                <w:szCs w:val="16"/>
                <w:lang w:eastAsia="en-IE"/>
              </w:rPr>
            </w:pPr>
          </w:p>
        </w:tc>
      </w:tr>
    </w:tbl>
    <w:p w:rsidR="00E23CDF" w:rsidRPr="001A33E5" w:rsidP="00E23CDF" w14:paraId="6D0B11EA" w14:textId="77777777">
      <w:r w:rsidRPr="001A33E5">
        <w:rPr>
          <w:rStyle w:val="HideTWBExt"/>
        </w:rPr>
        <w:t>&lt;/Amend&gt;</w:t>
      </w:r>
    </w:p>
    <w:p w:rsidR="00E23CDF" w:rsidRPr="001A33E5" w:rsidP="00E23CDF" w14:paraId="5CBB1DB1"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102</w:t>
      </w:r>
      <w:r w:rsidRPr="001A33E5">
        <w:rPr>
          <w:rStyle w:val="HideTWBExt"/>
          <w:b w:val="0"/>
          <w:szCs w:val="24"/>
        </w:rPr>
        <w:t>&lt;/NumAm&gt;</w:t>
      </w:r>
    </w:p>
    <w:p w:rsidR="00E23CDF" w:rsidRPr="001A33E5" w:rsidP="00E23CDF" w14:paraId="116EE77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6B39E98" w14:textId="77777777">
      <w:pPr>
        <w:pStyle w:val="NormalBold"/>
      </w:pPr>
      <w:r w:rsidRPr="001A33E5">
        <w:rPr>
          <w:rStyle w:val="HideTWBExt"/>
          <w:b w:val="0"/>
          <w:szCs w:val="24"/>
        </w:rPr>
        <w:t>&lt;Article&gt;</w:t>
      </w:r>
      <w:r w:rsidRPr="001A33E5">
        <w:t>I priedo 422 eilutė</w:t>
      </w:r>
      <w:r w:rsidRPr="001A33E5">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639904D7" w14:textId="77777777" w:rsidTr="00101393">
        <w:tblPrEx>
          <w:tblW w:w="9750" w:type="dxa"/>
          <w:tblInd w:w="503" w:type="dxa"/>
          <w:tblLayout w:type="fixed"/>
          <w:tblCellMar>
            <w:left w:w="340" w:type="dxa"/>
            <w:right w:w="340" w:type="dxa"/>
          </w:tblCellMar>
          <w:tblLook w:val="04A0"/>
        </w:tblPrEx>
        <w:tc>
          <w:tcPr>
            <w:tcW w:w="9750" w:type="dxa"/>
          </w:tcPr>
          <w:p w:rsidR="00E23CDF" w:rsidRPr="001A33E5" w:rsidP="00101393" w14:paraId="13D8148C" w14:textId="77777777">
            <w:pPr>
              <w:keepNext/>
            </w:pPr>
          </w:p>
        </w:tc>
      </w:tr>
      <w:tr w14:paraId="55EE7B64" w14:textId="77777777" w:rsidTr="00101393">
        <w:tblPrEx>
          <w:tblW w:w="9750" w:type="dxa"/>
          <w:tblInd w:w="503" w:type="dxa"/>
          <w:tblLayout w:type="fixed"/>
          <w:tblCellMar>
            <w:left w:w="340" w:type="dxa"/>
            <w:right w:w="340" w:type="dxa"/>
          </w:tblCellMar>
          <w:tblLook w:val="04A0"/>
        </w:tblPrEx>
        <w:tc>
          <w:tcPr>
            <w:tcW w:w="9750" w:type="dxa"/>
            <w:hideMark/>
          </w:tcPr>
          <w:p w:rsidR="00E23CDF" w:rsidRPr="001A33E5" w:rsidP="00101393" w14:paraId="005B9EFA" w14:textId="77777777">
            <w:pPr>
              <w:pStyle w:val="ColumnHeading"/>
              <w:ind w:left="360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DE8E1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00895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A29B6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D31EBA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F2B63C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A0976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1DCFB6C"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A6302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91504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8C1C26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4AF67B" w14:textId="77777777">
            <w:pPr>
              <w:rPr>
                <w:noProof/>
                <w:sz w:val="16"/>
                <w:szCs w:val="16"/>
              </w:rPr>
            </w:pPr>
            <w:r w:rsidRPr="001A33E5">
              <w:rPr>
                <w:sz w:val="16"/>
              </w:rPr>
              <w:t>Rezultato rodiklis</w:t>
            </w:r>
          </w:p>
        </w:tc>
      </w:tr>
      <w:tr w14:paraId="7565F7F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EFE1E83" w14:textId="77777777">
            <w:pPr>
              <w:rPr>
                <w:noProof/>
                <w:sz w:val="16"/>
                <w:szCs w:val="16"/>
              </w:rPr>
            </w:pPr>
            <w:r w:rsidRPr="001A33E5">
              <w:rPr>
                <w:sz w:val="16"/>
              </w:rPr>
              <w:t xml:space="preserve">Teisės, lygybė ir </w:t>
            </w:r>
            <w:r w:rsidRPr="001A33E5">
              <w:rPr>
                <w:sz w:val="16"/>
              </w:rPr>
              <w:t>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5E561BB"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BE3211F" w14:textId="77777777">
            <w:pPr>
              <w:jc w:val="center"/>
              <w:rPr>
                <w:rFonts w:eastAsiaTheme="minorHAnsi"/>
                <w:noProof/>
                <w:sz w:val="16"/>
                <w:szCs w:val="16"/>
              </w:rPr>
            </w:pPr>
            <w:r w:rsidRPr="001A33E5">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37A621A" w14:textId="77777777">
            <w:pPr>
              <w:rPr>
                <w:rFonts w:cstheme="minorBidi"/>
                <w:noProof/>
                <w:sz w:val="16"/>
                <w:szCs w:val="16"/>
              </w:rPr>
            </w:pPr>
            <w:r w:rsidRPr="001A33E5">
              <w:rPr>
                <w:sz w:val="16"/>
              </w:rPr>
              <w:t>Parama pagrindinėms teisėms, teisinei valstybei, lygybei, kovos su diskriminacija priemonėms, skaitmeninėms teisėms ir duomenų apsaugai užtikrinti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9124FF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E93A73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18341B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37E28E3" w14:textId="77777777">
            <w:pPr>
              <w:jc w:val="center"/>
              <w:rPr>
                <w:noProof/>
                <w:sz w:val="16"/>
                <w:szCs w:val="16"/>
              </w:rPr>
            </w:pPr>
            <w:r w:rsidRPr="001A33E5">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9F3408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Pilietinės visuomenės organizacijų ir kitų </w:t>
            </w:r>
            <w:r w:rsidRPr="001A33E5">
              <w:rPr>
                <w:sz w:val="16"/>
              </w:rPr>
              <w:t>subjektų, įtrauktų į rėmimo ir pajėgumų stiprinimo veiklą, skaičius</w:t>
            </w:r>
          </w:p>
          <w:p w:rsidR="00E23CDF" w:rsidRPr="001A33E5" w:rsidP="00101393" w14:paraId="23FFD13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projektų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808FD3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Į veiklą įtrauktų asmenų skaičius pagal lytį ir suskirstytas atsižvelgiant į asmenų su negalia skaičių </w:t>
            </w:r>
          </w:p>
          <w:p w:rsidR="00E23CDF" w:rsidRPr="001A33E5" w:rsidP="00101393" w14:paraId="7BE744E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Informuotumas apie pagrindines teises ir </w:t>
            </w:r>
            <w:r w:rsidRPr="001A33E5">
              <w:rPr>
                <w:sz w:val="16"/>
              </w:rPr>
              <w:t xml:space="preserve">Chartiją </w:t>
            </w:r>
          </w:p>
          <w:p w:rsidR="00E23CDF" w:rsidRPr="001A33E5" w:rsidP="00101393" w14:paraId="724C346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Informuotumas apie teisinės valstybės principus </w:t>
            </w:r>
          </w:p>
          <w:p w:rsidR="00E23CDF" w:rsidRPr="001A33E5" w:rsidP="00101393" w14:paraId="70833A7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Visuomenės ir organizacijų informuotumas apie Bendrąjį duomenų apsaugos reglamentą</w:t>
            </w:r>
          </w:p>
        </w:tc>
      </w:tr>
    </w:tbl>
    <w:p w:rsidR="00E23CDF" w:rsidRPr="001A33E5" w:rsidP="00E23CDF" w14:paraId="63E67C65" w14:textId="77777777"/>
    <w:tbl>
      <w:tblPr>
        <w:tblW w:w="9750" w:type="dxa"/>
        <w:jc w:val="center"/>
        <w:tblLayout w:type="fixed"/>
        <w:tblCellMar>
          <w:left w:w="340" w:type="dxa"/>
          <w:right w:w="340" w:type="dxa"/>
        </w:tblCellMar>
        <w:tblLook w:val="04A0"/>
      </w:tblPr>
      <w:tblGrid>
        <w:gridCol w:w="9750"/>
      </w:tblGrid>
      <w:tr w14:paraId="3C0B7A7D"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C3F1B6A" w14:textId="77777777">
            <w:pPr>
              <w:keepNext/>
            </w:pPr>
          </w:p>
        </w:tc>
      </w:tr>
      <w:tr w14:paraId="4949995A"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F66E41B"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B3F29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8CFEB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7149755"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BFE847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E2C1130" w14:textId="77777777">
            <w:pPr>
              <w:rPr>
                <w:noProof/>
                <w:sz w:val="16"/>
                <w:szCs w:val="16"/>
              </w:rPr>
            </w:pPr>
            <w:r w:rsidRPr="001A33E5">
              <w:rPr>
                <w:sz w:val="16"/>
              </w:rPr>
              <w:t xml:space="preserve">Intervencinių priemonių </w:t>
            </w:r>
            <w:r w:rsidRPr="001A33E5">
              <w:rPr>
                <w:sz w:val="16"/>
              </w:rPr>
              <w:t>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9C170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E2B86E3"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6E2802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5BB2F5"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AED49D5"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362846" w14:textId="77777777">
            <w:pPr>
              <w:rPr>
                <w:noProof/>
                <w:sz w:val="16"/>
                <w:szCs w:val="16"/>
              </w:rPr>
            </w:pPr>
            <w:r w:rsidRPr="001A33E5">
              <w:rPr>
                <w:sz w:val="16"/>
              </w:rPr>
              <w:t>Rezultato rodiklis</w:t>
            </w:r>
          </w:p>
        </w:tc>
      </w:tr>
      <w:tr w14:paraId="6DB105E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66ECA60"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35682D8"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8E65444" w14:textId="77777777">
            <w:pPr>
              <w:jc w:val="center"/>
              <w:rPr>
                <w:rFonts w:eastAsiaTheme="minorHAnsi"/>
                <w:noProof/>
                <w:sz w:val="16"/>
                <w:szCs w:val="16"/>
              </w:rPr>
            </w:pPr>
            <w:r w:rsidRPr="001A33E5">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73B663B" w14:textId="77777777">
            <w:pPr>
              <w:rPr>
                <w:rFonts w:cstheme="minorBidi"/>
                <w:noProof/>
                <w:sz w:val="16"/>
                <w:szCs w:val="16"/>
              </w:rPr>
            </w:pPr>
            <w:r w:rsidRPr="001A33E5">
              <w:rPr>
                <w:sz w:val="16"/>
              </w:rPr>
              <w:t xml:space="preserve">Parama pagrindinėms teisėms, teisinei valstybei, lygybei, kovos su diskriminacija priemonėms, skaitmeninėms teisėms ir duomenų </w:t>
            </w:r>
            <w:r w:rsidRPr="001A33E5">
              <w:rPr>
                <w:sz w:val="16"/>
              </w:rPr>
              <w:t>apsaugai užtikrinti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CCDC1B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C8E8DD6"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3E40F3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F28FEA8" w14:textId="77777777">
            <w:pPr>
              <w:jc w:val="center"/>
              <w:rPr>
                <w:noProof/>
                <w:sz w:val="16"/>
                <w:szCs w:val="16"/>
              </w:rPr>
            </w:pPr>
            <w:r w:rsidRPr="001A33E5">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2BE640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Pilietinės visuomenės organizacijų ir kitų subjektų, įtrauktų į rėmimo ir pajėgumų stiprinimo veiklą, skaičius</w:t>
            </w:r>
          </w:p>
          <w:p w:rsidR="00E23CDF" w:rsidRPr="001A33E5" w:rsidP="00101393" w14:paraId="3D1010B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projektų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C5E5B2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Į veiklą įtrauktų asmenų skaičius pagal lytį ir suskirstytas </w:t>
            </w:r>
            <w:r w:rsidRPr="001A33E5">
              <w:rPr>
                <w:sz w:val="16"/>
              </w:rPr>
              <w:t xml:space="preserve">atsižvelgiant į asmenų su negalia skaičių </w:t>
            </w:r>
          </w:p>
          <w:p w:rsidR="00E23CDF" w:rsidRPr="001A33E5" w:rsidP="00101393" w14:paraId="3ADCC29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Informuotumas apie pagrindines teises ir Chartiją </w:t>
            </w:r>
          </w:p>
          <w:p w:rsidR="00E23CDF" w:rsidRPr="001A33E5" w:rsidP="00101393" w14:paraId="4222BEC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Informuotumas apie lygybės ir nediskriminavimo politiką, įskaitant lygybės sąjungos strategijas </w:t>
            </w:r>
          </w:p>
          <w:p w:rsidR="00E23CDF" w:rsidRPr="001A33E5" w:rsidP="00101393" w14:paraId="49FDA58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Informuotumas apie teisinės valstybės principus </w:t>
            </w:r>
          </w:p>
          <w:p w:rsidR="00E23CDF" w:rsidRPr="001A33E5" w:rsidP="00101393" w14:paraId="22C4A9C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Visuomenės ir organizacijų informuotumas apie Bendrąjį duomenų apsaugos reglamentą</w:t>
            </w:r>
          </w:p>
        </w:tc>
      </w:tr>
    </w:tbl>
    <w:p w:rsidR="00E23CDF" w:rsidRPr="001A33E5" w:rsidP="00E23CDF" w14:paraId="3B3DA433" w14:textId="77777777">
      <w:r w:rsidRPr="001A33E5">
        <w:rPr>
          <w:rStyle w:val="HideTWBExt"/>
        </w:rPr>
        <w:t>&lt;/Amend&gt;</w:t>
      </w:r>
    </w:p>
    <w:p w:rsidR="00E23CDF" w:rsidRPr="001A33E5" w:rsidP="00E23CDF" w14:paraId="46D1147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103</w:t>
      </w:r>
      <w:r w:rsidRPr="001A33E5">
        <w:rPr>
          <w:rStyle w:val="HideTWBExt"/>
          <w:b w:val="0"/>
          <w:szCs w:val="24"/>
        </w:rPr>
        <w:t>&lt;/NumAm&gt;</w:t>
      </w:r>
    </w:p>
    <w:p w:rsidR="00E23CDF" w:rsidRPr="001A33E5" w:rsidP="00E23CDF" w14:paraId="5E0AEE33"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460F39D" w14:textId="77777777">
      <w:pPr>
        <w:pStyle w:val="NormalBold"/>
      </w:pPr>
      <w:r w:rsidRPr="001A33E5">
        <w:rPr>
          <w:rStyle w:val="HideTWBExt"/>
          <w:b w:val="0"/>
          <w:szCs w:val="24"/>
        </w:rPr>
        <w:t>&lt;Article&gt;</w:t>
      </w:r>
      <w:r w:rsidRPr="001A33E5">
        <w:t>I priedo 423 eilutė</w:t>
      </w:r>
      <w:r w:rsidRPr="001A33E5">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13BFADC6" w14:textId="77777777" w:rsidTr="00101393">
        <w:tblPrEx>
          <w:tblW w:w="9750" w:type="dxa"/>
          <w:tblInd w:w="693" w:type="dxa"/>
          <w:tblLayout w:type="fixed"/>
          <w:tblCellMar>
            <w:left w:w="340" w:type="dxa"/>
            <w:right w:w="340" w:type="dxa"/>
          </w:tblCellMar>
          <w:tblLook w:val="04A0"/>
        </w:tblPrEx>
        <w:tc>
          <w:tcPr>
            <w:tcW w:w="9750" w:type="dxa"/>
          </w:tcPr>
          <w:p w:rsidR="00E23CDF" w:rsidRPr="001A33E5" w:rsidP="00101393" w14:paraId="766ECD1C" w14:textId="77777777">
            <w:pPr>
              <w:keepNext/>
            </w:pPr>
          </w:p>
        </w:tc>
      </w:tr>
      <w:tr w14:paraId="5E48179F" w14:textId="77777777" w:rsidTr="00101393">
        <w:tblPrEx>
          <w:tblW w:w="9750" w:type="dxa"/>
          <w:tblInd w:w="693" w:type="dxa"/>
          <w:tblLayout w:type="fixed"/>
          <w:tblCellMar>
            <w:left w:w="340" w:type="dxa"/>
            <w:right w:w="340" w:type="dxa"/>
          </w:tblCellMar>
          <w:tblLook w:val="04A0"/>
        </w:tblPrEx>
        <w:tc>
          <w:tcPr>
            <w:tcW w:w="9750" w:type="dxa"/>
            <w:hideMark/>
          </w:tcPr>
          <w:p w:rsidR="00E23CDF" w:rsidRPr="001A33E5" w:rsidP="00101393" w14:paraId="3B7A4F7C" w14:textId="77777777">
            <w:pPr>
              <w:pStyle w:val="ColumnHeading"/>
              <w:ind w:left="360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1D717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BF04D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12A1415"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651514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8A70C79"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9639FA"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3AF241"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6C778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133A1E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4D63B89"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B6C7D7" w14:textId="77777777">
            <w:pPr>
              <w:rPr>
                <w:noProof/>
                <w:sz w:val="16"/>
                <w:szCs w:val="16"/>
              </w:rPr>
            </w:pPr>
            <w:r w:rsidRPr="001A33E5">
              <w:rPr>
                <w:sz w:val="16"/>
              </w:rPr>
              <w:t>Rezultato rodiklis</w:t>
            </w:r>
          </w:p>
        </w:tc>
      </w:tr>
      <w:tr w14:paraId="1FAF6A0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8971E27"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86C86EC"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680F3E2" w14:textId="77777777">
            <w:pPr>
              <w:jc w:val="center"/>
              <w:rPr>
                <w:rFonts w:eastAsiaTheme="minorHAnsi"/>
                <w:noProof/>
                <w:sz w:val="16"/>
                <w:szCs w:val="16"/>
              </w:rPr>
            </w:pPr>
            <w:r w:rsidRPr="001A33E5">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C191186" w14:textId="77777777">
            <w:pPr>
              <w:rPr>
                <w:rFonts w:cstheme="minorBidi"/>
                <w:noProof/>
                <w:sz w:val="16"/>
                <w:szCs w:val="16"/>
              </w:rPr>
            </w:pPr>
            <w:r w:rsidRPr="001A33E5">
              <w:rPr>
                <w:sz w:val="16"/>
              </w:rPr>
              <w:t xml:space="preserve">Parama žmogaus teisių gynėjams ir </w:t>
            </w:r>
            <w:r w:rsidRPr="001A33E5">
              <w:rPr>
                <w:sz w:val="16"/>
              </w:rPr>
              <w:t>pranešėjams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8C2153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8B519D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6AD9AA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D121BE9"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AC5721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Remiamų žmogaus teisių gynėjų ir pranešėjų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3B5C76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 veiklą įtrauktų asmenų skaičius pagal lytį</w:t>
            </w:r>
          </w:p>
        </w:tc>
      </w:tr>
    </w:tbl>
    <w:p w:rsidR="00E23CDF" w:rsidRPr="001A33E5" w:rsidP="00E23CDF" w14:paraId="278242AA" w14:textId="77777777"/>
    <w:tbl>
      <w:tblPr>
        <w:tblW w:w="9750" w:type="dxa"/>
        <w:jc w:val="center"/>
        <w:tblLayout w:type="fixed"/>
        <w:tblCellMar>
          <w:left w:w="340" w:type="dxa"/>
          <w:right w:w="340" w:type="dxa"/>
        </w:tblCellMar>
        <w:tblLook w:val="04A0"/>
      </w:tblPr>
      <w:tblGrid>
        <w:gridCol w:w="9750"/>
      </w:tblGrid>
      <w:tr w14:paraId="14FA686C"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B44443B" w14:textId="77777777">
            <w:pPr>
              <w:keepNext/>
            </w:pPr>
          </w:p>
        </w:tc>
      </w:tr>
      <w:tr w14:paraId="2FFA1E3E"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584BAAB"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623D6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670E7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A37C5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7E618E2"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1555292"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14D74E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8B38F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14E3D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74EC4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39A5BFC"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C77863" w14:textId="77777777">
            <w:pPr>
              <w:rPr>
                <w:noProof/>
                <w:sz w:val="16"/>
                <w:szCs w:val="16"/>
              </w:rPr>
            </w:pPr>
            <w:r w:rsidRPr="001A33E5">
              <w:rPr>
                <w:sz w:val="16"/>
              </w:rPr>
              <w:t>Rezultato rodiklis</w:t>
            </w:r>
          </w:p>
        </w:tc>
      </w:tr>
      <w:tr w14:paraId="48D7E59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1D9ED7C"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07884D0" w14:textId="77777777">
            <w:pPr>
              <w:rPr>
                <w:noProof/>
                <w:sz w:val="16"/>
                <w:szCs w:val="16"/>
              </w:rPr>
            </w:pPr>
            <w:r w:rsidRPr="001A33E5">
              <w:rPr>
                <w:sz w:val="16"/>
              </w:rPr>
              <w:t>Demokratija ir teisės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A8C0670" w14:textId="77777777">
            <w:pPr>
              <w:jc w:val="center"/>
              <w:rPr>
                <w:rFonts w:eastAsiaTheme="minorHAnsi"/>
                <w:noProof/>
                <w:sz w:val="16"/>
                <w:szCs w:val="16"/>
              </w:rPr>
            </w:pPr>
            <w:r w:rsidRPr="001A33E5">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8DFDF97" w14:textId="77777777">
            <w:pPr>
              <w:rPr>
                <w:rFonts w:cstheme="minorBidi"/>
                <w:noProof/>
                <w:sz w:val="16"/>
                <w:szCs w:val="16"/>
              </w:rPr>
            </w:pPr>
            <w:r w:rsidRPr="001A33E5">
              <w:rPr>
                <w:sz w:val="16"/>
              </w:rPr>
              <w:t>Parama žmogaus teisių gynėjams ir pranešėjams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F9162B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78515E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7A5BEF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C9CF715"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CBFAE2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žmogaus teisių gynėjų ir pranešėjų skaičius</w:t>
            </w:r>
            <w:r w:rsidRPr="001A33E5">
              <w:rPr>
                <w:b/>
                <w:i/>
                <w:sz w:val="16"/>
              </w:rPr>
              <w:t xml:space="preserve"> pagal lytį, įskaitant Sąjungos išorės veiksmus</w:t>
            </w:r>
          </w:p>
          <w:p w:rsidR="00E23CDF" w:rsidRPr="001A33E5" w:rsidP="00101393" w14:paraId="0089F47B"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Remiamų žmogaus teisių gynėjų apsaugos veiksmų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774B70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 veiklą įtrauktų asmenų skaičius pagal lytį</w:t>
            </w:r>
          </w:p>
          <w:p w:rsidR="00E23CDF" w:rsidRPr="001A33E5" w:rsidP="00101393" w14:paraId="639E3EB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Pilietinės erdvės, suteiktos moterų teisių organizacijoms, moterų vadovaujamoms taikos kūrimo </w:t>
            </w:r>
            <w:r w:rsidRPr="001A33E5">
              <w:rPr>
                <w:b/>
                <w:i/>
                <w:sz w:val="16"/>
              </w:rPr>
              <w:t>organizacijoms ir kitoms pilietinės visuomenės organizacijoms, siekiančioms lyčių lygybės, kad jos galėtų veikti nepriklausomai, nebijodamos persekiojimo ar smurto, dydis</w:t>
            </w:r>
          </w:p>
        </w:tc>
      </w:tr>
    </w:tbl>
    <w:p w:rsidR="00E23CDF" w:rsidRPr="001A33E5" w:rsidP="00E23CDF" w14:paraId="1D90A5A8" w14:textId="77777777">
      <w:r w:rsidRPr="001A33E5">
        <w:rPr>
          <w:rStyle w:val="HideTWBExt"/>
        </w:rPr>
        <w:t>&lt;/Amend&gt;</w:t>
      </w:r>
    </w:p>
    <w:p w:rsidR="00E23CDF" w:rsidRPr="001A33E5" w:rsidP="00E23CDF" w14:paraId="512FEDE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104</w:t>
      </w:r>
      <w:r w:rsidRPr="001A33E5">
        <w:rPr>
          <w:rStyle w:val="HideTWBExt"/>
          <w:b w:val="0"/>
          <w:szCs w:val="24"/>
        </w:rPr>
        <w:t>&lt;/NumAm&gt;</w:t>
      </w:r>
    </w:p>
    <w:p w:rsidR="00E23CDF" w:rsidRPr="001A33E5" w:rsidP="00E23CDF" w14:paraId="36C6A8E3" w14:textId="77777777">
      <w:pPr>
        <w:pStyle w:val="NormalBold12b"/>
      </w:pPr>
      <w:r w:rsidRPr="001A33E5">
        <w:rPr>
          <w:rStyle w:val="HideTWBExt"/>
          <w:b w:val="0"/>
          <w:szCs w:val="24"/>
        </w:rPr>
        <w:t>&lt;DocAmend&gt;</w:t>
      </w:r>
      <w:r w:rsidRPr="001A33E5">
        <w:t xml:space="preserve">Pasiūlymas dėl </w:t>
      </w:r>
      <w:r w:rsidRPr="001A33E5">
        <w:t>reglamento</w:t>
      </w:r>
      <w:r w:rsidRPr="001A33E5">
        <w:rPr>
          <w:rStyle w:val="HideTWBExt"/>
          <w:b w:val="0"/>
          <w:szCs w:val="24"/>
        </w:rPr>
        <w:t>&lt;/DocAmend&gt;</w:t>
      </w:r>
    </w:p>
    <w:p w:rsidR="00E23CDF" w:rsidRPr="001A33E5" w:rsidP="00E23CDF" w14:paraId="7E49CA81" w14:textId="77777777">
      <w:pPr>
        <w:pStyle w:val="NormalBold"/>
      </w:pPr>
      <w:r w:rsidRPr="001A33E5">
        <w:rPr>
          <w:rStyle w:val="HideTWBExt"/>
          <w:b w:val="0"/>
          <w:szCs w:val="24"/>
        </w:rPr>
        <w:t>&lt;Article&gt;</w:t>
      </w:r>
      <w:r w:rsidRPr="001A33E5">
        <w:t>I priedo 427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0880C2"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6FEA9FFC" w14:textId="77777777">
            <w:pPr>
              <w:keepNext/>
            </w:pPr>
          </w:p>
        </w:tc>
      </w:tr>
      <w:tr w14:paraId="0A43E23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C404FD8"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CEE72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4B3704"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8A9423"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061A39C"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CE678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567317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E1604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37203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CDACB9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0C07CE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83793D" w14:textId="77777777">
            <w:pPr>
              <w:rPr>
                <w:noProof/>
                <w:sz w:val="16"/>
                <w:szCs w:val="16"/>
              </w:rPr>
            </w:pPr>
            <w:r w:rsidRPr="001A33E5">
              <w:rPr>
                <w:sz w:val="16"/>
              </w:rPr>
              <w:t>Rezultato rodiklis</w:t>
            </w:r>
          </w:p>
        </w:tc>
      </w:tr>
      <w:tr w14:paraId="0A4FF88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D86ED1A" w14:textId="77777777">
            <w:pPr>
              <w:rPr>
                <w:noProof/>
                <w:sz w:val="16"/>
                <w:szCs w:val="16"/>
              </w:rPr>
            </w:pPr>
            <w:r w:rsidRPr="001A33E5">
              <w:rPr>
                <w:sz w:val="16"/>
              </w:rPr>
              <w:t xml:space="preserve">Teisės, lygybė ir </w:t>
            </w:r>
            <w:r w:rsidRPr="001A33E5">
              <w:rPr>
                <w:sz w:val="16"/>
              </w:rPr>
              <w:t>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C42FD26" w14:textId="77777777">
            <w:pPr>
              <w:rPr>
                <w:noProof/>
                <w:sz w:val="16"/>
                <w:szCs w:val="16"/>
              </w:rPr>
            </w:pPr>
            <w:r w:rsidRPr="001A33E5">
              <w:rPr>
                <w:sz w:val="16"/>
              </w:rPr>
              <w:t>Lyčių aspektas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0F67AA3" w14:textId="77777777">
            <w:pPr>
              <w:jc w:val="center"/>
              <w:rPr>
                <w:rFonts w:eastAsiaTheme="minorHAnsi"/>
                <w:noProof/>
                <w:sz w:val="16"/>
                <w:szCs w:val="16"/>
              </w:rPr>
            </w:pPr>
            <w:r w:rsidRPr="001A33E5">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ACBA545" w14:textId="77777777">
            <w:pPr>
              <w:rPr>
                <w:rFonts w:cstheme="minorBidi"/>
                <w:noProof/>
                <w:sz w:val="16"/>
                <w:szCs w:val="16"/>
              </w:rPr>
            </w:pPr>
            <w:r w:rsidRPr="001A33E5">
              <w:rPr>
                <w:sz w:val="16"/>
              </w:rPr>
              <w:t>Įtraukios lyčių lygybės politikos rėmimas*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1900AD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DFC3AC8"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0680DB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2E2A6C1" w14:textId="77777777">
            <w:pPr>
              <w:jc w:val="center"/>
              <w:rPr>
                <w:b/>
                <w:bCs/>
                <w:i/>
                <w:iCs/>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C24175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Veiksmų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F9FA37E" w14:textId="77777777">
            <w:pPr>
              <w:tabs>
                <w:tab w:val="left" w:pos="245"/>
              </w:tabs>
              <w:ind w:left="176" w:hanging="142"/>
              <w:rPr>
                <w:noProof/>
                <w:sz w:val="16"/>
                <w:szCs w:val="16"/>
                <w:lang w:eastAsia="en-IE"/>
              </w:rPr>
            </w:pPr>
          </w:p>
        </w:tc>
      </w:tr>
    </w:tbl>
    <w:p w:rsidR="00E23CDF" w:rsidRPr="001A33E5" w:rsidP="00E23CDF" w14:paraId="38FE587E" w14:textId="77777777"/>
    <w:tbl>
      <w:tblPr>
        <w:tblW w:w="9750" w:type="dxa"/>
        <w:jc w:val="center"/>
        <w:tblLayout w:type="fixed"/>
        <w:tblCellMar>
          <w:left w:w="340" w:type="dxa"/>
          <w:right w:w="340" w:type="dxa"/>
        </w:tblCellMar>
        <w:tblLook w:val="04A0"/>
      </w:tblPr>
      <w:tblGrid>
        <w:gridCol w:w="9750"/>
      </w:tblGrid>
      <w:tr w14:paraId="573B60AF"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095A082" w14:textId="77777777">
            <w:pPr>
              <w:keepNext/>
            </w:pPr>
          </w:p>
        </w:tc>
      </w:tr>
      <w:tr w14:paraId="3ACF81F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BF90207"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3D0A8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B995C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B3E435"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F46BB3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7881D0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CF0B75"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F766E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E32F51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F08EE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EA61152" w14:textId="77777777">
            <w:pPr>
              <w:rPr>
                <w:noProof/>
                <w:sz w:val="16"/>
                <w:szCs w:val="16"/>
              </w:rPr>
            </w:pPr>
            <w:r w:rsidRPr="001A33E5">
              <w:rPr>
                <w:sz w:val="16"/>
              </w:rPr>
              <w:t xml:space="preserve">Produkto </w:t>
            </w:r>
            <w:r w:rsidRPr="001A33E5">
              <w:rPr>
                <w:sz w:val="16"/>
              </w:rPr>
              <w:t>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F370D9" w14:textId="77777777">
            <w:pPr>
              <w:rPr>
                <w:noProof/>
                <w:sz w:val="16"/>
                <w:szCs w:val="16"/>
              </w:rPr>
            </w:pPr>
            <w:r w:rsidRPr="001A33E5">
              <w:rPr>
                <w:sz w:val="16"/>
              </w:rPr>
              <w:t>Rezultato rodiklis</w:t>
            </w:r>
          </w:p>
        </w:tc>
      </w:tr>
      <w:tr w14:paraId="14B7ADAC"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9CA9545"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BCD4DF0" w14:textId="77777777">
            <w:pPr>
              <w:rPr>
                <w:noProof/>
                <w:sz w:val="16"/>
                <w:szCs w:val="16"/>
              </w:rPr>
            </w:pPr>
            <w:r w:rsidRPr="001A33E5">
              <w:rPr>
                <w:sz w:val="16"/>
              </w:rPr>
              <w:t>Lyčių aspektas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33A9CE" w14:textId="77777777">
            <w:pPr>
              <w:jc w:val="center"/>
              <w:rPr>
                <w:rFonts w:eastAsiaTheme="minorHAnsi"/>
                <w:noProof/>
                <w:sz w:val="16"/>
                <w:szCs w:val="16"/>
              </w:rPr>
            </w:pPr>
            <w:r w:rsidRPr="001A33E5">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F0637D4" w14:textId="77777777">
            <w:pPr>
              <w:rPr>
                <w:rFonts w:cstheme="minorBidi"/>
                <w:noProof/>
                <w:sz w:val="16"/>
                <w:szCs w:val="16"/>
              </w:rPr>
            </w:pPr>
            <w:r w:rsidRPr="001A33E5">
              <w:rPr>
                <w:sz w:val="16"/>
              </w:rPr>
              <w:t>Įtraukios lyčių lygybės politikos</w:t>
            </w:r>
            <w:r w:rsidRPr="001A33E5">
              <w:rPr>
                <w:b/>
                <w:i/>
                <w:sz w:val="16"/>
              </w:rPr>
              <w:t>, programų ir projektų, įskaitant Sąjungos išorės veiksmus, rėmimas</w:t>
            </w:r>
            <w:r w:rsidRPr="001A33E5">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C987A6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09BEE8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91B4EB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7A8BFB7" w14:textId="77777777">
            <w:pPr>
              <w:jc w:val="center"/>
              <w:rPr>
                <w:b/>
                <w:bCs/>
                <w:i/>
                <w:iCs/>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FCFB08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Veiksmų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DB3740C" w14:textId="77777777">
            <w:pPr>
              <w:pStyle w:val="TableParagraph"/>
              <w:tabs>
                <w:tab w:val="left" w:pos="292"/>
                <w:tab w:val="left" w:pos="294"/>
              </w:tabs>
              <w:spacing w:before="0" w:line="242" w:lineRule="auto"/>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 xml:space="preserve">Priimtų lyčiai atžvalgių </w:t>
            </w:r>
            <w:r w:rsidRPr="001A33E5">
              <w:rPr>
                <w:b/>
                <w:i/>
                <w:sz w:val="16"/>
              </w:rPr>
              <w:t>politikos priemonių skaičius</w:t>
            </w:r>
          </w:p>
          <w:p w:rsidR="00E23CDF" w:rsidRPr="001A33E5" w:rsidP="00101393" w14:paraId="2877BDC3" w14:textId="77777777">
            <w:pPr>
              <w:pStyle w:val="TableParagraph"/>
              <w:tabs>
                <w:tab w:val="left" w:pos="292"/>
                <w:tab w:val="left" w:pos="294"/>
              </w:tabs>
              <w:spacing w:before="0" w:line="242" w:lineRule="auto"/>
              <w:ind w:left="145"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Priimtų teisės aktų, skirtų seksualinei ir reprodukcinei sveikatai ir teisėms apsaugoti šalyse partnerėse, skaičius</w:t>
            </w:r>
          </w:p>
        </w:tc>
      </w:tr>
    </w:tbl>
    <w:p w:rsidR="00E23CDF" w:rsidRPr="001A33E5" w:rsidP="00E23CDF" w14:paraId="658E4C11" w14:textId="77777777">
      <w:pPr>
        <w:rPr>
          <w:rFonts w:eastAsiaTheme="majorEastAsia"/>
        </w:rPr>
      </w:pPr>
      <w:r w:rsidRPr="001A33E5">
        <w:rPr>
          <w:rStyle w:val="HideTWBExt"/>
        </w:rPr>
        <w:t>&lt;/Amend&gt;</w:t>
      </w:r>
    </w:p>
    <w:p w:rsidR="00E23CDF" w:rsidRPr="001A33E5" w:rsidP="00E23CDF" w14:paraId="1F0904F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105</w:t>
      </w:r>
      <w:r w:rsidRPr="001A33E5">
        <w:rPr>
          <w:rStyle w:val="HideTWBExt"/>
          <w:b w:val="0"/>
          <w:szCs w:val="24"/>
        </w:rPr>
        <w:t>&lt;/NumAm&gt;</w:t>
      </w:r>
    </w:p>
    <w:p w:rsidR="00E23CDF" w:rsidRPr="001A33E5" w:rsidP="00E23CDF" w14:paraId="380F401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C1A37C0" w14:textId="77777777">
      <w:pPr>
        <w:pStyle w:val="NormalBold"/>
      </w:pPr>
      <w:r w:rsidRPr="001A33E5">
        <w:rPr>
          <w:rStyle w:val="HideTWBExt"/>
          <w:b w:val="0"/>
          <w:szCs w:val="24"/>
        </w:rPr>
        <w:t>&lt;Article&gt;</w:t>
      </w:r>
      <w:r w:rsidRPr="001A33E5">
        <w:t>I priedo 430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7F5F5B"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4D99D96" w14:textId="77777777">
            <w:pPr>
              <w:keepNext/>
            </w:pPr>
          </w:p>
        </w:tc>
      </w:tr>
      <w:tr w14:paraId="0194C0AA"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079F410"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3D493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2AFEBB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F36B0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25EE2A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294615"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72565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662E3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0847E2"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BA504A"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5A700A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D0AB02" w14:textId="77777777">
            <w:pPr>
              <w:rPr>
                <w:noProof/>
                <w:sz w:val="16"/>
                <w:szCs w:val="16"/>
              </w:rPr>
            </w:pPr>
            <w:r w:rsidRPr="001A33E5">
              <w:rPr>
                <w:sz w:val="16"/>
              </w:rPr>
              <w:t>Rezultato rodiklis</w:t>
            </w:r>
          </w:p>
        </w:tc>
      </w:tr>
      <w:tr w14:paraId="29F7633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C2F7702"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3F57D5C" w14:textId="77777777">
            <w:pPr>
              <w:rPr>
                <w:noProof/>
                <w:sz w:val="16"/>
                <w:szCs w:val="16"/>
              </w:rPr>
            </w:pPr>
            <w:r w:rsidRPr="001A33E5">
              <w:rPr>
                <w:sz w:val="16"/>
              </w:rPr>
              <w:t>Teisingumas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BD73985" w14:textId="77777777">
            <w:pPr>
              <w:jc w:val="center"/>
              <w:rPr>
                <w:rFonts w:eastAsiaTheme="minorHAnsi"/>
                <w:noProof/>
                <w:sz w:val="16"/>
                <w:szCs w:val="16"/>
              </w:rPr>
            </w:pPr>
            <w:r w:rsidRPr="001A33E5">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AC669F8" w14:textId="77777777">
            <w:pPr>
              <w:rPr>
                <w:rFonts w:cstheme="minorBidi"/>
                <w:noProof/>
                <w:sz w:val="16"/>
                <w:szCs w:val="16"/>
              </w:rPr>
            </w:pPr>
            <w:r w:rsidRPr="001A33E5">
              <w:rPr>
                <w:sz w:val="16"/>
              </w:rPr>
              <w:t>Teisinis visuomenės įgalėjimas ir teisė kreiptis į teismą</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8DC5A5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881756C"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982793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D7109AC" w14:textId="77777777">
            <w:pPr>
              <w:jc w:val="center"/>
              <w:rPr>
                <w:noProof/>
                <w:sz w:val="16"/>
                <w:szCs w:val="16"/>
              </w:rPr>
            </w:pPr>
            <w:r w:rsidRPr="001A33E5">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48CEB6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Asmenų, kurie tiesiogiai naudojasi teisinės pagalbos intervencinėmis priemonėmis,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D2F4859" w14:textId="77777777">
            <w:pPr>
              <w:tabs>
                <w:tab w:val="left" w:pos="245"/>
              </w:tabs>
              <w:ind w:left="176" w:hanging="142"/>
              <w:rPr>
                <w:noProof/>
                <w:sz w:val="16"/>
                <w:szCs w:val="16"/>
                <w:lang w:eastAsia="en-IE"/>
              </w:rPr>
            </w:pPr>
          </w:p>
        </w:tc>
      </w:tr>
    </w:tbl>
    <w:p w:rsidR="00E23CDF" w:rsidRPr="001A33E5" w:rsidP="00E23CDF" w14:paraId="12A4EEA6" w14:textId="77777777"/>
    <w:tbl>
      <w:tblPr>
        <w:tblW w:w="9750" w:type="dxa"/>
        <w:jc w:val="center"/>
        <w:tblLayout w:type="fixed"/>
        <w:tblCellMar>
          <w:left w:w="340" w:type="dxa"/>
          <w:right w:w="340" w:type="dxa"/>
        </w:tblCellMar>
        <w:tblLook w:val="04A0"/>
      </w:tblPr>
      <w:tblGrid>
        <w:gridCol w:w="9750"/>
      </w:tblGrid>
      <w:tr w14:paraId="05FA624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C641159" w14:textId="77777777">
            <w:pPr>
              <w:keepNext/>
            </w:pPr>
          </w:p>
        </w:tc>
      </w:tr>
      <w:tr w14:paraId="08B950F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198A9D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C66CD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864BB53"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732895" w14:textId="77777777">
            <w:pPr>
              <w:rPr>
                <w:noProof/>
                <w:sz w:val="16"/>
                <w:szCs w:val="16"/>
              </w:rPr>
            </w:pPr>
            <w:r w:rsidRPr="001A33E5">
              <w:rPr>
                <w:sz w:val="16"/>
              </w:rPr>
              <w:t xml:space="preserve">Politikos sritis (2 </w:t>
            </w:r>
            <w:r w:rsidRPr="001A33E5">
              <w:rPr>
                <w:sz w:val="16"/>
              </w:rPr>
              <w:t xml:space="preserve">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BE8B644"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9A53C3F"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052C4E"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88189FF"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97D76C"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83037A0"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CD2FCD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39DC54" w14:textId="77777777">
            <w:pPr>
              <w:rPr>
                <w:noProof/>
                <w:sz w:val="16"/>
                <w:szCs w:val="16"/>
              </w:rPr>
            </w:pPr>
            <w:r w:rsidRPr="001A33E5">
              <w:rPr>
                <w:sz w:val="16"/>
              </w:rPr>
              <w:t>Rezultato rodiklis</w:t>
            </w:r>
          </w:p>
        </w:tc>
      </w:tr>
      <w:tr w14:paraId="6983BB4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24A445B"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62D1F24" w14:textId="77777777">
            <w:pPr>
              <w:rPr>
                <w:noProof/>
                <w:sz w:val="16"/>
                <w:szCs w:val="16"/>
              </w:rPr>
            </w:pPr>
            <w:r w:rsidRPr="001A33E5">
              <w:rPr>
                <w:sz w:val="16"/>
              </w:rPr>
              <w:t>Teisingumas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C1077E0" w14:textId="77777777">
            <w:pPr>
              <w:jc w:val="center"/>
              <w:rPr>
                <w:rFonts w:eastAsiaTheme="minorHAnsi"/>
                <w:noProof/>
                <w:sz w:val="16"/>
                <w:szCs w:val="16"/>
              </w:rPr>
            </w:pPr>
            <w:r w:rsidRPr="001A33E5">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D3B75E" w14:textId="77777777">
            <w:pPr>
              <w:rPr>
                <w:rFonts w:cstheme="minorBidi"/>
                <w:noProof/>
                <w:sz w:val="16"/>
                <w:szCs w:val="16"/>
              </w:rPr>
            </w:pPr>
            <w:r w:rsidRPr="001A33E5">
              <w:rPr>
                <w:sz w:val="16"/>
              </w:rPr>
              <w:t>Teisinis visuomenės įgalėjimas ir teisė kreiptis į teismą</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B2EA00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6BE621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0C610F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98633FE" w14:textId="77777777">
            <w:pPr>
              <w:jc w:val="center"/>
              <w:rPr>
                <w:noProof/>
                <w:sz w:val="16"/>
                <w:szCs w:val="16"/>
              </w:rPr>
            </w:pPr>
            <w:r w:rsidRPr="001A33E5">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C8563B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Asmenų, kurie tiesiogiai </w:t>
            </w:r>
            <w:r w:rsidRPr="001A33E5">
              <w:rPr>
                <w:sz w:val="16"/>
              </w:rPr>
              <w:t>naudojasi teisinės pagalbos intervencinėmis priemonėmis, skaičius</w:t>
            </w:r>
            <w:r w:rsidRPr="001A33E5">
              <w:rPr>
                <w:b/>
                <w:i/>
                <w:sz w:val="16"/>
              </w:rPr>
              <w:t xml:space="preserve"> pagal lytį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44EAE5B" w14:textId="77777777">
            <w:pPr>
              <w:tabs>
                <w:tab w:val="left" w:pos="245"/>
              </w:tabs>
              <w:ind w:left="176" w:hanging="142"/>
              <w:rPr>
                <w:noProof/>
                <w:sz w:val="16"/>
                <w:szCs w:val="16"/>
                <w:lang w:eastAsia="en-IE"/>
              </w:rPr>
            </w:pPr>
          </w:p>
        </w:tc>
      </w:tr>
    </w:tbl>
    <w:p w:rsidR="00E23CDF" w:rsidRPr="001A33E5" w:rsidP="00E23CDF" w14:paraId="7DB4E4BD" w14:textId="77777777">
      <w:r w:rsidRPr="001A33E5">
        <w:rPr>
          <w:rStyle w:val="HideTWBExt"/>
        </w:rPr>
        <w:t>&lt;/Amend&gt;</w:t>
      </w:r>
    </w:p>
    <w:p w:rsidR="00E23CDF" w:rsidRPr="001A33E5" w:rsidP="00E23CDF" w14:paraId="1FB8253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106</w:t>
      </w:r>
      <w:r w:rsidRPr="001A33E5">
        <w:rPr>
          <w:rStyle w:val="HideTWBExt"/>
          <w:b w:val="0"/>
          <w:szCs w:val="24"/>
        </w:rPr>
        <w:t>&lt;/NumAm&gt;</w:t>
      </w:r>
    </w:p>
    <w:p w:rsidR="00E23CDF" w:rsidRPr="001A33E5" w:rsidP="00E23CDF" w14:paraId="767880E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7F4FFAC" w14:textId="77777777">
      <w:pPr>
        <w:pStyle w:val="NormalBold"/>
      </w:pPr>
      <w:r w:rsidRPr="001A33E5">
        <w:rPr>
          <w:rStyle w:val="HideTWBExt"/>
          <w:b w:val="0"/>
          <w:szCs w:val="24"/>
        </w:rPr>
        <w:t>&lt;Article&gt;</w:t>
      </w:r>
      <w:r w:rsidRPr="001A33E5">
        <w:t>I priedo 431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0E8C236"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D012B58" w14:textId="77777777">
            <w:pPr>
              <w:keepNext/>
            </w:pPr>
          </w:p>
        </w:tc>
      </w:tr>
      <w:tr w14:paraId="65D12356"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4C6F5307"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0ECD2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345746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8E9AC9"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BD4D9E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FB928D1"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5FE45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C6E42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2B4ED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F7D2B95"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FFDCEEA"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6F7EB67" w14:textId="77777777">
            <w:pPr>
              <w:rPr>
                <w:noProof/>
                <w:sz w:val="16"/>
                <w:szCs w:val="16"/>
              </w:rPr>
            </w:pPr>
            <w:r w:rsidRPr="001A33E5">
              <w:rPr>
                <w:sz w:val="16"/>
              </w:rPr>
              <w:t>Rezultato rodiklis</w:t>
            </w:r>
          </w:p>
        </w:tc>
      </w:tr>
      <w:tr w14:paraId="0046D8A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2DFFE18"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623C4C6" w14:textId="77777777">
            <w:pPr>
              <w:rPr>
                <w:noProof/>
                <w:sz w:val="16"/>
                <w:szCs w:val="16"/>
              </w:rPr>
            </w:pPr>
            <w:r w:rsidRPr="001A33E5">
              <w:rPr>
                <w:sz w:val="16"/>
              </w:rPr>
              <w:t>Teisingumas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540A2B0" w14:textId="77777777">
            <w:pPr>
              <w:jc w:val="center"/>
              <w:rPr>
                <w:rFonts w:eastAsiaTheme="minorHAnsi"/>
                <w:noProof/>
                <w:sz w:val="16"/>
                <w:szCs w:val="16"/>
              </w:rPr>
            </w:pPr>
            <w:r w:rsidRPr="001A33E5">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BAE3412" w14:textId="77777777">
            <w:pPr>
              <w:rPr>
                <w:rFonts w:cstheme="minorBidi"/>
                <w:noProof/>
                <w:sz w:val="16"/>
                <w:szCs w:val="16"/>
              </w:rPr>
            </w:pPr>
            <w:r w:rsidRPr="001A33E5">
              <w:rPr>
                <w:sz w:val="16"/>
              </w:rPr>
              <w:t xml:space="preserve">Parama veiksmingoms teisinėms procedūroms, aukų </w:t>
            </w:r>
            <w:r w:rsidRPr="001A33E5">
              <w:rPr>
                <w:sz w:val="16"/>
              </w:rPr>
              <w:t>apsaugai, procesinėms teisėms ir teisminiam bendradarbiavimui užtikrinti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510735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32705BD"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B13F1C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7307D59"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A458F6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Pilietinės visuomenės organizacijų, įtrauktų į rėmimo ir pajėgumų stiprinimo veiklą, skaičius (palyginti su pilietinės visuomenės organizacijų ir kitų </w:t>
            </w:r>
            <w:r w:rsidRPr="001A33E5">
              <w:rPr>
                <w:sz w:val="16"/>
              </w:rPr>
              <w:t>subjektų skaičiumi)</w:t>
            </w:r>
          </w:p>
          <w:p w:rsidR="00E23CDF" w:rsidRPr="001A33E5" w:rsidP="00101393" w14:paraId="299C4F7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kuriais siekiama padėti ir remti nusikaltimų aukas ES, skaičius:</w:t>
            </w:r>
          </w:p>
          <w:p w:rsidR="00E23CDF" w:rsidRPr="001A33E5" w:rsidP="00101393" w14:paraId="6CA186A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kuriais siekiama didinti informuotumą apie nusikalstama veika įtariamų ar kaltinamų asmenų procesines teises ES,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BB6DF1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Nusikaltimų aukų, </w:t>
            </w:r>
            <w:r w:rsidRPr="001A33E5">
              <w:rPr>
                <w:sz w:val="16"/>
              </w:rPr>
              <w:t>kurioms suteikta pagalba vykdant pagal programą bendrai finansuojamą veiklą, skaičius (</w:t>
            </w:r>
            <w:r w:rsidRPr="001A33E5">
              <w:rPr>
                <w:b/>
                <w:i/>
                <w:sz w:val="16"/>
              </w:rPr>
              <w:t>galbūt</w:t>
            </w:r>
            <w:r w:rsidRPr="001A33E5">
              <w:rPr>
                <w:sz w:val="16"/>
              </w:rPr>
              <w:t xml:space="preserve"> pagal lytį ir negalią)</w:t>
            </w:r>
          </w:p>
          <w:p w:rsidR="00E23CDF" w:rsidRPr="001A33E5" w:rsidP="00101393" w14:paraId="0199B1C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Pranešimų, kuriais buvo pasikeista per sistemą ECRIS e. teisingumo portale / puslapiuose, susijusiuose su informacijos apie tarpvalstybines civilines ir baudžiamąsias bylas poreikiu, skaičius</w:t>
            </w:r>
          </w:p>
        </w:tc>
      </w:tr>
    </w:tbl>
    <w:p w:rsidR="00E23CDF" w:rsidRPr="001A33E5" w:rsidP="00E23CDF" w14:paraId="38F1FD3F" w14:textId="77777777"/>
    <w:tbl>
      <w:tblPr>
        <w:tblW w:w="9750" w:type="dxa"/>
        <w:jc w:val="center"/>
        <w:tblLayout w:type="fixed"/>
        <w:tblCellMar>
          <w:left w:w="340" w:type="dxa"/>
          <w:right w:w="340" w:type="dxa"/>
        </w:tblCellMar>
        <w:tblLook w:val="04A0"/>
      </w:tblPr>
      <w:tblGrid>
        <w:gridCol w:w="9750"/>
      </w:tblGrid>
      <w:tr w14:paraId="61275E2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68D2DEB" w14:textId="77777777">
            <w:pPr>
              <w:keepNext/>
            </w:pPr>
          </w:p>
        </w:tc>
      </w:tr>
      <w:tr w14:paraId="293236E1"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E53A01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D36B2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700E03"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D64C61"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3CDD10"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F96EA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816CD3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CB9B0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706886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AA8D0A"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9F17B0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09461C" w14:textId="77777777">
            <w:pPr>
              <w:rPr>
                <w:noProof/>
                <w:sz w:val="16"/>
                <w:szCs w:val="16"/>
              </w:rPr>
            </w:pPr>
            <w:r w:rsidRPr="001A33E5">
              <w:rPr>
                <w:sz w:val="16"/>
              </w:rPr>
              <w:t>Rezultato rodiklis</w:t>
            </w:r>
          </w:p>
        </w:tc>
      </w:tr>
      <w:tr w14:paraId="6191B9B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FC3705E" w14:textId="77777777">
            <w:pPr>
              <w:rPr>
                <w:noProof/>
                <w:sz w:val="16"/>
                <w:szCs w:val="16"/>
              </w:rPr>
            </w:pPr>
            <w:r w:rsidRPr="001A33E5">
              <w:rPr>
                <w:sz w:val="16"/>
              </w:rPr>
              <w:t>Teisės, lygybė ir teisingumas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7BAA9E1" w14:textId="77777777">
            <w:pPr>
              <w:rPr>
                <w:noProof/>
                <w:sz w:val="16"/>
                <w:szCs w:val="16"/>
              </w:rPr>
            </w:pPr>
            <w:r w:rsidRPr="001A33E5">
              <w:rPr>
                <w:sz w:val="16"/>
              </w:rPr>
              <w:t>Teisingumas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F13ED82" w14:textId="77777777">
            <w:pPr>
              <w:jc w:val="center"/>
              <w:rPr>
                <w:rFonts w:eastAsiaTheme="minorHAnsi"/>
                <w:noProof/>
                <w:sz w:val="16"/>
                <w:szCs w:val="16"/>
              </w:rPr>
            </w:pPr>
            <w:r w:rsidRPr="001A33E5">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A8B8D15" w14:textId="77777777">
            <w:pPr>
              <w:rPr>
                <w:rFonts w:cstheme="minorBidi"/>
                <w:noProof/>
                <w:sz w:val="16"/>
                <w:szCs w:val="16"/>
              </w:rPr>
            </w:pPr>
            <w:r w:rsidRPr="001A33E5">
              <w:rPr>
                <w:sz w:val="16"/>
              </w:rPr>
              <w:t>Parama veiksmingoms teisinėms procedūroms, aukų apsaugai, procesinėms teisėms ir teisminiam bendradarbiavimui užtikrinti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6B05E63"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721A3D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096C7C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37A9C8B" w14:textId="77777777">
            <w:pPr>
              <w:jc w:val="center"/>
              <w:rPr>
                <w:noProof/>
                <w:sz w:val="16"/>
                <w:szCs w:val="16"/>
              </w:rPr>
            </w:pPr>
            <w:r w:rsidRPr="001A33E5">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1D4616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Pilietinės visuomenės organizacijų, įtrauktų į rėmimo ir pajėgumų stiprinimo veiklą, skaičius (palyginti su pilietinės visuomenės organizacijų ir kitų subjektų skaičiumi)</w:t>
            </w:r>
          </w:p>
          <w:p w:rsidR="00E23CDF" w:rsidRPr="001A33E5" w:rsidP="00101393" w14:paraId="6BA89AC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Projektų, kuriais siekiama padėti ir remti nusikaltimų aukas ES, skaičius:</w:t>
            </w:r>
          </w:p>
          <w:p w:rsidR="00E23CDF" w:rsidRPr="001A33E5" w:rsidP="00101393" w14:paraId="3E45DA1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Projektų, kuriais siekiama didinti informuotumą apie nusikalstama veika įtariamų ar kaltinamų asmenų </w:t>
            </w:r>
            <w:r w:rsidRPr="001A33E5">
              <w:rPr>
                <w:sz w:val="16"/>
              </w:rPr>
              <w:t>procesines teises ES,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8CDA26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Nusikaltimų aukų, kurioms suteikta pagalba vykdant pagal programą bendrai finansuojamą veiklą, skaičius (galbūt pagal lytį ir negalią)</w:t>
            </w:r>
          </w:p>
          <w:p w:rsidR="00E23CDF" w:rsidRPr="001A33E5" w:rsidP="00101393" w14:paraId="23DC9D7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Pranešimų, kuriais buvo pasikeista per sistemą ECRIS e. teisingumo portale / puslapiuose, susijusiuose su informacijos apie tarpvalstybines civilines ir baudžiamąsias bylas poreikiu, skaičius</w:t>
            </w:r>
          </w:p>
        </w:tc>
      </w:tr>
    </w:tbl>
    <w:p w:rsidR="00E23CDF" w:rsidRPr="001A33E5" w:rsidP="00E23CDF" w14:paraId="2E8E995E" w14:textId="77777777">
      <w:r w:rsidRPr="001A33E5">
        <w:rPr>
          <w:rStyle w:val="HideTWBExt"/>
        </w:rPr>
        <w:t>&lt;/Amend&gt;</w:t>
      </w:r>
    </w:p>
    <w:p w:rsidR="00E23CDF" w:rsidRPr="001A33E5" w:rsidP="00E23CDF" w14:paraId="2F9E769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107</w:t>
      </w:r>
      <w:r w:rsidRPr="001A33E5">
        <w:rPr>
          <w:rStyle w:val="HideTWBExt"/>
          <w:b w:val="0"/>
          <w:szCs w:val="24"/>
        </w:rPr>
        <w:t>&lt;/NumAm&gt;</w:t>
      </w:r>
    </w:p>
    <w:p w:rsidR="00E23CDF" w:rsidRPr="001A33E5" w:rsidP="00E23CDF" w14:paraId="6D38C86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66D5583" w14:textId="77777777">
      <w:pPr>
        <w:pStyle w:val="NormalBold"/>
      </w:pPr>
      <w:r w:rsidRPr="001A33E5">
        <w:rPr>
          <w:rStyle w:val="HideTWBExt"/>
          <w:b w:val="0"/>
          <w:szCs w:val="24"/>
        </w:rPr>
        <w:t>&lt;Article&gt;</w:t>
      </w:r>
      <w:r w:rsidRPr="001A33E5">
        <w:t>I priedo 439 eilutė</w:t>
      </w:r>
      <w:r w:rsidRPr="001A33E5">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25C20546" w14:textId="77777777" w:rsidTr="00101393">
        <w:tblPrEx>
          <w:tblW w:w="14322" w:type="dxa"/>
          <w:tblInd w:w="-5" w:type="dxa"/>
          <w:tblLayout w:type="fixed"/>
          <w:tblCellMar>
            <w:left w:w="340" w:type="dxa"/>
            <w:right w:w="340" w:type="dxa"/>
          </w:tblCellMar>
          <w:tblLook w:val="04A0"/>
        </w:tblPrEx>
        <w:tc>
          <w:tcPr>
            <w:tcW w:w="14322" w:type="dxa"/>
          </w:tcPr>
          <w:p w:rsidR="00E23CDF" w:rsidRPr="001A33E5" w:rsidP="00101393" w14:paraId="1B7655B0" w14:textId="77777777">
            <w:pPr>
              <w:keepNext/>
            </w:pPr>
          </w:p>
        </w:tc>
      </w:tr>
      <w:tr w14:paraId="0588C781" w14:textId="77777777" w:rsidTr="00101393">
        <w:tblPrEx>
          <w:tblW w:w="14322" w:type="dxa"/>
          <w:tblInd w:w="-5" w:type="dxa"/>
          <w:tblLayout w:type="fixed"/>
          <w:tblCellMar>
            <w:left w:w="340" w:type="dxa"/>
            <w:right w:w="340" w:type="dxa"/>
          </w:tblCellMar>
          <w:tblLook w:val="04A0"/>
        </w:tblPrEx>
        <w:tc>
          <w:tcPr>
            <w:tcW w:w="14322" w:type="dxa"/>
            <w:hideMark/>
          </w:tcPr>
          <w:p w:rsidR="00E23CDF" w:rsidRPr="001A33E5" w:rsidP="00101393" w14:paraId="1F511B15"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9577C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B5A4F4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2A0C944"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D55E116"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2A8E95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0D02E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343BC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E5B9B9"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12E12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0543AB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5D0BAB" w14:textId="77777777">
            <w:pPr>
              <w:rPr>
                <w:noProof/>
                <w:sz w:val="16"/>
                <w:szCs w:val="16"/>
              </w:rPr>
            </w:pPr>
            <w:r w:rsidRPr="001A33E5">
              <w:rPr>
                <w:sz w:val="16"/>
              </w:rPr>
              <w:t>Rezultato rodiklis</w:t>
            </w:r>
          </w:p>
        </w:tc>
      </w:tr>
      <w:tr w14:paraId="5319EA4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720577E"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EC96CF1" w14:textId="77777777">
            <w:pPr>
              <w:rPr>
                <w:noProof/>
                <w:sz w:val="16"/>
                <w:szCs w:val="16"/>
              </w:rPr>
            </w:pPr>
            <w:r w:rsidRPr="001A33E5">
              <w:rPr>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065302A" w14:textId="77777777">
            <w:pPr>
              <w:jc w:val="center"/>
              <w:rPr>
                <w:rFonts w:eastAsiaTheme="minorHAnsi"/>
                <w:noProof/>
                <w:sz w:val="16"/>
                <w:szCs w:val="16"/>
              </w:rPr>
            </w:pPr>
            <w:r w:rsidRPr="001A33E5">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4F5BA8F" w14:textId="77777777">
            <w:pPr>
              <w:rPr>
                <w:noProof/>
                <w:sz w:val="16"/>
                <w:szCs w:val="16"/>
              </w:rPr>
            </w:pPr>
            <w:r w:rsidRPr="001A33E5">
              <w:rPr>
                <w:sz w:val="16"/>
              </w:rPr>
              <w:t xml:space="preserve">Darbo rinkos </w:t>
            </w:r>
            <w:r w:rsidRPr="001A33E5">
              <w:rPr>
                <w:b/>
                <w:i/>
                <w:sz w:val="16"/>
              </w:rPr>
              <w:t>institucijų</w:t>
            </w:r>
            <w:r w:rsidRPr="001A33E5">
              <w:rPr>
                <w:sz w:val="16"/>
              </w:rPr>
              <w:t xml:space="preserve"> atnaujinimas ir stiprinimas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202F12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5EAC3C8"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A659C3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72775B3"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FDB2DF2" w14:textId="77777777">
            <w:pPr>
              <w:pStyle w:val="TableParagraph"/>
              <w:tabs>
                <w:tab w:val="left" w:pos="294"/>
              </w:tabs>
              <w:spacing w:before="0"/>
              <w:ind w:left="145" w:right="459" w:hanging="142"/>
              <w:rPr>
                <w:sz w:val="16"/>
                <w:szCs w:val="16"/>
              </w:rPr>
            </w:pPr>
            <w:r w:rsidRPr="001A33E5">
              <w:rPr>
                <w:rFonts w:ascii="Symbol" w:hAnsi="Symbol"/>
                <w:sz w:val="16"/>
              </w:rPr>
              <w:sym w:font="Symbol" w:char="F0B7"/>
            </w:r>
            <w:r w:rsidRPr="001A33E5">
              <w:rPr>
                <w:sz w:val="16"/>
              </w:rPr>
              <w:tab/>
              <w:t>Remiamų viešojo administravimo institucijų ar tarnybų skaičius</w:t>
            </w:r>
          </w:p>
          <w:p w:rsidR="00E23CDF" w:rsidRPr="001A33E5" w:rsidP="00101393" w14:paraId="367E4F31" w14:textId="77777777">
            <w:pPr>
              <w:pStyle w:val="TableParagraph"/>
              <w:tabs>
                <w:tab w:val="left" w:pos="291"/>
              </w:tabs>
              <w:spacing w:before="0" w:line="195" w:lineRule="exact"/>
              <w:ind w:left="145" w:hanging="142"/>
              <w:rPr>
                <w:sz w:val="16"/>
                <w:szCs w:val="16"/>
              </w:rPr>
            </w:pPr>
            <w:r w:rsidRPr="001A33E5">
              <w:rPr>
                <w:rFonts w:ascii="Symbol" w:hAnsi="Symbol"/>
                <w:sz w:val="16"/>
              </w:rPr>
              <w:sym w:font="Symbol" w:char="F0B7"/>
            </w:r>
            <w:r w:rsidRPr="001A33E5">
              <w:rPr>
                <w:sz w:val="16"/>
              </w:rPr>
              <w:tab/>
              <w:t>Parengtų darbuotojų skaičius pagal lytį</w:t>
            </w:r>
          </w:p>
          <w:p w:rsidR="00E23CDF" w:rsidRPr="001A33E5" w:rsidP="00101393" w14:paraId="26B0E012" w14:textId="77777777">
            <w:pPr>
              <w:pStyle w:val="TableParagraph"/>
              <w:spacing w:before="0" w:line="183" w:lineRule="exact"/>
              <w:ind w:left="145" w:hanging="142"/>
              <w:rPr>
                <w:sz w:val="16"/>
                <w:szCs w:val="16"/>
              </w:rPr>
            </w:pPr>
            <w:r w:rsidRPr="001A33E5">
              <w:rPr>
                <w:rFonts w:ascii="Symbol" w:hAnsi="Symbol"/>
                <w:sz w:val="16"/>
              </w:rPr>
              <w:sym w:font="Symbol" w:char="F0B7"/>
            </w:r>
            <w:r w:rsidRPr="001A33E5">
              <w:rPr>
                <w:sz w:val="16"/>
              </w:rPr>
              <w:tab/>
              <w:t>Įgūdžių prognozavimo priemonių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A90E123" w14:textId="77777777">
            <w:pPr>
              <w:pStyle w:val="TableParagraph"/>
              <w:tabs>
                <w:tab w:val="left" w:pos="294"/>
              </w:tabs>
              <w:spacing w:before="0"/>
              <w:ind w:left="145" w:right="459"/>
              <w:rPr>
                <w:noProof/>
                <w:sz w:val="16"/>
                <w:szCs w:val="16"/>
                <w:lang w:eastAsia="en-IE"/>
              </w:rPr>
            </w:pPr>
          </w:p>
        </w:tc>
      </w:tr>
    </w:tbl>
    <w:p w:rsidR="00E23CDF" w:rsidRPr="001A33E5" w:rsidP="00E23CDF" w14:paraId="243EB670" w14:textId="77777777"/>
    <w:tbl>
      <w:tblPr>
        <w:tblW w:w="9750" w:type="dxa"/>
        <w:jc w:val="center"/>
        <w:tblLayout w:type="fixed"/>
        <w:tblCellMar>
          <w:left w:w="340" w:type="dxa"/>
          <w:right w:w="340" w:type="dxa"/>
        </w:tblCellMar>
        <w:tblLook w:val="04A0"/>
      </w:tblPr>
      <w:tblGrid>
        <w:gridCol w:w="9750"/>
      </w:tblGrid>
      <w:tr w14:paraId="62221F8A"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4E9A315" w14:textId="77777777">
            <w:pPr>
              <w:keepNext/>
            </w:pPr>
          </w:p>
        </w:tc>
      </w:tr>
      <w:tr w14:paraId="5045568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220D2D7"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CE7E6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162DE7"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0EB9FC1"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A5C88BA"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AF62AB3"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D0FAC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C3197C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97C3C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3F262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3A867AF"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9E8E86" w14:textId="77777777">
            <w:pPr>
              <w:rPr>
                <w:noProof/>
                <w:sz w:val="16"/>
                <w:szCs w:val="16"/>
              </w:rPr>
            </w:pPr>
            <w:r w:rsidRPr="001A33E5">
              <w:rPr>
                <w:sz w:val="16"/>
              </w:rPr>
              <w:t>Rezultato rodiklis</w:t>
            </w:r>
          </w:p>
        </w:tc>
      </w:tr>
      <w:tr w14:paraId="6C0A3C6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3D2FE97"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07DDF45" w14:textId="77777777">
            <w:pPr>
              <w:rPr>
                <w:noProof/>
                <w:sz w:val="16"/>
                <w:szCs w:val="16"/>
              </w:rPr>
            </w:pPr>
            <w:r w:rsidRPr="001A33E5">
              <w:rPr>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7EB09A5" w14:textId="77777777">
            <w:pPr>
              <w:jc w:val="center"/>
              <w:rPr>
                <w:rFonts w:eastAsiaTheme="minorHAnsi"/>
                <w:noProof/>
                <w:sz w:val="16"/>
                <w:szCs w:val="16"/>
              </w:rPr>
            </w:pPr>
            <w:r w:rsidRPr="001A33E5">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EDDE5E6" w14:textId="77777777">
            <w:pPr>
              <w:rPr>
                <w:noProof/>
                <w:sz w:val="16"/>
                <w:szCs w:val="16"/>
              </w:rPr>
            </w:pPr>
            <w:r w:rsidRPr="001A33E5">
              <w:rPr>
                <w:b/>
                <w:i/>
                <w:sz w:val="16"/>
              </w:rPr>
              <w:t>Veiklą</w:t>
            </w:r>
            <w:r w:rsidRPr="001A33E5">
              <w:rPr>
                <w:sz w:val="16"/>
              </w:rPr>
              <w:t xml:space="preserve"> darbo rinkoje</w:t>
            </w:r>
            <w:r w:rsidRPr="001A33E5">
              <w:rPr>
                <w:b/>
                <w:i/>
                <w:sz w:val="16"/>
              </w:rPr>
              <w:t xml:space="preserve"> vykdančių organizacijų ir institucijų</w:t>
            </w:r>
            <w:r w:rsidRPr="001A33E5">
              <w:rPr>
                <w:sz w:val="16"/>
              </w:rPr>
              <w:t xml:space="preserve"> modernizavimas ir stiprinimas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1C9573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42478D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63D3E4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68BFA85"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316A566" w14:textId="77777777">
            <w:pPr>
              <w:pStyle w:val="TableParagraph"/>
              <w:tabs>
                <w:tab w:val="left" w:pos="292"/>
              </w:tabs>
              <w:spacing w:before="2"/>
              <w:ind w:left="145" w:right="476" w:hanging="142"/>
              <w:rPr>
                <w:sz w:val="16"/>
                <w:szCs w:val="16"/>
              </w:rPr>
            </w:pPr>
            <w:r w:rsidRPr="001A33E5">
              <w:rPr>
                <w:rFonts w:ascii="Symbol" w:hAnsi="Symbol"/>
                <w:sz w:val="16"/>
              </w:rPr>
              <w:sym w:font="Symbol" w:char="F0B7"/>
            </w:r>
            <w:r w:rsidRPr="001A33E5">
              <w:rPr>
                <w:sz w:val="16"/>
              </w:rPr>
              <w:tab/>
              <w:t>Remiamų viešojo administravimo institucijų ar tarnybų skaičius</w:t>
            </w:r>
          </w:p>
          <w:p w:rsidR="00E23CDF" w:rsidRPr="001A33E5" w:rsidP="00101393" w14:paraId="16D3EECF" w14:textId="77777777">
            <w:pPr>
              <w:pStyle w:val="TableParagraph"/>
              <w:tabs>
                <w:tab w:val="left" w:pos="291"/>
              </w:tabs>
              <w:spacing w:before="0" w:line="195" w:lineRule="exact"/>
              <w:ind w:left="145" w:hanging="142"/>
              <w:rPr>
                <w:sz w:val="16"/>
                <w:szCs w:val="16"/>
              </w:rPr>
            </w:pPr>
            <w:r w:rsidRPr="001A33E5">
              <w:rPr>
                <w:rFonts w:ascii="Symbol" w:hAnsi="Symbol"/>
                <w:sz w:val="16"/>
              </w:rPr>
              <w:sym w:font="Symbol" w:char="F0B7"/>
            </w:r>
            <w:r w:rsidRPr="001A33E5">
              <w:rPr>
                <w:sz w:val="16"/>
              </w:rPr>
              <w:tab/>
              <w:t>Parengtų darbuotojų skaičius pagal lytį</w:t>
            </w:r>
          </w:p>
          <w:p w:rsidR="00E23CDF" w:rsidRPr="001A33E5" w:rsidP="00101393" w14:paraId="5B7D29E1" w14:textId="77777777">
            <w:pPr>
              <w:pStyle w:val="TableParagraph"/>
              <w:tabs>
                <w:tab w:val="left" w:pos="292"/>
              </w:tabs>
              <w:spacing w:before="0" w:line="195" w:lineRule="exact"/>
              <w:ind w:left="145" w:hanging="142"/>
              <w:rPr>
                <w:sz w:val="16"/>
                <w:szCs w:val="16"/>
              </w:rPr>
            </w:pPr>
            <w:r w:rsidRPr="001A33E5">
              <w:rPr>
                <w:rFonts w:ascii="Symbol" w:hAnsi="Symbol"/>
                <w:sz w:val="16"/>
              </w:rPr>
              <w:sym w:font="Symbol" w:char="F0B7"/>
            </w:r>
            <w:r w:rsidRPr="001A33E5">
              <w:rPr>
                <w:sz w:val="16"/>
              </w:rPr>
              <w:tab/>
              <w:t>Įgūdžių prognozavimo priemonių skaičius</w:t>
            </w:r>
          </w:p>
          <w:p w:rsidR="00E23CDF" w:rsidRPr="001A33E5" w:rsidP="00101393" w14:paraId="6BBC93CC" w14:textId="77777777">
            <w:pPr>
              <w:pStyle w:val="TableParagraph"/>
              <w:tabs>
                <w:tab w:val="left" w:pos="292"/>
              </w:tabs>
              <w:spacing w:before="0" w:line="195" w:lineRule="exact"/>
              <w:ind w:left="145" w:hanging="142"/>
              <w:rPr>
                <w:sz w:val="16"/>
                <w:szCs w:val="16"/>
              </w:rPr>
            </w:pPr>
            <w:r w:rsidRPr="001A33E5">
              <w:rPr>
                <w:rFonts w:ascii="Symbol" w:hAnsi="Symbol"/>
                <w:sz w:val="16"/>
              </w:rPr>
              <w:sym w:font="Symbol" w:char="F0B7"/>
            </w:r>
            <w:r w:rsidRPr="001A33E5">
              <w:rPr>
                <w:sz w:val="16"/>
              </w:rPr>
              <w:tab/>
            </w:r>
            <w:r w:rsidRPr="001A33E5">
              <w:rPr>
                <w:b/>
                <w:i/>
                <w:sz w:val="16"/>
              </w:rPr>
              <w:t xml:space="preserve">Remiamų </w:t>
            </w:r>
            <w:r w:rsidRPr="001A33E5">
              <w:rPr>
                <w:b/>
                <w:i/>
                <w:sz w:val="16"/>
              </w:rPr>
              <w:t xml:space="preserve">struktūrų skaičius ir remiamų bedarbių skaičius pagal lytį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C7EEB00" w14:textId="77777777">
            <w:pPr>
              <w:pStyle w:val="TableParagraph"/>
              <w:spacing w:before="0"/>
              <w:ind w:left="145" w:right="459"/>
              <w:rPr>
                <w:b/>
                <w:bCs/>
                <w:i/>
                <w:iCs/>
                <w:sz w:val="16"/>
                <w:szCs w:val="16"/>
              </w:rPr>
            </w:pPr>
          </w:p>
        </w:tc>
      </w:tr>
    </w:tbl>
    <w:p w:rsidR="00E23CDF" w:rsidRPr="001A33E5" w:rsidP="00E23CDF" w14:paraId="5FBD5B91" w14:textId="77777777">
      <w:r w:rsidRPr="001A33E5">
        <w:rPr>
          <w:rStyle w:val="HideTWBExt"/>
        </w:rPr>
        <w:t>&lt;/Amend&gt;</w:t>
      </w:r>
    </w:p>
    <w:p w:rsidR="00E23CDF" w:rsidRPr="001A33E5" w:rsidP="00E23CDF" w14:paraId="7E6EC39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108</w:t>
      </w:r>
      <w:r w:rsidRPr="001A33E5">
        <w:rPr>
          <w:rStyle w:val="HideTWBExt"/>
          <w:b w:val="0"/>
          <w:szCs w:val="24"/>
        </w:rPr>
        <w:t>&lt;/NumAm&gt;</w:t>
      </w:r>
    </w:p>
    <w:p w:rsidR="00E23CDF" w:rsidRPr="001A33E5" w:rsidP="00E23CDF" w14:paraId="7A52194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AA06CDE" w14:textId="77777777">
      <w:pPr>
        <w:pStyle w:val="NormalBold"/>
      </w:pPr>
      <w:r w:rsidRPr="001A33E5">
        <w:rPr>
          <w:rStyle w:val="HideTWBExt"/>
          <w:b w:val="0"/>
          <w:szCs w:val="24"/>
        </w:rPr>
        <w:t>&lt;Article&gt;</w:t>
      </w:r>
      <w:r w:rsidRPr="001A33E5">
        <w:t>I priedo 440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69AF0B"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77D63C8" w14:textId="77777777">
            <w:pPr>
              <w:keepNext/>
            </w:pPr>
          </w:p>
        </w:tc>
      </w:tr>
      <w:tr w14:paraId="644F812F"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16D2C76"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F5215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1BCB81"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5AEF21"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D94819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53CEF2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AE73F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8A3C6A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092C05"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EA8180"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F76E27E"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EDBD130" w14:textId="77777777">
            <w:pPr>
              <w:rPr>
                <w:noProof/>
                <w:sz w:val="16"/>
                <w:szCs w:val="16"/>
              </w:rPr>
            </w:pPr>
            <w:r w:rsidRPr="001A33E5">
              <w:rPr>
                <w:sz w:val="16"/>
              </w:rPr>
              <w:t>Rezultato rodiklis</w:t>
            </w:r>
          </w:p>
        </w:tc>
      </w:tr>
      <w:tr w14:paraId="20E9A43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40CC6AB"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92E7393" w14:textId="77777777">
            <w:pPr>
              <w:rPr>
                <w:noProof/>
                <w:sz w:val="16"/>
                <w:szCs w:val="16"/>
              </w:rPr>
            </w:pPr>
            <w:r w:rsidRPr="001A33E5">
              <w:rPr>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614A5FE" w14:textId="77777777">
            <w:pPr>
              <w:jc w:val="center"/>
              <w:rPr>
                <w:rFonts w:eastAsiaTheme="minorHAnsi"/>
                <w:noProof/>
                <w:sz w:val="16"/>
                <w:szCs w:val="16"/>
              </w:rPr>
            </w:pPr>
            <w:r w:rsidRPr="001A33E5">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130E814" w14:textId="77777777">
            <w:pPr>
              <w:rPr>
                <w:rFonts w:cstheme="minorBidi"/>
                <w:noProof/>
                <w:sz w:val="16"/>
                <w:szCs w:val="16"/>
              </w:rPr>
            </w:pPr>
            <w:r w:rsidRPr="001A33E5">
              <w:rPr>
                <w:sz w:val="16"/>
              </w:rPr>
              <w:t>Moterų dalyvavimo ir lyčių lygybės darbo rinkoje skatinimas*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C4402D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82D8EBB"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6C95E6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63726F4"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CDE2574"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r>
            <w:r w:rsidRPr="001A33E5">
              <w:rPr>
                <w:sz w:val="16"/>
              </w:rPr>
              <w:t>Dalyvių skaičius pagal lytį, statusą darbo rinkoje, amžių ir išsilavinimo lygį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14F7934"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Dalyvių skaičius – pagal statusą sudalyvavus (įgijus kvalifikaciją, ieškant darbo, mokantis ar dalyvaujant mokymuose, įsidarbinus) ir pagal lytį</w:t>
            </w:r>
          </w:p>
        </w:tc>
      </w:tr>
    </w:tbl>
    <w:p w:rsidR="00E23CDF" w:rsidRPr="001A33E5" w:rsidP="00E23CDF" w14:paraId="3E4DDA80" w14:textId="77777777"/>
    <w:tbl>
      <w:tblPr>
        <w:tblW w:w="9750" w:type="dxa"/>
        <w:jc w:val="center"/>
        <w:tblLayout w:type="fixed"/>
        <w:tblCellMar>
          <w:left w:w="340" w:type="dxa"/>
          <w:right w:w="340" w:type="dxa"/>
        </w:tblCellMar>
        <w:tblLook w:val="04A0"/>
      </w:tblPr>
      <w:tblGrid>
        <w:gridCol w:w="9750"/>
      </w:tblGrid>
      <w:tr w14:paraId="41B430A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BC43864" w14:textId="77777777">
            <w:pPr>
              <w:keepNext/>
            </w:pPr>
          </w:p>
        </w:tc>
      </w:tr>
      <w:tr w14:paraId="728B320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8BAD507"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FA9E6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0B1121"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09D100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47DC69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838A97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0C8E21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596C850"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8F847B"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DA6775"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5BFC840"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72036E" w14:textId="77777777">
            <w:pPr>
              <w:rPr>
                <w:noProof/>
                <w:sz w:val="16"/>
                <w:szCs w:val="16"/>
              </w:rPr>
            </w:pPr>
            <w:r w:rsidRPr="001A33E5">
              <w:rPr>
                <w:sz w:val="16"/>
              </w:rPr>
              <w:t>Rezultato rodiklis</w:t>
            </w:r>
          </w:p>
        </w:tc>
      </w:tr>
      <w:tr w14:paraId="584620A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A9BB09C"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1D30652" w14:textId="77777777">
            <w:pPr>
              <w:rPr>
                <w:noProof/>
                <w:sz w:val="16"/>
                <w:szCs w:val="16"/>
              </w:rPr>
            </w:pPr>
            <w:r w:rsidRPr="001A33E5">
              <w:rPr>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7A653B9" w14:textId="77777777">
            <w:pPr>
              <w:jc w:val="center"/>
              <w:rPr>
                <w:rFonts w:eastAsiaTheme="minorHAnsi"/>
                <w:noProof/>
                <w:sz w:val="16"/>
                <w:szCs w:val="16"/>
              </w:rPr>
            </w:pPr>
            <w:r w:rsidRPr="001A33E5">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2E6DB8A" w14:textId="77777777">
            <w:pPr>
              <w:rPr>
                <w:rFonts w:cstheme="minorBidi"/>
                <w:noProof/>
                <w:sz w:val="16"/>
                <w:szCs w:val="16"/>
              </w:rPr>
            </w:pPr>
            <w:r w:rsidRPr="001A33E5">
              <w:rPr>
                <w:sz w:val="16"/>
              </w:rPr>
              <w:t>Moterų dalyvavimo</w:t>
            </w:r>
            <w:r w:rsidRPr="001A33E5">
              <w:rPr>
                <w:b/>
                <w:i/>
                <w:sz w:val="16"/>
              </w:rPr>
              <w:t xml:space="preserve"> darbo rinkoje</w:t>
            </w:r>
            <w:r w:rsidRPr="001A33E5">
              <w:rPr>
                <w:sz w:val="16"/>
              </w:rPr>
              <w:t>, lyčių lygybės</w:t>
            </w:r>
            <w:r w:rsidRPr="001A33E5">
              <w:rPr>
                <w:b/>
                <w:i/>
                <w:sz w:val="16"/>
              </w:rPr>
              <w:t xml:space="preserve">, profesinio ir asmeninio gyvenimo pusiausvyros skatinimas ir lyčių segregacijos </w:t>
            </w:r>
            <w:r w:rsidRPr="001A33E5">
              <w:rPr>
                <w:sz w:val="16"/>
              </w:rPr>
              <w:t xml:space="preserve">darbo rinkoje </w:t>
            </w:r>
            <w:r w:rsidRPr="001A33E5">
              <w:rPr>
                <w:b/>
                <w:i/>
                <w:sz w:val="16"/>
              </w:rPr>
              <w:t>mažinimas</w:t>
            </w:r>
            <w:r w:rsidRPr="001A33E5">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D81166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C44212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CB91C4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47DB4D8"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58F8408"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5DC8FE45"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Veiksmų, kuriais siekiama panaikinti profesinę lyčių segregaciją ir remti moterų užimtumą, įskaitant veiksmus, kuriais remiama profesinio ir asmeninio gyvenimo pusiausvyra, skaičius</w:t>
            </w:r>
            <w:r w:rsidRPr="001A33E5">
              <w:rPr>
                <w:b/>
                <w:i/>
                <w:sz w:val="16"/>
              </w:rPr>
              <w:t xml:space="preserve"> </w:t>
            </w:r>
          </w:p>
          <w:p w:rsidR="00E23CDF" w:rsidRPr="001A33E5" w:rsidP="00101393" w14:paraId="02CF955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skirtų kovoti su psichosocialine, sveikatos ir saugos rizika darbo vietoje ir remti moterų galimybes </w:t>
            </w:r>
            <w:r w:rsidRPr="001A33E5">
              <w:rPr>
                <w:b/>
                <w:i/>
                <w:sz w:val="16"/>
              </w:rPr>
              <w:t>mokytis ir lygias karjeros perspektyvas,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0A07F72"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ab/>
              <w:t>Dalyvių skaičius – pagal statusą sudalyvavus (įgijus kvalifikaciją, ieškant darbo, mokantis ar dalyvaujant mokymuose, įsidarbinus) ir pagal lytį</w:t>
            </w:r>
            <w:r w:rsidRPr="001A33E5">
              <w:rPr>
                <w:b/>
                <w:i/>
                <w:sz w:val="16"/>
              </w:rPr>
              <w:t>, amžių ir negalią</w:t>
            </w:r>
          </w:p>
        </w:tc>
      </w:tr>
    </w:tbl>
    <w:p w:rsidR="00E23CDF" w:rsidRPr="001A33E5" w:rsidP="00E23CDF" w14:paraId="155F1776" w14:textId="77777777">
      <w:r w:rsidRPr="001A33E5">
        <w:rPr>
          <w:rStyle w:val="HideTWBExt"/>
        </w:rPr>
        <w:t>&lt;/Amend&gt;</w:t>
      </w:r>
    </w:p>
    <w:p w:rsidR="00E23CDF" w:rsidRPr="001A33E5" w:rsidP="00E23CDF" w14:paraId="7C13C23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109</w:t>
      </w:r>
      <w:r w:rsidRPr="001A33E5">
        <w:rPr>
          <w:rStyle w:val="HideTWBExt"/>
          <w:b w:val="0"/>
          <w:szCs w:val="24"/>
        </w:rPr>
        <w:t>&lt;/NumAm&gt;</w:t>
      </w:r>
    </w:p>
    <w:p w:rsidR="00E23CDF" w:rsidRPr="001A33E5" w:rsidP="00E23CDF" w14:paraId="1D0E823D"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0A711EF" w14:textId="77777777">
      <w:pPr>
        <w:pStyle w:val="NormalBold"/>
      </w:pPr>
      <w:r w:rsidRPr="001A33E5">
        <w:rPr>
          <w:rStyle w:val="HideTWBExt"/>
          <w:b w:val="0"/>
          <w:szCs w:val="24"/>
        </w:rPr>
        <w:t>&lt;Article&gt;</w:t>
      </w:r>
      <w:r w:rsidRPr="001A33E5">
        <w:t>I priedo 440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1BD646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467EB5F" w14:textId="77777777">
            <w:pPr>
              <w:keepNext/>
            </w:pPr>
          </w:p>
        </w:tc>
      </w:tr>
      <w:tr w14:paraId="1935A740"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29C22C99" w14:textId="77777777">
            <w:pPr>
              <w:pStyle w:val="ColumnHeading"/>
            </w:pPr>
            <w:r w:rsidRPr="001A33E5">
              <w:t>Komisijos siūlomas tekstas</w:t>
            </w:r>
          </w:p>
        </w:tc>
      </w:tr>
    </w:tbl>
    <w:p w:rsidR="00E23CDF" w:rsidRPr="001A33E5" w:rsidP="00E23CDF" w14:paraId="3A5E0889" w14:textId="77777777"/>
    <w:tbl>
      <w:tblPr>
        <w:tblW w:w="9750" w:type="dxa"/>
        <w:jc w:val="center"/>
        <w:tblLayout w:type="fixed"/>
        <w:tblCellMar>
          <w:left w:w="340" w:type="dxa"/>
          <w:right w:w="340" w:type="dxa"/>
        </w:tblCellMar>
        <w:tblLook w:val="04A0"/>
      </w:tblPr>
      <w:tblGrid>
        <w:gridCol w:w="9750"/>
      </w:tblGrid>
      <w:tr w14:paraId="1ED4A07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447A31C8" w14:textId="77777777">
            <w:pPr>
              <w:keepNext/>
            </w:pPr>
          </w:p>
        </w:tc>
      </w:tr>
      <w:tr w14:paraId="18DAEB2C"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E1CFB20"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95ECA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7CA3B8"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A18E2E"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1D8475C"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1368DA8"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4E53BD2"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34E6AB"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D81FFDF"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41C801"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9A2BED5"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37FBD81" w14:textId="77777777">
            <w:pPr>
              <w:rPr>
                <w:b/>
                <w:bCs/>
                <w:i/>
                <w:iCs/>
                <w:noProof/>
                <w:sz w:val="16"/>
                <w:szCs w:val="16"/>
              </w:rPr>
            </w:pPr>
            <w:r w:rsidRPr="001A33E5">
              <w:rPr>
                <w:b/>
                <w:i/>
                <w:sz w:val="16"/>
              </w:rPr>
              <w:t>Rezultato rodiklis</w:t>
            </w:r>
          </w:p>
        </w:tc>
      </w:tr>
      <w:tr w14:paraId="2CC6A97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0A5C1DA"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20A9E96" w14:textId="77777777">
            <w:pPr>
              <w:rPr>
                <w:noProof/>
                <w:sz w:val="16"/>
                <w:szCs w:val="16"/>
              </w:rPr>
            </w:pPr>
            <w:r w:rsidRPr="001A33E5">
              <w:rPr>
                <w:b/>
                <w:i/>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C72CAE4" w14:textId="77777777">
            <w:pPr>
              <w:jc w:val="center"/>
              <w:rPr>
                <w:rFonts w:eastAsiaTheme="minorHAnsi"/>
                <w:noProof/>
                <w:sz w:val="16"/>
                <w:szCs w:val="16"/>
              </w:rPr>
            </w:pPr>
            <w:r w:rsidRPr="001A33E5">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ADE63F8" w14:textId="77777777">
            <w:pPr>
              <w:rPr>
                <w:b/>
                <w:bCs/>
                <w:i/>
                <w:iCs/>
                <w:sz w:val="16"/>
                <w:szCs w:val="16"/>
              </w:rPr>
            </w:pPr>
            <w:r w:rsidRPr="001A33E5">
              <w:rPr>
                <w:b/>
                <w:i/>
                <w:sz w:val="16"/>
              </w:rPr>
              <w:t xml:space="preserve">Smurto dėl lyties ir seksualinio priekabiavimo darbo vietoje panaikinimas* </w:t>
            </w:r>
          </w:p>
          <w:p w:rsidR="00E23CDF" w:rsidRPr="001A33E5" w:rsidP="00101393" w14:paraId="70AE0472" w14:textId="77777777">
            <w:pPr>
              <w:rPr>
                <w:b/>
                <w:bCs/>
                <w:i/>
                <w:iCs/>
                <w:sz w:val="16"/>
                <w:szCs w:val="16"/>
              </w:rPr>
            </w:pPr>
          </w:p>
          <w:p w:rsidR="00E23CDF" w:rsidRPr="001A33E5" w:rsidP="00101393" w14:paraId="5EED8438"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8F64D75"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C0657AB"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5E36FB"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B6FF867" w14:textId="77777777">
            <w:pPr>
              <w:jc w:val="center"/>
              <w:rPr>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1994A42" w14:textId="77777777">
            <w:pPr>
              <w:tabs>
                <w:tab w:val="left" w:pos="245"/>
              </w:tabs>
              <w:ind w:left="145"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Įmonių, kurioms teikiama parama siekiant tobulinti smurto dėl </w:t>
            </w:r>
            <w:r w:rsidRPr="001A33E5">
              <w:rPr>
                <w:b/>
                <w:i/>
                <w:sz w:val="16"/>
              </w:rPr>
              <w:t xml:space="preserve">lyties ir seksualinio priekabiavimo darbo vietoje panaikinimo mechanizmus ir procesus, – labai mažų, mažųjų ir vidutinių bei didelių – skaičius </w:t>
            </w:r>
          </w:p>
          <w:p w:rsidR="00E23CDF" w:rsidRPr="001A33E5" w:rsidP="00101393" w14:paraId="70C27A59"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Finansuotų veiksmų, skirtų panaikinti smurtą dėl lyties ir seksualinį priekabiavimą darbo vietoje,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FDCA742" w14:textId="77777777">
            <w:pPr>
              <w:ind w:left="145" w:hanging="142"/>
              <w:rPr>
                <w:b/>
                <w:bCs/>
                <w:i/>
                <w:iCs/>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Įmonių, turinčių tinkamus mechanizmus ir paramos struktūras, skirtas pranešti apie smurtą dėl lyties ir seksualinį priekabiavimą bei su jais kovoti, – labai mažų, mažųjų ir vidutinių bei didelių – dalis </w:t>
            </w:r>
          </w:p>
          <w:p w:rsidR="00E23CDF" w:rsidRPr="001A33E5" w:rsidP="00101393" w14:paraId="7F098F2D"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Smurto dėl lyties ir seksualinio priekabiavimo atvejų, apie kuriuos pranešta, remiamose įmonėse skaičius ir dalis </w:t>
            </w:r>
          </w:p>
        </w:tc>
      </w:tr>
    </w:tbl>
    <w:p w:rsidR="00E23CDF" w:rsidRPr="001A33E5" w:rsidP="00E23CDF" w14:paraId="5C5FCDEF" w14:textId="77777777">
      <w:r w:rsidRPr="001A33E5">
        <w:rPr>
          <w:rStyle w:val="HideTWBExt"/>
        </w:rPr>
        <w:t>&lt;/Amend&gt;</w:t>
      </w:r>
    </w:p>
    <w:p w:rsidR="00E23CDF" w:rsidRPr="001A33E5" w:rsidP="00E23CDF" w14:paraId="626C414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110</w:t>
      </w:r>
      <w:r w:rsidRPr="001A33E5">
        <w:rPr>
          <w:rStyle w:val="HideTWBExt"/>
          <w:b w:val="0"/>
          <w:szCs w:val="24"/>
        </w:rPr>
        <w:t>&lt;/NumAm&gt;</w:t>
      </w:r>
    </w:p>
    <w:p w:rsidR="00E23CDF" w:rsidRPr="001A33E5" w:rsidP="00E23CDF" w14:paraId="6E106F5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78C722B" w14:textId="77777777">
      <w:pPr>
        <w:pStyle w:val="NormalBold"/>
      </w:pPr>
      <w:r w:rsidRPr="001A33E5">
        <w:rPr>
          <w:rStyle w:val="HideTWBExt"/>
          <w:b w:val="0"/>
          <w:szCs w:val="24"/>
        </w:rPr>
        <w:t>&lt;Article&gt;</w:t>
      </w:r>
      <w:r w:rsidRPr="001A33E5">
        <w:t>I priedo 440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163213D"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2047E04" w14:textId="77777777">
            <w:pPr>
              <w:keepNext/>
            </w:pPr>
          </w:p>
        </w:tc>
      </w:tr>
      <w:tr w14:paraId="0DB320F0"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02FF0D70" w14:textId="77777777">
            <w:pPr>
              <w:pStyle w:val="ColumnHeading"/>
            </w:pPr>
            <w:r w:rsidRPr="001A33E5">
              <w:t>Komisijos siūlomas tekstas</w:t>
            </w:r>
          </w:p>
        </w:tc>
      </w:tr>
    </w:tbl>
    <w:p w:rsidR="00E23CDF" w:rsidRPr="001A33E5" w:rsidP="00E23CDF" w14:paraId="2C0340DA" w14:textId="77777777"/>
    <w:tbl>
      <w:tblPr>
        <w:tblW w:w="9750" w:type="dxa"/>
        <w:jc w:val="center"/>
        <w:tblLayout w:type="fixed"/>
        <w:tblCellMar>
          <w:left w:w="340" w:type="dxa"/>
          <w:right w:w="340" w:type="dxa"/>
        </w:tblCellMar>
        <w:tblLook w:val="04A0"/>
      </w:tblPr>
      <w:tblGrid>
        <w:gridCol w:w="9750"/>
      </w:tblGrid>
      <w:tr w14:paraId="6EC9F6F8"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3DBB561" w14:textId="77777777">
            <w:pPr>
              <w:keepNext/>
            </w:pPr>
          </w:p>
        </w:tc>
      </w:tr>
      <w:tr w14:paraId="0C84A267"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51472CA"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7B9400"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756F5ED"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E255AE4"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A1CB5D8"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A78F136"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CCAAB57"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1BF2DC"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940BBFD"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789920"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4972DA7"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BF2F05" w14:textId="77777777">
            <w:pPr>
              <w:rPr>
                <w:b/>
                <w:bCs/>
                <w:i/>
                <w:iCs/>
                <w:noProof/>
                <w:sz w:val="16"/>
                <w:szCs w:val="16"/>
              </w:rPr>
            </w:pPr>
            <w:r w:rsidRPr="001A33E5">
              <w:rPr>
                <w:b/>
                <w:i/>
                <w:sz w:val="16"/>
              </w:rPr>
              <w:t>Rezultato rodiklis</w:t>
            </w:r>
          </w:p>
        </w:tc>
      </w:tr>
      <w:tr w14:paraId="643C51A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2E9C540"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D410ED5" w14:textId="77777777">
            <w:pPr>
              <w:rPr>
                <w:noProof/>
                <w:sz w:val="16"/>
                <w:szCs w:val="16"/>
              </w:rPr>
            </w:pPr>
            <w:r w:rsidRPr="001A33E5">
              <w:rPr>
                <w:b/>
                <w:i/>
                <w:sz w:val="16"/>
              </w:rPr>
              <w:t>Užimtumas ir darbo rinka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3E2A81F" w14:textId="77777777">
            <w:pPr>
              <w:jc w:val="center"/>
              <w:rPr>
                <w:rFonts w:eastAsiaTheme="minorHAnsi"/>
                <w:noProof/>
                <w:sz w:val="16"/>
                <w:szCs w:val="16"/>
              </w:rPr>
            </w:pPr>
            <w:r w:rsidRPr="001A33E5">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9585D36" w14:textId="77777777">
            <w:pPr>
              <w:rPr>
                <w:rFonts w:cstheme="minorBidi"/>
                <w:noProof/>
                <w:sz w:val="16"/>
                <w:szCs w:val="16"/>
              </w:rPr>
            </w:pPr>
            <w:r w:rsidRPr="001A33E5">
              <w:rPr>
                <w:b/>
                <w:i/>
                <w:sz w:val="16"/>
              </w:rPr>
              <w:t xml:space="preserve">Investicijų ir oficialaus darbo priežiūros </w:t>
            </w:r>
            <w:r w:rsidRPr="001A33E5">
              <w:rPr>
                <w:b/>
                <w:i/>
                <w:sz w:val="16"/>
              </w:rPr>
              <w:t xml:space="preserve">sektoriuje propagavimas, siekiant užtikrinti kokybišką priežiūros darbą*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DFCEA69"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AB9997B"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D41EDA2"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54633B3" w14:textId="77777777">
            <w:pPr>
              <w:jc w:val="center"/>
              <w:rPr>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13A1752" w14:textId="77777777">
            <w:pPr>
              <w:tabs>
                <w:tab w:val="left" w:pos="245"/>
              </w:tabs>
              <w:ind w:left="176" w:hanging="142"/>
              <w:rPr>
                <w:noProof/>
                <w:sz w:val="16"/>
                <w:szCs w:val="16"/>
              </w:rPr>
            </w:pPr>
            <w:r w:rsidRPr="001A33E5">
              <w:rPr>
                <w:rFonts w:ascii="Symbol" w:hAnsi="Symbol"/>
                <w:sz w:val="16"/>
              </w:rPr>
              <w:sym w:font="Symbol" w:char="F0B7"/>
            </w:r>
            <w:r w:rsidRPr="001A33E5">
              <w:rPr>
                <w:b/>
                <w:i/>
              </w:rPr>
              <w:t xml:space="preserve">Asmenų, susijusių su veiksmais, kuriais siekiama propaguoti oficialų darbą priežiūros sektoriuje, siekiant užtikrinti kokybišką priežiūros darbą, skaičius ir </w:t>
            </w:r>
            <w:r w:rsidRPr="001A33E5">
              <w:rPr>
                <w:b/>
                <w:i/>
              </w:rPr>
              <w:t>dalis pagal lytį</w:t>
            </w:r>
            <w:r w:rsidRPr="001A33E5">
              <w:rPr>
                <w:b/>
                <w:i/>
                <w:sz w:val="16"/>
              </w:rPr>
              <w:t xml:space="preserve"> </w:t>
            </w:r>
          </w:p>
          <w:p w:rsidR="00E23CDF" w:rsidRPr="001A33E5" w:rsidP="00101393" w14:paraId="7C9D6E9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Sukurtų kokybiškų priežiūros darbo vietų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EA893D6" w14:textId="77777777">
            <w:pPr>
              <w:tabs>
                <w:tab w:val="left" w:pos="245"/>
              </w:tabs>
              <w:ind w:left="176" w:hanging="142"/>
              <w:rPr>
                <w:noProof/>
                <w:sz w:val="16"/>
                <w:szCs w:val="16"/>
              </w:rPr>
            </w:pPr>
            <w:r w:rsidRPr="001A33E5">
              <w:rPr>
                <w:rFonts w:ascii="Symbol" w:hAnsi="Symbol"/>
                <w:sz w:val="16"/>
              </w:rPr>
              <w:sym w:font="Symbol" w:char="F0B7"/>
            </w:r>
            <w:r w:rsidRPr="001A33E5">
              <w:rPr>
                <w:b/>
                <w:i/>
              </w:rPr>
              <w:t>Asmenų, susijusių su veiksmais, kuriais siekiama propaguoti oficialų darbą priežiūros sektoriuje, siekiant užtikrinti kokybišką priežiūros darbą, skaičius ir dalis – pagal lytį</w:t>
            </w:r>
            <w:r w:rsidRPr="001A33E5">
              <w:rPr>
                <w:b/>
                <w:i/>
                <w:sz w:val="16"/>
              </w:rPr>
              <w:t xml:space="preserve"> </w:t>
            </w:r>
          </w:p>
        </w:tc>
      </w:tr>
    </w:tbl>
    <w:p w:rsidR="00E23CDF" w:rsidRPr="001A33E5" w:rsidP="00E23CDF" w14:paraId="79167159" w14:textId="77777777">
      <w:r w:rsidRPr="001A33E5">
        <w:rPr>
          <w:rStyle w:val="HideTWBExt"/>
        </w:rPr>
        <w:t>&lt;/Amend&gt;</w:t>
      </w:r>
    </w:p>
    <w:p w:rsidR="00E23CDF" w:rsidRPr="001A33E5" w:rsidP="00E23CDF" w14:paraId="6D076E2C"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111</w:t>
      </w:r>
      <w:r w:rsidRPr="001A33E5">
        <w:rPr>
          <w:rStyle w:val="HideTWBExt"/>
          <w:b w:val="0"/>
          <w:szCs w:val="24"/>
        </w:rPr>
        <w:t>&lt;/NumAm&gt;</w:t>
      </w:r>
    </w:p>
    <w:p w:rsidR="00E23CDF" w:rsidRPr="001A33E5" w:rsidP="00E23CDF" w14:paraId="511A7E2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06674DD" w14:textId="77777777">
      <w:pPr>
        <w:pStyle w:val="NormalBold"/>
      </w:pPr>
      <w:r w:rsidRPr="001A33E5">
        <w:rPr>
          <w:rStyle w:val="HideTWBExt"/>
          <w:b w:val="0"/>
          <w:szCs w:val="24"/>
        </w:rPr>
        <w:t>&lt;Article&gt;</w:t>
      </w:r>
      <w:r w:rsidRPr="001A33E5">
        <w:t>I priedo 447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8D2E10A"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759DFBD4" w14:textId="77777777">
            <w:pPr>
              <w:keepNext/>
            </w:pPr>
          </w:p>
        </w:tc>
      </w:tr>
      <w:tr w14:paraId="4B4C87DF"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5D100995" w14:textId="77777777">
            <w:pPr>
              <w:pStyle w:val="ColumnHeading"/>
              <w:ind w:firstLine="5050"/>
              <w:jc w:val="left"/>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EE843E" w14:textId="77777777" w:rsidTr="00101393">
        <w:tblPrEx>
          <w:tblW w:w="14565" w:type="dxa"/>
          <w:tblLayout w:type="fixed"/>
          <w:tblLook w:val="04A0"/>
        </w:tblPrEx>
        <w:trPr>
          <w:cantSplit/>
        </w:trPr>
        <w:tc>
          <w:tcPr>
            <w:tcW w:w="1258" w:type="dxa"/>
            <w:shd w:val="clear" w:color="auto" w:fill="auto"/>
            <w:noWrap/>
            <w:hideMark/>
          </w:tcPr>
          <w:p w:rsidR="00E23CDF" w:rsidRPr="001A33E5" w:rsidP="00101393" w14:paraId="520561AF" w14:textId="77777777">
            <w:pPr>
              <w:rPr>
                <w:bCs/>
                <w:noProof/>
                <w:sz w:val="16"/>
                <w:szCs w:val="16"/>
              </w:rPr>
            </w:pPr>
            <w:r w:rsidRPr="001A33E5">
              <w:rPr>
                <w:sz w:val="16"/>
              </w:rPr>
              <w:t>Politikos sritis (1 lygmuo)</w:t>
            </w:r>
          </w:p>
        </w:tc>
        <w:tc>
          <w:tcPr>
            <w:tcW w:w="1289" w:type="dxa"/>
            <w:shd w:val="clear" w:color="auto" w:fill="auto"/>
            <w:noWrap/>
            <w:hideMark/>
          </w:tcPr>
          <w:p w:rsidR="00E23CDF" w:rsidRPr="001A33E5" w:rsidP="00101393" w14:paraId="33815117" w14:textId="77777777">
            <w:pPr>
              <w:rPr>
                <w:bCs/>
                <w:noProof/>
                <w:sz w:val="16"/>
                <w:szCs w:val="16"/>
              </w:rPr>
            </w:pPr>
            <w:r w:rsidRPr="001A33E5">
              <w:rPr>
                <w:sz w:val="16"/>
              </w:rPr>
              <w:t>Politikos sritis (2 lygmuo)</w:t>
            </w:r>
          </w:p>
        </w:tc>
        <w:tc>
          <w:tcPr>
            <w:tcW w:w="576" w:type="dxa"/>
            <w:shd w:val="clear" w:color="auto" w:fill="auto"/>
            <w:hideMark/>
          </w:tcPr>
          <w:p w:rsidR="00E23CDF" w:rsidRPr="001A33E5" w:rsidP="00101393" w14:paraId="0310A305" w14:textId="77777777">
            <w:pPr>
              <w:pStyle w:val="TableParagraph"/>
              <w:spacing w:before="0"/>
              <w:ind w:left="0"/>
              <w:rPr>
                <w:bCs/>
                <w:sz w:val="16"/>
                <w:szCs w:val="16"/>
              </w:rPr>
            </w:pPr>
          </w:p>
          <w:p w:rsidR="00E23CDF" w:rsidRPr="001A33E5" w:rsidP="00101393" w14:paraId="304AAB1E" w14:textId="77777777">
            <w:pPr>
              <w:jc w:val="center"/>
              <w:rPr>
                <w:rFonts w:eastAsiaTheme="minorHAnsi"/>
                <w:bCs/>
                <w:noProof/>
                <w:sz w:val="16"/>
                <w:szCs w:val="16"/>
              </w:rPr>
            </w:pPr>
            <w:r w:rsidRPr="001A33E5">
              <w:rPr>
                <w:sz w:val="16"/>
              </w:rPr>
              <w:t>#</w:t>
            </w:r>
          </w:p>
        </w:tc>
        <w:tc>
          <w:tcPr>
            <w:tcW w:w="2297" w:type="dxa"/>
            <w:shd w:val="clear" w:color="auto" w:fill="auto"/>
            <w:hideMark/>
          </w:tcPr>
          <w:p w:rsidR="00E23CDF" w:rsidRPr="001A33E5" w:rsidP="00101393" w14:paraId="3B936F80" w14:textId="77777777">
            <w:pPr>
              <w:pStyle w:val="TableParagraph"/>
              <w:spacing w:before="0"/>
              <w:ind w:left="0"/>
              <w:rPr>
                <w:bCs/>
                <w:sz w:val="16"/>
                <w:szCs w:val="16"/>
              </w:rPr>
            </w:pPr>
          </w:p>
          <w:p w:rsidR="00E23CDF" w:rsidRPr="001A33E5" w:rsidP="00101393" w14:paraId="22294490" w14:textId="77777777">
            <w:pPr>
              <w:rPr>
                <w:bCs/>
                <w:noProof/>
                <w:sz w:val="16"/>
                <w:szCs w:val="16"/>
              </w:rPr>
            </w:pPr>
            <w:r w:rsidRPr="001A33E5">
              <w:rPr>
                <w:sz w:val="16"/>
              </w:rPr>
              <w:t xml:space="preserve">Intervencinių priemonių </w:t>
            </w:r>
            <w:r w:rsidRPr="001A33E5">
              <w:rPr>
                <w:sz w:val="16"/>
              </w:rPr>
              <w:t>sritis</w:t>
            </w:r>
          </w:p>
        </w:tc>
        <w:tc>
          <w:tcPr>
            <w:tcW w:w="656" w:type="dxa"/>
            <w:shd w:val="clear" w:color="auto" w:fill="auto"/>
            <w:noWrap/>
            <w:hideMark/>
          </w:tcPr>
          <w:p w:rsidR="00E23CDF" w:rsidRPr="001A33E5" w:rsidP="00101393" w14:paraId="24381198" w14:textId="77777777">
            <w:pPr>
              <w:pStyle w:val="TableParagraph"/>
              <w:spacing w:before="0"/>
              <w:ind w:left="0"/>
              <w:rPr>
                <w:bCs/>
                <w:sz w:val="16"/>
                <w:szCs w:val="16"/>
              </w:rPr>
            </w:pPr>
          </w:p>
          <w:p w:rsidR="00E23CDF" w:rsidRPr="001A33E5" w:rsidP="00101393" w14:paraId="1607C06C" w14:textId="77777777">
            <w:pPr>
              <w:rPr>
                <w:bCs/>
                <w:noProof/>
                <w:sz w:val="16"/>
                <w:szCs w:val="16"/>
              </w:rPr>
            </w:pPr>
            <w:r w:rsidRPr="001A33E5">
              <w:rPr>
                <w:sz w:val="16"/>
              </w:rPr>
              <w:t>KKŠ</w:t>
            </w:r>
          </w:p>
        </w:tc>
        <w:tc>
          <w:tcPr>
            <w:tcW w:w="656" w:type="dxa"/>
            <w:shd w:val="clear" w:color="auto" w:fill="auto"/>
            <w:noWrap/>
            <w:hideMark/>
          </w:tcPr>
          <w:p w:rsidR="00E23CDF" w:rsidRPr="001A33E5" w:rsidP="00101393" w14:paraId="426DBEA9" w14:textId="77777777">
            <w:pPr>
              <w:pStyle w:val="TableParagraph"/>
              <w:spacing w:before="0"/>
              <w:ind w:left="0"/>
              <w:rPr>
                <w:bCs/>
                <w:sz w:val="16"/>
                <w:szCs w:val="16"/>
              </w:rPr>
            </w:pPr>
          </w:p>
          <w:p w:rsidR="00E23CDF" w:rsidRPr="001A33E5" w:rsidP="00101393" w14:paraId="0738218E" w14:textId="77777777">
            <w:pPr>
              <w:rPr>
                <w:bCs/>
                <w:noProof/>
                <w:sz w:val="16"/>
                <w:szCs w:val="16"/>
              </w:rPr>
            </w:pPr>
            <w:r w:rsidRPr="001A33E5">
              <w:rPr>
                <w:sz w:val="16"/>
              </w:rPr>
              <w:t>PKK</w:t>
            </w:r>
          </w:p>
        </w:tc>
        <w:tc>
          <w:tcPr>
            <w:tcW w:w="656" w:type="dxa"/>
            <w:shd w:val="clear" w:color="auto" w:fill="auto"/>
            <w:noWrap/>
            <w:hideMark/>
          </w:tcPr>
          <w:p w:rsidR="00E23CDF" w:rsidRPr="001A33E5" w:rsidP="00101393" w14:paraId="0F6BF4FE" w14:textId="77777777">
            <w:pPr>
              <w:pStyle w:val="TableParagraph"/>
              <w:spacing w:before="0"/>
              <w:ind w:left="0"/>
              <w:rPr>
                <w:bCs/>
                <w:sz w:val="16"/>
                <w:szCs w:val="16"/>
              </w:rPr>
            </w:pPr>
          </w:p>
          <w:p w:rsidR="00E23CDF" w:rsidRPr="001A33E5" w:rsidP="00101393" w14:paraId="3BA274CA" w14:textId="77777777">
            <w:pPr>
              <w:rPr>
                <w:bCs/>
                <w:noProof/>
                <w:sz w:val="16"/>
                <w:szCs w:val="16"/>
              </w:rPr>
            </w:pPr>
            <w:r w:rsidRPr="001A33E5">
              <w:rPr>
                <w:sz w:val="16"/>
              </w:rPr>
              <w:t>APL</w:t>
            </w:r>
          </w:p>
        </w:tc>
        <w:tc>
          <w:tcPr>
            <w:tcW w:w="656" w:type="dxa"/>
            <w:shd w:val="clear" w:color="auto" w:fill="auto"/>
            <w:noWrap/>
            <w:hideMark/>
          </w:tcPr>
          <w:p w:rsidR="00E23CDF" w:rsidRPr="001A33E5" w:rsidP="00101393" w14:paraId="62672BEB" w14:textId="77777777">
            <w:pPr>
              <w:pStyle w:val="TableParagraph"/>
              <w:spacing w:before="0"/>
              <w:ind w:left="0"/>
              <w:rPr>
                <w:bCs/>
                <w:sz w:val="16"/>
                <w:szCs w:val="16"/>
              </w:rPr>
            </w:pPr>
          </w:p>
          <w:p w:rsidR="00E23CDF" w:rsidRPr="001A33E5" w:rsidP="00101393" w14:paraId="2B0CBB9A" w14:textId="77777777">
            <w:pPr>
              <w:rPr>
                <w:bCs/>
                <w:noProof/>
                <w:sz w:val="16"/>
                <w:szCs w:val="16"/>
              </w:rPr>
            </w:pPr>
            <w:r w:rsidRPr="001A33E5">
              <w:rPr>
                <w:sz w:val="16"/>
              </w:rPr>
              <w:t>SOC</w:t>
            </w:r>
          </w:p>
        </w:tc>
        <w:tc>
          <w:tcPr>
            <w:tcW w:w="3260" w:type="dxa"/>
            <w:shd w:val="clear" w:color="auto" w:fill="auto"/>
            <w:hideMark/>
          </w:tcPr>
          <w:p w:rsidR="00E23CDF" w:rsidRPr="001A33E5" w:rsidP="00101393" w14:paraId="2285C5A2" w14:textId="77777777">
            <w:pPr>
              <w:pStyle w:val="TableParagraph"/>
              <w:spacing w:before="0"/>
              <w:ind w:left="0"/>
              <w:rPr>
                <w:bCs/>
                <w:sz w:val="16"/>
                <w:szCs w:val="16"/>
              </w:rPr>
            </w:pPr>
          </w:p>
          <w:p w:rsidR="00E23CDF" w:rsidRPr="001A33E5" w:rsidP="00101393" w14:paraId="00FBA4A8" w14:textId="77777777">
            <w:pPr>
              <w:rPr>
                <w:bCs/>
                <w:noProof/>
                <w:sz w:val="16"/>
                <w:szCs w:val="16"/>
              </w:rPr>
            </w:pPr>
            <w:r w:rsidRPr="001A33E5">
              <w:rPr>
                <w:sz w:val="16"/>
              </w:rPr>
              <w:t>Produkto rodiklis</w:t>
            </w:r>
          </w:p>
        </w:tc>
        <w:tc>
          <w:tcPr>
            <w:tcW w:w="3261" w:type="dxa"/>
            <w:shd w:val="clear" w:color="auto" w:fill="auto"/>
            <w:noWrap/>
            <w:hideMark/>
          </w:tcPr>
          <w:p w:rsidR="00E23CDF" w:rsidRPr="001A33E5" w:rsidP="00101393" w14:paraId="50E87B7A" w14:textId="77777777">
            <w:pPr>
              <w:pStyle w:val="TableParagraph"/>
              <w:spacing w:before="0"/>
              <w:ind w:left="0"/>
              <w:rPr>
                <w:bCs/>
                <w:sz w:val="16"/>
                <w:szCs w:val="16"/>
              </w:rPr>
            </w:pPr>
          </w:p>
          <w:p w:rsidR="00E23CDF" w:rsidRPr="001A33E5" w:rsidP="00101393" w14:paraId="01D5C4E0" w14:textId="77777777">
            <w:pPr>
              <w:rPr>
                <w:bCs/>
                <w:noProof/>
                <w:sz w:val="16"/>
                <w:szCs w:val="16"/>
              </w:rPr>
            </w:pPr>
            <w:r w:rsidRPr="001A33E5">
              <w:rPr>
                <w:sz w:val="16"/>
              </w:rPr>
              <w:t>Rezultato rodiklis</w:t>
            </w:r>
          </w:p>
        </w:tc>
      </w:tr>
      <w:tr w14:paraId="25539215" w14:textId="77777777" w:rsidTr="00101393">
        <w:tblPrEx>
          <w:tblW w:w="14565" w:type="dxa"/>
          <w:tblLayout w:type="fixed"/>
          <w:tblLook w:val="04A0"/>
        </w:tblPrEx>
        <w:trPr>
          <w:cantSplit/>
        </w:trPr>
        <w:tc>
          <w:tcPr>
            <w:tcW w:w="1258" w:type="dxa"/>
          </w:tcPr>
          <w:p w:rsidR="00E23CDF" w:rsidRPr="001A33E5" w:rsidP="00101393" w14:paraId="59540136" w14:textId="77777777">
            <w:pPr>
              <w:rPr>
                <w:noProof/>
                <w:sz w:val="16"/>
                <w:szCs w:val="16"/>
              </w:rPr>
            </w:pPr>
            <w:r w:rsidRPr="001A33E5">
              <w:rPr>
                <w:sz w:val="16"/>
              </w:rPr>
              <w:t>Socialinė sritis</w:t>
            </w:r>
          </w:p>
        </w:tc>
        <w:tc>
          <w:tcPr>
            <w:tcW w:w="1289" w:type="dxa"/>
          </w:tcPr>
          <w:p w:rsidR="00E23CDF" w:rsidRPr="001A33E5" w:rsidP="00101393" w14:paraId="06BF586B" w14:textId="77777777">
            <w:pPr>
              <w:rPr>
                <w:noProof/>
                <w:sz w:val="16"/>
                <w:szCs w:val="16"/>
              </w:rPr>
            </w:pPr>
            <w:r w:rsidRPr="001A33E5">
              <w:rPr>
                <w:sz w:val="16"/>
              </w:rPr>
              <w:t>Užimtumas ir darbo rinka</w:t>
            </w:r>
          </w:p>
        </w:tc>
        <w:tc>
          <w:tcPr>
            <w:tcW w:w="576" w:type="dxa"/>
          </w:tcPr>
          <w:p w:rsidR="00E23CDF" w:rsidRPr="001A33E5" w:rsidP="00101393" w14:paraId="75AFC581" w14:textId="77777777">
            <w:pPr>
              <w:jc w:val="center"/>
              <w:rPr>
                <w:rFonts w:eastAsiaTheme="minorHAnsi"/>
                <w:noProof/>
                <w:sz w:val="16"/>
                <w:szCs w:val="16"/>
              </w:rPr>
            </w:pPr>
            <w:r w:rsidRPr="001A33E5">
              <w:rPr>
                <w:sz w:val="16"/>
              </w:rPr>
              <w:t>447</w:t>
            </w:r>
          </w:p>
        </w:tc>
        <w:tc>
          <w:tcPr>
            <w:tcW w:w="2297" w:type="dxa"/>
          </w:tcPr>
          <w:p w:rsidR="00E23CDF" w:rsidRPr="001A33E5" w:rsidP="00101393" w14:paraId="7338CE63" w14:textId="77777777">
            <w:pPr>
              <w:rPr>
                <w:noProof/>
                <w:sz w:val="16"/>
                <w:szCs w:val="16"/>
              </w:rPr>
            </w:pPr>
            <w:r w:rsidRPr="001A33E5">
              <w:rPr>
                <w:sz w:val="16"/>
              </w:rPr>
              <w:t>Savarankiška veikla ir</w:t>
            </w:r>
            <w:r w:rsidRPr="001A33E5">
              <w:rPr>
                <w:i/>
                <w:sz w:val="16"/>
              </w:rPr>
              <w:t xml:space="preserve"> verslo kūrimas</w:t>
            </w:r>
          </w:p>
        </w:tc>
        <w:tc>
          <w:tcPr>
            <w:tcW w:w="656" w:type="dxa"/>
            <w:noWrap/>
          </w:tcPr>
          <w:p w:rsidR="00E23CDF" w:rsidRPr="001A33E5" w:rsidP="00101393" w14:paraId="655294CA" w14:textId="77777777">
            <w:pPr>
              <w:jc w:val="center"/>
              <w:rPr>
                <w:b/>
                <w:bCs/>
                <w:i/>
                <w:iCs/>
                <w:noProof/>
                <w:sz w:val="16"/>
                <w:szCs w:val="16"/>
              </w:rPr>
            </w:pPr>
            <w:r w:rsidRPr="001A33E5">
              <w:rPr>
                <w:sz w:val="16"/>
              </w:rPr>
              <w:t>0 %</w:t>
            </w:r>
          </w:p>
        </w:tc>
        <w:tc>
          <w:tcPr>
            <w:tcW w:w="656" w:type="dxa"/>
            <w:noWrap/>
          </w:tcPr>
          <w:p w:rsidR="00E23CDF" w:rsidRPr="001A33E5" w:rsidP="00101393" w14:paraId="2C22E7B8" w14:textId="77777777">
            <w:pPr>
              <w:jc w:val="center"/>
              <w:rPr>
                <w:b/>
                <w:bCs/>
                <w:noProof/>
                <w:sz w:val="16"/>
                <w:szCs w:val="16"/>
              </w:rPr>
            </w:pPr>
            <w:r w:rsidRPr="001A33E5">
              <w:rPr>
                <w:sz w:val="16"/>
              </w:rPr>
              <w:t>0 %</w:t>
            </w:r>
          </w:p>
        </w:tc>
        <w:tc>
          <w:tcPr>
            <w:tcW w:w="656" w:type="dxa"/>
            <w:noWrap/>
          </w:tcPr>
          <w:p w:rsidR="00E23CDF" w:rsidRPr="001A33E5" w:rsidP="00101393" w14:paraId="52204B9E" w14:textId="77777777">
            <w:pPr>
              <w:jc w:val="center"/>
              <w:rPr>
                <w:b/>
                <w:bCs/>
                <w:i/>
                <w:iCs/>
                <w:noProof/>
                <w:sz w:val="16"/>
                <w:szCs w:val="16"/>
              </w:rPr>
            </w:pPr>
            <w:r w:rsidRPr="001A33E5">
              <w:rPr>
                <w:sz w:val="16"/>
              </w:rPr>
              <w:t>0 %</w:t>
            </w:r>
          </w:p>
        </w:tc>
        <w:tc>
          <w:tcPr>
            <w:tcW w:w="656" w:type="dxa"/>
            <w:noWrap/>
          </w:tcPr>
          <w:p w:rsidR="00E23CDF" w:rsidRPr="001A33E5" w:rsidP="00101393" w14:paraId="3C01DB11" w14:textId="77777777">
            <w:pPr>
              <w:jc w:val="center"/>
              <w:rPr>
                <w:noProof/>
                <w:sz w:val="16"/>
                <w:szCs w:val="16"/>
              </w:rPr>
            </w:pPr>
            <w:r w:rsidRPr="001A33E5">
              <w:rPr>
                <w:sz w:val="16"/>
              </w:rPr>
              <w:t>100 %</w:t>
            </w:r>
          </w:p>
        </w:tc>
        <w:tc>
          <w:tcPr>
            <w:tcW w:w="3260" w:type="dxa"/>
            <w:vAlign w:val="center"/>
          </w:tcPr>
          <w:p w:rsidR="00E23CDF" w:rsidRPr="001A33E5" w:rsidP="00101393" w14:paraId="2E3DFFE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tc>
        <w:tc>
          <w:tcPr>
            <w:tcW w:w="3261" w:type="dxa"/>
            <w:vAlign w:val="center"/>
          </w:tcPr>
          <w:p w:rsidR="00E23CDF" w:rsidRPr="001A33E5" w:rsidP="00101393" w14:paraId="1B8E396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Įsteigtų įmonių skaičius</w:t>
            </w:r>
          </w:p>
          <w:p w:rsidR="00E23CDF" w:rsidRPr="001A33E5" w:rsidP="00101393" w14:paraId="3A3BDB2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pradedančių savarankišką veiklą, skaičius pagal lytį</w:t>
            </w:r>
          </w:p>
        </w:tc>
      </w:tr>
    </w:tbl>
    <w:p w:rsidR="00E23CDF" w:rsidRPr="001A33E5" w:rsidP="00E23CDF" w14:paraId="1217EF79" w14:textId="77777777"/>
    <w:tbl>
      <w:tblPr>
        <w:tblW w:w="9750" w:type="dxa"/>
        <w:jc w:val="center"/>
        <w:tblLayout w:type="fixed"/>
        <w:tblCellMar>
          <w:left w:w="340" w:type="dxa"/>
          <w:right w:w="340" w:type="dxa"/>
        </w:tblCellMar>
        <w:tblLook w:val="04A0"/>
      </w:tblPr>
      <w:tblGrid>
        <w:gridCol w:w="9750"/>
      </w:tblGrid>
      <w:tr w14:paraId="38C80C0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B4A9F24" w14:textId="77777777">
            <w:pPr>
              <w:keepNext/>
            </w:pPr>
          </w:p>
        </w:tc>
      </w:tr>
      <w:tr w14:paraId="40BF64A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D827495"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D807C5" w14:textId="77777777" w:rsidTr="00101393">
        <w:tblPrEx>
          <w:tblW w:w="14565" w:type="dxa"/>
          <w:tblLayout w:type="fixed"/>
          <w:tblLook w:val="04A0"/>
        </w:tblPrEx>
        <w:trPr>
          <w:cantSplit/>
        </w:trPr>
        <w:tc>
          <w:tcPr>
            <w:tcW w:w="1258" w:type="dxa"/>
            <w:shd w:val="clear" w:color="auto" w:fill="auto"/>
            <w:noWrap/>
            <w:hideMark/>
          </w:tcPr>
          <w:p w:rsidR="00E23CDF" w:rsidRPr="001A33E5" w:rsidP="00101393" w14:paraId="09842891" w14:textId="77777777">
            <w:pPr>
              <w:rPr>
                <w:bCs/>
                <w:noProof/>
                <w:sz w:val="16"/>
                <w:szCs w:val="16"/>
              </w:rPr>
            </w:pPr>
            <w:r w:rsidRPr="001A33E5">
              <w:rPr>
                <w:sz w:val="16"/>
              </w:rPr>
              <w:t>Politikos sritis (1 lygmuo)</w:t>
            </w:r>
          </w:p>
        </w:tc>
        <w:tc>
          <w:tcPr>
            <w:tcW w:w="1289" w:type="dxa"/>
            <w:shd w:val="clear" w:color="auto" w:fill="auto"/>
            <w:noWrap/>
            <w:hideMark/>
          </w:tcPr>
          <w:p w:rsidR="00E23CDF" w:rsidRPr="001A33E5" w:rsidP="00101393" w14:paraId="2E14FF5E" w14:textId="77777777">
            <w:pPr>
              <w:rPr>
                <w:bCs/>
                <w:noProof/>
                <w:sz w:val="16"/>
                <w:szCs w:val="16"/>
              </w:rPr>
            </w:pPr>
            <w:r w:rsidRPr="001A33E5">
              <w:rPr>
                <w:sz w:val="16"/>
              </w:rPr>
              <w:t>Politikos sritis (2 lygmuo)</w:t>
            </w:r>
          </w:p>
        </w:tc>
        <w:tc>
          <w:tcPr>
            <w:tcW w:w="576" w:type="dxa"/>
            <w:shd w:val="clear" w:color="auto" w:fill="auto"/>
            <w:hideMark/>
          </w:tcPr>
          <w:p w:rsidR="00E23CDF" w:rsidRPr="001A33E5" w:rsidP="00101393" w14:paraId="769597EE" w14:textId="77777777">
            <w:pPr>
              <w:pStyle w:val="TableParagraph"/>
              <w:spacing w:before="0"/>
              <w:ind w:left="0"/>
              <w:rPr>
                <w:bCs/>
                <w:sz w:val="16"/>
                <w:szCs w:val="16"/>
              </w:rPr>
            </w:pPr>
          </w:p>
          <w:p w:rsidR="00E23CDF" w:rsidRPr="001A33E5" w:rsidP="00101393" w14:paraId="63F27D0B" w14:textId="77777777">
            <w:pPr>
              <w:jc w:val="center"/>
              <w:rPr>
                <w:rFonts w:eastAsiaTheme="minorHAnsi"/>
                <w:bCs/>
                <w:noProof/>
                <w:sz w:val="16"/>
                <w:szCs w:val="16"/>
              </w:rPr>
            </w:pPr>
            <w:r w:rsidRPr="001A33E5">
              <w:rPr>
                <w:sz w:val="16"/>
              </w:rPr>
              <w:t>#</w:t>
            </w:r>
          </w:p>
        </w:tc>
        <w:tc>
          <w:tcPr>
            <w:tcW w:w="2297" w:type="dxa"/>
            <w:shd w:val="clear" w:color="auto" w:fill="auto"/>
            <w:hideMark/>
          </w:tcPr>
          <w:p w:rsidR="00E23CDF" w:rsidRPr="001A33E5" w:rsidP="00101393" w14:paraId="68B40B4D" w14:textId="77777777">
            <w:pPr>
              <w:pStyle w:val="TableParagraph"/>
              <w:spacing w:before="0"/>
              <w:ind w:left="0"/>
              <w:rPr>
                <w:bCs/>
                <w:sz w:val="16"/>
                <w:szCs w:val="16"/>
              </w:rPr>
            </w:pPr>
          </w:p>
          <w:p w:rsidR="00E23CDF" w:rsidRPr="001A33E5" w:rsidP="00101393" w14:paraId="5E226FEC" w14:textId="77777777">
            <w:pPr>
              <w:rPr>
                <w:bCs/>
                <w:noProof/>
                <w:sz w:val="16"/>
                <w:szCs w:val="16"/>
              </w:rPr>
            </w:pPr>
            <w:r w:rsidRPr="001A33E5">
              <w:rPr>
                <w:sz w:val="16"/>
              </w:rPr>
              <w:t>Intervencinių priemonių sritis</w:t>
            </w:r>
          </w:p>
        </w:tc>
        <w:tc>
          <w:tcPr>
            <w:tcW w:w="656" w:type="dxa"/>
            <w:shd w:val="clear" w:color="auto" w:fill="auto"/>
            <w:noWrap/>
            <w:hideMark/>
          </w:tcPr>
          <w:p w:rsidR="00E23CDF" w:rsidRPr="001A33E5" w:rsidP="00101393" w14:paraId="6A2CA09A" w14:textId="77777777">
            <w:pPr>
              <w:pStyle w:val="TableParagraph"/>
              <w:spacing w:before="0"/>
              <w:ind w:left="0"/>
              <w:rPr>
                <w:bCs/>
                <w:sz w:val="16"/>
                <w:szCs w:val="16"/>
              </w:rPr>
            </w:pPr>
          </w:p>
          <w:p w:rsidR="00E23CDF" w:rsidRPr="001A33E5" w:rsidP="00101393" w14:paraId="4D1A150D" w14:textId="77777777">
            <w:pPr>
              <w:rPr>
                <w:bCs/>
                <w:noProof/>
                <w:sz w:val="16"/>
                <w:szCs w:val="16"/>
              </w:rPr>
            </w:pPr>
            <w:r w:rsidRPr="001A33E5">
              <w:rPr>
                <w:sz w:val="16"/>
              </w:rPr>
              <w:t>KKŠ</w:t>
            </w:r>
          </w:p>
        </w:tc>
        <w:tc>
          <w:tcPr>
            <w:tcW w:w="656" w:type="dxa"/>
            <w:shd w:val="clear" w:color="auto" w:fill="auto"/>
            <w:noWrap/>
            <w:hideMark/>
          </w:tcPr>
          <w:p w:rsidR="00E23CDF" w:rsidRPr="001A33E5" w:rsidP="00101393" w14:paraId="7CA67D25" w14:textId="77777777">
            <w:pPr>
              <w:pStyle w:val="TableParagraph"/>
              <w:spacing w:before="0"/>
              <w:ind w:left="0"/>
              <w:rPr>
                <w:bCs/>
                <w:sz w:val="16"/>
                <w:szCs w:val="16"/>
              </w:rPr>
            </w:pPr>
          </w:p>
          <w:p w:rsidR="00E23CDF" w:rsidRPr="001A33E5" w:rsidP="00101393" w14:paraId="1A1BE416" w14:textId="77777777">
            <w:pPr>
              <w:rPr>
                <w:bCs/>
                <w:noProof/>
                <w:sz w:val="16"/>
                <w:szCs w:val="16"/>
              </w:rPr>
            </w:pPr>
            <w:r w:rsidRPr="001A33E5">
              <w:rPr>
                <w:sz w:val="16"/>
              </w:rPr>
              <w:t>PKK</w:t>
            </w:r>
          </w:p>
        </w:tc>
        <w:tc>
          <w:tcPr>
            <w:tcW w:w="656" w:type="dxa"/>
            <w:shd w:val="clear" w:color="auto" w:fill="auto"/>
            <w:noWrap/>
            <w:hideMark/>
          </w:tcPr>
          <w:p w:rsidR="00E23CDF" w:rsidRPr="001A33E5" w:rsidP="00101393" w14:paraId="3B09EC58" w14:textId="77777777">
            <w:pPr>
              <w:pStyle w:val="TableParagraph"/>
              <w:spacing w:before="0"/>
              <w:ind w:left="0"/>
              <w:rPr>
                <w:bCs/>
                <w:sz w:val="16"/>
                <w:szCs w:val="16"/>
              </w:rPr>
            </w:pPr>
          </w:p>
          <w:p w:rsidR="00E23CDF" w:rsidRPr="001A33E5" w:rsidP="00101393" w14:paraId="06BCC955" w14:textId="77777777">
            <w:pPr>
              <w:rPr>
                <w:bCs/>
                <w:noProof/>
                <w:sz w:val="16"/>
                <w:szCs w:val="16"/>
              </w:rPr>
            </w:pPr>
            <w:r w:rsidRPr="001A33E5">
              <w:rPr>
                <w:sz w:val="16"/>
              </w:rPr>
              <w:t>APL</w:t>
            </w:r>
          </w:p>
        </w:tc>
        <w:tc>
          <w:tcPr>
            <w:tcW w:w="656" w:type="dxa"/>
            <w:shd w:val="clear" w:color="auto" w:fill="auto"/>
            <w:noWrap/>
            <w:hideMark/>
          </w:tcPr>
          <w:p w:rsidR="00E23CDF" w:rsidRPr="001A33E5" w:rsidP="00101393" w14:paraId="138481CC" w14:textId="77777777">
            <w:pPr>
              <w:pStyle w:val="TableParagraph"/>
              <w:spacing w:before="0"/>
              <w:ind w:left="0"/>
              <w:rPr>
                <w:bCs/>
                <w:sz w:val="16"/>
                <w:szCs w:val="16"/>
              </w:rPr>
            </w:pPr>
          </w:p>
          <w:p w:rsidR="00E23CDF" w:rsidRPr="001A33E5" w:rsidP="00101393" w14:paraId="5D742043" w14:textId="77777777">
            <w:pPr>
              <w:rPr>
                <w:bCs/>
                <w:noProof/>
                <w:sz w:val="16"/>
                <w:szCs w:val="16"/>
              </w:rPr>
            </w:pPr>
            <w:r w:rsidRPr="001A33E5">
              <w:rPr>
                <w:sz w:val="16"/>
              </w:rPr>
              <w:t>SOC</w:t>
            </w:r>
          </w:p>
        </w:tc>
        <w:tc>
          <w:tcPr>
            <w:tcW w:w="3260" w:type="dxa"/>
            <w:shd w:val="clear" w:color="auto" w:fill="auto"/>
            <w:hideMark/>
          </w:tcPr>
          <w:p w:rsidR="00E23CDF" w:rsidRPr="001A33E5" w:rsidP="00101393" w14:paraId="4B068A2C" w14:textId="77777777">
            <w:pPr>
              <w:pStyle w:val="TableParagraph"/>
              <w:spacing w:before="0"/>
              <w:ind w:left="0"/>
              <w:rPr>
                <w:bCs/>
                <w:sz w:val="16"/>
                <w:szCs w:val="16"/>
              </w:rPr>
            </w:pPr>
          </w:p>
          <w:p w:rsidR="00E23CDF" w:rsidRPr="001A33E5" w:rsidP="00101393" w14:paraId="54EFA009" w14:textId="77777777">
            <w:pPr>
              <w:rPr>
                <w:bCs/>
                <w:noProof/>
                <w:sz w:val="16"/>
                <w:szCs w:val="16"/>
              </w:rPr>
            </w:pPr>
            <w:r w:rsidRPr="001A33E5">
              <w:rPr>
                <w:sz w:val="16"/>
              </w:rPr>
              <w:t>Produkto rodiklis</w:t>
            </w:r>
          </w:p>
        </w:tc>
        <w:tc>
          <w:tcPr>
            <w:tcW w:w="3261" w:type="dxa"/>
            <w:shd w:val="clear" w:color="auto" w:fill="auto"/>
            <w:noWrap/>
            <w:hideMark/>
          </w:tcPr>
          <w:p w:rsidR="00E23CDF" w:rsidRPr="001A33E5" w:rsidP="00101393" w14:paraId="07DB623F" w14:textId="77777777">
            <w:pPr>
              <w:pStyle w:val="TableParagraph"/>
              <w:spacing w:before="0"/>
              <w:ind w:left="0"/>
              <w:rPr>
                <w:bCs/>
                <w:sz w:val="16"/>
                <w:szCs w:val="16"/>
              </w:rPr>
            </w:pPr>
          </w:p>
          <w:p w:rsidR="00E23CDF" w:rsidRPr="001A33E5" w:rsidP="00101393" w14:paraId="0654D0B9" w14:textId="77777777">
            <w:pPr>
              <w:rPr>
                <w:bCs/>
                <w:noProof/>
                <w:sz w:val="16"/>
                <w:szCs w:val="16"/>
              </w:rPr>
            </w:pPr>
            <w:r w:rsidRPr="001A33E5">
              <w:rPr>
                <w:sz w:val="16"/>
              </w:rPr>
              <w:t xml:space="preserve">Rezultato </w:t>
            </w:r>
            <w:r w:rsidRPr="001A33E5">
              <w:rPr>
                <w:sz w:val="16"/>
              </w:rPr>
              <w:t>rodiklis</w:t>
            </w:r>
          </w:p>
        </w:tc>
      </w:tr>
      <w:tr w14:paraId="0D202248" w14:textId="77777777" w:rsidTr="00101393">
        <w:tblPrEx>
          <w:tblW w:w="14565" w:type="dxa"/>
          <w:tblLayout w:type="fixed"/>
          <w:tblLook w:val="04A0"/>
        </w:tblPrEx>
        <w:trPr>
          <w:cantSplit/>
        </w:trPr>
        <w:tc>
          <w:tcPr>
            <w:tcW w:w="1258" w:type="dxa"/>
          </w:tcPr>
          <w:p w:rsidR="00E23CDF" w:rsidRPr="001A33E5" w:rsidP="00101393" w14:paraId="40AF041B" w14:textId="77777777">
            <w:pPr>
              <w:rPr>
                <w:noProof/>
                <w:sz w:val="16"/>
                <w:szCs w:val="16"/>
              </w:rPr>
            </w:pPr>
            <w:r w:rsidRPr="001A33E5">
              <w:rPr>
                <w:sz w:val="16"/>
              </w:rPr>
              <w:t>Socialinė sritis</w:t>
            </w:r>
          </w:p>
        </w:tc>
        <w:tc>
          <w:tcPr>
            <w:tcW w:w="1289" w:type="dxa"/>
          </w:tcPr>
          <w:p w:rsidR="00E23CDF" w:rsidRPr="001A33E5" w:rsidP="00101393" w14:paraId="153D5D3F" w14:textId="77777777">
            <w:pPr>
              <w:rPr>
                <w:noProof/>
                <w:sz w:val="16"/>
                <w:szCs w:val="16"/>
              </w:rPr>
            </w:pPr>
            <w:r w:rsidRPr="001A33E5">
              <w:rPr>
                <w:sz w:val="16"/>
              </w:rPr>
              <w:t>Užimtumas ir darbo rinka</w:t>
            </w:r>
          </w:p>
        </w:tc>
        <w:tc>
          <w:tcPr>
            <w:tcW w:w="576" w:type="dxa"/>
          </w:tcPr>
          <w:p w:rsidR="00E23CDF" w:rsidRPr="001A33E5" w:rsidP="00101393" w14:paraId="6E2F00C4" w14:textId="77777777">
            <w:pPr>
              <w:jc w:val="center"/>
              <w:rPr>
                <w:rFonts w:eastAsiaTheme="minorHAnsi"/>
                <w:noProof/>
                <w:sz w:val="16"/>
                <w:szCs w:val="16"/>
              </w:rPr>
            </w:pPr>
            <w:r w:rsidRPr="001A33E5">
              <w:rPr>
                <w:sz w:val="16"/>
              </w:rPr>
              <w:t>447</w:t>
            </w:r>
          </w:p>
        </w:tc>
        <w:tc>
          <w:tcPr>
            <w:tcW w:w="2297" w:type="dxa"/>
          </w:tcPr>
          <w:p w:rsidR="00E23CDF" w:rsidRPr="001A33E5" w:rsidP="00101393" w14:paraId="1C3D58F7" w14:textId="77777777">
            <w:pPr>
              <w:rPr>
                <w:noProof/>
                <w:sz w:val="16"/>
                <w:szCs w:val="16"/>
              </w:rPr>
            </w:pPr>
            <w:r w:rsidRPr="001A33E5">
              <w:rPr>
                <w:sz w:val="16"/>
              </w:rPr>
              <w:t>Savarankiška veikla ir</w:t>
            </w:r>
            <w:r w:rsidRPr="001A33E5">
              <w:rPr>
                <w:b/>
                <w:i/>
                <w:sz w:val="16"/>
              </w:rPr>
              <w:t xml:space="preserve"> verslumas </w:t>
            </w:r>
          </w:p>
        </w:tc>
        <w:tc>
          <w:tcPr>
            <w:tcW w:w="656" w:type="dxa"/>
            <w:shd w:val="clear" w:color="auto" w:fill="auto"/>
            <w:noWrap/>
          </w:tcPr>
          <w:p w:rsidR="00E23CDF" w:rsidRPr="001A33E5" w:rsidP="00101393" w14:paraId="788AB5A6" w14:textId="77777777">
            <w:pPr>
              <w:jc w:val="center"/>
              <w:rPr>
                <w:b/>
                <w:bCs/>
                <w:i/>
                <w:iCs/>
                <w:noProof/>
                <w:sz w:val="16"/>
                <w:szCs w:val="16"/>
              </w:rPr>
            </w:pPr>
            <w:r w:rsidRPr="001A33E5">
              <w:rPr>
                <w:sz w:val="16"/>
              </w:rPr>
              <w:t>0 %</w:t>
            </w:r>
          </w:p>
        </w:tc>
        <w:tc>
          <w:tcPr>
            <w:tcW w:w="656" w:type="dxa"/>
            <w:shd w:val="clear" w:color="auto" w:fill="auto"/>
            <w:noWrap/>
          </w:tcPr>
          <w:p w:rsidR="00E23CDF" w:rsidRPr="001A33E5" w:rsidP="00101393" w14:paraId="7C678ACD" w14:textId="77777777">
            <w:pPr>
              <w:jc w:val="center"/>
              <w:rPr>
                <w:b/>
                <w:bCs/>
                <w:i/>
                <w:iCs/>
                <w:noProof/>
                <w:sz w:val="16"/>
                <w:szCs w:val="16"/>
              </w:rPr>
            </w:pPr>
            <w:r w:rsidRPr="001A33E5">
              <w:rPr>
                <w:sz w:val="16"/>
              </w:rPr>
              <w:t>0 %</w:t>
            </w:r>
          </w:p>
        </w:tc>
        <w:tc>
          <w:tcPr>
            <w:tcW w:w="656" w:type="dxa"/>
            <w:shd w:val="clear" w:color="auto" w:fill="auto"/>
            <w:noWrap/>
          </w:tcPr>
          <w:p w:rsidR="00E23CDF" w:rsidRPr="001A33E5" w:rsidP="00101393" w14:paraId="2B44D116" w14:textId="77777777">
            <w:pPr>
              <w:jc w:val="center"/>
              <w:rPr>
                <w:b/>
                <w:bCs/>
                <w:i/>
                <w:iCs/>
                <w:noProof/>
                <w:sz w:val="16"/>
                <w:szCs w:val="16"/>
              </w:rPr>
            </w:pPr>
            <w:r w:rsidRPr="001A33E5">
              <w:rPr>
                <w:sz w:val="16"/>
              </w:rPr>
              <w:t>0 %</w:t>
            </w:r>
          </w:p>
        </w:tc>
        <w:tc>
          <w:tcPr>
            <w:tcW w:w="656" w:type="dxa"/>
            <w:shd w:val="clear" w:color="auto" w:fill="auto"/>
            <w:noWrap/>
          </w:tcPr>
          <w:p w:rsidR="00E23CDF" w:rsidRPr="001A33E5" w:rsidP="00101393" w14:paraId="0A160127" w14:textId="77777777">
            <w:pPr>
              <w:jc w:val="center"/>
              <w:rPr>
                <w:noProof/>
                <w:sz w:val="16"/>
                <w:szCs w:val="16"/>
              </w:rPr>
            </w:pPr>
            <w:r w:rsidRPr="001A33E5">
              <w:rPr>
                <w:sz w:val="16"/>
              </w:rPr>
              <w:t>100 %</w:t>
            </w:r>
          </w:p>
        </w:tc>
        <w:tc>
          <w:tcPr>
            <w:tcW w:w="3260" w:type="dxa"/>
            <w:vAlign w:val="center"/>
          </w:tcPr>
          <w:p w:rsidR="00E23CDF" w:rsidRPr="001A33E5" w:rsidP="00101393" w14:paraId="0936E59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1A11F8E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Techninės pagalbos paslaugų, teikiamų verslumo projektų ir </w:t>
            </w:r>
            <w:r w:rsidRPr="001A33E5">
              <w:rPr>
                <w:b/>
                <w:i/>
                <w:sz w:val="16"/>
              </w:rPr>
              <w:t>moterų vadovaujamų verslumo projektų vykdytojams, skaičius</w:t>
            </w:r>
          </w:p>
        </w:tc>
        <w:tc>
          <w:tcPr>
            <w:tcW w:w="3261" w:type="dxa"/>
            <w:vAlign w:val="center"/>
          </w:tcPr>
          <w:p w:rsidR="00E23CDF" w:rsidRPr="001A33E5" w:rsidP="00101393" w14:paraId="3E8711E8" w14:textId="77777777">
            <w:pPr>
              <w:tabs>
                <w:tab w:val="left" w:pos="245"/>
              </w:tabs>
              <w:spacing w:before="120"/>
              <w:ind w:left="142" w:hanging="142"/>
              <w:jc w:val="both"/>
              <w:rPr>
                <w:rFonts w:eastAsiaTheme="minorHAnsi"/>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Įsteigtų įmonių ir </w:t>
            </w:r>
            <w:r w:rsidRPr="001A33E5">
              <w:rPr>
                <w:b/>
                <w:i/>
                <w:sz w:val="16"/>
              </w:rPr>
              <w:t>moterų vadovaujamų įmonių</w:t>
            </w:r>
            <w:r w:rsidRPr="001A33E5">
              <w:rPr>
                <w:sz w:val="16"/>
              </w:rPr>
              <w:t xml:space="preserve"> skaičius</w:t>
            </w:r>
            <w:r w:rsidRPr="001A33E5">
              <w:rPr>
                <w:b/>
                <w:i/>
                <w:sz w:val="16"/>
              </w:rPr>
              <w:t xml:space="preserve"> </w:t>
            </w:r>
          </w:p>
          <w:p w:rsidR="00E23CDF" w:rsidRPr="001A33E5" w:rsidP="00101393" w14:paraId="5EC6D682" w14:textId="77777777">
            <w:pPr>
              <w:tabs>
                <w:tab w:val="left" w:pos="245"/>
              </w:tabs>
              <w:spacing w:before="120"/>
              <w:ind w:left="142" w:hanging="142"/>
              <w:rPr>
                <w:sz w:val="16"/>
                <w:szCs w:val="16"/>
              </w:rPr>
            </w:pPr>
            <w:r w:rsidRPr="001A33E5">
              <w:rPr>
                <w:rFonts w:ascii="Symbol" w:hAnsi="Symbol"/>
                <w:sz w:val="16"/>
              </w:rPr>
              <w:sym w:font="Symbol" w:char="F0B7"/>
            </w:r>
            <w:r w:rsidRPr="001A33E5">
              <w:rPr>
                <w:rFonts w:ascii="Symbol" w:hAnsi="Symbol"/>
                <w:sz w:val="16"/>
              </w:rPr>
              <w:tab/>
            </w:r>
            <w:r w:rsidRPr="001A33E5">
              <w:rPr>
                <w:sz w:val="16"/>
              </w:rPr>
              <w:t>Dalyvių, pradedančių savarankišką veiklą, skaičius pagal lytį</w:t>
            </w:r>
          </w:p>
        </w:tc>
      </w:tr>
    </w:tbl>
    <w:p w:rsidR="00E23CDF" w:rsidRPr="001A33E5" w:rsidP="00E23CDF" w14:paraId="24CFCA99" w14:textId="77777777">
      <w:r w:rsidRPr="001A33E5">
        <w:rPr>
          <w:rStyle w:val="HideTWBExt"/>
        </w:rPr>
        <w:t>&lt;/Amend&gt;</w:t>
      </w:r>
    </w:p>
    <w:p w:rsidR="00E23CDF" w:rsidRPr="001A33E5" w:rsidP="00E23CDF" w14:paraId="529C0A0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112</w:t>
      </w:r>
      <w:r w:rsidRPr="001A33E5">
        <w:rPr>
          <w:rStyle w:val="HideTWBExt"/>
          <w:b w:val="0"/>
          <w:szCs w:val="24"/>
        </w:rPr>
        <w:t>&lt;/NumAm&gt;</w:t>
      </w:r>
    </w:p>
    <w:p w:rsidR="00E23CDF" w:rsidRPr="001A33E5" w:rsidP="00E23CDF" w14:paraId="47397C1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035A7E7D" w14:textId="77777777">
      <w:pPr>
        <w:pStyle w:val="NormalBold"/>
      </w:pPr>
      <w:r w:rsidRPr="001A33E5">
        <w:rPr>
          <w:rStyle w:val="HideTWBExt"/>
          <w:b w:val="0"/>
          <w:szCs w:val="24"/>
        </w:rPr>
        <w:t>&lt;Article&gt;</w:t>
      </w:r>
      <w:r w:rsidRPr="001A33E5">
        <w:t>I priedo 453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0BC1444"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41B325C0" w14:textId="77777777">
            <w:pPr>
              <w:keepNext/>
            </w:pPr>
          </w:p>
        </w:tc>
      </w:tr>
      <w:tr w14:paraId="40E05313"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1A621C31" w14:textId="77777777">
            <w:pPr>
              <w:pStyle w:val="ColumnHeading"/>
              <w:ind w:left="432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29BEA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8DFE07B"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B3D40E"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0DB0336"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D171E9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FC3C2D"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9D5739"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4280D7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9A177B"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5837D7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70DF0D" w14:textId="77777777">
            <w:pPr>
              <w:rPr>
                <w:noProof/>
                <w:sz w:val="16"/>
                <w:szCs w:val="16"/>
              </w:rPr>
            </w:pPr>
            <w:r w:rsidRPr="001A33E5">
              <w:rPr>
                <w:sz w:val="16"/>
              </w:rPr>
              <w:t xml:space="preserve">Rezultato </w:t>
            </w:r>
            <w:r w:rsidRPr="001A33E5">
              <w:rPr>
                <w:sz w:val="16"/>
              </w:rPr>
              <w:t>rodiklis</w:t>
            </w:r>
          </w:p>
        </w:tc>
      </w:tr>
      <w:tr w14:paraId="09133A6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D82F636"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42C59A5"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477FBAA" w14:textId="77777777">
            <w:pPr>
              <w:jc w:val="center"/>
              <w:rPr>
                <w:rFonts w:eastAsiaTheme="minorHAnsi"/>
                <w:noProof/>
                <w:sz w:val="16"/>
                <w:szCs w:val="16"/>
              </w:rPr>
            </w:pPr>
            <w:r w:rsidRPr="001A33E5">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9FE71BD" w14:textId="77777777">
            <w:pPr>
              <w:rPr>
                <w:rFonts w:cstheme="minorBidi"/>
                <w:noProof/>
                <w:sz w:val="16"/>
                <w:szCs w:val="16"/>
              </w:rPr>
            </w:pPr>
            <w:r w:rsidRPr="001A33E5">
              <w:rPr>
                <w:sz w:val="16"/>
              </w:rPr>
              <w:t xml:space="preserve">Sveikatos priežiūros sistemų veiksmingumas (išskyrus infrastruktūrą ir skaitmenizaciją)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15E365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657FA9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835D2F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3EB3296"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1006AB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Naujų arba patobulintų paslaugų, kuriomis suteikiama galimybė už prieinamą kainą naudotis </w:t>
            </w:r>
            <w:r w:rsidRPr="001A33E5">
              <w:rPr>
                <w:sz w:val="16"/>
              </w:rPr>
              <w:t>pagrindinėmis sveikatos priežiūros paslaugomis, skaičius</w:t>
            </w:r>
          </w:p>
          <w:p w:rsidR="00E23CDF" w:rsidRPr="001A33E5" w:rsidP="00101393" w14:paraId="480A366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Įsigytų įrenginių arba mobilių objektų skaičius</w:t>
            </w:r>
          </w:p>
          <w:p w:rsidR="00E23CDF" w:rsidRPr="001A33E5" w:rsidP="00101393" w14:paraId="4AD71F4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sveikatos priežiūros darbuotojų skaičius pagal lytį ir amžių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9D7062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Naujų arba modernizuotų sveikatos priežiūros paslaugų naudotojų </w:t>
            </w:r>
            <w:r w:rsidRPr="001A33E5">
              <w:rPr>
                <w:sz w:val="16"/>
              </w:rPr>
              <w:t>skaičius per metus</w:t>
            </w:r>
          </w:p>
        </w:tc>
      </w:tr>
    </w:tbl>
    <w:p w:rsidR="00E23CDF" w:rsidRPr="001A33E5" w:rsidP="00E23CDF" w14:paraId="41B4DC35" w14:textId="77777777"/>
    <w:tbl>
      <w:tblPr>
        <w:tblW w:w="9750" w:type="dxa"/>
        <w:jc w:val="center"/>
        <w:tblLayout w:type="fixed"/>
        <w:tblCellMar>
          <w:left w:w="340" w:type="dxa"/>
          <w:right w:w="340" w:type="dxa"/>
        </w:tblCellMar>
        <w:tblLook w:val="04A0"/>
      </w:tblPr>
      <w:tblGrid>
        <w:gridCol w:w="9750"/>
      </w:tblGrid>
      <w:tr w14:paraId="4B6BCB86"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270C614" w14:textId="77777777">
            <w:pPr>
              <w:keepNext/>
            </w:pPr>
          </w:p>
        </w:tc>
      </w:tr>
      <w:tr w14:paraId="1DD237A0"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016BC0DB"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C407C2"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4ACB318"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05F6704"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6FFC4A1"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D273137"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97C92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10D6DAE"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359E1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FF28E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1D02CFD"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5A92F2" w14:textId="77777777">
            <w:pPr>
              <w:rPr>
                <w:noProof/>
                <w:sz w:val="16"/>
                <w:szCs w:val="16"/>
              </w:rPr>
            </w:pPr>
            <w:r w:rsidRPr="001A33E5">
              <w:rPr>
                <w:sz w:val="16"/>
              </w:rPr>
              <w:t>Rezultato rodiklis</w:t>
            </w:r>
          </w:p>
        </w:tc>
      </w:tr>
      <w:tr w14:paraId="6B03EBA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E6A9702"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A30198A"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250BFF6" w14:textId="77777777">
            <w:pPr>
              <w:jc w:val="center"/>
              <w:rPr>
                <w:rFonts w:eastAsiaTheme="minorHAnsi"/>
                <w:noProof/>
                <w:sz w:val="16"/>
                <w:szCs w:val="16"/>
              </w:rPr>
            </w:pPr>
            <w:r w:rsidRPr="001A33E5">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E131BB" w14:textId="77777777">
            <w:pPr>
              <w:rPr>
                <w:rFonts w:cstheme="minorBidi"/>
                <w:noProof/>
                <w:sz w:val="16"/>
                <w:szCs w:val="16"/>
              </w:rPr>
            </w:pPr>
            <w:r w:rsidRPr="001A33E5">
              <w:rPr>
                <w:sz w:val="16"/>
              </w:rPr>
              <w:t xml:space="preserve">Sveikatos priežiūros sistemų </w:t>
            </w:r>
            <w:r w:rsidRPr="001A33E5">
              <w:rPr>
                <w:sz w:val="16"/>
              </w:rPr>
              <w:t xml:space="preserve">veiksmingumas (išskyrus infrastruktūrą ir skaitmenizaciją)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03DCC5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DD42327"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E55864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20E30FB"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579F47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Naujų arba patobulintų paslaugų, kuriomis suteikiama galimybė už prieinamą kainą naudotis pagrindinėmis sveikatos priežiūros paslaugomis, skaičius</w:t>
            </w:r>
          </w:p>
          <w:p w:rsidR="00E23CDF" w:rsidRPr="001A33E5" w:rsidP="00101393" w14:paraId="22A32BB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Įsigytų įrenginių arba mobilių objektų skaičius</w:t>
            </w:r>
          </w:p>
          <w:p w:rsidR="00E23CDF" w:rsidRPr="001A33E5" w:rsidP="00101393" w14:paraId="68D0690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Parengtų sveikatos priežiūros darbuotojų skaičius pagal lytį ir amžių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E59830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Naujų arba modernizuotų sveikatos priežiūros paslaugų naudotojų skaičius per metus</w:t>
            </w:r>
            <w:r w:rsidRPr="001A33E5">
              <w:rPr>
                <w:b/>
                <w:i/>
                <w:sz w:val="16"/>
              </w:rPr>
              <w:t xml:space="preserve"> pagal amžių ir lytį</w:t>
            </w:r>
            <w:r w:rsidRPr="001A33E5">
              <w:rPr>
                <w:sz w:val="16"/>
              </w:rPr>
              <w:t xml:space="preserve"> </w:t>
            </w:r>
          </w:p>
        </w:tc>
      </w:tr>
    </w:tbl>
    <w:p w:rsidR="00E23CDF" w:rsidRPr="001A33E5" w:rsidP="00E23CDF" w14:paraId="107405D1" w14:textId="77777777">
      <w:r w:rsidRPr="001A33E5">
        <w:rPr>
          <w:rStyle w:val="HideTWBExt"/>
        </w:rPr>
        <w:t>&lt;/Amend&gt;</w:t>
      </w:r>
    </w:p>
    <w:p w:rsidR="00E23CDF" w:rsidRPr="001A33E5" w:rsidP="00E23CDF" w14:paraId="4E0FD38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113</w:t>
      </w:r>
      <w:r w:rsidRPr="001A33E5">
        <w:rPr>
          <w:rStyle w:val="HideTWBExt"/>
          <w:b w:val="0"/>
          <w:szCs w:val="24"/>
        </w:rPr>
        <w:t>&lt;/NumAm&gt;</w:t>
      </w:r>
    </w:p>
    <w:p w:rsidR="00E23CDF" w:rsidRPr="001A33E5" w:rsidP="00E23CDF" w14:paraId="5033C40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CF336E6" w14:textId="77777777">
      <w:pPr>
        <w:pStyle w:val="NormalBold"/>
      </w:pPr>
      <w:r w:rsidRPr="001A33E5">
        <w:rPr>
          <w:rStyle w:val="HideTWBExt"/>
          <w:b w:val="0"/>
          <w:szCs w:val="24"/>
        </w:rPr>
        <w:t>&lt;Article&gt;</w:t>
      </w:r>
      <w:r w:rsidRPr="001A33E5">
        <w:t>I priedo 455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705D1EA"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498DFBE8" w14:textId="77777777">
            <w:pPr>
              <w:keepNext/>
            </w:pPr>
          </w:p>
        </w:tc>
      </w:tr>
      <w:tr w14:paraId="388DF638"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6552E7A8" w14:textId="77777777">
            <w:pPr>
              <w:pStyle w:val="ColumnHeading"/>
              <w:ind w:left="504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5BBBDF"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2B822F"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2E159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0058B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584A28"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221CD0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5C35FFB"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346033C"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F719F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5AB2A3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27F3688" w14:textId="77777777">
            <w:pPr>
              <w:rPr>
                <w:noProof/>
                <w:sz w:val="16"/>
                <w:szCs w:val="16"/>
              </w:rPr>
            </w:pPr>
            <w:r w:rsidRPr="001A33E5">
              <w:rPr>
                <w:sz w:val="16"/>
              </w:rPr>
              <w:t>Rezultato rodiklis</w:t>
            </w:r>
          </w:p>
        </w:tc>
      </w:tr>
      <w:tr w14:paraId="70BED0A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B434A41"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F847D33"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8C3E259" w14:textId="77777777">
            <w:pPr>
              <w:jc w:val="center"/>
              <w:rPr>
                <w:rFonts w:eastAsiaTheme="minorHAnsi"/>
                <w:noProof/>
                <w:sz w:val="16"/>
                <w:szCs w:val="16"/>
              </w:rPr>
            </w:pPr>
            <w:r w:rsidRPr="001A33E5">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DCF3B7C" w14:textId="77777777">
            <w:pPr>
              <w:rPr>
                <w:rFonts w:cstheme="minorBidi"/>
                <w:noProof/>
                <w:sz w:val="16"/>
                <w:szCs w:val="16"/>
              </w:rPr>
            </w:pPr>
            <w:r w:rsidRPr="001A33E5">
              <w:rPr>
                <w:sz w:val="16"/>
              </w:rPr>
              <w:t>Sveikatingumo skatinimas ir ligų prevencija, išskyrus klimato kaitos poveikį sveikatai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229E50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C4332D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902A6B7"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5C2AC4B"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858B62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Sveikatos kampanijų, vykdytų per medicininio patikrinimo ar gydymo kampanijas (atrankinio sveikatos tikrinimo programas, skiepijimą ir kt.), </w:t>
            </w:r>
            <w:r w:rsidRPr="001A33E5">
              <w:rPr>
                <w:b/>
                <w:i/>
                <w:sz w:val="16"/>
              </w:rPr>
              <w:t>taip pat</w:t>
            </w:r>
            <w:r w:rsidRPr="001A33E5">
              <w:rPr>
                <w:sz w:val="16"/>
              </w:rPr>
              <w:t xml:space="preserve"> informavimo ir sveikatingumo skatinimo kampanijas,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E50C83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skiepijimo (pvz., nuo tymų) aprėptis</w:t>
            </w:r>
          </w:p>
          <w:p w:rsidR="00E23CDF" w:rsidRPr="001A33E5" w:rsidP="00101393" w14:paraId="4C1DBBD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Suaugusiųjų skiepijimo (pvz., nuo sezoninio gripo, žmogaus papilomos virusų) aprėptis pagal lytį</w:t>
            </w:r>
          </w:p>
          <w:p w:rsidR="00E23CDF" w:rsidRPr="001A33E5" w:rsidP="00101393" w14:paraId="2BBC53D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Krūties, gimdos kaklelio ir kolorektalinio vėžio atrankinio sveikatos tikrinimo programų aprėptis pagal lytį</w:t>
            </w:r>
          </w:p>
          <w:p w:rsidR="00E23CDF" w:rsidRPr="001A33E5" w:rsidP="00101393" w14:paraId="72E8468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Gyventojų, įtrauktų į vėžio </w:t>
            </w:r>
            <w:r w:rsidRPr="001A33E5">
              <w:rPr>
                <w:sz w:val="16"/>
              </w:rPr>
              <w:t>registrus, kuriuose pateikiama informacija apie gimdos kaklelio, krūties, kolorektalinio ir vaikų vėžio stadiją diagnozavimo metu, skaičius pagal lytį</w:t>
            </w:r>
          </w:p>
          <w:p w:rsidR="00E23CDF" w:rsidRPr="001A33E5" w:rsidP="00101393" w14:paraId="53E76FF4" w14:textId="77777777">
            <w:pPr>
              <w:tabs>
                <w:tab w:val="left" w:pos="245"/>
              </w:tabs>
              <w:ind w:left="176" w:hanging="142"/>
              <w:rPr>
                <w:noProof/>
                <w:sz w:val="16"/>
                <w:szCs w:val="16"/>
              </w:rPr>
            </w:pPr>
            <w:r w:rsidRPr="001A33E5">
              <w:rPr>
                <w:rFonts w:ascii="Symbol" w:hAnsi="Symbol"/>
                <w:sz w:val="16"/>
              </w:rPr>
              <w:sym w:font="Symbol" w:char="F0B7"/>
            </w:r>
            <w:r w:rsidRPr="001A33E5">
              <w:rPr>
                <w:sz w:val="16"/>
              </w:rPr>
              <w:t>Vienų metų amžiaus vaikų, paskiepytų ES paramos lėšomis, skaičius</w:t>
            </w:r>
          </w:p>
        </w:tc>
      </w:tr>
    </w:tbl>
    <w:p w:rsidR="00E23CDF" w:rsidRPr="001A33E5" w:rsidP="00E23CDF" w14:paraId="6357C83F" w14:textId="77777777"/>
    <w:tbl>
      <w:tblPr>
        <w:tblW w:w="9750" w:type="dxa"/>
        <w:jc w:val="center"/>
        <w:tblLayout w:type="fixed"/>
        <w:tblCellMar>
          <w:left w:w="340" w:type="dxa"/>
          <w:right w:w="340" w:type="dxa"/>
        </w:tblCellMar>
        <w:tblLook w:val="04A0"/>
      </w:tblPr>
      <w:tblGrid>
        <w:gridCol w:w="9750"/>
      </w:tblGrid>
      <w:tr w14:paraId="4AA5FAA7"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9AA059C" w14:textId="77777777">
            <w:pPr>
              <w:keepNext/>
            </w:pPr>
          </w:p>
        </w:tc>
      </w:tr>
      <w:tr w14:paraId="428D3C5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5C8DAF5C" w14:textId="77777777">
            <w:pPr>
              <w:pStyle w:val="ColumnHeading"/>
              <w:ind w:left="720"/>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0BD79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F504F89"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7081FA0"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DB20355"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36B54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AD59073"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13914C"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FBA04D2"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E57E20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8601A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BF938FC" w14:textId="77777777">
            <w:pPr>
              <w:rPr>
                <w:noProof/>
                <w:sz w:val="16"/>
                <w:szCs w:val="16"/>
              </w:rPr>
            </w:pPr>
            <w:r w:rsidRPr="001A33E5">
              <w:rPr>
                <w:sz w:val="16"/>
              </w:rPr>
              <w:t>Rezultato rodiklis</w:t>
            </w:r>
          </w:p>
        </w:tc>
      </w:tr>
      <w:tr w14:paraId="4C85CC1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8599C1C"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0C6AE1F"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112ADD5" w14:textId="77777777">
            <w:pPr>
              <w:jc w:val="center"/>
              <w:rPr>
                <w:rFonts w:eastAsiaTheme="minorHAnsi"/>
                <w:noProof/>
                <w:sz w:val="16"/>
                <w:szCs w:val="16"/>
              </w:rPr>
            </w:pPr>
            <w:r w:rsidRPr="001A33E5">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4A3A4A9" w14:textId="77777777">
            <w:pPr>
              <w:rPr>
                <w:rFonts w:cstheme="minorBidi"/>
                <w:noProof/>
                <w:sz w:val="16"/>
                <w:szCs w:val="16"/>
              </w:rPr>
            </w:pPr>
            <w:r w:rsidRPr="001A33E5">
              <w:rPr>
                <w:sz w:val="16"/>
              </w:rPr>
              <w:t>Sveikatingumo skatinimas ir ligų prevencija, išskyrus klimato kaitos poveikį sveikatai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4F0D0E5"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58AB17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4C6042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B995C26"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57108E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Sveikatos kampanijų, vykdytų per medicininio patikrinimo ar gydymo kampanijas (atrankinio sveikatos tikrinimo programas, skiepijimą ir kt.), taip pat informavimo ir sveikatingumo skatinimo kampanijas</w:t>
            </w:r>
            <w:r w:rsidRPr="001A33E5">
              <w:rPr>
                <w:b/>
                <w:i/>
                <w:sz w:val="16"/>
              </w:rPr>
              <w:t xml:space="preserve"> bei švietimo programas</w:t>
            </w:r>
            <w:r w:rsidRPr="001A33E5">
              <w:rPr>
                <w:sz w:val="16"/>
              </w:rPr>
              <w:t>, skaičius</w:t>
            </w:r>
          </w:p>
          <w:p w:rsidR="00E23CDF" w:rsidRPr="001A33E5" w:rsidP="00101393" w14:paraId="0C6E68F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Remiamų veiksmų, susijusių su seksualine ir reprodukcine sveikata, informavimu ir švietimu, įskaitant galimybę naudotis kontracepcija, aborto paslaugomis ir visapusiško lytinio švietimo paslaugomis,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2BCD13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Vaikų skiepijimo (pvz., nuo tymų) aprėptis</w:t>
            </w:r>
          </w:p>
          <w:p w:rsidR="00E23CDF" w:rsidRPr="001A33E5" w:rsidP="00101393" w14:paraId="20B3523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Suaugusiųjų skiepijimo (pvz., nuo sezoninio gripo, žmogaus papilomos virusų) aprėptis pagal lytį</w:t>
            </w:r>
          </w:p>
          <w:p w:rsidR="00E23CDF" w:rsidRPr="001A33E5" w:rsidP="00101393" w14:paraId="1A66185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Krūties, gimdos kaklelio ir kolorektalinio vėžio atrankinio sveikatos tikrinimo programų aprėptis pagal lytį</w:t>
            </w:r>
          </w:p>
          <w:p w:rsidR="00E23CDF" w:rsidRPr="001A33E5" w:rsidP="00101393" w14:paraId="59C1BFD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Gyventojų, įtrauktų į vėžio registrus, kuriuose pateikiama informacija apie gimdos kaklelio, krūties, kolorektalinio ir vaikų vėžio stadiją diagnozavimo metu, skaičius pagal lytį</w:t>
            </w:r>
          </w:p>
          <w:p w:rsidR="00E23CDF" w:rsidRPr="001A33E5" w:rsidP="00101393" w14:paraId="78E87D7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Vienų metų amžiaus vaikų, paskiepytų ES paramos lėšomis, skaičius</w:t>
            </w:r>
          </w:p>
          <w:p w:rsidR="00E23CDF" w:rsidRPr="001A33E5" w:rsidP="00101393" w14:paraId="0A21C4C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Žmonių, gaunančių ES lėšomis remiamas seksualinės ir reprodukcinės sveikatos priežiūros, informavimo ir švietimo paslaugas, įskaitant kontracepcijos ir aborto bei visapusiško lytinio švietimo paslaugas, skaičius pagal lytį</w:t>
            </w:r>
          </w:p>
        </w:tc>
      </w:tr>
    </w:tbl>
    <w:p w:rsidR="00E23CDF" w:rsidRPr="001A33E5" w:rsidP="00E23CDF" w14:paraId="43F3A676" w14:textId="77777777">
      <w:pPr>
        <w:rPr>
          <w:rFonts w:eastAsiaTheme="majorEastAsia"/>
        </w:rPr>
      </w:pPr>
      <w:r w:rsidRPr="001A33E5">
        <w:rPr>
          <w:rStyle w:val="HideTWBExt"/>
        </w:rPr>
        <w:t>&lt;/Amend&gt;</w:t>
      </w:r>
    </w:p>
    <w:p w:rsidR="00E23CDF" w:rsidRPr="001A33E5" w:rsidP="00E23CDF" w14:paraId="7545CC5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114</w:t>
      </w:r>
      <w:r w:rsidRPr="001A33E5">
        <w:rPr>
          <w:rStyle w:val="HideTWBExt"/>
          <w:b w:val="0"/>
          <w:szCs w:val="24"/>
        </w:rPr>
        <w:t>&lt;/NumAm&gt;</w:t>
      </w:r>
    </w:p>
    <w:p w:rsidR="00E23CDF" w:rsidRPr="001A33E5" w:rsidP="00E23CDF" w14:paraId="11BE014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143AD13" w14:textId="77777777">
      <w:pPr>
        <w:pStyle w:val="NormalBold"/>
      </w:pPr>
      <w:r w:rsidRPr="001A33E5">
        <w:rPr>
          <w:rStyle w:val="HideTWBExt"/>
          <w:b w:val="0"/>
          <w:szCs w:val="24"/>
        </w:rPr>
        <w:t>&lt;Article&gt;</w:t>
      </w:r>
      <w:r w:rsidRPr="001A33E5">
        <w:t>I priedo 455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E27528D"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5C539927" w14:textId="77777777">
            <w:pPr>
              <w:keepNext/>
            </w:pPr>
          </w:p>
        </w:tc>
      </w:tr>
      <w:tr w14:paraId="4CF17A9B"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596957C" w14:textId="77777777">
            <w:pPr>
              <w:pStyle w:val="ColumnHeading"/>
            </w:pPr>
            <w:r w:rsidRPr="001A33E5">
              <w:t>Komisijos siūlomas tekstas</w:t>
            </w:r>
          </w:p>
        </w:tc>
      </w:tr>
    </w:tbl>
    <w:p w:rsidR="00E23CDF" w:rsidRPr="001A33E5" w:rsidP="00E23CDF" w14:paraId="66F96DDD" w14:textId="77777777"/>
    <w:tbl>
      <w:tblPr>
        <w:tblW w:w="9750" w:type="dxa"/>
        <w:jc w:val="center"/>
        <w:tblLayout w:type="fixed"/>
        <w:tblCellMar>
          <w:left w:w="340" w:type="dxa"/>
          <w:right w:w="340" w:type="dxa"/>
        </w:tblCellMar>
        <w:tblLook w:val="04A0"/>
      </w:tblPr>
      <w:tblGrid>
        <w:gridCol w:w="9750"/>
      </w:tblGrid>
      <w:tr w14:paraId="22BE6973"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9F8A429" w14:textId="77777777">
            <w:pPr>
              <w:keepNext/>
            </w:pPr>
          </w:p>
        </w:tc>
      </w:tr>
      <w:tr w14:paraId="1C80A4BB"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DE02F39"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A4B9D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3C59B3"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49F19C"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BC6AF61"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04327E8"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5EB8EF"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E997DD"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7400FB"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56753A"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BDBF5F4"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778136" w14:textId="77777777">
            <w:pPr>
              <w:rPr>
                <w:b/>
                <w:bCs/>
                <w:i/>
                <w:iCs/>
                <w:noProof/>
                <w:sz w:val="16"/>
                <w:szCs w:val="16"/>
              </w:rPr>
            </w:pPr>
            <w:r w:rsidRPr="001A33E5">
              <w:rPr>
                <w:b/>
                <w:i/>
                <w:sz w:val="16"/>
              </w:rPr>
              <w:t>Rezultato rodiklis</w:t>
            </w:r>
          </w:p>
        </w:tc>
      </w:tr>
      <w:tr w14:paraId="1685EDB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17AB3BF"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B4E47CE" w14:textId="77777777">
            <w:pPr>
              <w:rPr>
                <w:noProof/>
                <w:sz w:val="16"/>
                <w:szCs w:val="16"/>
              </w:rPr>
            </w:pPr>
            <w:r w:rsidRPr="001A33E5">
              <w:rPr>
                <w:b/>
                <w:i/>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5258420" w14:textId="77777777">
            <w:pPr>
              <w:jc w:val="center"/>
              <w:rPr>
                <w:rFonts w:eastAsiaTheme="minorHAnsi"/>
                <w:noProof/>
                <w:sz w:val="16"/>
                <w:szCs w:val="16"/>
              </w:rPr>
            </w:pPr>
            <w:r w:rsidRPr="001A33E5">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B4AA035" w14:textId="77777777">
            <w:pPr>
              <w:rPr>
                <w:rFonts w:cstheme="minorBidi"/>
                <w:noProof/>
                <w:sz w:val="16"/>
                <w:szCs w:val="16"/>
              </w:rPr>
            </w:pPr>
            <w:r w:rsidRPr="001A33E5">
              <w:rPr>
                <w:b/>
                <w:i/>
                <w:sz w:val="16"/>
              </w:rPr>
              <w:t xml:space="preserve">Aukščiausių moterų sveikatos per gyvenimo ciklą standartų propagavimas*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8F0F044"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E3E2078"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070652C"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2E63110" w14:textId="77777777">
            <w:pPr>
              <w:jc w:val="center"/>
              <w:rPr>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3F4F1D3"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Lyčiai atžvalgių medicininių tyrimų, klinikinių tyrimų, diagnostikos ir gydymo būdų skaičius</w:t>
            </w:r>
          </w:p>
          <w:p w:rsidR="00E23CDF" w:rsidRPr="001A33E5" w:rsidP="00101393" w14:paraId="16EE22A4"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kuriais </w:t>
            </w:r>
            <w:r w:rsidRPr="001A33E5">
              <w:rPr>
                <w:b/>
                <w:i/>
                <w:sz w:val="16"/>
              </w:rPr>
              <w:t xml:space="preserve">propaguojama moterų ir mergaičių fizinė ir psichikos sveikata, skaičius </w:t>
            </w:r>
          </w:p>
          <w:p w:rsidR="00E23CDF" w:rsidRPr="001A33E5" w:rsidP="00101393" w14:paraId="48B3B223"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skirtų moterims, susiduriančioms su sąveikine diskriminacija, skaičius </w:t>
            </w:r>
          </w:p>
          <w:p w:rsidR="00E23CDF" w:rsidRPr="001A33E5" w:rsidP="00101393" w14:paraId="30C5CA4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Menstruacijų, menopauzės, psichikos sveikatos gerovės tyrimų, mokslinių tyrimų ir </w:t>
            </w:r>
            <w:r w:rsidRPr="001A33E5">
              <w:rPr>
                <w:b/>
                <w:i/>
                <w:sz w:val="16"/>
              </w:rPr>
              <w:t xml:space="preserve">specifinio gydymo priemonių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EEDA5F0" w14:textId="77777777">
            <w:pPr>
              <w:tabs>
                <w:tab w:val="left" w:pos="245"/>
              </w:tabs>
              <w:ind w:left="142" w:hanging="142"/>
              <w:rPr>
                <w:rFonts w:ascii="Symbol" w:hAnsi="Symbol"/>
                <w:b/>
                <w:bCs/>
                <w:i/>
                <w:iCs/>
                <w:noProof/>
                <w:kern w:val="2"/>
                <w:sz w:val="16"/>
                <w:szCs w:val="16"/>
                <w14:ligatures w14:val="standardContextual"/>
              </w:rPr>
            </w:pPr>
            <w:r w:rsidRPr="001A33E5">
              <w:rPr>
                <w:rFonts w:ascii="Symbol" w:hAnsi="Symbol"/>
                <w:b/>
                <w:i/>
                <w:sz w:val="16"/>
              </w:rPr>
              <w:sym w:font="Symbol" w:char="F0B7"/>
            </w:r>
            <w:r w:rsidRPr="001A33E5">
              <w:rPr>
                <w:rFonts w:ascii="Symbol" w:hAnsi="Symbol"/>
                <w:b/>
                <w:i/>
                <w:sz w:val="16"/>
              </w:rPr>
              <w:tab/>
            </w:r>
            <w:r w:rsidRPr="001A33E5">
              <w:rPr>
                <w:b/>
                <w:i/>
                <w:sz w:val="16"/>
              </w:rPr>
              <w:t xml:space="preserve">Moterų, kurios naudojasi lyčiai atžvalgiais medicininiais tyrimais, klinikiniais tyrimais, diagnostikos ir gydymo būdais, skaičius </w:t>
            </w:r>
          </w:p>
          <w:p w:rsidR="00E23CDF" w:rsidRPr="001A33E5" w:rsidP="00101393" w14:paraId="6E03BF1A" w14:textId="77777777">
            <w:pPr>
              <w:tabs>
                <w:tab w:val="left" w:pos="245"/>
              </w:tabs>
              <w:ind w:left="142" w:hanging="142"/>
              <w:rPr>
                <w:rFonts w:ascii="Symbol" w:hAnsi="Symbol"/>
                <w:b/>
                <w:bCs/>
                <w:i/>
                <w:iCs/>
                <w:noProof/>
                <w:kern w:val="2"/>
                <w:sz w:val="16"/>
                <w:szCs w:val="16"/>
                <w14:ligatures w14:val="standardContextual"/>
              </w:rPr>
            </w:pPr>
            <w:r w:rsidRPr="001A33E5">
              <w:rPr>
                <w:rFonts w:ascii="Symbol" w:hAnsi="Symbol"/>
                <w:b/>
                <w:i/>
                <w:sz w:val="16"/>
              </w:rPr>
              <w:sym w:font="Symbol" w:char="F0B7"/>
            </w:r>
            <w:r w:rsidRPr="001A33E5">
              <w:rPr>
                <w:rFonts w:ascii="Symbol" w:hAnsi="Symbol"/>
                <w:b/>
                <w:i/>
                <w:sz w:val="16"/>
              </w:rPr>
              <w:tab/>
            </w:r>
            <w:r w:rsidRPr="001A33E5">
              <w:rPr>
                <w:b/>
                <w:i/>
                <w:sz w:val="16"/>
              </w:rPr>
              <w:t xml:space="preserve">Moterų skaičiaus klinikiniuose tyrimuose didėjimo, kuris labai svarbus siekiant pagerinti medicininį supratimą ir gydymo rezultatus, procentinė dalis </w:t>
            </w:r>
          </w:p>
          <w:p w:rsidR="00E23CDF" w:rsidRPr="001A33E5" w:rsidP="00101393" w14:paraId="20C73D43" w14:textId="77777777">
            <w:pPr>
              <w:tabs>
                <w:tab w:val="left" w:pos="245"/>
              </w:tabs>
              <w:ind w:left="145" w:hanging="142"/>
              <w:rPr>
                <w:noProof/>
                <w:sz w:val="16"/>
                <w:szCs w:val="16"/>
              </w:rPr>
            </w:pPr>
            <w:r w:rsidRPr="001A33E5">
              <w:rPr>
                <w:rFonts w:ascii="Symbol" w:hAnsi="Symbol"/>
                <w:sz w:val="16"/>
              </w:rPr>
              <w:sym w:font="Symbol" w:char="F0B7"/>
            </w:r>
            <w:r w:rsidRPr="001A33E5">
              <w:rPr>
                <w:b/>
                <w:i/>
              </w:rPr>
              <w:t>Moterų sveikatos mokslinių tyrimų finansavimo didinimo procentinė dalis</w:t>
            </w:r>
            <w:r w:rsidRPr="001A33E5">
              <w:rPr>
                <w:b/>
                <w:i/>
                <w:sz w:val="16"/>
              </w:rPr>
              <w:t xml:space="preserve"> </w:t>
            </w:r>
          </w:p>
        </w:tc>
      </w:tr>
    </w:tbl>
    <w:p w:rsidR="00E23CDF" w:rsidRPr="001A33E5" w:rsidP="00E23CDF" w14:paraId="2AFD25B4" w14:textId="77777777">
      <w:r w:rsidRPr="001A33E5">
        <w:rPr>
          <w:rStyle w:val="HideTWBExt"/>
        </w:rPr>
        <w:t>&lt;/Amend&gt;</w:t>
      </w:r>
    </w:p>
    <w:p w:rsidR="00E23CDF" w:rsidRPr="001A33E5" w:rsidP="00E23CDF" w14:paraId="4C9C21E9"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115</w:t>
      </w:r>
      <w:r w:rsidRPr="001A33E5">
        <w:rPr>
          <w:rStyle w:val="HideTWBExt"/>
          <w:b w:val="0"/>
          <w:szCs w:val="24"/>
        </w:rPr>
        <w:t>&lt;/NumAm&gt;</w:t>
      </w:r>
    </w:p>
    <w:p w:rsidR="00E23CDF" w:rsidRPr="001A33E5" w:rsidP="00E23CDF" w14:paraId="1CCDD857"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FF13C47" w14:textId="77777777">
      <w:pPr>
        <w:pStyle w:val="NormalBold"/>
      </w:pPr>
      <w:r w:rsidRPr="001A33E5">
        <w:rPr>
          <w:rStyle w:val="HideTWBExt"/>
          <w:b w:val="0"/>
          <w:szCs w:val="24"/>
        </w:rPr>
        <w:t>&lt;Article&gt;</w:t>
      </w:r>
      <w:r w:rsidRPr="001A33E5">
        <w:t xml:space="preserve">I </w:t>
      </w:r>
      <w:r w:rsidRPr="001A33E5">
        <w:t>priedo 455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C7A70DD"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04A22BE4" w14:textId="77777777">
            <w:pPr>
              <w:keepNext/>
            </w:pPr>
          </w:p>
        </w:tc>
      </w:tr>
      <w:tr w14:paraId="620CDB44"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6048C079" w14:textId="77777777">
            <w:pPr>
              <w:pStyle w:val="ColumnHeading"/>
            </w:pPr>
            <w:r w:rsidRPr="001A33E5">
              <w:t>Komisijos siūlomas tekstas</w:t>
            </w:r>
          </w:p>
        </w:tc>
      </w:tr>
    </w:tbl>
    <w:p w:rsidR="00E23CDF" w:rsidRPr="001A33E5" w:rsidP="00E23CDF" w14:paraId="22449C77" w14:textId="77777777"/>
    <w:tbl>
      <w:tblPr>
        <w:tblW w:w="9750" w:type="dxa"/>
        <w:jc w:val="center"/>
        <w:tblLayout w:type="fixed"/>
        <w:tblCellMar>
          <w:left w:w="340" w:type="dxa"/>
          <w:right w:w="340" w:type="dxa"/>
        </w:tblCellMar>
        <w:tblLook w:val="04A0"/>
      </w:tblPr>
      <w:tblGrid>
        <w:gridCol w:w="9750"/>
      </w:tblGrid>
      <w:tr w14:paraId="757BDBBE"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D335620" w14:textId="77777777">
            <w:pPr>
              <w:keepNext/>
            </w:pPr>
          </w:p>
        </w:tc>
      </w:tr>
      <w:tr w14:paraId="357D65A5"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BAA0B39"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A58BF7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6B13FE9"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8EDA6BB"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0225303"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FD77653"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7E33EFF"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3F4853F"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A875BC"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7B9A1D0"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7816D59"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4CBF6E" w14:textId="77777777">
            <w:pPr>
              <w:rPr>
                <w:b/>
                <w:bCs/>
                <w:i/>
                <w:iCs/>
                <w:noProof/>
                <w:sz w:val="16"/>
                <w:szCs w:val="16"/>
              </w:rPr>
            </w:pPr>
            <w:r w:rsidRPr="001A33E5">
              <w:rPr>
                <w:b/>
                <w:i/>
                <w:sz w:val="16"/>
              </w:rPr>
              <w:t>Rezultato rodiklis</w:t>
            </w:r>
          </w:p>
        </w:tc>
      </w:tr>
      <w:tr w14:paraId="321695D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9B636A3"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5ACF19" w14:textId="77777777">
            <w:pPr>
              <w:rPr>
                <w:noProof/>
                <w:sz w:val="16"/>
                <w:szCs w:val="16"/>
              </w:rPr>
            </w:pPr>
            <w:r w:rsidRPr="001A33E5">
              <w:rPr>
                <w:b/>
                <w:i/>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CC7E1A6" w14:textId="77777777">
            <w:pPr>
              <w:jc w:val="center"/>
              <w:rPr>
                <w:rFonts w:eastAsiaTheme="minorHAnsi"/>
                <w:noProof/>
                <w:sz w:val="16"/>
                <w:szCs w:val="16"/>
              </w:rPr>
            </w:pPr>
            <w:r w:rsidRPr="001A33E5">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B2888FB" w14:textId="77777777">
            <w:pPr>
              <w:rPr>
                <w:rFonts w:cstheme="minorBidi"/>
                <w:noProof/>
                <w:sz w:val="16"/>
                <w:szCs w:val="16"/>
              </w:rPr>
            </w:pPr>
            <w:r w:rsidRPr="001A33E5">
              <w:rPr>
                <w:b/>
                <w:i/>
                <w:sz w:val="16"/>
              </w:rPr>
              <w:t>Reprodukcinė sveikata 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D1BB968"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BA4BBC6"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9C47178"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04200EE" w14:textId="77777777">
            <w:pPr>
              <w:jc w:val="center"/>
              <w:rPr>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F2A795C" w14:textId="77777777">
            <w:pPr>
              <w:ind w:left="148" w:hanging="142"/>
              <w:rPr>
                <w:b/>
                <w:bCs/>
                <w:i/>
                <w:iCs/>
                <w:noProof/>
                <w:sz w:val="16"/>
                <w:szCs w:val="16"/>
              </w:rPr>
            </w:pPr>
            <w:r w:rsidRPr="001A33E5">
              <w:rPr>
                <w:rFonts w:ascii="Symbol" w:hAnsi="Symbol"/>
                <w:sz w:val="16"/>
              </w:rPr>
              <w:sym w:font="Symbol" w:char="F0B7"/>
            </w:r>
            <w:r w:rsidRPr="001A33E5">
              <w:rPr>
                <w:b/>
                <w:i/>
              </w:rPr>
              <w:t>Moterų ir mergaičių, kurios naudojasi reprodukcinės sveikatos paslaugomis, dalis</w:t>
            </w:r>
          </w:p>
          <w:p w:rsidR="00E23CDF" w:rsidRPr="001A33E5" w:rsidP="00101393" w14:paraId="4B7EA287" w14:textId="77777777">
            <w:pPr>
              <w:ind w:left="148"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ir mergaičių, kurios naudojasi reprodukcinės sveikatos paslaugomis, pasitenkinimas</w:t>
            </w:r>
          </w:p>
          <w:p w:rsidR="00E23CDF" w:rsidRPr="001A33E5" w:rsidP="00101393" w14:paraId="542DE24B" w14:textId="77777777">
            <w:pPr>
              <w:ind w:left="148"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Sveikatos </w:t>
            </w:r>
            <w:r w:rsidRPr="001A33E5">
              <w:rPr>
                <w:b/>
                <w:i/>
                <w:sz w:val="16"/>
              </w:rPr>
              <w:t>priežiūros įstaigų, orientuotų į reprodukcinės sveikatos priežiūros paslaugų teikimą ir moterų bei mergaičių konsultavimą, skaičius</w:t>
            </w:r>
          </w:p>
          <w:p w:rsidR="00E23CDF" w:rsidRPr="001A33E5" w:rsidP="00101393" w14:paraId="7F4F3B7F" w14:textId="77777777">
            <w:pPr>
              <w:ind w:left="148"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Politika ir programos, kuriomis siekiama gerinti ES piliečių seksualinę ir reprodukcinę sveikatą</w:t>
            </w:r>
          </w:p>
          <w:p w:rsidR="00E23CDF" w:rsidRPr="001A33E5" w:rsidP="00101393" w14:paraId="1DAA78B1" w14:textId="77777777">
            <w:pPr>
              <w:ind w:left="148"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Reguliarus Europos reprodukcinės sveikatos programų pažangos, kokybės ir veiksmingumo stebėjimas ir vertinimas </w:t>
            </w:r>
          </w:p>
          <w:p w:rsidR="00E23CDF" w:rsidRPr="001A33E5" w:rsidP="00101393" w14:paraId="2FE4D407"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8A6CD15" w14:textId="77777777">
            <w:pPr>
              <w:tabs>
                <w:tab w:val="left" w:pos="245"/>
              </w:tabs>
              <w:rPr>
                <w:noProof/>
                <w:sz w:val="16"/>
                <w:szCs w:val="16"/>
                <w:lang w:eastAsia="en-IE"/>
              </w:rPr>
            </w:pPr>
          </w:p>
        </w:tc>
      </w:tr>
    </w:tbl>
    <w:p w:rsidR="00E23CDF" w:rsidRPr="001A33E5" w:rsidP="00E23CDF" w14:paraId="277F32A6" w14:textId="77777777">
      <w:pPr>
        <w:rPr>
          <w:rFonts w:eastAsiaTheme="majorEastAsia"/>
        </w:rPr>
      </w:pPr>
      <w:r w:rsidRPr="001A33E5">
        <w:rPr>
          <w:rStyle w:val="HideTWBExt"/>
        </w:rPr>
        <w:t>&lt;/Amend&gt;</w:t>
      </w:r>
    </w:p>
    <w:p w:rsidR="00E23CDF" w:rsidRPr="001A33E5" w:rsidP="00E23CDF" w14:paraId="55C6C01A"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116</w:t>
      </w:r>
      <w:r w:rsidRPr="001A33E5">
        <w:rPr>
          <w:rStyle w:val="HideTWBExt"/>
          <w:b w:val="0"/>
          <w:szCs w:val="24"/>
        </w:rPr>
        <w:t>&lt;/NumAm&gt;</w:t>
      </w:r>
    </w:p>
    <w:p w:rsidR="00E23CDF" w:rsidRPr="001A33E5" w:rsidP="00E23CDF" w14:paraId="44C48F5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3BB0984" w14:textId="77777777">
      <w:pPr>
        <w:pStyle w:val="NormalBold"/>
      </w:pPr>
      <w:r w:rsidRPr="001A33E5">
        <w:rPr>
          <w:rStyle w:val="HideTWBExt"/>
          <w:b w:val="0"/>
          <w:szCs w:val="24"/>
        </w:rPr>
        <w:t>&lt;Article&gt;</w:t>
      </w:r>
      <w:r w:rsidRPr="001A33E5">
        <w:t>I priedo 460 eilutė</w:t>
      </w:r>
      <w:r w:rsidRPr="001A33E5">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86ACB6B" w14:textId="77777777" w:rsidTr="00101393">
        <w:tblPrEx>
          <w:tblW w:w="9750" w:type="dxa"/>
          <w:tblInd w:w="-5" w:type="dxa"/>
          <w:tblLayout w:type="fixed"/>
          <w:tblCellMar>
            <w:left w:w="340" w:type="dxa"/>
            <w:right w:w="340" w:type="dxa"/>
          </w:tblCellMar>
          <w:tblLook w:val="04A0"/>
        </w:tblPrEx>
        <w:tc>
          <w:tcPr>
            <w:tcW w:w="9750" w:type="dxa"/>
          </w:tcPr>
          <w:p w:rsidR="00E23CDF" w:rsidRPr="001A33E5" w:rsidP="00101393" w14:paraId="7968E6CA" w14:textId="77777777">
            <w:pPr>
              <w:keepNext/>
            </w:pPr>
          </w:p>
        </w:tc>
      </w:tr>
      <w:tr w14:paraId="66DF154E" w14:textId="77777777" w:rsidTr="00101393">
        <w:tblPrEx>
          <w:tblW w:w="9750" w:type="dxa"/>
          <w:tblInd w:w="-5" w:type="dxa"/>
          <w:tblLayout w:type="fixed"/>
          <w:tblCellMar>
            <w:left w:w="340" w:type="dxa"/>
            <w:right w:w="340" w:type="dxa"/>
          </w:tblCellMar>
          <w:tblLook w:val="04A0"/>
        </w:tblPrEx>
        <w:tc>
          <w:tcPr>
            <w:tcW w:w="9750" w:type="dxa"/>
            <w:hideMark/>
          </w:tcPr>
          <w:p w:rsidR="00E23CDF" w:rsidRPr="001A33E5" w:rsidP="00101393" w14:paraId="440AA169" w14:textId="77777777">
            <w:pPr>
              <w:pStyle w:val="ColumnHeading"/>
              <w:ind w:left="4320"/>
            </w:pPr>
            <w:r w:rsidRPr="001A33E5">
              <w:t xml:space="preserve">Komisijos siūlomas </w:t>
            </w:r>
            <w:r w:rsidRPr="001A33E5">
              <w:t>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2A7ED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7413B36"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895358"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B4F30C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81046DF"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7BB28E"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B7DA763"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8B4479"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FCEC90B"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B03AB32"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CB9547" w14:textId="77777777">
            <w:pPr>
              <w:rPr>
                <w:noProof/>
                <w:sz w:val="16"/>
                <w:szCs w:val="16"/>
              </w:rPr>
            </w:pPr>
            <w:r w:rsidRPr="001A33E5">
              <w:rPr>
                <w:sz w:val="16"/>
              </w:rPr>
              <w:t>Rezultato rodiklis</w:t>
            </w:r>
          </w:p>
        </w:tc>
      </w:tr>
      <w:tr w14:paraId="5FA6B0E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851B55C"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1A7526E"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B120ECA" w14:textId="77777777">
            <w:pPr>
              <w:jc w:val="center"/>
              <w:rPr>
                <w:rFonts w:eastAsiaTheme="minorHAnsi"/>
                <w:noProof/>
                <w:sz w:val="16"/>
                <w:szCs w:val="16"/>
              </w:rPr>
            </w:pPr>
            <w:r w:rsidRPr="001A33E5">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ECE4A7F" w14:textId="77777777">
            <w:pPr>
              <w:rPr>
                <w:rFonts w:cstheme="minorBidi"/>
                <w:noProof/>
                <w:sz w:val="16"/>
                <w:szCs w:val="16"/>
              </w:rPr>
            </w:pPr>
            <w:r w:rsidRPr="001A33E5">
              <w:rPr>
                <w:sz w:val="16"/>
              </w:rPr>
              <w:t>Reprodukcinė sveikata trečiosiose valstybėse*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B0CF8B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BAEC485"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AB6111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5B95820" w14:textId="77777777">
            <w:pPr>
              <w:jc w:val="center"/>
              <w:rPr>
                <w:b/>
                <w:bCs/>
                <w:i/>
                <w:iCs/>
                <w:noProof/>
                <w:sz w:val="16"/>
                <w:szCs w:val="16"/>
              </w:rPr>
            </w:pPr>
            <w:r w:rsidRPr="001A33E5">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27677C7"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Moterų, kurios naudojasi nemokamomis arba subsidijuojamomis lytinės ir reprodukcinės sveikatos paslaugomis, įskaitant kontracepciją, skaičius</w:t>
            </w:r>
          </w:p>
          <w:p w:rsidR="00E23CDF" w:rsidRPr="001A33E5" w:rsidP="00101393" w14:paraId="05DDD0F5" w14:textId="77777777">
            <w:pPr>
              <w:tabs>
                <w:tab w:val="left" w:pos="245"/>
              </w:tabs>
              <w:ind w:left="145"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Reprodukcinio amžiaus moterų, paauglių mergaičių ir vaikų iki penkerių metų, kuriems taikomos su mityba susijusios intervencinės priemonės,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9A5FB4E" w14:textId="77777777">
            <w:pPr>
              <w:tabs>
                <w:tab w:val="left" w:pos="245"/>
              </w:tabs>
              <w:ind w:left="176" w:hanging="142"/>
              <w:rPr>
                <w:noProof/>
                <w:sz w:val="16"/>
                <w:szCs w:val="16"/>
                <w:lang w:eastAsia="en-IE"/>
              </w:rPr>
            </w:pPr>
          </w:p>
        </w:tc>
      </w:tr>
    </w:tbl>
    <w:p w:rsidR="00E23CDF" w:rsidRPr="001A33E5" w:rsidP="00E23CDF" w14:paraId="18DE9340" w14:textId="77777777"/>
    <w:tbl>
      <w:tblPr>
        <w:tblW w:w="9750" w:type="dxa"/>
        <w:jc w:val="center"/>
        <w:tblLayout w:type="fixed"/>
        <w:tblCellMar>
          <w:left w:w="340" w:type="dxa"/>
          <w:right w:w="340" w:type="dxa"/>
        </w:tblCellMar>
        <w:tblLook w:val="04A0"/>
      </w:tblPr>
      <w:tblGrid>
        <w:gridCol w:w="9750"/>
      </w:tblGrid>
      <w:tr w14:paraId="46668B2D"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DC3AA3C" w14:textId="77777777">
            <w:pPr>
              <w:keepNext/>
            </w:pPr>
          </w:p>
        </w:tc>
      </w:tr>
      <w:tr w14:paraId="0857AFF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66F60CD8"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2CA5D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7061CA7"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085F38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DDD73F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B69B5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F72B69F"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ED4ACF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FBF98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09FED82"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26762AE"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3416781" w14:textId="77777777">
            <w:pPr>
              <w:rPr>
                <w:noProof/>
                <w:sz w:val="16"/>
                <w:szCs w:val="16"/>
              </w:rPr>
            </w:pPr>
            <w:r w:rsidRPr="001A33E5">
              <w:rPr>
                <w:sz w:val="16"/>
              </w:rPr>
              <w:t>Rezultato rodiklis</w:t>
            </w:r>
          </w:p>
        </w:tc>
      </w:tr>
      <w:tr w14:paraId="376C8B4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EE30B2F"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731015C" w14:textId="77777777">
            <w:pPr>
              <w:rPr>
                <w:noProof/>
                <w:sz w:val="16"/>
                <w:szCs w:val="16"/>
              </w:rPr>
            </w:pPr>
            <w:r w:rsidRPr="001A33E5">
              <w:rPr>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E0E06DB" w14:textId="77777777">
            <w:pPr>
              <w:jc w:val="center"/>
              <w:rPr>
                <w:rFonts w:eastAsiaTheme="minorHAnsi"/>
                <w:noProof/>
                <w:sz w:val="16"/>
                <w:szCs w:val="16"/>
              </w:rPr>
            </w:pPr>
            <w:r w:rsidRPr="001A33E5">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B29D0A2" w14:textId="77777777">
            <w:pPr>
              <w:rPr>
                <w:rFonts w:cstheme="minorBidi"/>
                <w:noProof/>
                <w:sz w:val="16"/>
                <w:szCs w:val="16"/>
              </w:rPr>
            </w:pPr>
            <w:r w:rsidRPr="001A33E5">
              <w:rPr>
                <w:sz w:val="16"/>
              </w:rPr>
              <w:t xml:space="preserve">Reprodukcinė </w:t>
            </w:r>
            <w:r w:rsidRPr="001A33E5">
              <w:rPr>
                <w:sz w:val="16"/>
              </w:rPr>
              <w:t>sveikata trečiosiose valstybėse*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E359ED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A1C26C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50782D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C3466E0" w14:textId="77777777">
            <w:pPr>
              <w:jc w:val="center"/>
              <w:rPr>
                <w:b/>
                <w:bCs/>
                <w:i/>
                <w:iCs/>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15B6C4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Moterų, kurios naudojasi nemokamomis arba subsidijuojamomis lytinės ir reprodukcinės sveikatos paslaugomis, įskaitant kontracepciją, skaičius</w:t>
            </w:r>
          </w:p>
          <w:p w:rsidR="00E23CDF" w:rsidRPr="001A33E5" w:rsidP="00101393" w14:paraId="5B54BB0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Reprodukcinio amžiaus moterų, paauglių mergaičių ir vaikų iki penkerių metų, kuriems taikomos su mityba susijusios intervencinės priemonės,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C97C50C"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Valstybių, kuriose yra teisės aktų, suteikiančių moterims ir vyrams galimybę naudotis seksualinės ir reprodukcinės sveikatos priežiūros paslaugomis, </w:t>
            </w:r>
            <w:r w:rsidRPr="001A33E5">
              <w:rPr>
                <w:b/>
                <w:i/>
                <w:sz w:val="16"/>
              </w:rPr>
              <w:t>informacija ir švietimo paslaugomis, skaičius</w:t>
            </w:r>
          </w:p>
          <w:p w:rsidR="00E23CDF" w:rsidRPr="001A33E5" w:rsidP="00101393" w14:paraId="456F3E77" w14:textId="77777777">
            <w:pPr>
              <w:tabs>
                <w:tab w:val="left" w:pos="245"/>
              </w:tabs>
              <w:ind w:left="176"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15–49 metų amžiaus moterų, galinčių priimti informacija pagrįstus sprendimus dėl lytinių santykių, kontraceptikų naudojimo ir reprodukcinės sveikatos priežiūros, skaičius</w:t>
            </w:r>
          </w:p>
          <w:p w:rsidR="00E23CDF" w:rsidRPr="001A33E5" w:rsidP="00101393" w14:paraId="57BC44A7" w14:textId="77777777">
            <w:pPr>
              <w:tabs>
                <w:tab w:val="left" w:pos="245"/>
              </w:tabs>
              <w:ind w:left="176" w:hanging="142"/>
              <w:rPr>
                <w:b/>
                <w:bCs/>
                <w:i/>
                <w:iCs/>
                <w:sz w:val="16"/>
              </w:rPr>
            </w:pPr>
            <w:r w:rsidRPr="001A33E5">
              <w:rPr>
                <w:rFonts w:ascii="Symbol" w:hAnsi="Symbol"/>
                <w:sz w:val="16"/>
              </w:rPr>
              <w:sym w:font="Symbol" w:char="F0B7"/>
            </w:r>
            <w:r w:rsidRPr="001A33E5">
              <w:rPr>
                <w:rFonts w:ascii="Symbol" w:hAnsi="Symbol"/>
                <w:sz w:val="16"/>
              </w:rPr>
              <w:tab/>
            </w:r>
            <w:r w:rsidRPr="001A33E5">
              <w:rPr>
                <w:b/>
                <w:i/>
                <w:sz w:val="16"/>
              </w:rPr>
              <w:t>Gimdymų paauglių grupėje (10–14 metų amžiaus; 15–19 metų amžiaus) 1 000 moterų toje amžiaus grupėje skaičius</w:t>
            </w:r>
          </w:p>
          <w:p w:rsidR="00E23CDF" w:rsidRPr="001A33E5" w:rsidP="00101393" w14:paraId="6CA2AA4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Šalyse partnerėse pradėtų taikyti su lytine ir reprodukcine sveikata bei teisėmis susijusių politikos priemonių, programų ir strategijų skaičius</w:t>
            </w:r>
          </w:p>
        </w:tc>
      </w:tr>
    </w:tbl>
    <w:p w:rsidR="00E23CDF" w:rsidRPr="001A33E5" w:rsidP="00E23CDF" w14:paraId="5A277F33" w14:textId="77777777">
      <w:pPr>
        <w:rPr>
          <w:rFonts w:eastAsiaTheme="majorEastAsia"/>
        </w:rPr>
      </w:pPr>
      <w:r w:rsidRPr="001A33E5">
        <w:rPr>
          <w:rStyle w:val="HideTWBExt"/>
        </w:rPr>
        <w:t>&lt;/Amend&gt;</w:t>
      </w:r>
    </w:p>
    <w:p w:rsidR="00E23CDF" w:rsidRPr="001A33E5" w:rsidP="00E23CDF" w14:paraId="3847BD0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117</w:t>
      </w:r>
      <w:r w:rsidRPr="001A33E5">
        <w:rPr>
          <w:rStyle w:val="HideTWBExt"/>
          <w:b w:val="0"/>
          <w:szCs w:val="24"/>
        </w:rPr>
        <w:t>&lt;/NumAm&gt;</w:t>
      </w:r>
    </w:p>
    <w:p w:rsidR="00E23CDF" w:rsidRPr="001A33E5" w:rsidP="00E23CDF" w14:paraId="332B151A" w14:textId="77777777">
      <w:pPr>
        <w:pStyle w:val="NormalBold12b"/>
        <w:keepNext/>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6D54756" w14:textId="77777777">
      <w:pPr>
        <w:pStyle w:val="NormalBold"/>
      </w:pPr>
      <w:r w:rsidRPr="001A33E5">
        <w:rPr>
          <w:rStyle w:val="HideTWBExt"/>
          <w:b w:val="0"/>
          <w:szCs w:val="24"/>
        </w:rPr>
        <w:t>&lt;Article&gt;</w:t>
      </w:r>
      <w:r w:rsidRPr="001A33E5">
        <w:t>I priedo 460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D524D9A"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F1E6D43" w14:textId="77777777">
            <w:pPr>
              <w:keepNext/>
            </w:pPr>
          </w:p>
        </w:tc>
      </w:tr>
      <w:tr w14:paraId="04AD236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977D180" w14:textId="77777777">
            <w:pPr>
              <w:pStyle w:val="ColumnHeading"/>
            </w:pPr>
            <w:r w:rsidRPr="001A33E5">
              <w:t>Komisijos siūlomas tekstas</w:t>
            </w:r>
          </w:p>
        </w:tc>
      </w:tr>
    </w:tbl>
    <w:p w:rsidR="00E23CDF" w:rsidRPr="001A33E5" w:rsidP="00E23CDF" w14:paraId="0134ACE5" w14:textId="77777777"/>
    <w:tbl>
      <w:tblPr>
        <w:tblW w:w="9750" w:type="dxa"/>
        <w:jc w:val="center"/>
        <w:tblLayout w:type="fixed"/>
        <w:tblCellMar>
          <w:left w:w="340" w:type="dxa"/>
          <w:right w:w="340" w:type="dxa"/>
        </w:tblCellMar>
        <w:tblLook w:val="04A0"/>
      </w:tblPr>
      <w:tblGrid>
        <w:gridCol w:w="9750"/>
      </w:tblGrid>
      <w:tr w14:paraId="20D07EC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CD98BAE" w14:textId="77777777">
            <w:pPr>
              <w:keepNext/>
            </w:pPr>
          </w:p>
        </w:tc>
      </w:tr>
      <w:tr w14:paraId="0A6D30F7"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99CAB86"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D51829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FC1BD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C40195"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57D971B"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E1AC8E4"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99A3C0"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52BDD2F"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ED12526"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8AEAC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5EF66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A1F4973" w14:textId="77777777">
            <w:pPr>
              <w:rPr>
                <w:noProof/>
                <w:sz w:val="16"/>
                <w:szCs w:val="16"/>
              </w:rPr>
            </w:pPr>
            <w:r w:rsidRPr="001A33E5">
              <w:rPr>
                <w:sz w:val="16"/>
              </w:rPr>
              <w:t>Rezultato rodiklis</w:t>
            </w:r>
          </w:p>
        </w:tc>
      </w:tr>
      <w:tr w14:paraId="37D9446C"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0B0ABA96" w14:textId="77777777">
            <w:pPr>
              <w:rPr>
                <w:b/>
                <w:bCs/>
                <w:i/>
                <w:iCs/>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35A4D207" w14:textId="77777777">
            <w:pPr>
              <w:rPr>
                <w:b/>
                <w:bCs/>
                <w:i/>
                <w:iCs/>
                <w:noProof/>
                <w:sz w:val="16"/>
                <w:szCs w:val="16"/>
              </w:rPr>
            </w:pPr>
            <w:r w:rsidRPr="001A33E5">
              <w:rPr>
                <w:b/>
                <w:i/>
                <w:sz w:val="16"/>
              </w:rPr>
              <w:t>Sveikata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0F1A1F9A" w14:textId="77777777">
            <w:pPr>
              <w:jc w:val="center"/>
              <w:rPr>
                <w:rFonts w:eastAsiaTheme="minorHAnsi"/>
                <w:b/>
                <w:bCs/>
                <w:i/>
                <w:iCs/>
                <w:noProof/>
                <w:sz w:val="16"/>
                <w:szCs w:val="16"/>
              </w:rPr>
            </w:pPr>
            <w:r w:rsidRPr="001A33E5">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23CDF" w:rsidRPr="001A33E5" w:rsidP="00101393" w14:paraId="783B0E3D" w14:textId="77777777">
            <w:pPr>
              <w:rPr>
                <w:b/>
                <w:bCs/>
                <w:i/>
                <w:iCs/>
                <w:noProof/>
                <w:sz w:val="16"/>
                <w:szCs w:val="16"/>
              </w:rPr>
            </w:pPr>
            <w:r w:rsidRPr="001A33E5">
              <w:rPr>
                <w:b/>
                <w:i/>
                <w:sz w:val="16"/>
              </w:rPr>
              <w:t>Reprodukcinė sveikata valstybėse narėse*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0C9E3C50"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2D7C902C"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1EB3A9EC"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E23CDF" w:rsidRPr="001A33E5" w:rsidP="00101393" w14:paraId="6D8A9694" w14:textId="77777777">
            <w:pPr>
              <w:jc w:val="center"/>
              <w:rPr>
                <w:b/>
                <w:bCs/>
                <w:i/>
                <w:iCs/>
                <w:noProof/>
                <w:sz w:val="16"/>
                <w:szCs w:val="16"/>
              </w:rPr>
            </w:pPr>
            <w:r w:rsidRPr="001A33E5">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8BF8F6B"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Finansuotų veiksmų, skirtų reprodukcinės sveikatos paslaugoms valstybėse narėse gerinti, skaičius</w:t>
            </w:r>
          </w:p>
          <w:p w:rsidR="00E23CDF" w:rsidRPr="001A33E5" w:rsidP="00101393" w14:paraId="67EDEC30" w14:textId="77777777">
            <w:pPr>
              <w:tabs>
                <w:tab w:val="left" w:pos="245"/>
              </w:tabs>
              <w:ind w:left="176" w:hanging="142"/>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Moterų, </w:t>
            </w:r>
            <w:r w:rsidRPr="001A33E5">
              <w:rPr>
                <w:b/>
                <w:i/>
                <w:sz w:val="16"/>
              </w:rPr>
              <w:t>kurios naudojasi nemokamomis arba subsidijuojamomis lytinės ir reprodukcinės sveikatos paslaugomis, įskaitant kontracepciją, skaičius ir dalis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D8AD211" w14:textId="77777777">
            <w:pPr>
              <w:ind w:left="181" w:hanging="255"/>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Moterų ir mergaičių, gaunančių reprodukcinės sveikatos paslaugas, dalis</w:t>
            </w:r>
          </w:p>
          <w:p w:rsidR="00E23CDF" w:rsidRPr="001A33E5" w:rsidP="00101393" w14:paraId="41A9ADD8" w14:textId="77777777">
            <w:pPr>
              <w:ind w:left="181" w:hanging="255"/>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Moterų ir mergaičių, gaunančių reprodukcinės sveikatos paslaugas, pasitenkinimas</w:t>
            </w:r>
          </w:p>
          <w:p w:rsidR="00E23CDF" w:rsidRPr="001A33E5" w:rsidP="00101393" w14:paraId="257EFEE1" w14:textId="77777777">
            <w:pPr>
              <w:ind w:left="181" w:hanging="255"/>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Sveikatos priežiūros įstaigų, orientuotų į reprodukcinės sveikatos priežiūros paslaugų teikimą ir moterų bei mergaičių konsultavimą, skaičius</w:t>
            </w:r>
          </w:p>
          <w:p w:rsidR="00E23CDF" w:rsidRPr="001A33E5" w:rsidP="00101393" w14:paraId="1404B530" w14:textId="77777777">
            <w:pPr>
              <w:ind w:left="181" w:hanging="255"/>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Politika ir programos, kuriomis siekiama gerinti ES piliečių seksualinę ir reprodukcinę sveikatą</w:t>
            </w:r>
          </w:p>
          <w:p w:rsidR="00E23CDF" w:rsidRPr="001A33E5" w:rsidP="00101393" w14:paraId="13A7B5CD" w14:textId="77777777">
            <w:pPr>
              <w:ind w:left="181" w:hanging="255"/>
              <w:rPr>
                <w:b/>
                <w:bCs/>
                <w:i/>
                <w:iCs/>
                <w:noProof/>
                <w:sz w:val="16"/>
                <w:szCs w:val="16"/>
              </w:rPr>
            </w:pPr>
            <w:r w:rsidRPr="001A33E5">
              <w:rPr>
                <w:rFonts w:ascii="Symbol" w:hAnsi="Symbol"/>
                <w:b/>
                <w:i/>
                <w:sz w:val="16"/>
              </w:rPr>
              <w:sym w:font="Symbol" w:char="F0B7"/>
            </w:r>
            <w:r w:rsidRPr="001A33E5">
              <w:rPr>
                <w:rFonts w:ascii="Symbol" w:hAnsi="Symbol"/>
                <w:b/>
                <w:i/>
                <w:sz w:val="16"/>
              </w:rPr>
              <w:tab/>
            </w:r>
            <w:r w:rsidRPr="001A33E5">
              <w:rPr>
                <w:b/>
                <w:i/>
                <w:sz w:val="16"/>
              </w:rPr>
              <w:t xml:space="preserve">Reguliarus Europos reprodukcinės sveikatos programų pažangos, kokybės ir veiksmingumo stebėjimas ir vertinimas </w:t>
            </w:r>
          </w:p>
          <w:p w:rsidR="00E23CDF" w:rsidRPr="001A33E5" w:rsidP="00101393" w14:paraId="23F63844" w14:textId="77777777">
            <w:pPr>
              <w:pStyle w:val="ListParagraph"/>
              <w:tabs>
                <w:tab w:val="left" w:pos="245"/>
              </w:tabs>
              <w:ind w:left="176"/>
              <w:jc w:val="left"/>
              <w:rPr>
                <w:rFonts w:eastAsia="Times New Roman"/>
                <w:b/>
                <w:bCs/>
                <w:i/>
                <w:iCs/>
                <w:noProof/>
                <w:sz w:val="16"/>
                <w:szCs w:val="16"/>
                <w:lang w:eastAsia="en-IE"/>
              </w:rPr>
            </w:pPr>
          </w:p>
        </w:tc>
      </w:tr>
    </w:tbl>
    <w:p w:rsidR="00E23CDF" w:rsidRPr="001A33E5" w:rsidP="00E23CDF" w14:paraId="2522B429" w14:textId="77777777">
      <w:r w:rsidRPr="001A33E5">
        <w:rPr>
          <w:rStyle w:val="HideTWBExt"/>
        </w:rPr>
        <w:t>&lt;/Amend&gt;</w:t>
      </w:r>
    </w:p>
    <w:p w:rsidR="00E23CDF" w:rsidRPr="001A33E5" w:rsidP="00E23CDF" w14:paraId="3F6642F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118</w:t>
      </w:r>
      <w:r w:rsidRPr="001A33E5">
        <w:rPr>
          <w:rStyle w:val="HideTWBExt"/>
          <w:b w:val="0"/>
          <w:szCs w:val="24"/>
        </w:rPr>
        <w:t>&lt;/NumAm&gt;</w:t>
      </w:r>
    </w:p>
    <w:p w:rsidR="00E23CDF" w:rsidRPr="001A33E5" w:rsidP="00E23CDF" w14:paraId="5123CECD"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5C17CD7" w14:textId="77777777">
      <w:pPr>
        <w:pStyle w:val="NormalBold"/>
      </w:pPr>
      <w:r w:rsidRPr="001A33E5">
        <w:rPr>
          <w:rStyle w:val="HideTWBExt"/>
          <w:b w:val="0"/>
          <w:szCs w:val="24"/>
        </w:rPr>
        <w:t>&lt;Article&gt;</w:t>
      </w:r>
      <w:r w:rsidRPr="001A33E5">
        <w:t xml:space="preserve">I priedo 464 eilutė </w:t>
      </w:r>
      <w:r w:rsidRPr="001A33E5">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6FBFD9BA" w14:textId="77777777" w:rsidTr="00101393">
        <w:tblPrEx>
          <w:tblW w:w="9750" w:type="dxa"/>
          <w:tblInd w:w="578" w:type="dxa"/>
          <w:tblLayout w:type="fixed"/>
          <w:tblCellMar>
            <w:left w:w="340" w:type="dxa"/>
            <w:right w:w="340" w:type="dxa"/>
          </w:tblCellMar>
          <w:tblLook w:val="04A0"/>
        </w:tblPrEx>
        <w:tc>
          <w:tcPr>
            <w:tcW w:w="9750" w:type="dxa"/>
          </w:tcPr>
          <w:p w:rsidR="00E23CDF" w:rsidRPr="001A33E5" w:rsidP="00101393" w14:paraId="4ADF334C" w14:textId="77777777">
            <w:pPr>
              <w:keepNext/>
            </w:pPr>
          </w:p>
        </w:tc>
      </w:tr>
      <w:tr w14:paraId="4E592B44" w14:textId="77777777" w:rsidTr="00101393">
        <w:tblPrEx>
          <w:tblW w:w="9750" w:type="dxa"/>
          <w:tblInd w:w="578" w:type="dxa"/>
          <w:tblLayout w:type="fixed"/>
          <w:tblCellMar>
            <w:left w:w="340" w:type="dxa"/>
            <w:right w:w="340" w:type="dxa"/>
          </w:tblCellMar>
          <w:tblLook w:val="04A0"/>
        </w:tblPrEx>
        <w:tc>
          <w:tcPr>
            <w:tcW w:w="9750" w:type="dxa"/>
            <w:hideMark/>
          </w:tcPr>
          <w:p w:rsidR="00E23CDF" w:rsidRPr="001A33E5" w:rsidP="00101393" w14:paraId="2E109CB9" w14:textId="77777777">
            <w:pPr>
              <w:pStyle w:val="ColumnHeading"/>
              <w:ind w:left="288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7F83854"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DDDA32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C9B629"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75E214E"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1308215"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CFB23D1"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99C7A4"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B8CB9B1"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0BC9058"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CFA6007"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C42C123" w14:textId="77777777">
            <w:pPr>
              <w:rPr>
                <w:noProof/>
                <w:sz w:val="16"/>
                <w:szCs w:val="16"/>
              </w:rPr>
            </w:pPr>
            <w:r w:rsidRPr="001A33E5">
              <w:rPr>
                <w:sz w:val="16"/>
              </w:rPr>
              <w:t>Rezultato rodiklis</w:t>
            </w:r>
          </w:p>
        </w:tc>
      </w:tr>
      <w:tr w14:paraId="5BC87AFE"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895B579"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25FBD52" w14:textId="77777777">
            <w:pPr>
              <w:rPr>
                <w:noProof/>
                <w:sz w:val="16"/>
                <w:szCs w:val="16"/>
              </w:rPr>
            </w:pPr>
            <w:r w:rsidRPr="001A33E5">
              <w:rPr>
                <w:sz w:val="16"/>
              </w:rPr>
              <w:t>Reformos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DEECEE1" w14:textId="77777777">
            <w:pPr>
              <w:jc w:val="center"/>
              <w:rPr>
                <w:rFonts w:eastAsiaTheme="minorHAnsi"/>
                <w:noProof/>
                <w:sz w:val="16"/>
                <w:szCs w:val="16"/>
              </w:rPr>
            </w:pPr>
            <w:r w:rsidRPr="001A33E5">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D834A47" w14:textId="77777777">
            <w:pPr>
              <w:rPr>
                <w:rFonts w:cstheme="minorBidi"/>
                <w:noProof/>
                <w:sz w:val="16"/>
                <w:szCs w:val="16"/>
              </w:rPr>
            </w:pPr>
            <w:r w:rsidRPr="001A33E5">
              <w:rPr>
                <w:sz w:val="16"/>
              </w:rPr>
              <w:t>Aktyvi darbo rinkos politika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0C57D01"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35968E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81A4214"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265E323"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9C7A8C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p>
          <w:p w:rsidR="00E23CDF" w:rsidRPr="001A33E5" w:rsidP="00101393" w14:paraId="6BA3C0A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04237E8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60B98DD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Galiojančių </w:t>
            </w:r>
            <w:r w:rsidRPr="001A33E5">
              <w:rPr>
                <w:sz w:val="16"/>
              </w:rPr>
              <w:t>įgyvendinimo reglamentų ar gairių skaičius</w:t>
            </w:r>
          </w:p>
          <w:p w:rsidR="00E23CDF" w:rsidRPr="001A33E5" w:rsidP="00101393" w14:paraId="4983E6B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64370AB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p>
          <w:p w:rsidR="00E23CDF" w:rsidRPr="001A33E5" w:rsidP="00101393" w14:paraId="2EA3019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3E8017E1"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5320E46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FE76989" w14:textId="77777777">
            <w:pPr>
              <w:tabs>
                <w:tab w:val="left" w:pos="245"/>
              </w:tabs>
              <w:ind w:left="176" w:hanging="142"/>
              <w:rPr>
                <w:noProof/>
                <w:sz w:val="16"/>
                <w:szCs w:val="16"/>
                <w:lang w:eastAsia="en-IE"/>
              </w:rPr>
            </w:pPr>
          </w:p>
        </w:tc>
      </w:tr>
    </w:tbl>
    <w:p w:rsidR="00E23CDF" w:rsidRPr="001A33E5" w:rsidP="00E23CDF" w14:paraId="35235464" w14:textId="77777777"/>
    <w:tbl>
      <w:tblPr>
        <w:tblW w:w="9750" w:type="dxa"/>
        <w:jc w:val="center"/>
        <w:tblLayout w:type="fixed"/>
        <w:tblCellMar>
          <w:left w:w="340" w:type="dxa"/>
          <w:right w:w="340" w:type="dxa"/>
        </w:tblCellMar>
        <w:tblLook w:val="04A0"/>
      </w:tblPr>
      <w:tblGrid>
        <w:gridCol w:w="9750"/>
      </w:tblGrid>
      <w:tr w14:paraId="0DA12D3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7694C4F" w14:textId="77777777">
            <w:pPr>
              <w:keepNext/>
            </w:pPr>
          </w:p>
        </w:tc>
      </w:tr>
      <w:tr w14:paraId="5CF8A0ED"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B5091D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EB3A2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42959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7288F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6FE53C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5E0315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D2883E"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BC162A0"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F1857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9B05DE"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63D006D"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D4602ED" w14:textId="77777777">
            <w:pPr>
              <w:rPr>
                <w:noProof/>
                <w:sz w:val="16"/>
                <w:szCs w:val="16"/>
              </w:rPr>
            </w:pPr>
            <w:r w:rsidRPr="001A33E5">
              <w:rPr>
                <w:sz w:val="16"/>
              </w:rPr>
              <w:t>Rezultato rodiklis</w:t>
            </w:r>
          </w:p>
        </w:tc>
      </w:tr>
      <w:tr w14:paraId="302CFFE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823C8C2"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FD99057" w14:textId="77777777">
            <w:pPr>
              <w:rPr>
                <w:noProof/>
                <w:sz w:val="16"/>
                <w:szCs w:val="16"/>
              </w:rPr>
            </w:pPr>
            <w:r w:rsidRPr="001A33E5">
              <w:rPr>
                <w:sz w:val="16"/>
              </w:rPr>
              <w:t>Reformos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8835FF3" w14:textId="77777777">
            <w:pPr>
              <w:jc w:val="center"/>
              <w:rPr>
                <w:rFonts w:eastAsiaTheme="minorHAnsi"/>
                <w:noProof/>
                <w:sz w:val="16"/>
                <w:szCs w:val="16"/>
              </w:rPr>
            </w:pPr>
            <w:r w:rsidRPr="001A33E5">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304E157" w14:textId="77777777">
            <w:pPr>
              <w:rPr>
                <w:rFonts w:cstheme="minorBidi"/>
                <w:noProof/>
                <w:sz w:val="16"/>
                <w:szCs w:val="16"/>
              </w:rPr>
            </w:pPr>
            <w:r w:rsidRPr="001A33E5">
              <w:rPr>
                <w:sz w:val="16"/>
              </w:rPr>
              <w:t>Aktyvi darbo rinkos politika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D45AE4F"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53CCF2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8E43627"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5FE6357"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B35CD0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arba įsigaliojusių įstatymų skaičius</w:t>
            </w:r>
            <w:r w:rsidRPr="001A33E5">
              <w:rPr>
                <w:b/>
                <w:i/>
                <w:sz w:val="16"/>
              </w:rPr>
              <w:t xml:space="preserve"> pagal tikslą (tinkamumas, prieinamumas, įperkamumas, kokybė, kita) pagal naudos gavėjus</w:t>
            </w:r>
          </w:p>
          <w:p w:rsidR="00E23CDF" w:rsidRPr="001A33E5" w:rsidP="00101393" w14:paraId="3A07903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politikos parengiamųjų darbų ar vertinimų skaičius</w:t>
            </w:r>
          </w:p>
          <w:p w:rsidR="00E23CDF" w:rsidRPr="001A33E5" w:rsidP="00101393" w14:paraId="4F352FF4"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Užbaigtų konsultacijų su suinteresuotaisiais subjektais skaičius</w:t>
            </w:r>
          </w:p>
          <w:p w:rsidR="00E23CDF" w:rsidRPr="001A33E5" w:rsidP="00101393" w14:paraId="467D7B8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Galiojančių įgyvendinimo </w:t>
            </w:r>
            <w:r w:rsidRPr="001A33E5">
              <w:rPr>
                <w:sz w:val="16"/>
              </w:rPr>
              <w:t>reglamentų ar gairių skaičius</w:t>
            </w:r>
          </w:p>
          <w:p w:rsidR="00E23CDF" w:rsidRPr="001A33E5" w:rsidP="00101393" w14:paraId="56F8ECB8"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Priimtų strategijų ar programų skaičius</w:t>
            </w:r>
          </w:p>
          <w:p w:rsidR="00E23CDF" w:rsidRPr="001A33E5" w:rsidP="00101393" w14:paraId="269E204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Sukurtų viešųjų paslaugų ar procesų skaičius</w:t>
            </w:r>
            <w:r w:rsidRPr="001A33E5">
              <w:rPr>
                <w:b/>
                <w:i/>
                <w:sz w:val="16"/>
              </w:rPr>
              <w:t xml:space="preserve"> pagal paslaugų rūšį (stacionarinės, šeimos ir bendruomeninės)</w:t>
            </w:r>
          </w:p>
          <w:p w:rsidR="00E23CDF" w:rsidRPr="001A33E5" w:rsidP="00101393" w14:paraId="1B49A1B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TAIEX renginių, surengtų remiant ES nepriklausančių šalių viešojo administravimo institucijas, skaičius</w:t>
            </w:r>
          </w:p>
          <w:p w:rsidR="00E23CDF" w:rsidRPr="001A33E5" w:rsidP="00101393" w14:paraId="72CE5D85"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Atitinkamų parengtų / peržiūrėtų ir (arba) įgyvendinamų viešosios politikos priemonių, skirtų neformaliesiems slaugytojams nustatyti ir (arba) remti, skaičius </w:t>
            </w:r>
          </w:p>
          <w:p w:rsidR="00E23CDF" w:rsidRPr="001A33E5" w:rsidP="00101393" w14:paraId="71E6A84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Porinių projektų, organizuotų remiant ES nepriklausančių šalių viešojo administravimo institucijas, skaičius</w:t>
            </w:r>
          </w:p>
          <w:p w:rsidR="00E23CDF" w:rsidRPr="001A33E5" w:rsidP="00101393" w14:paraId="38D3B53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Atitinkamų trečiosiose valstybėse parengtų / peržiūrėtų / įgyvendinamų viešosios politikos priemonių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CDCDD92" w14:textId="77777777">
            <w:pPr>
              <w:tabs>
                <w:tab w:val="left" w:pos="245"/>
              </w:tabs>
              <w:ind w:left="176" w:hanging="142"/>
              <w:rPr>
                <w:noProof/>
                <w:sz w:val="16"/>
                <w:szCs w:val="16"/>
                <w:lang w:eastAsia="en-IE"/>
              </w:rPr>
            </w:pPr>
          </w:p>
        </w:tc>
      </w:tr>
    </w:tbl>
    <w:p w:rsidR="00E23CDF" w:rsidRPr="001A33E5" w:rsidP="00E23CDF" w14:paraId="49624744" w14:textId="77777777">
      <w:r w:rsidRPr="001A33E5">
        <w:rPr>
          <w:rStyle w:val="HideTWBExt"/>
        </w:rPr>
        <w:t>&lt;/Amend&gt;</w:t>
      </w:r>
    </w:p>
    <w:p w:rsidR="00E23CDF" w:rsidRPr="001A33E5" w:rsidP="00E23CDF" w14:paraId="5A54C95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119</w:t>
      </w:r>
      <w:r w:rsidRPr="001A33E5">
        <w:rPr>
          <w:rStyle w:val="HideTWBExt"/>
          <w:b w:val="0"/>
          <w:szCs w:val="24"/>
        </w:rPr>
        <w:t>&lt;/NumAm&gt;</w:t>
      </w:r>
    </w:p>
    <w:p w:rsidR="00E23CDF" w:rsidRPr="001A33E5" w:rsidP="00E23CDF" w14:paraId="01BC7C4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6F769D5" w14:textId="77777777">
      <w:pPr>
        <w:pStyle w:val="NormalBold"/>
      </w:pPr>
      <w:r w:rsidRPr="001A33E5">
        <w:rPr>
          <w:rStyle w:val="HideTWBExt"/>
          <w:b w:val="0"/>
          <w:szCs w:val="24"/>
        </w:rPr>
        <w:t>&lt;Article&gt;</w:t>
      </w:r>
      <w:r w:rsidRPr="001A33E5">
        <w:t>I priedo 466 a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7F88809"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4CA3EE44" w14:textId="77777777">
            <w:pPr>
              <w:keepNext/>
            </w:pPr>
          </w:p>
        </w:tc>
      </w:tr>
      <w:tr w14:paraId="010E7615"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2487993D" w14:textId="77777777">
            <w:pPr>
              <w:pStyle w:val="ColumnHeading"/>
            </w:pPr>
            <w:r w:rsidRPr="001A33E5">
              <w:t>Komisijos siūlomas tekstas</w:t>
            </w:r>
          </w:p>
        </w:tc>
      </w:tr>
    </w:tbl>
    <w:p w:rsidR="00E23CDF" w:rsidRPr="001A33E5" w:rsidP="00E23CDF" w14:paraId="22D4AA98" w14:textId="77777777"/>
    <w:tbl>
      <w:tblPr>
        <w:tblW w:w="9750" w:type="dxa"/>
        <w:jc w:val="center"/>
        <w:tblLayout w:type="fixed"/>
        <w:tblCellMar>
          <w:left w:w="340" w:type="dxa"/>
          <w:right w:w="340" w:type="dxa"/>
        </w:tblCellMar>
        <w:tblLook w:val="04A0"/>
      </w:tblPr>
      <w:tblGrid>
        <w:gridCol w:w="9750"/>
      </w:tblGrid>
      <w:tr w14:paraId="6E3D37D5"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3A14E14" w14:textId="77777777">
            <w:pPr>
              <w:keepNext/>
            </w:pPr>
          </w:p>
        </w:tc>
      </w:tr>
      <w:tr w14:paraId="6AD43866"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D93D161"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5FF48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A8489CD"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9A77B46"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9312BA9"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E64B65A"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B4913B"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2346BE9"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01C9D90"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4D587EF"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ECCC7DF"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11C8D27" w14:textId="77777777">
            <w:pPr>
              <w:rPr>
                <w:b/>
                <w:bCs/>
                <w:i/>
                <w:iCs/>
                <w:noProof/>
                <w:sz w:val="16"/>
                <w:szCs w:val="16"/>
              </w:rPr>
            </w:pPr>
            <w:r w:rsidRPr="001A33E5">
              <w:rPr>
                <w:b/>
                <w:i/>
                <w:sz w:val="16"/>
              </w:rPr>
              <w:t xml:space="preserve">Rezultato </w:t>
            </w:r>
            <w:r w:rsidRPr="001A33E5">
              <w:rPr>
                <w:b/>
                <w:i/>
                <w:sz w:val="16"/>
              </w:rPr>
              <w:t>rodiklis</w:t>
            </w:r>
          </w:p>
        </w:tc>
      </w:tr>
      <w:tr w14:paraId="1BA0561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F348CFA"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E111390" w14:textId="77777777">
            <w:pPr>
              <w:rPr>
                <w:noProof/>
                <w:sz w:val="16"/>
                <w:szCs w:val="16"/>
              </w:rPr>
            </w:pPr>
            <w:r w:rsidRPr="001A33E5">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0282C64" w14:textId="77777777">
            <w:pPr>
              <w:jc w:val="center"/>
              <w:rPr>
                <w:rFonts w:eastAsiaTheme="minorHAnsi"/>
                <w:noProof/>
                <w:sz w:val="16"/>
                <w:szCs w:val="16"/>
              </w:rPr>
            </w:pPr>
            <w:r w:rsidRPr="001A33E5">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03BD131" w14:textId="77777777">
            <w:pPr>
              <w:rPr>
                <w:rFonts w:cstheme="minorBidi"/>
                <w:noProof/>
                <w:sz w:val="16"/>
                <w:szCs w:val="16"/>
              </w:rPr>
            </w:pPr>
            <w:r w:rsidRPr="001A33E5">
              <w:rPr>
                <w:b/>
                <w:i/>
                <w:sz w:val="16"/>
              </w:rPr>
              <w:t xml:space="preserve">Intervencinės priemonės ir reformos, skirtos skatinti vienodą darbo užmokestį ir moterų ekonominę nepriklausomybę*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1D52EF9"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77EF0F"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61ADBCF"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F6F4101" w14:textId="77777777">
            <w:pPr>
              <w:jc w:val="center"/>
              <w:rPr>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A1DB507"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Finansuojamų veiksmų, kuriais siekiama skatinti vienodą darbo užmokestį ir </w:t>
            </w:r>
            <w:r w:rsidRPr="001A33E5">
              <w:rPr>
                <w:b/>
                <w:i/>
                <w:sz w:val="16"/>
              </w:rPr>
              <w:t xml:space="preserve">moterų ekonominę nepriklausomybę, skaičius </w:t>
            </w:r>
          </w:p>
          <w:p w:rsidR="00E23CDF" w:rsidRPr="001A33E5" w:rsidP="00101393" w14:paraId="60B6BC6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Įmonių, įgyvendinančių darbo užmokesčio skaidrumo priemones ir priemones, kuriomis užtikrinamas vienodas darbo užmokestis, – labai mažų, mažųjų ir vidutinių bei didelių – skaičius </w:t>
            </w:r>
          </w:p>
          <w:p w:rsidR="00E23CDF" w:rsidRPr="001A33E5" w:rsidP="00101393" w14:paraId="5D67E7E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remiamų pagal </w:t>
            </w:r>
            <w:r w:rsidRPr="001A33E5">
              <w:rPr>
                <w:b/>
                <w:i/>
                <w:sz w:val="16"/>
              </w:rPr>
              <w:t xml:space="preserve">programas, kuriomis skatinama moterų ekonominė nepriklausomybė (pvz., įgūdžių mokymas, verslumas, galimybė gauti finansavimą),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6398E18"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Priimtų arba persvarstytų įstatymų, politikos priemonių arba reglamentų, kuriais skatinamas vienodas moterų darbo užmokestis ir ekonominė nepriklausomybė, skaičius </w:t>
            </w:r>
          </w:p>
          <w:p w:rsidR="00E23CDF" w:rsidRPr="001A33E5" w:rsidP="00101393" w14:paraId="190D197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Vyrų ir moterų darbo užmokesčio skirtumas pagal sektorius, regionus, valstybes nares </w:t>
            </w:r>
          </w:p>
          <w:p w:rsidR="00E23CDF" w:rsidRPr="001A33E5" w:rsidP="00101393" w14:paraId="2697CA78"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Moterų pajamų lygiai </w:t>
            </w:r>
          </w:p>
          <w:p w:rsidR="00E23CDF" w:rsidRPr="001A33E5" w:rsidP="00101393" w14:paraId="283F335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Moterų dalis oficialaus užimtumo rodikliuose</w:t>
            </w:r>
          </w:p>
        </w:tc>
      </w:tr>
    </w:tbl>
    <w:p w:rsidR="00E23CDF" w:rsidRPr="001A33E5" w:rsidP="00E23CDF" w14:paraId="71144609" w14:textId="77777777">
      <w:r w:rsidRPr="001A33E5">
        <w:rPr>
          <w:rStyle w:val="HideTWBExt"/>
        </w:rPr>
        <w:t>&lt;/Amend&gt;</w:t>
      </w:r>
    </w:p>
    <w:p w:rsidR="00E23CDF" w:rsidRPr="001A33E5" w:rsidP="00E23CDF" w14:paraId="31CFCD9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120</w:t>
      </w:r>
      <w:r w:rsidRPr="001A33E5">
        <w:rPr>
          <w:rStyle w:val="HideTWBExt"/>
          <w:b w:val="0"/>
          <w:szCs w:val="24"/>
        </w:rPr>
        <w:t>&lt;/NumAm&gt;</w:t>
      </w:r>
    </w:p>
    <w:p w:rsidR="00E23CDF" w:rsidRPr="001A33E5" w:rsidP="00E23CDF" w14:paraId="0C0FF41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B144AC8" w14:textId="77777777">
      <w:pPr>
        <w:pStyle w:val="NormalBold"/>
      </w:pPr>
      <w:r w:rsidRPr="001A33E5">
        <w:rPr>
          <w:rStyle w:val="HideTWBExt"/>
          <w:b w:val="0"/>
          <w:szCs w:val="24"/>
        </w:rPr>
        <w:t>&lt;Article&gt;</w:t>
      </w:r>
      <w:r w:rsidRPr="001A33E5">
        <w:t>I priedo 466 b eilutė (nauja)</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A923F2"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3485C37B" w14:textId="77777777">
            <w:pPr>
              <w:keepNext/>
            </w:pPr>
          </w:p>
        </w:tc>
      </w:tr>
      <w:tr w14:paraId="1E18A2A3"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15D4C1B9" w14:textId="77777777">
            <w:pPr>
              <w:pStyle w:val="ColumnHeading"/>
            </w:pPr>
            <w:r w:rsidRPr="001A33E5">
              <w:t>Komisijos siūlomas tekstas</w:t>
            </w:r>
          </w:p>
        </w:tc>
      </w:tr>
    </w:tbl>
    <w:p w:rsidR="00E23CDF" w:rsidRPr="001A33E5" w:rsidP="00E23CDF" w14:paraId="3224052F" w14:textId="77777777"/>
    <w:tbl>
      <w:tblPr>
        <w:tblW w:w="9750" w:type="dxa"/>
        <w:jc w:val="center"/>
        <w:tblLayout w:type="fixed"/>
        <w:tblCellMar>
          <w:left w:w="340" w:type="dxa"/>
          <w:right w:w="340" w:type="dxa"/>
        </w:tblCellMar>
        <w:tblLook w:val="04A0"/>
      </w:tblPr>
      <w:tblGrid>
        <w:gridCol w:w="9750"/>
      </w:tblGrid>
      <w:tr w14:paraId="11B9F78B"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2AE797DE" w14:textId="77777777">
            <w:pPr>
              <w:keepNext/>
            </w:pPr>
          </w:p>
        </w:tc>
      </w:tr>
      <w:tr w14:paraId="7026F7DC"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265A4572"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AB1459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FF9DC6" w14:textId="77777777">
            <w:pPr>
              <w:rPr>
                <w:b/>
                <w:bCs/>
                <w:i/>
                <w:iCs/>
                <w:noProof/>
                <w:sz w:val="16"/>
                <w:szCs w:val="16"/>
              </w:rPr>
            </w:pPr>
            <w:r w:rsidRPr="001A33E5">
              <w:rPr>
                <w:b/>
                <w:i/>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54694D" w14:textId="77777777">
            <w:pPr>
              <w:rPr>
                <w:b/>
                <w:bCs/>
                <w:i/>
                <w:iCs/>
                <w:noProof/>
                <w:sz w:val="16"/>
                <w:szCs w:val="16"/>
              </w:rPr>
            </w:pPr>
            <w:r w:rsidRPr="001A33E5">
              <w:rPr>
                <w:b/>
                <w:i/>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F58ADE7" w14:textId="77777777">
            <w:pPr>
              <w:jc w:val="center"/>
              <w:rPr>
                <w:rFonts w:eastAsiaTheme="minorHAnsi"/>
                <w:b/>
                <w:bCs/>
                <w:i/>
                <w:iCs/>
                <w:noProof/>
                <w:sz w:val="16"/>
                <w:szCs w:val="16"/>
              </w:rPr>
            </w:pPr>
            <w:r w:rsidRPr="001A33E5">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8144539" w14:textId="77777777">
            <w:pPr>
              <w:rPr>
                <w:b/>
                <w:bCs/>
                <w:i/>
                <w:iCs/>
                <w:noProof/>
                <w:sz w:val="16"/>
                <w:szCs w:val="16"/>
              </w:rPr>
            </w:pPr>
            <w:r w:rsidRPr="001A33E5">
              <w:rPr>
                <w:b/>
                <w:i/>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CB04810" w14:textId="77777777">
            <w:pPr>
              <w:rPr>
                <w:b/>
                <w:bCs/>
                <w:i/>
                <w:iCs/>
                <w:noProof/>
                <w:sz w:val="16"/>
                <w:szCs w:val="16"/>
              </w:rPr>
            </w:pPr>
            <w:r w:rsidRPr="001A33E5">
              <w:rPr>
                <w:b/>
                <w:i/>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C97C08" w14:textId="77777777">
            <w:pPr>
              <w:rPr>
                <w:b/>
                <w:bCs/>
                <w:i/>
                <w:iCs/>
                <w:noProof/>
                <w:sz w:val="16"/>
                <w:szCs w:val="16"/>
              </w:rPr>
            </w:pPr>
            <w:r w:rsidRPr="001A33E5">
              <w:rPr>
                <w:b/>
                <w:i/>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A82029" w14:textId="77777777">
            <w:pPr>
              <w:rPr>
                <w:b/>
                <w:bCs/>
                <w:i/>
                <w:iCs/>
                <w:noProof/>
                <w:sz w:val="16"/>
                <w:szCs w:val="16"/>
              </w:rPr>
            </w:pPr>
            <w:r w:rsidRPr="001A33E5">
              <w:rPr>
                <w:b/>
                <w:i/>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E6BC68" w14:textId="77777777">
            <w:pPr>
              <w:rPr>
                <w:b/>
                <w:bCs/>
                <w:i/>
                <w:iCs/>
                <w:noProof/>
                <w:sz w:val="16"/>
                <w:szCs w:val="16"/>
              </w:rPr>
            </w:pPr>
            <w:r w:rsidRPr="001A33E5">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BD6B0C2" w14:textId="77777777">
            <w:pPr>
              <w:rPr>
                <w:b/>
                <w:bCs/>
                <w:i/>
                <w:iCs/>
                <w:noProof/>
                <w:sz w:val="16"/>
                <w:szCs w:val="16"/>
              </w:rPr>
            </w:pPr>
            <w:r w:rsidRPr="001A33E5">
              <w:rPr>
                <w:b/>
                <w:i/>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647C72F" w14:textId="77777777">
            <w:pPr>
              <w:rPr>
                <w:b/>
                <w:bCs/>
                <w:i/>
                <w:iCs/>
                <w:noProof/>
                <w:sz w:val="16"/>
                <w:szCs w:val="16"/>
              </w:rPr>
            </w:pPr>
            <w:r w:rsidRPr="001A33E5">
              <w:rPr>
                <w:b/>
                <w:i/>
                <w:sz w:val="16"/>
              </w:rPr>
              <w:t>Rezultato rodiklis</w:t>
            </w:r>
          </w:p>
        </w:tc>
      </w:tr>
      <w:tr w14:paraId="5FE18F7B"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DC6B04E" w14:textId="77777777">
            <w:pPr>
              <w:rPr>
                <w:noProof/>
                <w:sz w:val="16"/>
                <w:szCs w:val="16"/>
              </w:rPr>
            </w:pPr>
            <w:r w:rsidRPr="001A33E5">
              <w:rPr>
                <w:b/>
                <w:i/>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A667801" w14:textId="77777777">
            <w:pPr>
              <w:rPr>
                <w:noProof/>
                <w:sz w:val="16"/>
                <w:szCs w:val="16"/>
              </w:rPr>
            </w:pPr>
            <w:r w:rsidRPr="001A33E5">
              <w:rPr>
                <w:b/>
                <w:i/>
                <w:sz w:val="16"/>
              </w:rPr>
              <w:t>Reforma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81685C6" w14:textId="77777777">
            <w:pPr>
              <w:jc w:val="center"/>
              <w:rPr>
                <w:rFonts w:eastAsiaTheme="minorHAnsi"/>
                <w:noProof/>
                <w:sz w:val="16"/>
                <w:szCs w:val="16"/>
              </w:rPr>
            </w:pPr>
            <w:r w:rsidRPr="001A33E5">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316B460" w14:textId="77777777">
            <w:pPr>
              <w:rPr>
                <w:rFonts w:cstheme="minorBidi"/>
                <w:noProof/>
                <w:sz w:val="16"/>
                <w:szCs w:val="16"/>
              </w:rPr>
            </w:pPr>
            <w:r w:rsidRPr="001A33E5">
              <w:rPr>
                <w:b/>
                <w:i/>
                <w:sz w:val="16"/>
              </w:rPr>
              <w:t xml:space="preserve">Reformos, kuriomis skatinamas vienodas moterų ir vyrų pasidalijimas priežiūros pareigomis ir kuriomis tėvai skatinami naudotis tėvystės ir atostogomis dėl šeiminių </w:t>
            </w:r>
            <w:r w:rsidRPr="001A33E5">
              <w:rPr>
                <w:b/>
                <w:i/>
                <w:sz w:val="16"/>
              </w:rPr>
              <w:t xml:space="preserve">priežasčių*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912B098"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D0DC2BC"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3F48886" w14:textId="77777777">
            <w:pPr>
              <w:jc w:val="center"/>
              <w:rPr>
                <w:b/>
                <w:bCs/>
                <w:i/>
                <w:iCs/>
                <w:noProof/>
                <w:sz w:val="16"/>
                <w:szCs w:val="16"/>
              </w:rPr>
            </w:pPr>
            <w:r w:rsidRPr="001A33E5">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72681E8" w14:textId="77777777">
            <w:pPr>
              <w:jc w:val="center"/>
              <w:rPr>
                <w:noProof/>
                <w:sz w:val="16"/>
                <w:szCs w:val="16"/>
              </w:rPr>
            </w:pPr>
            <w:r w:rsidRPr="001A33E5">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B525342"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Finansuotų veiksmų, kuriais skatinamas vienodas moterų ir vyrų pasidalijimas priežiūros pareigomis, skaičius</w:t>
            </w:r>
          </w:p>
          <w:p w:rsidR="00E23CDF" w:rsidRPr="001A33E5" w:rsidP="00101393" w14:paraId="5050EABC" w14:textId="77777777">
            <w:pPr>
              <w:tabs>
                <w:tab w:val="left" w:pos="245"/>
              </w:tabs>
              <w:ind w:left="176" w:hanging="142"/>
              <w:rPr>
                <w:noProof/>
                <w:sz w:val="16"/>
                <w:szCs w:val="16"/>
              </w:rPr>
            </w:pPr>
            <w:r w:rsidRPr="001A33E5">
              <w:rPr>
                <w:rFonts w:ascii="Symbol" w:hAnsi="Symbol"/>
                <w:sz w:val="16"/>
              </w:rPr>
              <w:sym w:font="Symbol" w:char="F0B7"/>
            </w:r>
            <w:r w:rsidRPr="001A33E5">
              <w:rPr>
                <w:b/>
                <w:i/>
              </w:rPr>
              <w:t>Priimtų teisės aktų, kuriais propaguojamas vienodas moterų ir vyrų dalijimasis vaiko priežiūros atostogomis ir atostogomis dėl šeiminių priežasčių, skaičius</w:t>
            </w:r>
            <w:r w:rsidRPr="001A33E5">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B4A0D88" w14:textId="77777777">
            <w:pPr>
              <w:tabs>
                <w:tab w:val="left" w:pos="245"/>
              </w:tabs>
              <w:ind w:left="176" w:hanging="142"/>
              <w:rPr>
                <w:b/>
                <w:bCs/>
                <w:i/>
                <w:iCs/>
                <w:noProof/>
                <w:sz w:val="16"/>
                <w:szCs w:val="16"/>
              </w:rPr>
            </w:pPr>
            <w:r w:rsidRPr="001A33E5">
              <w:rPr>
                <w:rFonts w:ascii="Symbol" w:hAnsi="Symbol"/>
                <w:sz w:val="16"/>
              </w:rPr>
              <w:sym w:font="Symbol" w:char="F0B7"/>
            </w:r>
            <w:r w:rsidRPr="001A33E5">
              <w:rPr>
                <w:b/>
                <w:i/>
              </w:rPr>
              <w:t>Laikas, skirtas neapmokamai priežiūrai, pagal lytį ir priežiūros pobūdį</w:t>
            </w:r>
            <w:r w:rsidRPr="001A33E5">
              <w:rPr>
                <w:b/>
                <w:i/>
                <w:sz w:val="16"/>
              </w:rPr>
              <w:t xml:space="preserve"> </w:t>
            </w:r>
          </w:p>
          <w:p w:rsidR="00E23CDF" w:rsidRPr="001A33E5" w:rsidP="00101393" w14:paraId="72F5EF13" w14:textId="77777777">
            <w:pPr>
              <w:tabs>
                <w:tab w:val="left" w:pos="245"/>
              </w:tabs>
              <w:ind w:left="176" w:hanging="142"/>
              <w:rPr>
                <w:noProof/>
                <w:sz w:val="16"/>
                <w:szCs w:val="16"/>
              </w:rPr>
            </w:pPr>
            <w:r w:rsidRPr="001A33E5">
              <w:rPr>
                <w:rFonts w:ascii="Symbol" w:hAnsi="Symbol"/>
                <w:sz w:val="16"/>
              </w:rPr>
              <w:sym w:font="Symbol" w:char="F0B7"/>
            </w:r>
            <w:r w:rsidRPr="001A33E5">
              <w:rPr>
                <w:b/>
                <w:i/>
              </w:rPr>
              <w:t>Tėvų ir motinų, išėjusių vaiko priežiūros atostogų, dalis pagal trukmę</w:t>
            </w:r>
            <w:r w:rsidRPr="001A33E5">
              <w:rPr>
                <w:b/>
                <w:i/>
                <w:sz w:val="16"/>
              </w:rPr>
              <w:t xml:space="preserve"> </w:t>
            </w:r>
          </w:p>
        </w:tc>
      </w:tr>
    </w:tbl>
    <w:p w:rsidR="00E23CDF" w:rsidRPr="001A33E5" w:rsidP="00E23CDF" w14:paraId="6B4A4AF5" w14:textId="77777777">
      <w:r w:rsidRPr="001A33E5">
        <w:rPr>
          <w:rStyle w:val="HideTWBExt"/>
        </w:rPr>
        <w:t>&lt;/Amend&gt;</w:t>
      </w:r>
    </w:p>
    <w:p w:rsidR="00E23CDF" w:rsidRPr="001A33E5" w:rsidP="00E23CDF" w14:paraId="1C2A7AB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121</w:t>
      </w:r>
      <w:r w:rsidRPr="001A33E5">
        <w:rPr>
          <w:rStyle w:val="HideTWBExt"/>
          <w:b w:val="0"/>
          <w:szCs w:val="24"/>
        </w:rPr>
        <w:t>&lt;/NumAm&gt;</w:t>
      </w:r>
    </w:p>
    <w:p w:rsidR="00E23CDF" w:rsidRPr="001A33E5" w:rsidP="00E23CDF" w14:paraId="24B26C9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BFB9EFC" w14:textId="77777777">
      <w:pPr>
        <w:pStyle w:val="NormalBold"/>
      </w:pPr>
      <w:r w:rsidRPr="001A33E5">
        <w:rPr>
          <w:rStyle w:val="HideTWBExt"/>
          <w:b w:val="0"/>
          <w:szCs w:val="24"/>
        </w:rPr>
        <w:t>&lt;Article&gt;</w:t>
      </w:r>
      <w:r w:rsidRPr="001A33E5">
        <w:t>I priedo 477 eilutė</w:t>
      </w:r>
      <w:r w:rsidRPr="001A33E5">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2294EDC" w14:textId="77777777" w:rsidTr="00101393">
        <w:tblPrEx>
          <w:tblW w:w="9750" w:type="dxa"/>
          <w:jc w:val="center"/>
          <w:tblLayout w:type="fixed"/>
          <w:tblCellMar>
            <w:left w:w="340" w:type="dxa"/>
            <w:right w:w="340" w:type="dxa"/>
          </w:tblCellMar>
          <w:tblLook w:val="04A0"/>
        </w:tblPrEx>
        <w:trPr>
          <w:jc w:val="center"/>
        </w:trPr>
        <w:tc>
          <w:tcPr>
            <w:tcW w:w="9750" w:type="dxa"/>
          </w:tcPr>
          <w:p w:rsidR="00E23CDF" w:rsidRPr="001A33E5" w:rsidP="00101393" w14:paraId="2F0F1F1C" w14:textId="77777777">
            <w:pPr>
              <w:keepNext/>
            </w:pPr>
          </w:p>
        </w:tc>
      </w:tr>
      <w:tr w14:paraId="1D48F973" w14:textId="77777777" w:rsidTr="00101393">
        <w:tblPrEx>
          <w:tblW w:w="9750" w:type="dxa"/>
          <w:jc w:val="center"/>
          <w:tblLayout w:type="fixed"/>
          <w:tblCellMar>
            <w:left w:w="340" w:type="dxa"/>
            <w:right w:w="340" w:type="dxa"/>
          </w:tblCellMar>
          <w:tblLook w:val="04A0"/>
        </w:tblPrEx>
        <w:trPr>
          <w:jc w:val="center"/>
        </w:trPr>
        <w:tc>
          <w:tcPr>
            <w:tcW w:w="9750" w:type="dxa"/>
            <w:hideMark/>
          </w:tcPr>
          <w:p w:rsidR="00E23CDF" w:rsidRPr="001A33E5" w:rsidP="00101393" w14:paraId="35C33805" w14:textId="77777777">
            <w:pPr>
              <w:pStyle w:val="ColumnHeading"/>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F42B85"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967E42"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76566A"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9DDC8F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C73AF3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163BCE"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90131B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DDD1830"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5F5DA0F"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3BB2539"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8FE941" w14:textId="77777777">
            <w:pPr>
              <w:rPr>
                <w:noProof/>
                <w:sz w:val="16"/>
                <w:szCs w:val="16"/>
              </w:rPr>
            </w:pPr>
            <w:r w:rsidRPr="001A33E5">
              <w:rPr>
                <w:sz w:val="16"/>
              </w:rPr>
              <w:t>Rezultato rodiklis</w:t>
            </w:r>
          </w:p>
        </w:tc>
      </w:tr>
      <w:tr w14:paraId="7516F2CC"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6365D0B"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E9C2CAA"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86A3C0B" w14:textId="77777777">
            <w:pPr>
              <w:jc w:val="center"/>
              <w:rPr>
                <w:rFonts w:eastAsiaTheme="minorHAnsi"/>
                <w:noProof/>
                <w:sz w:val="16"/>
                <w:szCs w:val="16"/>
              </w:rPr>
            </w:pPr>
            <w:r w:rsidRPr="001A33E5">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E8E3401" w14:textId="77777777">
            <w:pPr>
              <w:rPr>
                <w:rFonts w:cstheme="minorBidi"/>
                <w:noProof/>
                <w:sz w:val="16"/>
                <w:szCs w:val="16"/>
              </w:rPr>
            </w:pPr>
            <w:r w:rsidRPr="001A33E5">
              <w:rPr>
                <w:sz w:val="16"/>
              </w:rPr>
              <w:t>Socialinė integracija, įskaitant galimybę trečiųjų valstybių piliečiams naudotis kokybiškomis paslaugomis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06E0B8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8BD8CA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ACA464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5CF7CB37"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93BF59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pagal lytį, statusą darbo rinkoje, amžių, </w:t>
            </w:r>
            <w:r w:rsidRPr="001A33E5">
              <w:rPr>
                <w:sz w:val="16"/>
              </w:rPr>
              <w:t>išsilavinimo lygį ir paramos rūšį (kalbos kursai, pilietinio ugdymo kursai, asmeninis profesinis orientavimas ir kt.)</w:t>
            </w:r>
          </w:p>
          <w:p w:rsidR="00E23CDF" w:rsidRPr="001A33E5" w:rsidP="00101393" w14:paraId="7C4A72C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Vietos ir regionų valdžios institucijų, gaunančių paramą integracijos priemonėms įgyvendinti,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F2342D2"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 pagal </w:t>
            </w:r>
            <w:r w:rsidRPr="001A33E5">
              <w:rPr>
                <w:sz w:val="16"/>
              </w:rPr>
              <w:t>statusą sudalyvavus (įgijus kvalifikaciją, ieškant darbo, mokantis ar dalyvaujant mokymuose, įsidarbinus) ir pagal lytį</w:t>
            </w:r>
          </w:p>
          <w:p w:rsidR="00E23CDF" w:rsidRPr="001A33E5" w:rsidP="00101393" w14:paraId="16C7410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Mokymų dalyvių, kurie praėjus trims mėnesiams po dalyvavimo mokymuose pranešė, kad naudojasi mokymo metu įgytais įgūdžiais ir kompetencijomis, skaičius</w:t>
            </w:r>
          </w:p>
        </w:tc>
      </w:tr>
    </w:tbl>
    <w:p w:rsidR="00E23CDF" w:rsidRPr="001A33E5" w:rsidP="00E23CDF" w14:paraId="0C6D77F8" w14:textId="77777777"/>
    <w:tbl>
      <w:tblPr>
        <w:tblW w:w="9750" w:type="dxa"/>
        <w:jc w:val="center"/>
        <w:tblLayout w:type="fixed"/>
        <w:tblCellMar>
          <w:left w:w="340" w:type="dxa"/>
          <w:right w:w="340" w:type="dxa"/>
        </w:tblCellMar>
        <w:tblLook w:val="04A0"/>
      </w:tblPr>
      <w:tblGrid>
        <w:gridCol w:w="9750"/>
      </w:tblGrid>
      <w:tr w14:paraId="405119E6"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5EA0224F" w14:textId="77777777">
            <w:pPr>
              <w:keepNext/>
            </w:pPr>
          </w:p>
        </w:tc>
      </w:tr>
      <w:tr w14:paraId="079680D1"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025B674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16F99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3D879D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2C7FD01"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D41BEE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E459A90"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F478B6C"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BC8F4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AD1062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E6204C"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A71CF7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B2FCEA2" w14:textId="77777777">
            <w:pPr>
              <w:rPr>
                <w:noProof/>
                <w:sz w:val="16"/>
                <w:szCs w:val="16"/>
              </w:rPr>
            </w:pPr>
            <w:r w:rsidRPr="001A33E5">
              <w:rPr>
                <w:sz w:val="16"/>
              </w:rPr>
              <w:t>Rezultato rodiklis</w:t>
            </w:r>
          </w:p>
        </w:tc>
      </w:tr>
      <w:tr w14:paraId="6A15451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072D0EF"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FC60C95"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BDD8CF7" w14:textId="77777777">
            <w:pPr>
              <w:jc w:val="center"/>
              <w:rPr>
                <w:rFonts w:eastAsiaTheme="minorHAnsi"/>
                <w:noProof/>
                <w:sz w:val="16"/>
                <w:szCs w:val="16"/>
              </w:rPr>
            </w:pPr>
            <w:r w:rsidRPr="001A33E5">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D75C70E" w14:textId="77777777">
            <w:pPr>
              <w:rPr>
                <w:rFonts w:cstheme="minorBidi"/>
                <w:noProof/>
                <w:sz w:val="16"/>
                <w:szCs w:val="16"/>
              </w:rPr>
            </w:pPr>
            <w:r w:rsidRPr="001A33E5">
              <w:rPr>
                <w:sz w:val="16"/>
              </w:rPr>
              <w:t xml:space="preserve">Socialinė integracija, </w:t>
            </w:r>
            <w:r w:rsidRPr="001A33E5">
              <w:rPr>
                <w:sz w:val="16"/>
              </w:rPr>
              <w:t>įskaitant galimybę trečiųjų valstybių piliečiams naudotis kokybiškomis paslaugomis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A62508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8B75EC6"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DBB99B6"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104B568"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1CB02BE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pagal lytį, statusą darbo rinkoje, amžių, išsilavinimo lygį ir paramos rūšį (kalbos kursai, pilietinio ugdymo kursai, asmeninis </w:t>
            </w:r>
            <w:r w:rsidRPr="001A33E5">
              <w:rPr>
                <w:sz w:val="16"/>
              </w:rPr>
              <w:t>profesinis orientavimas ir kt.)</w:t>
            </w:r>
          </w:p>
          <w:p w:rsidR="00E23CDF" w:rsidRPr="001A33E5" w:rsidP="00101393" w14:paraId="2D90FD9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Vietos ir regionų valdžios institucijų, gaunančių paramą integracijos priemonėms įgyvendinti, skaičius</w:t>
            </w:r>
          </w:p>
          <w:p w:rsidR="00E23CDF" w:rsidRPr="001A33E5" w:rsidP="00101393" w14:paraId="2E5D0D9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kuriais siekiama pagerinti galimybes naudotis sveikatos priežiūros paslaugomis, įskaitant </w:t>
            </w:r>
            <w:r w:rsidRPr="001A33E5">
              <w:rPr>
                <w:b/>
                <w:i/>
                <w:sz w:val="16"/>
              </w:rPr>
              <w:t xml:space="preserve">seksualinę ir reprodukcinę sveikatos priežiūrą, informavimą ir švietimą, skaičius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42DFA9E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 pagal statusą sudalyvavus (įgijus kvalifikaciją, ieškant darbo, mokantis ar dalyvaujant mokymuose, įsidarbinus) ir pagal lytį</w:t>
            </w:r>
          </w:p>
          <w:p w:rsidR="00E23CDF" w:rsidRPr="001A33E5" w:rsidP="00101393" w14:paraId="1986F943"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Mokymų dalyvių, kurie praėjus trims mėnesiams po dalyvavimo mokymuose pranešė, kad naudojasi mokymo metu įgytais įgūdžiais ir kompetencijomis, skaičius</w:t>
            </w:r>
          </w:p>
        </w:tc>
      </w:tr>
    </w:tbl>
    <w:p w:rsidR="00E23CDF" w:rsidRPr="001A33E5" w:rsidP="00E23CDF" w14:paraId="4D08AE0B" w14:textId="77777777">
      <w:r w:rsidRPr="001A33E5">
        <w:rPr>
          <w:rStyle w:val="HideTWBExt"/>
        </w:rPr>
        <w:t>&lt;/Amend&gt;</w:t>
      </w:r>
    </w:p>
    <w:p w:rsidR="00E23CDF" w:rsidRPr="001A33E5" w:rsidP="00E23CDF" w14:paraId="6109AD4B"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122</w:t>
      </w:r>
      <w:r w:rsidRPr="001A33E5">
        <w:rPr>
          <w:rStyle w:val="HideTWBExt"/>
          <w:b w:val="0"/>
          <w:szCs w:val="24"/>
        </w:rPr>
        <w:t>&lt;/NumAm&gt;</w:t>
      </w:r>
    </w:p>
    <w:p w:rsidR="00E23CDF" w:rsidRPr="001A33E5" w:rsidP="00E23CDF" w14:paraId="4B49F32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F02285C" w14:textId="77777777">
      <w:pPr>
        <w:pStyle w:val="NormalBold"/>
      </w:pPr>
      <w:r w:rsidRPr="001A33E5">
        <w:rPr>
          <w:rStyle w:val="HideTWBExt"/>
          <w:b w:val="0"/>
          <w:szCs w:val="24"/>
        </w:rPr>
        <w:t>&lt;Article&gt;</w:t>
      </w:r>
      <w:r w:rsidRPr="001A33E5">
        <w:t>I priedo 481 eilutė</w:t>
      </w:r>
      <w:r w:rsidRPr="001A33E5">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38AF47F" w14:textId="77777777" w:rsidTr="00101393">
        <w:tblPrEx>
          <w:tblW w:w="9750" w:type="dxa"/>
          <w:tblInd w:w="108" w:type="dxa"/>
          <w:tblLayout w:type="fixed"/>
          <w:tblCellMar>
            <w:left w:w="340" w:type="dxa"/>
            <w:right w:w="340" w:type="dxa"/>
          </w:tblCellMar>
          <w:tblLook w:val="04A0"/>
        </w:tblPrEx>
        <w:tc>
          <w:tcPr>
            <w:tcW w:w="9750" w:type="dxa"/>
          </w:tcPr>
          <w:p w:rsidR="00E23CDF" w:rsidRPr="001A33E5" w:rsidP="00101393" w14:paraId="40D341AA" w14:textId="77777777">
            <w:pPr>
              <w:keepNext/>
            </w:pPr>
          </w:p>
        </w:tc>
      </w:tr>
      <w:tr w14:paraId="1700EC52" w14:textId="77777777" w:rsidTr="00101393">
        <w:tblPrEx>
          <w:tblW w:w="9750" w:type="dxa"/>
          <w:tblInd w:w="108" w:type="dxa"/>
          <w:tblLayout w:type="fixed"/>
          <w:tblCellMar>
            <w:left w:w="340" w:type="dxa"/>
            <w:right w:w="340" w:type="dxa"/>
          </w:tblCellMar>
          <w:tblLook w:val="04A0"/>
        </w:tblPrEx>
        <w:tc>
          <w:tcPr>
            <w:tcW w:w="9750" w:type="dxa"/>
            <w:hideMark/>
          </w:tcPr>
          <w:p w:rsidR="00E23CDF" w:rsidRPr="001A33E5" w:rsidP="00101393" w14:paraId="04D26888" w14:textId="77777777">
            <w:pPr>
              <w:pStyle w:val="ColumnHeading"/>
              <w:ind w:left="432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6C56EF6"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976C123"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BDC09CB"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370A5C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394DF5E"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4A00B4"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09ADE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161D083"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88F7A5"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1916EC6"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538941" w14:textId="77777777">
            <w:pPr>
              <w:rPr>
                <w:noProof/>
                <w:sz w:val="16"/>
                <w:szCs w:val="16"/>
              </w:rPr>
            </w:pPr>
            <w:r w:rsidRPr="001A33E5">
              <w:rPr>
                <w:sz w:val="16"/>
              </w:rPr>
              <w:t>Rezultato rodiklis</w:t>
            </w:r>
          </w:p>
        </w:tc>
      </w:tr>
      <w:tr w14:paraId="2485C17C"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F3E9FDF"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087F2F2"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A800BF3" w14:textId="77777777">
            <w:pPr>
              <w:jc w:val="center"/>
              <w:rPr>
                <w:rFonts w:eastAsiaTheme="minorHAnsi"/>
                <w:noProof/>
                <w:sz w:val="16"/>
                <w:szCs w:val="16"/>
              </w:rPr>
            </w:pPr>
            <w:r w:rsidRPr="001A33E5">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D57418B" w14:textId="77777777">
            <w:pPr>
              <w:rPr>
                <w:rFonts w:cstheme="minorBidi"/>
                <w:noProof/>
                <w:sz w:val="16"/>
                <w:szCs w:val="16"/>
              </w:rPr>
            </w:pPr>
            <w:r w:rsidRPr="001A33E5">
              <w:rPr>
                <w:sz w:val="16"/>
              </w:rPr>
              <w:t xml:space="preserve">Ilgalaikė priežiūra, </w:t>
            </w:r>
            <w:r w:rsidRPr="001A33E5">
              <w:rPr>
                <w:sz w:val="16"/>
              </w:rPr>
              <w:t>įskaitant šeimos ir bendruomeninės globos paslaugų teikimą (išskyrus infrastruktūrą)*</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77A4A4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980B5B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9C866E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8218171"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86FA2B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naujų arba patobulintų paslaugų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DC332E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Naudos gavėjų skaičius pagal lytį</w:t>
            </w:r>
          </w:p>
        </w:tc>
      </w:tr>
    </w:tbl>
    <w:p w:rsidR="00E23CDF" w:rsidRPr="001A33E5" w:rsidP="00E23CDF" w14:paraId="3A5C708A" w14:textId="77777777"/>
    <w:tbl>
      <w:tblPr>
        <w:tblW w:w="9750" w:type="dxa"/>
        <w:jc w:val="center"/>
        <w:tblLayout w:type="fixed"/>
        <w:tblCellMar>
          <w:left w:w="340" w:type="dxa"/>
          <w:right w:w="340" w:type="dxa"/>
        </w:tblCellMar>
        <w:tblLook w:val="04A0"/>
      </w:tblPr>
      <w:tblGrid>
        <w:gridCol w:w="9750"/>
      </w:tblGrid>
      <w:tr w14:paraId="0EBCFF04"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07562458" w14:textId="77777777">
            <w:pPr>
              <w:keepNext/>
            </w:pPr>
          </w:p>
        </w:tc>
      </w:tr>
      <w:tr w14:paraId="44B7C657"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038FF507"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DA544A6"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940C54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4DE290A" w14:textId="77777777">
            <w:pPr>
              <w:rPr>
                <w:noProof/>
                <w:sz w:val="16"/>
                <w:szCs w:val="16"/>
              </w:rPr>
            </w:pPr>
            <w:r w:rsidRPr="001A33E5">
              <w:rPr>
                <w:sz w:val="16"/>
              </w:rPr>
              <w:t xml:space="preserve">Politikos </w:t>
            </w:r>
            <w:r w:rsidRPr="001A33E5">
              <w:rPr>
                <w:sz w:val="16"/>
              </w:rPr>
              <w:t xml:space="preserve">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9D92717"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ABDA1FB"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7FBE123"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4F8FC72"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F9574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E967C5D"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E2DC464"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CD40A8B" w14:textId="77777777">
            <w:pPr>
              <w:rPr>
                <w:noProof/>
                <w:sz w:val="16"/>
                <w:szCs w:val="16"/>
              </w:rPr>
            </w:pPr>
            <w:r w:rsidRPr="001A33E5">
              <w:rPr>
                <w:sz w:val="16"/>
              </w:rPr>
              <w:t>Rezultato rodiklis</w:t>
            </w:r>
          </w:p>
        </w:tc>
      </w:tr>
      <w:tr w14:paraId="619E407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8475917"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4319775"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D8C1DA5" w14:textId="77777777">
            <w:pPr>
              <w:jc w:val="center"/>
              <w:rPr>
                <w:rFonts w:eastAsiaTheme="minorHAnsi"/>
                <w:noProof/>
                <w:sz w:val="16"/>
                <w:szCs w:val="16"/>
              </w:rPr>
            </w:pPr>
            <w:r w:rsidRPr="001A33E5">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35A4159" w14:textId="77777777">
            <w:pPr>
              <w:rPr>
                <w:rFonts w:cstheme="minorBidi"/>
                <w:noProof/>
                <w:sz w:val="16"/>
                <w:szCs w:val="16"/>
              </w:rPr>
            </w:pPr>
            <w:r w:rsidRPr="001A33E5">
              <w:rPr>
                <w:sz w:val="16"/>
              </w:rPr>
              <w:t xml:space="preserve">Ilgalaikė priežiūra, įskaitant šeimos ir bendruomeninės globos paslaugų teikimą (išskyrus </w:t>
            </w:r>
            <w:r w:rsidRPr="001A33E5">
              <w:rPr>
                <w:sz w:val="16"/>
              </w:rPr>
              <w:t>infrastruktūrą)*</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889B74B"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649886C"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E035859"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1612242"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66BDBE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Suteiktų naujų arba patobulintų paslaugų skaičius</w:t>
            </w:r>
          </w:p>
          <w:p w:rsidR="00E23CDF" w:rsidRPr="001A33E5" w:rsidP="00101393" w14:paraId="72DEE60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Remiamų įstaigų skaičius </w:t>
            </w:r>
          </w:p>
          <w:p w:rsidR="00E23CDF" w:rsidRPr="001A33E5" w:rsidP="00101393" w14:paraId="6C2CAFEF"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Uždarytų institucinės priežiūros įstaigų skaičius </w:t>
            </w:r>
          </w:p>
          <w:p w:rsidR="00E23CDF" w:rsidRPr="001A33E5" w:rsidP="00101393" w14:paraId="096666BA" w14:textId="77777777">
            <w:pPr>
              <w:tabs>
                <w:tab w:val="left" w:pos="245"/>
              </w:tabs>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Darbuotojų ir naudos gavėjų santykis </w:t>
            </w:r>
          </w:p>
          <w:p w:rsidR="00E23CDF" w:rsidRPr="001A33E5" w:rsidP="00101393" w14:paraId="387FADA3"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Sukurtų, įsteigtų arba išplėstų šeimos </w:t>
            </w:r>
            <w:r w:rsidRPr="001A33E5">
              <w:rPr>
                <w:b/>
                <w:i/>
                <w:sz w:val="16"/>
              </w:rPr>
              <w:t>stiprinimo ir šeimos paramos paslaugų arba centrų skaičius </w:t>
            </w:r>
          </w:p>
          <w:p w:rsidR="00E23CDF" w:rsidRPr="001A33E5" w:rsidP="00101393" w14:paraId="1535054F"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Socialinių darbuotojų, atvejų vadybininkų ir vaiko apsaugos specialistų, apmokytų taikyti šeimos ir bendruomenės pagrindu užtikrinamos priežiūros metodus, skaičius </w:t>
            </w:r>
          </w:p>
          <w:p w:rsidR="00E23CDF" w:rsidRPr="001A33E5" w:rsidP="00101393" w14:paraId="2E1958EE"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Darbuotojų, kasmet dalyvaujančių akredituotuose mokymuose, dalis </w:t>
            </w:r>
          </w:p>
          <w:p w:rsidR="00E23CDF" w:rsidRPr="001A33E5" w:rsidP="00101393" w14:paraId="1D7562E7"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Sukurtų arba išplėstų globos šeimoje arba giminystės ryšiais grindžiamos globos programų skaičius  </w:t>
            </w:r>
          </w:p>
          <w:p w:rsidR="00E23CDF" w:rsidRPr="001A33E5" w:rsidP="00101393" w14:paraId="3B5FF37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 xml:space="preserve"> </w:t>
            </w:r>
            <w:r w:rsidRPr="001A33E5">
              <w:rPr>
                <w:b/>
                <w:i/>
                <w:sz w:val="16"/>
              </w:rPr>
              <w:t>Vidutinis laukimo laikas, kol gaunama pagalba, pagal paslaugų rūšį (stacionarinės, šeimos ir bendruomeninės)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B0CC56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Naudos gavėjų skaičius pagal lytį</w:t>
            </w:r>
          </w:p>
          <w:p w:rsidR="00E23CDF" w:rsidRPr="001A33E5" w:rsidP="00101393" w14:paraId="63FD9C5D"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Naujas globos šeimoje paslaugas gaunančių dalyvių skaičius pagal lytį, amžių ir negalią</w:t>
            </w:r>
          </w:p>
          <w:p w:rsidR="00E23CDF" w:rsidRPr="001A33E5" w:rsidP="00101393" w14:paraId="1364928D"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Vaikų, kuriems gresia atskyrimas nuo šeimos, gaunančių šeimos stiprinimo paramą, kad galėtų likti globojami šeimoje, skaičius   </w:t>
            </w:r>
          </w:p>
          <w:p w:rsidR="00E23CDF" w:rsidRPr="001A33E5" w:rsidP="00101393" w14:paraId="1456DAE1"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Įstaigose gyvenančių vaikų, perkeltų į šeimos ir bendruomeninės alternatyviosios globos aplinką, skaičius (paskirstymas pagal amžių, lytį ir negalią)   </w:t>
            </w:r>
          </w:p>
          <w:p w:rsidR="00E23CDF" w:rsidRPr="001A33E5" w:rsidP="00101393" w14:paraId="6317B14B"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Vaikų, grąžintų į šeimas po remiamų intervencinių priemonių, skaičius  </w:t>
            </w:r>
          </w:p>
          <w:p w:rsidR="00E23CDF" w:rsidRPr="001A33E5" w:rsidP="00101393" w14:paraId="1EF975FF"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Vaikų, gaunančių šeimos ir bendruomeninę priežiūrą ir paslaugas, skaičius  </w:t>
            </w:r>
          </w:p>
          <w:p w:rsidR="00E23CDF" w:rsidRPr="001A33E5" w:rsidP="00101393" w14:paraId="633072C1"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Naujas atokvėpio globos paslaugas gaunančių neformaliųjų slaugytojų skaičius pagal lytį, amžių  </w:t>
            </w:r>
          </w:p>
          <w:p w:rsidR="00E23CDF" w:rsidRPr="001A33E5" w:rsidP="00101393" w14:paraId="54AF3C04" w14:textId="77777777">
            <w:pPr>
              <w:ind w:left="176" w:hanging="142"/>
              <w:rPr>
                <w:b/>
                <w:bCs/>
                <w:i/>
                <w:iCs/>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Finansiškai remiamų neformaliųjų slaugytojų skaičius pagal lytį, amžių</w:t>
            </w:r>
          </w:p>
        </w:tc>
      </w:tr>
    </w:tbl>
    <w:p w:rsidR="00E23CDF" w:rsidRPr="001A33E5" w:rsidP="00E23CDF" w14:paraId="0F1CEFDA" w14:textId="77777777">
      <w:r w:rsidRPr="001A33E5">
        <w:rPr>
          <w:rStyle w:val="HideTWBExt"/>
        </w:rPr>
        <w:t>&lt;/Amend&gt;</w:t>
      </w:r>
    </w:p>
    <w:p w:rsidR="00E23CDF" w:rsidRPr="001A33E5" w:rsidP="00E23CDF" w14:paraId="642A3C02"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123</w:t>
      </w:r>
      <w:r w:rsidRPr="001A33E5">
        <w:rPr>
          <w:rStyle w:val="HideTWBExt"/>
          <w:b w:val="0"/>
          <w:szCs w:val="24"/>
        </w:rPr>
        <w:t>&lt;/NumAm&gt;</w:t>
      </w:r>
    </w:p>
    <w:p w:rsidR="00E23CDF" w:rsidRPr="001A33E5" w:rsidP="00E23CDF" w14:paraId="434D134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EEA9DD4" w14:textId="77777777">
      <w:pPr>
        <w:pStyle w:val="NormalBold"/>
      </w:pPr>
      <w:r w:rsidRPr="001A33E5">
        <w:rPr>
          <w:rStyle w:val="HideTWBExt"/>
          <w:b w:val="0"/>
          <w:szCs w:val="24"/>
        </w:rPr>
        <w:t>&lt;Article&gt;</w:t>
      </w:r>
      <w:r w:rsidRPr="001A33E5">
        <w:t>I priedo 482 eilutė</w:t>
      </w:r>
      <w:r w:rsidRPr="001A33E5">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1EF72931" w14:textId="77777777" w:rsidTr="00101393">
        <w:tblPrEx>
          <w:tblW w:w="9750" w:type="dxa"/>
          <w:tblInd w:w="633" w:type="dxa"/>
          <w:tblLayout w:type="fixed"/>
          <w:tblCellMar>
            <w:left w:w="340" w:type="dxa"/>
            <w:right w:w="340" w:type="dxa"/>
          </w:tblCellMar>
          <w:tblLook w:val="04A0"/>
        </w:tblPrEx>
        <w:tc>
          <w:tcPr>
            <w:tcW w:w="9750" w:type="dxa"/>
          </w:tcPr>
          <w:p w:rsidR="00E23CDF" w:rsidRPr="001A33E5" w:rsidP="00101393" w14:paraId="09B5CFF2" w14:textId="77777777">
            <w:pPr>
              <w:keepNext/>
            </w:pPr>
          </w:p>
        </w:tc>
      </w:tr>
      <w:tr w14:paraId="50660B23" w14:textId="77777777" w:rsidTr="00101393">
        <w:tblPrEx>
          <w:tblW w:w="9750" w:type="dxa"/>
          <w:tblInd w:w="633" w:type="dxa"/>
          <w:tblLayout w:type="fixed"/>
          <w:tblCellMar>
            <w:left w:w="340" w:type="dxa"/>
            <w:right w:w="340" w:type="dxa"/>
          </w:tblCellMar>
          <w:tblLook w:val="04A0"/>
        </w:tblPrEx>
        <w:tc>
          <w:tcPr>
            <w:tcW w:w="9750" w:type="dxa"/>
            <w:hideMark/>
          </w:tcPr>
          <w:p w:rsidR="00E23CDF" w:rsidRPr="001A33E5" w:rsidP="00101393" w14:paraId="0AF41213" w14:textId="77777777">
            <w:pPr>
              <w:pStyle w:val="ColumnHeading"/>
              <w:ind w:left="288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7AF29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5C62C4E"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9EB06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8E3752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912496A"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D971EBB"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82C0C1"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8297744"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9D14CA9"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5D76CAE1"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15211A0" w14:textId="77777777">
            <w:pPr>
              <w:rPr>
                <w:noProof/>
                <w:sz w:val="16"/>
                <w:szCs w:val="16"/>
              </w:rPr>
            </w:pPr>
            <w:r w:rsidRPr="001A33E5">
              <w:rPr>
                <w:sz w:val="16"/>
              </w:rPr>
              <w:t>Rezultato rodiklis</w:t>
            </w:r>
          </w:p>
        </w:tc>
      </w:tr>
      <w:tr w14:paraId="0E35A4CE"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BB8EE3B"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0983ECD"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BAE1191" w14:textId="77777777">
            <w:pPr>
              <w:jc w:val="center"/>
              <w:rPr>
                <w:rFonts w:eastAsiaTheme="minorHAnsi"/>
                <w:noProof/>
                <w:sz w:val="16"/>
                <w:szCs w:val="16"/>
              </w:rPr>
            </w:pPr>
            <w:r w:rsidRPr="001A33E5">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FE4D260" w14:textId="77777777">
            <w:pPr>
              <w:rPr>
                <w:rFonts w:cstheme="minorBidi"/>
                <w:noProof/>
                <w:sz w:val="16"/>
                <w:szCs w:val="16"/>
              </w:rPr>
            </w:pPr>
            <w:r w:rsidRPr="001A33E5">
              <w:rPr>
                <w:sz w:val="16"/>
              </w:rPr>
              <w:t>Socialinės integracijos priemonės, įskaitant galimybę naudotis paslaugomis asmenims, kuriems gresia skurdas ar socialinė atskirtis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8677987"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4AE02EA"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2B2A0CD"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9CFB17C"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FD8DA29"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 xml:space="preserve">Dalyvių skaičius </w:t>
            </w:r>
            <w:r w:rsidRPr="001A33E5">
              <w:rPr>
                <w:sz w:val="16"/>
              </w:rPr>
              <w:t>pagal lytį, statusą darbo rinkoje, amžių ir išsilavinimo lygį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D3610F7"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 pagal statusą sudalyvavus (įgijus kvalifikaciją, ieškant darbo, mokantis ar dalyvaujant mokymuose, įsidarbinus) ir pagal lytį</w:t>
            </w:r>
          </w:p>
        </w:tc>
      </w:tr>
    </w:tbl>
    <w:p w:rsidR="00E23CDF" w:rsidRPr="001A33E5" w:rsidP="00E23CDF" w14:paraId="3B003AD8" w14:textId="77777777"/>
    <w:tbl>
      <w:tblPr>
        <w:tblW w:w="9750" w:type="dxa"/>
        <w:jc w:val="center"/>
        <w:tblLayout w:type="fixed"/>
        <w:tblCellMar>
          <w:left w:w="340" w:type="dxa"/>
          <w:right w:w="340" w:type="dxa"/>
        </w:tblCellMar>
        <w:tblLook w:val="04A0"/>
      </w:tblPr>
      <w:tblGrid>
        <w:gridCol w:w="9750"/>
      </w:tblGrid>
      <w:tr w14:paraId="724907BA"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12DE394D" w14:textId="77777777">
            <w:pPr>
              <w:keepNext/>
            </w:pPr>
          </w:p>
        </w:tc>
      </w:tr>
      <w:tr w14:paraId="65044943"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76BA52B8"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18AF9C"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7B893F" w14:textId="77777777">
            <w:pPr>
              <w:rPr>
                <w:noProof/>
                <w:sz w:val="16"/>
                <w:szCs w:val="16"/>
              </w:rPr>
            </w:pPr>
            <w:r w:rsidRPr="001A33E5">
              <w:rPr>
                <w:sz w:val="16"/>
              </w:rPr>
              <w:t xml:space="preserve">Politikos sritis (1 </w:t>
            </w:r>
            <w:r w:rsidRPr="001A33E5">
              <w:rPr>
                <w:sz w:val="16"/>
              </w:rPr>
              <w:t xml:space="preserve">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E4D2408"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06C215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F481006"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9B94F8"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DAEA46A"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FE66ACD"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59BEA5B"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97A5B29"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607ECEB" w14:textId="77777777">
            <w:pPr>
              <w:rPr>
                <w:noProof/>
                <w:sz w:val="16"/>
                <w:szCs w:val="16"/>
              </w:rPr>
            </w:pPr>
            <w:r w:rsidRPr="001A33E5">
              <w:rPr>
                <w:sz w:val="16"/>
              </w:rPr>
              <w:t>Rezultato rodiklis</w:t>
            </w:r>
          </w:p>
        </w:tc>
      </w:tr>
      <w:tr w14:paraId="2DC56614"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315F55F"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C732789"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8C08D6F" w14:textId="77777777">
            <w:pPr>
              <w:jc w:val="center"/>
              <w:rPr>
                <w:rFonts w:eastAsiaTheme="minorHAnsi"/>
                <w:noProof/>
                <w:sz w:val="16"/>
                <w:szCs w:val="16"/>
              </w:rPr>
            </w:pPr>
            <w:r w:rsidRPr="001A33E5">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DFEACEB" w14:textId="77777777">
            <w:pPr>
              <w:rPr>
                <w:rFonts w:cstheme="minorBidi"/>
                <w:noProof/>
                <w:sz w:val="16"/>
                <w:szCs w:val="16"/>
              </w:rPr>
            </w:pPr>
            <w:r w:rsidRPr="001A33E5">
              <w:rPr>
                <w:sz w:val="16"/>
              </w:rPr>
              <w:t xml:space="preserve">Socialinės integracijos priemonės, įskaitant galimybę naudotis paslaugomis </w:t>
            </w:r>
            <w:r w:rsidRPr="001A33E5">
              <w:rPr>
                <w:sz w:val="16"/>
              </w:rPr>
              <w:t>asmenims, kuriems gresia skurdas ar socialinė atskirtis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E3CAC2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8A54CE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8831F1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94D9166"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3FCFC52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 statusą darbo rinkoje, amžių ir išsilavinimo lygį</w:t>
            </w:r>
          </w:p>
          <w:p w:rsidR="00E23CDF" w:rsidRPr="001A33E5" w:rsidP="00101393" w14:paraId="20CC485C"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Veiksmų, kuriais siekiama pagerinti galimybes naudotis sveikatos priežiūros paslaugomis, įskaitant seksualinę ir reprodukcinę sveikatos priežiūrą, informavimą ir švietimą,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800B24F"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 pagal statusą sudalyvavus (įgijus kvalifikaciją, ieškant darbo, mokantis ar dalyvaujant mokymuose, įsidarbinus) ir pagal lytį</w:t>
            </w:r>
          </w:p>
        </w:tc>
      </w:tr>
    </w:tbl>
    <w:p w:rsidR="00E23CDF" w:rsidRPr="001A33E5" w:rsidP="00E23CDF" w14:paraId="08E9DDE4" w14:textId="77777777">
      <w:r w:rsidRPr="001A33E5">
        <w:rPr>
          <w:rStyle w:val="HideTWBExt"/>
        </w:rPr>
        <w:t>&lt;/Amend&gt;</w:t>
      </w:r>
    </w:p>
    <w:p w:rsidR="00E23CDF" w:rsidRPr="001A33E5" w:rsidP="00E23CDF" w14:paraId="0EF23864"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124</w:t>
      </w:r>
      <w:r w:rsidRPr="001A33E5">
        <w:rPr>
          <w:rStyle w:val="HideTWBExt"/>
          <w:b w:val="0"/>
          <w:szCs w:val="24"/>
        </w:rPr>
        <w:t>&lt;/NumAm&gt;</w:t>
      </w:r>
    </w:p>
    <w:p w:rsidR="00E23CDF" w:rsidRPr="001A33E5" w:rsidP="00E23CDF" w14:paraId="7D6A0F85"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68E24E2F" w14:textId="77777777">
      <w:pPr>
        <w:pStyle w:val="NormalBold"/>
      </w:pPr>
      <w:r w:rsidRPr="001A33E5">
        <w:rPr>
          <w:rStyle w:val="HideTWBExt"/>
          <w:b w:val="0"/>
          <w:szCs w:val="24"/>
        </w:rPr>
        <w:t>&lt;Article&gt;</w:t>
      </w:r>
      <w:r w:rsidRPr="001A33E5">
        <w:t>I priedo 483 eilutė</w:t>
      </w:r>
      <w:r w:rsidRPr="001A33E5">
        <w:rPr>
          <w:rStyle w:val="HideTWBExt"/>
          <w:b w:val="0"/>
          <w:szCs w:val="24"/>
        </w:rPr>
        <w:t>&lt;/Article&gt;</w:t>
      </w:r>
    </w:p>
    <w:tbl>
      <w:tblPr>
        <w:tblW w:w="9750" w:type="dxa"/>
        <w:tblLayout w:type="fixed"/>
        <w:tblCellMar>
          <w:left w:w="340" w:type="dxa"/>
          <w:right w:w="340" w:type="dxa"/>
        </w:tblCellMar>
        <w:tblLook w:val="04A0"/>
      </w:tblPr>
      <w:tblGrid>
        <w:gridCol w:w="9750"/>
      </w:tblGrid>
      <w:tr w14:paraId="09D97762" w14:textId="77777777" w:rsidTr="00101393">
        <w:tblPrEx>
          <w:tblW w:w="9750" w:type="dxa"/>
          <w:tblLayout w:type="fixed"/>
          <w:tblCellMar>
            <w:left w:w="340" w:type="dxa"/>
            <w:right w:w="340" w:type="dxa"/>
          </w:tblCellMar>
          <w:tblLook w:val="04A0"/>
        </w:tblPrEx>
        <w:tc>
          <w:tcPr>
            <w:tcW w:w="9750" w:type="dxa"/>
          </w:tcPr>
          <w:p w:rsidR="00E23CDF" w:rsidRPr="001A33E5" w:rsidP="00101393" w14:paraId="4CDE5E6E" w14:textId="77777777">
            <w:pPr>
              <w:keepNext/>
            </w:pPr>
          </w:p>
        </w:tc>
      </w:tr>
      <w:tr w14:paraId="16B5B249" w14:textId="77777777" w:rsidTr="00101393">
        <w:tblPrEx>
          <w:tblW w:w="9750" w:type="dxa"/>
          <w:tblLayout w:type="fixed"/>
          <w:tblCellMar>
            <w:left w:w="340" w:type="dxa"/>
            <w:right w:w="340" w:type="dxa"/>
          </w:tblCellMar>
          <w:tblLook w:val="04A0"/>
        </w:tblPrEx>
        <w:tc>
          <w:tcPr>
            <w:tcW w:w="9750" w:type="dxa"/>
            <w:hideMark/>
          </w:tcPr>
          <w:p w:rsidR="00E23CDF" w:rsidRPr="001A33E5" w:rsidP="00101393" w14:paraId="76C5A0C6" w14:textId="77777777">
            <w:pPr>
              <w:pStyle w:val="ColumnHeading"/>
              <w:ind w:left="5040"/>
            </w:pPr>
            <w:r w:rsidRPr="001A33E5">
              <w:t>Komisijos siūlomas tekstas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E3E607"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38552CA"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CC5F908"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1EF8618"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CF8068F"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2206C7F"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0EF2817"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E1E009"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5C7F7A"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04934CBB"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1F35A82" w14:textId="77777777">
            <w:pPr>
              <w:rPr>
                <w:noProof/>
                <w:sz w:val="16"/>
                <w:szCs w:val="16"/>
              </w:rPr>
            </w:pPr>
            <w:r w:rsidRPr="001A33E5">
              <w:rPr>
                <w:sz w:val="16"/>
              </w:rPr>
              <w:t>Rezultato rodiklis</w:t>
            </w:r>
          </w:p>
        </w:tc>
      </w:tr>
      <w:tr w14:paraId="7CAED12A"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4FC41E2"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C783C70"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BB37D83" w14:textId="77777777">
            <w:pPr>
              <w:jc w:val="center"/>
              <w:rPr>
                <w:rFonts w:eastAsiaTheme="minorHAnsi"/>
                <w:noProof/>
                <w:sz w:val="16"/>
                <w:szCs w:val="16"/>
              </w:rPr>
            </w:pPr>
            <w:r w:rsidRPr="001A33E5">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FE2E8D9" w14:textId="77777777">
            <w:pPr>
              <w:rPr>
                <w:rFonts w:cstheme="minorBidi"/>
                <w:noProof/>
                <w:sz w:val="16"/>
                <w:szCs w:val="16"/>
              </w:rPr>
            </w:pPr>
            <w:r w:rsidRPr="001A33E5">
              <w:rPr>
                <w:sz w:val="16"/>
              </w:rPr>
              <w:t>Kovos su benamyste priemonės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F0BBA0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FEB84DE" w14:textId="77777777">
            <w:pPr>
              <w:jc w:val="center"/>
              <w:rPr>
                <w:b/>
                <w:b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954FDA7"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C93FB09"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64125C6A"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F7027AC" w14:textId="77777777">
            <w:pPr>
              <w:tabs>
                <w:tab w:val="left" w:pos="245"/>
              </w:tabs>
              <w:ind w:left="176" w:hanging="142"/>
              <w:rPr>
                <w:noProof/>
                <w:sz w:val="16"/>
                <w:szCs w:val="16"/>
                <w:lang w:eastAsia="en-IE"/>
              </w:rPr>
            </w:pPr>
          </w:p>
        </w:tc>
      </w:tr>
    </w:tbl>
    <w:p w:rsidR="00E23CDF" w:rsidRPr="001A33E5" w:rsidP="00E23CDF" w14:paraId="599B36BC" w14:textId="77777777"/>
    <w:tbl>
      <w:tblPr>
        <w:tblW w:w="9750" w:type="dxa"/>
        <w:jc w:val="center"/>
        <w:tblLayout w:type="fixed"/>
        <w:tblCellMar>
          <w:left w:w="340" w:type="dxa"/>
          <w:right w:w="340" w:type="dxa"/>
        </w:tblCellMar>
        <w:tblLook w:val="04A0"/>
      </w:tblPr>
      <w:tblGrid>
        <w:gridCol w:w="9750"/>
      </w:tblGrid>
      <w:tr w14:paraId="4F197C09"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28FBB84" w14:textId="77777777">
            <w:pPr>
              <w:keepNext/>
            </w:pPr>
          </w:p>
        </w:tc>
      </w:tr>
      <w:tr w14:paraId="7D11878B"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1FB8513E" w14:textId="77777777">
            <w:pPr>
              <w:pStyle w:val="ColumnHeading"/>
              <w:ind w:left="720"/>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F21CDD"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489DF67"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84C284A"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CB28FB9"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9409B2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E8DE7A2"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4FC2D55"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6963FCE7"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BEA20C1"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1FF7691A"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7187CDE1" w14:textId="77777777">
            <w:pPr>
              <w:rPr>
                <w:noProof/>
                <w:sz w:val="16"/>
                <w:szCs w:val="16"/>
              </w:rPr>
            </w:pPr>
            <w:r w:rsidRPr="001A33E5">
              <w:rPr>
                <w:sz w:val="16"/>
              </w:rPr>
              <w:t>Rezultato rodiklis</w:t>
            </w:r>
          </w:p>
        </w:tc>
      </w:tr>
      <w:tr w14:paraId="159BA398"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404A01F5"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239EC45"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32A02DC" w14:textId="77777777">
            <w:pPr>
              <w:jc w:val="center"/>
              <w:rPr>
                <w:rFonts w:eastAsiaTheme="minorHAnsi"/>
                <w:noProof/>
                <w:sz w:val="16"/>
                <w:szCs w:val="16"/>
              </w:rPr>
            </w:pPr>
            <w:r w:rsidRPr="001A33E5">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DBC8C0F" w14:textId="77777777">
            <w:pPr>
              <w:rPr>
                <w:rFonts w:cstheme="minorBidi"/>
                <w:noProof/>
                <w:sz w:val="16"/>
                <w:szCs w:val="16"/>
              </w:rPr>
            </w:pPr>
            <w:r w:rsidRPr="001A33E5">
              <w:rPr>
                <w:sz w:val="16"/>
              </w:rPr>
              <w:t>Kovos su benamyste priemonės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55608FE"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00A3E7B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AFC4F0A"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C70EF07"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38EADF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Dalyvių skaičius pagal lytį</w:t>
            </w:r>
          </w:p>
          <w:p w:rsidR="00E23CDF" w:rsidRPr="001A33E5" w:rsidP="00101393" w14:paraId="13B45A0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b/>
                <w:i/>
                <w:sz w:val="16"/>
              </w:rPr>
              <w:t xml:space="preserve">Veiksmų, kuriais siekiama pagerinti </w:t>
            </w:r>
            <w:r w:rsidRPr="001A33E5">
              <w:rPr>
                <w:b/>
                <w:i/>
                <w:sz w:val="16"/>
              </w:rPr>
              <w:t>galimybes naudotis sveikatos priežiūros paslaugomis, įskaitant seksualinę ir reprodukcinę sveikatos priežiūrą, informavimą ir švietimą,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08ED607F" w14:textId="77777777">
            <w:pPr>
              <w:tabs>
                <w:tab w:val="left" w:pos="245"/>
              </w:tabs>
              <w:ind w:left="176" w:hanging="142"/>
              <w:rPr>
                <w:noProof/>
                <w:sz w:val="16"/>
                <w:szCs w:val="16"/>
                <w:lang w:eastAsia="en-IE"/>
              </w:rPr>
            </w:pPr>
          </w:p>
        </w:tc>
      </w:tr>
    </w:tbl>
    <w:p w:rsidR="00E23CDF" w:rsidRPr="001A33E5" w:rsidP="00E23CDF" w14:paraId="0EDFC9F0" w14:textId="77777777">
      <w:r w:rsidRPr="001A33E5">
        <w:rPr>
          <w:rStyle w:val="HideTWBExt"/>
        </w:rPr>
        <w:t>&lt;/Amend&gt;</w:t>
      </w:r>
    </w:p>
    <w:p w:rsidR="00E23CDF" w:rsidRPr="001A33E5" w:rsidP="00E23CDF" w14:paraId="3A52B180"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125</w:t>
      </w:r>
      <w:r w:rsidRPr="001A33E5">
        <w:rPr>
          <w:rStyle w:val="HideTWBExt"/>
          <w:b w:val="0"/>
          <w:szCs w:val="24"/>
        </w:rPr>
        <w:t>&lt;/NumAm&gt;</w:t>
      </w:r>
    </w:p>
    <w:p w:rsidR="00E23CDF" w:rsidRPr="001A33E5" w:rsidP="00E23CDF" w14:paraId="11704B44"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1C041DB6" w14:textId="77777777">
      <w:pPr>
        <w:pStyle w:val="NormalBold"/>
      </w:pPr>
      <w:r w:rsidRPr="001A33E5">
        <w:rPr>
          <w:rStyle w:val="HideTWBExt"/>
          <w:b w:val="0"/>
          <w:szCs w:val="24"/>
        </w:rPr>
        <w:t>&lt;Article&gt;</w:t>
      </w:r>
      <w:r w:rsidRPr="001A33E5">
        <w:t>I priedo 488 eilutė</w:t>
      </w:r>
      <w:r w:rsidRPr="001A33E5">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164AEFFA" w14:textId="77777777" w:rsidTr="00101393">
        <w:tblPrEx>
          <w:tblW w:w="9750" w:type="dxa"/>
          <w:tblInd w:w="108" w:type="dxa"/>
          <w:tblLayout w:type="fixed"/>
          <w:tblCellMar>
            <w:left w:w="340" w:type="dxa"/>
            <w:right w:w="340" w:type="dxa"/>
          </w:tblCellMar>
          <w:tblLook w:val="04A0"/>
        </w:tblPrEx>
        <w:tc>
          <w:tcPr>
            <w:tcW w:w="9750" w:type="dxa"/>
          </w:tcPr>
          <w:p w:rsidR="00E23CDF" w:rsidRPr="001A33E5" w:rsidP="00101393" w14:paraId="64F496D2" w14:textId="77777777">
            <w:pPr>
              <w:keepNext/>
            </w:pPr>
          </w:p>
        </w:tc>
      </w:tr>
      <w:tr w14:paraId="12BF1F52" w14:textId="77777777" w:rsidTr="00101393">
        <w:tblPrEx>
          <w:tblW w:w="9750" w:type="dxa"/>
          <w:tblInd w:w="108" w:type="dxa"/>
          <w:tblLayout w:type="fixed"/>
          <w:tblCellMar>
            <w:left w:w="340" w:type="dxa"/>
            <w:right w:w="340" w:type="dxa"/>
          </w:tblCellMar>
          <w:tblLook w:val="04A0"/>
        </w:tblPrEx>
        <w:tc>
          <w:tcPr>
            <w:tcW w:w="9750" w:type="dxa"/>
            <w:hideMark/>
          </w:tcPr>
          <w:p w:rsidR="00E23CDF" w:rsidRPr="001A33E5" w:rsidP="00101393" w14:paraId="53E4FCB2" w14:textId="77777777">
            <w:pPr>
              <w:pStyle w:val="ColumnHeading"/>
              <w:ind w:left="4320"/>
            </w:pPr>
            <w:r w:rsidRPr="001A33E5">
              <w:t>Komisijos siūlomas tekstas</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42B948F"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9213A6C"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ACB0C77"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AA9F2CA"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64D42D1C"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3AD38395"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6BC0FF"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3D7D69F"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4A515F63"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2EC539B3" w14:textId="77777777">
            <w:pPr>
              <w:rPr>
                <w:noProof/>
                <w:sz w:val="16"/>
                <w:szCs w:val="16"/>
              </w:rPr>
            </w:pPr>
            <w:r w:rsidRPr="001A33E5">
              <w:rPr>
                <w:sz w:val="16"/>
              </w:rPr>
              <w:t>Produkto 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F434E9C" w14:textId="77777777">
            <w:pPr>
              <w:rPr>
                <w:noProof/>
                <w:sz w:val="16"/>
                <w:szCs w:val="16"/>
              </w:rPr>
            </w:pPr>
            <w:r w:rsidRPr="001A33E5">
              <w:rPr>
                <w:sz w:val="16"/>
              </w:rPr>
              <w:t>Rezultato rodiklis</w:t>
            </w:r>
          </w:p>
        </w:tc>
      </w:tr>
      <w:tr w14:paraId="647664DF" w14:textId="77777777" w:rsidTr="0010139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06EEFC48"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195110D4" w14:textId="77777777">
            <w:pPr>
              <w:rPr>
                <w:noProof/>
                <w:sz w:val="16"/>
                <w:szCs w:val="16"/>
              </w:rPr>
            </w:pPr>
            <w:r w:rsidRPr="001A33E5">
              <w:rPr>
                <w:sz w:val="16"/>
              </w:rPr>
              <w:t xml:space="preserve">Socialinė </w:t>
            </w:r>
            <w:r w:rsidRPr="001A33E5">
              <w:rPr>
                <w:sz w:val="16"/>
              </w:rPr>
              <w:t>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5FF511B" w14:textId="77777777">
            <w:pPr>
              <w:jc w:val="center"/>
              <w:rPr>
                <w:rFonts w:eastAsiaTheme="minorHAnsi"/>
                <w:noProof/>
                <w:sz w:val="16"/>
                <w:szCs w:val="16"/>
              </w:rPr>
            </w:pPr>
            <w:r w:rsidRPr="001A33E5">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3ED76C93" w14:textId="77777777">
            <w:pPr>
              <w:rPr>
                <w:rFonts w:cstheme="minorBidi"/>
                <w:noProof/>
                <w:sz w:val="16"/>
                <w:szCs w:val="16"/>
              </w:rPr>
            </w:pPr>
            <w:r w:rsidRPr="001A33E5">
              <w:rPr>
                <w:sz w:val="16"/>
              </w:rPr>
              <w:t>Tiesioginė parama namų ūkių pajamoms, skirta spręsti konkrečius gavėjų pažeidžiamumo klausimus, susijusius su ATLPS2 poveikiu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696D0F3A" w14:textId="77777777">
            <w:pPr>
              <w:jc w:val="center"/>
              <w:rPr>
                <w:b/>
                <w:bCs/>
                <w:i/>
                <w:iCs/>
                <w:noProof/>
                <w:sz w:val="16"/>
                <w:szCs w:val="16"/>
              </w:rPr>
            </w:pPr>
            <w:r w:rsidRPr="001A33E5">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17EE1D62"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24E9EF0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D82A7E5"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86FCE50"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namų ūkių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544AAFE6"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Pažeidžiamų namų ūkių ir pažeidžiamų transporto naudotojų skaičiaus mažinimas</w:t>
            </w:r>
          </w:p>
          <w:p w:rsidR="00E23CDF" w:rsidRPr="001A33E5" w:rsidP="00101393" w14:paraId="504AE66B"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Energijos nepriteklių ir transporto galimybių nepriteklių patiriančių namų ūkių skaičiaus mažinimas</w:t>
            </w:r>
          </w:p>
        </w:tc>
      </w:tr>
    </w:tbl>
    <w:p w:rsidR="00E23CDF" w:rsidRPr="001A33E5" w:rsidP="00E23CDF" w14:paraId="2D089C39" w14:textId="77777777"/>
    <w:tbl>
      <w:tblPr>
        <w:tblW w:w="9750" w:type="dxa"/>
        <w:jc w:val="center"/>
        <w:tblLayout w:type="fixed"/>
        <w:tblCellMar>
          <w:left w:w="340" w:type="dxa"/>
          <w:right w:w="340" w:type="dxa"/>
        </w:tblCellMar>
        <w:tblLook w:val="04A0"/>
      </w:tblPr>
      <w:tblGrid>
        <w:gridCol w:w="9750"/>
      </w:tblGrid>
      <w:tr w14:paraId="39741F1E" w14:textId="77777777" w:rsidTr="00101393">
        <w:tblPrEx>
          <w:tblW w:w="9750" w:type="dxa"/>
          <w:jc w:val="center"/>
          <w:tblLayout w:type="fixed"/>
          <w:tblCellMar>
            <w:left w:w="340" w:type="dxa"/>
            <w:right w:w="340" w:type="dxa"/>
          </w:tblCellMar>
          <w:tblLook w:val="04A0"/>
        </w:tblPrEx>
        <w:trPr>
          <w:jc w:val="center"/>
        </w:trPr>
        <w:tc>
          <w:tcPr>
            <w:tcW w:w="9752" w:type="dxa"/>
          </w:tcPr>
          <w:p w:rsidR="00E23CDF" w:rsidRPr="001A33E5" w:rsidP="00101393" w14:paraId="3E5E0F0C" w14:textId="77777777">
            <w:pPr>
              <w:keepNext/>
            </w:pPr>
          </w:p>
        </w:tc>
      </w:tr>
      <w:tr w14:paraId="7C5EAA47" w14:textId="77777777" w:rsidTr="00101393">
        <w:tblPrEx>
          <w:tblW w:w="9750" w:type="dxa"/>
          <w:jc w:val="center"/>
          <w:tblLayout w:type="fixed"/>
          <w:tblCellMar>
            <w:left w:w="340" w:type="dxa"/>
            <w:right w:w="340" w:type="dxa"/>
          </w:tblCellMar>
          <w:tblLook w:val="04A0"/>
        </w:tblPrEx>
        <w:trPr>
          <w:jc w:val="center"/>
        </w:trPr>
        <w:tc>
          <w:tcPr>
            <w:tcW w:w="9752" w:type="dxa"/>
            <w:hideMark/>
          </w:tcPr>
          <w:p w:rsidR="00E23CDF" w:rsidRPr="001A33E5" w:rsidP="00101393" w14:paraId="36DAA0FC" w14:textId="77777777">
            <w:pPr>
              <w:pStyle w:val="ColumnHeading"/>
            </w:pPr>
            <w:r w:rsidRPr="001A33E5">
              <w:t>Pakeitimas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31D351"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6B7519D" w14:textId="77777777">
            <w:pPr>
              <w:rPr>
                <w:noProof/>
                <w:sz w:val="16"/>
                <w:szCs w:val="16"/>
              </w:rPr>
            </w:pPr>
            <w:r w:rsidRPr="001A33E5">
              <w:rPr>
                <w:sz w:val="16"/>
              </w:rPr>
              <w:t xml:space="preserve">Politikos sritis (1 lygmuo)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1C2DC8F" w14:textId="77777777">
            <w:pPr>
              <w:rPr>
                <w:noProof/>
                <w:sz w:val="16"/>
                <w:szCs w:val="16"/>
              </w:rPr>
            </w:pPr>
            <w:r w:rsidRPr="001A33E5">
              <w:rPr>
                <w:sz w:val="16"/>
              </w:rPr>
              <w:t xml:space="preserve">Politikos sritis (2 lygmuo)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3B9442B3" w14:textId="77777777">
            <w:pPr>
              <w:jc w:val="center"/>
              <w:rPr>
                <w:rFonts w:eastAsiaTheme="minorHAnsi"/>
                <w:noProof/>
                <w:sz w:val="16"/>
                <w:szCs w:val="16"/>
              </w:rPr>
            </w:pPr>
            <w:r w:rsidRPr="001A33E5">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41CFA452" w14:textId="77777777">
            <w:pPr>
              <w:rPr>
                <w:noProof/>
                <w:sz w:val="16"/>
                <w:szCs w:val="16"/>
              </w:rPr>
            </w:pPr>
            <w:r w:rsidRPr="001A33E5">
              <w:rPr>
                <w:sz w:val="16"/>
              </w:rPr>
              <w:t>Intervencinių priemonių sritis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5DFA8B7" w14:textId="77777777">
            <w:pPr>
              <w:rPr>
                <w:noProof/>
                <w:sz w:val="16"/>
                <w:szCs w:val="16"/>
              </w:rPr>
            </w:pPr>
            <w:r w:rsidRPr="001A33E5">
              <w:rPr>
                <w:sz w:val="16"/>
              </w:rPr>
              <w:t>KKŠ</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005866E6" w14:textId="77777777">
            <w:pPr>
              <w:rPr>
                <w:noProof/>
                <w:sz w:val="16"/>
                <w:szCs w:val="16"/>
              </w:rPr>
            </w:pPr>
            <w:r w:rsidRPr="001A33E5">
              <w:rPr>
                <w:sz w:val="16"/>
              </w:rPr>
              <w:t>PKK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5A70470A" w14:textId="77777777">
            <w:pPr>
              <w:rPr>
                <w:noProof/>
                <w:sz w:val="16"/>
                <w:szCs w:val="16"/>
              </w:rPr>
            </w:pPr>
            <w:r w:rsidRPr="001A33E5">
              <w:rPr>
                <w:sz w:val="16"/>
              </w:rPr>
              <w:t>APL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20624166" w14:textId="77777777">
            <w:pPr>
              <w:rPr>
                <w:noProof/>
                <w:sz w:val="16"/>
                <w:szCs w:val="16"/>
              </w:rPr>
            </w:pPr>
            <w:r w:rsidRPr="001A33E5">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23CDF" w:rsidRPr="001A33E5" w:rsidP="00101393" w14:paraId="7473A418" w14:textId="77777777">
            <w:pPr>
              <w:rPr>
                <w:noProof/>
                <w:sz w:val="16"/>
                <w:szCs w:val="16"/>
              </w:rPr>
            </w:pPr>
            <w:r w:rsidRPr="001A33E5">
              <w:rPr>
                <w:sz w:val="16"/>
              </w:rPr>
              <w:t xml:space="preserve">Produkto </w:t>
            </w:r>
            <w:r w:rsidRPr="001A33E5">
              <w:rPr>
                <w:sz w:val="16"/>
              </w:rPr>
              <w:t>rodiklis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E23CDF" w:rsidRPr="001A33E5" w:rsidP="00101393" w14:paraId="136B15D9" w14:textId="77777777">
            <w:pPr>
              <w:rPr>
                <w:noProof/>
                <w:sz w:val="16"/>
                <w:szCs w:val="16"/>
              </w:rPr>
            </w:pPr>
            <w:r w:rsidRPr="001A33E5">
              <w:rPr>
                <w:sz w:val="16"/>
              </w:rPr>
              <w:t>Rezultato rodiklis</w:t>
            </w:r>
          </w:p>
        </w:tc>
      </w:tr>
      <w:tr w14:paraId="05882639" w14:textId="77777777" w:rsidTr="0010139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288487B8" w14:textId="77777777">
            <w:pPr>
              <w:rPr>
                <w:noProof/>
                <w:sz w:val="16"/>
                <w:szCs w:val="16"/>
              </w:rPr>
            </w:pPr>
            <w:r w:rsidRPr="001A33E5">
              <w:rPr>
                <w:sz w:val="16"/>
              </w:rPr>
              <w:t>Socialinė sritis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7F5767A5" w14:textId="77777777">
            <w:pPr>
              <w:rPr>
                <w:noProof/>
                <w:sz w:val="16"/>
                <w:szCs w:val="16"/>
              </w:rPr>
            </w:pPr>
            <w:r w:rsidRPr="001A33E5">
              <w:rPr>
                <w:sz w:val="16"/>
              </w:rPr>
              <w:t>Socialinė įtrauktis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573021EC" w14:textId="77777777">
            <w:pPr>
              <w:jc w:val="center"/>
              <w:rPr>
                <w:rFonts w:eastAsiaTheme="minorHAnsi"/>
                <w:noProof/>
                <w:sz w:val="16"/>
                <w:szCs w:val="16"/>
              </w:rPr>
            </w:pPr>
            <w:r w:rsidRPr="001A33E5">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23CDF" w:rsidRPr="001A33E5" w:rsidP="00101393" w14:paraId="6C9233AC" w14:textId="77777777">
            <w:pPr>
              <w:rPr>
                <w:rFonts w:cstheme="minorBidi"/>
                <w:noProof/>
                <w:sz w:val="16"/>
                <w:szCs w:val="16"/>
              </w:rPr>
            </w:pPr>
            <w:r w:rsidRPr="001A33E5">
              <w:rPr>
                <w:sz w:val="16"/>
              </w:rPr>
              <w:t>Tiesioginė parama namų ūkių pajamoms, skirta spręsti konkrečius gavėjų pažeidžiamumo klausimus, susijusius su ATLPS2 poveikiu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FD53EA0" w14:textId="77777777">
            <w:pPr>
              <w:jc w:val="center"/>
              <w:rPr>
                <w:b/>
                <w:bCs/>
                <w:i/>
                <w:iCs/>
                <w:noProof/>
                <w:sz w:val="16"/>
                <w:szCs w:val="16"/>
              </w:rPr>
            </w:pPr>
            <w:r w:rsidRPr="001A33E5">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72D064C0"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3FB617C8" w14:textId="77777777">
            <w:pPr>
              <w:jc w:val="center"/>
              <w:rPr>
                <w:b/>
                <w:bCs/>
                <w:i/>
                <w:iCs/>
                <w:noProof/>
                <w:sz w:val="16"/>
                <w:szCs w:val="16"/>
              </w:rPr>
            </w:pPr>
            <w:r w:rsidRPr="001A33E5">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E23CDF" w:rsidRPr="001A33E5" w:rsidP="00101393" w14:paraId="47BB1B36" w14:textId="77777777">
            <w:pPr>
              <w:jc w:val="center"/>
              <w:rPr>
                <w:noProof/>
                <w:sz w:val="16"/>
                <w:szCs w:val="16"/>
              </w:rPr>
            </w:pPr>
            <w:r w:rsidRPr="001A33E5">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700FD25D"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Remiamų namų ūkių skaičius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23CDF" w:rsidRPr="001A33E5" w:rsidP="00101393" w14:paraId="2A061B45"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Pažeidžiamų namų ūkių ir pažeidžiamų transporto naudotojų skaičiaus mažinimas</w:t>
            </w:r>
          </w:p>
          <w:p w:rsidR="00E23CDF" w:rsidRPr="001A33E5" w:rsidP="00101393" w14:paraId="4750E5AE" w14:textId="77777777">
            <w:pPr>
              <w:tabs>
                <w:tab w:val="left" w:pos="245"/>
              </w:tabs>
              <w:ind w:left="176" w:hanging="142"/>
              <w:rPr>
                <w:noProof/>
                <w:sz w:val="16"/>
                <w:szCs w:val="16"/>
              </w:rPr>
            </w:pPr>
            <w:r w:rsidRPr="001A33E5">
              <w:rPr>
                <w:rFonts w:ascii="Symbol" w:hAnsi="Symbol"/>
                <w:sz w:val="16"/>
              </w:rPr>
              <w:sym w:font="Symbol" w:char="F0B7"/>
            </w:r>
            <w:r w:rsidRPr="001A33E5">
              <w:rPr>
                <w:rFonts w:ascii="Symbol" w:hAnsi="Symbol"/>
                <w:sz w:val="16"/>
              </w:rPr>
              <w:tab/>
            </w:r>
            <w:r w:rsidRPr="001A33E5">
              <w:rPr>
                <w:sz w:val="16"/>
              </w:rPr>
              <w:t>Energijos nepriteklių ir transporto galimybių nepriteklių patiriančių namų ūkių skaičiaus mažinimas</w:t>
            </w:r>
            <w:r w:rsidRPr="001A33E5">
              <w:rPr>
                <w:b/>
                <w:i/>
                <w:sz w:val="16"/>
              </w:rPr>
              <w:t xml:space="preserve"> pagal lytį</w:t>
            </w:r>
          </w:p>
        </w:tc>
      </w:tr>
    </w:tbl>
    <w:p w:rsidR="00E23CDF" w:rsidRPr="001A33E5" w:rsidP="00E23CDF" w14:paraId="532EFC4C" w14:textId="77777777">
      <w:pPr>
        <w:rPr>
          <w:rStyle w:val="HideTWBExt"/>
          <w:rFonts w:eastAsiaTheme="majorEastAsia"/>
        </w:rPr>
        <w:sectPr w:rsidSect="00E23CDF">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E23CDF" w:rsidRPr="001A33E5" w:rsidP="00E23CDF" w14:paraId="4C91D42A" w14:textId="77777777">
      <w:r w:rsidRPr="001A33E5">
        <w:rPr>
          <w:rStyle w:val="HideTWBExt"/>
        </w:rPr>
        <w:t>&lt;/Amend&gt;</w:t>
      </w:r>
    </w:p>
    <w:p w:rsidR="00E23CDF" w:rsidRPr="001A33E5" w:rsidP="00E23CDF" w14:paraId="11851FF5"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126</w:t>
      </w:r>
      <w:r w:rsidRPr="001A33E5">
        <w:rPr>
          <w:rStyle w:val="HideTWBExt"/>
          <w:b w:val="0"/>
          <w:szCs w:val="24"/>
        </w:rPr>
        <w:t>&lt;/NumAm&gt;</w:t>
      </w:r>
    </w:p>
    <w:p w:rsidR="00E23CDF" w:rsidRPr="001A33E5" w:rsidP="00E23CDF" w14:paraId="3B27C588"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FD1CFD7" w14:textId="77777777">
      <w:pPr>
        <w:pStyle w:val="NormalBold"/>
      </w:pPr>
      <w:r w:rsidRPr="001A33E5">
        <w:rPr>
          <w:rStyle w:val="HideTWBExt"/>
          <w:b w:val="0"/>
          <w:szCs w:val="24"/>
        </w:rPr>
        <w:t>&lt;Article&gt;</w:t>
      </w:r>
      <w:r w:rsidRPr="001A33E5">
        <w:t>IV priedo 1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8D483D"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2F1F585A" w14:textId="77777777">
            <w:pPr>
              <w:keepNext/>
            </w:pPr>
          </w:p>
        </w:tc>
      </w:tr>
      <w:tr w14:paraId="302B7B3F"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27193A4E" w14:textId="77777777">
            <w:pPr>
              <w:pStyle w:val="ColumnHeading"/>
              <w:keepNext/>
            </w:pPr>
            <w:r w:rsidRPr="001A33E5">
              <w:t>Komisijos siūlomas tekstas</w:t>
            </w:r>
          </w:p>
        </w:tc>
        <w:tc>
          <w:tcPr>
            <w:tcW w:w="4876" w:type="dxa"/>
            <w:hideMark/>
          </w:tcPr>
          <w:p w:rsidR="00E23CDF" w:rsidRPr="001A33E5" w:rsidP="00101393" w14:paraId="0DDE9CA1" w14:textId="77777777">
            <w:pPr>
              <w:pStyle w:val="ColumnHeading"/>
              <w:keepNext/>
            </w:pPr>
            <w:r w:rsidRPr="001A33E5">
              <w:t>Pakeitimas</w:t>
            </w:r>
          </w:p>
        </w:tc>
      </w:tr>
      <w:tr w14:paraId="7FCCF6A6"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F23E08E" w14:textId="77777777">
            <w:pPr>
              <w:pStyle w:val="Normal6"/>
            </w:pPr>
            <w:r w:rsidRPr="001A33E5">
              <w:t>1)</w:t>
            </w:r>
            <w:r w:rsidRPr="001A33E5">
              <w:tab/>
            </w:r>
            <w:r w:rsidRPr="001A33E5">
              <w:rPr>
                <w:b/>
                <w:i/>
              </w:rPr>
              <w:t>Nacionalinės ir regioninės partnerystės planai</w:t>
            </w:r>
          </w:p>
        </w:tc>
        <w:tc>
          <w:tcPr>
            <w:tcW w:w="4876" w:type="dxa"/>
            <w:hideMark/>
          </w:tcPr>
          <w:p w:rsidR="00E23CDF" w:rsidRPr="001A33E5" w:rsidP="00101393" w14:paraId="6E6A51B1" w14:textId="77777777">
            <w:pPr>
              <w:pStyle w:val="Normal6"/>
              <w:rPr>
                <w:szCs w:val="24"/>
              </w:rPr>
            </w:pPr>
            <w:r w:rsidRPr="001A33E5">
              <w:t>1)</w:t>
            </w:r>
            <w:r w:rsidRPr="001A33E5">
              <w:tab/>
            </w:r>
            <w:r w:rsidRPr="001A33E5">
              <w:rPr>
                <w:b/>
                <w:i/>
              </w:rPr>
              <w:t xml:space="preserve">Europos ekonominės, socialinės ir </w:t>
            </w:r>
            <w:r w:rsidRPr="001A33E5">
              <w:rPr>
                <w:b/>
                <w:i/>
              </w:rPr>
              <w:t>teritorinės sanglaudos, žemės ūkio ir kaimo plėtros, žuvininkystės ir jūrų reikalų, klestėjimo ir saugumo fondas</w:t>
            </w:r>
          </w:p>
        </w:tc>
      </w:tr>
    </w:tbl>
    <w:p w:rsidR="00E23CDF" w:rsidRPr="001A33E5" w:rsidP="00E23CDF" w14:paraId="751F282D" w14:textId="77777777">
      <w:r w:rsidRPr="001A33E5">
        <w:rPr>
          <w:rStyle w:val="HideTWBExt"/>
        </w:rPr>
        <w:t>&lt;/Amend&gt;</w:t>
      </w:r>
    </w:p>
    <w:p w:rsidR="00E23CDF" w:rsidRPr="001A33E5" w:rsidP="00E23CDF" w14:paraId="4755398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127</w:t>
      </w:r>
      <w:r w:rsidRPr="001A33E5">
        <w:rPr>
          <w:rStyle w:val="HideTWBExt"/>
          <w:b w:val="0"/>
          <w:szCs w:val="24"/>
        </w:rPr>
        <w:t>&lt;/NumAm&gt;</w:t>
      </w:r>
    </w:p>
    <w:p w:rsidR="00E23CDF" w:rsidRPr="001A33E5" w:rsidP="00E23CDF" w14:paraId="2B8C3779"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D38F17A" w14:textId="77777777">
      <w:pPr>
        <w:pStyle w:val="NormalBold"/>
      </w:pPr>
      <w:r w:rsidRPr="001A33E5">
        <w:rPr>
          <w:rStyle w:val="HideTWBExt"/>
          <w:b w:val="0"/>
          <w:szCs w:val="24"/>
        </w:rPr>
        <w:t>&lt;Article&gt;</w:t>
      </w:r>
      <w:r w:rsidRPr="001A33E5">
        <w:t>IV priedo 6 punktas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E6F90CE"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4C94AAF7" w14:textId="77777777">
            <w:pPr>
              <w:keepNext/>
            </w:pPr>
          </w:p>
        </w:tc>
      </w:tr>
      <w:tr w14:paraId="56A49160"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9132F31" w14:textId="77777777">
            <w:pPr>
              <w:pStyle w:val="ColumnHeading"/>
              <w:keepNext/>
            </w:pPr>
            <w:r w:rsidRPr="001A33E5">
              <w:t>Komisijos siūlomas tekstas</w:t>
            </w:r>
          </w:p>
        </w:tc>
        <w:tc>
          <w:tcPr>
            <w:tcW w:w="4876" w:type="dxa"/>
            <w:hideMark/>
          </w:tcPr>
          <w:p w:rsidR="00E23CDF" w:rsidRPr="001A33E5" w:rsidP="00101393" w14:paraId="10062420" w14:textId="77777777">
            <w:pPr>
              <w:pStyle w:val="ColumnHeading"/>
              <w:keepNext/>
            </w:pPr>
            <w:r w:rsidRPr="001A33E5">
              <w:t>Pakeitimas</w:t>
            </w:r>
          </w:p>
        </w:tc>
      </w:tr>
      <w:tr w14:paraId="44E3367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26A0119" w14:textId="77777777">
            <w:pPr>
              <w:pStyle w:val="Normal6"/>
            </w:pPr>
            <w:r w:rsidRPr="001A33E5">
              <w:t>6)</w:t>
            </w:r>
            <w:r w:rsidRPr="001A33E5">
              <w:tab/>
            </w:r>
            <w:r w:rsidRPr="001A33E5">
              <w:rPr>
                <w:b/>
                <w:i/>
              </w:rPr>
              <w:t>„Kūrybiška Europa“ – piliečiai, lygybė, teisės ir vertybės</w:t>
            </w:r>
          </w:p>
        </w:tc>
        <w:tc>
          <w:tcPr>
            <w:tcW w:w="4876" w:type="dxa"/>
            <w:hideMark/>
          </w:tcPr>
          <w:p w:rsidR="00E23CDF" w:rsidRPr="001A33E5" w:rsidP="00101393" w14:paraId="37B8BACE" w14:textId="77777777">
            <w:pPr>
              <w:pStyle w:val="Normal6"/>
              <w:rPr>
                <w:szCs w:val="24"/>
              </w:rPr>
            </w:pPr>
            <w:r w:rsidRPr="001A33E5">
              <w:t>6)</w:t>
            </w:r>
            <w:r w:rsidRPr="001A33E5">
              <w:tab/>
            </w:r>
            <w:r w:rsidRPr="001A33E5">
              <w:rPr>
                <w:b/>
                <w:i/>
              </w:rPr>
              <w:t>Programa „AgoraEU“</w:t>
            </w:r>
          </w:p>
        </w:tc>
      </w:tr>
    </w:tbl>
    <w:p w:rsidR="00E23CDF" w:rsidRPr="001A33E5" w:rsidP="00E23CDF" w14:paraId="5BAC9A70" w14:textId="77777777">
      <w:r w:rsidRPr="001A33E5">
        <w:rPr>
          <w:rStyle w:val="HideTWBExt"/>
        </w:rPr>
        <w:t>&lt;/Amend&gt;</w:t>
      </w:r>
    </w:p>
    <w:p w:rsidR="00E23CDF" w:rsidRPr="001A33E5" w:rsidP="00E23CDF" w14:paraId="07ADB18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128</w:t>
      </w:r>
      <w:r w:rsidRPr="001A33E5">
        <w:rPr>
          <w:rStyle w:val="HideTWBExt"/>
          <w:b w:val="0"/>
          <w:szCs w:val="24"/>
        </w:rPr>
        <w:t>&lt;/NumAm&gt;</w:t>
      </w:r>
    </w:p>
    <w:p w:rsidR="00E23CDF" w:rsidRPr="001A33E5" w:rsidP="00E23CDF" w14:paraId="2D803EA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2BF0E98F" w14:textId="77777777">
      <w:pPr>
        <w:pStyle w:val="NormalBold"/>
      </w:pPr>
      <w:r w:rsidRPr="001A33E5">
        <w:rPr>
          <w:rStyle w:val="HideTWBExt"/>
          <w:b w:val="0"/>
          <w:szCs w:val="24"/>
        </w:rPr>
        <w:t>&lt;Article&gt;</w:t>
      </w:r>
      <w:r w:rsidRPr="001A33E5">
        <w:t xml:space="preserve">IV priedo 10 a punktas </w:t>
      </w:r>
      <w:r w:rsidRPr="001A33E5">
        <w:t>(naujas)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D5275B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43CD8B5" w14:textId="77777777">
            <w:pPr>
              <w:keepNext/>
            </w:pPr>
          </w:p>
        </w:tc>
      </w:tr>
      <w:tr w14:paraId="67356EB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1F7ABEC8" w14:textId="77777777">
            <w:pPr>
              <w:pStyle w:val="ColumnHeading"/>
              <w:keepNext/>
            </w:pPr>
            <w:r w:rsidRPr="001A33E5">
              <w:t>Komisijos siūlomas tekstas</w:t>
            </w:r>
          </w:p>
        </w:tc>
        <w:tc>
          <w:tcPr>
            <w:tcW w:w="4876" w:type="dxa"/>
            <w:hideMark/>
          </w:tcPr>
          <w:p w:rsidR="00E23CDF" w:rsidRPr="001A33E5" w:rsidP="00101393" w14:paraId="42F5B534" w14:textId="77777777">
            <w:pPr>
              <w:pStyle w:val="ColumnHeading"/>
              <w:keepNext/>
            </w:pPr>
            <w:r w:rsidRPr="001A33E5">
              <w:t>Pakeitimas</w:t>
            </w:r>
          </w:p>
        </w:tc>
      </w:tr>
      <w:tr w14:paraId="3A98E896"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07E57917" w14:textId="77777777">
            <w:pPr>
              <w:pStyle w:val="Normal6"/>
            </w:pPr>
          </w:p>
        </w:tc>
        <w:tc>
          <w:tcPr>
            <w:tcW w:w="4876" w:type="dxa"/>
            <w:hideMark/>
          </w:tcPr>
          <w:p w:rsidR="00E23CDF" w:rsidRPr="001A33E5" w:rsidP="00101393" w14:paraId="09631E95" w14:textId="77777777">
            <w:pPr>
              <w:pStyle w:val="Normal6"/>
              <w:rPr>
                <w:szCs w:val="24"/>
              </w:rPr>
            </w:pPr>
            <w:r w:rsidRPr="001A33E5">
              <w:rPr>
                <w:b/>
                <w:i/>
              </w:rPr>
              <w:t>10a)</w:t>
            </w:r>
            <w:r w:rsidRPr="001A33E5">
              <w:rPr>
                <w:b/>
                <w:i/>
              </w:rPr>
              <w:tab/>
              <w:t>Skubios paramos teikimo Sąjungoje priemonė</w:t>
            </w:r>
          </w:p>
        </w:tc>
      </w:tr>
    </w:tbl>
    <w:p w:rsidR="00E23CDF" w:rsidRPr="001A33E5" w:rsidP="00E23CDF" w14:paraId="171F8DA6" w14:textId="77777777">
      <w:r w:rsidRPr="001A33E5">
        <w:rPr>
          <w:rStyle w:val="HideTWBExt"/>
        </w:rPr>
        <w:t>&lt;/Amend&gt;</w:t>
      </w:r>
    </w:p>
    <w:p w:rsidR="00E23CDF" w:rsidRPr="001A33E5" w:rsidP="00E23CDF" w14:paraId="3089D3E6"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129</w:t>
      </w:r>
      <w:r w:rsidRPr="001A33E5">
        <w:rPr>
          <w:rStyle w:val="HideTWBExt"/>
          <w:b w:val="0"/>
          <w:szCs w:val="24"/>
        </w:rPr>
        <w:t>&lt;/NumAm&gt;</w:t>
      </w:r>
    </w:p>
    <w:p w:rsidR="00E23CDF" w:rsidRPr="001A33E5" w:rsidP="00E23CDF" w14:paraId="3292FA0B"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B8F4985" w14:textId="77777777">
      <w:pPr>
        <w:pStyle w:val="NormalBold"/>
      </w:pPr>
      <w:r w:rsidRPr="001A33E5">
        <w:rPr>
          <w:rStyle w:val="HideTWBExt"/>
          <w:b w:val="0"/>
          <w:szCs w:val="24"/>
        </w:rPr>
        <w:t>&lt;Article&gt;</w:t>
      </w:r>
      <w:r w:rsidRPr="001A33E5">
        <w:t>IV priedo 10 b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E8E208"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3043EC5" w14:textId="77777777">
            <w:pPr>
              <w:keepNext/>
            </w:pPr>
          </w:p>
        </w:tc>
      </w:tr>
      <w:tr w14:paraId="2240DD82"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55343E46" w14:textId="77777777">
            <w:pPr>
              <w:pStyle w:val="ColumnHeading"/>
              <w:keepNext/>
            </w:pPr>
            <w:r w:rsidRPr="001A33E5">
              <w:t>Komisijos siūlomas tekstas</w:t>
            </w:r>
          </w:p>
        </w:tc>
        <w:tc>
          <w:tcPr>
            <w:tcW w:w="4876" w:type="dxa"/>
            <w:hideMark/>
          </w:tcPr>
          <w:p w:rsidR="00E23CDF" w:rsidRPr="001A33E5" w:rsidP="00101393" w14:paraId="5045D673" w14:textId="77777777">
            <w:pPr>
              <w:pStyle w:val="ColumnHeading"/>
              <w:keepNext/>
            </w:pPr>
            <w:r w:rsidRPr="001A33E5">
              <w:t>Pakeitimas</w:t>
            </w:r>
          </w:p>
        </w:tc>
      </w:tr>
      <w:tr w14:paraId="2D582874"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2D7E9500" w14:textId="77777777">
            <w:pPr>
              <w:pStyle w:val="Normal6"/>
            </w:pPr>
          </w:p>
        </w:tc>
        <w:tc>
          <w:tcPr>
            <w:tcW w:w="4876" w:type="dxa"/>
            <w:hideMark/>
          </w:tcPr>
          <w:p w:rsidR="00E23CDF" w:rsidRPr="001A33E5" w:rsidP="00101393" w14:paraId="6C26F37E" w14:textId="77777777">
            <w:pPr>
              <w:pStyle w:val="Normal6"/>
              <w:rPr>
                <w:szCs w:val="24"/>
              </w:rPr>
            </w:pPr>
            <w:r w:rsidRPr="001A33E5">
              <w:rPr>
                <w:b/>
                <w:i/>
              </w:rPr>
              <w:t>10b)</w:t>
            </w:r>
            <w:r w:rsidRPr="001A33E5">
              <w:rPr>
                <w:b/>
                <w:i/>
              </w:rPr>
              <w:tab/>
              <w:t>Parama Ukrainai</w:t>
            </w:r>
          </w:p>
        </w:tc>
      </w:tr>
    </w:tbl>
    <w:p w:rsidR="00E23CDF" w:rsidRPr="001A33E5" w:rsidP="00E23CDF" w14:paraId="2A14B166" w14:textId="77777777">
      <w:r w:rsidRPr="001A33E5">
        <w:rPr>
          <w:rStyle w:val="HideTWBExt"/>
        </w:rPr>
        <w:t>&lt;/Amend&gt;</w:t>
      </w:r>
    </w:p>
    <w:p w:rsidR="00E23CDF" w:rsidRPr="001A33E5" w:rsidP="00E23CDF" w14:paraId="76E665ED"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130</w:t>
      </w:r>
      <w:r w:rsidRPr="001A33E5">
        <w:rPr>
          <w:rStyle w:val="HideTWBExt"/>
          <w:b w:val="0"/>
          <w:szCs w:val="24"/>
        </w:rPr>
        <w:t>&lt;/NumAm&gt;</w:t>
      </w:r>
    </w:p>
    <w:p w:rsidR="00E23CDF" w:rsidRPr="001A33E5" w:rsidP="00E23CDF" w14:paraId="7FE1270F"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7BA4754A" w14:textId="77777777">
      <w:pPr>
        <w:pStyle w:val="NormalBold"/>
      </w:pPr>
      <w:r w:rsidRPr="001A33E5">
        <w:rPr>
          <w:rStyle w:val="HideTWBExt"/>
          <w:b w:val="0"/>
          <w:szCs w:val="24"/>
        </w:rPr>
        <w:t>&lt;Article&gt;</w:t>
      </w:r>
      <w:r w:rsidRPr="001A33E5">
        <w:t>IV priedo 10 c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54316A"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6F34880C" w14:textId="77777777">
            <w:pPr>
              <w:keepNext/>
            </w:pPr>
          </w:p>
        </w:tc>
      </w:tr>
      <w:tr w14:paraId="185403CA"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31F88F7E" w14:textId="77777777">
            <w:pPr>
              <w:pStyle w:val="ColumnHeading"/>
              <w:keepNext/>
            </w:pPr>
            <w:r w:rsidRPr="001A33E5">
              <w:t>Komisijos siūlomas tekstas</w:t>
            </w:r>
          </w:p>
        </w:tc>
        <w:tc>
          <w:tcPr>
            <w:tcW w:w="4876" w:type="dxa"/>
            <w:hideMark/>
          </w:tcPr>
          <w:p w:rsidR="00E23CDF" w:rsidRPr="001A33E5" w:rsidP="00101393" w14:paraId="27A5A267" w14:textId="77777777">
            <w:pPr>
              <w:pStyle w:val="ColumnHeading"/>
              <w:keepNext/>
            </w:pPr>
            <w:r w:rsidRPr="001A33E5">
              <w:t>Pakeitimas</w:t>
            </w:r>
          </w:p>
        </w:tc>
      </w:tr>
      <w:tr w14:paraId="498FE6BA"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6A2222F7" w14:textId="77777777">
            <w:pPr>
              <w:pStyle w:val="Normal6"/>
            </w:pPr>
          </w:p>
        </w:tc>
        <w:tc>
          <w:tcPr>
            <w:tcW w:w="4876" w:type="dxa"/>
            <w:hideMark/>
          </w:tcPr>
          <w:p w:rsidR="00E23CDF" w:rsidRPr="001A33E5" w:rsidP="00101393" w14:paraId="3AA43B9E" w14:textId="77777777">
            <w:pPr>
              <w:pStyle w:val="Normal6"/>
              <w:rPr>
                <w:szCs w:val="24"/>
              </w:rPr>
            </w:pPr>
            <w:r w:rsidRPr="001A33E5">
              <w:rPr>
                <w:b/>
                <w:i/>
              </w:rPr>
              <w:t>10c)</w:t>
            </w:r>
            <w:r w:rsidRPr="001A33E5">
              <w:rPr>
                <w:b/>
                <w:i/>
              </w:rPr>
              <w:tab/>
              <w:t>Euratomo mokslinių tyrimų ir mokymo programa</w:t>
            </w:r>
          </w:p>
        </w:tc>
      </w:tr>
    </w:tbl>
    <w:p w:rsidR="00E23CDF" w:rsidRPr="001A33E5" w:rsidP="00E23CDF" w14:paraId="30934E9B" w14:textId="77777777">
      <w:r w:rsidRPr="001A33E5">
        <w:rPr>
          <w:rStyle w:val="HideTWBExt"/>
        </w:rPr>
        <w:t>&lt;/Amend&gt;</w:t>
      </w:r>
    </w:p>
    <w:p w:rsidR="00E23CDF" w:rsidRPr="001A33E5" w:rsidP="00E23CDF" w14:paraId="1E3B4C67"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131</w:t>
      </w:r>
      <w:r w:rsidRPr="001A33E5">
        <w:rPr>
          <w:rStyle w:val="HideTWBExt"/>
          <w:b w:val="0"/>
          <w:szCs w:val="24"/>
        </w:rPr>
        <w:t>&lt;/NumAm&gt;</w:t>
      </w:r>
    </w:p>
    <w:p w:rsidR="00E23CDF" w:rsidRPr="001A33E5" w:rsidP="00E23CDF" w14:paraId="63EED8D1"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D00BC1D" w14:textId="77777777">
      <w:pPr>
        <w:pStyle w:val="NormalBold"/>
      </w:pPr>
      <w:r w:rsidRPr="001A33E5">
        <w:rPr>
          <w:rStyle w:val="HideTWBExt"/>
          <w:b w:val="0"/>
          <w:szCs w:val="24"/>
        </w:rPr>
        <w:t>&lt;Article&gt;</w:t>
      </w:r>
      <w:r w:rsidRPr="001A33E5">
        <w:t>IV priedo 10 d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DD443B"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003D9DD9" w14:textId="77777777">
            <w:pPr>
              <w:keepNext/>
            </w:pPr>
          </w:p>
        </w:tc>
      </w:tr>
      <w:tr w14:paraId="6E6A5938"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18F6055" w14:textId="77777777">
            <w:pPr>
              <w:pStyle w:val="ColumnHeading"/>
              <w:keepNext/>
            </w:pPr>
            <w:r w:rsidRPr="001A33E5">
              <w:t>Komisijos siūlomas tekstas</w:t>
            </w:r>
          </w:p>
        </w:tc>
        <w:tc>
          <w:tcPr>
            <w:tcW w:w="4876" w:type="dxa"/>
            <w:hideMark/>
          </w:tcPr>
          <w:p w:rsidR="00E23CDF" w:rsidRPr="001A33E5" w:rsidP="00101393" w14:paraId="746F5705" w14:textId="77777777">
            <w:pPr>
              <w:pStyle w:val="ColumnHeading"/>
              <w:keepNext/>
            </w:pPr>
            <w:r w:rsidRPr="001A33E5">
              <w:t>Pakeitimas</w:t>
            </w:r>
          </w:p>
        </w:tc>
      </w:tr>
      <w:tr w14:paraId="4BF962C1"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00EDAF36" w14:textId="77777777">
            <w:pPr>
              <w:pStyle w:val="Normal6"/>
            </w:pPr>
          </w:p>
        </w:tc>
        <w:tc>
          <w:tcPr>
            <w:tcW w:w="4876" w:type="dxa"/>
            <w:hideMark/>
          </w:tcPr>
          <w:p w:rsidR="00E23CDF" w:rsidRPr="001A33E5" w:rsidP="00101393" w14:paraId="39675374" w14:textId="77777777">
            <w:pPr>
              <w:pStyle w:val="Normal6"/>
              <w:rPr>
                <w:szCs w:val="24"/>
              </w:rPr>
            </w:pPr>
            <w:r w:rsidRPr="001A33E5">
              <w:rPr>
                <w:b/>
                <w:i/>
              </w:rPr>
              <w:t>10d)</w:t>
            </w:r>
            <w:r w:rsidRPr="001A33E5">
              <w:rPr>
                <w:b/>
                <w:i/>
              </w:rPr>
              <w:tab/>
              <w:t>Bendra užsienio ir saugumo politika</w:t>
            </w:r>
          </w:p>
        </w:tc>
      </w:tr>
    </w:tbl>
    <w:p w:rsidR="00E23CDF" w:rsidRPr="001A33E5" w:rsidP="00E23CDF" w14:paraId="394E74B5" w14:textId="77777777">
      <w:r w:rsidRPr="001A33E5">
        <w:rPr>
          <w:rStyle w:val="HideTWBExt"/>
        </w:rPr>
        <w:t>&lt;/Amend&gt;</w:t>
      </w:r>
    </w:p>
    <w:p w:rsidR="00E23CDF" w:rsidRPr="001A33E5" w:rsidP="00E23CDF" w14:paraId="11E0217E"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132</w:t>
      </w:r>
      <w:r w:rsidRPr="001A33E5">
        <w:rPr>
          <w:rStyle w:val="HideTWBExt"/>
          <w:b w:val="0"/>
          <w:szCs w:val="24"/>
        </w:rPr>
        <w:t>&lt;/NumAm&gt;</w:t>
      </w:r>
    </w:p>
    <w:p w:rsidR="00E23CDF" w:rsidRPr="001A33E5" w:rsidP="00E23CDF" w14:paraId="5E719B2A"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475A8388" w14:textId="77777777">
      <w:pPr>
        <w:pStyle w:val="NormalBold"/>
      </w:pPr>
      <w:r w:rsidRPr="001A33E5">
        <w:rPr>
          <w:rStyle w:val="HideTWBExt"/>
          <w:b w:val="0"/>
          <w:szCs w:val="24"/>
        </w:rPr>
        <w:t>&lt;Article&gt;</w:t>
      </w:r>
      <w:r w:rsidRPr="001A33E5">
        <w:t>IV priedo 10 e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BE05EFA"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7674DA1C" w14:textId="77777777">
            <w:pPr>
              <w:keepNext/>
            </w:pPr>
          </w:p>
        </w:tc>
      </w:tr>
      <w:tr w14:paraId="4BECECA3"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69A891EE" w14:textId="77777777">
            <w:pPr>
              <w:pStyle w:val="ColumnHeading"/>
              <w:keepNext/>
            </w:pPr>
            <w:r w:rsidRPr="001A33E5">
              <w:t>Komisijos siūlomas tekstas</w:t>
            </w:r>
          </w:p>
        </w:tc>
        <w:tc>
          <w:tcPr>
            <w:tcW w:w="4876" w:type="dxa"/>
            <w:hideMark/>
          </w:tcPr>
          <w:p w:rsidR="00E23CDF" w:rsidRPr="001A33E5" w:rsidP="00101393" w14:paraId="02F35412" w14:textId="77777777">
            <w:pPr>
              <w:pStyle w:val="ColumnHeading"/>
              <w:keepNext/>
            </w:pPr>
            <w:r w:rsidRPr="001A33E5">
              <w:t>Pakeitimas</w:t>
            </w:r>
          </w:p>
        </w:tc>
      </w:tr>
      <w:tr w14:paraId="70CE5D12"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5B3F0899" w14:textId="77777777">
            <w:pPr>
              <w:pStyle w:val="Normal6"/>
            </w:pPr>
          </w:p>
        </w:tc>
        <w:tc>
          <w:tcPr>
            <w:tcW w:w="4876" w:type="dxa"/>
            <w:hideMark/>
          </w:tcPr>
          <w:p w:rsidR="00E23CDF" w:rsidRPr="001A33E5" w:rsidP="00101393" w14:paraId="1C39CF31" w14:textId="77777777">
            <w:pPr>
              <w:pStyle w:val="Normal6"/>
              <w:rPr>
                <w:szCs w:val="24"/>
              </w:rPr>
            </w:pPr>
            <w:r w:rsidRPr="001A33E5">
              <w:rPr>
                <w:b/>
                <w:i/>
              </w:rPr>
              <w:t>10e)</w:t>
            </w:r>
            <w:r w:rsidRPr="001A33E5">
              <w:rPr>
                <w:b/>
                <w:i/>
              </w:rPr>
              <w:tab/>
            </w:r>
            <w:r w:rsidRPr="001A33E5">
              <w:rPr>
                <w:b/>
                <w:i/>
              </w:rPr>
              <w:t>Bendrosios rinkos ir muitinės programa ir administracija</w:t>
            </w:r>
          </w:p>
        </w:tc>
      </w:tr>
    </w:tbl>
    <w:p w:rsidR="00E23CDF" w:rsidRPr="001A33E5" w:rsidP="00E23CDF" w14:paraId="37D56650" w14:textId="77777777">
      <w:r w:rsidRPr="001A33E5">
        <w:rPr>
          <w:rStyle w:val="HideTWBExt"/>
        </w:rPr>
        <w:t>&lt;/Amend&gt;</w:t>
      </w:r>
    </w:p>
    <w:p w:rsidR="00E23CDF" w:rsidRPr="001A33E5" w:rsidP="00E23CDF" w14:paraId="10C2DEC3"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133</w:t>
      </w:r>
      <w:r w:rsidRPr="001A33E5">
        <w:rPr>
          <w:rStyle w:val="HideTWBExt"/>
          <w:b w:val="0"/>
          <w:szCs w:val="24"/>
        </w:rPr>
        <w:t>&lt;/NumAm&gt;</w:t>
      </w:r>
    </w:p>
    <w:p w:rsidR="00E23CDF" w:rsidRPr="001A33E5" w:rsidP="00E23CDF" w14:paraId="1EE88E32"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5AA3E636" w14:textId="77777777">
      <w:pPr>
        <w:pStyle w:val="NormalBold"/>
      </w:pPr>
      <w:r w:rsidRPr="001A33E5">
        <w:rPr>
          <w:rStyle w:val="HideTWBExt"/>
          <w:b w:val="0"/>
          <w:szCs w:val="24"/>
        </w:rPr>
        <w:t>&lt;Article&gt;</w:t>
      </w:r>
      <w:r w:rsidRPr="001A33E5">
        <w:t>IV priedo 10 f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2652407"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5CC37B7C" w14:textId="77777777">
            <w:pPr>
              <w:keepNext/>
            </w:pPr>
          </w:p>
        </w:tc>
      </w:tr>
      <w:tr w14:paraId="460AD9A9"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0D241489" w14:textId="77777777">
            <w:pPr>
              <w:pStyle w:val="ColumnHeading"/>
              <w:keepNext/>
            </w:pPr>
            <w:r w:rsidRPr="001A33E5">
              <w:t>Komisijos siūlomas tekstas</w:t>
            </w:r>
          </w:p>
        </w:tc>
        <w:tc>
          <w:tcPr>
            <w:tcW w:w="4876" w:type="dxa"/>
            <w:hideMark/>
          </w:tcPr>
          <w:p w:rsidR="00E23CDF" w:rsidRPr="001A33E5" w:rsidP="00101393" w14:paraId="3C348624" w14:textId="77777777">
            <w:pPr>
              <w:pStyle w:val="ColumnHeading"/>
              <w:keepNext/>
            </w:pPr>
            <w:r w:rsidRPr="001A33E5">
              <w:t>Pakeitimas</w:t>
            </w:r>
          </w:p>
        </w:tc>
      </w:tr>
      <w:tr w14:paraId="378FF014"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294D0648" w14:textId="77777777">
            <w:pPr>
              <w:pStyle w:val="Normal6"/>
            </w:pPr>
          </w:p>
        </w:tc>
        <w:tc>
          <w:tcPr>
            <w:tcW w:w="4876" w:type="dxa"/>
            <w:hideMark/>
          </w:tcPr>
          <w:p w:rsidR="00E23CDF" w:rsidRPr="001A33E5" w:rsidP="00101393" w14:paraId="0AF6C27D" w14:textId="77777777">
            <w:pPr>
              <w:pStyle w:val="Normal6"/>
              <w:rPr>
                <w:szCs w:val="24"/>
              </w:rPr>
            </w:pPr>
            <w:r w:rsidRPr="001A33E5">
              <w:rPr>
                <w:b/>
                <w:i/>
              </w:rPr>
              <w:t>10f)</w:t>
            </w:r>
            <w:r w:rsidRPr="001A33E5">
              <w:rPr>
                <w:b/>
                <w:i/>
              </w:rPr>
              <w:tab/>
            </w:r>
            <w:r w:rsidRPr="001A33E5">
              <w:rPr>
                <w:b/>
                <w:i/>
              </w:rPr>
              <w:t>Europos infrastruktūros tinklų priemonė</w:t>
            </w:r>
          </w:p>
        </w:tc>
      </w:tr>
    </w:tbl>
    <w:p w:rsidR="00E23CDF" w:rsidRPr="001A33E5" w:rsidP="00E23CDF" w14:paraId="27FA11B9" w14:textId="77777777">
      <w:r w:rsidRPr="001A33E5">
        <w:rPr>
          <w:rStyle w:val="HideTWBExt"/>
        </w:rPr>
        <w:t>&lt;/Amend&gt;</w:t>
      </w:r>
    </w:p>
    <w:p w:rsidR="00E23CDF" w:rsidRPr="001A33E5" w:rsidP="00E23CDF" w14:paraId="3F86B39C" w14:textId="77777777">
      <w:pPr>
        <w:pStyle w:val="AmNumberTabs"/>
      </w:pPr>
      <w:r w:rsidRPr="001A33E5">
        <w:rPr>
          <w:rStyle w:val="HideTWBExt"/>
          <w:b w:val="0"/>
          <w:szCs w:val="24"/>
        </w:rPr>
        <w:t>&lt;Amend&gt;</w:t>
      </w:r>
      <w:r w:rsidRPr="001A33E5">
        <w:t>Pakeitimas</w:t>
      </w:r>
      <w:r w:rsidRPr="001A33E5">
        <w:tab/>
      </w:r>
      <w:r w:rsidRPr="001A33E5">
        <w:tab/>
      </w:r>
      <w:r w:rsidRPr="001A33E5">
        <w:rPr>
          <w:rStyle w:val="HideTWBExt"/>
          <w:b w:val="0"/>
          <w:szCs w:val="24"/>
        </w:rPr>
        <w:t>&lt;NumAm&gt;</w:t>
      </w:r>
      <w:r w:rsidRPr="001A33E5">
        <w:t>134</w:t>
      </w:r>
      <w:r w:rsidRPr="001A33E5">
        <w:rPr>
          <w:rStyle w:val="HideTWBExt"/>
          <w:b w:val="0"/>
          <w:szCs w:val="24"/>
        </w:rPr>
        <w:t>&lt;/NumAm&gt;</w:t>
      </w:r>
    </w:p>
    <w:p w:rsidR="00E23CDF" w:rsidRPr="001A33E5" w:rsidP="00E23CDF" w14:paraId="2DA53380" w14:textId="77777777">
      <w:pPr>
        <w:pStyle w:val="NormalBold12b"/>
      </w:pPr>
      <w:r w:rsidRPr="001A33E5">
        <w:rPr>
          <w:rStyle w:val="HideTWBExt"/>
          <w:b w:val="0"/>
          <w:szCs w:val="24"/>
        </w:rPr>
        <w:t>&lt;DocAmend&gt;</w:t>
      </w:r>
      <w:r w:rsidRPr="001A33E5">
        <w:t>Pasiūlymas dėl reglamento</w:t>
      </w:r>
      <w:r w:rsidRPr="001A33E5">
        <w:rPr>
          <w:rStyle w:val="HideTWBExt"/>
          <w:b w:val="0"/>
          <w:szCs w:val="24"/>
        </w:rPr>
        <w:t>&lt;/DocAmend&gt;</w:t>
      </w:r>
    </w:p>
    <w:p w:rsidR="00E23CDF" w:rsidRPr="001A33E5" w:rsidP="00E23CDF" w14:paraId="35B58872" w14:textId="77777777">
      <w:pPr>
        <w:pStyle w:val="NormalBold"/>
      </w:pPr>
      <w:r w:rsidRPr="001A33E5">
        <w:rPr>
          <w:rStyle w:val="HideTWBExt"/>
          <w:b w:val="0"/>
          <w:szCs w:val="24"/>
        </w:rPr>
        <w:t>&lt;Article&gt;</w:t>
      </w:r>
      <w:r w:rsidRPr="001A33E5">
        <w:t>IV priedo 10 g punktas (naujas)</w:t>
      </w:r>
      <w:r w:rsidRPr="001A33E5">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FD0453F" w14:textId="77777777" w:rsidTr="00101393">
        <w:tblPrEx>
          <w:tblW w:w="0" w:type="auto"/>
          <w:jc w:val="center"/>
          <w:tblLayout w:type="fixed"/>
          <w:tblCellMar>
            <w:left w:w="340" w:type="dxa"/>
            <w:right w:w="340" w:type="dxa"/>
          </w:tblCellMar>
          <w:tblLook w:val="04A0"/>
        </w:tblPrEx>
        <w:trPr>
          <w:jc w:val="center"/>
        </w:trPr>
        <w:tc>
          <w:tcPr>
            <w:tcW w:w="9752" w:type="dxa"/>
            <w:gridSpan w:val="2"/>
          </w:tcPr>
          <w:p w:rsidR="00E23CDF" w:rsidRPr="001A33E5" w:rsidP="00101393" w14:paraId="10405A2E" w14:textId="77777777">
            <w:pPr>
              <w:keepNext/>
            </w:pPr>
          </w:p>
        </w:tc>
      </w:tr>
      <w:tr w14:paraId="6B178127" w14:textId="77777777" w:rsidTr="00101393">
        <w:tblPrEx>
          <w:tblW w:w="0" w:type="auto"/>
          <w:jc w:val="center"/>
          <w:tblLayout w:type="fixed"/>
          <w:tblCellMar>
            <w:left w:w="340" w:type="dxa"/>
            <w:right w:w="340" w:type="dxa"/>
          </w:tblCellMar>
          <w:tblLook w:val="04A0"/>
        </w:tblPrEx>
        <w:trPr>
          <w:jc w:val="center"/>
        </w:trPr>
        <w:tc>
          <w:tcPr>
            <w:tcW w:w="4876" w:type="dxa"/>
            <w:hideMark/>
          </w:tcPr>
          <w:p w:rsidR="00E23CDF" w:rsidRPr="001A33E5" w:rsidP="00101393" w14:paraId="43FD2DA5" w14:textId="77777777">
            <w:pPr>
              <w:pStyle w:val="ColumnHeading"/>
              <w:keepNext/>
            </w:pPr>
            <w:r w:rsidRPr="001A33E5">
              <w:t>Komisijos siūlomas tekstas</w:t>
            </w:r>
          </w:p>
        </w:tc>
        <w:tc>
          <w:tcPr>
            <w:tcW w:w="4876" w:type="dxa"/>
            <w:hideMark/>
          </w:tcPr>
          <w:p w:rsidR="00E23CDF" w:rsidRPr="001A33E5" w:rsidP="00101393" w14:paraId="62CCEFC7" w14:textId="77777777">
            <w:pPr>
              <w:pStyle w:val="ColumnHeading"/>
              <w:keepNext/>
            </w:pPr>
            <w:r w:rsidRPr="001A33E5">
              <w:t>Pakeitimas</w:t>
            </w:r>
          </w:p>
        </w:tc>
      </w:tr>
      <w:tr w14:paraId="030A9CB0" w14:textId="77777777" w:rsidTr="00101393">
        <w:tblPrEx>
          <w:tblW w:w="0" w:type="auto"/>
          <w:jc w:val="center"/>
          <w:tblLayout w:type="fixed"/>
          <w:tblCellMar>
            <w:left w:w="340" w:type="dxa"/>
            <w:right w:w="340" w:type="dxa"/>
          </w:tblCellMar>
          <w:tblLook w:val="04A0"/>
        </w:tblPrEx>
        <w:trPr>
          <w:jc w:val="center"/>
        </w:trPr>
        <w:tc>
          <w:tcPr>
            <w:tcW w:w="4876" w:type="dxa"/>
          </w:tcPr>
          <w:p w:rsidR="00E23CDF" w:rsidRPr="001A33E5" w:rsidP="00101393" w14:paraId="7FC2A987" w14:textId="77777777">
            <w:pPr>
              <w:pStyle w:val="Normal6"/>
            </w:pPr>
          </w:p>
        </w:tc>
        <w:tc>
          <w:tcPr>
            <w:tcW w:w="4876" w:type="dxa"/>
            <w:hideMark/>
          </w:tcPr>
          <w:p w:rsidR="00E23CDF" w:rsidRPr="001A33E5" w:rsidP="00101393" w14:paraId="69EEA3B1" w14:textId="77777777">
            <w:pPr>
              <w:pStyle w:val="Normal6"/>
              <w:rPr>
                <w:szCs w:val="24"/>
              </w:rPr>
            </w:pPr>
            <w:r w:rsidRPr="001A33E5">
              <w:rPr>
                <w:b/>
                <w:i/>
              </w:rPr>
              <w:t>10g)</w:t>
            </w:r>
            <w:r w:rsidRPr="001A33E5">
              <w:rPr>
                <w:b/>
                <w:i/>
              </w:rPr>
              <w:tab/>
              <w:t>ESF+</w:t>
            </w:r>
          </w:p>
        </w:tc>
      </w:tr>
    </w:tbl>
    <w:p w:rsidR="00E23CDF" w:rsidRPr="001A33E5" w:rsidP="00E23CDF" w14:paraId="4929C82E" w14:textId="77777777">
      <w:r w:rsidRPr="001A33E5">
        <w:rPr>
          <w:rStyle w:val="HideTWBExt"/>
        </w:rPr>
        <w:t>&lt;/Amend&gt;</w:t>
      </w:r>
    </w:p>
    <w:p w:rsidR="00E23CDF" w:rsidRPr="001A33E5" w:rsidP="00E23CDF" w14:paraId="62F1680D" w14:textId="77777777">
      <w:pPr>
        <w:pStyle w:val="AmNumberTabs"/>
        <w:keepNext/>
      </w:pPr>
      <w:r w:rsidRPr="001A33E5">
        <w:rPr>
          <w:rStyle w:val="HideTWBExt"/>
          <w:b w:val="0"/>
          <w:szCs w:val="24"/>
        </w:rPr>
        <w:t>&lt;/RepeatBlock-Amend&gt;</w:t>
      </w:r>
      <w:bookmarkEnd w:id="1"/>
    </w:p>
    <w:p w:rsidR="00E23CDF" w:rsidRPr="001A33E5" w:rsidP="00E23CDF" w14:paraId="6231954F" w14:textId="77777777">
      <w:pPr>
        <w:widowControl/>
        <w:rPr>
          <w:b/>
          <w:szCs w:val="20"/>
        </w:rPr>
      </w:pPr>
      <w:r w:rsidRPr="001A33E5">
        <w:br w:type="page"/>
      </w:r>
    </w:p>
    <w:p w:rsidR="00E23CDF" w:rsidRPr="001A33E5" w:rsidP="00E23CDF" w14:paraId="2339E8B1" w14:textId="77777777">
      <w:pPr>
        <w:pStyle w:val="PageHeadingNotTOC"/>
      </w:pPr>
      <w:bookmarkStart w:id="3" w:name="FootprintPageAD"/>
      <w:r w:rsidRPr="001A33E5">
        <w:t>PRIEDAS. GAUTOS INFORMACIJOS DEKLARACIJA</w:t>
      </w:r>
    </w:p>
    <w:p w:rsidR="00E23CDF" w:rsidRPr="001A33E5" w:rsidP="00E23CDF" w14:paraId="7FA0A4D7" w14:textId="77777777">
      <w:pPr>
        <w:pStyle w:val="Normal12a"/>
      </w:pPr>
      <w:r w:rsidRPr="001A33E5">
        <w:t>Nuomonės referentė, prisiimdama visą atsakomybę, pareiškia, kad į savo nuomonę neįtraukė jokios interesų grupių atstovų, kuriems taikomas Tarpinstitucinis susitarimas dėl privalomo skaidrumo registro</w:t>
      </w:r>
      <w:r>
        <w:rPr>
          <w:rStyle w:val="FootnoteReference"/>
        </w:rPr>
        <w:footnoteReference w:customMarkFollows="1" w:id="2"/>
        <w:t xml:space="preserve">1</w:t>
      </w:r>
      <w:r w:rsidRPr="001A33E5">
        <w:t>, arba trečiųjų šalių valdžios institucijų, įskaitant jų diplomatines atstovybes ir ambasadas, atstovų, kurie turi būti išvardyti šiame priede pagal Darbo tvarkos taisyklių I priedo 8 straipsnį, informacijos.</w:t>
      </w:r>
    </w:p>
    <w:bookmarkEnd w:id="3"/>
    <w:p w:rsidR="001D0C74" w:rsidRPr="001A33E5" w:rsidP="001D0C74" w14:paraId="50E0C471" w14:textId="77777777">
      <w:pPr>
        <w:pStyle w:val="AmNumberTabs"/>
        <w:keepNext/>
        <w:rPr>
          <w:b w:val="0"/>
          <w:bCs/>
        </w:rPr>
      </w:pPr>
    </w:p>
    <w:p w:rsidR="00DB56E4" w:rsidRPr="001A33E5" w:rsidP="00006FC8" w14:paraId="59DCF219" w14:textId="77777777">
      <w:pPr>
        <w:pStyle w:val="Normal12a"/>
      </w:pPr>
    </w:p>
    <w:p w:rsidR="00006FC8" w:rsidRPr="001A33E5" w:rsidP="00006FC8" w14:paraId="0C409B20" w14:textId="77777777">
      <w:pPr>
        <w:sectPr w:rsidSect="001D0C74">
          <w:footerReference w:type="first" r:id="rId13"/>
          <w:footnotePr>
            <w:numRestart w:val="eachSect"/>
          </w:footnotePr>
          <w:endnotePr>
            <w:numFmt w:val="decimal"/>
          </w:endnotePr>
          <w:pgSz w:w="11906" w:h="16838" w:code="9"/>
          <w:pgMar w:top="1134" w:right="1418" w:bottom="1418" w:left="1418" w:header="1134" w:footer="567" w:gutter="0"/>
          <w:cols w:space="720"/>
          <w:noEndnote/>
        </w:sectPr>
      </w:pPr>
    </w:p>
    <w:p w:rsidR="00006FC8" w:rsidRPr="001A33E5" w:rsidP="00006FC8" w14:paraId="258BDFA3" w14:textId="77777777">
      <w:pPr>
        <w:pStyle w:val="PageHeadingNotTOC"/>
      </w:pPr>
      <w:bookmarkStart w:id="4" w:name="ProcPageAD"/>
      <w:r w:rsidRPr="001A33E5">
        <w:t>NUOMONĘ TEIKIANČIO KOMITETO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61BE18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020F2EDC" w14:textId="77777777">
            <w:pPr>
              <w:autoSpaceDE w:val="0"/>
              <w:autoSpaceDN w:val="0"/>
              <w:adjustRightInd w:val="0"/>
              <w:rPr>
                <w:b/>
                <w:bCs/>
                <w:sz w:val="20"/>
                <w:szCs w:val="20"/>
              </w:rPr>
            </w:pPr>
            <w:r w:rsidRPr="001A33E5">
              <w:rPr>
                <w:b/>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1B855BB5" w14:textId="77777777">
            <w:pPr>
              <w:autoSpaceDE w:val="0"/>
              <w:autoSpaceDN w:val="0"/>
              <w:adjustRightInd w:val="0"/>
              <w:rPr>
                <w:sz w:val="20"/>
                <w:szCs w:val="20"/>
              </w:rPr>
            </w:pPr>
            <w:r w:rsidRPr="001A33E5">
              <w:rPr>
                <w:sz w:val="20"/>
              </w:rPr>
              <w:t>Biudžeto išlaidų stebėjimo ir veiklos rezultatų peržiūros sistemos ir kitų Sąjungos programų ir veiklos horizontaliųjų taisyklių nustatymas</w:t>
            </w:r>
          </w:p>
        </w:tc>
      </w:tr>
      <w:tr w14:paraId="78D9E95C"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56A8FB45" w14:textId="77777777">
            <w:pPr>
              <w:autoSpaceDE w:val="0"/>
              <w:autoSpaceDN w:val="0"/>
              <w:adjustRightInd w:val="0"/>
              <w:rPr>
                <w:b/>
                <w:bCs/>
                <w:sz w:val="20"/>
                <w:szCs w:val="20"/>
              </w:rPr>
            </w:pPr>
            <w:r w:rsidRPr="001A33E5">
              <w:rPr>
                <w:b/>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6FC8" w:rsidRPr="001A33E5" w14:paraId="2BBC7B7B" w14:textId="77777777">
            <w:pPr>
              <w:autoSpaceDE w:val="0"/>
              <w:autoSpaceDN w:val="0"/>
              <w:adjustRightInd w:val="0"/>
              <w:rPr>
                <w:sz w:val="20"/>
                <w:szCs w:val="20"/>
              </w:rPr>
            </w:pPr>
            <w:r w:rsidRPr="001A33E5">
              <w:rPr>
                <w:sz w:val="20"/>
              </w:rPr>
              <w:t>COM(2025)0545 – C10-0166/2025 – 2025/0545(COD)</w:t>
            </w:r>
          </w:p>
        </w:tc>
      </w:tr>
      <w:tr w14:paraId="0A8F782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5ADA59CB" w14:textId="77777777">
            <w:pPr>
              <w:autoSpaceDE w:val="0"/>
              <w:autoSpaceDN w:val="0"/>
              <w:adjustRightInd w:val="0"/>
              <w:rPr>
                <w:b/>
                <w:bCs/>
                <w:sz w:val="20"/>
                <w:szCs w:val="20"/>
              </w:rPr>
            </w:pPr>
            <w:r w:rsidRPr="001A33E5">
              <w:rPr>
                <w:b/>
                <w:sz w:val="20"/>
              </w:rPr>
              <w:t>Atsakingi komitetai</w:t>
            </w:r>
          </w:p>
          <w:p w:rsidR="00006FC8" w:rsidRPr="001A33E5" w14:paraId="05B3A5D4" w14:textId="77777777">
            <w:pPr>
              <w:autoSpaceDE w:val="0"/>
              <w:autoSpaceDN w:val="0"/>
              <w:adjustRightInd w:val="0"/>
              <w:rPr>
                <w:sz w:val="20"/>
                <w:szCs w:val="20"/>
              </w:rPr>
            </w:pPr>
            <w:r w:rsidRPr="001A33E5">
              <w:rPr>
                <w:sz w:val="20"/>
              </w:rPr>
              <w:t>       </w:t>
            </w:r>
            <w:r w:rsidRPr="001A33E5">
              <w:rPr>
                <w:sz w:val="20"/>
              </w:rPr>
              <w:t>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57ED6AC4" w14:textId="77777777">
            <w:pPr>
              <w:autoSpaceDE w:val="0"/>
              <w:autoSpaceDN w:val="0"/>
              <w:adjustRightInd w:val="0"/>
              <w:rPr>
                <w:sz w:val="20"/>
                <w:szCs w:val="20"/>
              </w:rPr>
            </w:pPr>
            <w:r w:rsidRPr="001A33E5">
              <w:rPr>
                <w:sz w:val="20"/>
              </w:rPr>
              <w:t>BUDG</w:t>
            </w:r>
          </w:p>
          <w:p w:rsidR="00006FC8" w:rsidRPr="001A33E5" w14:paraId="4A25B63F" w14:textId="77777777">
            <w:pPr>
              <w:autoSpaceDE w:val="0"/>
              <w:autoSpaceDN w:val="0"/>
              <w:adjustRightInd w:val="0"/>
              <w:rPr>
                <w:sz w:val="20"/>
                <w:szCs w:val="20"/>
              </w:rPr>
            </w:pPr>
            <w:r w:rsidRPr="001A33E5">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23CD6EF2" w14:textId="77777777">
            <w:pPr>
              <w:autoSpaceDE w:val="0"/>
              <w:autoSpaceDN w:val="0"/>
              <w:adjustRightInd w:val="0"/>
              <w:rPr>
                <w:sz w:val="20"/>
                <w:szCs w:val="20"/>
              </w:rPr>
            </w:pPr>
            <w:r w:rsidRPr="001A33E5">
              <w:rPr>
                <w:sz w:val="20"/>
              </w:rPr>
              <w:t>CONT</w:t>
            </w:r>
          </w:p>
          <w:p w:rsidR="00006FC8" w:rsidRPr="001A33E5" w14:paraId="1B260E83" w14:textId="77777777">
            <w:pPr>
              <w:autoSpaceDE w:val="0"/>
              <w:autoSpaceDN w:val="0"/>
              <w:adjustRightInd w:val="0"/>
              <w:rPr>
                <w:sz w:val="20"/>
                <w:szCs w:val="20"/>
              </w:rPr>
            </w:pPr>
            <w:r w:rsidRPr="001A33E5">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1E076DD7"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1E0D9811" w14:textId="77777777">
            <w:pPr>
              <w:autoSpaceDE w:val="0"/>
              <w:autoSpaceDN w:val="0"/>
              <w:adjustRightInd w:val="0"/>
              <w:rPr>
                <w:rFonts w:ascii="sans-serif" w:hAnsi="sans-serif" w:cs="sans-serif"/>
              </w:rPr>
            </w:pPr>
          </w:p>
        </w:tc>
      </w:tr>
      <w:tr w14:paraId="355A32F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3D02326F" w14:textId="77777777">
            <w:pPr>
              <w:autoSpaceDE w:val="0"/>
              <w:autoSpaceDN w:val="0"/>
              <w:adjustRightInd w:val="0"/>
              <w:rPr>
                <w:b/>
                <w:bCs/>
                <w:sz w:val="20"/>
                <w:szCs w:val="20"/>
              </w:rPr>
            </w:pPr>
            <w:r w:rsidRPr="001A33E5">
              <w:rPr>
                <w:b/>
                <w:sz w:val="20"/>
              </w:rPr>
              <w:t>Nuomonę pateikė</w:t>
            </w:r>
          </w:p>
          <w:p w:rsidR="00006FC8" w:rsidRPr="001A33E5" w14:paraId="1855AF3B" w14:textId="77777777">
            <w:pPr>
              <w:autoSpaceDE w:val="0"/>
              <w:autoSpaceDN w:val="0"/>
              <w:adjustRightInd w:val="0"/>
              <w:rPr>
                <w:sz w:val="20"/>
                <w:szCs w:val="20"/>
              </w:rPr>
            </w:pPr>
            <w:r w:rsidRPr="001A33E5">
              <w:rPr>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2A303B48" w14:textId="77777777">
            <w:pPr>
              <w:autoSpaceDE w:val="0"/>
              <w:autoSpaceDN w:val="0"/>
              <w:adjustRightInd w:val="0"/>
              <w:rPr>
                <w:sz w:val="20"/>
                <w:szCs w:val="20"/>
              </w:rPr>
            </w:pPr>
            <w:r w:rsidRPr="001A33E5">
              <w:rPr>
                <w:sz w:val="20"/>
              </w:rPr>
              <w:t>FEMM</w:t>
            </w:r>
          </w:p>
          <w:p w:rsidR="00006FC8" w:rsidRPr="001A33E5" w14:paraId="175F12A0" w14:textId="77777777">
            <w:pPr>
              <w:autoSpaceDE w:val="0"/>
              <w:autoSpaceDN w:val="0"/>
              <w:adjustRightInd w:val="0"/>
              <w:rPr>
                <w:sz w:val="20"/>
                <w:szCs w:val="20"/>
              </w:rPr>
            </w:pPr>
            <w:r w:rsidRPr="001A33E5">
              <w:rPr>
                <w:sz w:val="20"/>
              </w:rPr>
              <w:t>23.10.2025</w:t>
            </w:r>
          </w:p>
        </w:tc>
      </w:tr>
      <w:tr w14:paraId="5E9E526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6061A8A2" w14:textId="77777777">
            <w:pPr>
              <w:autoSpaceDE w:val="0"/>
              <w:autoSpaceDN w:val="0"/>
              <w:adjustRightInd w:val="0"/>
              <w:rPr>
                <w:b/>
                <w:bCs/>
                <w:sz w:val="20"/>
                <w:szCs w:val="20"/>
              </w:rPr>
            </w:pPr>
            <w:r w:rsidRPr="001A33E5">
              <w:rPr>
                <w:b/>
                <w:sz w:val="20"/>
              </w:rPr>
              <w:t>Nuomonės referentas (-ė)</w:t>
            </w:r>
          </w:p>
          <w:p w:rsidR="00006FC8" w:rsidRPr="001A33E5" w14:paraId="1D8F4192" w14:textId="77777777">
            <w:pPr>
              <w:autoSpaceDE w:val="0"/>
              <w:autoSpaceDN w:val="0"/>
              <w:adjustRightInd w:val="0"/>
              <w:rPr>
                <w:sz w:val="20"/>
                <w:szCs w:val="20"/>
              </w:rPr>
            </w:pPr>
            <w:r w:rsidRPr="001A33E5">
              <w:rPr>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1BD3350A" w14:textId="77777777">
            <w:pPr>
              <w:autoSpaceDE w:val="0"/>
              <w:autoSpaceDN w:val="0"/>
              <w:adjustRightInd w:val="0"/>
              <w:rPr>
                <w:sz w:val="20"/>
                <w:szCs w:val="20"/>
              </w:rPr>
            </w:pPr>
            <w:r w:rsidRPr="001A33E5">
              <w:rPr>
                <w:sz w:val="20"/>
              </w:rPr>
              <w:t>Lina Gálvez</w:t>
            </w:r>
          </w:p>
          <w:p w:rsidR="00006FC8" w:rsidRPr="001A33E5" w14:paraId="10A6808D" w14:textId="77777777">
            <w:pPr>
              <w:autoSpaceDE w:val="0"/>
              <w:autoSpaceDN w:val="0"/>
              <w:adjustRightInd w:val="0"/>
              <w:rPr>
                <w:sz w:val="20"/>
                <w:szCs w:val="20"/>
              </w:rPr>
            </w:pPr>
            <w:r w:rsidRPr="001A33E5">
              <w:rPr>
                <w:sz w:val="20"/>
              </w:rPr>
              <w:t>15.1.2026</w:t>
            </w:r>
          </w:p>
        </w:tc>
      </w:tr>
      <w:tr w14:paraId="522F196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7ACB0CB4" w14:textId="77777777">
            <w:pPr>
              <w:autoSpaceDE w:val="0"/>
              <w:autoSpaceDN w:val="0"/>
              <w:adjustRightInd w:val="0"/>
              <w:rPr>
                <w:b/>
                <w:bCs/>
                <w:sz w:val="20"/>
                <w:szCs w:val="20"/>
              </w:rPr>
            </w:pPr>
            <w:r w:rsidRPr="001A33E5">
              <w:rPr>
                <w:b/>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5AB361CE" w14:textId="77777777">
            <w:pPr>
              <w:autoSpaceDE w:val="0"/>
              <w:autoSpaceDN w:val="0"/>
              <w:adjustRightInd w:val="0"/>
              <w:rPr>
                <w:sz w:val="20"/>
                <w:szCs w:val="20"/>
              </w:rPr>
            </w:pPr>
            <w:r w:rsidRPr="001A33E5">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2EBC04F6" w14:textId="77777777">
            <w:pPr>
              <w:autoSpaceDE w:val="0"/>
              <w:autoSpaceDN w:val="0"/>
              <w:adjustRightInd w:val="0"/>
              <w:rPr>
                <w:sz w:val="20"/>
                <w:szCs w:val="20"/>
              </w:rPr>
            </w:pPr>
            <w:r w:rsidRPr="001A33E5">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7E172522" w14:textId="77777777">
            <w:pPr>
              <w:autoSpaceDE w:val="0"/>
              <w:autoSpaceDN w:val="0"/>
              <w:adjustRightInd w:val="0"/>
              <w:rPr>
                <w:sz w:val="20"/>
                <w:szCs w:val="20"/>
              </w:rPr>
            </w:pPr>
            <w:r w:rsidRPr="001A33E5">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58F88C66" w14:textId="77777777">
            <w:pPr>
              <w:autoSpaceDE w:val="0"/>
              <w:autoSpaceDN w:val="0"/>
              <w:adjustRightInd w:val="0"/>
              <w:rPr>
                <w:rFonts w:ascii="sans-serif" w:hAnsi="sans-serif" w:cs="sans-serif"/>
              </w:rPr>
            </w:pPr>
          </w:p>
        </w:tc>
      </w:tr>
      <w:tr w14:paraId="007B037E"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73EEFB14" w14:textId="77777777">
            <w:pPr>
              <w:autoSpaceDE w:val="0"/>
              <w:autoSpaceDN w:val="0"/>
              <w:adjustRightInd w:val="0"/>
              <w:rPr>
                <w:b/>
                <w:bCs/>
                <w:sz w:val="20"/>
                <w:szCs w:val="20"/>
              </w:rPr>
            </w:pPr>
            <w:r w:rsidRPr="001A33E5">
              <w:rPr>
                <w:b/>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006FC8" w:rsidRPr="001A33E5" w14:paraId="32232CF8" w14:textId="77777777">
            <w:pPr>
              <w:autoSpaceDE w:val="0"/>
              <w:autoSpaceDN w:val="0"/>
              <w:adjustRightInd w:val="0"/>
              <w:rPr>
                <w:sz w:val="20"/>
                <w:szCs w:val="20"/>
              </w:rPr>
            </w:pPr>
            <w:r w:rsidRPr="001A33E5">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006FC8" w:rsidRPr="001A33E5" w14:paraId="0A8105EE"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006FC8" w:rsidRPr="001A33E5" w14:paraId="12CD3B27"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06FC8" w:rsidRPr="001A33E5" w14:paraId="666309C7" w14:textId="77777777">
            <w:pPr>
              <w:autoSpaceDE w:val="0"/>
              <w:autoSpaceDN w:val="0"/>
              <w:adjustRightInd w:val="0"/>
              <w:rPr>
                <w:rFonts w:ascii="sans-serif" w:hAnsi="sans-serif" w:cs="sans-serif"/>
              </w:rPr>
            </w:pPr>
          </w:p>
        </w:tc>
      </w:tr>
      <w:tr w14:paraId="6235FD7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FC8" w:rsidRPr="001A33E5" w14:paraId="0A41B758" w14:textId="77777777">
            <w:pPr>
              <w:autoSpaceDE w:val="0"/>
              <w:autoSpaceDN w:val="0"/>
              <w:adjustRightInd w:val="0"/>
              <w:rPr>
                <w:b/>
                <w:bCs/>
                <w:sz w:val="20"/>
                <w:szCs w:val="20"/>
              </w:rPr>
            </w:pPr>
            <w:r w:rsidRPr="001A33E5">
              <w:rPr>
                <w:b/>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FC8" w:rsidRPr="001A33E5" w14:paraId="162351C9" w14:textId="77777777">
            <w:pPr>
              <w:autoSpaceDE w:val="0"/>
              <w:autoSpaceDN w:val="0"/>
              <w:adjustRightInd w:val="0"/>
              <w:rPr>
                <w:sz w:val="20"/>
                <w:szCs w:val="20"/>
              </w:rPr>
            </w:pPr>
            <w:r w:rsidRPr="001A33E5">
              <w:rPr>
                <w:sz w:val="20"/>
              </w:rPr>
              <w:t>+:</w:t>
            </w:r>
          </w:p>
          <w:p w:rsidR="00006FC8" w:rsidRPr="001A33E5" w14:paraId="64054E71" w14:textId="77777777">
            <w:pPr>
              <w:autoSpaceDE w:val="0"/>
              <w:autoSpaceDN w:val="0"/>
              <w:adjustRightInd w:val="0"/>
              <w:rPr>
                <w:sz w:val="20"/>
                <w:szCs w:val="20"/>
              </w:rPr>
            </w:pPr>
            <w:r w:rsidRPr="001A33E5">
              <w:rPr>
                <w:sz w:val="20"/>
              </w:rPr>
              <w:t>–:</w:t>
            </w:r>
          </w:p>
          <w:p w:rsidR="00006FC8" w:rsidRPr="001A33E5" w14:paraId="3A9F3302" w14:textId="77777777">
            <w:pPr>
              <w:autoSpaceDE w:val="0"/>
              <w:autoSpaceDN w:val="0"/>
              <w:adjustRightInd w:val="0"/>
              <w:rPr>
                <w:sz w:val="20"/>
                <w:szCs w:val="20"/>
              </w:rPr>
            </w:pPr>
            <w:r w:rsidRPr="001A33E5">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FC8" w:rsidRPr="001A33E5" w14:paraId="0874AFBE" w14:textId="77777777">
            <w:pPr>
              <w:autoSpaceDE w:val="0"/>
              <w:autoSpaceDN w:val="0"/>
              <w:adjustRightInd w:val="0"/>
              <w:rPr>
                <w:sz w:val="20"/>
                <w:szCs w:val="20"/>
              </w:rPr>
            </w:pPr>
            <w:r w:rsidRPr="001A33E5">
              <w:rPr>
                <w:sz w:val="20"/>
              </w:rPr>
              <w:t>25</w:t>
            </w:r>
          </w:p>
          <w:p w:rsidR="00006FC8" w:rsidRPr="001A33E5" w14:paraId="7F86C198" w14:textId="77777777">
            <w:pPr>
              <w:autoSpaceDE w:val="0"/>
              <w:autoSpaceDN w:val="0"/>
              <w:adjustRightInd w:val="0"/>
              <w:rPr>
                <w:sz w:val="20"/>
                <w:szCs w:val="20"/>
              </w:rPr>
            </w:pPr>
            <w:r w:rsidRPr="001A33E5">
              <w:rPr>
                <w:sz w:val="20"/>
              </w:rPr>
              <w:t>9</w:t>
            </w:r>
          </w:p>
          <w:p w:rsidR="00006FC8" w:rsidRPr="001A33E5" w14:paraId="6FBDDF8C" w14:textId="77777777">
            <w:pPr>
              <w:autoSpaceDE w:val="0"/>
              <w:autoSpaceDN w:val="0"/>
              <w:adjustRightInd w:val="0"/>
              <w:rPr>
                <w:sz w:val="20"/>
                <w:szCs w:val="20"/>
              </w:rPr>
            </w:pPr>
            <w:r w:rsidRPr="001A33E5">
              <w:rPr>
                <w:sz w:val="20"/>
              </w:rPr>
              <w:t>1</w:t>
            </w:r>
          </w:p>
        </w:tc>
      </w:tr>
    </w:tbl>
    <w:p w:rsidR="00006FC8" w:rsidRPr="001A33E5" w14:paraId="4C497E98" w14:textId="77777777"/>
    <w:bookmarkEnd w:id="4"/>
    <w:p w:rsidR="00E23CDF" w:rsidRPr="001A33E5" w:rsidP="00E23CDF" w14:paraId="3A8A682F" w14:textId="77777777"/>
    <w:p w:rsidR="00E23CDF" w:rsidRPr="001A33E5" w:rsidP="00E23CDF" w14:paraId="6ACB9A2E" w14:textId="77777777">
      <w:pPr>
        <w:sectPr w:rsidSect="00E23CDF">
          <w:pgSz w:w="11894" w:h="15840"/>
          <w:pgMar w:top="1700" w:right="1417" w:bottom="1417" w:left="1417" w:header="720" w:footer="720" w:gutter="0"/>
          <w:cols w:space="720"/>
          <w:noEndnote/>
          <w:docGrid w:linePitch="326"/>
        </w:sectPr>
      </w:pPr>
    </w:p>
    <w:p w:rsidR="00E23CDF" w:rsidRPr="001A33E5" w:rsidP="00E23CDF" w14:paraId="1FE6BF03" w14:textId="77777777">
      <w:pPr>
        <w:pStyle w:val="PageHeadingNotTOC"/>
      </w:pPr>
      <w:bookmarkStart w:id="5" w:name="RollCallPageAD"/>
      <w:r w:rsidRPr="001A33E5">
        <w:t>GALUTINIS VARDINIS BALSAVIMAS</w:t>
      </w:r>
      <w:r w:rsidRPr="001A33E5">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C5C4DA3" w14:textId="77777777" w:rsidTr="0010139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23CDF" w:rsidRPr="001A33E5" w:rsidP="00101393" w14:paraId="723AA9EF" w14:textId="77777777">
            <w:pPr>
              <w:pStyle w:val="RollCallVotes"/>
            </w:pPr>
            <w:r w:rsidRPr="001A33E5">
              <w:t>25</w:t>
            </w:r>
          </w:p>
        </w:tc>
        <w:tc>
          <w:tcPr>
            <w:tcW w:w="7371" w:type="dxa"/>
            <w:shd w:val="pct10" w:color="000000" w:fill="FFFFFF"/>
          </w:tcPr>
          <w:p w:rsidR="00E23CDF" w:rsidRPr="001A33E5" w:rsidP="00101393" w14:paraId="4F96197A" w14:textId="77777777">
            <w:pPr>
              <w:pStyle w:val="RollCallSymbols14pt"/>
            </w:pPr>
            <w:r w:rsidRPr="001A33E5">
              <w:t>+</w:t>
            </w:r>
          </w:p>
        </w:tc>
      </w:tr>
      <w:tr w14:paraId="1F4B543C"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0C1B4AC6" w14:textId="77777777">
            <w:pPr>
              <w:pStyle w:val="RollCallTable"/>
            </w:pPr>
            <w:r w:rsidRPr="001A33E5">
              <w:t>PPE</w:t>
            </w:r>
          </w:p>
        </w:tc>
        <w:tc>
          <w:tcPr>
            <w:tcW w:w="7371" w:type="dxa"/>
            <w:shd w:val="clear" w:color="auto" w:fill="FFFFFF"/>
          </w:tcPr>
          <w:p w:rsidR="00E23CDF" w:rsidRPr="001A33E5" w:rsidP="00101393" w14:paraId="0E103844" w14:textId="77777777">
            <w:pPr>
              <w:pStyle w:val="RollCallTable"/>
            </w:pPr>
            <w:r w:rsidRPr="001A33E5">
              <w:t xml:space="preserve">Loucas Fourlas, Ewa Kopacz, Jagna </w:t>
            </w:r>
            <w:r w:rsidRPr="001A33E5">
              <w:t>Marczułajtis-Walczak, Eleonora Meleti, Mirosława Nykiel, Sirpa Pietikäinen, Giusi Princi, Maria Walsh</w:t>
            </w:r>
          </w:p>
        </w:tc>
      </w:tr>
      <w:tr w14:paraId="1E43E997"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27EB38DF" w14:textId="77777777">
            <w:pPr>
              <w:pStyle w:val="RollCallTable"/>
            </w:pPr>
            <w:r w:rsidRPr="001A33E5">
              <w:t>Renew</w:t>
            </w:r>
          </w:p>
        </w:tc>
        <w:tc>
          <w:tcPr>
            <w:tcW w:w="7371" w:type="dxa"/>
            <w:shd w:val="clear" w:color="auto" w:fill="FFFFFF"/>
          </w:tcPr>
          <w:p w:rsidR="00E23CDF" w:rsidRPr="001A33E5" w:rsidP="00101393" w14:paraId="05F189E6" w14:textId="77777777">
            <w:pPr>
              <w:pStyle w:val="RollCallTable"/>
            </w:pPr>
            <w:r w:rsidRPr="001A33E5">
              <w:t>Raquel García Hermida-Van Der Walle, Jana Toom, Lucia Yar, Dainius Žalimas</w:t>
            </w:r>
          </w:p>
        </w:tc>
      </w:tr>
      <w:tr w14:paraId="1BFC3A52"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2E64FFB4" w14:textId="77777777">
            <w:pPr>
              <w:pStyle w:val="RollCallTable"/>
            </w:pPr>
            <w:r w:rsidRPr="001A33E5">
              <w:t>S&amp;D</w:t>
            </w:r>
          </w:p>
        </w:tc>
        <w:tc>
          <w:tcPr>
            <w:tcW w:w="7371" w:type="dxa"/>
            <w:shd w:val="clear" w:color="auto" w:fill="FFFFFF"/>
          </w:tcPr>
          <w:p w:rsidR="00E23CDF" w:rsidRPr="001A33E5" w:rsidP="00101393" w14:paraId="73B2588E" w14:textId="77777777">
            <w:pPr>
              <w:pStyle w:val="RollCallTable"/>
            </w:pPr>
            <w:r w:rsidRPr="001A33E5">
              <w:t xml:space="preserve">Biljana Borzan, Heléne Fritzon, Lina Gálvez, Elisabeth </w:t>
            </w:r>
            <w:r w:rsidRPr="001A33E5">
              <w:t>Grossmann, Maria Noichl, Emma Rafowicz, Joanna Scheuring-Wielgus, Marianne Vind</w:t>
            </w:r>
          </w:p>
        </w:tc>
      </w:tr>
      <w:tr w14:paraId="6B383F86"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365623A5" w14:textId="77777777">
            <w:pPr>
              <w:pStyle w:val="RollCallTable"/>
            </w:pPr>
            <w:r w:rsidRPr="001A33E5">
              <w:t>The Left</w:t>
            </w:r>
          </w:p>
        </w:tc>
        <w:tc>
          <w:tcPr>
            <w:tcW w:w="7371" w:type="dxa"/>
            <w:shd w:val="clear" w:color="auto" w:fill="FFFFFF"/>
          </w:tcPr>
          <w:p w:rsidR="00E23CDF" w:rsidRPr="001A33E5" w:rsidP="00101393" w14:paraId="21A25233" w14:textId="77777777">
            <w:pPr>
              <w:pStyle w:val="RollCallTable"/>
            </w:pPr>
            <w:r w:rsidRPr="001A33E5">
              <w:t>Emma Fourreau, Hanna Gedin</w:t>
            </w:r>
          </w:p>
        </w:tc>
      </w:tr>
      <w:tr w14:paraId="6F1D1D82"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67E9DF14" w14:textId="77777777">
            <w:pPr>
              <w:pStyle w:val="RollCallTable"/>
            </w:pPr>
            <w:r w:rsidRPr="001A33E5">
              <w:t>Verts/ALE</w:t>
            </w:r>
          </w:p>
        </w:tc>
        <w:tc>
          <w:tcPr>
            <w:tcW w:w="7371" w:type="dxa"/>
            <w:shd w:val="clear" w:color="auto" w:fill="FFFFFF"/>
          </w:tcPr>
          <w:p w:rsidR="00E23CDF" w:rsidRPr="001A33E5" w:rsidP="00101393" w14:paraId="121FF595" w14:textId="77777777">
            <w:pPr>
              <w:pStyle w:val="RollCallTable"/>
            </w:pPr>
            <w:r w:rsidRPr="001A33E5">
              <w:t>Alexandra Geese, Katrin Langensiepen, Anna Strolenberg</w:t>
            </w:r>
          </w:p>
        </w:tc>
      </w:tr>
    </w:tbl>
    <w:p w:rsidR="00E23CDF" w:rsidRPr="001A33E5" w:rsidP="00E23CDF" w14:paraId="4B01EFE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5EFD416" w14:textId="77777777" w:rsidTr="0010139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23CDF" w:rsidRPr="001A33E5" w:rsidP="00101393" w14:paraId="245D2525" w14:textId="77777777">
            <w:pPr>
              <w:pStyle w:val="RollCallVotes"/>
            </w:pPr>
            <w:r w:rsidRPr="001A33E5">
              <w:t>9</w:t>
            </w:r>
          </w:p>
        </w:tc>
        <w:tc>
          <w:tcPr>
            <w:tcW w:w="7371" w:type="dxa"/>
            <w:shd w:val="pct10" w:color="000000" w:fill="FFFFFF"/>
          </w:tcPr>
          <w:p w:rsidR="00E23CDF" w:rsidRPr="001A33E5" w:rsidP="00101393" w14:paraId="2466C712" w14:textId="77777777">
            <w:pPr>
              <w:pStyle w:val="RollCallSymbols14pt"/>
            </w:pPr>
            <w:r w:rsidRPr="001A33E5">
              <w:t>-</w:t>
            </w:r>
          </w:p>
        </w:tc>
      </w:tr>
      <w:tr w14:paraId="23F56F93"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2CA7FB9A" w14:textId="77777777">
            <w:pPr>
              <w:pStyle w:val="RollCallTable"/>
            </w:pPr>
            <w:r w:rsidRPr="001A33E5">
              <w:t>ECR</w:t>
            </w:r>
          </w:p>
        </w:tc>
        <w:tc>
          <w:tcPr>
            <w:tcW w:w="7371" w:type="dxa"/>
            <w:shd w:val="clear" w:color="auto" w:fill="FFFFFF"/>
          </w:tcPr>
          <w:p w:rsidR="00E23CDF" w:rsidRPr="001A33E5" w:rsidP="00101393" w14:paraId="436C11D8" w14:textId="77777777">
            <w:pPr>
              <w:pStyle w:val="RollCallTable"/>
            </w:pPr>
            <w:r w:rsidRPr="001A33E5">
              <w:t>Beatrice Timgren</w:t>
            </w:r>
          </w:p>
        </w:tc>
      </w:tr>
      <w:tr w14:paraId="3911D9EC"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19C627A8" w14:textId="77777777">
            <w:pPr>
              <w:pStyle w:val="RollCallTable"/>
            </w:pPr>
            <w:r w:rsidRPr="001A33E5">
              <w:t>ESN</w:t>
            </w:r>
          </w:p>
        </w:tc>
        <w:tc>
          <w:tcPr>
            <w:tcW w:w="7371" w:type="dxa"/>
            <w:shd w:val="clear" w:color="auto" w:fill="FFFFFF"/>
          </w:tcPr>
          <w:p w:rsidR="00E23CDF" w:rsidRPr="001A33E5" w:rsidP="00101393" w14:paraId="61EC15EC" w14:textId="77777777">
            <w:pPr>
              <w:pStyle w:val="RollCallTable"/>
            </w:pPr>
            <w:r w:rsidRPr="001A33E5">
              <w:t>Irmhild Boßdorf</w:t>
            </w:r>
          </w:p>
        </w:tc>
      </w:tr>
      <w:tr w14:paraId="053FF233"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7CE20EBE" w14:textId="77777777">
            <w:pPr>
              <w:pStyle w:val="RollCallTable"/>
            </w:pPr>
            <w:r w:rsidRPr="001A33E5">
              <w:t>NI</w:t>
            </w:r>
          </w:p>
        </w:tc>
        <w:tc>
          <w:tcPr>
            <w:tcW w:w="7371" w:type="dxa"/>
            <w:shd w:val="clear" w:color="auto" w:fill="FFFFFF"/>
          </w:tcPr>
          <w:p w:rsidR="00E23CDF" w:rsidRPr="001A33E5" w:rsidP="00101393" w14:paraId="075C9154" w14:textId="77777777">
            <w:pPr>
              <w:pStyle w:val="RollCallTable"/>
            </w:pPr>
            <w:r w:rsidRPr="001A33E5">
              <w:t xml:space="preserve">Fernand </w:t>
            </w:r>
            <w:r w:rsidRPr="001A33E5">
              <w:t>Kartheiser, Judita Laššáková</w:t>
            </w:r>
          </w:p>
        </w:tc>
      </w:tr>
      <w:tr w14:paraId="11A97197"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013B483A" w14:textId="77777777">
            <w:pPr>
              <w:pStyle w:val="RollCallTable"/>
            </w:pPr>
            <w:r w:rsidRPr="001A33E5">
              <w:t>PfE</w:t>
            </w:r>
          </w:p>
        </w:tc>
        <w:tc>
          <w:tcPr>
            <w:tcW w:w="7371" w:type="dxa"/>
            <w:shd w:val="clear" w:color="auto" w:fill="FFFFFF"/>
          </w:tcPr>
          <w:p w:rsidR="00E23CDF" w:rsidRPr="001A33E5" w:rsidP="00101393" w14:paraId="5A4E874D" w14:textId="77777777">
            <w:pPr>
              <w:pStyle w:val="RollCallTable"/>
            </w:pPr>
            <w:r w:rsidRPr="001A33E5">
              <w:t>Barbara Bonte, Susanna Ceccardi, Elisabeth Dieringer, Sebastian Kruis, Margarita de la Pisa Carrión</w:t>
            </w:r>
          </w:p>
        </w:tc>
      </w:tr>
    </w:tbl>
    <w:p w:rsidR="00E23CDF" w:rsidRPr="001A33E5" w:rsidP="00E23CDF" w14:paraId="2C7759E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7188656" w14:textId="77777777" w:rsidTr="0010139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23CDF" w:rsidRPr="001A33E5" w:rsidP="00101393" w14:paraId="79C1385A" w14:textId="77777777">
            <w:pPr>
              <w:pStyle w:val="RollCallVotes"/>
            </w:pPr>
            <w:r w:rsidRPr="001A33E5">
              <w:t>1</w:t>
            </w:r>
          </w:p>
        </w:tc>
        <w:tc>
          <w:tcPr>
            <w:tcW w:w="7371" w:type="dxa"/>
            <w:shd w:val="pct10" w:color="000000" w:fill="FFFFFF"/>
          </w:tcPr>
          <w:p w:rsidR="00E23CDF" w:rsidRPr="001A33E5" w:rsidP="00101393" w14:paraId="049BC671" w14:textId="77777777">
            <w:pPr>
              <w:pStyle w:val="RollCallSymbols14pt"/>
            </w:pPr>
            <w:r w:rsidRPr="001A33E5">
              <w:t>0</w:t>
            </w:r>
          </w:p>
        </w:tc>
      </w:tr>
      <w:tr w14:paraId="3D4BEAA9" w14:textId="77777777" w:rsidTr="00101393">
        <w:tblPrEx>
          <w:tblW w:w="0" w:type="auto"/>
          <w:tblInd w:w="145" w:type="dxa"/>
          <w:tblLayout w:type="fixed"/>
          <w:tblCellMar>
            <w:left w:w="145" w:type="dxa"/>
            <w:right w:w="145" w:type="dxa"/>
          </w:tblCellMar>
          <w:tblLook w:val="0000"/>
        </w:tblPrEx>
        <w:trPr>
          <w:cantSplit/>
        </w:trPr>
        <w:tc>
          <w:tcPr>
            <w:tcW w:w="1701" w:type="dxa"/>
            <w:shd w:val="clear" w:color="auto" w:fill="FFFFFF"/>
          </w:tcPr>
          <w:p w:rsidR="00E23CDF" w:rsidRPr="001A33E5" w:rsidP="00101393" w14:paraId="32E66E4E" w14:textId="77777777">
            <w:pPr>
              <w:pStyle w:val="RollCallTable"/>
            </w:pPr>
            <w:r w:rsidRPr="001A33E5">
              <w:t>PPE</w:t>
            </w:r>
          </w:p>
        </w:tc>
        <w:tc>
          <w:tcPr>
            <w:tcW w:w="7371" w:type="dxa"/>
            <w:shd w:val="clear" w:color="auto" w:fill="FFFFFF"/>
          </w:tcPr>
          <w:p w:rsidR="00E23CDF" w:rsidRPr="001A33E5" w:rsidP="00101393" w14:paraId="4D2270BD" w14:textId="77777777">
            <w:pPr>
              <w:pStyle w:val="RollCallTable"/>
            </w:pPr>
            <w:r w:rsidRPr="001A33E5">
              <w:t>Arba Kokalari</w:t>
            </w:r>
          </w:p>
        </w:tc>
      </w:tr>
    </w:tbl>
    <w:p w:rsidR="00E23CDF" w:rsidRPr="001A33E5" w:rsidP="00E23CDF" w14:paraId="247633BB" w14:textId="77777777">
      <w:pPr>
        <w:pStyle w:val="Normal12a"/>
      </w:pPr>
    </w:p>
    <w:p w:rsidR="00E23CDF" w:rsidRPr="001A33E5" w:rsidP="00E23CDF" w14:paraId="65AB5AB5" w14:textId="77777777">
      <w:r w:rsidRPr="001A33E5">
        <w:t>Sutartiniai ženklai:</w:t>
      </w:r>
    </w:p>
    <w:p w:rsidR="00E23CDF" w:rsidRPr="001A33E5" w:rsidP="00E23CDF" w14:paraId="79C3C06B" w14:textId="77777777">
      <w:pPr>
        <w:pStyle w:val="RollCallTabs"/>
      </w:pPr>
      <w:r w:rsidRPr="001A33E5">
        <w:t>+</w:t>
      </w:r>
      <w:r w:rsidRPr="001A33E5">
        <w:tab/>
        <w:t>:</w:t>
      </w:r>
      <w:r w:rsidRPr="001A33E5">
        <w:tab/>
        <w:t>už</w:t>
      </w:r>
    </w:p>
    <w:p w:rsidR="00E23CDF" w:rsidRPr="001A33E5" w:rsidP="00E23CDF" w14:paraId="65B9D3F0" w14:textId="77777777">
      <w:pPr>
        <w:pStyle w:val="RollCallTabs"/>
      </w:pPr>
      <w:r w:rsidRPr="001A33E5">
        <w:t>-</w:t>
      </w:r>
      <w:r w:rsidRPr="001A33E5">
        <w:tab/>
        <w:t>:</w:t>
      </w:r>
      <w:r w:rsidRPr="001A33E5">
        <w:tab/>
        <w:t>prieš</w:t>
      </w:r>
    </w:p>
    <w:p w:rsidR="00E23CDF" w:rsidRPr="001A33E5" w:rsidP="00E23CDF" w14:paraId="25047CD3" w14:textId="77777777">
      <w:pPr>
        <w:pStyle w:val="RollCallTabs"/>
      </w:pPr>
      <w:r w:rsidRPr="001A33E5">
        <w:t>0</w:t>
      </w:r>
      <w:r w:rsidRPr="001A33E5">
        <w:tab/>
        <w:t>:</w:t>
      </w:r>
      <w:r w:rsidRPr="001A33E5">
        <w:tab/>
        <w:t>susilaikė</w:t>
      </w:r>
    </w:p>
    <w:bookmarkEnd w:id="5"/>
    <w:p w:rsidR="00E23CDF" w:rsidRPr="001A33E5" w:rsidP="00E23CDF" w14:paraId="38356DF0" w14:textId="77777777"/>
    <w:p w:rsidR="00006FC8" w:rsidRPr="001A33E5" w:rsidP="00006FC8" w14:paraId="74C76E5F" w14:textId="77777777"/>
    <w:sectPr w:rsidSect="00006FC8">
      <w:pgSz w:w="11894" w:h="15840"/>
      <w:pgMar w:top="1700"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F" w:rsidRPr="00E23CDF" w:rsidP="00E23CDF" w14:paraId="4D125D2D" w14:textId="77777777">
    <w:pPr>
      <w:pStyle w:val="EPFooter"/>
    </w:pPr>
    <w:r w:rsidRPr="00E23CDF">
      <w:t>PE</w:t>
    </w:r>
    <w:r w:rsidRPr="001A33E5">
      <w:rPr>
        <w:rStyle w:val="HideTWBExt"/>
      </w:rPr>
      <w:t>&lt;NoPE&gt;</w:t>
    </w:r>
    <w:r w:rsidRPr="00E23CDF">
      <w:t>786.992</w:t>
    </w:r>
    <w:r w:rsidRPr="001A33E5">
      <w:rPr>
        <w:rStyle w:val="HideTWBExt"/>
      </w:rPr>
      <w:t>&lt;/NoPE&gt;&lt;Version&gt;</w:t>
    </w:r>
    <w:r w:rsidRPr="00E23CDF">
      <w:t>v03-00</w:t>
    </w:r>
    <w:r w:rsidRPr="001A33E5">
      <w:rPr>
        <w:rStyle w:val="HideTWBExt"/>
      </w:rPr>
      <w:t>&lt;/Version&gt;</w:t>
    </w:r>
    <w:r w:rsidRPr="00E23CDF">
      <w:tab/>
    </w:r>
    <w:r w:rsidRPr="00E23CDF">
      <w:fldChar w:fldCharType="begin"/>
    </w:r>
    <w:r w:rsidRPr="00E23CDF">
      <w:instrText xml:space="preserve"> PAGE  \* MERGEFORMAT </w:instrText>
    </w:r>
    <w:r w:rsidRPr="00E23CDF">
      <w:fldChar w:fldCharType="separate"/>
    </w:r>
    <w:r w:rsidRPr="00E23CDF">
      <w:rPr>
        <w:noProof/>
      </w:rPr>
      <w:t>106</w:t>
    </w:r>
    <w:r w:rsidRPr="00E23CDF">
      <w:fldChar w:fldCharType="end"/>
    </w:r>
    <w:r w:rsidRPr="00E23CDF">
      <w:t>/</w:t>
    </w:r>
    <w:r w:rsidRPr="00E23CDF">
      <w:fldChar w:fldCharType="begin"/>
    </w:r>
    <w:r>
      <w:instrText xml:space="preserve"> NUMPAGES  \* MERGEFORMAT </w:instrText>
    </w:r>
    <w:r w:rsidRPr="00E23CDF">
      <w:fldChar w:fldCharType="separate"/>
    </w:r>
    <w:r w:rsidRPr="00E23CDF">
      <w:rPr>
        <w:noProof/>
      </w:rPr>
      <w:t>107</w:t>
    </w:r>
    <w:r w:rsidRPr="00E23CDF">
      <w:rPr>
        <w:noProof/>
      </w:rPr>
      <w:fldChar w:fldCharType="end"/>
    </w:r>
    <w:r w:rsidRPr="00E23CDF">
      <w:tab/>
    </w:r>
    <w:r w:rsidRPr="001A33E5">
      <w:rPr>
        <w:rStyle w:val="HideTWBExt"/>
      </w:rPr>
      <w:t>&lt;PathFdR&gt;</w:t>
    </w:r>
    <w:r w:rsidRPr="00E23CDF">
      <w:t>AD\1347993LT.docx</w:t>
    </w:r>
    <w:r w:rsidRPr="001A33E5">
      <w:rPr>
        <w:rStyle w:val="HideTWBExt"/>
      </w:rPr>
      <w:t>&lt;/PathFdR&gt;</w:t>
    </w:r>
  </w:p>
  <w:p w:rsidR="00E23CDF" w:rsidRPr="00E23CDF" w:rsidP="00E23CDF" w14:paraId="548D6994" w14:textId="77777777">
    <w:pPr>
      <w:pStyle w:val="EPFooter2"/>
    </w:pPr>
    <w:r w:rsidRPr="00E23CD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F" w:rsidRPr="00E23CDF" w:rsidP="00E23CDF" w14:paraId="4B349F51" w14:textId="77777777">
    <w:pPr>
      <w:pStyle w:val="EPFooter"/>
    </w:pPr>
    <w:r w:rsidRPr="001A33E5">
      <w:rPr>
        <w:rStyle w:val="HideTWBExt"/>
      </w:rPr>
      <w:t>&lt;PathFdR&gt;</w:t>
    </w:r>
    <w:r w:rsidRPr="00E23CDF">
      <w:t>AD\1347993LT.docx</w:t>
    </w:r>
    <w:r w:rsidRPr="001A33E5">
      <w:rPr>
        <w:rStyle w:val="HideTWBExt"/>
      </w:rPr>
      <w:t>&lt;/PathFdR&gt;</w:t>
    </w:r>
    <w:r w:rsidRPr="00E23CDF">
      <w:tab/>
    </w:r>
    <w:r w:rsidRPr="00E23CDF">
      <w:fldChar w:fldCharType="begin"/>
    </w:r>
    <w:r w:rsidRPr="00E23CDF">
      <w:instrText xml:space="preserve"> PAGE  \* MERGEFORMAT </w:instrText>
    </w:r>
    <w:r w:rsidRPr="00E23CDF">
      <w:fldChar w:fldCharType="separate"/>
    </w:r>
    <w:r w:rsidRPr="00E23CDF">
      <w:rPr>
        <w:noProof/>
      </w:rPr>
      <w:t>107</w:t>
    </w:r>
    <w:r w:rsidRPr="00E23CDF">
      <w:fldChar w:fldCharType="end"/>
    </w:r>
    <w:r w:rsidRPr="00E23CDF">
      <w:t>/</w:t>
    </w:r>
    <w:r w:rsidRPr="00E23CDF">
      <w:fldChar w:fldCharType="begin"/>
    </w:r>
    <w:r>
      <w:instrText xml:space="preserve"> NUMPAGES  \* MERGEFORMAT </w:instrText>
    </w:r>
    <w:r w:rsidRPr="00E23CDF">
      <w:fldChar w:fldCharType="separate"/>
    </w:r>
    <w:r w:rsidRPr="00E23CDF">
      <w:rPr>
        <w:noProof/>
      </w:rPr>
      <w:t>107</w:t>
    </w:r>
    <w:r w:rsidRPr="00E23CDF">
      <w:rPr>
        <w:noProof/>
      </w:rPr>
      <w:fldChar w:fldCharType="end"/>
    </w:r>
    <w:r w:rsidRPr="00E23CDF">
      <w:tab/>
      <w:t>PE</w:t>
    </w:r>
    <w:r w:rsidRPr="001A33E5">
      <w:rPr>
        <w:rStyle w:val="HideTWBExt"/>
      </w:rPr>
      <w:t>&lt;NoPE&gt;</w:t>
    </w:r>
    <w:r w:rsidRPr="00E23CDF">
      <w:t>786.992</w:t>
    </w:r>
    <w:r w:rsidRPr="001A33E5">
      <w:rPr>
        <w:rStyle w:val="HideTWBExt"/>
      </w:rPr>
      <w:t>&lt;/NoPE&gt;&lt;Version&gt;</w:t>
    </w:r>
    <w:r w:rsidRPr="00E23CDF">
      <w:t>v03-00</w:t>
    </w:r>
    <w:r w:rsidRPr="001A33E5">
      <w:rPr>
        <w:rStyle w:val="HideTWBExt"/>
      </w:rPr>
      <w:t>&lt;/Version&gt;</w:t>
    </w:r>
  </w:p>
  <w:p w:rsidR="00E23CDF" w:rsidRPr="00E23CDF" w:rsidP="00E23CDF" w14:paraId="3CD0B83F" w14:textId="77777777">
    <w:pPr>
      <w:pStyle w:val="EPFooter2"/>
    </w:pPr>
    <w:r w:rsidRPr="00E23CDF">
      <w:tab/>
    </w:r>
    <w:r w:rsidRPr="00E23CD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3CDF" w:rsidRPr="00E23CDF" w:rsidP="00E23CDF" w14:paraId="09629DBC" w14:textId="77777777">
    <w:pPr>
      <w:pStyle w:val="EPFooter"/>
    </w:pPr>
    <w:r w:rsidRPr="001A33E5">
      <w:rPr>
        <w:rStyle w:val="HideTWBExt"/>
      </w:rPr>
      <w:t>&lt;PathFdR&gt;</w:t>
    </w:r>
    <w:r w:rsidRPr="00E23CDF">
      <w:t>AD\1347993LT.docx</w:t>
    </w:r>
    <w:r w:rsidRPr="001A33E5">
      <w:rPr>
        <w:rStyle w:val="HideTWBExt"/>
      </w:rPr>
      <w:t>&lt;/PathFdR&gt;</w:t>
    </w:r>
    <w:r w:rsidRPr="00E23CDF">
      <w:tab/>
    </w:r>
    <w:r w:rsidRPr="00E23CDF">
      <w:tab/>
      <w:t>PE</w:t>
    </w:r>
    <w:r w:rsidRPr="001A33E5">
      <w:rPr>
        <w:rStyle w:val="HideTWBExt"/>
      </w:rPr>
      <w:t>&lt;NoPE&gt;</w:t>
    </w:r>
    <w:r w:rsidRPr="00E23CDF">
      <w:t>786.992</w:t>
    </w:r>
    <w:r w:rsidRPr="001A33E5">
      <w:rPr>
        <w:rStyle w:val="HideTWBExt"/>
      </w:rPr>
      <w:t>&lt;/NoPE&gt;&lt;Version&gt;</w:t>
    </w:r>
    <w:r w:rsidRPr="00E23CDF">
      <w:t>v03-00</w:t>
    </w:r>
    <w:r w:rsidRPr="001A33E5">
      <w:rPr>
        <w:rStyle w:val="HideTWBExt"/>
      </w:rPr>
      <w:t>&lt;/Version&gt;</w:t>
    </w:r>
  </w:p>
  <w:p w:rsidR="00E23CDF" w:rsidRPr="00E23CDF" w:rsidP="00E23CDF" w14:paraId="2749ECF8" w14:textId="77777777">
    <w:pPr>
      <w:pStyle w:val="EPFooter2"/>
    </w:pPr>
    <w:r w:rsidRPr="00E23CDF">
      <w:t>LT</w:t>
    </w:r>
    <w:r w:rsidRPr="00E23CDF">
      <w:tab/>
    </w:r>
    <w:r w:rsidRPr="00E23CDF">
      <w:rPr>
        <w:b w:val="0"/>
        <w:i/>
        <w:color w:val="C0C0C0"/>
        <w:sz w:val="22"/>
      </w:rPr>
      <w:t>Suvienijusi įvairovę</w:t>
    </w:r>
    <w:r w:rsidRPr="00E23CDF">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187F" w:rsidRPr="00E23CDF" w:rsidP="009368B3" w14:paraId="68D7A836" w14:textId="77777777">
    <w:pPr>
      <w:pStyle w:val="EPFooter"/>
    </w:pPr>
    <w:r w:rsidRPr="001A33E5">
      <w:rPr>
        <w:rStyle w:val="HideTWBExt"/>
      </w:rPr>
      <w:t>&lt;PathFdR&gt;</w:t>
    </w:r>
    <w:r w:rsidRPr="00E23CDF" w:rsidR="00F11324">
      <w:rPr>
        <w:color w:val="auto"/>
      </w:rPr>
      <w:t>PA\1342914LT.docx</w:t>
    </w:r>
    <w:r w:rsidRPr="001A33E5">
      <w:rPr>
        <w:rStyle w:val="HideTWBExt"/>
      </w:rPr>
      <w:t>&lt;/PathFdR&gt;</w:t>
    </w:r>
    <w:r w:rsidRPr="00E23CDF">
      <w:tab/>
    </w:r>
    <w:r w:rsidRPr="00E23CDF">
      <w:tab/>
      <w:t>PE</w:t>
    </w:r>
    <w:r w:rsidRPr="001A33E5">
      <w:rPr>
        <w:rStyle w:val="HideTWBExt"/>
      </w:rPr>
      <w:t>&lt;NoPE&gt;</w:t>
    </w:r>
    <w:r w:rsidRPr="00E23CDF" w:rsidR="00F11324">
      <w:rPr>
        <w:color w:val="auto"/>
      </w:rPr>
      <w:t>786.992</w:t>
    </w:r>
    <w:r w:rsidRPr="001A33E5">
      <w:rPr>
        <w:rStyle w:val="HideTWBExt"/>
      </w:rPr>
      <w:t>&lt;/NoPE&gt;&lt;Version&gt;</w:t>
    </w:r>
    <w:r w:rsidRPr="00E23CDF" w:rsidR="003A5A3D">
      <w:t>v</w:t>
    </w:r>
    <w:r w:rsidRPr="00E23CDF" w:rsidR="00F11324">
      <w:rPr>
        <w:color w:val="auto"/>
      </w:rPr>
      <w:t>02-00</w:t>
    </w:r>
    <w:r w:rsidRPr="001A33E5">
      <w:rPr>
        <w:rStyle w:val="HideTWBExt"/>
      </w:rPr>
      <w:t>&lt;/Version&gt;</w:t>
    </w:r>
  </w:p>
  <w:p w:rsidR="007F187F" w:rsidRPr="00E23CDF" w:rsidP="00924555" w14:paraId="345D02D3" w14:textId="7BAC6E17">
    <w:pPr>
      <w:pStyle w:val="EPFooter2"/>
      <w:tabs>
        <w:tab w:val="clear" w:pos="4535"/>
        <w:tab w:val="center" w:pos="4536"/>
      </w:tabs>
    </w:pPr>
    <w:r w:rsidRPr="00E23CDF">
      <w:fldChar w:fldCharType="begin"/>
    </w:r>
    <w:r w:rsidRPr="00E23CDF">
      <w:instrText xml:space="preserve"> DOCPROPERTY "</w:instrText>
    </w:r>
    <w:r w:rsidRPr="00E23CDF">
      <w:rPr>
        <w:rStyle w:val="HideTWBExt"/>
        <w:b w:val="0"/>
      </w:rPr>
      <w:instrText>&lt;Extension&gt;</w:instrText>
    </w:r>
    <w:r w:rsidRPr="00E23CDF">
      <w:instrText xml:space="preserve">" </w:instrText>
    </w:r>
    <w:r w:rsidRPr="00E23CDF">
      <w:fldChar w:fldCharType="separate"/>
    </w:r>
    <w:r w:rsidR="00172E82">
      <w:rPr>
        <w:b w:val="0"/>
        <w:bCs/>
        <w:lang w:val="en-US"/>
      </w:rPr>
      <w:t>Error! No property name supplied.</w:t>
    </w:r>
    <w:r w:rsidRPr="00E23CDF">
      <w:fldChar w:fldCharType="end"/>
    </w:r>
    <w:r w:rsidRPr="00E23CDF">
      <w:tab/>
    </w:r>
    <w:r w:rsidRPr="00E23CDF" w:rsidR="00F11324">
      <w:rPr>
        <w:b w:val="0"/>
        <w:i/>
        <w:color w:val="C0C0C0"/>
        <w:sz w:val="22"/>
        <w:szCs w:val="22"/>
      </w:rPr>
      <w:t>Suvienijusi įvairovę</w:t>
    </w:r>
    <w:r w:rsidRPr="00E23CDF">
      <w:tab/>
    </w:r>
    <w:r w:rsidRPr="00E23CDF">
      <w:fldChar w:fldCharType="begin"/>
    </w:r>
    <w:r w:rsidRPr="00E23CDF">
      <w:instrText xml:space="preserve"> DOCPROPERTY "&lt;Extension&gt;" </w:instrText>
    </w:r>
    <w:r w:rsidRPr="00E23CDF">
      <w:fldChar w:fldCharType="separate"/>
    </w:r>
    <w:r w:rsidR="00172E82">
      <w:t>LT</w:t>
    </w:r>
    <w:r w:rsidRPr="00E23CD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673EB" w:rsidRPr="00E23CDF" w14:paraId="1F9B7AF7" w14:textId="77777777">
      <w:r w:rsidRPr="00E23CDF">
        <w:separator/>
      </w:r>
    </w:p>
  </w:footnote>
  <w:footnote w:type="continuationSeparator" w:id="1">
    <w:p w:rsidR="005673EB" w:rsidRPr="00E23CDF" w14:paraId="02556FAC" w14:textId="77777777">
      <w:r w:rsidRPr="00E23CDF">
        <w:continuationSeparator/>
      </w:r>
    </w:p>
  </w:footnote>
  <w:footnote w:id="2">
    <w:p w:rsidR="00E23CDF" w:rsidRPr="00E23CDF" w:rsidP="00E23CDF" w14:paraId="3293AC62" w14:textId="51E9A3B4">
      <w:pPr>
        <w:pStyle w:val="FootnoteText"/>
      </w:pPr>
      <w:r>
        <w:rPr>
          <w:vertAlign w:val="superscript"/>
        </w:rPr>
        <w:t>1</w:t>
      </w:r>
      <w:r>
        <w:t xml:space="preserve"> 2021 m. gegužės 20 d. Europos Parlamento, Europos Sąjungos Tarybos ir Europos Komisijos tarpinstitucinis susitarimas dėl privalomo skaidrumo registro (OL L 207, 2021 6 11, p. 1, ELI: </w:t>
      </w:r>
      <w:hyperlink r:id="rId1" w:tgtFrame="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E5" w14:paraId="0B751B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E5" w14:paraId="084709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E5" w14:paraId="58F57B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12"/>
  </w:num>
  <w:num w:numId="5">
    <w:abstractNumId w:val="6"/>
  </w:num>
  <w:num w:numId="6">
    <w:abstractNumId w:val="15"/>
  </w:num>
  <w:num w:numId="7">
    <w:abstractNumId w:val="14"/>
  </w:num>
  <w:num w:numId="8">
    <w:abstractNumId w:val="9"/>
  </w:num>
  <w:num w:numId="9">
    <w:abstractNumId w:val="13"/>
  </w:num>
  <w:num w:numId="10">
    <w:abstractNumId w:val="3"/>
  </w:num>
  <w:num w:numId="11">
    <w:abstractNumId w:val="0"/>
  </w:num>
  <w:num w:numId="12">
    <w:abstractNumId w:val="11"/>
  </w:num>
  <w:num w:numId="13">
    <w:abstractNumId w:val="16"/>
  </w:num>
  <w:num w:numId="14">
    <w:abstractNumId w:val="7"/>
  </w:num>
  <w:num w:numId="15">
    <w:abstractNumId w:val="4"/>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3D"/>
    <w:rsid w:val="00006FC8"/>
    <w:rsid w:val="00026559"/>
    <w:rsid w:val="00027FA8"/>
    <w:rsid w:val="0004474F"/>
    <w:rsid w:val="00082EC4"/>
    <w:rsid w:val="000D44A6"/>
    <w:rsid w:val="00101393"/>
    <w:rsid w:val="00122C05"/>
    <w:rsid w:val="00134974"/>
    <w:rsid w:val="00141CD7"/>
    <w:rsid w:val="001616BD"/>
    <w:rsid w:val="00172E82"/>
    <w:rsid w:val="001820A9"/>
    <w:rsid w:val="001A0556"/>
    <w:rsid w:val="001A33E5"/>
    <w:rsid w:val="001B0A1E"/>
    <w:rsid w:val="001C0886"/>
    <w:rsid w:val="001D0C74"/>
    <w:rsid w:val="001D5154"/>
    <w:rsid w:val="001E3AC4"/>
    <w:rsid w:val="0020077A"/>
    <w:rsid w:val="0023131B"/>
    <w:rsid w:val="002A67EE"/>
    <w:rsid w:val="00304EA8"/>
    <w:rsid w:val="00341A99"/>
    <w:rsid w:val="00360FAA"/>
    <w:rsid w:val="0038294E"/>
    <w:rsid w:val="003A2F84"/>
    <w:rsid w:val="003A5A3D"/>
    <w:rsid w:val="003C7390"/>
    <w:rsid w:val="003E1280"/>
    <w:rsid w:val="003E48AC"/>
    <w:rsid w:val="003E5B56"/>
    <w:rsid w:val="003E62E8"/>
    <w:rsid w:val="003F128E"/>
    <w:rsid w:val="0040055C"/>
    <w:rsid w:val="00487596"/>
    <w:rsid w:val="004B3A53"/>
    <w:rsid w:val="004C2A0D"/>
    <w:rsid w:val="004F1D2F"/>
    <w:rsid w:val="00502B76"/>
    <w:rsid w:val="00513F6F"/>
    <w:rsid w:val="00522B51"/>
    <w:rsid w:val="00524707"/>
    <w:rsid w:val="005539B7"/>
    <w:rsid w:val="005673EB"/>
    <w:rsid w:val="00571233"/>
    <w:rsid w:val="00613134"/>
    <w:rsid w:val="00626D52"/>
    <w:rsid w:val="00643DA8"/>
    <w:rsid w:val="00657D5C"/>
    <w:rsid w:val="00683DD1"/>
    <w:rsid w:val="00691B1C"/>
    <w:rsid w:val="006A0F0A"/>
    <w:rsid w:val="006A48AA"/>
    <w:rsid w:val="006B1267"/>
    <w:rsid w:val="006D292E"/>
    <w:rsid w:val="00712462"/>
    <w:rsid w:val="00716BAA"/>
    <w:rsid w:val="0073466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C584D"/>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DC3982"/>
    <w:rsid w:val="00E12490"/>
    <w:rsid w:val="00E23CDF"/>
    <w:rsid w:val="00E27F01"/>
    <w:rsid w:val="00E32E55"/>
    <w:rsid w:val="00E77FF5"/>
    <w:rsid w:val="00E94D64"/>
    <w:rsid w:val="00EA3802"/>
    <w:rsid w:val="00ED2B08"/>
    <w:rsid w:val="00EF1432"/>
    <w:rsid w:val="00EF33D5"/>
    <w:rsid w:val="00F11324"/>
    <w:rsid w:val="00F15744"/>
    <w:rsid w:val="00F24D40"/>
    <w:rsid w:val="00F36618"/>
    <w:rsid w:val="00F811A2"/>
    <w:rsid w:val="00FE5B6F"/>
  </w:rsids>
  <w:docVars>
    <w:docVar w:name="AMPLURMNU" w:val=" 2"/>
    <w:docVar w:name="AUTHORMFMNU" w:val=" 2"/>
    <w:docVar w:name="CJMNU" w:val="1"/>
    <w:docVar w:name="CODEMNU" w:val=" 1"/>
    <w:docVar w:name="COMKEY" w:val="FEMM"/>
    <w:docVar w:name="DDATE" w:val="28/04/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135332 HideTWBExt;}{&#13;_x000a_\s18\ql \li0\ri0\sa120\nowidctlpar\wrapdefault\aspalpha\aspnum\faauto\adjustright\rin0\lin0\itap0 \rtlch\fcs1 \af0\afs20\alang1025 \ltrch\fcs0 \fs24\lang1063\langfe2057\cgrid\langnp1063\langfenp2057 \sbasedon0 \snext18 \spriority0 \styrsid12135332 &#13;_x000a_Normal6a;}{\s19\ql \li0\ri0\nowidctlpar\wrapdefault\aspalpha\aspnum\faauto\adjustright\rin0\lin0\itap0 \rtlch\fcs1 \af0\afs20\alang1025 \ltrch\fcs0 \b\fs24\lang1063\langfe2057\cgrid\langnp1063\langfenp2057 \sbasedon0 \snext19 \spriority0 \styrsid12135332 &#13;_x000a_NormalBold;}{\*\cs20 \additive \v\f1\fs20\cf15 \spriority0 \styrsid12135332 HideTWBInt;}{\s21\qc \li0\ri0\sa240\nowidctlpar\wrapdefault\aspalpha\aspnum\faauto\adjustright\rin0\lin0\itap0 \rtlch\fcs1 \af0\afs20\alang1025 \ltrch\fcs0 &#13;_x000a_\i\fs24\lang1063\langfe2057\cgrid\langnp1063\langfenp2057 \sbasedon0 \snext21 \spriority0 \styrsid12135332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1063\langfe2057\cgrid\langnp1063\langfenp2057 \sbasedon0 \snext22 \spriority0 \styrsid12135332 AmNumberTabs;}{\s23\ql \li0\ri0\sb240\nowidctlpar\wrapdefault\aspalpha\aspnum\faauto\adjustright\rin0\lin0\itap0 \rtlch\fcs1 &#13;_x000a_\af0\afs20\alang1025 \ltrch\fcs0 \b\fs24\lang1063\langfe2057\cgrid\langnp1063\langfenp2057 \sbasedon0 \snext23 \spriority0 \styrsid12135332 NormalBold12b;}}{\*\rsidtbl \rsid24658\rsid223860\rsid735077\rsid1396450\rsid1718133\rsid2892074\rsid3565327&#13;_x000a_\rsid4666813\rsid6641733\rsid7823322\rsid9636012\rsid10377208\rsid11215221\rsid11549030\rsid12135332\rsid12154954\rsid14382809\rsid14424199\rsid14888533\rsid15204470\rsid15285974\rsid15950462\rsid16324206\rsid16662270}{\mmathPr\mmathFont34\mbrkBin0&#13;_x000a_\mbrkBinSub0\msmallFrac0\mdispDef1\mlMargin0\mrMargin0\mdefJc1\mwrapIndent1440\mintLim0\mnaryLim1}{\info{\author VAITIEKUTE Simona}{\operator VAITIEKUTE Simona}{\creatim\yr2026\mo7\dy30\hr8\min15}{\revtim\yr2026\mo7\dy30\hr8\min15}{\version1}{\edmins0}&#13;_x000a_{\nofpages1}{\nofwords34}{\nofchars196}{\nofcharsws229}{\vern11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135332\newtblstyruls\nogrowautofit\usenormstyforlist\noindnmbrts\felnbrelev\nocxsptable\indrlsweleven\noafcnsttbl\afelev\utinl\hwelev\spltpgpar\notcvasp\notbrkcnstfrctbl\notvatxbx\krnprsnet\cachedcolbal &#13;_x000a_\nouicompat \fet0{\*\wgrffmtfilter 013f}\nofeaturethrottle1\ilfomacatclnup0{\*\template C:\\Users\\SVAITI~1\\AppData\\Local\\Temp\\Blank1.dotx}{\*\ftnsep \ltrpar \pard\plain \ltrpar&#13;_x000a_\ql \li0\ri0\widctlpar\wrapdefault\aspalpha\aspnum\faauto\adjustright\rin0\lin0\itap0 \rtlch\fcs1 \af0\afs20\alang1025 \ltrch\fcs0 \fs24\lang2057\langfe2057\cgrid\langnp2057\langfenp2057 {\rtlch\fcs1 \af0 \ltrch\fcs0 \insrsid1396450 \chftnsep &#13;_x000a_\par }}{\*\ftnsepc \ltrpar \pard\plain \ltrpar\ql \li0\ri0\widctlpar\wrapdefault\aspalpha\aspnum\faauto\adjustright\rin0\lin0\itap0 \rtlch\fcs1 \af0\afs20\alang1025 \ltrch\fcs0 \fs24\lang2057\langfe2057\cgrid\langnp2057\langfenp2057 {\rtlch\fcs1 \af0 &#13;_x000a_\ltrch\fcs0 \insrsid1396450 \chftnsepc &#13;_x000a_\par }}{\*\aftnsep \ltrpar \pard\plain \ltrpar\ql \li0\ri0\widctlpar\wrapdefault\aspalpha\aspnum\faauto\adjustright\rin0\lin0\itap0 \rtlch\fcs1 \af0\afs20\alang1025 \ltrch\fcs0 \fs24\lang2057\langfe2057\cgrid\langnp2057\langfenp2057 {\rtlch\fcs1 \af0 &#13;_x000a_\ltrch\fcs0 \insrsid1396450 \chftnsep &#13;_x000a_\par }}{\*\aftnsepc \ltrpar \pard\plain \ltrpar\ql \li0\ri0\widctlpar\wrapdefault\aspalpha\aspnum\faauto\adjustright\rin0\lin0\itap0 \rtlch\fcs1 \af0\afs20\alang1025 \ltrch\fcs0 \fs24\lang2057\langfe2057\cgrid\langnp2057\langfenp2057 {\rtlch\fcs1 \af0 &#13;_x000a_\ltrch\fcs0 \insrsid13964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1063\langfe2057\cgrid\langnp1063\langfenp2057 {\rtlch\fcs1 \af0 \ltrch\fcs0 \cs17\b0\v\fs20\cf9\lang1024\langfe1024\loch\af1\hich\af1\dbch\af31501\noproof\insrsid12135332\charrsid3824189 {\*\bkmkstart restartA}&#13;_x000a_\hich\af1\dbch\af31501\loch\f1 &lt;AmendA&gt;}{\rtlch\fcs1 \af0 \ltrch\fcs0 \insrsid12135332\charrsid3824189 Pakeitimas\tab \tab }{\rtlch\fcs1 \af0 \ltrch\fcs0 &#13;_x000a_\cs17\b0\v\fs20\cf9\lang1024\langfe1024\loch\af1\hich\af1\dbch\af31501\noproof\insrsid12135332\charrsid3824189 \hich\af1\dbch\af31501\loch\f1 &lt;NumAmA&gt;}{\rtlch\fcs1 \af0 \ltrch\fcs0 \insrsid12135332\charrsid3824189 #}{\rtlch\fcs1 \af1 \ltrch\fcs0 &#13;_x000a_\cs20\v\f1\fs20\cf15\insrsid12135332\charrsid3824189 ENMIENDA@NRAM@}{\rtlch\fcs1 \af0 \ltrch\fcs0 \insrsid12135332\charrsid3824189 #}{\rtlch\fcs1 \af0 \ltrch\fcs0 &#13;_x000a_\cs17\b0\v\fs20\cf9\lang1024\langfe1024\loch\af1\hich\af1\dbch\af31501\noproof\insrsid12135332\charrsid3824189 \hich\af1\dbch\af31501\loch\f1 &lt;/NumAmA&gt;}{\rtlch\fcs1 \af0 \ltrch\fcs0 \insrsid12135332\charrsid3824189 &#13;_x000a_\par }\pard\plain \ltrpar\s23\ql \li0\ri0\sb240\keepn\nowidctlpar\wrapdefault\aspalpha\aspnum\faauto\adjustright\rin0\lin0\itap0\pararsid14374628 \rtlch\fcs1 \af0\afs20\alang1025 \ltrch\fcs0 \b\fs24\lang1063\langfe2057\cgrid\langnp1063\langfenp2057 {&#13;_x000a_\rtlch\fcs1 \af0 \ltrch\fcs0 \cs17\b0\v\fs20\cf9\lang1024\langfe1024\loch\af1\hich\af1\dbch\af31501\noproof\insrsid12135332\charrsid3824189 \hich\af1\dbch\af31501\loch\f1 &lt;DocAmend&gt;}{\rtlch\fcs1 \af1343 \ltrch\fcs0 \f1343\insrsid12135332\charrsid3824189 &#13;_x000a_Teis\'ebk\'fbros rezoliucjos projektas}{\rtlch\fcs1 \af0 \ltrch\fcs0 \cs17\b0\v\fs20\cf9\lang1024\langfe1024\loch\af1\hich\af1\dbch\af31501\noproof\insrsid12135332\charrsid3824189 \hich\af1\dbch\af31501\loch\f1 &lt;/DocAmend&gt;}{\rtlch\fcs1 \af0 \ltrch\fcs0 &#13;_x000a_\insrsid12135332\charrsid3824189 &#13;_x000a_\par }\pard\plain \ltrpar\s19\ql \li0\ri0\nowidctlpar\wrapdefault\aspalpha\aspnum\faauto\adjustright\rin0\lin0\itap0\pararsid14374628 \rtlch\fcs1 \af0\afs20\alang1025 \ltrch\fcs0 \b\fs24\lang1063\langfe2057\cgrid\langnp1063\langfenp2057 {\rtlch\fcs1 \af0 &#13;_x000a_\ltrch\fcs0 \cs17\b0\v\fs20\cf9\lang1024\langfe1024\loch\af1\hich\af1\dbch\af31501\noproof\insrsid12135332\charrsid3824189 \hich\af1\dbch\af31501\loch\f1 &lt;Article&gt;}{\rtlch\fcs1 \af0 \ltrch\fcs0 \cf10\insrsid12135332\charrsid4079165 \u9668\'3f}{&#13;_x000a_\rtlch\fcs1 \af0 \ltrch\fcs0 \insrsid12135332\charrsid3824189 #}{\rtlch\fcs1 \af1 \ltrch\fcs0 \cs20\v\f1\fs20\cf15\insrsid12135332\charrsid3824189 TVTRESPART@RESPART@}{\rtlch\fcs1 \af0 \ltrch\fcs0 \insrsid12135332\charrsid3824189 #}{\rtlch\fcs1 \af0 &#13;_x000a_\ltrch\fcs0 \cf10\insrsid12135332\charrsid4079165 \u9658\'3f}{\rtlch\fcs1 \af0 \ltrch\fcs0 \cs17\b0\v\fs20\cf9\lang1024\langfe1024\loch\af1\hich\af1\dbch\af31501\noproof\insrsid12135332\charrsid3824189 \hich\af1\dbch\af31501\loch\f1 &lt;/Article&gt;}{&#13;_x000a_\rtlch\fcs1 \af0 \ltrch\fcs0 \insrsid12135332\charrsid3824189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63\langfe2057\langnp1063\insrsid12135332\charrsid3824189 \cell }\pard \ltrpar&#13;_x000a_\ql \li0\ri0\widctlpar\intbl\wrapdefault\aspalpha\aspnum\faauto\adjustright\rin0\lin0 {\rtlch\fcs1 \af0 \ltrch\fcs0 \lang1063\langfe2057\langnp1063\insrsid12135332\charrsid3824189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1\qc \li0\ri0\sa240\keepn\nowidctlpar\intbl\wrapdefault\aspalpha\aspnum\faauto\adjustright\rin0\lin0\pararsid14374628 \rtlch\fcs1 \af0\afs20\alang1025 \ltrch\fcs0 \i\fs24\lang1063\langfe2057\cgrid\langnp1063\langfenp2057 {&#13;_x000a_\rtlch\fcs1 \af1343 \ltrch\fcs0 \f1343\insrsid12135332\charrsid3824189 Teis\'ebk\'fbros rezoliucjos projektas\cell }{\rtlch\fcs1 \af0 \ltrch\fcs0 \insrsid12135332\charrsid3824189 Pakeitimas\cell }\pard\plain \ltrpar&#13;_x000a_\ql \li0\ri0\widctlpar\intbl\wrapdefault\aspalpha\aspnum\faauto\adjustright\rin0\lin0 \rtlch\fcs1 \af0\afs20\alang1025 \ltrch\fcs0 \fs24\lang2057\langfe2057\cgrid\langnp2057\langfenp2057 {\rtlch\fcs1 \af0 \ltrch\fcs0 &#13;_x000a_\lang1063\langfe2057\langnp1063\insrsid12135332\charrsid3824189 \trowd \ltrrow\ts11\trqc\trgaph340\trleft-340\trftsWidth1\trftsWidthB3\trpaddl340\trpaddr340\trpaddfl3\trpaddft3\trpaddfb3\trpaddfr3\tblrsid14374628\tblind0\tblindtype3 \clvertalt\clbrdrt&#13;_x000a_\brdrtbl \clbrdrl\brdrtbl \clbrdrb\brdrtbl \clbrdrr\brdrtbl \cltxlrtb\clftsWidth3\clwWidth4876\clshdrawnil \cellx4536\clvertalt\clbrdrt\brdrtbl \clbrdrl\brdrtbl \clbrdrb\brdrtbl \clbrdrr\brdrtbl \cltxlrtb\clftsWidth3\clwWidth4876\clshdrawnil \cellx9412&#13;_x000a_\row \ltrrow}\pard\plain \ltrpar\s18\ql \li0\ri0\sa120\nowidctlpar\intbl\wrapdefault\aspalpha\aspnum\faauto\adjustright\rin0\lin0\pararsid14374628 \rtlch\fcs1 \af0\afs20\alang1025 \ltrch\fcs0 \fs24\lang1063\langfe2057\cgrid\langnp1063\langfenp2057 {&#13;_x000a_\rtlch\fcs1 \af0 \ltrch\fcs0 \insrsid12135332\charrsid3824189 #}{\rtlch\fcs1 \af1 \ltrch\fcs0 \cs20\v\f1\fs20\cf15\insrsid12135332\charrsid3824189 Tekstas}{\rtlch\fcs1 \af0 \ltrch\fcs0 \insrsid12135332\charrsid3824189 #\cell #}{\rtlch\fcs1 \af1 &#13;_x000a_\ltrch\fcs0 \cs20\v\f1\fs20\cf15\insrsid12135332\charrsid3824189 Tekstas}{\rtlch\fcs1 \af0 \ltrch\fcs0 \insrsid12135332\charrsid3824189 #}{\rtlch\fcs1 \af0\afs24 \ltrch\fcs0 \insrsid12135332\charrsid3824189 \cell }\pard\plain \ltrpar&#13;_x000a_\ql \li0\ri0\widctlpar\intbl\wrapdefault\aspalpha\aspnum\faauto\adjustright\rin0\lin0 \rtlch\fcs1 \af0\afs20\alang1025 \ltrch\fcs0 \fs24\lang2057\langfe2057\cgrid\langnp2057\langfenp2057 {\rtlch\fcs1 \af0 \ltrch\fcs0 &#13;_x000a_\lang1063\langfe2057\langnp1063\insrsid12135332\charrsid3824189 \trowd \lastrow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pard \ltrpar\ql \li0\ri0\widctlpar\wrapdefault\aspalpha\aspnum\faauto\adjustright\rin0\lin0\itap0\pararsid16324206 {\rtlch\fcs1 \af0 \ltrch\fcs0 &#13;_x000a_\cs17\v\fs20\cf9\lang1024\langfe1024\loch\af1\hich\af1\dbch\af31501\noproof\langnp1063\insrsid12135332\charrsid3824189 \hich\af1\dbch\af31501\loch\f1 &lt;/AmendA&gt;}{\rtlch\fcs1 \af0 \ltrch\fcs0 \insrsid12135332\charrsid16324206 {\*\bkmkend restartA}&#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68&#13;_x000a_a7caea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886626 HideTWBExt;}{&#13;_x000a_\s18\ql \li0\ri0\sa120\nowidctlpar\wrapdefault\aspalpha\aspnum\faauto\adjustright\rin0\lin0\itap0 \rtlch\fcs1 \af0\afs20\alang1025 \ltrch\fcs0 \fs24\lang1063\langfe2057\cgrid\langnp1063\langfenp2057 \sbasedon0 \snext18 \spriority0 \styrsid15886626 &#13;_x000a_Normal6a;}{\s19\ql \li0\ri0\nowidctlpar\wrapdefault\aspalpha\aspnum\faauto\adjustright\rin0\lin0\itap0 \rtlch\fcs1 \af0\afs20\alang1025 \ltrch\fcs0 \b\fs24\lang1063\langfe2057\cgrid\langnp1063\langfenp2057 \sbasedon0 \snext19 \spriority0 \styrsid15886626 &#13;_x000a_NormalBold;}{\s20\ql \li0\ri0\sa240\nowidctlpar\wrapdefault\aspalpha\aspnum\faauto\adjustright\rin0\lin0\itap0 \rtlch\fcs1 \af0\afs20\alang1025 \ltrch\fcs0 \i\fs24\lang1063\langfe2057\cgrid\langnp1063\langfenp2057 &#13;_x000a_\sbasedon0 \snext20 \spriority0 \styrsid15886626 AmJustText;}{\s21\qc \li0\ri0\sb240\sa240\nowidctlpar\wrapdefault\aspalpha\aspnum\faauto\adjustright\rin0\lin0\itap0 \rtlch\fcs1 \af0\afs20\alang1025 \ltrch\fcs0 &#13;_x000a_\i\fs24\lang1063\langfe2057\cgrid\langnp1063\langfenp2057 \sbasedon0 \snext21 \spriority0 \styrsid15886626 AmCrossRef;}{\*\cs22 \additive \v\f1\fs20\cf15 \spriority0 \styrsid15886626 HideTWBInt;}{&#13;_x000a_\s23\qc \li0\ri0\sb240\sa240\keepn\nowidctlpar\wrapdefault\aspalpha\aspnum\faauto\adjustright\rin0\lin0\itap0 \rtlch\fcs1 \af0\afs20\alang1025 \ltrch\fcs0 \i\fs24\lang1063\langfe2057\cgrid\langnp1063\langfenp2057 &#13;_x000a_\sbasedon0 \snext20 \spriority0 \styrsid15886626 AmJustTitle;}{\s24\qc \li0\ri0\sa240\nowidctlpar\wrapdefault\aspalpha\aspnum\faauto\adjustright\rin0\lin0\itap0 \rtlch\fcs1 \af0\afs20\alang1025 \ltrch\fcs0 &#13;_x000a_\i\fs24\lang1063\langfe2057\cgrid\langnp1063\langfenp2057 \sbasedon0 \snext24 \spriority0 \styrsid15886626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1063\langfe2057\cgrid\langnp1063\langfenp2057 \sbasedon0 \snext25 \spriority0 \styrsid15886626 AmNumberTabs;}{\s26\ql \li0\ri0\sb240\nowidctlpar\wrapdefault\aspalpha\aspnum\faauto\adjustright\rin0\lin0\itap0 \rtlch\fcs1 &#13;_x000a_\af0\afs20\alang1025 \ltrch\fcs0 \b\fs24\lang1063\langfe2057\cgrid\langnp1063\langfenp2057 \sbasedon0 \snext26 \spriority0 \styrsid15886626 NormalBold12b;}}{\*\rsidtbl \rsid24658\rsid223860\rsid735077\rsid1718133\rsid2892074\rsid3565327\rsid3871340&#13;_x000a_\rsid4666813\rsid6641733\rsid7823322\rsid9636012\rsid10377208\rsid11215221\rsid11549030\rsid12154954\rsid14382809\rsid14424199\rsid14888533\rsid15204470\rsid15285974\rsid15886626\rsid15950462\rsid16324206\rsid16662270}{\mmathPr\mmathFont34\mbrkBin0&#13;_x000a_\mbrkBinSub0\msmallFrac0\mdispDef1\mlMargin0\mrMargin0\mdefJc1\mwrapIndent1440\mintLim0\mnaryLim1}{\info{\author VAITIEKUTE Simona}{\operator VAITIEKUTE Simona}{\creatim\yr2026\mo7\dy30\hr8\min15}{\revtim\yr2026\mo7\dy30\hr8\min15}{\version1}{\edmins0}&#13;_x000a_{\nofpages1}{\nofwords101}{\nofchars580}{\nofcharsws680}{\vern11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886626\newtblstyruls\nogrowautofit\usenormstyforlist\noindnmbrts\felnbrelev\nocxsptable\indrlsweleven\noafcnsttbl\afelev\utinl\hwelev\spltpgpar\notcvasp\notbrkcnstfrctbl\notvatxbx\krnprsnet\cachedcolbal &#13;_x000a_\nouicompat \fet0{\*\wgrffmtfilter 013f}\nofeaturethrottle1\ilfomacatclnup0{\*\template C:\\Users\\SVAITI~1\\AppData\\Local\\Temp\\Blank1.dotx}{\*\ftnsep \ltrpar \pard\plain \ltrpar&#13;_x000a_\ql \li0\ri0\widctlpar\wrapdefault\aspalpha\aspnum\faauto\adjustright\rin0\lin0\itap0 \rtlch\fcs1 \af0\afs20\alang1025 \ltrch\fcs0 \fs24\lang2057\langfe2057\cgrid\langnp2057\langfenp2057 {\rtlch\fcs1 \af0 \ltrch\fcs0 \insrsid3871340 \chftnsep &#13;_x000a_\par }}{\*\ftnsepc \ltrpar \pard\plain \ltrpar\ql \li0\ri0\widctlpar\wrapdefault\aspalpha\aspnum\faauto\adjustright\rin0\lin0\itap0 \rtlch\fcs1 \af0\afs20\alang1025 \ltrch\fcs0 \fs24\lang2057\langfe2057\cgrid\langnp2057\langfenp2057 {\rtlch\fcs1 \af0 &#13;_x000a_\ltrch\fcs0 \insrsid3871340 \chftnsepc &#13;_x000a_\par }}{\*\aftnsep \ltrpar \pard\plain \ltrpar\ql \li0\ri0\widctlpar\wrapdefault\aspalpha\aspnum\faauto\adjustright\rin0\lin0\itap0 \rtlch\fcs1 \af0\afs20\alang1025 \ltrch\fcs0 \fs24\lang2057\langfe2057\cgrid\langnp2057\langfenp2057 {\rtlch\fcs1 \af0 &#13;_x000a_\ltrch\fcs0 \insrsid3871340 \chftnsep &#13;_x000a_\par }}{\*\aftnsepc \ltrpar \pard\plain \ltrpar\ql \li0\ri0\widctlpar\wrapdefault\aspalpha\aspnum\faauto\adjustright\rin0\lin0\itap0 \rtlch\fcs1 \af0\afs20\alang1025 \ltrch\fcs0 \fs24\lang2057\langfe2057\cgrid\langnp2057\langfenp2057 {\rtlch\fcs1 \af0 &#13;_x000a_\ltrch\fcs0 \insrsid38713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1063\langfe2057\cgrid\langnp1063\langfenp2057 {\rtlch\fcs1 \af0 \ltrch\fcs0 \cs17\b0\v\fs20\cf9\lang1024\langfe1024\loch\af1\hich\af1\dbch\af31501\noproof\insrsid15886626\charrsid3824189 {\*\bkmkstart restartB}&#13;_x000a_\hich\af1\dbch\af31501\loch\f1 &lt;AmendB&gt;}{\rtlch\fcs1 \af0 \ltrch\fcs0 \insrsid15886626\charrsid3824189 Pakeitimas\tab \tab }{\rtlch\fcs1 \af0 \ltrch\fcs0 &#13;_x000a_\cs17\b0\v\fs20\cf9\lang1024\langfe1024\loch\af1\hich\af1\dbch\af31501\noproof\insrsid15886626\charrsid3824189 \hich\af1\dbch\af31501\loch\f1 &lt;NumAmB&gt;}{\rtlch\fcs1 \af0 \ltrch\fcs0 \insrsid15886626\charrsid3824189 #}{\rtlch\fcs1 \af1 \ltrch\fcs0 &#13;_x000a_\cs22\v\f1\fs20\cf15\insrsid15886626\charrsid3824189 ENMIENDA@NRAM@}{\rtlch\fcs1 \af0 \ltrch\fcs0 \insrsid15886626\charrsid3824189 #}{\rtlch\fcs1 \af0 \ltrch\fcs0 &#13;_x000a_\cs17\b0\v\fs20\cf9\lang1024\langfe1024\loch\af1\hich\af1\dbch\af31501\noproof\insrsid15886626\charrsid3824189 \hich\af1\dbch\af31501\loch\f1 &lt;/NumAmB&gt;}{\rtlch\fcs1 \af0 \ltrch\fcs0 \insrsid15886626\charrsid3824189 &#13;_x000a_\par }\pard\plain \ltrpar\s26\ql \li0\ri0\sb240\keepn\nowidctlpar\wrapdefault\aspalpha\aspnum\faauto\adjustright\rin0\lin0\itap0\pararsid14374628 \rtlch\fcs1 \af0\afs20\alang1025 \ltrch\fcs0 \b\fs24\lang1063\langfe2057\cgrid\langnp1063\langfenp2057 {&#13;_x000a_\rtlch\fcs1 \af0 \ltrch\fcs0 \cs17\b0\v\fs20\cf9\lang1024\langfe1024\loch\af1\hich\af1\dbch\af31501\noproof\insrsid15886626\charrsid3824189 \hich\af1\dbch\af31501\loch\f1 &lt;DocAmend&gt;}{\rtlch\fcs1 \af0 \ltrch\fcs0 \insrsid15886626\charrsid3824189 =#}{&#13;_x000a_\rtlch\fcs1 \af1 \ltrch\fcs0 \cs22\v\f1\fs20\cf15\insrsid15886626\charrsid3824189 MNU[OPTPROPOSALCOD][OPTPROPOSALCNS][OPTPROPOSALNLE][OPTPROPOSALINL]@CHOICE@CODEMNU}{\rtlch\fcs1 \af0 \ltrch\fcs0 \insrsid15886626\charrsid3824189 ##}{\rtlch\fcs1 \af1 &#13;_x000a_\ltrch\fcs0 \cs22\v\f1\fs20\cf15\insrsid15886626\charrsid3824189 MNU[AMACTYES][NOTAPP]@CHOICE@AMACTMNU}{\rtlch\fcs1 \af0 \ltrch\fcs0 \insrsid15886626\charrsid3824189 #}{\rtlch\fcs1 \af0 \ltrch\fcs0 &#13;_x000a_\cs17\b0\v\fs20\cf9\lang1024\langfe1024\loch\af1\hich\af1\dbch\af31501\noproof\insrsid15886626\charrsid3824189 \hich\af1\dbch\af31501\loch\f1 &lt;/DocAmend&gt;}{\rtlch\fcs1 \af0 \ltrch\fcs0 \insrsid15886626\charrsid3824189 &#13;_x000a_\par }\pard\plain \ltrpar\s19\ql \li0\ri0\keepn\nowidctlpar\wrapdefault\aspalpha\aspnum\faauto\adjustright\rin0\lin0\itap0\pararsid14374628 \rtlch\fcs1 \af0\afs20\alang1025 \ltrch\fcs0 \b\fs24\lang1063\langfe2057\cgrid\langnp1063\langfenp2057 {\rtlch\fcs1 &#13;_x000a_\af0 \ltrch\fcs0 \cs17\b0\v\fs20\cf9\lang1024\langfe1024\loch\af1\hich\af1\dbch\af31501\noproof\insrsid15886626\charrsid3824189 \hich\af1\dbch\af31501\loch\f1 &lt;Article&gt;}{\rtlch\fcs1 \af0 \ltrch\fcs0 \insrsid15886626\charrsid3824189 #}{\rtlch\fcs1 \af1 &#13;_x000a_\ltrch\fcs0 \cs22\v\f1\fs20\cf15\insrsid15886626\charrsid3824189 MNU[AMACTPARTYES][AMACTPARTNO]@CHOICE@AMACTMNU}{\rtlch\fcs1 \af0 \ltrch\fcs0 \insrsid15886626\charrsid3824189 #}{\rtlch\fcs1 \af0 \ltrch\fcs0 &#13;_x000a_\cs17\b0\v\fs20\cf9\lang1024\langfe1024\loch\af1\hich\af1\dbch\af31501\noproof\insrsid15886626\charrsid3824189 \hich\af1\dbch\af31501\loch\f1 &lt;/Article&gt;}{\rtlch\fcs1 \af0 \ltrch\fcs0 \insrsid15886626\charrsid3824189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langnp1063\insrsid15886626\charrsid3824189 \hich\af1\dbch\af31501\loch\f1 &lt;DocAmend2&gt;&lt;OptDel&gt;}{\rtlch\fcs1 \af0 \ltrch\fcs0 &#13;_x000a_\lang1063\langfe2057\langnp1063\insrsid15886626\charrsid3824189 #}{\rtlch\fcs1 \af1 \ltrch\fcs0 \cs22\v\f1\fs20\cf15\lang1063\langfe2057\langnp1063\insrsid15886626\charrsid3824189 MNU[OPTNRACTYES][NOTAPP]@CHOICE@AMACTMNU}{\rtlch\fcs1 \af0 \ltrch\fcs0 &#13;_x000a_\lang1063\langfe2057\langnp1063\insrsid15886626\charrsid3824189 #}{\rtlch\fcs1 \af0 \ltrch\fcs0 \cs17\v\fs20\cf9\lang1024\langfe1024\loch\af1\hich\af1\dbch\af31501\noproof\langnp1063\insrsid15886626\charrsid3824189 \hich\af1\dbch\af31501\loch\f1 &#13;_x000a_&lt;/OptDel&gt;&lt;/DocAmend2&gt;}{\rtlch\fcs1 \af0 \ltrch\fcs0 \lang1063\langfe2057\langnp1063\insrsid15886626\charrsid3824189 &#13;_x000a_\par }\pard \ltrpar\ql \li0\ri0\widctlpar\wrapdefault\aspalpha\aspnum\faauto\adjustright\rin0\lin0\itap0\pararsid14374628 {\rtlch\fcs1 \af0 \ltrch\fcs0 &#13;_x000a_\cs17\v\fs20\cf9\lang1024\langfe1024\loch\af1\hich\af1\dbch\af31501\noproof\langnp1063\insrsid15886626\charrsid3824189 \hich\af1\dbch\af31501\loch\f1 &lt;Article2&gt;&lt;OptDel&gt;}{\rtlch\fcs1 \af0 \ltrch\fcs0 &#13;_x000a_\lang1063\langfe2057\langnp1063\insrsid15886626\charrsid3824189 #}{\rtlch\fcs1 \af1 \ltrch\fcs0 \cs22\v\f1\fs20\cf15\lang1063\langfe2057\langnp1063\insrsid15886626\charrsid3824189 MNU[OPTACTPARTYES][NOTAPP]@CHOICE@AMACTMNU}{\rtlch\fcs1 \af0 \ltrch\fcs0 &#13;_x000a_\lang1063\langfe2057\langnp1063\insrsid15886626\charrsid3824189 #}{\rtlch\fcs1 \af0 \ltrch\fcs0 \cs17\v\fs20\cf9\lang1024\langfe1024\loch\af1\hich\af1\dbch\af31501\noproof\langnp1063\insrsid15886626\charrsid3824189 \hich\af1\dbch\af31501\loch\f1 &#13;_x000a_&lt;/OptDel&gt;&lt;/Article2&gt;}{\rtlch\fcs1 \af0 \ltrch\fcs0 \lang1063\langfe2057\langnp1063\insrsid15886626\charrsid3824189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63\langfe2057\langnp1063\insrsid15886626\charrsid3824189 \cell }\pard \ltrpar\ql \li0\ri0\widctlpar\intbl\wrapdefault\aspalpha\aspnum\faauto\adjustright\rin0\lin0 {\rtlch\fcs1 \af0 \ltrch\fcs0 &#13;_x000a_\lang1063\langfe2057\langnp1063\insrsid15886626\charrsid3824189 \trowd \ltrrow\ts11\trqc\trgaph340\trleft-340\trftsWidth3\trwWidth9752\trftsWidthB3\trpaddl340\trpaddr340\trpaddfl3\trpaddft3\trpaddfb3\trpaddfr3\tblrsid14374628\tblind0\tblindtype3 &#13;_x000a_\clvertalt\clbrdrt\brdrtbl \clbrdrl\brdrtbl \clbrdrb\brdrtbl \clbrdrr\brdrtbl \cltxlrtb\clftsWidth3\clwWidth9752\clshdrawnil \cellx9412\row \ltrrow}\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4\qc \li0\ri0\sa240\keepn\nowidctlpar\intbl\wrapdefault\aspalpha\aspnum\faauto\adjustright\rin0\lin0\pararsid14374628 \rtlch\fcs1 \af0\afs20\alang1025 \ltrch\fcs0 \i\fs24\lang1063\langfe2057\cgrid\langnp1063\langfenp2057 {\rtlch\fcs1 \af0 \ltrch\fcs0 &#13;_x000a_\insrsid15886626\charrsid3824189 #}{\rtlch\fcs1 \af1 \ltrch\fcs0 \cs22\v\f1\fs20\cf15\insrsid15886626\charrsid3824189 MNU[OPTLEFTAMACT][LEFTPROP]@CHOICE@AMACTMNU}{\rtlch\fcs1 \af0 \ltrch\fcs0 \insrsid15886626\charrsid3824189 #\cell Pakeitimas\cell &#13;_x000a_}\pard\plain \ltrpar\ql \li0\ri0\widctlpar\intbl\wrapdefault\aspalpha\aspnum\faauto\adjustright\rin0\lin0 \rtlch\fcs1 \af0\afs20\alang1025 \ltrch\fcs0 \fs24\lang2057\langfe2057\cgrid\langnp2057\langfenp2057 {\rtlch\fcs1 \af0 \ltrch\fcs0 &#13;_x000a_\lang1063\langfe2057\langnp1063\insrsid15886626\charrsid3824189 \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row \ltrrow}\pard\plain \ltrpar\s18\ql \li0\ri0\sa120\nowidctlpar\intbl\wrapdefault\aspalpha\aspnum\faauto\adjustright\rin0\lin0\pararsid14374628 \rtlch\fcs1 \af0\afs20\alang1025 \ltrch\fcs0 &#13;_x000a_\fs24\lang1063\langfe2057\cgrid\langnp1063\langfenp2057 {\rtlch\fcs1 \af0 \ltrch\fcs0 \insrsid15886626\charrsid3824189 #}{\rtlch\fcs1 \af1 \ltrch\fcs0 \cs22\v\f1\fs20\cf15\insrsid15886626\charrsid3824189 Tekstas}{\rtlch\fcs1 \af0 \ltrch\fcs0 &#13;_x000a_\insrsid15886626\charrsid3824189 #\cell #}{\rtlch\fcs1 \af1 \ltrch\fcs0 \cs22\v\f1\fs20\cf15\insrsid15886626\charrsid3824189 Tekstas}{\rtlch\fcs1 \af0 \ltrch\fcs0 \insrsid15886626\charrsid3824189 #}{\rtlch\fcs1 \af0\afs24 \ltrch\fcs0 &#13;_x000a_\insrsid15886626\charrsid3824189 \cell }\pard\plain \ltrpar\ql \li0\ri0\widctlpar\intbl\wrapdefault\aspalpha\aspnum\faauto\adjustright\rin0\lin0 \rtlch\fcs1 \af0\afs20\alang1025 \ltrch\fcs0 \fs24\lang2057\langfe2057\cgrid\langnp2057\langfenp2057 {&#13;_x000a_\rtlch\fcs1 \af0 \ltrch\fcs0 \lang1063\langfe2057\langnp1063\insrsid15886626\charrsid3824189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4374628 \rtlch\fcs1 \af0\afs20\alang1025 \ltrch\fcs0 \i\fs24\lang1063\langfe2057\cgrid\langnp1063\langfenp2057 {\rtlch\fcs1 \af0 \ltrch\fcs0 &#13;_x000a_\cs17\i0\v\fs20\cf9\lang1024\langfe1024\loch\af1\hich\af1\dbch\af31501\noproof\insrsid15886626\charrsid3824189 \hich\af1\dbch\af31501\loch\f1 &lt;OptDel&gt;}{\rtlch\fcs1 \af0 \ltrch\fcs0 \insrsid15886626\charrsid3824189 #}{\rtlch\fcs1 \af1 \ltrch\fcs0 &#13;_x000a_\cs22\v\f1\fs20\cf15\insrsid15886626\charrsid3824189 MNU[CROSSREFNO][CROSSREFYES]@CHOICE@}{\rtlch\fcs1 \af0 \ltrch\fcs0 \insrsid15886626\charrsid3824189 #}{\rtlch\fcs1 \af0 \ltrch\fcs0 &#13;_x000a_\cs17\i0\v\fs20\cf9\lang1024\langfe1024\loch\af1\hich\af1\dbch\af31501\noproof\insrsid15886626\charrsid3824189 \hich\af1\dbch\af31501\loch\f1 &lt;/OptDel&gt;}{\rtlch\fcs1 \af0 \ltrch\fcs0 \insrsid15886626\charrsid3824189 &#13;_x000a_\par }\pard\plain \ltrpar\s23\qc \li0\ri0\sb240\sa240\keepn\nowidctlpar\wrapdefault\aspalpha\aspnum\faauto\adjustright\rin0\lin0\itap0\pararsid14374628 \rtlch\fcs1 \af0\afs20\alang1025 \ltrch\fcs0 \i\fs24\lang1063\langfe2057\cgrid\langnp1063\langfenp2057 {&#13;_x000a_\rtlch\fcs1 \af0 \ltrch\fcs0 \cs17\i0\v\fs20\cf9\lang1024\langfe1024\loch\af1\hich\af1\dbch\af31501\noproof\insrsid15886626\charrsid3824189 \hich\af1\dbch\af31501\loch\f1 &lt;TitreJust&gt;}{\rtlch\fcs1 \af0 \ltrch\fcs0 \insrsid15886626\charrsid3824189 &#13;_x000a_Pagrindimas}{\rtlch\fcs1 \af0 \ltrch\fcs0 \cs17\i0\v\fs20\cf9\lang1024\langfe1024\loch\af1\hich\af1\dbch\af31501\noproof\insrsid15886626\charrsid3824189 \hich\af1\dbch\af31501\loch\f1 &lt;/TitreJust&gt;}{\rtlch\fcs1 \af0 \ltrch\fcs0 &#13;_x000a_\insrsid15886626\charrsid3824189 &#13;_x000a_\par }\pard\plain \ltrpar\s20\ql \li0\ri0\sa240\nowidctlpar\wrapdefault\aspalpha\aspnum\faauto\adjustright\rin0\lin0\itap0\pararsid14374628 \rtlch\fcs1 \af0\afs20\alang1025 \ltrch\fcs0 \i\fs24\lang1063\langfe2057\cgrid\langnp1063\langfenp2057 {\rtlch\fcs1 &#13;_x000a_\af0 \ltrch\fcs0 \cs17\i0\v\fs20\cf9\lang1024\langfe1024\loch\af1\hich\af1\dbch\af31501\noproof\insrsid15886626\charrsid3824189 \hich\af1\dbch\af31501\loch\f1 &lt;OptDelPrev&gt;}{\rtlch\fcs1 \af0 \ltrch\fcs0 \insrsid15886626\charrsid3824189 #}{\rtlch\fcs1 \af1 &#13;_x000a_\ltrch\fcs0 \cs22\v\f1\fs20\cf15\insrsid15886626\charrsid3824189 MNU[TEXTJUSTYES][TEXTJUSTNO]@CHOICE@}{\rtlch\fcs1 \af0 \ltrch\fcs0 \insrsid15886626\charrsid3824189 #}{\rtlch\fcs1 \af0 \ltrch\fcs0 &#13;_x000a_\cs17\i0\v\fs20\cf9\lang1024\langfe1024\loch\af1\hich\af1\dbch\af31501\noproof\insrsid15886626\charrsid3824189 \hich\af1\dbch\af31501\loch\f1 &lt;/OptDelPrev&gt;}{\rtlch\fcs1 \af0 \ltrch\fcs0 \insrsid15886626\charrsid382418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63\insrsid15886626\charrsid3824189 \hich\af1\dbch\af31501\loch\f1 &lt;/AmendB&gt;}{\rtlch\fcs1 \af0 \ltrch\fcs0 \insrsid15886626\charrsid16324206 {\*\bkmkend restartB}&#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71&#13;_x000a_96cdea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600289 HideTWBExt;}{&#13;_x000a_\s18\ql \li0\ri0\sa120\nowidctlpar\wrapdefault\aspalpha\aspnum\faauto\adjustright\rin0\lin0\itap0 \rtlch\fcs1 \af0\afs20\alang1025 \ltrch\fcs0 \fs24\lang2057\langfe2057\cgrid\langnp2057\langfenp2057 \sbasedon0 \snext18 \spriority0 \styrsid5600289 &#13;_x000a_Normal6a;}{\s19\ql \li0\ri0\nowidctlpar\wrapdefault\aspalpha\aspnum\faauto\adjustright\rin0\lin0\itap0 \rtlch\fcs1 \af0\afs20\alang1025 \ltrch\fcs0 \b\fs24\lang2057\langfe2057\cgrid\langnp2057\langfenp2057 \sbasedon0 \snext19 \spriority0 \styrsid5600289 &#13;_x000a_NormalBold;}{\s20\qc \li0\ri0\sa240\nowidctlpar\wrapdefault\aspalpha\aspnum\faauto\adjustright\rin0\lin0\itap0 \rtlch\fcs1 \af0\afs20\alang1025 \ltrch\fcs0 \i\fs24\lang2057\langfe2057\cgrid\langnp2057\langfenp2057 &#13;_x000a_\sbasedon0 \snext20 \spriority0 \styrsid5600289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5600289 AmNumberTabs;}{\s22\ql \li0\ri0\sb240\nowidctlpar\wrapdefault\aspalpha\aspnum\faauto\adjustright\rin0\lin0\itap0 \rtlch\fcs1 &#13;_x000a_\af0\afs20\alang1025 \ltrch\fcs0 \b\fs24\lang2057\langfe2057\cgrid\langnp2057\langfenp2057 \sbasedon0 \snext22 \spriority0 \styrsid5600289 NormalBold12b;}}{\*\rsidtbl \rsid24658\rsid223860\rsid735077\rsid1718133\rsid2892074\rsid3565327\rsid4666813&#13;_x000a_\rsid5586572\rsid5600289\rsid6641733\rsid7823322\rsid9636012\rsid10377208\rsid11215221\rsid11549030\rsid12154954\rsid14382809\rsid14424199\rsid14888533\rsid15204470\rsid15285974\rsid15950462\rsid16324206\rsid16662270}{\mmathPr\mmathFont34\mbrkBin0&#13;_x000a_\mbrkBinSub0\msmallFrac0\mdispDef1\mlMargin0\mrMargin0\mdefJc1\mwrapIndent1440\mintLim0\mnaryLim1}{\info{\author VAITIEKUTE Simona}{\operator VAITIEKUTE Simona}{\creatim\yr2026\mo7\dy30\hr8\min15}{\revtim\yr2026\mo7\dy30\hr8\min15}{\version1}{\edmins0}&#13;_x000a_{\nofpages1}{\nofwords24}{\nofchars139}{\nofcharsws162}{\vern11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600289\newtblstyruls\nogrowautofit\usenormstyforlist\noindnmbrts\felnbrelev\nocxsptable\indrlsweleven\noafcnsttbl\afelev\utinl\hwelev\spltpgpar\notcvasp\notbrkcnstfrctbl\notvatxbx\krnprsnet\cachedcolbal &#13;_x000a_\nouicompat \fet0{\*\wgrffmtfilter 013f}\nofeaturethrottle1\ilfomacatclnup0{\*\template C:\\Users\\SVAITI~1\\AppData\\Local\\Temp\\Blank1.dotx}{\*\ftnsep \ltrpar \pard\plain \ltrpar&#13;_x000a_\ql \li0\ri0\widctlpar\wrapdefault\aspalpha\aspnum\faauto\adjustright\rin0\lin0\itap0 \rtlch\fcs1 \af0\afs20\alang1025 \ltrch\fcs0 \fs24\lang2057\langfe2057\cgrid\langnp2057\langfenp2057 {\rtlch\fcs1 \af0 \ltrch\fcs0 \insrsid5586572 \chftnsep &#13;_x000a_\par }}{\*\ftnsepc \ltrpar \pard\plain \ltrpar\ql \li0\ri0\widctlpar\wrapdefault\aspalpha\aspnum\faauto\adjustright\rin0\lin0\itap0 \rtlch\fcs1 \af0\afs20\alang1025 \ltrch\fcs0 \fs24\lang2057\langfe2057\cgrid\langnp2057\langfenp2057 {\rtlch\fcs1 \af0 &#13;_x000a_\ltrch\fcs0 \insrsid5586572 \chftnsepc &#13;_x000a_\par }}{\*\aftnsep \ltrpar \pard\plain \ltrpar\ql \li0\ri0\widctlpar\wrapdefault\aspalpha\aspnum\faauto\adjustright\rin0\lin0\itap0 \rtlch\fcs1 \af0\afs20\alang1025 \ltrch\fcs0 \fs24\lang2057\langfe2057\cgrid\langnp2057\langfenp2057 {\rtlch\fcs1 \af0 &#13;_x000a_\ltrch\fcs0 \insrsid5586572 \chftnsep &#13;_x000a_\par }}{\*\aftnsepc \ltrpar \pard\plain \ltrpar\ql \li0\ri0\widctlpar\wrapdefault\aspalpha\aspnum\faauto\adjustright\rin0\lin0\itap0 \rtlch\fcs1 \af0\afs20\alang1025 \ltrch\fcs0 \fs24\lang2057\langfe2057\cgrid\langnp2057\langfenp2057 {\rtlch\fcs1 \af0 &#13;_x000a_\ltrch\fcs0 \insrsid558657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5600289\charrsid15879488 {\*\bkmkstart restartA}&#13;_x000a_\hich\af1\dbch\af31501\loch\f1 &lt;AmendA&gt;}{\rtlch\fcs1 \af0 \ltrch\fcs0 \insrsid5600289\charrsid15879488 [ZAMENDMENT]\tab \tab }{\rtlch\fcs1 \af0 \ltrch\fcs0 &#13;_x000a_\cs17\b0\v\fs20\cf9\lang1024\langfe1024\loch\af1\hich\af1\dbch\af31501\noproof\insrsid5600289\charrsid15879488 \hich\af1\dbch\af31501\loch\f1 &lt;NumAmA&gt;}{\rtlch\fcs1 \af0 \ltrch\fcs0 \insrsid5600289\charrsid15879488 [ZNRAM]}{\rtlch\fcs1 \af0 \ltrch\fcs0 &#13;_x000a_\cs17\b0\v\fs20\cf9\lang1024\langfe1024\loch\af1\hich\af1\dbch\af31501\noproof\insrsid5600289\charrsid15879488 \hich\af1\dbch\af31501\loch\f1 &lt;/NumAmA&gt;}{\rtlch\fcs1 \af0 \ltrch\fcs0 \insrsid5600289\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5600289\charrsid11356624 \hich\af1\dbch\af31501\loch\f1 &lt;DocAmend&gt;}{\rtlch\fcs1 \af0 \ltrch\fcs0 &#13;_x000a_\lang1036\langfe2057\langnp1036\insrsid5600289\charrsid11356624 [ZRESOLUTION]}{\rtlch\fcs1 \af0 \ltrch\fcs0 \cs17\b0\v\fs20\cf9\lang1024\langfe1024\loch\af1\hich\af1\dbch\af31501\noproof\langnp1036\insrsid5600289\charrsid11356624 &#13;_x000a_\hich\af1\dbch\af31501\loch\f1 &lt;/DocAmend&gt;}{\rtlch\fcs1 \af0 \ltrch\fcs0 \lang1036\langfe2057\langnp1036\insrsid5600289\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5600289\charrsid11356624 \hich\af1\dbch\af31501\loch\f1 &lt;Article&gt;}{\rtlch\fcs1 \af0 \ltrch\fcs0 &#13;_x000a_\lang1036\langfe2057\langnp1036\insrsid5600289\charrsid11356624 [ZRESPART]}{\rtlch\fcs1 \af0 \ltrch\fcs0 \cs17\b0\v\fs20\cf9\lang1024\langfe1024\loch\af1\hich\af1\dbch\af31501\noproof\langnp1036\insrsid5600289\charrsid11356624 &#13;_x000a_\hich\af1\dbch\af31501\loch\f1 &lt;/Article&gt;}{\rtlch\fcs1 \af0 \ltrch\fcs0 \lang1036\langfe2057\langnp1036\insrsid5600289\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5600289\charrsid11356624 \cell }\pard \ltrpar&#13;_x000a_\ql \li0\ri0\widctlpar\intbl\wrapdefault\aspalpha\aspnum\faauto\adjustright\rin0\lin0 {\rtlch\fcs1 \af0 \ltrch\fcs0 \insrsid5600289\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5600289\charrsid15879488 [ZLEFTA]\cell [ZRIGHT]\cell }\pard\plain \ltrpar\ql \li0\ri0\widctlpar\intbl\wrapdefault\aspalpha\aspnum\faauto\adjustright\rin0\lin0 \rtlch\fcs1 \af0\afs20\alang1025 \ltrch\fcs0 &#13;_x000a_\fs24\lang2057\langfe2057\cgrid\langnp2057\langfenp2057 {\rtlch\fcs1 \af0 \ltrch\fcs0 \insrsid5600289\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5600289\charrsid15879488 [ZTEXTL]\cell [ZTEXTR]}{\rtlch\fcs1 \af0\afs24 \ltrch\fcs0 \insrsid5600289\charrsid15879488 \cell }\pard\plain \ltrpar\ql \li0\ri0\widctlpar\intbl\wrapdefault\aspalpha\aspnum\faauto\adjustright\rin0\lin0 \rtlch\fcs1 &#13;_x000a_\af0\afs20\alang1025 \ltrch\fcs0 \fs24\lang2057\langfe2057\cgrid\langnp2057\langfenp2057 {\rtlch\fcs1 \af0 \ltrch\fcs0 \insrsid5600289\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5600289\charrsid15879488 &#13;_x000a_\hich\af1\dbch\af31501\loch\f1 &lt;/AmendA&gt;}{\rtlch\fcs1 \af0 \ltrch\fcs0 \insrsid5600289\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c8&#13;_x000a_7cd0ea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344753 HideTWBExt;}{&#13;_x000a_\s18\ql \li0\ri0\sa120\nowidctlpar\wrapdefault\aspalpha\aspnum\faauto\adjustright\rin0\lin0\itap0 \rtlch\fcs1 \af0\afs20\alang1025 \ltrch\fcs0 \fs24\lang2057\langfe2057\cgrid\langnp2057\langfenp2057 \sbasedon0 \snext18 \spriority0 \styrsid7344753 &#13;_x000a_Normal6a;}{\s19\ql \li0\ri0\nowidctlpar\wrapdefault\aspalpha\aspnum\faauto\adjustright\rin0\lin0\itap0 \rtlch\fcs1 \af0\afs20\alang1025 \ltrch\fcs0 \b\fs24\lang2057\langfe2057\cgrid\langnp2057\langfenp2057 \sbasedon0 \snext19 \spriority0 \styrsid7344753 &#13;_x000a_NormalBold;}{\s20\ql \li0\ri0\sa240\nowidctlpar\wrapdefault\aspalpha\aspnum\faauto\adjustright\rin0\lin0\itap0 \rtlch\fcs1 \af0\afs20\alang1025 \ltrch\fcs0 \i\fs24\lang2057\langfe2057\cgrid\langnp2057\langfenp2057 &#13;_x000a_\sbasedon0 \snext20 \spriority0 \styrsid7344753 AmJustText;}{\s21\qc \li0\ri0\sb240\sa240\nowidctlpar\wrapdefault\aspalpha\aspnum\faauto\adjustright\rin0\lin0\itap0 \rtlch\fcs1 \af0\afs20\alang1025 \ltrch\fcs0 &#13;_x000a_\i\fs24\lang2057\langfe2057\cgrid\langnp2057\langfenp2057 \sbasedon0 \snext21 \spriority0 \styrsid7344753 AmCrossRef;}{\s22\qc \li0\ri0\sb240\sa240\keepn\nowidctlpar\wrapdefault\aspalpha\aspnum\faauto\adjustright\rin0\lin0\itap0 \rtlch\fcs1 &#13;_x000a_\af0\afs20\alang1025 \ltrch\fcs0 \i\fs24\lang2057\langfe2057\cgrid\langnp2057\langfenp2057 \sbasedon0 \snext20 \spriority0 \styrsid7344753 AmJustTitle;}{\s23\qc \li0\ri0\sa240\nowidctlpar\wrapdefault\aspalpha\aspnum\faauto\adjustright\rin0\lin0\itap0 &#13;_x000a_\rtlch\fcs1 \af0\afs20\alang1025 \ltrch\fcs0 \i\fs24\lang2057\langfe2057\cgrid\langnp2057\langfenp2057 \sbasedon0 \snext23 \spriority0 \styrsid73447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7344753 AmNumberTabs;}{\s25\ql \li0\ri0\sb240\nowidctlpar\wrapdefault\aspalpha\aspnum\faauto\adjustright\rin0\lin0\itap0 \rtlch\fcs1 &#13;_x000a_\af0\afs20\alang1025 \ltrch\fcs0 \b\fs24\lang2057\langfe2057\cgrid\langnp2057\langfenp2057 \sbasedon0 \snext25 \spriority0 \styrsid7344753 NormalBold12b;}}{\*\rsidtbl \rsid24658\rsid223860\rsid735077\rsid1718133\rsid2892074\rsid3565327\rsid4666813&#13;_x000a_\rsid6641733\rsid7344753\rsid7823322\rsid9636012\rsid10377208\rsid11215221\rsid11549030\rsid12075041\rsid12154954\rsid14382809\rsid14424199\rsid14888533\rsid15204470\rsid15285974\rsid15950462\rsid16324206\rsid16662270}{\mmathPr\mmathFont34\mbrkBin0&#13;_x000a_\mbrkBinSub0\msmallFrac0\mdispDef1\mlMargin0\mrMargin0\mdefJc1\mwrapIndent1440\mintLim0\mnaryLim1}{\info{\author VAITIEKUTE Simona}{\operator VAITIEKUTE Simona}{\creatim\yr2026\mo7\dy30\hr8\min15}{\revtim\yr2026\mo7\dy30\hr8\min15}{\version1}{\edmins0}&#13;_x000a_{\nofpages1}{\nofwords55}{\nofchars317}{\nofcharsws371}{\vern11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344753\newtblstyruls\nogrowautofit\usenormstyforlist\noindnmbrts\felnbrelev\nocxsptable\indrlsweleven\noafcnsttbl\afelev\utinl\hwelev\spltpgpar\notcvasp\notbrkcnstfrctbl\notvatxbx\krnprsnet\cachedcolbal &#13;_x000a_\nouicompat \fet0{\*\wgrffmtfilter 013f}\nofeaturethrottle1\ilfomacatclnup0{\*\template C:\\Users\\SVAITI~1\\AppData\\Local\\Temp\\Blank1.dotx}{\*\ftnsep \ltrpar \pard\plain \ltrpar&#13;_x000a_\ql \li0\ri0\widctlpar\wrapdefault\aspalpha\aspnum\faauto\adjustright\rin0\lin0\itap0 \rtlch\fcs1 \af0\afs20\alang1025 \ltrch\fcs0 \fs24\lang2057\langfe2057\cgrid\langnp2057\langfenp2057 {\rtlch\fcs1 \af0 \ltrch\fcs0 \insrsid12075041 \chftnsep &#13;_x000a_\par }}{\*\ftnsepc \ltrpar \pard\plain \ltrpar\ql \li0\ri0\widctlpar\wrapdefault\aspalpha\aspnum\faauto\adjustright\rin0\lin0\itap0 \rtlch\fcs1 \af0\afs20\alang1025 \ltrch\fcs0 \fs24\lang2057\langfe2057\cgrid\langnp2057\langfenp2057 {\rtlch\fcs1 \af0 &#13;_x000a_\ltrch\fcs0 \insrsid12075041 \chftnsepc &#13;_x000a_\par }}{\*\aftnsep \ltrpar \pard\plain \ltrpar\ql \li0\ri0\widctlpar\wrapdefault\aspalpha\aspnum\faauto\adjustright\rin0\lin0\itap0 \rtlch\fcs1 \af0\afs20\alang1025 \ltrch\fcs0 \fs24\lang2057\langfe2057\cgrid\langnp2057\langfenp2057 {\rtlch\fcs1 \af0 &#13;_x000a_\ltrch\fcs0 \insrsid12075041 \chftnsep &#13;_x000a_\par }}{\*\aftnsepc \ltrpar \pard\plain \ltrpar\ql \li0\ri0\widctlpar\wrapdefault\aspalpha\aspnum\faauto\adjustright\rin0\lin0\itap0 \rtlch\fcs1 \af0\afs20\alang1025 \ltrch\fcs0 \fs24\lang2057\langfe2057\cgrid\langnp2057\langfenp2057 {\rtlch\fcs1 \af0 &#13;_x000a_\ltrch\fcs0 \insrsid120750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7344753\charrsid15879488 {\*\bkmkstart restartB}&#13;_x000a_\hich\af1\dbch\af31501\loch\f1 &lt;AmendB&gt;}{\rtlch\fcs1 \af0 \ltrch\fcs0 \insrsid7344753\charrsid15879488 [ZAMENDMENT]\tab \tab }{\rtlch\fcs1 \af0 \ltrch\fcs0 &#13;_x000a_\cs17\b0\v\fs20\cf9\lang1024\langfe1024\loch\af1\hich\af1\dbch\af31501\noproof\insrsid7344753\charrsid15879488 \hich\af1\dbch\af31501\loch\f1 &lt;NumAmB&gt;}{\rtlch\fcs1 \af0 \ltrch\fcs0 \insrsid7344753\charrsid15879488 [ZNRAM]}{\rtlch\fcs1 \af0 \ltrch\fcs0 &#13;_x000a_\cs17\b0\v\fs20\cf9\lang1024\langfe1024\loch\af1\hich\af1\dbch\af31501\noproof\insrsid7344753\charrsid15879488 \hich\af1\dbch\af31501\loch\f1 &lt;/NumAmB&gt;}{\rtlch\fcs1 \af0 \ltrch\fcs0 \insrsid73447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7344753\charrsid15879488 \hich\af1\dbch\af31501\loch\f1 &lt;DocAmend&gt;}{\rtlch\fcs1 \af0 \ltrch\fcs0 \insrsid7344753\charrsid15879488 &#13;_x000a_[ZPROPOSAL][ZAMACT]}{\rtlch\fcs1 \af0 \ltrch\fcs0 \cs17\b0\v\fs20\cf9\lang1024\langfe1024\loch\af1\hich\af1\dbch\af31501\noproof\insrsid7344753\charrsid15879488 \hich\af1\dbch\af31501\loch\f1 &lt;/DocAmend&gt;}{\rtlch\fcs1 \af0 \ltrch\fcs0 &#13;_x000a_\insrsid73447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7344753\charrsid15879488 \hich\af1\dbch\af31501\loch\f1 &lt;Article&gt;}{\rtlch\fcs1 \af0 \ltrch\fcs0 \insrsid7344753\charrsid15879488 [ZAMPART]}{\rtlch\fcs1 &#13;_x000a_\af0 \ltrch\fcs0 \cs17\b0\v\fs20\cf9\lang1024\langfe1024\loch\af1\hich\af1\dbch\af31501\noproof\insrsid7344753\charrsid15879488 \hich\af1\dbch\af31501\loch\f1 &lt;/Article&gt;}{\rtlch\fcs1 \af0 \ltrch\fcs0 \insrsid73447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7344753\charrsid15879488 \hich\af1\dbch\af31501\loch\f1 &lt;DocAmend2&gt;&lt;OptDel&gt;}{\rtlch\fcs1 \af0 \ltrch\fcs0 \insrsid7344753\charrsid15879488 [ZNRACT]}{&#13;_x000a_\rtlch\fcs1 \af0 \ltrch\fcs0 \cs17\v\fs20\cf9\lang1024\langfe1024\loch\af1\hich\af1\dbch\af31501\noproof\insrsid7344753\charrsid15879488 \hich\af1\dbch\af31501\loch\f1 &lt;/OptDel&gt;&lt;/DocAmend2&gt;}{\rtlch\fcs1 \af0 \ltrch\fcs0 \insrsid7344753\charrsid15879488 &#13;_x000a_&#13;_x000a_\par }\pard \ltrpar\ql \li0\ri0\widctlpar\wrapdefault\aspalpha\aspnum\faauto\adjustright\rin0\lin0\itap0\pararsid15956237 {\rtlch\fcs1 \af0 \ltrch\fcs0 &#13;_x000a_\cs17\v\fs20\cf9\lang1024\langfe1024\loch\af1\hich\af1\dbch\af31501\noproof\langnp1036\insrsid7344753\charrsid11356624 \hich\af1\dbch\af31501\loch\f1 &lt;Article2&gt;&lt;OptDel&gt;}{\rtlch\fcs1 \af0 \ltrch\fcs0 &#13;_x000a_\lang1036\langfe2057\langnp1036\insrsid7344753\charrsid11356624 [ZACTPART]}{\rtlch\fcs1 \af0 \ltrch\fcs0 \cs17\v\fs20\cf9\lang1024\langfe1024\loch\af1\hich\af1\dbch\af31501\noproof\langnp1036\insrsid7344753\charrsid11356624 \hich\af1\dbch\af31501\loch\f1 &#13;_x000a_&lt;/OptDel&gt;&lt;/Article2&gt;}{\rtlch\fcs1 \af0 \ltrch\fcs0 \lang1036\langfe2057\langnp1036\insrsid73447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7344753\charrsid11356624 \cell }\pard \ltrpar\ql \li0\ri0\widctlpar\intbl\wrapdefault\aspalpha\aspnum\faauto\adjustright\rin0\lin0 {\rtlch\fcs1 \af0 \ltrch\fcs0 \insrsid73447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7344753\charrsid15879488 [ZLEFTB]\cell [ZRIGHT]\cell }\pard\plain \ltrpar\ql \li0\ri0\widctlpar\intbl\wrapdefault\aspalpha\aspnum\faauto\adjustright\rin0\lin0 &#13;_x000a_\rtlch\fcs1 \af0\afs20\alang1025 \ltrch\fcs0 \fs24\lang2057\langfe2057\cgrid\langnp2057\langfenp2057 {\rtlch\fcs1 \af0 \ltrch\fcs0 \insrsid7344753\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7344753\charrsid15879488 [ZTEXTL]\cell [ZTEXTR]}{\rtlch\fcs1 \af0\afs24 \ltrch\fcs0 \insrsid7344753\charrsid15879488 \cell }\pard\plain \ltrpar\ql \li0\ri0\widctlpar\intbl\wrapdefault\aspalpha\aspnum\faauto\adjustright\rin0\lin0 \rtlch\fcs1 &#13;_x000a_\af0\afs20\alang1025 \ltrch\fcs0 \fs24\lang2057\langfe2057\cgrid\langnp2057\langfenp2057 {\rtlch\fcs1 \af0 \ltrch\fcs0 \insrsid73447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7344753\charrsid15879488 \hich\af1\dbch\af31501\loch\f1 &lt;OptDel&gt;}{\rtlch\fcs1 \af0 \ltrch\fcs0 \insrsid7344753\charrsid15879488 [ZCROSSREF]}{\rtlch\fcs1 \af0 &#13;_x000a_\ltrch\fcs0 \cs17\i0\v\fs20\cf9\lang1024\langfe1024\loch\af1\hich\af1\dbch\af31501\noproof\insrsid7344753\charrsid15879488 \hich\af1\dbch\af31501\loch\f1 &lt;/OptDel&gt;}{\rtlch\fcs1 \af0 \ltrch\fcs0 \insrsid73447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7344753\charrsid15879488 \hich\af1\dbch\af31501\loch\f1 &lt;TitreJust&gt;}{\rtlch\fcs1 \af0 \ltrch\fcs0 \insrsid7344753\charrsid15879488 &#13;_x000a_[ZJUSTIFICATION]}{\rtlch\fcs1 \af0 \ltrch\fcs0 \cs17\i0\v\fs20\cf9\lang1024\langfe1024\loch\af1\hich\af1\dbch\af31501\noproof\insrsid7344753\charrsid15879488 \hich\af1\dbch\af31501\loch\f1 &lt;/TitreJust&gt;}{\rtlch\fcs1 \af0 \ltrch\fcs0 &#13;_x000a_\insrsid73447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7344753\charrsid15879488 \hich\af1\dbch\af31501\loch\f1 &lt;OptDelPrev&gt;}{\rtlch\fcs1 \af0 \ltrch\fcs0 \insrsid7344753\charrsid15879488 [ZTEXTJUST]}{&#13;_x000a_\rtlch\fcs1 \af0 \ltrch\fcs0 \cs17\i0\v\fs20\cf9\lang1024\langfe1024\loch\af1\hich\af1\dbch\af31501\noproof\insrsid7344753\charrsid15879488 \hich\af1\dbch\af31501\loch\f1 &lt;/OptDelPrev&gt;}{\rtlch\fcs1 \af0 \ltrch\fcs0 \insrsid7344753\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7344753\charrsid15879488 \hich\af1\dbch\af31501\loch\f1 &lt;/AmendB&gt;}{\rtlch\fcs1 \af0 \ltrch\fcs0 \insrsid73447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fa&#13;_x000a_b4d1ea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XTAUTHOR" w:val=" Lina Gálvez "/>
    <w:docVar w:name="TXTLANGUE" w:val="LT"/>
    <w:docVar w:name="TXTLANGUEMIN" w:val="lt"/>
    <w:docVar w:name="TXTNRC" w:val="0166/2025"/>
    <w:docVar w:name="TXTNRCOM" w:val="(2025)0545"/>
    <w:docVar w:name="TXTNRPE" w:val="786.992"/>
    <w:docVar w:name="TXTNRPROC" w:val="2025/0545"/>
    <w:docVar w:name="TXTPEorAP" w:val="PE"/>
    <w:docVar w:name="TXTROUTE" w:val="AD\1347993LT.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2DAFBC0-50C6-4448-A2F5-F7554D7A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1D0C74"/>
    <w:rPr>
      <w:b/>
      <w:sz w:val="24"/>
      <w:lang w:val="lt-LT"/>
    </w:rPr>
  </w:style>
  <w:style w:type="character" w:customStyle="1" w:styleId="Normal6Char">
    <w:name w:val="Normal6 Char"/>
    <w:basedOn w:val="DefaultParagraphFont"/>
    <w:link w:val="Normal6"/>
    <w:locked/>
    <w:rsid w:val="001D0C74"/>
    <w:rPr>
      <w:sz w:val="24"/>
      <w:lang w:val="lt-LT"/>
    </w:rPr>
  </w:style>
  <w:style w:type="paragraph" w:customStyle="1" w:styleId="Normal6">
    <w:name w:val="Normal6"/>
    <w:basedOn w:val="Normal"/>
    <w:link w:val="Normal6Char"/>
    <w:rsid w:val="001D0C74"/>
    <w:pPr>
      <w:spacing w:after="120"/>
    </w:pPr>
    <w:rPr>
      <w:szCs w:val="20"/>
    </w:rPr>
  </w:style>
  <w:style w:type="paragraph" w:customStyle="1" w:styleId="Normal12Italic">
    <w:name w:val="Normal12Italic"/>
    <w:basedOn w:val="Normal"/>
    <w:rsid w:val="001D0C74"/>
    <w:pPr>
      <w:spacing w:after="240"/>
    </w:pPr>
    <w:rPr>
      <w:i/>
      <w:noProof/>
      <w:szCs w:val="20"/>
    </w:rPr>
  </w:style>
  <w:style w:type="paragraph" w:customStyle="1" w:styleId="JustificationTitle">
    <w:name w:val="JustificationTitle"/>
    <w:basedOn w:val="Normal"/>
    <w:next w:val="Normal"/>
    <w:rsid w:val="001D0C74"/>
    <w:pPr>
      <w:keepNext/>
      <w:spacing w:before="240" w:after="240"/>
      <w:jc w:val="center"/>
    </w:pPr>
    <w:rPr>
      <w:i/>
      <w:noProof/>
      <w:szCs w:val="20"/>
    </w:rPr>
  </w:style>
  <w:style w:type="paragraph" w:customStyle="1" w:styleId="ColumnHeading">
    <w:name w:val="ColumnHeading"/>
    <w:basedOn w:val="Normal"/>
    <w:rsid w:val="001D0C74"/>
    <w:pPr>
      <w:spacing w:after="240"/>
      <w:jc w:val="center"/>
    </w:pPr>
    <w:rPr>
      <w:i/>
      <w:szCs w:val="20"/>
    </w:rPr>
  </w:style>
  <w:style w:type="paragraph" w:customStyle="1" w:styleId="AMNumberTabs0">
    <w:name w:val="AMNumberTabs"/>
    <w:basedOn w:val="Normal"/>
    <w:rsid w:val="001D0C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1D0C74"/>
    <w:pPr>
      <w:jc w:val="right"/>
    </w:pPr>
  </w:style>
  <w:style w:type="paragraph" w:styleId="Footer">
    <w:name w:val="footer"/>
    <w:basedOn w:val="Normal"/>
    <w:link w:val="FooterChar"/>
    <w:rsid w:val="001D0C74"/>
    <w:pPr>
      <w:tabs>
        <w:tab w:val="center" w:pos="4513"/>
        <w:tab w:val="right" w:pos="9026"/>
      </w:tabs>
    </w:pPr>
  </w:style>
  <w:style w:type="character" w:customStyle="1" w:styleId="FooterChar">
    <w:name w:val="Footer Char"/>
    <w:basedOn w:val="DefaultParagraphFont"/>
    <w:link w:val="Footer"/>
    <w:rsid w:val="001D0C74"/>
    <w:rPr>
      <w:sz w:val="24"/>
      <w:szCs w:val="24"/>
    </w:rPr>
  </w:style>
  <w:style w:type="paragraph" w:customStyle="1" w:styleId="msonormal">
    <w:name w:val="msonormal"/>
    <w:basedOn w:val="Normal"/>
    <w:rsid w:val="001D0C74"/>
    <w:pPr>
      <w:widowControl/>
      <w:spacing w:before="100" w:beforeAutospacing="1" w:after="100" w:afterAutospacing="1"/>
    </w:pPr>
  </w:style>
  <w:style w:type="character" w:customStyle="1" w:styleId="Normal12Char">
    <w:name w:val="Normal12 Char"/>
    <w:link w:val="Normal12"/>
    <w:locked/>
    <w:rsid w:val="001D0C74"/>
    <w:rPr>
      <w:noProof/>
      <w:sz w:val="24"/>
    </w:rPr>
  </w:style>
  <w:style w:type="paragraph" w:customStyle="1" w:styleId="Normal12">
    <w:name w:val="Normal12"/>
    <w:basedOn w:val="Normal"/>
    <w:link w:val="Normal12Char"/>
    <w:rsid w:val="001D0C74"/>
    <w:pPr>
      <w:spacing w:after="240"/>
    </w:pPr>
    <w:rPr>
      <w:noProof/>
      <w:szCs w:val="20"/>
    </w:rPr>
  </w:style>
  <w:style w:type="paragraph" w:customStyle="1" w:styleId="CommitteeAM">
    <w:name w:val="CommitteeAM"/>
    <w:basedOn w:val="Normal"/>
    <w:rsid w:val="001D0C74"/>
    <w:pPr>
      <w:spacing w:before="240" w:after="600"/>
      <w:jc w:val="center"/>
    </w:pPr>
    <w:rPr>
      <w:i/>
      <w:szCs w:val="20"/>
    </w:rPr>
  </w:style>
  <w:style w:type="paragraph" w:customStyle="1" w:styleId="ZDateAM">
    <w:name w:val="ZDateAM"/>
    <w:basedOn w:val="Normal"/>
    <w:rsid w:val="001D0C74"/>
    <w:pPr>
      <w:tabs>
        <w:tab w:val="right" w:pos="9356"/>
      </w:tabs>
      <w:spacing w:after="480"/>
    </w:pPr>
    <w:rPr>
      <w:noProof/>
      <w:szCs w:val="20"/>
    </w:rPr>
  </w:style>
  <w:style w:type="paragraph" w:customStyle="1" w:styleId="ProjRap">
    <w:name w:val="ProjRap"/>
    <w:basedOn w:val="Normal"/>
    <w:rsid w:val="001D0C74"/>
    <w:pPr>
      <w:tabs>
        <w:tab w:val="right" w:pos="9356"/>
      </w:tabs>
    </w:pPr>
    <w:rPr>
      <w:b/>
      <w:noProof/>
      <w:szCs w:val="20"/>
    </w:rPr>
  </w:style>
  <w:style w:type="paragraph" w:customStyle="1" w:styleId="PELeft">
    <w:name w:val="PELeft"/>
    <w:basedOn w:val="Normal"/>
    <w:rsid w:val="001D0C74"/>
    <w:pPr>
      <w:spacing w:before="40" w:after="40"/>
    </w:pPr>
    <w:rPr>
      <w:rFonts w:ascii="Arial" w:hAnsi="Arial" w:cs="Arial"/>
      <w:sz w:val="22"/>
      <w:szCs w:val="22"/>
    </w:rPr>
  </w:style>
  <w:style w:type="paragraph" w:customStyle="1" w:styleId="PERight">
    <w:name w:val="PERight"/>
    <w:basedOn w:val="Normal"/>
    <w:next w:val="Normal"/>
    <w:rsid w:val="001D0C74"/>
    <w:pPr>
      <w:jc w:val="right"/>
    </w:pPr>
    <w:rPr>
      <w:rFonts w:ascii="Arial" w:hAnsi="Arial" w:cs="Arial"/>
      <w:sz w:val="22"/>
      <w:szCs w:val="22"/>
    </w:rPr>
  </w:style>
  <w:style w:type="paragraph" w:customStyle="1" w:styleId="CrossRef">
    <w:name w:val="CrossRef"/>
    <w:basedOn w:val="Normal"/>
    <w:rsid w:val="001D0C74"/>
    <w:pPr>
      <w:spacing w:before="240"/>
      <w:jc w:val="center"/>
    </w:pPr>
    <w:rPr>
      <w:i/>
      <w:szCs w:val="20"/>
    </w:rPr>
  </w:style>
  <w:style w:type="paragraph" w:customStyle="1" w:styleId="Footer2">
    <w:name w:val="Footer2"/>
    <w:basedOn w:val="Normal12"/>
    <w:rsid w:val="001D0C74"/>
    <w:pPr>
      <w:tabs>
        <w:tab w:val="center" w:pos="4535"/>
        <w:tab w:val="right" w:pos="9923"/>
      </w:tabs>
      <w:spacing w:line="480" w:lineRule="auto"/>
      <w:ind w:left="-851"/>
    </w:pPr>
    <w:rPr>
      <w:rFonts w:ascii="Arial" w:cs="Arial"/>
      <w:b/>
      <w:sz w:val="48"/>
    </w:rPr>
  </w:style>
  <w:style w:type="character" w:customStyle="1" w:styleId="Footer2Middle">
    <w:name w:val="Footer2Middle"/>
    <w:rsid w:val="001D0C74"/>
    <w:rPr>
      <w:rFonts w:ascii="Arial" w:hAnsi="Arial" w:cs="Arial" w:hint="default"/>
      <w:b w:val="0"/>
      <w:bCs w:val="0"/>
      <w:i/>
      <w:iCs w:val="0"/>
      <w:color w:val="C0C0C0"/>
      <w:sz w:val="22"/>
    </w:rPr>
  </w:style>
  <w:style w:type="paragraph" w:customStyle="1" w:styleId="EntPE">
    <w:name w:val="EntPE"/>
    <w:basedOn w:val="Normal12"/>
    <w:rsid w:val="001D0C74"/>
    <w:pPr>
      <w:jc w:val="center"/>
    </w:pPr>
    <w:rPr>
      <w:noProof w:val="0"/>
      <w:sz w:val="56"/>
    </w:rPr>
  </w:style>
  <w:style w:type="paragraph" w:styleId="ListParagraph">
    <w:name w:val="List Paragraph"/>
    <w:basedOn w:val="Normal"/>
    <w:uiPriority w:val="34"/>
    <w:qFormat/>
    <w:rsid w:val="001D0C74"/>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1D0C74"/>
    <w:rPr>
      <w:sz w:val="20"/>
      <w:szCs w:val="20"/>
    </w:rPr>
  </w:style>
  <w:style w:type="character" w:customStyle="1" w:styleId="EndnoteTextChar">
    <w:name w:val="Endnote Text Char"/>
    <w:basedOn w:val="DefaultParagraphFont"/>
    <w:link w:val="EndnoteText"/>
    <w:rsid w:val="001D0C74"/>
  </w:style>
  <w:style w:type="character" w:styleId="EndnoteReference">
    <w:name w:val="endnote reference"/>
    <w:basedOn w:val="DefaultParagraphFont"/>
    <w:rsid w:val="001D0C74"/>
    <w:rPr>
      <w:vertAlign w:val="superscript"/>
    </w:rPr>
  </w:style>
  <w:style w:type="paragraph" w:customStyle="1" w:styleId="paragraph">
    <w:name w:val="paragraph"/>
    <w:basedOn w:val="Normal"/>
    <w:rsid w:val="001D0C74"/>
    <w:pPr>
      <w:widowControl/>
      <w:spacing w:before="100" w:beforeAutospacing="1" w:after="100" w:afterAutospacing="1"/>
    </w:pPr>
  </w:style>
  <w:style w:type="character" w:customStyle="1" w:styleId="normaltextrun">
    <w:name w:val="normaltextrun"/>
    <w:basedOn w:val="DefaultParagraphFont"/>
    <w:rsid w:val="001D0C74"/>
  </w:style>
  <w:style w:type="character" w:customStyle="1" w:styleId="eop">
    <w:name w:val="eop"/>
    <w:basedOn w:val="DefaultParagraphFont"/>
    <w:rsid w:val="001D0C74"/>
  </w:style>
  <w:style w:type="paragraph" w:styleId="Revision">
    <w:name w:val="Revision"/>
    <w:hidden/>
    <w:uiPriority w:val="99"/>
    <w:semiHidden/>
    <w:rsid w:val="001D0C74"/>
    <w:rPr>
      <w:sz w:val="24"/>
      <w:szCs w:val="24"/>
    </w:rPr>
  </w:style>
  <w:style w:type="paragraph" w:customStyle="1" w:styleId="Normal24a">
    <w:name w:val="Normal24a"/>
    <w:basedOn w:val="Normal"/>
    <w:rsid w:val="001D0C74"/>
    <w:pPr>
      <w:spacing w:after="480"/>
    </w:pPr>
  </w:style>
  <w:style w:type="paragraph" w:customStyle="1" w:styleId="NormalBoldCenter">
    <w:name w:val="NormalBoldCenter"/>
    <w:basedOn w:val="Normal"/>
    <w:rsid w:val="001D0C74"/>
    <w:pPr>
      <w:jc w:val="center"/>
    </w:pPr>
    <w:rPr>
      <w:b/>
    </w:rPr>
  </w:style>
  <w:style w:type="paragraph" w:customStyle="1" w:styleId="Footprint12b">
    <w:name w:val="Footprint12b"/>
    <w:basedOn w:val="Normal"/>
    <w:rsid w:val="001D0C74"/>
    <w:pPr>
      <w:spacing w:before="240"/>
    </w:pPr>
  </w:style>
  <w:style w:type="paragraph" w:customStyle="1" w:styleId="NormalSingle">
    <w:name w:val="NormalSingle"/>
    <w:basedOn w:val="Normal"/>
    <w:qFormat/>
    <w:rsid w:val="001D0C74"/>
  </w:style>
  <w:style w:type="paragraph" w:styleId="FootnoteText">
    <w:name w:val="footnote text"/>
    <w:basedOn w:val="Normal"/>
    <w:link w:val="FootnoteTextChar"/>
    <w:rsid w:val="001D0C74"/>
    <w:rPr>
      <w:sz w:val="20"/>
      <w:szCs w:val="20"/>
    </w:rPr>
  </w:style>
  <w:style w:type="character" w:customStyle="1" w:styleId="FootnoteTextChar">
    <w:name w:val="Footnote Text Char"/>
    <w:basedOn w:val="DefaultParagraphFont"/>
    <w:link w:val="FootnoteText"/>
    <w:rsid w:val="001D0C74"/>
  </w:style>
  <w:style w:type="character" w:styleId="FootnoteReference">
    <w:name w:val="footnote reference"/>
    <w:basedOn w:val="DefaultParagraphFont"/>
    <w:rsid w:val="001D0C74"/>
    <w:rPr>
      <w:vertAlign w:val="superscript"/>
    </w:rPr>
  </w:style>
  <w:style w:type="character" w:styleId="Hyperlink">
    <w:name w:val="Hyperlink"/>
    <w:basedOn w:val="DefaultParagraphFont"/>
    <w:rsid w:val="001D0C74"/>
    <w:rPr>
      <w:color w:val="0563C1" w:themeColor="hyperlink"/>
      <w:u w:val="single"/>
    </w:rPr>
  </w:style>
  <w:style w:type="character" w:customStyle="1" w:styleId="UnresolvedMention">
    <w:name w:val="Unresolved Mention"/>
    <w:basedOn w:val="DefaultParagraphFont"/>
    <w:uiPriority w:val="99"/>
    <w:semiHidden/>
    <w:unhideWhenUsed/>
    <w:rsid w:val="001D0C74"/>
    <w:rPr>
      <w:color w:val="605E5C"/>
      <w:shd w:val="clear" w:color="auto" w:fill="E1DFDD"/>
    </w:rPr>
  </w:style>
  <w:style w:type="character" w:styleId="CommentReference">
    <w:name w:val="annotation reference"/>
    <w:basedOn w:val="DefaultParagraphFont"/>
    <w:rsid w:val="001D0C74"/>
    <w:rPr>
      <w:sz w:val="16"/>
      <w:szCs w:val="16"/>
    </w:rPr>
  </w:style>
  <w:style w:type="paragraph" w:styleId="CommentText">
    <w:name w:val="annotation text"/>
    <w:basedOn w:val="Normal"/>
    <w:link w:val="CommentTextChar"/>
    <w:rsid w:val="001D0C74"/>
    <w:rPr>
      <w:sz w:val="20"/>
      <w:szCs w:val="20"/>
    </w:rPr>
  </w:style>
  <w:style w:type="character" w:customStyle="1" w:styleId="CommentTextChar">
    <w:name w:val="Comment Text Char"/>
    <w:basedOn w:val="DefaultParagraphFont"/>
    <w:link w:val="CommentText"/>
    <w:rsid w:val="001D0C74"/>
  </w:style>
  <w:style w:type="paragraph" w:styleId="CommentSubject">
    <w:name w:val="annotation subject"/>
    <w:basedOn w:val="CommentText"/>
    <w:next w:val="CommentText"/>
    <w:link w:val="CommentSubjectChar"/>
    <w:semiHidden/>
    <w:unhideWhenUsed/>
    <w:rsid w:val="001D0C74"/>
    <w:rPr>
      <w:b/>
      <w:bCs/>
    </w:rPr>
  </w:style>
  <w:style w:type="character" w:customStyle="1" w:styleId="CommentSubjectChar">
    <w:name w:val="Comment Subject Char"/>
    <w:basedOn w:val="CommentTextChar"/>
    <w:link w:val="CommentSubject"/>
    <w:semiHidden/>
    <w:rsid w:val="001D0C74"/>
    <w:rPr>
      <w:b/>
      <w:bCs/>
    </w:rPr>
  </w:style>
  <w:style w:type="paragraph" w:customStyle="1" w:styleId="TableParagraph">
    <w:name w:val="Table Paragraph"/>
    <w:basedOn w:val="Normal"/>
    <w:uiPriority w:val="1"/>
    <w:qFormat/>
    <w:rsid w:val="00E23CDF"/>
    <w:pPr>
      <w:autoSpaceDE w:val="0"/>
      <w:autoSpaceDN w:val="0"/>
      <w:spacing w:before="1"/>
      <w:ind w:left="292"/>
    </w:pPr>
    <w:rPr>
      <w:sz w:val="22"/>
      <w:szCs w:val="22"/>
      <w:lang w:eastAsia="en-US"/>
    </w:rPr>
  </w:style>
  <w:style w:type="paragraph" w:customStyle="1" w:styleId="RollCallSymbols14pt">
    <w:name w:val="RollCallSymbols14pt"/>
    <w:basedOn w:val="Normal"/>
    <w:rsid w:val="00E23CD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23CDF"/>
    <w:pPr>
      <w:tabs>
        <w:tab w:val="center" w:pos="284"/>
        <w:tab w:val="left" w:pos="426"/>
      </w:tabs>
    </w:pPr>
    <w:rPr>
      <w:snapToGrid w:val="0"/>
      <w:szCs w:val="20"/>
      <w:lang w:eastAsia="en-US"/>
    </w:rPr>
  </w:style>
  <w:style w:type="paragraph" w:customStyle="1" w:styleId="RollCallVotes">
    <w:name w:val="RollCallVotes"/>
    <w:basedOn w:val="Normal"/>
    <w:rsid w:val="00E23CDF"/>
    <w:pPr>
      <w:spacing w:before="120" w:after="120"/>
      <w:jc w:val="center"/>
    </w:pPr>
    <w:rPr>
      <w:b/>
      <w:bCs/>
      <w:snapToGrid w:val="0"/>
      <w:sz w:val="16"/>
      <w:szCs w:val="20"/>
      <w:lang w:eastAsia="en-US"/>
    </w:rPr>
  </w:style>
  <w:style w:type="paragraph" w:customStyle="1" w:styleId="RollCallTable">
    <w:name w:val="RollCallTable"/>
    <w:basedOn w:val="Normal"/>
    <w:rsid w:val="00E23CDF"/>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PUODZ~1\AppData\Local\Temp\PA_Legam.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3</TotalTime>
  <Pages>108</Pages>
  <Words>23550</Words>
  <Characters>158967</Characters>
  <Application>Microsoft Office Word</Application>
  <DocSecurity>0</DocSecurity>
  <Lines>8366</Lines>
  <Paragraphs>4562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177955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2026-08-24T09:32:00Z</dcterms:created>
  <dcterms:modified xsi:type="dcterms:W3CDTF">2026-08-24T09:32:00Z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\\eiciLUXpr1\pdocep$\DocEP\TRANSFIL\LT\PA_Legam.LT(19/02/2026 14:01:09)</vt:lpwstr>
  </property>
  <property fmtid="{D5CDD505-2E9C-101B-9397-08002B2CF9AE}" pid="7" name="&lt;Type&gt;">
    <vt:lpwstr>AD</vt:lpwstr>
  </property>
  <property fmtid="{D5CDD505-2E9C-101B-9397-08002B2CF9AE}" pid="8" name="Bookout">
    <vt:lpwstr>OK - 2026/08/24 11:32</vt:lpwstr>
  </property>
  <property fmtid="{D5CDD505-2E9C-101B-9397-08002B2CF9AE}" pid="9" name="Created with">
    <vt:lpwstr>10.3.0 Build [20260401]</vt:lpwstr>
  </property>
  <property fmtid="{D5CDD505-2E9C-101B-9397-08002B2CF9AE}" pid="10" name="FooterPath">
    <vt:lpwstr>AD\1347993LT.docx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ies>
</file>