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E0B25" w14:paraId="11403DCD" w14:textId="77777777" w:rsidTr="00C85D0F">
        <w:trPr>
          <w:trHeight w:hRule="exact" w:val="1418"/>
        </w:trPr>
        <w:tc>
          <w:tcPr>
            <w:tcW w:w="6804" w:type="dxa"/>
            <w:shd w:val="clear" w:color="auto" w:fill="auto"/>
            <w:vAlign w:val="center"/>
          </w:tcPr>
          <w:p w14:paraId="21C6F31E" w14:textId="77777777" w:rsidR="00872E8E" w:rsidRPr="003E54AF" w:rsidRDefault="003325CB" w:rsidP="00C85D0F">
            <w:pPr>
              <w:pStyle w:val="EPName"/>
            </w:pPr>
            <w:r>
              <w:t>Europos Parlamentas</w:t>
            </w:r>
          </w:p>
          <w:p w14:paraId="686999E4" w14:textId="77777777" w:rsidR="00872E8E" w:rsidRPr="003E54AF" w:rsidRDefault="003325CB" w:rsidP="00C85D0F">
            <w:pPr>
              <w:pStyle w:val="EPTerm"/>
            </w:pPr>
            <w:r>
              <w:t>2024-2029</w:t>
            </w:r>
          </w:p>
        </w:tc>
        <w:tc>
          <w:tcPr>
            <w:tcW w:w="2268" w:type="dxa"/>
            <w:shd w:val="clear" w:color="auto" w:fill="auto"/>
          </w:tcPr>
          <w:p w14:paraId="3641B16C" w14:textId="77777777" w:rsidR="00872E8E" w:rsidRPr="003E54AF" w:rsidRDefault="003325CB" w:rsidP="00C85D0F">
            <w:pPr>
              <w:pStyle w:val="EPLogo"/>
            </w:pPr>
            <w:r w:rsidRPr="003E54AF">
              <w:rPr>
                <w:noProof/>
              </w:rPr>
              <w:drawing>
                <wp:inline distT="0" distB="0" distL="0" distR="0" wp14:anchorId="5AF1FDF0" wp14:editId="10A7CD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88F9279" w14:textId="77777777" w:rsidR="001742E9" w:rsidRPr="003E54AF" w:rsidRDefault="001742E9" w:rsidP="001742E9">
      <w:pPr>
        <w:pStyle w:val="LineTop"/>
      </w:pPr>
    </w:p>
    <w:p w14:paraId="66F32437" w14:textId="77777777" w:rsidR="001742E9" w:rsidRPr="003E54AF" w:rsidRDefault="003325CB" w:rsidP="001742E9">
      <w:pPr>
        <w:pStyle w:val="EPBody"/>
      </w:pPr>
      <w:r>
        <w:rPr>
          <w:rStyle w:val="HideTWBExt"/>
        </w:rPr>
        <w:t>&lt;</w:t>
      </w:r>
      <w:r>
        <w:rPr>
          <w:rStyle w:val="HideTWBExt"/>
          <w:i w:val="0"/>
        </w:rPr>
        <w:t>Commission</w:t>
      </w:r>
      <w:r>
        <w:rPr>
          <w:rStyle w:val="HideTWBExt"/>
        </w:rPr>
        <w:t>&gt;</w:t>
      </w:r>
      <w:r>
        <w:rPr>
          <w:rStyle w:val="HideTWBInt"/>
          <w:color w:val="auto"/>
        </w:rPr>
        <w:t>{EMPL}</w:t>
      </w:r>
      <w:r>
        <w:t>Užimtumo ir socialinių reikalų komitetas</w:t>
      </w:r>
      <w:r>
        <w:rPr>
          <w:rStyle w:val="HideTWBExt"/>
        </w:rPr>
        <w:t>&lt;/</w:t>
      </w:r>
      <w:r>
        <w:rPr>
          <w:rStyle w:val="HideTWBExt"/>
          <w:i w:val="0"/>
        </w:rPr>
        <w:t>Commission</w:t>
      </w:r>
      <w:r>
        <w:rPr>
          <w:rStyle w:val="HideTWBExt"/>
        </w:rPr>
        <w:t>&gt;</w:t>
      </w:r>
    </w:p>
    <w:p w14:paraId="18C14047" w14:textId="77777777" w:rsidR="001742E9" w:rsidRPr="003E54AF" w:rsidRDefault="001742E9" w:rsidP="001742E9">
      <w:pPr>
        <w:pStyle w:val="LineBottom"/>
      </w:pPr>
    </w:p>
    <w:p w14:paraId="48CBA5A8" w14:textId="77777777" w:rsidR="00B328A0" w:rsidRPr="003E54AF" w:rsidRDefault="003325CB">
      <w:pPr>
        <w:pStyle w:val="CoverReference"/>
      </w:pPr>
      <w:r>
        <w:rPr>
          <w:rStyle w:val="HideTWBExt"/>
          <w:b w:val="0"/>
        </w:rPr>
        <w:t>&lt;RefProc&gt;</w:t>
      </w:r>
      <w:r>
        <w:t>2023/0008</w:t>
      </w:r>
      <w:r>
        <w:rPr>
          <w:rStyle w:val="HideTWBExt"/>
          <w:b w:val="0"/>
        </w:rPr>
        <w:t>&lt;/RefProc&gt;&lt;RefTypeProc&gt;</w:t>
      </w:r>
      <w:r>
        <w:t>(COD)</w:t>
      </w:r>
      <w:r>
        <w:rPr>
          <w:rStyle w:val="HideTWBExt"/>
          <w:b w:val="0"/>
        </w:rPr>
        <w:t>&lt;/RefTypeProc&gt;</w:t>
      </w:r>
    </w:p>
    <w:p w14:paraId="479EEAE8" w14:textId="77777777" w:rsidR="00B328A0" w:rsidRPr="003E54AF" w:rsidRDefault="003325CB">
      <w:pPr>
        <w:pStyle w:val="CoverDate"/>
      </w:pPr>
      <w:r>
        <w:rPr>
          <w:rStyle w:val="HideTWBExt"/>
        </w:rPr>
        <w:t>&lt;Date&gt;</w:t>
      </w:r>
      <w:r>
        <w:rPr>
          <w:rStyle w:val="HideTWBInt"/>
          <w:color w:val="auto"/>
        </w:rPr>
        <w:t>{10/10/2025}</w:t>
      </w:r>
      <w:r>
        <w:t>10.10.2025</w:t>
      </w:r>
      <w:r>
        <w:rPr>
          <w:rStyle w:val="HideTWBExt"/>
        </w:rPr>
        <w:t>&lt;/Date&gt;</w:t>
      </w:r>
    </w:p>
    <w:p w14:paraId="36A6AE0F" w14:textId="77777777" w:rsidR="00B328A0" w:rsidRPr="003E54AF" w:rsidRDefault="003325CB">
      <w:pPr>
        <w:pStyle w:val="CoverDocType"/>
      </w:pPr>
      <w:r>
        <w:rPr>
          <w:rStyle w:val="HideTWBExt"/>
          <w:b w:val="0"/>
        </w:rPr>
        <w:t>&lt;RefProcLect&gt;</w:t>
      </w:r>
      <w:r>
        <w:t>***II</w:t>
      </w:r>
      <w:r>
        <w:rPr>
          <w:rStyle w:val="HideTWBExt"/>
          <w:b w:val="0"/>
        </w:rPr>
        <w:t>&lt;/RefProcLect&gt;</w:t>
      </w:r>
    </w:p>
    <w:p w14:paraId="33703EE1" w14:textId="77777777" w:rsidR="00B328A0" w:rsidRPr="003E54AF" w:rsidRDefault="003325CB">
      <w:pPr>
        <w:pStyle w:val="CoverDocType24a"/>
      </w:pPr>
      <w:r>
        <w:rPr>
          <w:rStyle w:val="HideTWBExt"/>
          <w:b w:val="0"/>
        </w:rPr>
        <w:t>&lt;TitreType&gt;</w:t>
      </w:r>
      <w:r>
        <w:t>REKOMENDACIJOS ANTRAJAM SVARSTYMUI PROJEKTAS</w:t>
      </w:r>
      <w:r>
        <w:rPr>
          <w:rStyle w:val="HideTWBExt"/>
          <w:b w:val="0"/>
        </w:rPr>
        <w:t>&lt;/TitreType&gt;</w:t>
      </w:r>
    </w:p>
    <w:p w14:paraId="742917E0" w14:textId="77777777" w:rsidR="00B328A0" w:rsidRPr="003E54AF" w:rsidRDefault="003325CB">
      <w:pPr>
        <w:pStyle w:val="CoverNormal"/>
      </w:pPr>
      <w:r>
        <w:rPr>
          <w:rStyle w:val="HideTWBExt"/>
        </w:rPr>
        <w:t>&lt;Titre&gt;</w:t>
      </w:r>
      <w:r>
        <w:t>dėl per pirmąjį svarstymą priimtos Tarybos pozicijos siekiant priimti Europos Parlamento ir Tarybos reglamentą dėl Europos gyventojų ir būstų statistikos, kuriuo iš dalies keičiamas Reglamentas (EB) Nr. 862/2007 ir panaikinami reglamentai (EB) Nr. 763/2008 ir (ES) Nr. 1260/2013</w:t>
      </w:r>
      <w:r>
        <w:rPr>
          <w:rStyle w:val="HideTWBExt"/>
        </w:rPr>
        <w:t>&lt;/Titre&gt;</w:t>
      </w:r>
    </w:p>
    <w:p w14:paraId="6785D9EB" w14:textId="77777777" w:rsidR="00B328A0" w:rsidRPr="003E54AF" w:rsidRDefault="003325CB">
      <w:pPr>
        <w:pStyle w:val="CoverNormal24a"/>
      </w:pPr>
      <w:r>
        <w:rPr>
          <w:rStyle w:val="HideTWBExt"/>
        </w:rPr>
        <w:t>&lt;DocRef&gt;</w:t>
      </w:r>
      <w:r>
        <w:t>(09858/1/2025 – C10</w:t>
      </w:r>
      <w:r>
        <w:noBreakHyphen/>
        <w:t>0230/2025 – 2023/0008(COD))</w:t>
      </w:r>
      <w:r>
        <w:rPr>
          <w:rStyle w:val="HideTWBExt"/>
        </w:rPr>
        <w:t>&lt;/DocRef&gt;</w:t>
      </w:r>
    </w:p>
    <w:p w14:paraId="1505FBCB" w14:textId="77777777" w:rsidR="00B328A0" w:rsidRPr="003E54AF" w:rsidRDefault="003325CB">
      <w:pPr>
        <w:pStyle w:val="CoverNormal24a"/>
      </w:pPr>
      <w:r>
        <w:rPr>
          <w:rStyle w:val="HideTWBExt"/>
        </w:rPr>
        <w:t>&lt;Commission&gt;</w:t>
      </w:r>
      <w:r>
        <w:rPr>
          <w:rStyle w:val="HideTWBInt"/>
          <w:color w:val="auto"/>
        </w:rPr>
        <w:t>{EMPL}</w:t>
      </w:r>
      <w:r>
        <w:t>Užimtumo ir socialinių reikalų komitetas</w:t>
      </w:r>
      <w:r>
        <w:rPr>
          <w:rStyle w:val="HideTWBExt"/>
        </w:rPr>
        <w:t>&lt;/Commission&gt;</w:t>
      </w:r>
    </w:p>
    <w:p w14:paraId="2199520C" w14:textId="77777777" w:rsidR="00B328A0" w:rsidRPr="003E54AF" w:rsidRDefault="003325CB">
      <w:pPr>
        <w:pStyle w:val="CoverNormal24a"/>
      </w:pPr>
      <w:r>
        <w:t xml:space="preserve">Pranešėja: </w:t>
      </w:r>
      <w:r>
        <w:rPr>
          <w:rStyle w:val="HideTWBExt"/>
        </w:rPr>
        <w:t>&lt;Depute&gt;</w:t>
      </w:r>
      <w:r>
        <w:t>Irena Joveva</w:t>
      </w:r>
      <w:r>
        <w:rPr>
          <w:rStyle w:val="HideTWBExt"/>
        </w:rPr>
        <w:t>&lt;/Depute&gt;</w:t>
      </w:r>
    </w:p>
    <w:p w14:paraId="11ED4BC9" w14:textId="77777777" w:rsidR="00E91F5F" w:rsidRPr="003E54AF" w:rsidRDefault="00E91F5F" w:rsidP="00E91F5F">
      <w:pPr>
        <w:pStyle w:val="CoverNormal"/>
      </w:pPr>
    </w:p>
    <w:p w14:paraId="5781250D" w14:textId="071C7B9B" w:rsidR="003E54AF" w:rsidRPr="003E54AF" w:rsidRDefault="003325CB" w:rsidP="00894923">
      <w:r>
        <w:br w:type="page"/>
      </w:r>
      <w:r w:rsidRPr="003E54AF">
        <w:lastRenderedPageBreak/>
        <w:fldChar w:fldCharType="begin"/>
      </w:r>
      <w:r>
        <w:instrText xml:space="preserve"> TITLE  \* MERGEFORMAT </w:instrText>
      </w:r>
      <w:r w:rsidRPr="003E54AF">
        <w:fldChar w:fldCharType="separate"/>
      </w:r>
      <w:r>
        <w:t>PR_COD_2app</w:t>
      </w:r>
      <w:r w:rsidRPr="003E54AF">
        <w:fldChar w:fldCharType="end"/>
      </w:r>
    </w:p>
    <w:p w14:paraId="1077450F" w14:textId="77777777" w:rsidR="003E54AF" w:rsidRPr="003E54AF" w:rsidRDefault="003E54AF" w:rsidP="00894923"/>
    <w:p w14:paraId="4AA1020D" w14:textId="77777777" w:rsidR="003E54AF" w:rsidRPr="003E54AF" w:rsidRDefault="003E54A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E0B25" w14:paraId="181943B1" w14:textId="77777777">
        <w:tc>
          <w:tcPr>
            <w:tcW w:w="5811" w:type="dxa"/>
          </w:tcPr>
          <w:p w14:paraId="1DD89001" w14:textId="77777777" w:rsidR="003E54AF" w:rsidRPr="003E54AF" w:rsidRDefault="003325CB" w:rsidP="00894923">
            <w:pPr>
              <w:pStyle w:val="Lgendetitre"/>
            </w:pPr>
            <w:r>
              <w:t>Procedūrų sutartiniai ženklai</w:t>
            </w:r>
          </w:p>
        </w:tc>
      </w:tr>
      <w:tr w:rsidR="004E0B25" w14:paraId="42F2FAAC" w14:textId="77777777" w:rsidTr="00C50C36">
        <w:trPr>
          <w:cantSplit/>
          <w:trHeight w:val="1944"/>
        </w:trPr>
        <w:tc>
          <w:tcPr>
            <w:tcW w:w="5811" w:type="dxa"/>
            <w:tcBorders>
              <w:bottom w:val="single" w:sz="4" w:space="0" w:color="auto"/>
            </w:tcBorders>
          </w:tcPr>
          <w:p w14:paraId="1C46A22A" w14:textId="77777777" w:rsidR="003E54AF" w:rsidRPr="003E54AF" w:rsidRDefault="003325CB" w:rsidP="00104CF2">
            <w:pPr>
              <w:pStyle w:val="Lgendesigne"/>
              <w:rPr>
                <w:szCs w:val="24"/>
              </w:rPr>
            </w:pPr>
            <w:r>
              <w:tab/>
              <w:t>*</w:t>
            </w:r>
            <w:r>
              <w:tab/>
              <w:t>Konsultavimosi procedūra</w:t>
            </w:r>
          </w:p>
          <w:p w14:paraId="5CC7D5F6" w14:textId="77777777" w:rsidR="003E54AF" w:rsidRPr="003E54AF" w:rsidRDefault="003325CB" w:rsidP="00104CF2">
            <w:pPr>
              <w:pStyle w:val="Lgendesigne"/>
              <w:rPr>
                <w:szCs w:val="24"/>
              </w:rPr>
            </w:pPr>
            <w:r>
              <w:tab/>
              <w:t>***</w:t>
            </w:r>
            <w:r>
              <w:tab/>
              <w:t>Pritarimo procedūra</w:t>
            </w:r>
          </w:p>
          <w:p w14:paraId="79681AC0" w14:textId="77777777" w:rsidR="003E54AF" w:rsidRPr="003E54AF" w:rsidRDefault="003325CB" w:rsidP="00104CF2">
            <w:pPr>
              <w:pStyle w:val="Lgendesigne"/>
              <w:rPr>
                <w:szCs w:val="24"/>
              </w:rPr>
            </w:pPr>
            <w:r>
              <w:tab/>
              <w:t>***I</w:t>
            </w:r>
            <w:r>
              <w:tab/>
              <w:t>Įprasta teisėkūros procedūra (pirmasis svarstymas)</w:t>
            </w:r>
          </w:p>
          <w:p w14:paraId="29D73688" w14:textId="77777777" w:rsidR="003E54AF" w:rsidRPr="003E54AF" w:rsidRDefault="003325CB" w:rsidP="00104CF2">
            <w:pPr>
              <w:pStyle w:val="Lgendesigne"/>
              <w:rPr>
                <w:szCs w:val="24"/>
              </w:rPr>
            </w:pPr>
            <w:r>
              <w:tab/>
              <w:t>***II</w:t>
            </w:r>
            <w:r>
              <w:tab/>
              <w:t xml:space="preserve">Įprasta </w:t>
            </w:r>
            <w:r>
              <w:t>teisėkūros procedūra (antrasis svarstymas)</w:t>
            </w:r>
          </w:p>
          <w:p w14:paraId="4053BFC5" w14:textId="77777777" w:rsidR="003E54AF" w:rsidRPr="003E54AF" w:rsidRDefault="003325CB" w:rsidP="00104CF2">
            <w:pPr>
              <w:pStyle w:val="Lgendesigne"/>
            </w:pPr>
            <w:r>
              <w:tab/>
              <w:t>***III</w:t>
            </w:r>
            <w:r>
              <w:tab/>
              <w:t>Įprasta teisėkūros procedūra (trečiasis svarstymas)</w:t>
            </w:r>
          </w:p>
          <w:p w14:paraId="67F0C387" w14:textId="77777777" w:rsidR="003E54AF" w:rsidRPr="003E54AF" w:rsidRDefault="003E54AF" w:rsidP="00104CF2">
            <w:pPr>
              <w:pStyle w:val="Lgendestandard"/>
            </w:pPr>
          </w:p>
          <w:p w14:paraId="1A89FF84" w14:textId="77777777" w:rsidR="003E54AF" w:rsidRPr="003E54AF" w:rsidRDefault="003325CB" w:rsidP="00104CF2">
            <w:pPr>
              <w:pStyle w:val="Lgendestandard"/>
            </w:pPr>
            <w:r>
              <w:t>(Procedūra pasirenkama atsižvelgiant į teisės akto projekte pasiūlytą teisinį pagrindą.)</w:t>
            </w:r>
          </w:p>
          <w:p w14:paraId="3B1C2CE4" w14:textId="77777777" w:rsidR="003E54AF" w:rsidRPr="003E54AF" w:rsidRDefault="003E54AF" w:rsidP="00894923"/>
        </w:tc>
      </w:tr>
    </w:tbl>
    <w:p w14:paraId="7E877C23" w14:textId="77777777" w:rsidR="003E54AF" w:rsidRPr="003E54AF" w:rsidRDefault="003E54AF" w:rsidP="00894923"/>
    <w:p w14:paraId="2EB23AE2" w14:textId="77777777" w:rsidR="003E54AF" w:rsidRPr="003E54AF" w:rsidRDefault="003E54AF" w:rsidP="00894923"/>
    <w:p w14:paraId="0689C6CC" w14:textId="77777777" w:rsidR="003E54AF" w:rsidRPr="003E54AF" w:rsidRDefault="003E54AF" w:rsidP="00894923"/>
    <w:p w14:paraId="6E9C39A7" w14:textId="77777777" w:rsidR="003E54AF" w:rsidRPr="003E54AF" w:rsidRDefault="003E54A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E0B25" w14:paraId="4FC04CDE" w14:textId="77777777">
        <w:tc>
          <w:tcPr>
            <w:tcW w:w="5811" w:type="dxa"/>
          </w:tcPr>
          <w:p w14:paraId="7A5CA8AF" w14:textId="77777777" w:rsidR="003E54AF" w:rsidRPr="003E54AF" w:rsidRDefault="003325CB" w:rsidP="00F72672">
            <w:pPr>
              <w:pStyle w:val="Lgendetitre"/>
            </w:pPr>
            <w:r>
              <w:t>Teisės akto projekto pakeitimai</w:t>
            </w:r>
          </w:p>
        </w:tc>
      </w:tr>
      <w:tr w:rsidR="004E0B25" w14:paraId="1D4EF51A" w14:textId="77777777" w:rsidTr="007B1EF1">
        <w:trPr>
          <w:trHeight w:val="4498"/>
        </w:trPr>
        <w:tc>
          <w:tcPr>
            <w:tcW w:w="5811" w:type="dxa"/>
          </w:tcPr>
          <w:p w14:paraId="1F51ADE7" w14:textId="77777777" w:rsidR="003E54AF" w:rsidRPr="003E54AF" w:rsidRDefault="003325CB" w:rsidP="00F72672">
            <w:pPr>
              <w:pStyle w:val="Lgendestandard"/>
              <w:rPr>
                <w:szCs w:val="24"/>
              </w:rPr>
            </w:pPr>
            <w:r>
              <w:rPr>
                <w:b/>
              </w:rPr>
              <w:t xml:space="preserve">Parlamento </w:t>
            </w:r>
            <w:r>
              <w:rPr>
                <w:b/>
              </w:rPr>
              <w:t>pakeitimai, išdėstomi dviejuose stulpeliuose</w:t>
            </w:r>
          </w:p>
          <w:p w14:paraId="1B8934D0" w14:textId="77777777" w:rsidR="003E54AF" w:rsidRPr="003E54AF" w:rsidRDefault="003E54AF" w:rsidP="00533450">
            <w:pPr>
              <w:pStyle w:val="Lgendestandard"/>
              <w:rPr>
                <w:szCs w:val="24"/>
              </w:rPr>
            </w:pPr>
          </w:p>
          <w:p w14:paraId="79BBC462" w14:textId="77777777" w:rsidR="003E54AF" w:rsidRPr="003E54AF" w:rsidRDefault="003325CB" w:rsidP="0076395C">
            <w:pPr>
              <w:pStyle w:val="Lgendestandard"/>
            </w:pPr>
            <w:r>
              <w:t xml:space="preserve">Išbrauktos teksto dalys žymimos </w:t>
            </w:r>
            <w:r>
              <w:rPr>
                <w:b/>
                <w:i/>
              </w:rPr>
              <w:t>pusjuodžiu kursyvu</w:t>
            </w:r>
            <w:r>
              <w:t xml:space="preserve"> kairiajame stulpelyje. Keičiamos teksto dalys žymimos </w:t>
            </w:r>
            <w:r>
              <w:rPr>
                <w:b/>
                <w:i/>
              </w:rPr>
              <w:t>pusjuodžiu kursyvu</w:t>
            </w:r>
            <w:r>
              <w:t xml:space="preserve"> abiejuose stulpeliuose. Naujas tekstas žymimas </w:t>
            </w:r>
            <w:r>
              <w:rPr>
                <w:b/>
                <w:i/>
              </w:rPr>
              <w:t>pusjuodžiu kursyvu</w:t>
            </w:r>
            <w:r>
              <w:t xml:space="preserve"> dešiniajame stulpelyje.</w:t>
            </w:r>
          </w:p>
          <w:p w14:paraId="3369E5FA" w14:textId="77777777" w:rsidR="003E54AF" w:rsidRPr="003E54AF" w:rsidRDefault="003E54AF" w:rsidP="0076395C">
            <w:pPr>
              <w:pStyle w:val="Lgendestandard"/>
            </w:pPr>
          </w:p>
          <w:p w14:paraId="00A883C3" w14:textId="77777777" w:rsidR="003E54AF" w:rsidRPr="003E54AF" w:rsidRDefault="003325CB" w:rsidP="0076395C">
            <w:pPr>
              <w:pStyle w:val="Lgendestandard"/>
            </w:pPr>
            <w:r>
              <w:t xml:space="preserve">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 </w:t>
            </w:r>
          </w:p>
          <w:p w14:paraId="5BD37E72" w14:textId="77777777" w:rsidR="003E54AF" w:rsidRPr="003E54AF" w:rsidRDefault="003E54AF" w:rsidP="0076395C">
            <w:pPr>
              <w:pStyle w:val="Lgendestandard"/>
            </w:pPr>
          </w:p>
          <w:p w14:paraId="5BA6B481" w14:textId="77777777" w:rsidR="003E54AF" w:rsidRPr="003E54AF" w:rsidRDefault="003325CB" w:rsidP="0076395C">
            <w:pPr>
              <w:pStyle w:val="Lgendestandard"/>
              <w:rPr>
                <w:b/>
                <w:bCs/>
              </w:rPr>
            </w:pPr>
            <w:r>
              <w:rPr>
                <w:b/>
              </w:rPr>
              <w:t>Parlamento pakeitimai, pateikiami konsoliduoto teksto forma</w:t>
            </w:r>
          </w:p>
          <w:p w14:paraId="25679D0B" w14:textId="77777777" w:rsidR="003E54AF" w:rsidRPr="003E54AF" w:rsidRDefault="003E54AF" w:rsidP="0076395C">
            <w:pPr>
              <w:pStyle w:val="Lgendestandard"/>
            </w:pPr>
          </w:p>
          <w:p w14:paraId="13008338" w14:textId="77777777" w:rsidR="003E54AF" w:rsidRPr="003E54AF" w:rsidRDefault="003325CB" w:rsidP="0076395C">
            <w:pPr>
              <w:pStyle w:val="Lgendestandard"/>
            </w:pPr>
            <w:r>
              <w:rPr>
                <w:color w:val="000000"/>
              </w:rPr>
              <w:t xml:space="preserve">Naujos teksto dalys žymimos </w:t>
            </w:r>
            <w:r>
              <w:rPr>
                <w:b/>
                <w:i/>
                <w:color w:val="000000"/>
              </w:rPr>
              <w:t>pusjuodžiu kursyvu</w:t>
            </w:r>
            <w:r>
              <w:rPr>
                <w:color w:val="000000"/>
              </w:rPr>
              <w:t>.</w:t>
            </w:r>
            <w:r>
              <w:t xml:space="preserve"> Išbrauktos teksto dalys </w:t>
            </w:r>
            <w:r>
              <w:rPr>
                <w:color w:val="000000"/>
              </w:rPr>
              <w:t>nurodomos simboliu</w:t>
            </w:r>
            <w:r>
              <w:t xml:space="preserve"> ▌ arba perbraukiamos. Keičiamos teksto dalys nurodomos naują tekstą pažymint </w:t>
            </w:r>
            <w:r>
              <w:rPr>
                <w:b/>
                <w:i/>
              </w:rPr>
              <w:t>pusjuodžiu kursyvu</w:t>
            </w:r>
            <w:r>
              <w:t xml:space="preserve">, o ankstesnį tekstą išbraukiant arba perbraukiant. </w:t>
            </w:r>
          </w:p>
          <w:p w14:paraId="15B6B51E" w14:textId="77777777" w:rsidR="003E54AF" w:rsidRPr="003E54AF" w:rsidRDefault="003325CB" w:rsidP="0076395C">
            <w:pPr>
              <w:pStyle w:val="Lgendestandard"/>
            </w:pPr>
            <w:r>
              <w:t>Išimties tvarka nežymimi grynai techninio pobūdžio pakeitimai, kuriuos padarė atitinkamos tarnybos, rengdamos galutinį tekstą.</w:t>
            </w:r>
          </w:p>
        </w:tc>
      </w:tr>
    </w:tbl>
    <w:p w14:paraId="791D9892" w14:textId="77777777" w:rsidR="003E54AF" w:rsidRPr="003E54AF" w:rsidRDefault="003E54AF" w:rsidP="00894923"/>
    <w:p w14:paraId="7F7306BB" w14:textId="77777777" w:rsidR="00B328A0" w:rsidRPr="003E54AF" w:rsidRDefault="00B328A0" w:rsidP="00744DF3">
      <w:pPr>
        <w:widowControl/>
        <w:tabs>
          <w:tab w:val="center" w:pos="4677"/>
        </w:tabs>
      </w:pPr>
    </w:p>
    <w:p w14:paraId="7AD63123" w14:textId="77777777" w:rsidR="00B328A0" w:rsidRPr="003E54AF" w:rsidRDefault="003325CB">
      <w:pPr>
        <w:pStyle w:val="TOCHeading"/>
      </w:pPr>
      <w:r>
        <w:br w:type="page"/>
      </w:r>
      <w:r>
        <w:lastRenderedPageBreak/>
        <w:t>TURINYS</w:t>
      </w:r>
    </w:p>
    <w:p w14:paraId="0627F9A3" w14:textId="77777777" w:rsidR="00B328A0" w:rsidRPr="003E54AF" w:rsidRDefault="003325CB">
      <w:pPr>
        <w:pStyle w:val="TOCPage"/>
      </w:pPr>
      <w:r>
        <w:t>Psl.</w:t>
      </w:r>
    </w:p>
    <w:p w14:paraId="3FDDFC17" w14:textId="2C04EE8A" w:rsidR="003325CB" w:rsidRDefault="003325C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E54AF">
        <w:rPr>
          <w:b/>
        </w:rPr>
        <w:fldChar w:fldCharType="begin"/>
      </w:r>
      <w:r w:rsidRPr="003E54AF">
        <w:rPr>
          <w:b/>
        </w:rPr>
        <w:instrText xml:space="preserve"> TOC \t "PageHeading;1" </w:instrText>
      </w:r>
      <w:r w:rsidRPr="003E54AF">
        <w:rPr>
          <w:b/>
        </w:rPr>
        <w:fldChar w:fldCharType="separate"/>
      </w:r>
      <w:r>
        <w:rPr>
          <w:noProof/>
        </w:rPr>
        <w:t>EUROPOS PARLAMENTO TEISĖKŪROS REZOLIUCIJOS PROJEKTAS</w:t>
      </w:r>
      <w:r>
        <w:rPr>
          <w:noProof/>
        </w:rPr>
        <w:tab/>
      </w:r>
      <w:r>
        <w:rPr>
          <w:noProof/>
        </w:rPr>
        <w:fldChar w:fldCharType="begin"/>
      </w:r>
      <w:r>
        <w:rPr>
          <w:noProof/>
        </w:rPr>
        <w:instrText xml:space="preserve"> PAGEREF _Toc211331379 \h </w:instrText>
      </w:r>
      <w:r>
        <w:rPr>
          <w:noProof/>
        </w:rPr>
      </w:r>
      <w:r>
        <w:rPr>
          <w:noProof/>
        </w:rPr>
        <w:fldChar w:fldCharType="separate"/>
      </w:r>
      <w:r>
        <w:rPr>
          <w:noProof/>
        </w:rPr>
        <w:t>5</w:t>
      </w:r>
      <w:r>
        <w:rPr>
          <w:noProof/>
        </w:rPr>
        <w:fldChar w:fldCharType="end"/>
      </w:r>
    </w:p>
    <w:p w14:paraId="421CDC2A" w14:textId="34EB178C" w:rsidR="003325CB" w:rsidRDefault="003325C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TRUMPAS PAGRINDIMAS</w:t>
      </w:r>
      <w:r>
        <w:rPr>
          <w:noProof/>
        </w:rPr>
        <w:tab/>
      </w:r>
      <w:r>
        <w:rPr>
          <w:noProof/>
        </w:rPr>
        <w:fldChar w:fldCharType="begin"/>
      </w:r>
      <w:r>
        <w:rPr>
          <w:noProof/>
        </w:rPr>
        <w:instrText xml:space="preserve"> PAGEREF _Toc211331380 \h </w:instrText>
      </w:r>
      <w:r>
        <w:rPr>
          <w:noProof/>
        </w:rPr>
      </w:r>
      <w:r>
        <w:rPr>
          <w:noProof/>
        </w:rPr>
        <w:fldChar w:fldCharType="separate"/>
      </w:r>
      <w:r>
        <w:rPr>
          <w:noProof/>
        </w:rPr>
        <w:t>6</w:t>
      </w:r>
      <w:r>
        <w:rPr>
          <w:noProof/>
        </w:rPr>
        <w:fldChar w:fldCharType="end"/>
      </w:r>
    </w:p>
    <w:p w14:paraId="683720FB" w14:textId="3D74A600" w:rsidR="003325CB" w:rsidRDefault="003325C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PRIEDAS. GAUTOS INFORMACIJOS DEKLARACIJA</w:t>
      </w:r>
      <w:r>
        <w:rPr>
          <w:noProof/>
        </w:rPr>
        <w:tab/>
      </w:r>
      <w:r>
        <w:rPr>
          <w:noProof/>
        </w:rPr>
        <w:fldChar w:fldCharType="begin"/>
      </w:r>
      <w:r>
        <w:rPr>
          <w:noProof/>
        </w:rPr>
        <w:instrText xml:space="preserve"> PAGEREF _Toc211331381 \h </w:instrText>
      </w:r>
      <w:r>
        <w:rPr>
          <w:noProof/>
        </w:rPr>
      </w:r>
      <w:r>
        <w:rPr>
          <w:noProof/>
        </w:rPr>
        <w:fldChar w:fldCharType="separate"/>
      </w:r>
      <w:r>
        <w:rPr>
          <w:noProof/>
        </w:rPr>
        <w:t>7</w:t>
      </w:r>
      <w:r>
        <w:rPr>
          <w:noProof/>
        </w:rPr>
        <w:fldChar w:fldCharType="end"/>
      </w:r>
    </w:p>
    <w:p w14:paraId="70B0A0B8" w14:textId="25F92257" w:rsidR="00AB2BE6" w:rsidRPr="003E54AF" w:rsidRDefault="003325CB" w:rsidP="00A347A7">
      <w:r w:rsidRPr="003E54AF">
        <w:rPr>
          <w:b/>
        </w:rPr>
        <w:fldChar w:fldCharType="end"/>
      </w:r>
    </w:p>
    <w:p w14:paraId="4312A3C3" w14:textId="77777777" w:rsidR="00B328A0" w:rsidRPr="003E54AF" w:rsidRDefault="003325CB">
      <w:pPr>
        <w:pStyle w:val="PageHeading"/>
      </w:pPr>
      <w:r>
        <w:br w:type="page"/>
      </w:r>
      <w:r>
        <w:lastRenderedPageBreak/>
        <w:br w:type="page"/>
      </w:r>
      <w:bookmarkStart w:id="0" w:name="_Toc211331379"/>
      <w:r>
        <w:lastRenderedPageBreak/>
        <w:t>EUROPOS PARLAMENTO TEISĖKŪROS REZOLIUCIJOS PROJEKTAS</w:t>
      </w:r>
      <w:bookmarkEnd w:id="0"/>
    </w:p>
    <w:p w14:paraId="3D213F7D" w14:textId="77777777" w:rsidR="00B328A0" w:rsidRPr="003E54AF" w:rsidRDefault="003325CB">
      <w:pPr>
        <w:pStyle w:val="NormalBold"/>
      </w:pPr>
      <w:r>
        <w:t>dėl per pirmąjį svarstymą priimtos Tarybos pozicijos siekiant priimti Europos Parlamento ir Tarybos reglamentą dėl Europos gyventojų ir būstų statistikos, kuriuo iš dalies keičiamas Reglamentas (EB) Nr. 862/2007 ir panaikinami reglamentai (EB) Nr. 763/2008 ir (ES) Nr. 1260/2013</w:t>
      </w:r>
    </w:p>
    <w:p w14:paraId="3F8D7B79" w14:textId="77777777" w:rsidR="00B328A0" w:rsidRPr="003E54AF" w:rsidRDefault="003325CB">
      <w:pPr>
        <w:pStyle w:val="NormalBold12a"/>
      </w:pPr>
      <w:r>
        <w:t>(09858/1/2025 – C10</w:t>
      </w:r>
      <w:r>
        <w:noBreakHyphen/>
        <w:t>0230/2025 – 2023/0008(COD))</w:t>
      </w:r>
    </w:p>
    <w:p w14:paraId="31C69B5D" w14:textId="77777777" w:rsidR="00B328A0" w:rsidRPr="003E54AF" w:rsidRDefault="003325CB" w:rsidP="004A107D">
      <w:pPr>
        <w:pStyle w:val="NormalBold"/>
      </w:pPr>
      <w:r>
        <w:t>(Įprasta teisėkūros procedūra: antrasis svarstymas)</w:t>
      </w:r>
    </w:p>
    <w:p w14:paraId="2B43006D" w14:textId="77777777" w:rsidR="00B328A0" w:rsidRPr="003E54AF" w:rsidRDefault="003325CB">
      <w:pPr>
        <w:pStyle w:val="EPComma"/>
      </w:pPr>
      <w:r>
        <w:rPr>
          <w:i/>
        </w:rPr>
        <w:t>Europos Parlamentas</w:t>
      </w:r>
      <w:r>
        <w:t>,</w:t>
      </w:r>
    </w:p>
    <w:p w14:paraId="44740D92" w14:textId="77777777" w:rsidR="003E54AF" w:rsidRPr="003E54AF" w:rsidRDefault="003325CB" w:rsidP="003E54AF">
      <w:pPr>
        <w:pStyle w:val="NormalHanging12a"/>
      </w:pPr>
      <w:r>
        <w:t>–</w:t>
      </w:r>
      <w:r>
        <w:tab/>
        <w:t>atsižvelgdamas į per pirmąjį svarstymą priimtą Tarybos poziciją (09858/1/2025 – C10</w:t>
      </w:r>
      <w:r>
        <w:noBreakHyphen/>
        <w:t>0196/2025),</w:t>
      </w:r>
    </w:p>
    <w:p w14:paraId="333967D1" w14:textId="77777777" w:rsidR="003E54AF" w:rsidRPr="003E54AF" w:rsidRDefault="003325CB" w:rsidP="003E54AF">
      <w:pPr>
        <w:pStyle w:val="NormalHanging12a"/>
      </w:pPr>
      <w:r>
        <w:t>–</w:t>
      </w:r>
      <w:r>
        <w:tab/>
        <w:t>atsižvelgdamas į 2023 m. balandžio 27 d. Europos ekonomikos ir socialinių reikalų komiteto nuomonę</w:t>
      </w:r>
      <w:r>
        <w:rPr>
          <w:rStyle w:val="FootnoteReference"/>
        </w:rPr>
        <w:footnoteReference w:id="1"/>
      </w:r>
      <w:r>
        <w:t>,</w:t>
      </w:r>
    </w:p>
    <w:p w14:paraId="3C50853B" w14:textId="77777777" w:rsidR="003E54AF" w:rsidRPr="003E54AF" w:rsidRDefault="003325CB" w:rsidP="003E54AF">
      <w:pPr>
        <w:pStyle w:val="NormalHanging12a"/>
      </w:pPr>
      <w:r>
        <w:t>–</w:t>
      </w:r>
      <w:r>
        <w:tab/>
        <w:t>pasikonsultavęs su Regionų komitetu,</w:t>
      </w:r>
    </w:p>
    <w:p w14:paraId="78140D22" w14:textId="77777777" w:rsidR="003E54AF" w:rsidRPr="003E54AF" w:rsidRDefault="003325CB" w:rsidP="003E54AF">
      <w:pPr>
        <w:pStyle w:val="NormalHanging12a"/>
      </w:pPr>
      <w:r>
        <w:t>–</w:t>
      </w:r>
      <w:r>
        <w:tab/>
        <w:t>atsižvelgdamas į per pirmąjį svarstymą priimtą savo poziciją</w:t>
      </w:r>
      <w:r>
        <w:rPr>
          <w:rStyle w:val="FootnoteReference"/>
        </w:rPr>
        <w:footnoteReference w:id="2"/>
      </w:r>
      <w:r>
        <w:t xml:space="preserve"> dėl Komisijos pasiūlymo Parlamentui ir Tarybai (COM(2023)0031),</w:t>
      </w:r>
    </w:p>
    <w:p w14:paraId="3448D65A" w14:textId="77777777" w:rsidR="003E54AF" w:rsidRPr="003E54AF" w:rsidRDefault="003325CB" w:rsidP="003E54AF">
      <w:pPr>
        <w:pStyle w:val="NormalHanging12a"/>
      </w:pPr>
      <w:r>
        <w:t>–</w:t>
      </w:r>
      <w:r>
        <w:tab/>
        <w:t>atsižvelgdamas į Sutarties dėl Europos Sąjungos veikimo 294 straipsnio 7 dalį,</w:t>
      </w:r>
    </w:p>
    <w:p w14:paraId="6953FE0E" w14:textId="77777777" w:rsidR="003E54AF" w:rsidRPr="003E54AF" w:rsidRDefault="003325CB" w:rsidP="003E54AF">
      <w:pPr>
        <w:pStyle w:val="NormalHanging12a"/>
      </w:pPr>
      <w:r>
        <w:t>–</w:t>
      </w:r>
      <w:r>
        <w:tab/>
        <w:t>atsižvelgdamas į preliminarų susitarimą, kurį atsakingas komitetas patvirtino pagal Darbo tvarkos taisyklių 75 straipsnio 4 dalį,</w:t>
      </w:r>
    </w:p>
    <w:p w14:paraId="5646443D" w14:textId="77777777" w:rsidR="003E54AF" w:rsidRPr="003E54AF" w:rsidRDefault="003325CB" w:rsidP="003E54AF">
      <w:pPr>
        <w:pStyle w:val="NormalHanging12a"/>
      </w:pPr>
      <w:r>
        <w:t>–</w:t>
      </w:r>
      <w:r>
        <w:tab/>
        <w:t>atsižvelgdamas į Darbo tvarkos taisyklių 68 straipsnį,</w:t>
      </w:r>
    </w:p>
    <w:p w14:paraId="60B4BA3D" w14:textId="77777777" w:rsidR="003E54AF" w:rsidRPr="003E54AF" w:rsidRDefault="003325CB" w:rsidP="003E54AF">
      <w:pPr>
        <w:pStyle w:val="NormalHanging12a"/>
      </w:pPr>
      <w:r>
        <w:t>–</w:t>
      </w:r>
      <w:r>
        <w:tab/>
        <w:t>atsižvelgdamas į Užimtumo ir socialinių reikalų komiteto rekomendacijas antrajam svarstymui (A6</w:t>
      </w:r>
      <w:r>
        <w:noBreakHyphen/>
        <w:t>0000/2025),</w:t>
      </w:r>
    </w:p>
    <w:p w14:paraId="1059AD73" w14:textId="77777777" w:rsidR="003E54AF" w:rsidRPr="003E54AF" w:rsidRDefault="003325CB" w:rsidP="003E54AF">
      <w:pPr>
        <w:pStyle w:val="NormalHanging12a"/>
      </w:pPr>
      <w:r>
        <w:t>1.</w:t>
      </w:r>
      <w:r>
        <w:tab/>
        <w:t>pritaria per pirmąjį svarstymą priimtai Tarybos pozicijai;</w:t>
      </w:r>
    </w:p>
    <w:p w14:paraId="5B5FCED8" w14:textId="77777777" w:rsidR="003E54AF" w:rsidRPr="003E54AF" w:rsidRDefault="003325CB" w:rsidP="003E54AF">
      <w:pPr>
        <w:pStyle w:val="NormalHanging12a"/>
      </w:pPr>
      <w:r>
        <w:t>2.</w:t>
      </w:r>
      <w:r>
        <w:tab/>
        <w:t>pažymi, kad aktas priimtas remiantis Tarybos pozicija;</w:t>
      </w:r>
    </w:p>
    <w:p w14:paraId="058F2BE9" w14:textId="77777777" w:rsidR="003E54AF" w:rsidRPr="003E54AF" w:rsidRDefault="003325CB" w:rsidP="003E54AF">
      <w:pPr>
        <w:pStyle w:val="NormalHanging12a"/>
      </w:pPr>
      <w:r>
        <w:t>3.</w:t>
      </w:r>
      <w:r>
        <w:tab/>
        <w:t>paveda Pirmininkei pasirašyti aktą su Tarybos pirmininku pagal Sutarties dėl Europos Sąjungos veikimo 297 straipsnio 1 dalį;</w:t>
      </w:r>
    </w:p>
    <w:p w14:paraId="60942B49" w14:textId="77777777" w:rsidR="003E54AF" w:rsidRPr="003E54AF" w:rsidRDefault="003325CB" w:rsidP="003E54AF">
      <w:pPr>
        <w:pStyle w:val="NormalHanging12a"/>
      </w:pPr>
      <w:r>
        <w:t>4.</w:t>
      </w:r>
      <w:r>
        <w:tab/>
        <w:t xml:space="preserve">paveda generaliniam sekretoriui pasirašyti aktą, patikrinus, ar tinkamai įvykdytos visos procedūros, ir, susitarus su Tarybos generaliniu sekretoriumi, pasirūpinti, kad šis aktas būtų paskelbtas </w:t>
      </w:r>
      <w:r>
        <w:rPr>
          <w:i/>
          <w:iCs/>
        </w:rPr>
        <w:t>Europos Sąjungos oficialiajame leidinyje</w:t>
      </w:r>
      <w:r>
        <w:t>;</w:t>
      </w:r>
    </w:p>
    <w:p w14:paraId="2F4D7EB7" w14:textId="77777777" w:rsidR="003E54AF" w:rsidRPr="003E54AF" w:rsidRDefault="003325CB" w:rsidP="003E54AF">
      <w:pPr>
        <w:pStyle w:val="NormalHanging12a"/>
      </w:pPr>
      <w:r>
        <w:t>5.</w:t>
      </w:r>
      <w:r>
        <w:tab/>
        <w:t>paveda Pirmininkei perduoti Parlamento poziciją Tarybai, Komisijai ir nacionaliniams parlamentams.</w:t>
      </w:r>
    </w:p>
    <w:p w14:paraId="4B02FB3C" w14:textId="77777777" w:rsidR="00574BBD" w:rsidRPr="003E54AF" w:rsidRDefault="00574BBD" w:rsidP="00574BBD">
      <w:pPr>
        <w:pStyle w:val="PageHeading"/>
        <w:sectPr w:rsidR="00574BBD" w:rsidRPr="003E54AF" w:rsidSect="003E54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bookmarkStart w:id="1" w:name="DocEPLastPosition"/>
      <w:bookmarkEnd w:id="1"/>
    </w:p>
    <w:p w14:paraId="4C6D14F2" w14:textId="77777777" w:rsidR="00574BBD" w:rsidRPr="003E54AF" w:rsidRDefault="003325CB" w:rsidP="00574BBD">
      <w:pPr>
        <w:pStyle w:val="PageHeading"/>
      </w:pPr>
      <w:bookmarkStart w:id="2" w:name="_Toc211331380"/>
      <w:r>
        <w:lastRenderedPageBreak/>
        <w:t>TRUMPAS PAGRINDIMAS</w:t>
      </w:r>
      <w:bookmarkEnd w:id="2"/>
    </w:p>
    <w:p w14:paraId="0FC97430" w14:textId="77777777" w:rsidR="003E54AF" w:rsidRPr="003E54AF" w:rsidRDefault="003325CB" w:rsidP="003E54AF">
      <w:pPr>
        <w:pStyle w:val="Normal12a"/>
      </w:pPr>
      <w:r>
        <w:t xml:space="preserve">Per pirmąjį svarstymą priimta Tarybos pozicija atspindi Parlamento ir Tarybos susitarimą, pasiektą tarpinstitucinėse derybose ankstyvuoju antrojo svarstymo etapu, po to, kai tekstą patikrino teisininkai lingvistai. </w:t>
      </w:r>
    </w:p>
    <w:p w14:paraId="3E7B1AF9" w14:textId="77777777" w:rsidR="003E54AF" w:rsidRPr="003E54AF" w:rsidRDefault="003325CB" w:rsidP="003E54AF">
      <w:pPr>
        <w:pStyle w:val="Normal12a"/>
      </w:pPr>
      <w:r>
        <w:t>Kadangi Užimtumo ir socialinių reikalų komitetas (EMPL) per 2025 m. birželio 5 d. balsavimą jau patvirtino šių tarpinstitucinių derybų rezultatus, aš, kaip pranešėja, siūlau, kad EMPL rekomenduotų plenariniame posėdyje patvirtinti per pirmąjį svarstymą priimtą Tarybos poziciją be pakeitimų.</w:t>
      </w:r>
    </w:p>
    <w:p w14:paraId="13C68B84" w14:textId="77777777" w:rsidR="00574BBD" w:rsidRPr="003E54AF" w:rsidRDefault="00574BBD" w:rsidP="00574BBD">
      <w:pPr>
        <w:pStyle w:val="Normal12a"/>
      </w:pPr>
    </w:p>
    <w:p w14:paraId="42E2FE40" w14:textId="77777777" w:rsidR="003E54AF" w:rsidRPr="003E54AF" w:rsidRDefault="003325CB">
      <w:pPr>
        <w:widowControl/>
      </w:pPr>
      <w:r>
        <w:br w:type="page"/>
      </w:r>
    </w:p>
    <w:p w14:paraId="1940B90A" w14:textId="77777777" w:rsidR="003E54AF" w:rsidRPr="003E54AF" w:rsidRDefault="003325CB" w:rsidP="003E54AF">
      <w:pPr>
        <w:pStyle w:val="PageHeading"/>
        <w:rPr>
          <w:noProof/>
        </w:rPr>
      </w:pPr>
      <w:bookmarkStart w:id="3" w:name="_Toc211244237"/>
      <w:bookmarkStart w:id="4" w:name="FootprintPageRR"/>
      <w:bookmarkStart w:id="5" w:name="_Toc211331381"/>
      <w:r>
        <w:lastRenderedPageBreak/>
        <w:t>PRIEDAS. GAUTOS INFORMACIJOS DEKLARACIJA</w:t>
      </w:r>
      <w:bookmarkEnd w:id="3"/>
      <w:bookmarkEnd w:id="5"/>
    </w:p>
    <w:p w14:paraId="63077BAA" w14:textId="77777777" w:rsidR="003E54AF" w:rsidRPr="003E54AF" w:rsidRDefault="003325CB" w:rsidP="003E54AF">
      <w:pPr>
        <w:pStyle w:val="Normal24a"/>
        <w:spacing w:after="240"/>
      </w:pPr>
      <w:r>
        <w:rPr>
          <w:rStyle w:val="HideTWBExt"/>
        </w:rPr>
        <w:t>&lt;FootprintIntro&gt;</w:t>
      </w:r>
      <w:r>
        <w:t>Pagal Darbo tvarkos taisyklių I priedo 8 straipsnį pranešėja pareiškia, kad į savo pranešimą įtraukė su dokumento dalyku susijusią informaciją, kurią, rengdama pranešimo projektą, gavo iš toliau nurodytų interesų grupių atstovų, kuriems taikomas Tarpinstitucinis susitarimas dėl privalomo skaidrumo registro</w:t>
      </w:r>
      <w:r>
        <w:rPr>
          <w:rStyle w:val="FootnoteReference"/>
        </w:rPr>
        <w:footnoteReference w:id="3"/>
      </w:r>
      <w:r>
        <w:t xml:space="preserve">, arba trečiųjų šalių valdžios institucijų, įskaitant jų diplomatines atstovybes ir </w:t>
      </w:r>
      <w:r>
        <w:t>ambasadas, atstovų: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E0B25" w14:paraId="352FEC53" w14:textId="77777777" w:rsidTr="006B0CEB">
        <w:tc>
          <w:tcPr>
            <w:tcW w:w="9060" w:type="dxa"/>
            <w:shd w:val="clear" w:color="auto" w:fill="auto"/>
          </w:tcPr>
          <w:p w14:paraId="31200A17" w14:textId="77777777" w:rsidR="003E54AF" w:rsidRPr="003E54AF" w:rsidRDefault="003325CB" w:rsidP="006B0CEB">
            <w:pPr>
              <w:pStyle w:val="NormalBoldCenter"/>
            </w:pPr>
            <w:r>
              <w:t>1. Interesų grupių atstovai, kuriems taikomas Tarpinstitucinis susitarimas dėl privalomo skaidrumo registro</w:t>
            </w:r>
          </w:p>
        </w:tc>
      </w:tr>
      <w:tr w:rsidR="004E0B25" w14:paraId="67BF24DD" w14:textId="77777777" w:rsidTr="006B0CEB">
        <w:tc>
          <w:tcPr>
            <w:tcW w:w="9060" w:type="dxa"/>
            <w:shd w:val="clear" w:color="auto" w:fill="auto"/>
          </w:tcPr>
          <w:p w14:paraId="0A89E913" w14:textId="77777777" w:rsidR="003E54AF" w:rsidRPr="003E54AF" w:rsidRDefault="003325CB" w:rsidP="006B0CEB">
            <w:pPr>
              <w:pStyle w:val="NormalSingle"/>
            </w:pPr>
            <w:r>
              <w:t>Statistical Office of Republic of Slovenia</w:t>
            </w:r>
          </w:p>
        </w:tc>
      </w:tr>
      <w:tr w:rsidR="004E0B25" w14:paraId="3ED6DB4B" w14:textId="77777777" w:rsidTr="006B0CEB">
        <w:tc>
          <w:tcPr>
            <w:tcW w:w="9060" w:type="dxa"/>
            <w:shd w:val="clear" w:color="auto" w:fill="auto"/>
          </w:tcPr>
          <w:p w14:paraId="2AF61D82" w14:textId="77777777" w:rsidR="003E54AF" w:rsidRPr="003E54AF" w:rsidRDefault="003325CB" w:rsidP="006B0CEB">
            <w:pPr>
              <w:pStyle w:val="NormalSingle"/>
            </w:pPr>
            <w:r>
              <w:t>Statistics Netherlands (CBS)</w:t>
            </w:r>
          </w:p>
        </w:tc>
      </w:tr>
      <w:tr w:rsidR="004E0B25" w14:paraId="61FD2744" w14:textId="77777777" w:rsidTr="006B0CEB">
        <w:tc>
          <w:tcPr>
            <w:tcW w:w="9060" w:type="dxa"/>
            <w:shd w:val="clear" w:color="auto" w:fill="auto"/>
          </w:tcPr>
          <w:p w14:paraId="53A7A8A2" w14:textId="77777777" w:rsidR="003E54AF" w:rsidRPr="003E54AF" w:rsidRDefault="003325CB" w:rsidP="006B0CEB">
            <w:pPr>
              <w:pStyle w:val="NormalSingle"/>
            </w:pPr>
            <w:r>
              <w:t>Statistics Denmark</w:t>
            </w:r>
          </w:p>
        </w:tc>
      </w:tr>
      <w:tr w:rsidR="004E0B25" w14:paraId="4E7950EC" w14:textId="77777777" w:rsidTr="006B0CEB">
        <w:tc>
          <w:tcPr>
            <w:tcW w:w="9060" w:type="dxa"/>
            <w:shd w:val="clear" w:color="auto" w:fill="auto"/>
          </w:tcPr>
          <w:p w14:paraId="47D8426E" w14:textId="77777777" w:rsidR="003E54AF" w:rsidRPr="003E54AF" w:rsidRDefault="003325CB" w:rsidP="006B0CEB">
            <w:pPr>
              <w:pStyle w:val="NormalSingle"/>
            </w:pPr>
            <w:r>
              <w:t>Eurostat</w:t>
            </w:r>
          </w:p>
        </w:tc>
      </w:tr>
    </w:tbl>
    <w:p w14:paraId="1F225B35" w14:textId="77777777" w:rsidR="003E54AF" w:rsidRPr="003E54AF" w:rsidRDefault="003325CB" w:rsidP="003E54AF">
      <w:pPr>
        <w:pStyle w:val="Footprint12b"/>
      </w:pPr>
      <w:r>
        <w:t>Šį sąrašą parengė ir visą atsakomybę už jį prisiima pranešėja.</w:t>
      </w:r>
    </w:p>
    <w:p w14:paraId="0411C232" w14:textId="77777777" w:rsidR="003E54AF" w:rsidRPr="003E54AF" w:rsidRDefault="003325CB" w:rsidP="003E54AF">
      <w:pPr>
        <w:pStyle w:val="Footprint12b"/>
      </w:pPr>
      <w:r>
        <w:t>Jeigu sąraše esančių fizinių asmenų tapatybę galima nustatyti pagal jų vardą ir pavardę, jų pareigas arba pagal abu požymius, pranešėja pareiškia, kad ji atitinkamiems fiziniams asmenims pateikė Europos Parlamento pranešimą dėl duomenų apsaugos Nr. 484 (</w:t>
      </w:r>
      <w:hyperlink r:id="rId15" w:history="1">
        <w:r>
          <w:rPr>
            <w:rStyle w:val="Hyperlink"/>
          </w:rPr>
          <w:t>https://www.europarl.europa.eu/data-protect/index.do</w:t>
        </w:r>
      </w:hyperlink>
      <w:r>
        <w:t>), kuriame išdėstytos jų asmens duomenų tvarkymui taikomos sąlygos ir su tuo tvarkymu susijusios teisės.</w:t>
      </w:r>
    </w:p>
    <w:p w14:paraId="3853A5A5" w14:textId="77777777" w:rsidR="003E54AF" w:rsidRPr="003E54AF" w:rsidRDefault="003E54AF" w:rsidP="003E54AF">
      <w:pPr>
        <w:pStyle w:val="Footprint12b"/>
      </w:pPr>
    </w:p>
    <w:p w14:paraId="7C068E98" w14:textId="77777777" w:rsidR="003E54AF" w:rsidRPr="003E54AF" w:rsidRDefault="003E54AF" w:rsidP="003E54AF"/>
    <w:bookmarkEnd w:id="4"/>
    <w:p w14:paraId="22994D63" w14:textId="77777777" w:rsidR="003E54AF" w:rsidRPr="003E54AF" w:rsidRDefault="003E54AF" w:rsidP="003E54AF">
      <w:pPr>
        <w:widowControl/>
        <w:tabs>
          <w:tab w:val="left" w:pos="-720"/>
        </w:tabs>
      </w:pPr>
    </w:p>
    <w:p w14:paraId="6E3AA5A8" w14:textId="77777777" w:rsidR="00B328A0" w:rsidRPr="003E54AF" w:rsidRDefault="00B328A0">
      <w:pPr>
        <w:widowControl/>
        <w:tabs>
          <w:tab w:val="left" w:pos="-720"/>
        </w:tabs>
      </w:pPr>
    </w:p>
    <w:sectPr w:rsidR="00B328A0" w:rsidRPr="003E54AF" w:rsidSect="00522693">
      <w:footerReference w:type="first" r:id="rId16"/>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D0A78" w14:textId="77777777" w:rsidR="003325CB" w:rsidRDefault="003325CB">
      <w:r>
        <w:separator/>
      </w:r>
    </w:p>
  </w:endnote>
  <w:endnote w:type="continuationSeparator" w:id="0">
    <w:p w14:paraId="4ED17712" w14:textId="77777777" w:rsidR="003325CB" w:rsidRDefault="00332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C3149" w14:textId="77777777" w:rsidR="003E54AF" w:rsidRPr="003E54AF" w:rsidRDefault="003325CB" w:rsidP="003E54AF">
    <w:pPr>
      <w:pStyle w:val="EPFooter"/>
    </w:pPr>
    <w:r w:rsidRPr="003E54AF">
      <w:t>PE</w:t>
    </w:r>
    <w:r w:rsidRPr="003E54AF">
      <w:rPr>
        <w:rStyle w:val="HideTWBExt"/>
      </w:rPr>
      <w:t>&lt;NoPE&gt;</w:t>
    </w:r>
    <w:r w:rsidRPr="003E54AF">
      <w:t>778.283</w:t>
    </w:r>
    <w:r w:rsidRPr="003E54AF">
      <w:rPr>
        <w:rStyle w:val="HideTWBExt"/>
      </w:rPr>
      <w:t>&lt;/NoPE&gt;&lt;Version&gt;</w:t>
    </w:r>
    <w:r w:rsidRPr="003E54AF">
      <w:t>v01-00</w:t>
    </w:r>
    <w:r w:rsidRPr="003E54AF">
      <w:rPr>
        <w:rStyle w:val="HideTWBExt"/>
      </w:rPr>
      <w:t>&lt;/Version&gt;</w:t>
    </w:r>
    <w:r w:rsidRPr="003E54AF">
      <w:tab/>
    </w:r>
    <w:r w:rsidRPr="003E54AF">
      <w:fldChar w:fldCharType="begin"/>
    </w:r>
    <w:r w:rsidRPr="003E54AF">
      <w:instrText xml:space="preserve"> PAGE  \* MERGEFORMAT </w:instrText>
    </w:r>
    <w:r w:rsidRPr="003E54AF">
      <w:fldChar w:fldCharType="separate"/>
    </w:r>
    <w:r w:rsidRPr="003E54AF">
      <w:rPr>
        <w:noProof/>
      </w:rPr>
      <w:t>6</w:t>
    </w:r>
    <w:r w:rsidRPr="003E54AF">
      <w:fldChar w:fldCharType="end"/>
    </w:r>
    <w:r w:rsidRPr="003E54AF">
      <w:t>/</w:t>
    </w:r>
    <w:r w:rsidRPr="003E54AF">
      <w:fldChar w:fldCharType="begin"/>
    </w:r>
    <w:r>
      <w:instrText xml:space="preserve"> NUMPAGES  \* MERGEFORMAT </w:instrText>
    </w:r>
    <w:r w:rsidRPr="003E54AF">
      <w:fldChar w:fldCharType="separate"/>
    </w:r>
    <w:r w:rsidRPr="003E54AF">
      <w:rPr>
        <w:noProof/>
      </w:rPr>
      <w:t>7</w:t>
    </w:r>
    <w:r w:rsidRPr="003E54AF">
      <w:rPr>
        <w:noProof/>
      </w:rPr>
      <w:fldChar w:fldCharType="end"/>
    </w:r>
    <w:r w:rsidRPr="003E54AF">
      <w:tab/>
    </w:r>
    <w:r w:rsidRPr="003E54AF">
      <w:rPr>
        <w:rStyle w:val="HideTWBExt"/>
      </w:rPr>
      <w:t>&lt;PathFdR&gt;</w:t>
    </w:r>
    <w:r w:rsidRPr="003E54AF">
      <w:t>PR\1329549LT.docx</w:t>
    </w:r>
    <w:r w:rsidRPr="003E54AF">
      <w:rPr>
        <w:rStyle w:val="HideTWBExt"/>
      </w:rPr>
      <w:t>&lt;/PathFdR&gt;</w:t>
    </w:r>
  </w:p>
  <w:p w14:paraId="257B99D6" w14:textId="77777777" w:rsidR="00574BBD" w:rsidRPr="003E54AF" w:rsidRDefault="003325CB" w:rsidP="003E54AF">
    <w:pPr>
      <w:pStyle w:val="EPFooter2"/>
    </w:pPr>
    <w:r w:rsidRPr="003E54AF">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76ECB" w14:textId="77777777" w:rsidR="003E54AF" w:rsidRPr="003E54AF" w:rsidRDefault="003325CB" w:rsidP="003E54AF">
    <w:pPr>
      <w:pStyle w:val="EPFooter"/>
    </w:pPr>
    <w:r w:rsidRPr="003E54AF">
      <w:rPr>
        <w:rStyle w:val="HideTWBExt"/>
      </w:rPr>
      <w:t>&lt;PathFdR&gt;</w:t>
    </w:r>
    <w:r w:rsidRPr="003E54AF">
      <w:t>PR\1329549LT.docx</w:t>
    </w:r>
    <w:r w:rsidRPr="003E54AF">
      <w:rPr>
        <w:rStyle w:val="HideTWBExt"/>
      </w:rPr>
      <w:t>&lt;/PathFdR&gt;</w:t>
    </w:r>
    <w:r w:rsidRPr="003E54AF">
      <w:tab/>
    </w:r>
    <w:r w:rsidRPr="003E54AF">
      <w:fldChar w:fldCharType="begin"/>
    </w:r>
    <w:r w:rsidRPr="003E54AF">
      <w:instrText xml:space="preserve"> PAGE  \* MERGEFORMAT </w:instrText>
    </w:r>
    <w:r w:rsidRPr="003E54AF">
      <w:fldChar w:fldCharType="separate"/>
    </w:r>
    <w:r w:rsidRPr="003E54AF">
      <w:rPr>
        <w:noProof/>
      </w:rPr>
      <w:t>7</w:t>
    </w:r>
    <w:r w:rsidRPr="003E54AF">
      <w:fldChar w:fldCharType="end"/>
    </w:r>
    <w:r w:rsidRPr="003E54AF">
      <w:t>/</w:t>
    </w:r>
    <w:r w:rsidRPr="003E54AF">
      <w:fldChar w:fldCharType="begin"/>
    </w:r>
    <w:r>
      <w:instrText xml:space="preserve"> NUMPAGES  \* MERGEFORMAT </w:instrText>
    </w:r>
    <w:r w:rsidRPr="003E54AF">
      <w:fldChar w:fldCharType="separate"/>
    </w:r>
    <w:r w:rsidRPr="003E54AF">
      <w:rPr>
        <w:noProof/>
      </w:rPr>
      <w:t>8</w:t>
    </w:r>
    <w:r w:rsidRPr="003E54AF">
      <w:rPr>
        <w:noProof/>
      </w:rPr>
      <w:fldChar w:fldCharType="end"/>
    </w:r>
    <w:r w:rsidRPr="003E54AF">
      <w:tab/>
      <w:t>PE</w:t>
    </w:r>
    <w:r w:rsidRPr="003E54AF">
      <w:rPr>
        <w:rStyle w:val="HideTWBExt"/>
      </w:rPr>
      <w:t>&lt;NoPE&gt;</w:t>
    </w:r>
    <w:r w:rsidRPr="003E54AF">
      <w:t>778.283</w:t>
    </w:r>
    <w:r w:rsidRPr="003E54AF">
      <w:rPr>
        <w:rStyle w:val="HideTWBExt"/>
      </w:rPr>
      <w:t>&lt;/NoPE&gt;&lt;Version&gt;</w:t>
    </w:r>
    <w:r w:rsidRPr="003E54AF">
      <w:t>v01-00</w:t>
    </w:r>
    <w:r w:rsidRPr="003E54AF">
      <w:rPr>
        <w:rStyle w:val="HideTWBExt"/>
      </w:rPr>
      <w:t>&lt;/Version&gt;</w:t>
    </w:r>
  </w:p>
  <w:p w14:paraId="5BF26385" w14:textId="77777777" w:rsidR="00574BBD" w:rsidRPr="003E54AF" w:rsidRDefault="003325CB" w:rsidP="003E54AF">
    <w:pPr>
      <w:pStyle w:val="EPFooter2"/>
    </w:pPr>
    <w:r w:rsidRPr="003E54AF">
      <w:tab/>
    </w:r>
    <w:r w:rsidRPr="003E54AF">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67593" w14:textId="77777777" w:rsidR="003E54AF" w:rsidRPr="003E54AF" w:rsidRDefault="003325CB" w:rsidP="003E54AF">
    <w:pPr>
      <w:pStyle w:val="EPFooter"/>
    </w:pPr>
    <w:r w:rsidRPr="003E54AF">
      <w:rPr>
        <w:rStyle w:val="HideTWBExt"/>
      </w:rPr>
      <w:t>&lt;PathFdR&gt;</w:t>
    </w:r>
    <w:r w:rsidRPr="003E54AF">
      <w:t>PR\1329549LT.docx</w:t>
    </w:r>
    <w:r w:rsidRPr="003E54AF">
      <w:rPr>
        <w:rStyle w:val="HideTWBExt"/>
      </w:rPr>
      <w:t>&lt;/PathFdR&gt;</w:t>
    </w:r>
    <w:r w:rsidRPr="003E54AF">
      <w:tab/>
    </w:r>
    <w:r w:rsidRPr="003E54AF">
      <w:tab/>
      <w:t>PE</w:t>
    </w:r>
    <w:r w:rsidRPr="003E54AF">
      <w:rPr>
        <w:rStyle w:val="HideTWBExt"/>
      </w:rPr>
      <w:t>&lt;NoPE&gt;</w:t>
    </w:r>
    <w:r w:rsidRPr="003E54AF">
      <w:t>778.283</w:t>
    </w:r>
    <w:r w:rsidRPr="003E54AF">
      <w:rPr>
        <w:rStyle w:val="HideTWBExt"/>
      </w:rPr>
      <w:t>&lt;/NoPE&gt;&lt;Version&gt;</w:t>
    </w:r>
    <w:r w:rsidRPr="003E54AF">
      <w:t>v01-00</w:t>
    </w:r>
    <w:r w:rsidRPr="003E54AF">
      <w:rPr>
        <w:rStyle w:val="HideTWBExt"/>
      </w:rPr>
      <w:t>&lt;/Version&gt;</w:t>
    </w:r>
  </w:p>
  <w:p w14:paraId="0FC967CA" w14:textId="77777777" w:rsidR="00574BBD" w:rsidRPr="003E54AF" w:rsidRDefault="003325CB" w:rsidP="003E54AF">
    <w:pPr>
      <w:pStyle w:val="EPFooter2"/>
    </w:pPr>
    <w:r w:rsidRPr="003E54AF">
      <w:t>LT</w:t>
    </w:r>
    <w:r w:rsidRPr="003E54AF">
      <w:tab/>
    </w:r>
    <w:r w:rsidRPr="003E54AF">
      <w:rPr>
        <w:b w:val="0"/>
        <w:i/>
        <w:color w:val="C0C0C0"/>
        <w:sz w:val="22"/>
      </w:rPr>
      <w:t>Suvienijusi įvairovę</w:t>
    </w:r>
    <w:r w:rsidRPr="003E54AF">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1176" w14:textId="77777777" w:rsidR="00A71001" w:rsidRPr="003E54AF" w:rsidRDefault="003325CB" w:rsidP="000B55B4">
    <w:pPr>
      <w:pStyle w:val="EPFooter"/>
    </w:pPr>
    <w:r w:rsidRPr="003E54AF">
      <w:rPr>
        <w:rStyle w:val="HideTWBExt"/>
      </w:rPr>
      <w:t>&lt;PathFdR&gt;</w:t>
    </w:r>
    <w:r w:rsidR="003E54AF" w:rsidRPr="003E54AF">
      <w:rPr>
        <w:color w:val="auto"/>
      </w:rPr>
      <w:t>PR\1329549LT.docx</w:t>
    </w:r>
    <w:r w:rsidRPr="003E54AF">
      <w:rPr>
        <w:rStyle w:val="HideTWBExt"/>
      </w:rPr>
      <w:t>&lt;/PathFdR&gt;</w:t>
    </w:r>
    <w:r w:rsidRPr="003E54AF">
      <w:tab/>
    </w:r>
    <w:r w:rsidRPr="003E54AF">
      <w:tab/>
      <w:t>PE</w:t>
    </w:r>
    <w:r w:rsidRPr="003E54AF">
      <w:rPr>
        <w:rStyle w:val="HideTWBExt"/>
      </w:rPr>
      <w:t>&lt;NoPE&gt;</w:t>
    </w:r>
    <w:r w:rsidR="003E54AF" w:rsidRPr="003E54AF">
      <w:rPr>
        <w:color w:val="auto"/>
      </w:rPr>
      <w:t>778.283</w:t>
    </w:r>
    <w:r w:rsidRPr="003E54AF">
      <w:rPr>
        <w:rStyle w:val="HideTWBExt"/>
      </w:rPr>
      <w:t>&lt;/NoPE&gt;&lt;Version&gt;</w:t>
    </w:r>
    <w:r w:rsidR="00560945" w:rsidRPr="003E54AF">
      <w:t>v</w:t>
    </w:r>
    <w:r w:rsidR="003E54AF" w:rsidRPr="003E54AF">
      <w:rPr>
        <w:color w:val="auto"/>
      </w:rPr>
      <w:t>01-00</w:t>
    </w:r>
    <w:r w:rsidRPr="003E54AF">
      <w:rPr>
        <w:rStyle w:val="HideTWBExt"/>
      </w:rPr>
      <w:t>&lt;/Version&gt;</w:t>
    </w:r>
  </w:p>
  <w:p w14:paraId="4F05C5D1" w14:textId="455E76A2" w:rsidR="00A71001" w:rsidRPr="003E54AF" w:rsidRDefault="003325CB" w:rsidP="001742E9">
    <w:pPr>
      <w:pStyle w:val="EPFooter2"/>
      <w:tabs>
        <w:tab w:val="clear" w:pos="4535"/>
        <w:tab w:val="center" w:pos="4536"/>
      </w:tabs>
    </w:pPr>
    <w:r w:rsidRPr="003E54AF">
      <w:fldChar w:fldCharType="begin"/>
    </w:r>
    <w:r w:rsidRPr="003E54AF">
      <w:instrText xml:space="preserve"> DOCPROPERTY "&lt;Extension&gt;" </w:instrText>
    </w:r>
    <w:r w:rsidRPr="003E54AF">
      <w:fldChar w:fldCharType="separate"/>
    </w:r>
    <w:r w:rsidR="00CA1A28">
      <w:t>LT</w:t>
    </w:r>
    <w:r w:rsidRPr="003E54AF">
      <w:fldChar w:fldCharType="end"/>
    </w:r>
    <w:r w:rsidRPr="003E54AF">
      <w:tab/>
    </w:r>
    <w:r w:rsidRPr="003E54AF">
      <w:rPr>
        <w:b w:val="0"/>
        <w:i/>
        <w:color w:val="C0C0C0"/>
        <w:sz w:val="22"/>
        <w:szCs w:val="22"/>
      </w:rPr>
      <w:t>Suvienijusi įvairovę</w:t>
    </w:r>
    <w:r w:rsidRPr="003E54AF">
      <w:tab/>
    </w:r>
    <w:r w:rsidRPr="003E54AF">
      <w:fldChar w:fldCharType="begin"/>
    </w:r>
    <w:r w:rsidRPr="003E54AF">
      <w:instrText xml:space="preserve"> DOCPROPERTY "&lt;Extension&gt;" </w:instrText>
    </w:r>
    <w:r w:rsidRPr="003E54AF">
      <w:fldChar w:fldCharType="separate"/>
    </w:r>
    <w:r w:rsidR="00CA1A28">
      <w:t>LT</w:t>
    </w:r>
    <w:r w:rsidRPr="003E54A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FAB60" w14:textId="77777777" w:rsidR="00560945" w:rsidRPr="003E54AF" w:rsidRDefault="003325CB">
      <w:r w:rsidRPr="003E54AF">
        <w:separator/>
      </w:r>
    </w:p>
  </w:footnote>
  <w:footnote w:type="continuationSeparator" w:id="0">
    <w:p w14:paraId="42535DE0" w14:textId="77777777" w:rsidR="00560945" w:rsidRPr="003E54AF" w:rsidRDefault="003325CB">
      <w:r w:rsidRPr="003E54AF">
        <w:continuationSeparator/>
      </w:r>
    </w:p>
  </w:footnote>
  <w:footnote w:id="1">
    <w:p w14:paraId="5C858BBB" w14:textId="77777777" w:rsidR="003E54AF" w:rsidRPr="003E54AF" w:rsidRDefault="003325CB" w:rsidP="003E54AF">
      <w:pPr>
        <w:pStyle w:val="FootnoteText"/>
      </w:pPr>
      <w:r>
        <w:rPr>
          <w:rStyle w:val="FootnoteReference"/>
        </w:rPr>
        <w:footnoteRef/>
      </w:r>
      <w:r>
        <w:t xml:space="preserve"> OL C 228, 2023 6 29, p. 148.</w:t>
      </w:r>
    </w:p>
  </w:footnote>
  <w:footnote w:id="2">
    <w:p w14:paraId="0A4E5ACE" w14:textId="77777777" w:rsidR="003E54AF" w:rsidRPr="003E54AF" w:rsidRDefault="003325CB" w:rsidP="003E54AF">
      <w:pPr>
        <w:pStyle w:val="FootnoteText"/>
      </w:pPr>
      <w:r>
        <w:rPr>
          <w:rStyle w:val="FootnoteReference"/>
        </w:rPr>
        <w:footnoteRef/>
      </w:r>
      <w:r>
        <w:t xml:space="preserve"> OL C, C/2025/3787, 2025 9 17, ELI: http://data.europa.eu/eli/C/2025/3787/oj.</w:t>
      </w:r>
    </w:p>
  </w:footnote>
  <w:footnote w:id="3">
    <w:p w14:paraId="7AFE4A74" w14:textId="77777777" w:rsidR="003E54AF" w:rsidRPr="003E54AF" w:rsidRDefault="003325CB" w:rsidP="003E54AF">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3E48" w14:textId="77777777" w:rsidR="00CA1A28" w:rsidRDefault="00CA1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36476" w14:textId="77777777" w:rsidR="00CA1A28" w:rsidRDefault="00CA1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8B5F" w14:textId="77777777" w:rsidR="00CA1A28" w:rsidRDefault="00CA1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10531261">
    <w:abstractNumId w:val="9"/>
  </w:num>
  <w:num w:numId="2" w16cid:durableId="994913563">
    <w:abstractNumId w:val="9"/>
  </w:num>
  <w:num w:numId="3" w16cid:durableId="2136874961">
    <w:abstractNumId w:val="7"/>
  </w:num>
  <w:num w:numId="4" w16cid:durableId="1189180948">
    <w:abstractNumId w:val="7"/>
  </w:num>
  <w:num w:numId="5" w16cid:durableId="251669551">
    <w:abstractNumId w:val="6"/>
  </w:num>
  <w:num w:numId="6" w16cid:durableId="821123269">
    <w:abstractNumId w:val="6"/>
  </w:num>
  <w:num w:numId="7" w16cid:durableId="908461733">
    <w:abstractNumId w:val="5"/>
  </w:num>
  <w:num w:numId="8" w16cid:durableId="491484433">
    <w:abstractNumId w:val="5"/>
  </w:num>
  <w:num w:numId="9" w16cid:durableId="192572155">
    <w:abstractNumId w:val="4"/>
  </w:num>
  <w:num w:numId="10" w16cid:durableId="406075251">
    <w:abstractNumId w:val="4"/>
  </w:num>
  <w:num w:numId="11" w16cid:durableId="2064864248">
    <w:abstractNumId w:val="8"/>
  </w:num>
  <w:num w:numId="12" w16cid:durableId="1949777943">
    <w:abstractNumId w:val="8"/>
  </w:num>
  <w:num w:numId="13" w16cid:durableId="1617908367">
    <w:abstractNumId w:val="3"/>
  </w:num>
  <w:num w:numId="14" w16cid:durableId="961495620">
    <w:abstractNumId w:val="3"/>
  </w:num>
  <w:num w:numId="15" w16cid:durableId="448208256">
    <w:abstractNumId w:val="2"/>
  </w:num>
  <w:num w:numId="16" w16cid:durableId="636230158">
    <w:abstractNumId w:val="2"/>
  </w:num>
  <w:num w:numId="17" w16cid:durableId="2035497016">
    <w:abstractNumId w:val="1"/>
  </w:num>
  <w:num w:numId="18" w16cid:durableId="1560283927">
    <w:abstractNumId w:val="1"/>
  </w:num>
  <w:num w:numId="19" w16cid:durableId="1330671821">
    <w:abstractNumId w:val="0"/>
  </w:num>
  <w:num w:numId="20" w16cid:durableId="600801038">
    <w:abstractNumId w:val="0"/>
  </w:num>
  <w:num w:numId="21" w16cid:durableId="481704325">
    <w:abstractNumId w:val="9"/>
  </w:num>
  <w:num w:numId="22" w16cid:durableId="133760808">
    <w:abstractNumId w:val="7"/>
  </w:num>
  <w:num w:numId="23" w16cid:durableId="1942881658">
    <w:abstractNumId w:val="6"/>
  </w:num>
  <w:num w:numId="24" w16cid:durableId="567492996">
    <w:abstractNumId w:val="5"/>
  </w:num>
  <w:num w:numId="25" w16cid:durableId="651447260">
    <w:abstractNumId w:val="4"/>
  </w:num>
  <w:num w:numId="26" w16cid:durableId="487090044">
    <w:abstractNumId w:val="8"/>
  </w:num>
  <w:num w:numId="27" w16cid:durableId="1320424648">
    <w:abstractNumId w:val="3"/>
  </w:num>
  <w:num w:numId="28" w16cid:durableId="1430546129">
    <w:abstractNumId w:val="2"/>
  </w:num>
  <w:num w:numId="29" w16cid:durableId="888305190">
    <w:abstractNumId w:val="1"/>
  </w:num>
  <w:num w:numId="30" w16cid:durableId="388456013">
    <w:abstractNumId w:val="0"/>
  </w:num>
  <w:num w:numId="31" w16cid:durableId="388651843">
    <w:abstractNumId w:val="9"/>
  </w:num>
  <w:num w:numId="32" w16cid:durableId="190654154">
    <w:abstractNumId w:val="7"/>
  </w:num>
  <w:num w:numId="33" w16cid:durableId="1612741000">
    <w:abstractNumId w:val="6"/>
  </w:num>
  <w:num w:numId="34" w16cid:durableId="926041506">
    <w:abstractNumId w:val="5"/>
  </w:num>
  <w:num w:numId="35" w16cid:durableId="1986085756">
    <w:abstractNumId w:val="4"/>
  </w:num>
  <w:num w:numId="36" w16cid:durableId="179393837">
    <w:abstractNumId w:val="8"/>
  </w:num>
  <w:num w:numId="37" w16cid:durableId="19092590">
    <w:abstractNumId w:val="3"/>
  </w:num>
  <w:num w:numId="38" w16cid:durableId="1550536264">
    <w:abstractNumId w:val="2"/>
  </w:num>
  <w:num w:numId="39" w16cid:durableId="1753548497">
    <w:abstractNumId w:val="1"/>
  </w:num>
  <w:num w:numId="40" w16cid:durableId="2057729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EMPL"/>
    <w:docVar w:name="LastEditedSection" w:val=" 1"/>
    <w:docVar w:name="strDocTypeID" w:val="PR_COD_2app"/>
    <w:docVar w:name="strSubDir" w:val="1329"/>
    <w:docVar w:name="TXTAUTHOR" w:val="Irena Joveva"/>
    <w:docVar w:name="TXTLANGUE" w:val="LT"/>
    <w:docVar w:name="TXTLANGUEMIN" w:val="lt"/>
    <w:docVar w:name="TXTNRC" w:val="0230/2025"/>
    <w:docVar w:name="TXTNRCOD" w:val="2023/0008"/>
    <w:docVar w:name="TXTNRCOUNC" w:val="09858/1/2025"/>
    <w:docVar w:name="TXTNRPE" w:val="778.283"/>
    <w:docVar w:name="TXTPEorAP" w:val="PE"/>
    <w:docVar w:name="TXTROUTE" w:val="PR\1329549LT.docx"/>
    <w:docVar w:name="TXTVERSION" w:val="01-00"/>
  </w:docVars>
  <w:rsids>
    <w:rsidRoot w:val="00560945"/>
    <w:rsid w:val="000220E6"/>
    <w:rsid w:val="000263F4"/>
    <w:rsid w:val="000352F9"/>
    <w:rsid w:val="00071D7E"/>
    <w:rsid w:val="00076114"/>
    <w:rsid w:val="000B55B4"/>
    <w:rsid w:val="000C00BA"/>
    <w:rsid w:val="000F5800"/>
    <w:rsid w:val="00104CF2"/>
    <w:rsid w:val="00106498"/>
    <w:rsid w:val="00115A46"/>
    <w:rsid w:val="00121F57"/>
    <w:rsid w:val="00135DB4"/>
    <w:rsid w:val="00145F6A"/>
    <w:rsid w:val="001742E9"/>
    <w:rsid w:val="001E7D60"/>
    <w:rsid w:val="001F74C8"/>
    <w:rsid w:val="002B4823"/>
    <w:rsid w:val="002D3607"/>
    <w:rsid w:val="003325CB"/>
    <w:rsid w:val="00396EC8"/>
    <w:rsid w:val="003A7AA7"/>
    <w:rsid w:val="003B4DD8"/>
    <w:rsid w:val="003E54AF"/>
    <w:rsid w:val="00411B37"/>
    <w:rsid w:val="00481A55"/>
    <w:rsid w:val="004A107D"/>
    <w:rsid w:val="004B2B38"/>
    <w:rsid w:val="004E0B25"/>
    <w:rsid w:val="00507878"/>
    <w:rsid w:val="00522693"/>
    <w:rsid w:val="00533450"/>
    <w:rsid w:val="00560945"/>
    <w:rsid w:val="00574BBD"/>
    <w:rsid w:val="00603386"/>
    <w:rsid w:val="00696B79"/>
    <w:rsid w:val="006A12DF"/>
    <w:rsid w:val="006B0CEB"/>
    <w:rsid w:val="00744DF3"/>
    <w:rsid w:val="00756B4B"/>
    <w:rsid w:val="0076395C"/>
    <w:rsid w:val="007C23A6"/>
    <w:rsid w:val="007C77B4"/>
    <w:rsid w:val="007E41A5"/>
    <w:rsid w:val="0085215D"/>
    <w:rsid w:val="00872E8E"/>
    <w:rsid w:val="00894923"/>
    <w:rsid w:val="0092262A"/>
    <w:rsid w:val="00973AAF"/>
    <w:rsid w:val="009B3FB2"/>
    <w:rsid w:val="00A04886"/>
    <w:rsid w:val="00A11851"/>
    <w:rsid w:val="00A347A7"/>
    <w:rsid w:val="00A653B6"/>
    <w:rsid w:val="00A71001"/>
    <w:rsid w:val="00AB2BE6"/>
    <w:rsid w:val="00AB44E4"/>
    <w:rsid w:val="00B30B85"/>
    <w:rsid w:val="00B328A0"/>
    <w:rsid w:val="00BD1DEF"/>
    <w:rsid w:val="00BF2B16"/>
    <w:rsid w:val="00C117E5"/>
    <w:rsid w:val="00C77873"/>
    <w:rsid w:val="00C83E85"/>
    <w:rsid w:val="00C85D0F"/>
    <w:rsid w:val="00CA1A28"/>
    <w:rsid w:val="00CC026D"/>
    <w:rsid w:val="00D019D4"/>
    <w:rsid w:val="00D01B24"/>
    <w:rsid w:val="00D03678"/>
    <w:rsid w:val="00D63387"/>
    <w:rsid w:val="00DC3868"/>
    <w:rsid w:val="00DE253F"/>
    <w:rsid w:val="00E00D94"/>
    <w:rsid w:val="00E220DA"/>
    <w:rsid w:val="00E30664"/>
    <w:rsid w:val="00E4310C"/>
    <w:rsid w:val="00E91F5F"/>
    <w:rsid w:val="00EF6C1A"/>
    <w:rsid w:val="00F23F13"/>
    <w:rsid w:val="00F3060C"/>
    <w:rsid w:val="00F72672"/>
    <w:rsid w:val="00F90BF7"/>
    <w:rsid w:val="00F96417"/>
    <w:rsid w:val="00FB0188"/>
    <w:rsid w:val="00FE1371"/>
    <w:rsid w:val="00FE5DD1"/>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4C1C9"/>
  <w15:chartTrackingRefBased/>
  <w15:docId w15:val="{FD92A3A5-666B-4A17-B849-286FFC3E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3E54AF"/>
    <w:pPr>
      <w:tabs>
        <w:tab w:val="right" w:pos="454"/>
        <w:tab w:val="left" w:pos="737"/>
      </w:tabs>
      <w:ind w:left="737" w:hanging="737"/>
    </w:pPr>
    <w:rPr>
      <w:snapToGrid w:val="0"/>
      <w:sz w:val="18"/>
      <w:lang w:eastAsia="en-US"/>
    </w:rPr>
  </w:style>
  <w:style w:type="paragraph" w:customStyle="1" w:styleId="Lgendetitre">
    <w:name w:val="Légende titre"/>
    <w:basedOn w:val="Normal"/>
    <w:rsid w:val="003E54AF"/>
    <w:pPr>
      <w:spacing w:before="240" w:after="240"/>
    </w:pPr>
    <w:rPr>
      <w:b/>
      <w:i/>
      <w:snapToGrid w:val="0"/>
      <w:lang w:eastAsia="en-US"/>
    </w:rPr>
  </w:style>
  <w:style w:type="paragraph" w:customStyle="1" w:styleId="Lgendestandard">
    <w:name w:val="Légende standard"/>
    <w:basedOn w:val="Normal"/>
    <w:rsid w:val="003E54AF"/>
    <w:rPr>
      <w:sz w:val="18"/>
    </w:rPr>
  </w:style>
  <w:style w:type="paragraph" w:styleId="FootnoteText">
    <w:name w:val="footnote text"/>
    <w:basedOn w:val="Normal"/>
    <w:link w:val="FootnoteTextChar"/>
    <w:rsid w:val="003E54AF"/>
    <w:rPr>
      <w:sz w:val="20"/>
    </w:rPr>
  </w:style>
  <w:style w:type="character" w:customStyle="1" w:styleId="FootnoteTextChar">
    <w:name w:val="Footnote Text Char"/>
    <w:basedOn w:val="DefaultParagraphFont"/>
    <w:link w:val="FootnoteText"/>
    <w:rsid w:val="003E54AF"/>
  </w:style>
  <w:style w:type="character" w:styleId="FootnoteReference">
    <w:name w:val="footnote reference"/>
    <w:basedOn w:val="DefaultParagraphFont"/>
    <w:rsid w:val="003E54AF"/>
    <w:rPr>
      <w:vertAlign w:val="superscript"/>
    </w:rPr>
  </w:style>
  <w:style w:type="paragraph" w:customStyle="1" w:styleId="Normal24a">
    <w:name w:val="Normal24a"/>
    <w:basedOn w:val="Normal"/>
    <w:rsid w:val="003E54AF"/>
    <w:pPr>
      <w:spacing w:after="480"/>
    </w:pPr>
  </w:style>
  <w:style w:type="paragraph" w:customStyle="1" w:styleId="NormalBoldCenter">
    <w:name w:val="NormalBoldCenter"/>
    <w:basedOn w:val="Normal"/>
    <w:rsid w:val="003E54AF"/>
    <w:pPr>
      <w:jc w:val="center"/>
    </w:pPr>
    <w:rPr>
      <w:b/>
    </w:rPr>
  </w:style>
  <w:style w:type="paragraph" w:customStyle="1" w:styleId="Footprint12b">
    <w:name w:val="Footprint12b"/>
    <w:basedOn w:val="Normal"/>
    <w:rsid w:val="003E54AF"/>
    <w:pPr>
      <w:spacing w:before="240"/>
    </w:pPr>
    <w:rPr>
      <w:szCs w:val="24"/>
    </w:rPr>
  </w:style>
  <w:style w:type="paragraph" w:customStyle="1" w:styleId="NormalSingle">
    <w:name w:val="NormalSingle"/>
    <w:basedOn w:val="Normal"/>
    <w:qFormat/>
    <w:rsid w:val="003E54AF"/>
    <w:rPr>
      <w:szCs w:val="24"/>
    </w:rPr>
  </w:style>
  <w:style w:type="character" w:styleId="Hyperlink">
    <w:name w:val="Hyperlink"/>
    <w:basedOn w:val="DefaultParagraphFont"/>
    <w:rsid w:val="003E54AF"/>
    <w:rPr>
      <w:color w:val="0563C1" w:themeColor="hyperlink"/>
      <w:u w:val="single"/>
    </w:rPr>
  </w:style>
  <w:style w:type="paragraph" w:styleId="Footer">
    <w:name w:val="footer"/>
    <w:basedOn w:val="Normal"/>
    <w:link w:val="FooterChar"/>
    <w:semiHidden/>
    <w:rsid w:val="00CA1A28"/>
    <w:pPr>
      <w:tabs>
        <w:tab w:val="center" w:pos="4513"/>
        <w:tab w:val="right" w:pos="9026"/>
      </w:tabs>
    </w:pPr>
  </w:style>
  <w:style w:type="character" w:customStyle="1" w:styleId="FooterChar">
    <w:name w:val="Footer Char"/>
    <w:basedOn w:val="DefaultParagraphFont"/>
    <w:link w:val="Footer"/>
    <w:semiHidden/>
    <w:rsid w:val="00CA1A2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UODZ~1\AppData\Local\Temp\PR_COD_2ap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PR_COD_2app.dotx</Template>
  <TotalTime>0</TotalTime>
  <Pages>8</Pages>
  <Words>729</Words>
  <Characters>5345</Characters>
  <Application>Microsoft Office Word</Application>
  <DocSecurity>0</DocSecurity>
  <Lines>144</Lines>
  <Paragraphs>75</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creator>PUODŽIUKYNAITĖ Justė</dc:creator>
  <cp:lastModifiedBy>PUODŽIUKYNAITĖ Justė</cp:lastModifiedBy>
  <cp:revision>2</cp:revision>
  <cp:lastPrinted>2004-11-04T09:41:00Z</cp:lastPrinted>
  <dcterms:created xsi:type="dcterms:W3CDTF">2025-10-14T08:49:00Z</dcterms:created>
  <dcterms:modified xsi:type="dcterms:W3CDTF">2025-10-14T08:49:00Z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1329549</vt:lpwstr>
  </property>
  <property fmtid="{D5CDD505-2E9C-101B-9397-08002B2CF9AE}" pid="4" name="&lt;Model&gt;">
    <vt:lpwstr>PR_COD_2app</vt:lpwstr>
  </property>
  <property fmtid="{D5CDD505-2E9C-101B-9397-08002B2CF9AE}" pid="5" name="&lt;ModelCod&gt;">
    <vt:lpwstr>\\eiciLUXpr1\pdocep$\DocEP\DOCS\General\PR\PR_Leg\COD\COD_2nd\PR_COD_2app.dotx(07/06/2021 18:34:32)</vt:lpwstr>
  </property>
  <property fmtid="{D5CDD505-2E9C-101B-9397-08002B2CF9AE}" pid="6" name="&lt;ModelTra&gt;">
    <vt:lpwstr>\\eiciLUXpr1\pdocep$\DocEP\TRANSFIL\LT\PR_COD_2app.LT(16/01/2025 23:58:06)</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PR\1329549LT.docx</vt:lpwstr>
  </property>
  <property fmtid="{D5CDD505-2E9C-101B-9397-08002B2CF9AE}" pid="10" name="LastEdited with">
    <vt:lpwstr>10.1.2 Build [20250817]</vt:lpwstr>
  </property>
  <property fmtid="{D5CDD505-2E9C-101B-9397-08002B2CF9AE}" pid="11" name="PE number">
    <vt:lpwstr>778.283</vt:lpwstr>
  </property>
  <property fmtid="{D5CDD505-2E9C-101B-9397-08002B2CF9AE}" pid="12" name="SDLStudio">
    <vt:lpwstr/>
  </property>
  <property fmtid="{D5CDD505-2E9C-101B-9397-08002B2CF9AE}" pid="13" name="Bookout">
    <vt:lpwstr>OK - 2025/10/14 10:49</vt:lpwstr>
  </property>
</Properties>
</file>