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CF16EE" w:rsidRPr="00B33B62" w14:paraId="15332873" w14:textId="77777777" w:rsidTr="00C85D0F">
        <w:trPr>
          <w:trHeight w:hRule="exact" w:val="1418"/>
        </w:trPr>
        <w:tc>
          <w:tcPr>
            <w:tcW w:w="6804" w:type="dxa"/>
            <w:shd w:val="clear" w:color="auto" w:fill="auto"/>
            <w:vAlign w:val="center"/>
          </w:tcPr>
          <w:p w14:paraId="3BBE349C" w14:textId="77777777" w:rsidR="00CF16EE" w:rsidRPr="00B33B62" w:rsidRDefault="000622A0" w:rsidP="00C85D0F">
            <w:pPr>
              <w:pStyle w:val="EPName"/>
            </w:pPr>
            <w:r>
              <w:t>Evropský parlament</w:t>
            </w:r>
          </w:p>
          <w:p w14:paraId="0AF51BF8" w14:textId="00058968" w:rsidR="00CF16EE" w:rsidRPr="00B33B62" w:rsidRDefault="003C464C" w:rsidP="00C85D0F">
            <w:pPr>
              <w:pStyle w:val="EPTerm"/>
            </w:pPr>
            <w:r>
              <w:t>2024-2029</w:t>
            </w:r>
          </w:p>
        </w:tc>
        <w:tc>
          <w:tcPr>
            <w:tcW w:w="2268" w:type="dxa"/>
            <w:shd w:val="clear" w:color="auto" w:fill="auto"/>
          </w:tcPr>
          <w:p w14:paraId="783E9DA8" w14:textId="77777777" w:rsidR="00CF16EE" w:rsidRPr="00B33B62" w:rsidRDefault="00CF16EE" w:rsidP="00C85D0F">
            <w:pPr>
              <w:pStyle w:val="EPLogo"/>
            </w:pPr>
            <w:r w:rsidRPr="00B33B62">
              <w:rPr>
                <w:noProof/>
              </w:rPr>
              <w:drawing>
                <wp:inline distT="0" distB="0" distL="0" distR="0" wp14:anchorId="3F2AA621" wp14:editId="62340F7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6A38556" w14:textId="77777777" w:rsidR="00215FF9" w:rsidRPr="00B33B62" w:rsidRDefault="00215FF9" w:rsidP="00215FF9">
      <w:pPr>
        <w:pStyle w:val="LineTop"/>
      </w:pPr>
    </w:p>
    <w:p w14:paraId="2A3F31F9" w14:textId="31C6CDE2" w:rsidR="00215FF9" w:rsidRPr="00B33B62" w:rsidRDefault="0086642B" w:rsidP="00215FF9">
      <w:pPr>
        <w:pStyle w:val="EPBody"/>
      </w:pPr>
      <w:r>
        <w:t>Dokument ze zasedání</w:t>
      </w:r>
    </w:p>
    <w:p w14:paraId="556CEF5A" w14:textId="77777777" w:rsidR="00215FF9" w:rsidRPr="00B33B62" w:rsidRDefault="00215FF9" w:rsidP="00215FF9">
      <w:pPr>
        <w:pStyle w:val="LineBottom"/>
      </w:pPr>
    </w:p>
    <w:p w14:paraId="288C3A98" w14:textId="71C3086A" w:rsidR="005922F7" w:rsidRPr="00B33B62" w:rsidRDefault="0086642B" w:rsidP="0086642B">
      <w:pPr>
        <w:pStyle w:val="CoverReference"/>
      </w:pPr>
      <w:r>
        <w:rPr>
          <w:rStyle w:val="HideTWBExt"/>
        </w:rPr>
        <w:t>&lt;NoDocSe&gt;</w:t>
      </w:r>
      <w:r>
        <w:t>A10</w:t>
      </w:r>
      <w:r>
        <w:noBreakHyphen/>
        <w:t>0127/2026</w:t>
      </w:r>
      <w:r>
        <w:rPr>
          <w:rStyle w:val="HideTWBExt"/>
        </w:rPr>
        <w:t>&lt;/NoDocSe&gt;</w:t>
      </w:r>
    </w:p>
    <w:p w14:paraId="26B09AA2" w14:textId="3356D22E" w:rsidR="005922F7" w:rsidRPr="00B33B62" w:rsidRDefault="00B33B62" w:rsidP="005922F7">
      <w:pPr>
        <w:pStyle w:val="CoverDate"/>
      </w:pPr>
      <w:r>
        <w:rPr>
          <w:rStyle w:val="HideTWBExt"/>
        </w:rPr>
        <w:t>&lt;Date&gt;</w:t>
      </w:r>
      <w:r>
        <w:rPr>
          <w:rStyle w:val="HideTWBInt"/>
        </w:rPr>
        <w:t>{06/05/2026}</w:t>
      </w:r>
      <w:r>
        <w:t>6.5.2026</w:t>
      </w:r>
      <w:r>
        <w:rPr>
          <w:rStyle w:val="HideTWBExt"/>
        </w:rPr>
        <w:t>&lt;/Date&gt;</w:t>
      </w:r>
    </w:p>
    <w:p w14:paraId="60290248" w14:textId="0416470F" w:rsidR="00142D49" w:rsidRPr="00B33B62" w:rsidRDefault="00142D49">
      <w:pPr>
        <w:pStyle w:val="CoverDocType24a"/>
      </w:pPr>
      <w:r>
        <w:rPr>
          <w:rStyle w:val="HideTWBExt"/>
          <w:b w:val="0"/>
        </w:rPr>
        <w:t>&lt;TitreType&gt;</w:t>
      </w:r>
      <w:r>
        <w:t>ZPRÁVA</w:t>
      </w:r>
      <w:r>
        <w:rPr>
          <w:rStyle w:val="HideTWBExt"/>
          <w:b w:val="0"/>
        </w:rPr>
        <w:t>&lt;/TitreType&gt;</w:t>
      </w:r>
    </w:p>
    <w:p w14:paraId="20495E4C" w14:textId="11FDD6C6" w:rsidR="00142D49" w:rsidRPr="00B33B62" w:rsidRDefault="00142D49">
      <w:pPr>
        <w:pStyle w:val="CoverNormal"/>
      </w:pPr>
      <w:r>
        <w:rPr>
          <w:rStyle w:val="HideTWBExt"/>
        </w:rPr>
        <w:t>&lt;Titre&gt;</w:t>
      </w:r>
      <w:r w:rsidR="00F2700E">
        <w:t>o </w:t>
      </w:r>
      <w:r>
        <w:t>žádosti, aby byla Angelika Nieblerová zbavena imunity</w:t>
      </w:r>
      <w:r>
        <w:rPr>
          <w:rStyle w:val="HideTWBExt"/>
        </w:rPr>
        <w:t>&lt;/Titre&gt;</w:t>
      </w:r>
    </w:p>
    <w:p w14:paraId="39B350CB" w14:textId="66207333" w:rsidR="00142D49" w:rsidRPr="00B33B62" w:rsidRDefault="00142D49">
      <w:pPr>
        <w:pStyle w:val="CoverNormal24a"/>
      </w:pPr>
      <w:r>
        <w:rPr>
          <w:rStyle w:val="HideTWBExt"/>
        </w:rPr>
        <w:t>&lt;DocRef&gt;</w:t>
      </w:r>
      <w:r>
        <w:t>(2025/2175(IMM))</w:t>
      </w:r>
      <w:r>
        <w:rPr>
          <w:rStyle w:val="HideTWBExt"/>
        </w:rPr>
        <w:t>&lt;/DocRef&gt;</w:t>
      </w:r>
    </w:p>
    <w:p w14:paraId="2F2F44A7" w14:textId="77777777" w:rsidR="00142D49" w:rsidRPr="00B33B62" w:rsidRDefault="00142D49">
      <w:pPr>
        <w:pStyle w:val="CoverNormal24a"/>
      </w:pPr>
      <w:r>
        <w:rPr>
          <w:rStyle w:val="HideTWBExt"/>
        </w:rPr>
        <w:t>&lt;Commission&gt;</w:t>
      </w:r>
      <w:r>
        <w:rPr>
          <w:rStyle w:val="HideTWBInt"/>
        </w:rPr>
        <w:t>{JURI}</w:t>
      </w:r>
      <w:r>
        <w:t>Výbor pro právní záležitosti</w:t>
      </w:r>
      <w:r>
        <w:rPr>
          <w:rStyle w:val="HideTWBExt"/>
        </w:rPr>
        <w:t>&lt;/Commission&gt;</w:t>
      </w:r>
    </w:p>
    <w:p w14:paraId="43698A64" w14:textId="6FDC6D62" w:rsidR="00142D49" w:rsidRPr="00B33B62" w:rsidRDefault="003C464C">
      <w:pPr>
        <w:pStyle w:val="CoverNormal24a"/>
      </w:pPr>
      <w:r>
        <w:t xml:space="preserve">Zpravodaj: </w:t>
      </w:r>
      <w:r>
        <w:rPr>
          <w:rStyle w:val="HideTWBExt"/>
        </w:rPr>
        <w:t>&lt;Depute&gt;</w:t>
      </w:r>
      <w:r>
        <w:t>Marcin Sypniewski</w:t>
      </w:r>
      <w:r>
        <w:rPr>
          <w:rStyle w:val="HideTWBExt"/>
        </w:rPr>
        <w:t>&lt;/Depute&gt;</w:t>
      </w:r>
    </w:p>
    <w:p w14:paraId="42EF025C" w14:textId="77777777" w:rsidR="0006105E" w:rsidRPr="00B33B62" w:rsidRDefault="0006105E" w:rsidP="0006105E">
      <w:pPr>
        <w:pStyle w:val="CoverNormal"/>
      </w:pPr>
    </w:p>
    <w:p w14:paraId="663A49B4" w14:textId="77777777" w:rsidR="00142D49" w:rsidRPr="00B33B62" w:rsidRDefault="00142D49" w:rsidP="00DF74F0">
      <w:pPr>
        <w:widowControl/>
        <w:tabs>
          <w:tab w:val="center" w:pos="4677"/>
        </w:tabs>
      </w:pPr>
      <w:r>
        <w:br w:type="page"/>
      </w:r>
      <w:r>
        <w:lastRenderedPageBreak/>
        <w:t>PR_IMM_Waiver</w:t>
      </w:r>
    </w:p>
    <w:p w14:paraId="652A66C4" w14:textId="77777777" w:rsidR="00142D49" w:rsidRPr="00B33B62" w:rsidRDefault="000622A0">
      <w:pPr>
        <w:pStyle w:val="TOCHeading"/>
      </w:pPr>
      <w:r>
        <w:t>OBSAH</w:t>
      </w:r>
    </w:p>
    <w:p w14:paraId="26B54805" w14:textId="77777777" w:rsidR="00142D49" w:rsidRPr="00B33B62" w:rsidRDefault="000622A0">
      <w:pPr>
        <w:pStyle w:val="TOCPage"/>
      </w:pPr>
      <w:r>
        <w:t>Strana</w:t>
      </w:r>
    </w:p>
    <w:p w14:paraId="50AAB2B7" w14:textId="0A739B35" w:rsidR="00F2700E" w:rsidRDefault="00142D49">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B33B62">
        <w:fldChar w:fldCharType="begin"/>
      </w:r>
      <w:r w:rsidRPr="00B33B62">
        <w:instrText xml:space="preserve"> TOC \t "PageHeading</w:instrText>
      </w:r>
      <w:r w:rsidR="00622A09">
        <w:instrText>;</w:instrText>
      </w:r>
      <w:r w:rsidRPr="00B33B62">
        <w:instrText xml:space="preserve">1" </w:instrText>
      </w:r>
      <w:r w:rsidRPr="00B33B62">
        <w:fldChar w:fldCharType="separate"/>
      </w:r>
      <w:r w:rsidR="00F2700E">
        <w:rPr>
          <w:noProof/>
        </w:rPr>
        <w:t>NÁVRH ROZHODNUTÍ EVROPSKÉHO PARLAMENTU</w:t>
      </w:r>
      <w:r w:rsidR="00F2700E">
        <w:rPr>
          <w:noProof/>
        </w:rPr>
        <w:tab/>
      </w:r>
      <w:r w:rsidR="00F2700E">
        <w:rPr>
          <w:noProof/>
        </w:rPr>
        <w:fldChar w:fldCharType="begin"/>
      </w:r>
      <w:r w:rsidR="00F2700E">
        <w:rPr>
          <w:noProof/>
        </w:rPr>
        <w:instrText xml:space="preserve"> PAGEREF _Toc229561966 \h </w:instrText>
      </w:r>
      <w:r w:rsidR="00F2700E">
        <w:rPr>
          <w:noProof/>
        </w:rPr>
      </w:r>
      <w:r w:rsidR="00F2700E">
        <w:rPr>
          <w:noProof/>
        </w:rPr>
        <w:fldChar w:fldCharType="separate"/>
      </w:r>
      <w:r w:rsidR="00F2700E">
        <w:rPr>
          <w:noProof/>
        </w:rPr>
        <w:t>3</w:t>
      </w:r>
      <w:r w:rsidR="00F2700E">
        <w:rPr>
          <w:noProof/>
        </w:rPr>
        <w:fldChar w:fldCharType="end"/>
      </w:r>
    </w:p>
    <w:p w14:paraId="3F96ED2C" w14:textId="3522DF62" w:rsidR="00F2700E" w:rsidRDefault="00F2700E">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INFORMACE O PŘIJETÍ PŘÍSLUŠNÝM VÝBOREM</w:t>
      </w:r>
      <w:r>
        <w:rPr>
          <w:noProof/>
        </w:rPr>
        <w:tab/>
      </w:r>
      <w:r>
        <w:rPr>
          <w:noProof/>
        </w:rPr>
        <w:fldChar w:fldCharType="begin"/>
      </w:r>
      <w:r>
        <w:rPr>
          <w:noProof/>
        </w:rPr>
        <w:instrText xml:space="preserve"> PAGEREF _Toc229561967 \h </w:instrText>
      </w:r>
      <w:r>
        <w:rPr>
          <w:noProof/>
        </w:rPr>
      </w:r>
      <w:r>
        <w:rPr>
          <w:noProof/>
        </w:rPr>
        <w:fldChar w:fldCharType="separate"/>
      </w:r>
      <w:r>
        <w:rPr>
          <w:noProof/>
        </w:rPr>
        <w:t>6</w:t>
      </w:r>
      <w:r>
        <w:rPr>
          <w:noProof/>
        </w:rPr>
        <w:fldChar w:fldCharType="end"/>
      </w:r>
    </w:p>
    <w:p w14:paraId="6164D416" w14:textId="1C1590E5" w:rsidR="0006105E" w:rsidRPr="00B33B62" w:rsidRDefault="00142D49" w:rsidP="00273EFB">
      <w:r w:rsidRPr="00B33B62">
        <w:fldChar w:fldCharType="end"/>
      </w:r>
    </w:p>
    <w:p w14:paraId="74294973" w14:textId="77777777" w:rsidR="00142D49" w:rsidRPr="00B33B62" w:rsidRDefault="00142D49">
      <w:pPr>
        <w:pStyle w:val="PageHeading"/>
      </w:pPr>
      <w:r>
        <w:br w:type="page"/>
      </w:r>
      <w:bookmarkStart w:id="0" w:name="_Toc229561966"/>
      <w:r>
        <w:t>NÁVRH ROZHODNUTÍ EVROPSKÉHO PARLAMENTU</w:t>
      </w:r>
      <w:bookmarkEnd w:id="0"/>
    </w:p>
    <w:p w14:paraId="6EF3AB79" w14:textId="0EE2A6CA" w:rsidR="00142D49" w:rsidRPr="00B33B62" w:rsidRDefault="00F2700E">
      <w:pPr>
        <w:pStyle w:val="NormalBold"/>
      </w:pPr>
      <w:r>
        <w:t>o </w:t>
      </w:r>
      <w:r w:rsidR="003C464C">
        <w:t>žádosti, aby byla Angelika Nieblerová zbavena imunity</w:t>
      </w:r>
    </w:p>
    <w:p w14:paraId="150633FA" w14:textId="2858691D" w:rsidR="00142D49" w:rsidRPr="00B33B62" w:rsidRDefault="003C464C" w:rsidP="00FD1F04">
      <w:pPr>
        <w:pStyle w:val="NormalBold"/>
      </w:pPr>
      <w:r>
        <w:t>(2025/2175(IMM))</w:t>
      </w:r>
    </w:p>
    <w:p w14:paraId="31F94E8A" w14:textId="77777777" w:rsidR="003C464C" w:rsidRPr="00B33B62" w:rsidRDefault="000622A0" w:rsidP="003C464C">
      <w:pPr>
        <w:pStyle w:val="EPComma"/>
      </w:pPr>
      <w:r>
        <w:rPr>
          <w:i/>
        </w:rPr>
        <w:t>Evropský parlament</w:t>
      </w:r>
      <w:r>
        <w:t>,</w:t>
      </w:r>
    </w:p>
    <w:p w14:paraId="4446C698" w14:textId="07BEEE7D" w:rsidR="003C464C" w:rsidRPr="00B33B62" w:rsidRDefault="003C464C" w:rsidP="003C464C">
      <w:pPr>
        <w:pStyle w:val="NormalHanging12a"/>
      </w:pPr>
      <w:r>
        <w:t>–</w:t>
      </w:r>
      <w:r>
        <w:tab/>
      </w:r>
      <w:r w:rsidR="00F2700E">
        <w:t>s </w:t>
      </w:r>
      <w:r>
        <w:t xml:space="preserve">ohledem na žádost </w:t>
      </w:r>
      <w:r w:rsidR="00F2700E">
        <w:t>o </w:t>
      </w:r>
      <w:r>
        <w:t xml:space="preserve">zbavení Angeliky Nieblerové imunity, kterou předložila evropská nejvyšší žalobkyně </w:t>
      </w:r>
      <w:r w:rsidR="00F2700E">
        <w:t>v </w:t>
      </w:r>
      <w:r>
        <w:t xml:space="preserve">dopise ze dne 21. července 2025, kterou potvrdila ve svém dopise ze dne 1. září 2025 </w:t>
      </w:r>
      <w:r w:rsidR="00F2700E">
        <w:t>a </w:t>
      </w:r>
      <w:r>
        <w:t xml:space="preserve">jež souvisí </w:t>
      </w:r>
      <w:r w:rsidR="00F2700E">
        <w:t>s </w:t>
      </w:r>
      <w:r>
        <w:t xml:space="preserve">předběžným vyšetřováním, které má být zahájeno proti Angelice Nieblerové </w:t>
      </w:r>
      <w:r w:rsidR="00F2700E">
        <w:t>a o </w:t>
      </w:r>
      <w:r>
        <w:t>němž byl Parlament informován dne 10. září 2025,</w:t>
      </w:r>
    </w:p>
    <w:p w14:paraId="6A3D937A" w14:textId="77777777" w:rsidR="003C464C" w:rsidRPr="00B33B62" w:rsidRDefault="003C464C" w:rsidP="003C464C">
      <w:pPr>
        <w:pStyle w:val="NormalHanging12a"/>
      </w:pPr>
      <w:r>
        <w:t>–</w:t>
      </w:r>
      <w:r>
        <w:tab/>
        <w:t>poté, co Angelika Nieblerová dostala dne 15. dubna 2026 příležitost vyjádřit se v souladu s čl. 9 odst. 6 jednacího řádu,</w:t>
      </w:r>
    </w:p>
    <w:p w14:paraId="574F9C7D" w14:textId="2F2F9495" w:rsidR="003C464C" w:rsidRPr="00B33B62" w:rsidRDefault="003C464C" w:rsidP="003C464C">
      <w:pPr>
        <w:pStyle w:val="NormalHanging12a"/>
      </w:pPr>
      <w:r>
        <w:t>–</w:t>
      </w:r>
      <w:r>
        <w:tab/>
      </w:r>
      <w:r w:rsidR="00F2700E">
        <w:t>s </w:t>
      </w:r>
      <w:r>
        <w:t xml:space="preserve">ohledem na články 8 </w:t>
      </w:r>
      <w:r w:rsidR="00F2700E">
        <w:t>a </w:t>
      </w:r>
      <w:r>
        <w:t xml:space="preserve">9 protokolu č. 7 </w:t>
      </w:r>
      <w:r w:rsidR="00F2700E">
        <w:t>o </w:t>
      </w:r>
      <w:r>
        <w:t xml:space="preserve">výsadách </w:t>
      </w:r>
      <w:r w:rsidR="00F2700E">
        <w:t>a </w:t>
      </w:r>
      <w:r>
        <w:t xml:space="preserve">imunitách Evropské unie </w:t>
      </w:r>
      <w:r w:rsidR="00F2700E">
        <w:t>a </w:t>
      </w:r>
      <w:r>
        <w:t xml:space="preserve">na čl. 6 odst. 2 aktu ze dne 20. září 1976 </w:t>
      </w:r>
      <w:r w:rsidR="00F2700E">
        <w:t>o </w:t>
      </w:r>
      <w:r>
        <w:t xml:space="preserve">volbě členů Evropského parlamentu ve všeobecných </w:t>
      </w:r>
      <w:r w:rsidR="00F2700E">
        <w:t>a </w:t>
      </w:r>
      <w:r>
        <w:t>přímých volbách,</w:t>
      </w:r>
    </w:p>
    <w:p w14:paraId="24335A34" w14:textId="2E460BF1" w:rsidR="003C464C" w:rsidRPr="00B33B62" w:rsidRDefault="003C464C" w:rsidP="003C464C">
      <w:pPr>
        <w:pStyle w:val="NormalHanging12a"/>
        <w:rPr>
          <w:b/>
        </w:rPr>
      </w:pPr>
      <w:r>
        <w:t>–</w:t>
      </w:r>
      <w:r>
        <w:tab/>
      </w:r>
      <w:r w:rsidR="00F2700E">
        <w:t>s </w:t>
      </w:r>
      <w:r>
        <w:t>ohledem na nařízení Rady (EU) 2017/1939 ze dne 12. října 2017, kterým se provádí posílená spolupráce za účelem zřízení Úřadu evropského veřejného žalobce</w:t>
      </w:r>
      <w:r w:rsidRPr="00B33B62">
        <w:rPr>
          <w:vertAlign w:val="superscript"/>
        </w:rPr>
        <w:footnoteReference w:id="1"/>
      </w:r>
      <w:r>
        <w:t xml:space="preserve">, </w:t>
      </w:r>
      <w:r w:rsidR="00F2700E">
        <w:t>a </w:t>
      </w:r>
      <w:r>
        <w:t>zejména čl. 29 odst. 2 tohoto nařízení,</w:t>
      </w:r>
    </w:p>
    <w:p w14:paraId="61183ADB" w14:textId="32E0FC75" w:rsidR="003C464C" w:rsidRPr="00B33B62" w:rsidRDefault="003C464C" w:rsidP="003C464C">
      <w:pPr>
        <w:pStyle w:val="NormalHanging12a"/>
      </w:pPr>
      <w:r>
        <w:t>–</w:t>
      </w:r>
      <w:r>
        <w:tab/>
      </w:r>
      <w:r w:rsidR="00F2700E">
        <w:t>s </w:t>
      </w:r>
      <w:r>
        <w:t xml:space="preserve">ohledem na rozsudky Soudního dvora Evropské unie ze dne 21. října 2008, 19. března 2010, 6. září 2011, 17. ledna 2013 </w:t>
      </w:r>
      <w:r w:rsidR="00F2700E">
        <w:t>a </w:t>
      </w:r>
      <w:r>
        <w:t>19. prosince 2019</w:t>
      </w:r>
      <w:r w:rsidRPr="00B33B62">
        <w:rPr>
          <w:vertAlign w:val="superscript"/>
        </w:rPr>
        <w:footnoteReference w:id="2"/>
      </w:r>
      <w:r>
        <w:t>,</w:t>
      </w:r>
    </w:p>
    <w:p w14:paraId="7996C5B6" w14:textId="77777777" w:rsidR="003C464C" w:rsidRPr="00B33B62" w:rsidRDefault="003C464C" w:rsidP="003C464C">
      <w:pPr>
        <w:pStyle w:val="NormalHanging12a"/>
      </w:pPr>
      <w:r>
        <w:t>–</w:t>
      </w:r>
      <w:r>
        <w:tab/>
        <w:t>s ohledem na článek 46 Základního zákona Spolkové republiky Německo,</w:t>
      </w:r>
    </w:p>
    <w:p w14:paraId="282BD560" w14:textId="32F92548" w:rsidR="003C464C" w:rsidRPr="00B33B62" w:rsidRDefault="003C464C" w:rsidP="003C464C">
      <w:pPr>
        <w:pStyle w:val="NormalHanging12a"/>
      </w:pPr>
      <w:r>
        <w:t>–</w:t>
      </w:r>
      <w:r>
        <w:tab/>
      </w:r>
      <w:r w:rsidR="00F2700E">
        <w:t>s </w:t>
      </w:r>
      <w:r>
        <w:t xml:space="preserve">ohledem na čl. 5 odst. 2, čl. 6 odst. 1 </w:t>
      </w:r>
      <w:r w:rsidR="00F2700E">
        <w:t>a </w:t>
      </w:r>
      <w:r>
        <w:t>článek 9 jednacího řádu,</w:t>
      </w:r>
    </w:p>
    <w:p w14:paraId="34A579E6" w14:textId="492DD65D" w:rsidR="003C464C" w:rsidRPr="00B33B62" w:rsidRDefault="003C464C" w:rsidP="003C464C">
      <w:pPr>
        <w:pStyle w:val="NormalHanging12a"/>
      </w:pPr>
      <w:r>
        <w:t>–</w:t>
      </w:r>
      <w:r>
        <w:tab/>
        <w:t>s ohledem na zprávu Výboru pro právní záležitosti (A10</w:t>
      </w:r>
      <w:r>
        <w:noBreakHyphen/>
        <w:t>0127/2026),</w:t>
      </w:r>
    </w:p>
    <w:p w14:paraId="4B4244F8" w14:textId="1D4C1CFA" w:rsidR="003C464C" w:rsidRPr="00B33B62" w:rsidRDefault="003C464C" w:rsidP="003C464C">
      <w:pPr>
        <w:pStyle w:val="NormalHanging12a"/>
      </w:pPr>
      <w:r>
        <w:t>A.</w:t>
      </w:r>
      <w:r>
        <w:tab/>
        <w:t xml:space="preserve">vzhledem </w:t>
      </w:r>
      <w:r w:rsidR="00F2700E">
        <w:t>k </w:t>
      </w:r>
      <w:r>
        <w:t xml:space="preserve">tomu, že evropská nejvyšší žalobkyně předložila dne 21. července 2025 prostřednictvím dopisu žádost </w:t>
      </w:r>
      <w:r w:rsidR="00F2700E">
        <w:t>o </w:t>
      </w:r>
      <w:r>
        <w:t xml:space="preserve">to, aby byla poslankyně Evropského Parlamentu zvolená </w:t>
      </w:r>
      <w:r w:rsidR="00F2700E">
        <w:t>v </w:t>
      </w:r>
      <w:r>
        <w:t xml:space="preserve">Německu Angelika Nieblerová zbavena imunity v souvislosti </w:t>
      </w:r>
      <w:r w:rsidR="00F2700E">
        <w:t>s </w:t>
      </w:r>
      <w:r>
        <w:t xml:space="preserve">údajnými trestnými činy, </w:t>
      </w:r>
      <w:r w:rsidR="00F2700E">
        <w:t>k </w:t>
      </w:r>
      <w:r>
        <w:t xml:space="preserve">nimž došlo </w:t>
      </w:r>
      <w:r w:rsidR="00F2700E">
        <w:t>v </w:t>
      </w:r>
      <w:r>
        <w:t xml:space="preserve">letech 2017 až 2025, </w:t>
      </w:r>
      <w:r w:rsidR="00F2700E">
        <w:t>a </w:t>
      </w:r>
      <w:r>
        <w:t xml:space="preserve">tuto žádost potvrdila </w:t>
      </w:r>
      <w:r w:rsidR="00F2700E">
        <w:t>v </w:t>
      </w:r>
      <w:r>
        <w:t>dopise ze dne 1. září 2025;</w:t>
      </w:r>
    </w:p>
    <w:p w14:paraId="485CC4D2" w14:textId="03380509" w:rsidR="003C464C" w:rsidRPr="00B33B62" w:rsidRDefault="003C464C" w:rsidP="003C464C">
      <w:pPr>
        <w:pStyle w:val="NormalHanging12a"/>
      </w:pPr>
      <w:r>
        <w:t>B.</w:t>
      </w:r>
      <w:r>
        <w:tab/>
        <w:t xml:space="preserve">vzhledem </w:t>
      </w:r>
      <w:r w:rsidR="00F2700E">
        <w:t>k </w:t>
      </w:r>
      <w:r>
        <w:t xml:space="preserve">tomu, že podle této žádosti založené na informacích soukromé osoby, která pro dotčenou poslankyni pracovala od srpna 2021 do září 2023, Angelika Nieblerová údajně od roku 2017, tj. od 8. do 10. volebního období neoprávněně žádala </w:t>
      </w:r>
      <w:r w:rsidR="00F2700E">
        <w:t>o </w:t>
      </w:r>
      <w:r>
        <w:t xml:space="preserve">úhrady výdajů za cesty do Štrasburku </w:t>
      </w:r>
      <w:r w:rsidR="00F2700E">
        <w:t>a </w:t>
      </w:r>
      <w:r>
        <w:t xml:space="preserve">Bruselu, údajně neoprávněně využívala akreditované asistenty </w:t>
      </w:r>
      <w:r w:rsidR="00F2700E">
        <w:t>a </w:t>
      </w:r>
      <w:r>
        <w:t xml:space="preserve">místní asistenty </w:t>
      </w:r>
      <w:r w:rsidR="00F2700E">
        <w:t>k </w:t>
      </w:r>
      <w:r>
        <w:t xml:space="preserve">soukromým účelům nebo </w:t>
      </w:r>
      <w:r w:rsidR="00F2700E">
        <w:t>k </w:t>
      </w:r>
      <w:r>
        <w:t xml:space="preserve">účelům nesouvisejícím </w:t>
      </w:r>
      <w:r w:rsidR="00F2700E">
        <w:t>s </w:t>
      </w:r>
      <w:r>
        <w:t xml:space="preserve">její funkcí poslankyně Evropského parlamentu ani </w:t>
      </w:r>
      <w:r w:rsidR="00F2700E">
        <w:t>s </w:t>
      </w:r>
      <w:r>
        <w:t xml:space="preserve">plněním parlamentních povinností, dále údajně zaměstnávala místního asistenta, který údajně pracoval výhradně pro bývalého poslance Evropského parlamentu téže strany, ale jehož plat vyplácel Evropský parlament za práci pro Angeliku Nieblerovou; vzhledem </w:t>
      </w:r>
      <w:r w:rsidR="00F2700E">
        <w:t>k </w:t>
      </w:r>
      <w:r>
        <w:t xml:space="preserve">tomu, že podle uvedené žádosti </w:t>
      </w:r>
      <w:r w:rsidR="00F2700E">
        <w:t>a </w:t>
      </w:r>
      <w:r>
        <w:t xml:space="preserve">na základě poskytnutých informací existuje podezření, že využívala výdaje na parlamentní asistenci v rozporu </w:t>
      </w:r>
      <w:r w:rsidR="00F2700E">
        <w:t>s </w:t>
      </w:r>
      <w:r>
        <w:t xml:space="preserve">čl. 29 odst. 2 rozhodnutí předsednictva ze dne 11. září 2023 </w:t>
      </w:r>
      <w:r w:rsidR="00F2700E">
        <w:t>o </w:t>
      </w:r>
      <w:r>
        <w:t>prováděcích opatřeních ke statutu poslanců Evropského parlamentu</w:t>
      </w:r>
      <w:r w:rsidRPr="00B33B62">
        <w:rPr>
          <w:rStyle w:val="FootnoteReference"/>
        </w:rPr>
        <w:footnoteReference w:id="3"/>
      </w:r>
      <w:r>
        <w:t xml:space="preserve">; vzhledem </w:t>
      </w:r>
      <w:r w:rsidR="00F2700E">
        <w:t>k </w:t>
      </w:r>
      <w:r>
        <w:t xml:space="preserve">tomu, že uvedené jednání by proto mohlo představovat trestný čin podvodu podle čl. 263 odst. 1 </w:t>
      </w:r>
      <w:r w:rsidR="00F2700E">
        <w:t>a </w:t>
      </w:r>
      <w:r>
        <w:t>3 německého trestního zákoníku;</w:t>
      </w:r>
    </w:p>
    <w:p w14:paraId="29F78741" w14:textId="5D70D966" w:rsidR="003C464C" w:rsidRPr="00B33B62" w:rsidRDefault="003C464C" w:rsidP="003C464C">
      <w:pPr>
        <w:pStyle w:val="NormalHanging12a"/>
      </w:pPr>
      <w:r>
        <w:t>C.</w:t>
      </w:r>
      <w:r>
        <w:tab/>
        <w:t xml:space="preserve">vzhledem k tomu, že Angelika Nieblerová byla zvolena do Evropského parlamentu v evropských volbách </w:t>
      </w:r>
      <w:r w:rsidR="00F2700E">
        <w:t>v </w:t>
      </w:r>
      <w:r>
        <w:t xml:space="preserve">květnu 2014 </w:t>
      </w:r>
      <w:r w:rsidR="00F2700E">
        <w:t>a </w:t>
      </w:r>
      <w:r>
        <w:t xml:space="preserve">poté </w:t>
      </w:r>
      <w:r w:rsidR="00F2700E">
        <w:t>i v </w:t>
      </w:r>
      <w:r>
        <w:t xml:space="preserve">evropských volbách </w:t>
      </w:r>
      <w:r w:rsidR="00F2700E">
        <w:t>v </w:t>
      </w:r>
      <w:r>
        <w:t xml:space="preserve">květnu 2019 a v červnu 2024 </w:t>
      </w:r>
      <w:r w:rsidR="00F2700E">
        <w:t>a </w:t>
      </w:r>
      <w:r>
        <w:t xml:space="preserve">v době údajného spáchání trestných činů byla tedy poslankyní Evropského parlamentu; </w:t>
      </w:r>
    </w:p>
    <w:p w14:paraId="180C8FB9" w14:textId="77777777" w:rsidR="003C464C" w:rsidRPr="00B33B62" w:rsidRDefault="003C464C" w:rsidP="003C464C">
      <w:pPr>
        <w:pStyle w:val="NormalHanging12a"/>
      </w:pPr>
      <w:r>
        <w:t>D.</w:t>
      </w:r>
      <w:r>
        <w:tab/>
        <w:t>vzhledem k tomu, že údajné trestné činy a následná žádost o zbavení Angeliky Nieblerové imunity nejsou tedy spojeny s jejími názory nebo hlasováním při výkonu její funkce ve smyslu článku 8 Protokolu č. 7 o výsadách a imunitách Evropské unie;</w:t>
      </w:r>
    </w:p>
    <w:p w14:paraId="34F26E25" w14:textId="77777777" w:rsidR="003C464C" w:rsidRPr="00B33B62" w:rsidRDefault="003C464C" w:rsidP="003C464C">
      <w:pPr>
        <w:pStyle w:val="NormalHanging12a"/>
      </w:pPr>
      <w:r>
        <w:t>E.</w:t>
      </w:r>
      <w:r>
        <w:tab/>
        <w:t>vzhledem k tomu, že čl. 9 odst. 1 písm. a) Protokolu č. 7 o výsadách a imunitách Evropské unie stanoví, že v průběhu zasedání Evropského parlamentu jeho poslanci požívají na území vlastního státu imunit přiznávaných poslancům parlamentu vlastního státu;</w:t>
      </w:r>
    </w:p>
    <w:p w14:paraId="53785549" w14:textId="77777777" w:rsidR="003C464C" w:rsidRPr="00B33B62" w:rsidRDefault="003C464C" w:rsidP="003C464C">
      <w:pPr>
        <w:pStyle w:val="NormalHanging12a"/>
      </w:pPr>
      <w:r>
        <w:t>F.</w:t>
      </w:r>
      <w:r>
        <w:tab/>
        <w:t>vzhledem k tomu, že čl. 46 odst. 2, 3 a 4 Základního zákona Spolkové republiky Německo stanoví, že:</w:t>
      </w:r>
    </w:p>
    <w:p w14:paraId="4A6CB52D" w14:textId="014905C0" w:rsidR="003C464C" w:rsidRPr="00B33B62" w:rsidRDefault="003C464C" w:rsidP="003C464C">
      <w:pPr>
        <w:pStyle w:val="NormalHanging12a"/>
        <w:ind w:left="1134"/>
      </w:pPr>
      <w:r>
        <w:t>„2)</w:t>
      </w:r>
      <w:r>
        <w:tab/>
      </w:r>
      <w:r w:rsidR="00F2700E">
        <w:t>V </w:t>
      </w:r>
      <w:r>
        <w:t>případě spáchání trestného činu smí být poslanec stíhán nebo zadržen pouze se souhlasem Spolkového sněmu, pokud nebyl přistižen při činu nebo v průběhu následujícího dne.</w:t>
      </w:r>
    </w:p>
    <w:p w14:paraId="476F4927" w14:textId="77777777" w:rsidR="003C464C" w:rsidRPr="00B33B62" w:rsidRDefault="003C464C" w:rsidP="003C464C">
      <w:pPr>
        <w:pStyle w:val="NormalHanging12a"/>
        <w:ind w:left="1134"/>
      </w:pPr>
      <w:r>
        <w:t>3)</w:t>
      </w:r>
      <w:r>
        <w:tab/>
        <w:t>Souhlas Spolkového sněmu je rovněž nutný k jakémukoli omezení osobní svobody poslance nebo k tomu, aby bylo proti poslanci zahájeno řízení podle článku 18.</w:t>
      </w:r>
    </w:p>
    <w:p w14:paraId="135633CA" w14:textId="77777777" w:rsidR="003C464C" w:rsidRPr="00B33B62" w:rsidRDefault="003C464C" w:rsidP="003C464C">
      <w:pPr>
        <w:pStyle w:val="NormalHanging12a"/>
        <w:ind w:left="1134"/>
      </w:pPr>
      <w:r>
        <w:t>4)</w:t>
      </w:r>
      <w:r>
        <w:tab/>
        <w:t>Jakékoli trestní řízení nebo řízení podle článku 18, které je vedeno proti poslanci, jeho zadržování nebo jiné omezení jeho osobní svobody musí být na žádost Spolkového sněmu zastaveno.“;</w:t>
      </w:r>
    </w:p>
    <w:p w14:paraId="6D0D7EF5" w14:textId="77777777" w:rsidR="003C464C" w:rsidRPr="00B33B62" w:rsidRDefault="003C464C" w:rsidP="003C464C">
      <w:pPr>
        <w:pStyle w:val="NormalHanging12a"/>
      </w:pPr>
      <w:r>
        <w:t>G.</w:t>
      </w:r>
      <w:r>
        <w:tab/>
        <w:t>vzhledem k tomu, že účelem imunity stanovené v Protokolu č. 7 o výsadách a imunitách Evropské unie je chránit Parlament a jeho poslance před soudními řízeními v souvislosti s činností, kterou vykonávají v rámci plnění svých parlamentních povinností a která nemůže být od těchto povinností oddělena;</w:t>
      </w:r>
    </w:p>
    <w:p w14:paraId="39CC6E25" w14:textId="77777777" w:rsidR="003C464C" w:rsidRPr="00B33B62" w:rsidRDefault="003C464C" w:rsidP="003C464C">
      <w:pPr>
        <w:pStyle w:val="NormalHanging12a"/>
      </w:pPr>
      <w:r>
        <w:t>H.</w:t>
      </w:r>
      <w:r>
        <w:tab/>
        <w:t>vzhledem k tomu, že podle čl. 5 odst. 2 jednacího řádu Evropského parlamentu není poslanecká imunita osobní výsadou poslanců, nýbrž zárukou nezávislosti Evropského parlamentu jako celku a jeho poslanců;</w:t>
      </w:r>
    </w:p>
    <w:p w14:paraId="6DAE7850" w14:textId="5C18DB10" w:rsidR="00D251FC" w:rsidRPr="007660B3" w:rsidRDefault="003C464C" w:rsidP="00D251FC">
      <w:pPr>
        <w:pStyle w:val="NormalHanging12a"/>
      </w:pPr>
      <w:bookmarkStart w:id="1" w:name="_Hlk227752086"/>
      <w:r>
        <w:t>I.</w:t>
      </w:r>
      <w:bookmarkStart w:id="2" w:name="_Hlk227752575"/>
      <w:r>
        <w:tab/>
      </w:r>
      <w:bookmarkEnd w:id="2"/>
      <w:bookmarkEnd w:id="1"/>
      <w:r>
        <w:t xml:space="preserve">vzhledem </w:t>
      </w:r>
      <w:r w:rsidR="00F2700E">
        <w:t>k </w:t>
      </w:r>
      <w:r>
        <w:t xml:space="preserve">tomu, že </w:t>
      </w:r>
      <w:r w:rsidR="00F2700E">
        <w:t>z </w:t>
      </w:r>
      <w:r>
        <w:t xml:space="preserve">informací </w:t>
      </w:r>
      <w:r w:rsidR="00F2700E">
        <w:t>a </w:t>
      </w:r>
      <w:r>
        <w:t xml:space="preserve">vysvětlení poskytnutých </w:t>
      </w:r>
      <w:r w:rsidR="00F2700E">
        <w:t>v </w:t>
      </w:r>
      <w:r>
        <w:t xml:space="preserve">souvislosti </w:t>
      </w:r>
      <w:r w:rsidR="00F2700E">
        <w:t>s </w:t>
      </w:r>
      <w:r>
        <w:t xml:space="preserve">tímto případem je nutné vyvodit nějaký závěr; vzhledem </w:t>
      </w:r>
      <w:r w:rsidR="00F2700E">
        <w:t>k </w:t>
      </w:r>
      <w:r>
        <w:t xml:space="preserve">tomu, že některé prvky </w:t>
      </w:r>
      <w:r w:rsidR="00F2700E">
        <w:t>a </w:t>
      </w:r>
      <w:r>
        <w:t xml:space="preserve">důvody, na nichž je založena stížnost, která vedla </w:t>
      </w:r>
      <w:r w:rsidR="00F2700E">
        <w:t>k </w:t>
      </w:r>
      <w:r>
        <w:t xml:space="preserve">této žádosti </w:t>
      </w:r>
      <w:r w:rsidR="00F2700E">
        <w:t>o </w:t>
      </w:r>
      <w:r>
        <w:t xml:space="preserve">zbavení imunity, jsou značně nejisté, </w:t>
      </w:r>
      <w:r w:rsidR="00F2700E">
        <w:t>a </w:t>
      </w:r>
      <w:r>
        <w:t xml:space="preserve">to včetně anonymní povahy stížnosti, </w:t>
      </w:r>
      <w:r w:rsidR="00F2700E">
        <w:t>v </w:t>
      </w:r>
      <w:r>
        <w:t xml:space="preserve">důsledku čehož není možné stížnost smysluplně posoudit </w:t>
      </w:r>
      <w:r w:rsidR="00F2700E">
        <w:t>a </w:t>
      </w:r>
      <w:r>
        <w:t xml:space="preserve">vyloučit, že ji mohla podat soukromá osoba, která jedná </w:t>
      </w:r>
      <w:r w:rsidR="00F2700E">
        <w:t>z </w:t>
      </w:r>
      <w:r>
        <w:t xml:space="preserve">čistě politických důvodů </w:t>
      </w:r>
      <w:r w:rsidR="00F2700E">
        <w:t>a </w:t>
      </w:r>
      <w:r>
        <w:t xml:space="preserve">jejímž záměrem je zdiskreditovat dotčenou poslankyni; vzhledem </w:t>
      </w:r>
      <w:r w:rsidR="00F2700E">
        <w:t>k </w:t>
      </w:r>
      <w:r>
        <w:t xml:space="preserve">tomu, že načasování </w:t>
      </w:r>
      <w:r w:rsidR="00F2700E">
        <w:t>a </w:t>
      </w:r>
      <w:r>
        <w:t xml:space="preserve">selektivní charakter stížnosti tyto obavy ještě zesilují, zejména </w:t>
      </w:r>
      <w:r w:rsidR="00F2700E">
        <w:t>s </w:t>
      </w:r>
      <w:r>
        <w:t xml:space="preserve">ohledem na důležitou politickou roli příslušné poslankyně; vzhledem </w:t>
      </w:r>
      <w:r w:rsidR="00F2700E">
        <w:t>k </w:t>
      </w:r>
      <w:r>
        <w:t xml:space="preserve">tomu, že nesrovnalosti vyskytující se </w:t>
      </w:r>
      <w:r w:rsidR="00F2700E">
        <w:t>v </w:t>
      </w:r>
      <w:r>
        <w:t xml:space="preserve">žádosti, včetně zjevné nepřesnosti, pokud jde </w:t>
      </w:r>
      <w:r w:rsidR="00F2700E">
        <w:t>o </w:t>
      </w:r>
      <w:r>
        <w:t xml:space="preserve">výši uvedených finančních částek </w:t>
      </w:r>
      <w:r w:rsidR="00F2700E">
        <w:t>a o </w:t>
      </w:r>
      <w:r>
        <w:t>konkrétní okolnosti údajného pochybení, vyvolávají podezření, že záměrem řízení může být poškození pověsti Angeliky Nieblerové;</w:t>
      </w:r>
    </w:p>
    <w:p w14:paraId="0E1A9835" w14:textId="6D636F31" w:rsidR="003C464C" w:rsidRPr="00B33B62" w:rsidRDefault="00D251FC" w:rsidP="00D251FC">
      <w:pPr>
        <w:pStyle w:val="NormalHanging12a"/>
      </w:pPr>
      <w:r>
        <w:t>J.</w:t>
      </w:r>
      <w:r>
        <w:tab/>
        <w:t xml:space="preserve">vzhledem k tomu, že se tedy jedná </w:t>
      </w:r>
      <w:r w:rsidR="00F2700E">
        <w:t>o </w:t>
      </w:r>
      <w:r>
        <w:t>případ, kdy lze předpokládat existenci fumus persecutionis, tj. „konkrétních skutečností“</w:t>
      </w:r>
      <w:r w:rsidRPr="007660B3">
        <w:rPr>
          <w:vertAlign w:val="superscript"/>
        </w:rPr>
        <w:footnoteReference w:id="4"/>
      </w:r>
      <w:r>
        <w:t xml:space="preserve"> dokazujících, že záměrem daného soudního řízení je oslabit politickou činnost </w:t>
      </w:r>
      <w:bookmarkStart w:id="3" w:name="_Hlk223449412"/>
      <w:r>
        <w:t>Angeliky Nieblerové</w:t>
      </w:r>
      <w:bookmarkEnd w:id="3"/>
      <w:r>
        <w:t>, zejména její činnost poslankyně Evropského parlamentu;</w:t>
      </w:r>
    </w:p>
    <w:p w14:paraId="7DDEAB35" w14:textId="33E6EE09" w:rsidR="00F5219D" w:rsidRPr="00B33B62" w:rsidRDefault="003C464C" w:rsidP="00F5219D">
      <w:pPr>
        <w:pStyle w:val="NormalHanging12a"/>
      </w:pPr>
      <w:r>
        <w:t>K.</w:t>
      </w:r>
      <w:r>
        <w:tab/>
        <w:t>vzhledem k tomu, že Parlament nelze považovat za soud a že poslance nelze v rámci řízení o zbavení imunity považovat za „obžalované“</w:t>
      </w:r>
      <w:r w:rsidRPr="00B33B62">
        <w:rPr>
          <w:vertAlign w:val="superscript"/>
        </w:rPr>
        <w:footnoteReference w:id="5"/>
      </w:r>
      <w:r>
        <w:t>;</w:t>
      </w:r>
    </w:p>
    <w:p w14:paraId="625B066A" w14:textId="6330BDA0" w:rsidR="00F5219D" w:rsidRPr="00B33B62" w:rsidRDefault="00F5219D" w:rsidP="00F5219D">
      <w:pPr>
        <w:pStyle w:val="NormalHanging12a"/>
      </w:pPr>
      <w:r>
        <w:t>1.</w:t>
      </w:r>
      <w:r>
        <w:tab/>
        <w:t>rozhodl, že se Angelika Nieblerová nezbavuje imunity;</w:t>
      </w:r>
    </w:p>
    <w:p w14:paraId="5911FB94" w14:textId="49DD7296" w:rsidR="00F5219D" w:rsidRPr="00B33B62" w:rsidRDefault="00F5219D" w:rsidP="00F5219D">
      <w:pPr>
        <w:pStyle w:val="NormalHanging12a"/>
      </w:pPr>
      <w:r>
        <w:t>2.</w:t>
      </w:r>
      <w:r>
        <w:tab/>
        <w:t xml:space="preserve">pověřuje svou předsedkyni, aby ihned předala toto rozhodnutí </w:t>
      </w:r>
      <w:r w:rsidR="00F2700E">
        <w:t>a </w:t>
      </w:r>
      <w:r>
        <w:t xml:space="preserve">zprávu příslušného výboru Úřadu evropského veřejného žalobce </w:t>
      </w:r>
      <w:r w:rsidR="00F2700E">
        <w:t>a </w:t>
      </w:r>
      <w:r>
        <w:t>Angelice Nieblerové.</w:t>
      </w:r>
    </w:p>
    <w:p w14:paraId="27DC7BF2" w14:textId="21ED4C43" w:rsidR="0035402F" w:rsidRPr="0086642B" w:rsidRDefault="0035402F" w:rsidP="0086642B">
      <w:pPr>
        <w:pStyle w:val="EPComma"/>
        <w:ind w:left="567" w:hanging="567"/>
      </w:pPr>
    </w:p>
    <w:p w14:paraId="1CF19957" w14:textId="77777777" w:rsidR="0086642B" w:rsidRPr="0086642B" w:rsidRDefault="0086642B" w:rsidP="0086642B">
      <w:pPr>
        <w:sectPr w:rsidR="0086642B" w:rsidRPr="0086642B" w:rsidSect="00C12346">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pgMar w:top="1134" w:right="1418" w:bottom="1418" w:left="1418" w:header="567" w:footer="567" w:gutter="0"/>
          <w:cols w:space="720"/>
          <w:noEndnote/>
          <w:titlePg/>
        </w:sectPr>
      </w:pPr>
    </w:p>
    <w:p w14:paraId="2D5FCCC8" w14:textId="44E90E1F" w:rsidR="0086642B" w:rsidRDefault="0086642B" w:rsidP="0086642B">
      <w:pPr>
        <w:pStyle w:val="PageHeading"/>
      </w:pPr>
      <w:bookmarkStart w:id="4" w:name="ProcPageRR"/>
      <w:bookmarkStart w:id="5" w:name="_Toc229561967"/>
      <w:r>
        <w:t xml:space="preserve">INFORMACE </w:t>
      </w:r>
      <w:r w:rsidR="00F2700E">
        <w:t>O </w:t>
      </w:r>
      <w:r>
        <w:t>PŘIJETÍ</w:t>
      </w:r>
      <w:r>
        <w:br/>
        <w:t>PŘÍSLUŠNÝM VÝBOREM</w:t>
      </w:r>
      <w:bookmarkEnd w:id="5"/>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86642B" w14:paraId="074721FF"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4F3FE55A" w14:textId="77777777" w:rsidR="0086642B" w:rsidRDefault="0086642B">
            <w:pPr>
              <w:autoSpaceDE w:val="0"/>
              <w:autoSpaceDN w:val="0"/>
              <w:adjustRightInd w:val="0"/>
              <w:rPr>
                <w:b/>
                <w:bCs/>
                <w:color w:val="000000"/>
                <w:sz w:val="20"/>
              </w:rPr>
            </w:pPr>
            <w:r>
              <w:rPr>
                <w:b/>
                <w:color w:val="000000"/>
                <w:sz w:val="20"/>
              </w:rPr>
              <w:t>Datum přijetí</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614E9F96" w14:textId="77777777" w:rsidR="0086642B" w:rsidRDefault="0086642B">
            <w:pPr>
              <w:autoSpaceDE w:val="0"/>
              <w:autoSpaceDN w:val="0"/>
              <w:adjustRightInd w:val="0"/>
              <w:rPr>
                <w:color w:val="000000"/>
                <w:sz w:val="20"/>
              </w:rPr>
            </w:pPr>
            <w:r>
              <w:rPr>
                <w:color w:val="000000"/>
                <w:sz w:val="20"/>
              </w:rPr>
              <w:t>5.5.2026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204D1AEE" w14:textId="77777777" w:rsidR="0086642B" w:rsidRDefault="0086642B">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490EE358" w14:textId="77777777" w:rsidR="0086642B" w:rsidRDefault="0086642B">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5B347A5D" w14:textId="77777777" w:rsidR="0086642B" w:rsidRDefault="0086642B">
            <w:pPr>
              <w:autoSpaceDE w:val="0"/>
              <w:autoSpaceDN w:val="0"/>
              <w:adjustRightInd w:val="0"/>
              <w:rPr>
                <w:rFonts w:ascii="sans-serif" w:hAnsi="sans-serif" w:cs="sans-serif"/>
                <w:color w:val="000000"/>
              </w:rPr>
            </w:pPr>
          </w:p>
        </w:tc>
      </w:tr>
      <w:tr w:rsidR="0086642B" w14:paraId="128A70DE"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4EEFEFCE" w14:textId="77777777" w:rsidR="0086642B" w:rsidRDefault="0086642B">
            <w:pPr>
              <w:autoSpaceDE w:val="0"/>
              <w:autoSpaceDN w:val="0"/>
              <w:adjustRightInd w:val="0"/>
              <w:rPr>
                <w:b/>
                <w:bCs/>
                <w:color w:val="000000"/>
                <w:sz w:val="20"/>
              </w:rPr>
            </w:pPr>
            <w:r>
              <w:rPr>
                <w:b/>
                <w:color w:val="000000"/>
                <w:sz w:val="20"/>
              </w:rPr>
              <w:t>Výsledek konečného hlasování</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65CF8634" w14:textId="77777777" w:rsidR="0086642B" w:rsidRDefault="0086642B">
            <w:pPr>
              <w:autoSpaceDE w:val="0"/>
              <w:autoSpaceDN w:val="0"/>
              <w:adjustRightInd w:val="0"/>
              <w:rPr>
                <w:color w:val="000000"/>
                <w:sz w:val="20"/>
              </w:rPr>
            </w:pPr>
            <w:r>
              <w:rPr>
                <w:color w:val="000000"/>
                <w:sz w:val="20"/>
              </w:rPr>
              <w:t>+:</w:t>
            </w:r>
          </w:p>
          <w:p w14:paraId="655C66F5" w14:textId="77777777" w:rsidR="0086642B" w:rsidRDefault="0086642B">
            <w:pPr>
              <w:autoSpaceDE w:val="0"/>
              <w:autoSpaceDN w:val="0"/>
              <w:adjustRightInd w:val="0"/>
              <w:rPr>
                <w:color w:val="000000"/>
                <w:sz w:val="20"/>
              </w:rPr>
            </w:pPr>
            <w:r>
              <w:rPr>
                <w:color w:val="000000"/>
                <w:sz w:val="20"/>
              </w:rPr>
              <w:t>–:</w:t>
            </w:r>
          </w:p>
          <w:p w14:paraId="24E6BEB0" w14:textId="77777777" w:rsidR="0086642B" w:rsidRDefault="0086642B">
            <w:pPr>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432E3F2D" w14:textId="77777777" w:rsidR="0086642B" w:rsidRDefault="0086642B">
            <w:pPr>
              <w:autoSpaceDE w:val="0"/>
              <w:autoSpaceDN w:val="0"/>
              <w:adjustRightInd w:val="0"/>
              <w:rPr>
                <w:color w:val="000000"/>
                <w:sz w:val="20"/>
              </w:rPr>
            </w:pPr>
            <w:r>
              <w:rPr>
                <w:color w:val="000000"/>
                <w:sz w:val="20"/>
              </w:rPr>
              <w:t>16</w:t>
            </w:r>
          </w:p>
          <w:p w14:paraId="603A87FF" w14:textId="77777777" w:rsidR="0086642B" w:rsidRDefault="0086642B">
            <w:pPr>
              <w:autoSpaceDE w:val="0"/>
              <w:autoSpaceDN w:val="0"/>
              <w:adjustRightInd w:val="0"/>
              <w:rPr>
                <w:color w:val="000000"/>
                <w:sz w:val="20"/>
              </w:rPr>
            </w:pPr>
            <w:r>
              <w:rPr>
                <w:color w:val="000000"/>
                <w:sz w:val="20"/>
              </w:rPr>
              <w:t>3</w:t>
            </w:r>
          </w:p>
          <w:p w14:paraId="40803BFF" w14:textId="77777777" w:rsidR="0086642B" w:rsidRDefault="0086642B">
            <w:pPr>
              <w:autoSpaceDE w:val="0"/>
              <w:autoSpaceDN w:val="0"/>
              <w:adjustRightInd w:val="0"/>
              <w:rPr>
                <w:color w:val="000000"/>
                <w:sz w:val="20"/>
              </w:rPr>
            </w:pPr>
            <w:r>
              <w:rPr>
                <w:color w:val="000000"/>
                <w:sz w:val="20"/>
              </w:rPr>
              <w:t>3</w:t>
            </w:r>
          </w:p>
        </w:tc>
      </w:tr>
    </w:tbl>
    <w:p w14:paraId="6418B635" w14:textId="77777777" w:rsidR="0086642B" w:rsidRDefault="0086642B"/>
    <w:bookmarkEnd w:id="4"/>
    <w:p w14:paraId="6248B73F" w14:textId="0C6C6A59" w:rsidR="0086642B" w:rsidRPr="0086642B" w:rsidRDefault="0086642B" w:rsidP="0086642B"/>
    <w:sectPr w:rsidR="0086642B" w:rsidRPr="0086642B" w:rsidSect="0086642B">
      <w:pgSz w:w="11894" w:h="15840"/>
      <w:pgMar w:top="1700" w:right="1417" w:bottom="1417" w:left="1417"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4B3511" w14:textId="77777777" w:rsidR="000622A0" w:rsidRPr="00C12346" w:rsidRDefault="000622A0">
      <w:r w:rsidRPr="00C12346">
        <w:separator/>
      </w:r>
    </w:p>
  </w:endnote>
  <w:endnote w:type="continuationSeparator" w:id="0">
    <w:p w14:paraId="1E1C48F0" w14:textId="77777777" w:rsidR="000622A0" w:rsidRPr="00C12346" w:rsidRDefault="000622A0">
      <w:r w:rsidRPr="00C1234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sans-serif">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142A31" w14:textId="77777777" w:rsidR="0086642B" w:rsidRDefault="0086642B" w:rsidP="0086642B">
    <w:pPr>
      <w:pStyle w:val="EPFooter"/>
    </w:pPr>
    <w:r>
      <w:t>PE</w:t>
    </w:r>
    <w:r w:rsidRPr="0086642B">
      <w:rPr>
        <w:rStyle w:val="HideTWBExt"/>
      </w:rPr>
      <w:t>&lt;NoPE&gt;</w:t>
    </w:r>
    <w:r>
      <w:t>784.494</w:t>
    </w:r>
    <w:r w:rsidRPr="0086642B">
      <w:rPr>
        <w:rStyle w:val="HideTWBExt"/>
      </w:rPr>
      <w:t>&lt;/NoPE&gt;&lt;Version&gt;</w:t>
    </w:r>
    <w:r>
      <w:t>v03-00</w:t>
    </w:r>
    <w:r w:rsidRPr="0086642B">
      <w:rPr>
        <w:rStyle w:val="HideTWBExt"/>
      </w:rPr>
      <w:t>&lt;/Version&gt;</w:t>
    </w:r>
    <w:r>
      <w:tab/>
    </w:r>
    <w:r>
      <w:fldChar w:fldCharType="begin"/>
    </w:r>
    <w:r>
      <w:instrText xml:space="preserve"> PAGE  \* MERGEFORMAT </w:instrText>
    </w:r>
    <w:r>
      <w:fldChar w:fldCharType="separate"/>
    </w:r>
    <w:r>
      <w:rPr>
        <w:noProof/>
      </w:rPr>
      <w:t>2</w:t>
    </w:r>
    <w:r>
      <w:fldChar w:fldCharType="end"/>
    </w:r>
    <w:r>
      <w:t>/</w:t>
    </w:r>
    <w:r w:rsidR="00F2700E">
      <w:fldChar w:fldCharType="begin"/>
    </w:r>
    <w:r w:rsidR="00F2700E">
      <w:instrText xml:space="preserve"> NUMPAGES  \* MERGEFORMAT </w:instrText>
    </w:r>
    <w:r w:rsidR="00F2700E">
      <w:fldChar w:fldCharType="separate"/>
    </w:r>
    <w:r>
      <w:rPr>
        <w:noProof/>
      </w:rPr>
      <w:t>3</w:t>
    </w:r>
    <w:r w:rsidR="00F2700E">
      <w:rPr>
        <w:noProof/>
      </w:rPr>
      <w:fldChar w:fldCharType="end"/>
    </w:r>
    <w:r>
      <w:tab/>
    </w:r>
    <w:r w:rsidRPr="0086642B">
      <w:rPr>
        <w:rStyle w:val="HideTWBExt"/>
      </w:rPr>
      <w:t>&lt;PathFdR&gt;</w:t>
    </w:r>
    <w:r>
      <w:t>RR\1343291CS.docx</w:t>
    </w:r>
    <w:r w:rsidRPr="0086642B">
      <w:rPr>
        <w:rStyle w:val="HideTWBExt"/>
      </w:rPr>
      <w:t>&lt;/PathFdR&gt;</w:t>
    </w:r>
  </w:p>
  <w:p w14:paraId="2F14149A" w14:textId="09118D5F" w:rsidR="0023430B" w:rsidRPr="00C12346" w:rsidRDefault="0086642B" w:rsidP="0086642B">
    <w:pPr>
      <w:pStyle w:val="EPFooter2"/>
    </w:pPr>
    <w:r>
      <w:t>CS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0306F5" w14:textId="77777777" w:rsidR="0086642B" w:rsidRDefault="0086642B" w:rsidP="0086642B">
    <w:pPr>
      <w:pStyle w:val="EPFooter"/>
    </w:pPr>
    <w:r w:rsidRPr="0086642B">
      <w:rPr>
        <w:rStyle w:val="HideTWBExt"/>
      </w:rPr>
      <w:t>&lt;PathFdR&gt;</w:t>
    </w:r>
    <w:r>
      <w:t>RR\1343291CS.docx</w:t>
    </w:r>
    <w:r w:rsidRPr="0086642B">
      <w:rPr>
        <w:rStyle w:val="HideTWBExt"/>
      </w:rPr>
      <w:t>&lt;/PathFdR&gt;</w:t>
    </w:r>
    <w:r>
      <w:tab/>
    </w:r>
    <w:r>
      <w:fldChar w:fldCharType="begin"/>
    </w:r>
    <w:r>
      <w:instrText xml:space="preserve"> PAGE  \* MERGEFORMAT </w:instrText>
    </w:r>
    <w:r>
      <w:fldChar w:fldCharType="separate"/>
    </w:r>
    <w:r>
      <w:rPr>
        <w:noProof/>
      </w:rPr>
      <w:t>1</w:t>
    </w:r>
    <w:r>
      <w:fldChar w:fldCharType="end"/>
    </w:r>
    <w:r>
      <w:t>/</w:t>
    </w:r>
    <w:r w:rsidR="00F2700E">
      <w:fldChar w:fldCharType="begin"/>
    </w:r>
    <w:r w:rsidR="00F2700E">
      <w:instrText xml:space="preserve"> NUMPAGES  \* MERGEFORMAT </w:instrText>
    </w:r>
    <w:r w:rsidR="00F2700E">
      <w:fldChar w:fldCharType="separate"/>
    </w:r>
    <w:r>
      <w:rPr>
        <w:noProof/>
      </w:rPr>
      <w:t>3</w:t>
    </w:r>
    <w:r w:rsidR="00F2700E">
      <w:rPr>
        <w:noProof/>
      </w:rPr>
      <w:fldChar w:fldCharType="end"/>
    </w:r>
    <w:r>
      <w:tab/>
      <w:t>PE</w:t>
    </w:r>
    <w:r w:rsidRPr="0086642B">
      <w:rPr>
        <w:rStyle w:val="HideTWBExt"/>
      </w:rPr>
      <w:t>&lt;NoPE&gt;</w:t>
    </w:r>
    <w:r>
      <w:t>784.494</w:t>
    </w:r>
    <w:r w:rsidRPr="0086642B">
      <w:rPr>
        <w:rStyle w:val="HideTWBExt"/>
      </w:rPr>
      <w:t>&lt;/NoPE&gt;&lt;Version&gt;</w:t>
    </w:r>
    <w:r>
      <w:t>v03-00</w:t>
    </w:r>
    <w:r w:rsidRPr="0086642B">
      <w:rPr>
        <w:rStyle w:val="HideTWBExt"/>
      </w:rPr>
      <w:t>&lt;/Version&gt;</w:t>
    </w:r>
  </w:p>
  <w:p w14:paraId="38386CC8" w14:textId="56522DFD" w:rsidR="0023430B" w:rsidRPr="00C12346" w:rsidRDefault="0086642B" w:rsidP="0086642B">
    <w:pPr>
      <w:pStyle w:val="EPFooter2"/>
    </w:pPr>
    <w:r>
      <w:tab/>
    </w:r>
    <w:r>
      <w:tab/>
      <w:t>CS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DFE19A" w14:textId="77777777" w:rsidR="0086642B" w:rsidRDefault="0086642B" w:rsidP="0086642B">
    <w:pPr>
      <w:pStyle w:val="EPFooter"/>
    </w:pPr>
    <w:r w:rsidRPr="0086642B">
      <w:rPr>
        <w:rStyle w:val="HideTWBExt"/>
      </w:rPr>
      <w:t>&lt;PathFdR&gt;</w:t>
    </w:r>
    <w:r>
      <w:t>RR\1343291CS.docx</w:t>
    </w:r>
    <w:r w:rsidRPr="0086642B">
      <w:rPr>
        <w:rStyle w:val="HideTWBExt"/>
      </w:rPr>
      <w:t>&lt;/PathFdR&gt;</w:t>
    </w:r>
    <w:r>
      <w:tab/>
    </w:r>
    <w:r>
      <w:tab/>
      <w:t>PE</w:t>
    </w:r>
    <w:r w:rsidRPr="0086642B">
      <w:rPr>
        <w:rStyle w:val="HideTWBExt"/>
      </w:rPr>
      <w:t>&lt;NoPE&gt;</w:t>
    </w:r>
    <w:r>
      <w:t>784.494</w:t>
    </w:r>
    <w:r w:rsidRPr="0086642B">
      <w:rPr>
        <w:rStyle w:val="HideTWBExt"/>
      </w:rPr>
      <w:t>&lt;/NoPE&gt;&lt;Version&gt;</w:t>
    </w:r>
    <w:r>
      <w:t>v03-00</w:t>
    </w:r>
    <w:r w:rsidRPr="0086642B">
      <w:rPr>
        <w:rStyle w:val="HideTWBExt"/>
      </w:rPr>
      <w:t>&lt;/Version&gt;</w:t>
    </w:r>
  </w:p>
  <w:p w14:paraId="693B1D39" w14:textId="552AC475" w:rsidR="0023430B" w:rsidRPr="00C12346" w:rsidRDefault="0086642B" w:rsidP="0086642B">
    <w:pPr>
      <w:pStyle w:val="EPFooter2"/>
    </w:pPr>
    <w:r>
      <w:t>CS</w:t>
    </w:r>
    <w:r>
      <w:tab/>
    </w:r>
    <w:r w:rsidRPr="0086642B">
      <w:rPr>
        <w:b w:val="0"/>
        <w:i/>
        <w:color w:val="C0C0C0"/>
        <w:sz w:val="22"/>
      </w:rPr>
      <w:t>Jednotná v rozmanitosti</w:t>
    </w:r>
    <w:r>
      <w:tab/>
      <w:t>CS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05436A" w14:textId="77777777" w:rsidR="000622A0" w:rsidRPr="00C12346" w:rsidRDefault="000622A0">
      <w:r w:rsidRPr="00C12346">
        <w:separator/>
      </w:r>
    </w:p>
  </w:footnote>
  <w:footnote w:type="continuationSeparator" w:id="0">
    <w:p w14:paraId="350DAEDC" w14:textId="77777777" w:rsidR="000622A0" w:rsidRPr="00C12346" w:rsidRDefault="000622A0">
      <w:r w:rsidRPr="00C12346">
        <w:continuationSeparator/>
      </w:r>
    </w:p>
  </w:footnote>
  <w:footnote w:id="1">
    <w:p w14:paraId="221C20F3" w14:textId="77777777" w:rsidR="003C464C" w:rsidRPr="00C12346" w:rsidRDefault="003C464C" w:rsidP="003C464C">
      <w:pPr>
        <w:pStyle w:val="FootnoteText"/>
      </w:pPr>
      <w:r>
        <w:rPr>
          <w:rStyle w:val="FootnoteReference"/>
        </w:rPr>
        <w:footnoteRef/>
      </w:r>
      <w:r>
        <w:t xml:space="preserve"> Úř. věst. L 283, 31.10.2017, s. 1.</w:t>
      </w:r>
    </w:p>
  </w:footnote>
  <w:footnote w:id="2">
    <w:p w14:paraId="2C28C566" w14:textId="77777777" w:rsidR="003C464C" w:rsidRPr="00C12346" w:rsidRDefault="003C464C" w:rsidP="003C464C">
      <w:pPr>
        <w:pStyle w:val="FootnoteText"/>
      </w:pPr>
      <w:r>
        <w:rPr>
          <w:rStyle w:val="FootnoteReference"/>
        </w:rPr>
        <w:footnoteRef/>
      </w:r>
      <w:r>
        <w:rPr>
          <w:rStyle w:val="FootnoteReference"/>
        </w:rPr>
        <w:t xml:space="preserve"> </w:t>
      </w:r>
      <w:r>
        <w:t xml:space="preserve">Rozsudek Soudního dvora ze dne 21. října 2008, </w:t>
      </w:r>
      <w:r w:rsidRPr="00B729BE">
        <w:rPr>
          <w:iCs/>
        </w:rPr>
        <w:t>Marra v. De Gregorio a Clemente, C-200/07 a C-201/07, ECLI:EU:C:2008:579; rozsudek Tribunálu ze dne 19. března 2010, Gollnisch v. Parlament, T-42/06, ECLI:EU:T:2010:102; rozsudek Soudního dvora ze dne 6. září 2011, Patriciello, C-163/10, ECLI: EU:C:2011:543; rozsudek Tribunálu ze dne 17. ledna 2013, Gollnisch v. Parlament, T-346/11 a T-347/11, ECLI:EU:T:2013:23; rozsudek Soudního dvora ze dne 19. prosince 2019, Junqueras Vies</w:t>
      </w:r>
      <w:r>
        <w:t>, C-502/19, ECLI:EU:C:2019:1115.</w:t>
      </w:r>
    </w:p>
  </w:footnote>
  <w:footnote w:id="3">
    <w:p w14:paraId="33299998" w14:textId="5C0C7645" w:rsidR="003C464C" w:rsidRPr="00C12346" w:rsidRDefault="003C464C" w:rsidP="003C464C">
      <w:pPr>
        <w:pStyle w:val="FootnoteText"/>
      </w:pPr>
      <w:r>
        <w:rPr>
          <w:rStyle w:val="FootnoteReference"/>
          <w:color w:val="000000" w:themeColor="text1"/>
        </w:rPr>
        <w:footnoteRef/>
      </w:r>
      <w:r>
        <w:t xml:space="preserve"> Rozhodnutí předsednictva ze dne 11. září 2023 o prováděcích opatřeních ke statutu poslanců Evropského parlamentu a o zrušení rozhodnutí předsednictva ze dne 19. května a 9. července 2008 (Úř. věst. C, C/2024/2814, 26.4.2024, ELI:</w:t>
      </w:r>
      <w:r>
        <w:rPr>
          <w:color w:val="000000" w:themeColor="text1"/>
        </w:rPr>
        <w:t> </w:t>
      </w:r>
      <w:hyperlink r:id="rId1" w:tgtFrame="_blank" w:tooltip="Umožňuje přístup k dokumentu prostřednictvím identifikátoru ELI URI." w:history="1">
        <w:r>
          <w:rPr>
            <w:rStyle w:val="Hyperlink"/>
            <w:color w:val="000000" w:themeColor="text1"/>
          </w:rPr>
          <w:t>http://data.europa.eu/eli/C/2024/2814/oj</w:t>
        </w:r>
      </w:hyperlink>
      <w:r>
        <w:rPr>
          <w:color w:val="000000" w:themeColor="text1"/>
        </w:rPr>
        <w:t xml:space="preserve">). </w:t>
      </w:r>
    </w:p>
  </w:footnote>
  <w:footnote w:id="4">
    <w:p w14:paraId="1DBA5E8A" w14:textId="77777777" w:rsidR="00D251FC" w:rsidRPr="007660B3" w:rsidRDefault="00D251FC" w:rsidP="00D251FC">
      <w:pPr>
        <w:pStyle w:val="FootnoteText"/>
      </w:pPr>
      <w:r>
        <w:rPr>
          <w:rStyle w:val="FootnoteReference"/>
        </w:rPr>
        <w:footnoteRef/>
      </w:r>
      <w:r>
        <w:rPr>
          <w:rStyle w:val="FootnoteReference"/>
        </w:rPr>
        <w:t xml:space="preserve"> </w:t>
      </w:r>
      <w:r>
        <w:t>Rozsudek Soudního dvora ze dne 17. září 2020, Troszczynski v. Parlament, C-12/19 P, ECLI:EU:C:2020:725, bod 26.</w:t>
      </w:r>
    </w:p>
  </w:footnote>
  <w:footnote w:id="5">
    <w:p w14:paraId="66A5AFE6" w14:textId="77777777" w:rsidR="003C464C" w:rsidRPr="00C12346" w:rsidRDefault="003C464C" w:rsidP="003C464C">
      <w:pPr>
        <w:pStyle w:val="FootnoteText"/>
      </w:pPr>
      <w:r>
        <w:rPr>
          <w:rStyle w:val="FootnoteReference"/>
        </w:rPr>
        <w:footnoteRef/>
      </w:r>
      <w:r>
        <w:rPr>
          <w:rStyle w:val="FootnoteReference"/>
        </w:rPr>
        <w:t xml:space="preserve"> </w:t>
      </w:r>
      <w:r>
        <w:t>Rozsudek Tribunálu ze dne 30. dubna 2019, Briois v. Parlament,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A79150" w14:textId="77777777" w:rsidR="00263BAA" w:rsidRDefault="00263BA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10A637" w14:textId="77777777" w:rsidR="00263BAA" w:rsidRDefault="00263BA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2EF38C" w14:textId="77777777" w:rsidR="00263BAA" w:rsidRDefault="00263BA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1089084714">
    <w:abstractNumId w:val="9"/>
  </w:num>
  <w:num w:numId="2" w16cid:durableId="1777212111">
    <w:abstractNumId w:val="9"/>
  </w:num>
  <w:num w:numId="3" w16cid:durableId="1394738060">
    <w:abstractNumId w:val="7"/>
  </w:num>
  <w:num w:numId="4" w16cid:durableId="952638593">
    <w:abstractNumId w:val="7"/>
  </w:num>
  <w:num w:numId="5" w16cid:durableId="1427532109">
    <w:abstractNumId w:val="6"/>
  </w:num>
  <w:num w:numId="6" w16cid:durableId="948852300">
    <w:abstractNumId w:val="6"/>
  </w:num>
  <w:num w:numId="7" w16cid:durableId="1614289725">
    <w:abstractNumId w:val="5"/>
  </w:num>
  <w:num w:numId="8" w16cid:durableId="684593898">
    <w:abstractNumId w:val="5"/>
  </w:num>
  <w:num w:numId="9" w16cid:durableId="852764080">
    <w:abstractNumId w:val="4"/>
  </w:num>
  <w:num w:numId="10" w16cid:durableId="1328047733">
    <w:abstractNumId w:val="4"/>
  </w:num>
  <w:num w:numId="11" w16cid:durableId="1406687201">
    <w:abstractNumId w:val="8"/>
  </w:num>
  <w:num w:numId="12" w16cid:durableId="1397169254">
    <w:abstractNumId w:val="8"/>
  </w:num>
  <w:num w:numId="13" w16cid:durableId="1941060495">
    <w:abstractNumId w:val="3"/>
  </w:num>
  <w:num w:numId="14" w16cid:durableId="2135556974">
    <w:abstractNumId w:val="3"/>
  </w:num>
  <w:num w:numId="15" w16cid:durableId="1297102617">
    <w:abstractNumId w:val="2"/>
  </w:num>
  <w:num w:numId="16" w16cid:durableId="821387265">
    <w:abstractNumId w:val="2"/>
  </w:num>
  <w:num w:numId="17" w16cid:durableId="1202591808">
    <w:abstractNumId w:val="1"/>
  </w:num>
  <w:num w:numId="18" w16cid:durableId="1952930647">
    <w:abstractNumId w:val="1"/>
  </w:num>
  <w:num w:numId="19" w16cid:durableId="1603342481">
    <w:abstractNumId w:val="0"/>
  </w:num>
  <w:num w:numId="20" w16cid:durableId="1797992117">
    <w:abstractNumId w:val="0"/>
  </w:num>
  <w:num w:numId="21" w16cid:durableId="394402915">
    <w:abstractNumId w:val="9"/>
  </w:num>
  <w:num w:numId="22" w16cid:durableId="1680961673">
    <w:abstractNumId w:val="7"/>
  </w:num>
  <w:num w:numId="23" w16cid:durableId="495921074">
    <w:abstractNumId w:val="6"/>
  </w:num>
  <w:num w:numId="24" w16cid:durableId="1334798211">
    <w:abstractNumId w:val="5"/>
  </w:num>
  <w:num w:numId="25" w16cid:durableId="1682272612">
    <w:abstractNumId w:val="4"/>
  </w:num>
  <w:num w:numId="26" w16cid:durableId="920261184">
    <w:abstractNumId w:val="8"/>
  </w:num>
  <w:num w:numId="27" w16cid:durableId="1544094513">
    <w:abstractNumId w:val="3"/>
  </w:num>
  <w:num w:numId="28" w16cid:durableId="934826983">
    <w:abstractNumId w:val="2"/>
  </w:num>
  <w:num w:numId="29" w16cid:durableId="1556043208">
    <w:abstractNumId w:val="1"/>
  </w:num>
  <w:num w:numId="30" w16cid:durableId="637609444">
    <w:abstractNumId w:val="0"/>
  </w:num>
  <w:num w:numId="31" w16cid:durableId="1689718443">
    <w:abstractNumId w:val="9"/>
  </w:num>
  <w:num w:numId="32" w16cid:durableId="987633569">
    <w:abstractNumId w:val="7"/>
  </w:num>
  <w:num w:numId="33" w16cid:durableId="11806097">
    <w:abstractNumId w:val="6"/>
  </w:num>
  <w:num w:numId="34" w16cid:durableId="1500853512">
    <w:abstractNumId w:val="5"/>
  </w:num>
  <w:num w:numId="35" w16cid:durableId="1016231122">
    <w:abstractNumId w:val="4"/>
  </w:num>
  <w:num w:numId="36" w16cid:durableId="1539270965">
    <w:abstractNumId w:val="8"/>
  </w:num>
  <w:num w:numId="37" w16cid:durableId="1325360065">
    <w:abstractNumId w:val="3"/>
  </w:num>
  <w:num w:numId="38" w16cid:durableId="1796214599">
    <w:abstractNumId w:val="2"/>
  </w:num>
  <w:num w:numId="39" w16cid:durableId="2081248437">
    <w:abstractNumId w:val="1"/>
  </w:num>
  <w:num w:numId="40" w16cid:durableId="14696611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UTHORMNU" w:val=" 2"/>
    <w:docVar w:name="LastEditedSection" w:val=" 1"/>
    <w:docVar w:name="strDocTypeID" w:val="PR_IMM_Waiver"/>
    <w:docVar w:name="strSubDir" w:val="1343"/>
    <w:docVar w:name="TXTAUTHOR" w:val="Marcin Sypniewski"/>
    <w:docVar w:name="TXTLANGUE" w:val="CS"/>
    <w:docVar w:name="TXTLANGUEMIN" w:val="cs"/>
    <w:docVar w:name="TXTNRPE" w:val="784.494"/>
    <w:docVar w:name="TXTPEorAP" w:val="PE"/>
    <w:docVar w:name="TXTROUTE" w:val="RR\1343291CS.docx"/>
    <w:docVar w:name="TXTVERSION" w:val="03-00"/>
  </w:docVars>
  <w:rsids>
    <w:rsidRoot w:val="000622A0"/>
    <w:rsid w:val="00013C2B"/>
    <w:rsid w:val="00044B9B"/>
    <w:rsid w:val="00060E63"/>
    <w:rsid w:val="0006105E"/>
    <w:rsid w:val="000622A0"/>
    <w:rsid w:val="000C0CAA"/>
    <w:rsid w:val="000E36C4"/>
    <w:rsid w:val="000E736E"/>
    <w:rsid w:val="00107F80"/>
    <w:rsid w:val="00142D49"/>
    <w:rsid w:val="00145559"/>
    <w:rsid w:val="00205304"/>
    <w:rsid w:val="00215FF9"/>
    <w:rsid w:val="0023430B"/>
    <w:rsid w:val="002442B3"/>
    <w:rsid w:val="002628D3"/>
    <w:rsid w:val="00263BAA"/>
    <w:rsid w:val="00273EFB"/>
    <w:rsid w:val="00285706"/>
    <w:rsid w:val="002915E6"/>
    <w:rsid w:val="00326E87"/>
    <w:rsid w:val="0035402F"/>
    <w:rsid w:val="0035595E"/>
    <w:rsid w:val="00364B80"/>
    <w:rsid w:val="00392A3D"/>
    <w:rsid w:val="003B1888"/>
    <w:rsid w:val="003C464C"/>
    <w:rsid w:val="003D30B4"/>
    <w:rsid w:val="003E24B5"/>
    <w:rsid w:val="004433B2"/>
    <w:rsid w:val="0044752A"/>
    <w:rsid w:val="0045635E"/>
    <w:rsid w:val="00493F90"/>
    <w:rsid w:val="004E7774"/>
    <w:rsid w:val="005922F7"/>
    <w:rsid w:val="005B5955"/>
    <w:rsid w:val="00622A09"/>
    <w:rsid w:val="00633DF2"/>
    <w:rsid w:val="0064025A"/>
    <w:rsid w:val="00681E33"/>
    <w:rsid w:val="006C038C"/>
    <w:rsid w:val="00753DFC"/>
    <w:rsid w:val="007613CD"/>
    <w:rsid w:val="0076428C"/>
    <w:rsid w:val="00771E7F"/>
    <w:rsid w:val="0078039D"/>
    <w:rsid w:val="00785C52"/>
    <w:rsid w:val="00797CAE"/>
    <w:rsid w:val="007A7BF5"/>
    <w:rsid w:val="007C040A"/>
    <w:rsid w:val="007D49EE"/>
    <w:rsid w:val="007E434A"/>
    <w:rsid w:val="007F4D6A"/>
    <w:rsid w:val="008376BE"/>
    <w:rsid w:val="00851E2C"/>
    <w:rsid w:val="0086642B"/>
    <w:rsid w:val="00867D72"/>
    <w:rsid w:val="00872381"/>
    <w:rsid w:val="008B1F66"/>
    <w:rsid w:val="008D1236"/>
    <w:rsid w:val="008D1C36"/>
    <w:rsid w:val="008E24C8"/>
    <w:rsid w:val="008E6FB9"/>
    <w:rsid w:val="008F39C8"/>
    <w:rsid w:val="0091636F"/>
    <w:rsid w:val="009442F2"/>
    <w:rsid w:val="009915DD"/>
    <w:rsid w:val="009A4162"/>
    <w:rsid w:val="009B47E5"/>
    <w:rsid w:val="009E7AD9"/>
    <w:rsid w:val="009F5083"/>
    <w:rsid w:val="00A33B09"/>
    <w:rsid w:val="00A87FB0"/>
    <w:rsid w:val="00B33B62"/>
    <w:rsid w:val="00B729BE"/>
    <w:rsid w:val="00B81D30"/>
    <w:rsid w:val="00C12346"/>
    <w:rsid w:val="00C42BD9"/>
    <w:rsid w:val="00CC662F"/>
    <w:rsid w:val="00CE5349"/>
    <w:rsid w:val="00CF16EE"/>
    <w:rsid w:val="00D1021A"/>
    <w:rsid w:val="00D251FC"/>
    <w:rsid w:val="00DA67D6"/>
    <w:rsid w:val="00DB1E47"/>
    <w:rsid w:val="00DD480D"/>
    <w:rsid w:val="00DF74F0"/>
    <w:rsid w:val="00E114BC"/>
    <w:rsid w:val="00EC401F"/>
    <w:rsid w:val="00F03A29"/>
    <w:rsid w:val="00F2700E"/>
    <w:rsid w:val="00F452C6"/>
    <w:rsid w:val="00F5219D"/>
    <w:rsid w:val="00F857A1"/>
    <w:rsid w:val="00F95D7A"/>
    <w:rsid w:val="00FA4CD8"/>
    <w:rsid w:val="00FB5B0C"/>
    <w:rsid w:val="00FD1F0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1F9E76"/>
  <w15:chartTrackingRefBased/>
  <w15:docId w15:val="{F9EE9218-1729-4EE5-9CF4-59A874D7FA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cs-CZ"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F4D6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
    <w:next w:val="Normal"/>
    <w:autoRedefine/>
    <w:uiPriority w:val="39"/>
    <w:rsid w:val="00326E87"/>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DF74F0"/>
    <w:pPr>
      <w:spacing w:before="80" w:after="80"/>
    </w:pPr>
    <w:rPr>
      <w:rFonts w:ascii="Arial Narrow" w:hAnsi="Arial Narrow" w:cs="Arial"/>
      <w:b/>
      <w:sz w:val="32"/>
      <w:szCs w:val="22"/>
    </w:rPr>
  </w:style>
  <w:style w:type="paragraph" w:customStyle="1" w:styleId="CoverNormal24a">
    <w:name w:val="CoverNormal24a"/>
    <w:basedOn w:val="Normal"/>
    <w:rsid w:val="00060E63"/>
    <w:pPr>
      <w:spacing w:after="480"/>
      <w:ind w:left="1417"/>
    </w:pPr>
  </w:style>
  <w:style w:type="paragraph" w:customStyle="1" w:styleId="CoverNormal">
    <w:name w:val="CoverNormal"/>
    <w:basedOn w:val="Normal"/>
    <w:pPr>
      <w:ind w:left="1418"/>
    </w:pPr>
  </w:style>
  <w:style w:type="paragraph" w:customStyle="1" w:styleId="CoverDocType24a">
    <w:name w:val="CoverDocType24a"/>
    <w:basedOn w:val="Normal"/>
    <w:rsid w:val="00060E63"/>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9E7AD9"/>
    <w:pPr>
      <w:tabs>
        <w:tab w:val="center" w:pos="4513"/>
        <w:tab w:val="right" w:pos="9026"/>
      </w:tabs>
    </w:pPr>
  </w:style>
  <w:style w:type="paragraph" w:customStyle="1" w:styleId="Confidential">
    <w:name w:val="Confidential"/>
    <w:basedOn w:val="Normal"/>
    <w:rsid w:val="00142D49"/>
    <w:pPr>
      <w:spacing w:before="120" w:after="120"/>
      <w:jc w:val="center"/>
    </w:pPr>
    <w:rPr>
      <w:rFonts w:ascii="Arial" w:hAnsi="Arial"/>
      <w:caps/>
    </w:rPr>
  </w:style>
  <w:style w:type="table" w:styleId="TableGrid">
    <w:name w:val="Table Grid"/>
    <w:basedOn w:val="TableNormal"/>
    <w:rsid w:val="00215F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215FF9"/>
    <w:pPr>
      <w:jc w:val="center"/>
    </w:pPr>
    <w:rPr>
      <w:rFonts w:ascii="Arial" w:hAnsi="Arial" w:cs="Arial"/>
      <w:i/>
      <w:sz w:val="22"/>
      <w:szCs w:val="22"/>
    </w:rPr>
  </w:style>
  <w:style w:type="paragraph" w:customStyle="1" w:styleId="LineTop">
    <w:name w:val="LineTop"/>
    <w:basedOn w:val="Normal"/>
    <w:next w:val="Normal"/>
    <w:rsid w:val="00215FF9"/>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7613CD"/>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DF74F0"/>
    <w:pPr>
      <w:spacing w:after="80"/>
    </w:pPr>
    <w:rPr>
      <w:rFonts w:ascii="Arial" w:hAnsi="Arial" w:cs="Arial"/>
      <w:sz w:val="20"/>
      <w:szCs w:val="22"/>
    </w:rPr>
  </w:style>
  <w:style w:type="paragraph" w:customStyle="1" w:styleId="EPLogo">
    <w:name w:val="EPLogo"/>
    <w:basedOn w:val="Normal"/>
    <w:qFormat/>
    <w:rsid w:val="00DF74F0"/>
    <w:pPr>
      <w:jc w:val="right"/>
    </w:pPr>
  </w:style>
  <w:style w:type="paragraph" w:customStyle="1" w:styleId="EPFooter">
    <w:name w:val="EPFooter"/>
    <w:basedOn w:val="Normal"/>
    <w:rsid w:val="00060E63"/>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9E7AD9"/>
    <w:rPr>
      <w:sz w:val="24"/>
    </w:rPr>
  </w:style>
  <w:style w:type="paragraph" w:customStyle="1" w:styleId="EPComma">
    <w:name w:val="EPComma"/>
    <w:basedOn w:val="Normal"/>
    <w:rsid w:val="00FD1F04"/>
    <w:pPr>
      <w:spacing w:before="480" w:after="240"/>
    </w:pPr>
  </w:style>
  <w:style w:type="paragraph" w:styleId="FootnoteText">
    <w:name w:val="footnote text"/>
    <w:basedOn w:val="Normal"/>
    <w:link w:val="FootnoteTextChar"/>
    <w:rsid w:val="003C464C"/>
    <w:rPr>
      <w:sz w:val="20"/>
    </w:rPr>
  </w:style>
  <w:style w:type="character" w:customStyle="1" w:styleId="FootnoteTextChar">
    <w:name w:val="Footnote Text Char"/>
    <w:basedOn w:val="DefaultParagraphFont"/>
    <w:link w:val="FootnoteText"/>
    <w:rsid w:val="003C464C"/>
  </w:style>
  <w:style w:type="character" w:styleId="FootnoteReference">
    <w:name w:val="footnote reference"/>
    <w:basedOn w:val="DefaultParagraphFont"/>
    <w:rsid w:val="003C464C"/>
    <w:rPr>
      <w:vertAlign w:val="superscript"/>
    </w:rPr>
  </w:style>
  <w:style w:type="character" w:styleId="Hyperlink">
    <w:name w:val="Hyperlink"/>
    <w:basedOn w:val="DefaultParagraphFont"/>
    <w:unhideWhenUsed/>
    <w:rsid w:val="003C464C"/>
    <w:rPr>
      <w:color w:val="0563C1" w:themeColor="hyperlink"/>
      <w:u w:val="single"/>
    </w:rPr>
  </w:style>
  <w:style w:type="paragraph" w:styleId="Footer">
    <w:name w:val="footer"/>
    <w:basedOn w:val="Normal"/>
    <w:link w:val="FooterChar"/>
    <w:semiHidden/>
    <w:rsid w:val="00C12346"/>
    <w:pPr>
      <w:tabs>
        <w:tab w:val="center" w:pos="4513"/>
        <w:tab w:val="right" w:pos="9026"/>
      </w:tabs>
    </w:pPr>
  </w:style>
  <w:style w:type="character" w:customStyle="1" w:styleId="FooterChar">
    <w:name w:val="Footer Char"/>
    <w:basedOn w:val="DefaultParagraphFont"/>
    <w:link w:val="Footer"/>
    <w:semiHidden/>
    <w:rsid w:val="00C12346"/>
    <w:rPr>
      <w:sz w:val="24"/>
    </w:rPr>
  </w:style>
  <w:style w:type="paragraph" w:customStyle="1" w:styleId="CoverReference">
    <w:name w:val="CoverReference"/>
    <w:basedOn w:val="Normal"/>
    <w:rsid w:val="0086642B"/>
    <w:pPr>
      <w:spacing w:before="1080"/>
      <w:jc w:val="right"/>
    </w:pPr>
    <w:rPr>
      <w:rFonts w:ascii="Arial" w:hAnsi="Arial" w:cs="Arial"/>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2814/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EINHO~1\AppData\Local\Temp\PR_IMM_Waive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PR_IMM_Waiver.dotx</Template>
  <TotalTime>1</TotalTime>
  <Pages>6</Pages>
  <Words>1068</Words>
  <Characters>5897</Characters>
  <Application>Microsoft Office Word</Application>
  <DocSecurity>0</DocSecurity>
  <Lines>134</Lines>
  <Paragraphs>64</Paragraphs>
  <ScaleCrop>false</ScaleCrop>
  <HeadingPairs>
    <vt:vector size="2" baseType="variant">
      <vt:variant>
        <vt:lpstr>Title</vt:lpstr>
      </vt:variant>
      <vt:variant>
        <vt:i4>1</vt:i4>
      </vt:variant>
    </vt:vector>
  </HeadingPairs>
  <TitlesOfParts>
    <vt:vector size="1" baseType="lpstr">
      <vt:lpstr>PR_IMM_Waiver</vt:lpstr>
    </vt:vector>
  </TitlesOfParts>
  <Company/>
  <LinksUpToDate>false</LinksUpToDate>
  <CharactersWithSpaces>6901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PR_IMM_Waiver</dc:title>
  <dc:subject/>
  <dc:creator>EINHORNOVA Marta</dc:creator>
  <cp:keywords/>
  <dc:description/>
  <cp:lastModifiedBy>KLACAR Marie</cp:lastModifiedBy>
  <cp:revision>2</cp:revision>
  <cp:lastPrinted>2004-12-08T15:27:00Z</cp:lastPrinted>
  <dcterms:created xsi:type="dcterms:W3CDTF">2026-05-13T08:52:00Z</dcterms:created>
  <dcterms:modified xsi:type="dcterms:W3CDTF">2026-05-13T08:52:00Z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Created with">
    <vt:lpwstr>10.3.0 Build [20260401]</vt:lpwstr>
  </property>
  <property fmtid="{D5CDD505-2E9C-101B-9397-08002B2CF9AE}" pid="4" name="LastEdited with">
    <vt:lpwstr>10.3.0 Build [20260401]</vt:lpwstr>
  </property>
  <property fmtid="{D5CDD505-2E9C-101B-9397-08002B2CF9AE}" pid="5" name="&lt;FdR&gt;">
    <vt:lpwstr>1343291</vt:lpwstr>
  </property>
  <property fmtid="{D5CDD505-2E9C-101B-9397-08002B2CF9AE}" pid="6" name="&lt;Type&gt;">
    <vt:lpwstr>RR</vt:lpwstr>
  </property>
  <property fmtid="{D5CDD505-2E9C-101B-9397-08002B2CF9AE}" pid="7" name="&lt;ModelCod&gt;">
    <vt:lpwstr>\\eiciLUXpr1\pdocep$\DocEP\DOCS\General\PR\PR_NonLeg\IMM\PR_IMM_Waiver.dotx(26/05/2023 17:52:03)</vt:lpwstr>
  </property>
  <property fmtid="{D5CDD505-2E9C-101B-9397-08002B2CF9AE}" pid="8" name="&lt;ModelTra&gt;">
    <vt:lpwstr>\\eiciLUXpr1\pdocep$\DocEP\TRANSFIL\CS\PR_IMM_Waiver.CS(19/08/2024 11:21:02)</vt:lpwstr>
  </property>
  <property fmtid="{D5CDD505-2E9C-101B-9397-08002B2CF9AE}" pid="9" name="&lt;Model&gt;">
    <vt:lpwstr>PR_IMM_Waiver</vt:lpwstr>
  </property>
  <property fmtid="{D5CDD505-2E9C-101B-9397-08002B2CF9AE}" pid="10" name="FooterPath">
    <vt:lpwstr>RR\1343291CS.docx</vt:lpwstr>
  </property>
  <property fmtid="{D5CDD505-2E9C-101B-9397-08002B2CF9AE}" pid="11" name="PE number">
    <vt:lpwstr>784.494</vt:lpwstr>
  </property>
  <property fmtid="{D5CDD505-2E9C-101B-9397-08002B2CF9AE}" pid="12" name="RegistreCheck">
    <vt:lpwstr>OK</vt:lpwstr>
  </property>
  <property fmtid="{D5CDD505-2E9C-101B-9397-08002B2CF9AE}" pid="13" name="SDLStudio">
    <vt:lpwstr/>
  </property>
  <property fmtid="{D5CDD505-2E9C-101B-9397-08002B2CF9AE}" pid="14" name="Bookout">
    <vt:lpwstr>OK - 2026/05/13 10:52</vt:lpwstr>
  </property>
</Properties>
</file>