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F16EE" w:rsidRPr="0043683C" w14:paraId="630BC1A6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3BE7F1" w14:textId="0FC19739" w:rsidR="00CF16EE" w:rsidRPr="0043683C" w:rsidRDefault="00055B5B" w:rsidP="00C85D0F">
            <w:pPr>
              <w:pStyle w:val="EPName"/>
            </w:pPr>
            <w:r>
              <w:t>Europski parlament</w:t>
            </w:r>
          </w:p>
          <w:p w14:paraId="733E0C92" w14:textId="108976EB" w:rsidR="00CF16EE" w:rsidRPr="0043683C" w:rsidRDefault="0043683C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E753F57" w14:textId="77777777" w:rsidR="00CF16EE" w:rsidRPr="0043683C" w:rsidRDefault="00CF16EE" w:rsidP="00C85D0F">
            <w:pPr>
              <w:pStyle w:val="EPLogo"/>
            </w:pPr>
            <w:r w:rsidRPr="0043683C">
              <w:rPr>
                <w:noProof/>
              </w:rPr>
              <w:drawing>
                <wp:inline distT="0" distB="0" distL="0" distR="0" wp14:anchorId="10D8DEB5" wp14:editId="6AE47B2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10DD5D" w14:textId="77777777" w:rsidR="00215FF9" w:rsidRPr="0043683C" w:rsidRDefault="00215FF9" w:rsidP="00215FF9">
      <w:pPr>
        <w:pStyle w:val="LineTop"/>
      </w:pPr>
    </w:p>
    <w:p w14:paraId="03090D62" w14:textId="295D560A" w:rsidR="00215FF9" w:rsidRPr="0043683C" w:rsidRDefault="000005C2" w:rsidP="00215FF9">
      <w:pPr>
        <w:pStyle w:val="EPBody"/>
      </w:pPr>
      <w:r>
        <w:t>Dokument s plenarne sjednice</w:t>
      </w:r>
    </w:p>
    <w:p w14:paraId="0D531EDA" w14:textId="77777777" w:rsidR="00215FF9" w:rsidRPr="0043683C" w:rsidRDefault="00215FF9" w:rsidP="00215FF9">
      <w:pPr>
        <w:pStyle w:val="LineBottom"/>
      </w:pPr>
    </w:p>
    <w:p w14:paraId="18B21BC8" w14:textId="70B6E760" w:rsidR="005922F7" w:rsidRPr="0043683C" w:rsidRDefault="000005C2" w:rsidP="000005C2">
      <w:pPr>
        <w:pStyle w:val="CoverReference"/>
      </w:pPr>
      <w:r>
        <w:rPr>
          <w:rStyle w:val="HideTWBExt"/>
        </w:rPr>
        <w:t>&lt;NoDocSe&gt;</w:t>
      </w:r>
      <w:r>
        <w:t>A10</w:t>
      </w:r>
      <w:r>
        <w:noBreakHyphen/>
        <w:t>0128/2026</w:t>
      </w:r>
      <w:r>
        <w:rPr>
          <w:rStyle w:val="HideTWBExt"/>
        </w:rPr>
        <w:t>&lt;/NoDocSe&gt;</w:t>
      </w:r>
    </w:p>
    <w:p w14:paraId="03E082EE" w14:textId="1B7783F8" w:rsidR="005922F7" w:rsidRPr="0043683C" w:rsidRDefault="005922F7" w:rsidP="005922F7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{06/05/2026}</w:t>
      </w:r>
      <w:r>
        <w:t>6.5.2026</w:t>
      </w:r>
      <w:r>
        <w:rPr>
          <w:rStyle w:val="HideTWBExt"/>
        </w:rPr>
        <w:t>&lt;/Date&gt;</w:t>
      </w:r>
    </w:p>
    <w:p w14:paraId="570B8B93" w14:textId="63F83CBD" w:rsidR="00142D49" w:rsidRPr="0043683C" w:rsidRDefault="00142D49">
      <w:pPr>
        <w:pStyle w:val="CoverDocType24a"/>
      </w:pPr>
      <w:r>
        <w:rPr>
          <w:rStyle w:val="HideTWBExt"/>
          <w:b w:val="0"/>
        </w:rPr>
        <w:t>&lt;TitreType&gt;</w:t>
      </w:r>
      <w:r>
        <w:t>IZVJEŠĆE</w:t>
      </w:r>
      <w:r>
        <w:rPr>
          <w:rStyle w:val="HideTWBExt"/>
          <w:b w:val="0"/>
        </w:rPr>
        <w:t>&lt;/TitreType&gt;</w:t>
      </w:r>
    </w:p>
    <w:p w14:paraId="70F65932" w14:textId="70067C94" w:rsidR="00142D49" w:rsidRPr="0043683C" w:rsidRDefault="00142D49">
      <w:pPr>
        <w:pStyle w:val="CoverNormal"/>
      </w:pPr>
      <w:r>
        <w:rPr>
          <w:rStyle w:val="HideTWBExt"/>
        </w:rPr>
        <w:t>&lt;Titre&gt;</w:t>
      </w:r>
      <w:r>
        <w:t>o zahtjevu za ukidanje imuniteta Nikosu Pappasu</w:t>
      </w:r>
      <w:r>
        <w:rPr>
          <w:rStyle w:val="HideTWBExt"/>
        </w:rPr>
        <w:t>&lt;/Titre&gt;</w:t>
      </w:r>
    </w:p>
    <w:p w14:paraId="35C8C85A" w14:textId="5F79E9AA" w:rsidR="00142D49" w:rsidRPr="0043683C" w:rsidRDefault="00142D49">
      <w:pPr>
        <w:pStyle w:val="CoverNormal24a"/>
      </w:pPr>
      <w:r>
        <w:rPr>
          <w:rStyle w:val="HideTWBExt"/>
        </w:rPr>
        <w:t>&lt;DocRef&gt;</w:t>
      </w:r>
      <w:r>
        <w:t>(2025/2234(IMM))</w:t>
      </w:r>
      <w:r>
        <w:rPr>
          <w:rStyle w:val="HideTWBExt"/>
        </w:rPr>
        <w:t>&lt;/DocRef&gt;</w:t>
      </w:r>
    </w:p>
    <w:p w14:paraId="72BB01D4" w14:textId="59AE9C97" w:rsidR="00142D49" w:rsidRPr="0043683C" w:rsidRDefault="00142D49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{JURI}</w:t>
      </w:r>
      <w:r>
        <w:t>Odbor za pravna pitanja</w:t>
      </w:r>
      <w:r>
        <w:rPr>
          <w:rStyle w:val="HideTWBExt"/>
        </w:rPr>
        <w:t>&lt;/Commission&gt;</w:t>
      </w:r>
    </w:p>
    <w:p w14:paraId="0B4219C1" w14:textId="1A9CFAA1" w:rsidR="00142D49" w:rsidRPr="0043683C" w:rsidRDefault="0043683C">
      <w:pPr>
        <w:pStyle w:val="CoverNormal24a"/>
      </w:pPr>
      <w:r>
        <w:t xml:space="preserve">Izvjestitelj: </w:t>
      </w:r>
      <w:r>
        <w:rPr>
          <w:rStyle w:val="HideTWBExt"/>
        </w:rPr>
        <w:t>&lt;Depute&gt;</w:t>
      </w:r>
      <w:r>
        <w:t>Marcin Sypniewski</w:t>
      </w:r>
      <w:r>
        <w:rPr>
          <w:rStyle w:val="HideTWBExt"/>
        </w:rPr>
        <w:t>&lt;/Depute&gt;</w:t>
      </w:r>
    </w:p>
    <w:p w14:paraId="01E2BEC9" w14:textId="77777777" w:rsidR="0006105E" w:rsidRPr="0043683C" w:rsidRDefault="0006105E" w:rsidP="0006105E">
      <w:pPr>
        <w:pStyle w:val="CoverNormal"/>
      </w:pPr>
    </w:p>
    <w:p w14:paraId="72BDC4F0" w14:textId="19397A6D" w:rsidR="00142D49" w:rsidRPr="0043683C" w:rsidRDefault="00142D49" w:rsidP="00DF74F0">
      <w:pPr>
        <w:widowControl/>
        <w:tabs>
          <w:tab w:val="center" w:pos="4677"/>
        </w:tabs>
      </w:pPr>
      <w:r>
        <w:br w:type="page"/>
      </w:r>
      <w:r>
        <w:lastRenderedPageBreak/>
        <w:t>PR_IMM_Waiver</w:t>
      </w:r>
    </w:p>
    <w:p w14:paraId="75391390" w14:textId="0B08BCC4" w:rsidR="00142D49" w:rsidRPr="0043683C" w:rsidRDefault="00055B5B">
      <w:pPr>
        <w:pStyle w:val="TOCHeading"/>
      </w:pPr>
      <w:r>
        <w:t>SADRŽAJ</w:t>
      </w:r>
    </w:p>
    <w:p w14:paraId="29B06D21" w14:textId="1A4CD92B" w:rsidR="00142D49" w:rsidRPr="0043683C" w:rsidRDefault="00055B5B">
      <w:pPr>
        <w:pStyle w:val="TOCPage"/>
      </w:pPr>
      <w:r>
        <w:t>Stranica</w:t>
      </w:r>
    </w:p>
    <w:p w14:paraId="4069A774" w14:textId="2E1054C9" w:rsidR="00F53BCF" w:rsidRDefault="00142D4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43683C">
        <w:fldChar w:fldCharType="begin"/>
      </w:r>
      <w:r w:rsidRPr="0043683C">
        <w:instrText xml:space="preserve"> TOC \t "PageHeading</w:instrText>
      </w:r>
      <w:r w:rsidR="00F53BCF">
        <w:instrText>;</w:instrText>
      </w:r>
      <w:r w:rsidRPr="0043683C">
        <w:instrText xml:space="preserve">1" </w:instrText>
      </w:r>
      <w:r w:rsidRPr="0043683C">
        <w:fldChar w:fldCharType="separate"/>
      </w:r>
      <w:r w:rsidR="00F53BCF">
        <w:rPr>
          <w:noProof/>
        </w:rPr>
        <w:t>PRIJEDLOG ODLUKE EUROPSKOG PARLAMENTA</w:t>
      </w:r>
      <w:r w:rsidR="00F53BCF">
        <w:rPr>
          <w:noProof/>
        </w:rPr>
        <w:tab/>
      </w:r>
      <w:r w:rsidR="00F53BCF">
        <w:rPr>
          <w:noProof/>
        </w:rPr>
        <w:fldChar w:fldCharType="begin"/>
      </w:r>
      <w:r w:rsidR="00F53BCF">
        <w:rPr>
          <w:noProof/>
        </w:rPr>
        <w:instrText xml:space="preserve"> PAGEREF _Toc229490905 \h </w:instrText>
      </w:r>
      <w:r w:rsidR="00F53BCF">
        <w:rPr>
          <w:noProof/>
        </w:rPr>
      </w:r>
      <w:r w:rsidR="00F53BCF">
        <w:rPr>
          <w:noProof/>
        </w:rPr>
        <w:fldChar w:fldCharType="separate"/>
      </w:r>
      <w:r w:rsidR="00F53BCF">
        <w:rPr>
          <w:noProof/>
        </w:rPr>
        <w:t>3</w:t>
      </w:r>
      <w:r w:rsidR="00F53BCF">
        <w:rPr>
          <w:noProof/>
        </w:rPr>
        <w:fldChar w:fldCharType="end"/>
      </w:r>
    </w:p>
    <w:p w14:paraId="3049E8C7" w14:textId="3DDA87D4" w:rsidR="00F53BCF" w:rsidRDefault="00F53BC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INFORMACIJE O USVAJANJU U NADLEŽNOM ODBORU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_Toc229490906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63457060" w14:textId="1E73F9C1" w:rsidR="0006105E" w:rsidRPr="0043683C" w:rsidRDefault="00142D49" w:rsidP="00273EFB">
      <w:r w:rsidRPr="0043683C">
        <w:fldChar w:fldCharType="end"/>
      </w:r>
    </w:p>
    <w:p w14:paraId="79F50849" w14:textId="609F3245" w:rsidR="00142D49" w:rsidRPr="0043683C" w:rsidRDefault="00142D49">
      <w:pPr>
        <w:pStyle w:val="PageHeading"/>
      </w:pPr>
      <w:r>
        <w:br w:type="page"/>
      </w:r>
      <w:bookmarkStart w:id="0" w:name="_Toc229490905"/>
      <w:r>
        <w:lastRenderedPageBreak/>
        <w:t>PRIJEDLOG ODLUKE EUROPSKOG PARLAMENTA</w:t>
      </w:r>
      <w:bookmarkEnd w:id="0"/>
    </w:p>
    <w:p w14:paraId="484BCA8F" w14:textId="56DB957D" w:rsidR="00142D49" w:rsidRPr="0043683C" w:rsidRDefault="00055B5B">
      <w:pPr>
        <w:pStyle w:val="NormalBold"/>
      </w:pPr>
      <w:r>
        <w:t>o zahtjevu za ukidanje imuniteta Nikosu Pappasu</w:t>
      </w:r>
    </w:p>
    <w:p w14:paraId="1EA6BB79" w14:textId="4AD4E8CE" w:rsidR="00142D49" w:rsidRPr="0043683C" w:rsidRDefault="00055B5B" w:rsidP="00FD1F04">
      <w:pPr>
        <w:pStyle w:val="NormalBold"/>
      </w:pPr>
      <w:r>
        <w:t>(2025/2234(IMM))</w:t>
      </w:r>
    </w:p>
    <w:p w14:paraId="7D72DD88" w14:textId="5F9C2B10" w:rsidR="00142D49" w:rsidRPr="0043683C" w:rsidRDefault="00055B5B" w:rsidP="00FD1F04">
      <w:pPr>
        <w:pStyle w:val="EPComma"/>
      </w:pPr>
      <w:r>
        <w:rPr>
          <w:i/>
        </w:rPr>
        <w:t>Europski parlament</w:t>
      </w:r>
      <w:r>
        <w:t>,</w:t>
      </w:r>
    </w:p>
    <w:p w14:paraId="1C742567" w14:textId="77777777" w:rsidR="0043683C" w:rsidRPr="0043683C" w:rsidRDefault="0043683C" w:rsidP="0043683C">
      <w:pPr>
        <w:pStyle w:val="NormalHanging12a"/>
      </w:pPr>
      <w:r>
        <w:t>–</w:t>
      </w:r>
      <w:r>
        <w:tab/>
        <w:t>uzimajući u obzir zahtjev za ukidanje imuniteta Nikosu Pappasu zaprimljen u pismu zamjenika glavnog državnog odvjetnika pri Vrhovnom sudu Grčke od 7. listopada 2025., kojim se dostavlja zahtjev državnog odvjetnika pri Prvostupanjskom sudu u Ateni u vezi s kaznenim postupkom koji će se protiv njega pokrenuti, a koji je najavljen na plenarnoj sjednici od 12. studenog 2025.,</w:t>
      </w:r>
    </w:p>
    <w:p w14:paraId="2ECB97A4" w14:textId="77777777" w:rsidR="0043683C" w:rsidRPr="0043683C" w:rsidRDefault="0043683C" w:rsidP="0043683C">
      <w:pPr>
        <w:pStyle w:val="NormalHanging12a"/>
      </w:pPr>
      <w:r>
        <w:t>–</w:t>
      </w:r>
      <w:r>
        <w:tab/>
        <w:t xml:space="preserve">nakon saslušanja Nikosa Pappasa 15. travnja 2026. u skladu s člankom 9. stavkom 6. Poslovnika, </w:t>
      </w:r>
    </w:p>
    <w:p w14:paraId="53854365" w14:textId="77777777" w:rsidR="0043683C" w:rsidRPr="0043683C" w:rsidRDefault="0043683C" w:rsidP="0043683C">
      <w:pPr>
        <w:pStyle w:val="NormalHanging12a"/>
      </w:pPr>
      <w:r>
        <w:t>–</w:t>
      </w:r>
      <w:r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14:paraId="3A776B35" w14:textId="77777777" w:rsidR="0043683C" w:rsidRPr="0043683C" w:rsidRDefault="0043683C" w:rsidP="0043683C">
      <w:pPr>
        <w:pStyle w:val="NormalHanging12a"/>
      </w:pPr>
      <w:r>
        <w:t>–</w:t>
      </w:r>
      <w:r>
        <w:tab/>
        <w:t>uzimajući u obzir presude Suda Europske unije od 21. listopada 2008., 19. ožujka 2010., 6. rujna 2011., 17. siječnja 2013. i 19. prosinca 2019.</w:t>
      </w:r>
      <w:r w:rsidRPr="0043683C">
        <w:rPr>
          <w:vertAlign w:val="superscript"/>
        </w:rPr>
        <w:footnoteReference w:id="1"/>
      </w:r>
      <w:r>
        <w:t>,</w:t>
      </w:r>
    </w:p>
    <w:p w14:paraId="1258B137" w14:textId="77777777" w:rsidR="0043683C" w:rsidRPr="0043683C" w:rsidRDefault="0043683C" w:rsidP="0043683C">
      <w:pPr>
        <w:pStyle w:val="NormalHanging12a"/>
      </w:pPr>
      <w:r>
        <w:t>–</w:t>
      </w:r>
      <w:r>
        <w:tab/>
        <w:t>uzimajući u obzir članak 5. stavak 2., članak 6. stavak 1. i članak 9. Poslovnika,</w:t>
      </w:r>
    </w:p>
    <w:p w14:paraId="6F93401A" w14:textId="1D0F29D2" w:rsidR="0043683C" w:rsidRPr="0043683C" w:rsidRDefault="0043683C" w:rsidP="0043683C">
      <w:pPr>
        <w:pStyle w:val="NormalHanging12a"/>
      </w:pPr>
      <w:r>
        <w:t>–</w:t>
      </w:r>
      <w:r>
        <w:tab/>
        <w:t>uzimajući u obzir izvješće Odbora za pravna pitanja (A10</w:t>
      </w:r>
      <w:r>
        <w:noBreakHyphen/>
        <w:t>0128/2026),</w:t>
      </w:r>
    </w:p>
    <w:p w14:paraId="021841E6" w14:textId="77777777" w:rsidR="001E7D48" w:rsidRPr="000F22E6" w:rsidRDefault="001E7D48" w:rsidP="001E7D48">
      <w:pPr>
        <w:pStyle w:val="NormalHanging12a"/>
        <w:rPr>
          <w:bCs/>
          <w:iCs/>
        </w:rPr>
      </w:pPr>
      <w:r>
        <w:t>A.</w:t>
      </w:r>
      <w:r>
        <w:tab/>
        <w:t>budući da je zamjenik glavnog državnog odvjetnika pri Vrhovnom sudu Grčke proslijedio zahtjev državnog odvjetnika pri Prvostupanjskom sudu u Ateni za ukidanje imuniteta Nikosu Pappasu, zastupniku u Europskom parlamentu izabranom u Grčkoj, u vezi s navodnim uvredama na internetu i prijetnjama koje predstavljaju kaznena djela u skladu s člankom 94., člankom 361. stavkom 1. prvom i drugom rečenicom te člankom 333. stavkom 1. prvom rečenicom grčkog Kaznenog zakona;</w:t>
      </w:r>
    </w:p>
    <w:p w14:paraId="77A4D78A" w14:textId="77777777" w:rsidR="001E7D48" w:rsidRPr="000F22E6" w:rsidRDefault="001E7D48" w:rsidP="001E7D48">
      <w:pPr>
        <w:pStyle w:val="NormalHanging12a"/>
      </w:pPr>
      <w:r>
        <w:t>B.</w:t>
      </w:r>
      <w:r>
        <w:tab/>
      </w:r>
      <w:bookmarkStart w:id="1" w:name="_Hlk226714510"/>
      <w:r>
        <w:t>budući da se, prema zahtjevu, u pritužbi navodi da je 11. lipnja 2025. Nikos Pappas navodno vrijeđao podnositelja pritužbe i prijetio mu izravnim porukama poslanima putem njegova osobnog računa na Instagramu;</w:t>
      </w:r>
      <w:bookmarkEnd w:id="1"/>
    </w:p>
    <w:p w14:paraId="09EDB1D0" w14:textId="77777777" w:rsidR="001E7D48" w:rsidRPr="000F22E6" w:rsidRDefault="001E7D48" w:rsidP="001E7D48">
      <w:pPr>
        <w:pStyle w:val="NormalHanging12a"/>
      </w:pPr>
      <w:r>
        <w:t>C.</w:t>
      </w:r>
      <w:r>
        <w:tab/>
        <w:t>budući da je Nikos Pappas bio izabran u Europski parlament na europskim izborima u lipnju 2024. te da je u vrijeme navodnog počinjenja kaznenih djela bio zastupnik u Europskom parlamentu; budući da je, prema zahtjevu, prijava protiv njega podnesena 16. srpnja 2025.;</w:t>
      </w:r>
    </w:p>
    <w:p w14:paraId="7ECB3986" w14:textId="77777777" w:rsidR="001E7D48" w:rsidRPr="000F22E6" w:rsidRDefault="001E7D48" w:rsidP="001E7D48">
      <w:pPr>
        <w:pStyle w:val="NormalHanging12a"/>
      </w:pPr>
      <w:r>
        <w:t>D.</w:t>
      </w:r>
      <w:r>
        <w:tab/>
        <w:t>budući da navodno kazneno djelo i zahtjev za ukidanje imuniteta Nikosu Pappasu koji je uslijedio nisu povezani s njegovim izraženim mišljenjem ili glasanjem pri obnašanju njegovih dužnosti u smislu članka 8. Protokola br. 7 o povlasticama i imunitetima Europske unije;</w:t>
      </w:r>
    </w:p>
    <w:p w14:paraId="556AB606" w14:textId="77777777" w:rsidR="001E7D48" w:rsidRPr="000F22E6" w:rsidRDefault="001E7D48" w:rsidP="001E7D48">
      <w:pPr>
        <w:pStyle w:val="NormalHanging12a"/>
      </w:pPr>
      <w:r>
        <w:t>E.</w:t>
      </w:r>
      <w:r>
        <w:tab/>
        <w:t>budući da u skladu s člankom 9. prvim stavkom točkom (a) Protokola br. 7 o povlasticama i imunitetima Europske unije, tijekom zasjedanja Europskog parlamenta, zastupnici u Europskom parlamentu na državnom području svoje države uživaju imunitet priznat zastupnicima u parlamentu te države;</w:t>
      </w:r>
    </w:p>
    <w:p w14:paraId="79D5F731" w14:textId="77777777" w:rsidR="001E7D48" w:rsidRPr="000F22E6" w:rsidRDefault="001E7D48" w:rsidP="001E7D48">
      <w:pPr>
        <w:pStyle w:val="NormalHanging12a"/>
      </w:pPr>
      <w:r>
        <w:t>F.</w:t>
      </w:r>
      <w:r>
        <w:tab/>
        <w:t>budući da se, u skladu s člankom 62. Ustava Helenske Republike, tijekom trajanja zastupničkog mandata nijedan zastupnik ne smije kazneno goniti, uhititi, zatvoriti niti se u odnosu na njega mogu primijeniti ikakve druge mjere koje uključuju oduzimanje slobode, bez odobrenja Zastupničkog doma;</w:t>
      </w:r>
    </w:p>
    <w:p w14:paraId="20790C09" w14:textId="77777777" w:rsidR="001E7D48" w:rsidRPr="000F22E6" w:rsidRDefault="001E7D48" w:rsidP="001E7D48">
      <w:pPr>
        <w:pStyle w:val="NormalHanging12a"/>
      </w:pPr>
      <w:r>
        <w:t>G.</w:t>
      </w:r>
      <w:r>
        <w:tab/>
        <w:t>budući da je svrha imuniteta propisanog Protokolom br. 7 o povlasticama i imunitetima Europske unije zaštititi Parlament i njegove zastupnike od sudskih postupaka u vezi s aktivnostima koje se provode pri obnašanju zastupničkih dužnosti i koje se od tih dužnosti ne mogu odvojiti;</w:t>
      </w:r>
    </w:p>
    <w:p w14:paraId="5ECF8B36" w14:textId="77777777" w:rsidR="001E7D48" w:rsidRPr="000F22E6" w:rsidRDefault="001E7D48" w:rsidP="001E7D48">
      <w:pPr>
        <w:pStyle w:val="NormalHanging12a"/>
      </w:pPr>
      <w:r>
        <w:t>H.</w:t>
      </w:r>
      <w:r>
        <w:tab/>
        <w:t>budući da zastupnički imunitet u skladu s člankom 5. stavkom 2. Poslovnika nije osobna povlastica zastupnika, već jamstvo neovisnosti Parlamenta kao cjeline i njegovih zastupnika;</w:t>
      </w:r>
    </w:p>
    <w:p w14:paraId="5B1C7D91" w14:textId="77777777" w:rsidR="001E7D48" w:rsidRPr="000F22E6" w:rsidRDefault="001E7D48" w:rsidP="001E7D48">
      <w:pPr>
        <w:pStyle w:val="NormalHanging12a"/>
      </w:pPr>
      <w:r>
        <w:t>I.</w:t>
      </w:r>
      <w:r>
        <w:tab/>
        <w:t xml:space="preserve">budući da u ovom slučaju Parlament nije utvrdio da postoji </w:t>
      </w:r>
      <w:r>
        <w:rPr>
          <w:i/>
        </w:rPr>
        <w:t>fumus persecutionis</w:t>
      </w:r>
      <w:r>
        <w:t>, odnosno činjenice koje upućuju na to da je postupak pokrenut s namjerom nanošenja štete njegovu političkom radu u svojstvu zastupnika u Europskom parlamentu;</w:t>
      </w:r>
    </w:p>
    <w:p w14:paraId="75715AF0" w14:textId="77777777" w:rsidR="0043683C" w:rsidRPr="0043683C" w:rsidRDefault="0043683C" w:rsidP="0043683C">
      <w:pPr>
        <w:pStyle w:val="NormalHanging12a"/>
      </w:pPr>
      <w:r>
        <w:t>J.</w:t>
      </w:r>
      <w:r>
        <w:tab/>
        <w:t>budući da Parlament ne može preuzeti ulogu suda te da se zastupnik u kontekstu postupka ukidanja imuniteta ne može smatrati optuženikom</w:t>
      </w:r>
      <w:r w:rsidRPr="0043683C">
        <w:rPr>
          <w:vertAlign w:val="superscript"/>
        </w:rPr>
        <w:footnoteReference w:id="2"/>
      </w:r>
      <w:r>
        <w:t>;</w:t>
      </w:r>
    </w:p>
    <w:p w14:paraId="18BAABDD" w14:textId="77777777" w:rsidR="0043683C" w:rsidRPr="0043683C" w:rsidRDefault="0043683C" w:rsidP="0043683C">
      <w:pPr>
        <w:pStyle w:val="NormalHanging12a"/>
      </w:pPr>
      <w:r>
        <w:t>1.</w:t>
      </w:r>
      <w:r>
        <w:tab/>
        <w:t>odlučuje ukinuti imunitet Nikosu Pappasu;</w:t>
      </w:r>
    </w:p>
    <w:p w14:paraId="4C600EBB" w14:textId="77777777" w:rsidR="0043683C" w:rsidRPr="0043683C" w:rsidRDefault="0043683C" w:rsidP="0043683C">
      <w:pPr>
        <w:pStyle w:val="NormalHanging12a"/>
      </w:pPr>
      <w:r>
        <w:t>2.</w:t>
      </w:r>
      <w:r>
        <w:tab/>
        <w:t>nalaže svojoj predsjednici da odmah proslijedi ovu odluku i izvješće nadležnog odbora nadležnom tijelu Helenske Republike i Nikosu Pappasu.</w:t>
      </w:r>
    </w:p>
    <w:p w14:paraId="54CE7E87" w14:textId="77777777" w:rsidR="0035402F" w:rsidRPr="000005C2" w:rsidRDefault="0035402F" w:rsidP="000005C2">
      <w:pPr>
        <w:pStyle w:val="NormalHanging12a"/>
        <w:ind w:left="0" w:firstLine="0"/>
      </w:pPr>
    </w:p>
    <w:p w14:paraId="26F14986" w14:textId="77777777" w:rsidR="000005C2" w:rsidRPr="000005C2" w:rsidRDefault="000005C2" w:rsidP="000005C2">
      <w:pPr>
        <w:sectPr w:rsidR="000005C2" w:rsidRPr="000005C2" w:rsidSect="0043683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titlePg/>
        </w:sectPr>
      </w:pPr>
    </w:p>
    <w:p w14:paraId="084F3C89" w14:textId="69F01DA9" w:rsidR="000005C2" w:rsidRDefault="000005C2" w:rsidP="000005C2">
      <w:pPr>
        <w:pStyle w:val="PageHeading"/>
      </w:pPr>
      <w:bookmarkStart w:id="2" w:name="ProcPageRR"/>
      <w:bookmarkStart w:id="3" w:name="_Toc229490906"/>
      <w:r>
        <w:t>INFORMACIJE O USVAJANJU</w:t>
      </w:r>
      <w:r>
        <w:br/>
        <w:t>U NADLEŽNOM ODBORU</w:t>
      </w:r>
      <w:bookmarkEnd w:id="3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0005C2" w14:paraId="03D92EDC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2D1F868" w14:textId="77777777" w:rsidR="000005C2" w:rsidRDefault="000005C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Datum usvajanja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C33A72B" w14:textId="77777777" w:rsidR="000005C2" w:rsidRDefault="000005C2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4A0D9FD" w14:textId="77777777" w:rsidR="000005C2" w:rsidRDefault="000005C2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9D78FAF" w14:textId="77777777" w:rsidR="000005C2" w:rsidRDefault="000005C2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DAFFF13" w14:textId="77777777" w:rsidR="000005C2" w:rsidRDefault="000005C2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0005C2" w14:paraId="2D6AF75D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DE74ED1" w14:textId="77777777" w:rsidR="000005C2" w:rsidRDefault="000005C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Rezultat konačnog glasovanja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DC777CC" w14:textId="77777777" w:rsidR="000005C2" w:rsidRDefault="000005C2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184BBF14" w14:textId="77777777" w:rsidR="000005C2" w:rsidRDefault="000005C2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2CEE2062" w14:textId="77777777" w:rsidR="000005C2" w:rsidRDefault="000005C2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65D1955" w14:textId="77777777" w:rsidR="000005C2" w:rsidRDefault="000005C2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</w:t>
            </w:r>
          </w:p>
          <w:p w14:paraId="7CA1A186" w14:textId="77777777" w:rsidR="000005C2" w:rsidRDefault="000005C2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  <w:p w14:paraId="5FBE951A" w14:textId="77777777" w:rsidR="000005C2" w:rsidRDefault="000005C2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</w:tbl>
    <w:p w14:paraId="7BA07A5B" w14:textId="77777777" w:rsidR="000005C2" w:rsidRDefault="000005C2"/>
    <w:bookmarkEnd w:id="2"/>
    <w:p w14:paraId="2E0D7C4C" w14:textId="33F8C6D1" w:rsidR="000005C2" w:rsidRPr="000005C2" w:rsidRDefault="000005C2" w:rsidP="000005C2"/>
    <w:sectPr w:rsidR="000005C2" w:rsidRPr="000005C2" w:rsidSect="000005C2">
      <w:pgSz w:w="11894" w:h="15840"/>
      <w:pgMar w:top="1700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54E23" w14:textId="77777777" w:rsidR="00055B5B" w:rsidRPr="0043683C" w:rsidRDefault="00055B5B">
      <w:r w:rsidRPr="0043683C">
        <w:separator/>
      </w:r>
    </w:p>
  </w:endnote>
  <w:endnote w:type="continuationSeparator" w:id="0">
    <w:p w14:paraId="77652A36" w14:textId="77777777" w:rsidR="00055B5B" w:rsidRPr="0043683C" w:rsidRDefault="00055B5B">
      <w:r w:rsidRPr="004368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7DF0E" w14:textId="77777777" w:rsidR="000005C2" w:rsidRDefault="000005C2" w:rsidP="000005C2">
    <w:pPr>
      <w:pStyle w:val="EPFooter"/>
    </w:pPr>
    <w:r>
      <w:t>PE</w:t>
    </w:r>
    <w:r w:rsidRPr="000005C2">
      <w:rPr>
        <w:rStyle w:val="HideTWBExt"/>
      </w:rPr>
      <w:t>&lt;NoPE&gt;</w:t>
    </w:r>
    <w:r>
      <w:t>786.974</w:t>
    </w:r>
    <w:r w:rsidRPr="000005C2">
      <w:rPr>
        <w:rStyle w:val="HideTWBExt"/>
      </w:rPr>
      <w:t>&lt;/NoPE&gt;&lt;Version&gt;</w:t>
    </w:r>
    <w:r>
      <w:t>v03-00</w:t>
    </w:r>
    <w:r w:rsidRPr="000005C2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fldSimple w:instr=" NUMPAGES  \* MERGEFORMAT ">
      <w:r>
        <w:rPr>
          <w:noProof/>
        </w:rPr>
        <w:t>4</w:t>
      </w:r>
    </w:fldSimple>
    <w:r>
      <w:tab/>
    </w:r>
    <w:r w:rsidRPr="000005C2">
      <w:rPr>
        <w:rStyle w:val="HideTWBExt"/>
      </w:rPr>
      <w:t>&lt;PathFdR&gt;</w:t>
    </w:r>
    <w:r>
      <w:t>RR\1343292HR.docx</w:t>
    </w:r>
    <w:r w:rsidRPr="000005C2">
      <w:rPr>
        <w:rStyle w:val="HideTWBExt"/>
      </w:rPr>
      <w:t>&lt;/PathFdR&gt;</w:t>
    </w:r>
  </w:p>
  <w:p w14:paraId="291D8218" w14:textId="48587DAB" w:rsidR="0023430B" w:rsidRPr="0043683C" w:rsidRDefault="000005C2" w:rsidP="000005C2">
    <w:pPr>
      <w:pStyle w:val="EPFooter2"/>
    </w:pPr>
    <w:r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F2F5" w14:textId="77777777" w:rsidR="000005C2" w:rsidRDefault="000005C2" w:rsidP="000005C2">
    <w:pPr>
      <w:pStyle w:val="EPFooter"/>
    </w:pPr>
    <w:r w:rsidRPr="000005C2">
      <w:rPr>
        <w:rStyle w:val="HideTWBExt"/>
      </w:rPr>
      <w:t>&lt;PathFdR&gt;</w:t>
    </w:r>
    <w:r>
      <w:t>RR\1343292HR.docx</w:t>
    </w:r>
    <w:r w:rsidRPr="000005C2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  <w:r>
      <w:t>/</w:t>
    </w:r>
    <w:fldSimple w:instr=" NUMPAGES  \* MERGEFORMAT ">
      <w:r>
        <w:rPr>
          <w:noProof/>
        </w:rPr>
        <w:t>4</w:t>
      </w:r>
    </w:fldSimple>
    <w:r>
      <w:tab/>
      <w:t>PE</w:t>
    </w:r>
    <w:r w:rsidRPr="000005C2">
      <w:rPr>
        <w:rStyle w:val="HideTWBExt"/>
      </w:rPr>
      <w:t>&lt;NoPE&gt;</w:t>
    </w:r>
    <w:r>
      <w:t>786.974</w:t>
    </w:r>
    <w:r w:rsidRPr="000005C2">
      <w:rPr>
        <w:rStyle w:val="HideTWBExt"/>
      </w:rPr>
      <w:t>&lt;/NoPE&gt;&lt;Version&gt;</w:t>
    </w:r>
    <w:r>
      <w:t>v03-00</w:t>
    </w:r>
    <w:r w:rsidRPr="000005C2">
      <w:rPr>
        <w:rStyle w:val="HideTWBExt"/>
      </w:rPr>
      <w:t>&lt;/Version&gt;</w:t>
    </w:r>
  </w:p>
  <w:p w14:paraId="7F45B954" w14:textId="09A4ABB7" w:rsidR="0023430B" w:rsidRPr="0043683C" w:rsidRDefault="000005C2" w:rsidP="000005C2">
    <w:pPr>
      <w:pStyle w:val="EPFooter2"/>
    </w:pPr>
    <w:r>
      <w:tab/>
    </w:r>
    <w:r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A41EF" w14:textId="77777777" w:rsidR="000005C2" w:rsidRDefault="000005C2" w:rsidP="000005C2">
    <w:pPr>
      <w:pStyle w:val="EPFooter"/>
    </w:pPr>
    <w:r w:rsidRPr="000005C2">
      <w:rPr>
        <w:rStyle w:val="HideTWBExt"/>
      </w:rPr>
      <w:t>&lt;PathFdR&gt;</w:t>
    </w:r>
    <w:r>
      <w:t>RR\1343292HR.docx</w:t>
    </w:r>
    <w:r w:rsidRPr="000005C2">
      <w:rPr>
        <w:rStyle w:val="HideTWBExt"/>
      </w:rPr>
      <w:t>&lt;/PathFdR&gt;</w:t>
    </w:r>
    <w:r>
      <w:tab/>
    </w:r>
    <w:r>
      <w:tab/>
      <w:t>PE</w:t>
    </w:r>
    <w:r w:rsidRPr="000005C2">
      <w:rPr>
        <w:rStyle w:val="HideTWBExt"/>
      </w:rPr>
      <w:t>&lt;NoPE&gt;</w:t>
    </w:r>
    <w:r>
      <w:t>786.974</w:t>
    </w:r>
    <w:r w:rsidRPr="000005C2">
      <w:rPr>
        <w:rStyle w:val="HideTWBExt"/>
      </w:rPr>
      <w:t>&lt;/NoPE&gt;&lt;Version&gt;</w:t>
    </w:r>
    <w:r>
      <w:t>v03-00</w:t>
    </w:r>
    <w:r w:rsidRPr="000005C2">
      <w:rPr>
        <w:rStyle w:val="HideTWBExt"/>
      </w:rPr>
      <w:t>&lt;/Version&gt;</w:t>
    </w:r>
  </w:p>
  <w:p w14:paraId="43095670" w14:textId="2D2B047A" w:rsidR="0023430B" w:rsidRPr="0043683C" w:rsidRDefault="000005C2" w:rsidP="000005C2">
    <w:pPr>
      <w:pStyle w:val="EPFooter2"/>
    </w:pPr>
    <w:r>
      <w:t>HR</w:t>
    </w:r>
    <w:r>
      <w:tab/>
    </w:r>
    <w:r w:rsidRPr="000005C2">
      <w:rPr>
        <w:b w:val="0"/>
        <w:i/>
        <w:color w:val="C0C0C0"/>
        <w:sz w:val="22"/>
      </w:rPr>
      <w:t>Ujedinjena u raznolikosti</w:t>
    </w:r>
    <w:r>
      <w:tab/>
      <w:t>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AD706" w14:textId="77777777" w:rsidR="00055B5B" w:rsidRPr="0043683C" w:rsidRDefault="00055B5B">
      <w:r w:rsidRPr="0043683C">
        <w:separator/>
      </w:r>
    </w:p>
  </w:footnote>
  <w:footnote w:type="continuationSeparator" w:id="0">
    <w:p w14:paraId="57645044" w14:textId="77777777" w:rsidR="00055B5B" w:rsidRPr="0043683C" w:rsidRDefault="00055B5B">
      <w:r w:rsidRPr="0043683C">
        <w:continuationSeparator/>
      </w:r>
    </w:p>
  </w:footnote>
  <w:footnote w:id="1">
    <w:p w14:paraId="606B013E" w14:textId="77777777" w:rsidR="0043683C" w:rsidRPr="0043683C" w:rsidRDefault="0043683C" w:rsidP="0043683C">
      <w:pPr>
        <w:pStyle w:val="FootnoteText"/>
      </w:pPr>
      <w:r>
        <w:rPr>
          <w:rStyle w:val="FootnoteReference"/>
        </w:rPr>
        <w:footnoteRef/>
      </w:r>
      <w:r>
        <w:rPr>
          <w:rStyle w:val="FootnoteReference"/>
        </w:rPr>
        <w:t xml:space="preserve"> </w:t>
      </w:r>
      <w:r>
        <w:t xml:space="preserve">Presuda Suda od 21. listopada 2008., </w:t>
      </w:r>
      <w:r>
        <w:rPr>
          <w:i/>
        </w:rPr>
        <w:t>Marra / De Gregorio i Clemente</w:t>
      </w:r>
      <w:r>
        <w:t xml:space="preserve">, C 200/07 i C-201/07, ECLI:EU:C:2008:579; presuda Općeg suda od 19. ožujka 2010., </w:t>
      </w:r>
      <w:r>
        <w:rPr>
          <w:i/>
        </w:rPr>
        <w:t>Gollnisch/Parlament</w:t>
      </w:r>
      <w:r>
        <w:t xml:space="preserve">, T-42/06, ECLI:EU:T:2010:102; presuda Suda od 6. rujna 2011., </w:t>
      </w:r>
      <w:r>
        <w:rPr>
          <w:i/>
        </w:rPr>
        <w:t>Patriciello</w:t>
      </w:r>
      <w:r>
        <w:t xml:space="preserve">, C 163/10, ECLI: EU:C:2011:543; presuda Općeg suda od 17. siječnja 2013., </w:t>
      </w:r>
      <w:r>
        <w:rPr>
          <w:i/>
        </w:rPr>
        <w:t>Gollnisch/Parlament</w:t>
      </w:r>
      <w:r>
        <w:t xml:space="preserve">, T-346/11 et T-347/11, ECLI:EU:T:2013:23. presuda Suda od 19. prosinca 2019., </w:t>
      </w:r>
      <w:r>
        <w:rPr>
          <w:i/>
        </w:rPr>
        <w:t>Junqueras Vies</w:t>
      </w:r>
      <w:r>
        <w:t>, C-502/19, ECLI:EU:C:2019:1115.</w:t>
      </w:r>
    </w:p>
  </w:footnote>
  <w:footnote w:id="2">
    <w:p w14:paraId="041B9885" w14:textId="77777777" w:rsidR="0043683C" w:rsidRPr="0043683C" w:rsidRDefault="0043683C" w:rsidP="0043683C">
      <w:pPr>
        <w:pStyle w:val="FootnoteText"/>
      </w:pPr>
      <w:r>
        <w:rPr>
          <w:rStyle w:val="FootnoteReference"/>
        </w:rPr>
        <w:footnoteRef/>
      </w:r>
      <w:r>
        <w:rPr>
          <w:rStyle w:val="FootnoteReference"/>
        </w:rPr>
        <w:t xml:space="preserve"> </w:t>
      </w:r>
      <w:r>
        <w:t xml:space="preserve">Presuda Općeg suda od 30. travnja 2019., </w:t>
      </w:r>
      <w:r>
        <w:rPr>
          <w:i/>
        </w:rPr>
        <w:t>Briois/Parlament</w:t>
      </w:r>
      <w: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852CE" w14:textId="77777777" w:rsidR="00E57A22" w:rsidRDefault="00E57A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6DDAD" w14:textId="77777777" w:rsidR="00E57A22" w:rsidRDefault="00E57A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45D1C" w14:textId="77777777" w:rsidR="00E57A22" w:rsidRDefault="00E57A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8890513">
    <w:abstractNumId w:val="9"/>
  </w:num>
  <w:num w:numId="2" w16cid:durableId="1385979598">
    <w:abstractNumId w:val="9"/>
  </w:num>
  <w:num w:numId="3" w16cid:durableId="244653015">
    <w:abstractNumId w:val="7"/>
  </w:num>
  <w:num w:numId="4" w16cid:durableId="1150057344">
    <w:abstractNumId w:val="7"/>
  </w:num>
  <w:num w:numId="5" w16cid:durableId="450712610">
    <w:abstractNumId w:val="6"/>
  </w:num>
  <w:num w:numId="6" w16cid:durableId="1504053056">
    <w:abstractNumId w:val="6"/>
  </w:num>
  <w:num w:numId="7" w16cid:durableId="811561696">
    <w:abstractNumId w:val="5"/>
  </w:num>
  <w:num w:numId="8" w16cid:durableId="124930869">
    <w:abstractNumId w:val="5"/>
  </w:num>
  <w:num w:numId="9" w16cid:durableId="1927107121">
    <w:abstractNumId w:val="4"/>
  </w:num>
  <w:num w:numId="10" w16cid:durableId="1217818581">
    <w:abstractNumId w:val="4"/>
  </w:num>
  <w:num w:numId="11" w16cid:durableId="2016566204">
    <w:abstractNumId w:val="8"/>
  </w:num>
  <w:num w:numId="12" w16cid:durableId="1730692572">
    <w:abstractNumId w:val="8"/>
  </w:num>
  <w:num w:numId="13" w16cid:durableId="945694876">
    <w:abstractNumId w:val="3"/>
  </w:num>
  <w:num w:numId="14" w16cid:durableId="182742235">
    <w:abstractNumId w:val="3"/>
  </w:num>
  <w:num w:numId="15" w16cid:durableId="114295867">
    <w:abstractNumId w:val="2"/>
  </w:num>
  <w:num w:numId="16" w16cid:durableId="320041279">
    <w:abstractNumId w:val="2"/>
  </w:num>
  <w:num w:numId="17" w16cid:durableId="1121387317">
    <w:abstractNumId w:val="1"/>
  </w:num>
  <w:num w:numId="18" w16cid:durableId="2029334376">
    <w:abstractNumId w:val="1"/>
  </w:num>
  <w:num w:numId="19" w16cid:durableId="1193155497">
    <w:abstractNumId w:val="0"/>
  </w:num>
  <w:num w:numId="20" w16cid:durableId="837231871">
    <w:abstractNumId w:val="0"/>
  </w:num>
  <w:num w:numId="21" w16cid:durableId="1345016240">
    <w:abstractNumId w:val="9"/>
  </w:num>
  <w:num w:numId="22" w16cid:durableId="470248856">
    <w:abstractNumId w:val="7"/>
  </w:num>
  <w:num w:numId="23" w16cid:durableId="104152836">
    <w:abstractNumId w:val="6"/>
  </w:num>
  <w:num w:numId="24" w16cid:durableId="1725711882">
    <w:abstractNumId w:val="5"/>
  </w:num>
  <w:num w:numId="25" w16cid:durableId="887574302">
    <w:abstractNumId w:val="4"/>
  </w:num>
  <w:num w:numId="26" w16cid:durableId="1863932636">
    <w:abstractNumId w:val="8"/>
  </w:num>
  <w:num w:numId="27" w16cid:durableId="2015450099">
    <w:abstractNumId w:val="3"/>
  </w:num>
  <w:num w:numId="28" w16cid:durableId="138690108">
    <w:abstractNumId w:val="2"/>
  </w:num>
  <w:num w:numId="29" w16cid:durableId="1669164951">
    <w:abstractNumId w:val="1"/>
  </w:num>
  <w:num w:numId="30" w16cid:durableId="1788771133">
    <w:abstractNumId w:val="0"/>
  </w:num>
  <w:num w:numId="31" w16cid:durableId="336663392">
    <w:abstractNumId w:val="9"/>
  </w:num>
  <w:num w:numId="32" w16cid:durableId="734544194">
    <w:abstractNumId w:val="7"/>
  </w:num>
  <w:num w:numId="33" w16cid:durableId="1321425872">
    <w:abstractNumId w:val="6"/>
  </w:num>
  <w:num w:numId="34" w16cid:durableId="884948078">
    <w:abstractNumId w:val="5"/>
  </w:num>
  <w:num w:numId="35" w16cid:durableId="1651203780">
    <w:abstractNumId w:val="4"/>
  </w:num>
  <w:num w:numId="36" w16cid:durableId="133186209">
    <w:abstractNumId w:val="8"/>
  </w:num>
  <w:num w:numId="37" w16cid:durableId="1307469286">
    <w:abstractNumId w:val="3"/>
  </w:num>
  <w:num w:numId="38" w16cid:durableId="1538465015">
    <w:abstractNumId w:val="2"/>
  </w:num>
  <w:num w:numId="39" w16cid:durableId="1281298157">
    <w:abstractNumId w:val="1"/>
  </w:num>
  <w:num w:numId="40" w16cid:durableId="1470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NU" w:val=" 1"/>
    <w:docVar w:name="DOCDT" w:val="27/04/2026"/>
    <w:docVar w:name="LastEditedSection" w:val=" 1"/>
    <w:docVar w:name="strDocTypeID" w:val="PR_IMM_Waiver"/>
    <w:docVar w:name="strSubDir" w:val="1343"/>
    <w:docVar w:name="TVTNAME" w:val="Nikos Pappas"/>
    <w:docVar w:name="TXTAUTHOR" w:val="Marcin Sypniewski"/>
    <w:docVar w:name="TXTLANGUE" w:val="HR"/>
    <w:docVar w:name="TXTLANGUEMIN" w:val="hr"/>
    <w:docVar w:name="TXTNRIMM" w:val="2025/2234"/>
    <w:docVar w:name="TXTNRPE" w:val="786.974"/>
    <w:docVar w:name="TXTPEorAP" w:val="PE"/>
    <w:docVar w:name="TXTROUTE" w:val="RR\1343292HR.docx"/>
    <w:docVar w:name="TXTVERSION" w:val="03-00"/>
  </w:docVars>
  <w:rsids>
    <w:rsidRoot w:val="00055B5B"/>
    <w:rsid w:val="000005C2"/>
    <w:rsid w:val="00044B9B"/>
    <w:rsid w:val="00055B5B"/>
    <w:rsid w:val="00060E63"/>
    <w:rsid w:val="0006105E"/>
    <w:rsid w:val="000C0CAA"/>
    <w:rsid w:val="000E36C4"/>
    <w:rsid w:val="00142D49"/>
    <w:rsid w:val="001E53E5"/>
    <w:rsid w:val="001E7D48"/>
    <w:rsid w:val="00205304"/>
    <w:rsid w:val="00215FF9"/>
    <w:rsid w:val="0023430B"/>
    <w:rsid w:val="002442B3"/>
    <w:rsid w:val="002730F9"/>
    <w:rsid w:val="00273EFB"/>
    <w:rsid w:val="00285706"/>
    <w:rsid w:val="002915E6"/>
    <w:rsid w:val="00326E87"/>
    <w:rsid w:val="0035402F"/>
    <w:rsid w:val="0035595E"/>
    <w:rsid w:val="00392A3D"/>
    <w:rsid w:val="003B1888"/>
    <w:rsid w:val="003D30B4"/>
    <w:rsid w:val="003E24B5"/>
    <w:rsid w:val="003F4901"/>
    <w:rsid w:val="0043683C"/>
    <w:rsid w:val="004433B2"/>
    <w:rsid w:val="0044752A"/>
    <w:rsid w:val="0045635E"/>
    <w:rsid w:val="00493F90"/>
    <w:rsid w:val="004B2C3D"/>
    <w:rsid w:val="004E7774"/>
    <w:rsid w:val="005922F7"/>
    <w:rsid w:val="005B5955"/>
    <w:rsid w:val="00633DF2"/>
    <w:rsid w:val="00681E33"/>
    <w:rsid w:val="006C038C"/>
    <w:rsid w:val="00753DFC"/>
    <w:rsid w:val="007613CD"/>
    <w:rsid w:val="0076428C"/>
    <w:rsid w:val="00766393"/>
    <w:rsid w:val="00771E7F"/>
    <w:rsid w:val="0078039D"/>
    <w:rsid w:val="00785C52"/>
    <w:rsid w:val="00797CAE"/>
    <w:rsid w:val="007A7BF5"/>
    <w:rsid w:val="007C040A"/>
    <w:rsid w:val="007D49EE"/>
    <w:rsid w:val="007E434A"/>
    <w:rsid w:val="007F4D6A"/>
    <w:rsid w:val="008035A7"/>
    <w:rsid w:val="008376BE"/>
    <w:rsid w:val="00851E2C"/>
    <w:rsid w:val="00867D72"/>
    <w:rsid w:val="00872381"/>
    <w:rsid w:val="008D1236"/>
    <w:rsid w:val="008D1C36"/>
    <w:rsid w:val="008E6FB9"/>
    <w:rsid w:val="008F39C8"/>
    <w:rsid w:val="0091636F"/>
    <w:rsid w:val="009442F2"/>
    <w:rsid w:val="00974D5D"/>
    <w:rsid w:val="00975007"/>
    <w:rsid w:val="009915DD"/>
    <w:rsid w:val="009A4162"/>
    <w:rsid w:val="009B47E5"/>
    <w:rsid w:val="009E7AD9"/>
    <w:rsid w:val="009F5083"/>
    <w:rsid w:val="00A33B09"/>
    <w:rsid w:val="00A87FB0"/>
    <w:rsid w:val="00B81D30"/>
    <w:rsid w:val="00C42BD9"/>
    <w:rsid w:val="00CC662F"/>
    <w:rsid w:val="00CE5349"/>
    <w:rsid w:val="00CF16EE"/>
    <w:rsid w:val="00D1021A"/>
    <w:rsid w:val="00DA67D6"/>
    <w:rsid w:val="00DB1E47"/>
    <w:rsid w:val="00DD480D"/>
    <w:rsid w:val="00DF74F0"/>
    <w:rsid w:val="00E114BC"/>
    <w:rsid w:val="00E57A22"/>
    <w:rsid w:val="00EC401F"/>
    <w:rsid w:val="00F03A29"/>
    <w:rsid w:val="00F452C6"/>
    <w:rsid w:val="00F53BCF"/>
    <w:rsid w:val="00F857A1"/>
    <w:rsid w:val="00FA4CD8"/>
    <w:rsid w:val="00FB5B0C"/>
    <w:rsid w:val="00FD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4987F6"/>
  <w15:chartTrackingRefBased/>
  <w15:docId w15:val="{989F361B-9F0C-4BC0-8C7D-A22BB14A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4D6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326E8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DF74F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60E63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DocType24a">
    <w:name w:val="CoverDocType24a"/>
    <w:basedOn w:val="Normal"/>
    <w:rsid w:val="00060E6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E7AD9"/>
    <w:pPr>
      <w:tabs>
        <w:tab w:val="center" w:pos="4513"/>
        <w:tab w:val="right" w:pos="9026"/>
      </w:tabs>
    </w:pPr>
  </w:style>
  <w:style w:type="paragraph" w:customStyle="1" w:styleId="Confidential">
    <w:name w:val="Confidential"/>
    <w:basedOn w:val="Normal"/>
    <w:rsid w:val="00142D49"/>
    <w:pPr>
      <w:spacing w:before="120" w:after="120"/>
      <w:jc w:val="center"/>
    </w:pPr>
    <w:rPr>
      <w:rFonts w:ascii="Arial" w:hAnsi="Arial"/>
      <w:caps/>
    </w:rPr>
  </w:style>
  <w:style w:type="table" w:styleId="TableGrid">
    <w:name w:val="Table Grid"/>
    <w:basedOn w:val="TableNormal"/>
    <w:rsid w:val="00215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215FF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215FF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7613C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DF74F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F74F0"/>
    <w:pPr>
      <w:jc w:val="right"/>
    </w:pPr>
  </w:style>
  <w:style w:type="paragraph" w:customStyle="1" w:styleId="EPFooter">
    <w:name w:val="EPFooter"/>
    <w:basedOn w:val="Normal"/>
    <w:rsid w:val="00060E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E7AD9"/>
    <w:rPr>
      <w:sz w:val="24"/>
    </w:rPr>
  </w:style>
  <w:style w:type="paragraph" w:customStyle="1" w:styleId="EPComma">
    <w:name w:val="EPComma"/>
    <w:basedOn w:val="Normal"/>
    <w:rsid w:val="00FD1F04"/>
    <w:pPr>
      <w:spacing w:before="480" w:after="240"/>
    </w:pPr>
  </w:style>
  <w:style w:type="paragraph" w:styleId="FootnoteText">
    <w:name w:val="footnote text"/>
    <w:basedOn w:val="Normal"/>
    <w:link w:val="FootnoteTextChar"/>
    <w:unhideWhenUsed/>
    <w:rsid w:val="0043683C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3683C"/>
  </w:style>
  <w:style w:type="character" w:styleId="FootnoteReference">
    <w:name w:val="footnote reference"/>
    <w:basedOn w:val="DefaultParagraphFont"/>
    <w:unhideWhenUsed/>
    <w:rsid w:val="0043683C"/>
    <w:rPr>
      <w:vertAlign w:val="superscript"/>
    </w:rPr>
  </w:style>
  <w:style w:type="paragraph" w:styleId="Footer">
    <w:name w:val="footer"/>
    <w:basedOn w:val="Normal"/>
    <w:link w:val="FooterChar"/>
    <w:semiHidden/>
    <w:rsid w:val="00E57A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57A22"/>
    <w:rPr>
      <w:sz w:val="24"/>
      <w:lang w:val="hr-HR"/>
    </w:rPr>
  </w:style>
  <w:style w:type="paragraph" w:customStyle="1" w:styleId="CoverReference">
    <w:name w:val="CoverReference"/>
    <w:basedOn w:val="Normal"/>
    <w:rsid w:val="000005C2"/>
    <w:pPr>
      <w:spacing w:before="1080"/>
      <w:jc w:val="right"/>
    </w:pPr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jec\AppData\Local\Temp\PR_IMM_Wai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PR_IMM_Waiver.dotx</Template>
  <TotalTime>1</TotalTime>
  <Pages>5</Pages>
  <Words>691</Words>
  <Characters>3963</Characters>
  <Application>Microsoft Office Word</Application>
  <DocSecurity>0</DocSecurity>
  <Lines>104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PR_IMM_Waiver</vt:lpstr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PR_IMM_Waiver</dc:title>
  <dc:subject/>
  <dc:creator>ZAJEC Morana</dc:creator>
  <cp:keywords/>
  <dc:description/>
  <cp:lastModifiedBy>VUKSAN KNEŽEVIĆ Maja</cp:lastModifiedBy>
  <cp:revision>2</cp:revision>
  <cp:lastPrinted>2004-12-08T15:27:00Z</cp:lastPrinted>
  <dcterms:created xsi:type="dcterms:W3CDTF">2026-05-12T13:08:00Z</dcterms:created>
  <dcterms:modified xsi:type="dcterms:W3CDTF">2026-05-12T13:08:00Z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Created with">
    <vt:lpwstr>10.3.0 Build [20260401]</vt:lpwstr>
  </property>
  <property fmtid="{D5CDD505-2E9C-101B-9397-08002B2CF9AE}" pid="4" name="LastEdited with">
    <vt:lpwstr>10.3.0 Build [20260401]</vt:lpwstr>
  </property>
  <property fmtid="{D5CDD505-2E9C-101B-9397-08002B2CF9AE}" pid="5" name="&lt;FdR&gt;">
    <vt:lpwstr>1343292</vt:lpwstr>
  </property>
  <property fmtid="{D5CDD505-2E9C-101B-9397-08002B2CF9AE}" pid="6" name="&lt;Type&gt;">
    <vt:lpwstr>RR</vt:lpwstr>
  </property>
  <property fmtid="{D5CDD505-2E9C-101B-9397-08002B2CF9AE}" pid="7" name="&lt;ModelCod&gt;">
    <vt:lpwstr>\\eiciLUXpr1\pdocep$\DocEP\DOCS\General\PR\PR_NonLeg\IMM\PR_IMM_Waiver.dotx(26/05/2023 17:52:03)</vt:lpwstr>
  </property>
  <property fmtid="{D5CDD505-2E9C-101B-9397-08002B2CF9AE}" pid="8" name="&lt;ModelTra&gt;">
    <vt:lpwstr>\\eiciLUXpr1\pdocep$\DocEP\TRANSFIL\HR\PR_IMM_Waiver.HR(14/04/2026 10:05:00)</vt:lpwstr>
  </property>
  <property fmtid="{D5CDD505-2E9C-101B-9397-08002B2CF9AE}" pid="9" name="&lt;Model&gt;">
    <vt:lpwstr>PR_IMM_Waiver</vt:lpwstr>
  </property>
  <property fmtid="{D5CDD505-2E9C-101B-9397-08002B2CF9AE}" pid="10" name="FooterPath">
    <vt:lpwstr>RR\1343292HR.docx</vt:lpwstr>
  </property>
  <property fmtid="{D5CDD505-2E9C-101B-9397-08002B2CF9AE}" pid="11" name="PE number">
    <vt:lpwstr>786.974</vt:lpwstr>
  </property>
  <property fmtid="{D5CDD505-2E9C-101B-9397-08002B2CF9AE}" pid="12" name="RegistreCheck">
    <vt:lpwstr>OK</vt:lpwstr>
  </property>
  <property fmtid="{D5CDD505-2E9C-101B-9397-08002B2CF9AE}" pid="13" name="Bookout">
    <vt:lpwstr>OK - 2026/05/12 15:08</vt:lpwstr>
  </property>
  <property fmtid="{D5CDD505-2E9C-101B-9397-08002B2CF9AE}" pid="14" name="SDLStudio">
    <vt:lpwstr/>
  </property>
</Properties>
</file>